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6"/>
        <w:gridCol w:w="2147"/>
        <w:gridCol w:w="2408"/>
        <w:gridCol w:w="759"/>
      </w:tblGrid>
      <w:tr w:rsidR="004D2F4C" w14:paraId="4E280A87" w14:textId="77777777" w:rsidTr="00B67C0F">
        <w:trPr>
          <w:trHeight w:val="556"/>
        </w:trPr>
        <w:tc>
          <w:tcPr>
            <w:tcW w:w="13940" w:type="dxa"/>
            <w:gridSpan w:val="4"/>
            <w:shd w:val="clear" w:color="auto" w:fill="auto"/>
          </w:tcPr>
          <w:p w14:paraId="0F8A77F1" w14:textId="77777777" w:rsidR="004D2F4C" w:rsidRDefault="002F3737" w:rsidP="00FC4354">
            <w:pPr>
              <w:pStyle w:val="a4"/>
              <w:jc w:val="left"/>
            </w:pPr>
            <w:bookmarkStart w:id="0" w:name="_Hlk534303494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2875" behindDoc="1" locked="0" layoutInCell="1" allowOverlap="1" wp14:anchorId="0CC55A7C" wp14:editId="7E68F2AC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872330" cy="1733550"/>
                      <wp:effectExtent l="0" t="0" r="5080" b="0"/>
                      <wp:wrapNone/>
                      <wp:docPr id="10" name="组合 10" descr="采用几何形状的图形设计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72330" cy="1733550"/>
                                <a:chOff x="0" y="0"/>
                                <a:chExt cx="8201025" cy="1657350"/>
                              </a:xfrm>
                            </wpg:grpSpPr>
                            <wps:wsp>
                              <wps:cNvPr id="9" name="矩形 9"/>
                              <wps:cNvSpPr/>
                              <wps:spPr>
                                <a:xfrm>
                                  <a:off x="0" y="0"/>
                                  <a:ext cx="8201025" cy="1657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图形 8" descr="几何形状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550" y="0"/>
                                  <a:ext cx="7829550" cy="1628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AE4ABA" id="组合 10" o:spid="_x0000_s1026" alt="采用几何形状的图形设计" style="position:absolute;left:0;text-align:left;margin-left:0;margin-top:0;width:698.6pt;height:136.5pt;z-index:-251673605;mso-position-horizontal-relative:margin;mso-width-relative:margin;mso-height-relative:margin" coordsize="82010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">
                      <v:rect id="矩形 9" o:spid="_x0000_s1027" style="position:absolute;width:82010;height:1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" fillcolor="#292561 [3215]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形 8" o:spid="_x0000_s1028" type="#_x0000_t75" alt="几何形状" style="position:absolute;left:2095;width:78296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">
                        <v:imagedata r:id="rId9" o:title="几何形状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84531D" w14:paraId="5B4F6B3F" w14:textId="77777777" w:rsidTr="00F94E38">
        <w:trPr>
          <w:trHeight w:val="280"/>
        </w:trPr>
        <w:tc>
          <w:tcPr>
            <w:tcW w:w="8626" w:type="dxa"/>
            <w:vMerge w:val="restart"/>
            <w:shd w:val="clear" w:color="auto" w:fill="auto"/>
          </w:tcPr>
          <w:p w14:paraId="7128BCCC" w14:textId="77777777" w:rsidR="004D2F4C" w:rsidRDefault="00FC4354" w:rsidP="00FC435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B6E2E85" wp14:editId="4CFB9DC6">
                      <wp:extent cx="3705225" cy="523875"/>
                      <wp:effectExtent l="0" t="0" r="9525" b="0"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52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0DBCAA" w14:textId="77777777" w:rsidR="00FC4354" w:rsidRPr="00904A06" w:rsidRDefault="006541B1" w:rsidP="00FC4354">
                                  <w:pPr>
                                    <w:pStyle w:val="a9"/>
                                    <w:rPr>
                                      <w:rFonts w:ascii="微软雅黑" w:hAnsi="微软雅黑"/>
                                      <w:color w:val="E6465D" w:themeColor="accent1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E6465D" w:themeColor="accent1"/>
                                      <w:lang w:eastAsia="zh-CN"/>
                                    </w:rPr>
                                    <w:t>感</w:t>
                                  </w:r>
                                  <w:r w:rsidR="00904A06">
                                    <w:rPr>
                                      <w:rFonts w:ascii="微软雅黑" w:hAnsi="微软雅黑" w:hint="eastAsia"/>
                                      <w:color w:val="E6465D" w:themeColor="accent1"/>
                                      <w:lang w:eastAsia="zh-CN"/>
                                    </w:rPr>
                                    <w:t>谢</w:t>
                                  </w:r>
                                  <w:r w:rsidR="00904A06" w:rsidRPr="00904A06">
                                    <w:rPr>
                                      <w:rFonts w:ascii="微软雅黑" w:hAnsi="微软雅黑" w:hint="eastAsia"/>
                                      <w:color w:val="E6465D" w:themeColor="accent1"/>
                                      <w:lang w:eastAsia="zh-CN"/>
                                    </w:rPr>
                                    <w:t>您的支持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B6E2E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" o:spid="_x0000_s1026" type="#_x0000_t202" style="width:291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" filled="f" stroked="f" strokeweight=".5pt">
                      <v:textbox inset="36pt,,0">
                        <w:txbxContent>
                          <w:p w14:paraId="7A0DBCAA" w14:textId="77777777" w:rsidR="00FC4354" w:rsidRPr="00904A06" w:rsidRDefault="006541B1" w:rsidP="00FC4354">
                            <w:pPr>
                              <w:pStyle w:val="a9"/>
                              <w:rPr>
                                <w:rFonts w:ascii="微软雅黑" w:hAnsi="微软雅黑"/>
                                <w:color w:val="E6465D" w:themeColor="accent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E6465D" w:themeColor="accent1"/>
                                <w:lang w:eastAsia="zh-CN"/>
                              </w:rPr>
                              <w:t>感</w:t>
                            </w:r>
                            <w:r w:rsidR="00904A06">
                              <w:rPr>
                                <w:rFonts w:ascii="微软雅黑" w:hAnsi="微软雅黑" w:hint="eastAsia"/>
                                <w:color w:val="E6465D" w:themeColor="accent1"/>
                                <w:lang w:eastAsia="zh-CN"/>
                              </w:rPr>
                              <w:t>谢</w:t>
                            </w:r>
                            <w:r w:rsidR="00904A06" w:rsidRPr="00904A06">
                              <w:rPr>
                                <w:rFonts w:ascii="微软雅黑" w:hAnsi="微软雅黑" w:hint="eastAsia"/>
                                <w:color w:val="E6465D" w:themeColor="accent1"/>
                                <w:lang w:eastAsia="zh-CN"/>
                              </w:rPr>
                              <w:t>您的支持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BE09FB3" wp14:editId="235B9003">
                      <wp:extent cx="3829050" cy="541020"/>
                      <wp:effectExtent l="0" t="0" r="0" b="0"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9050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96F8A1" w14:textId="77777777" w:rsidR="00FC4354" w:rsidRPr="00A80C61" w:rsidRDefault="00CE3641" w:rsidP="00FC4354">
                                  <w:pPr>
                                    <w:pStyle w:val="a9"/>
                                    <w:rPr>
                                      <w:rFonts w:ascii="微软雅黑" w:hAnsi="微软雅黑"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id w:val="1638375626"/>
                                      <w:placeholder>
                                        <w:docPart w:val="F7E36A51B2364F6FA138B54B2C1EAC5D"/>
                                      </w:placeholder>
                                      <w15:appearance w15:val="hidden"/>
                                    </w:sdtPr>
                                    <w:sdtEndPr>
                                      <w:rPr>
                                        <w:rFonts w:ascii="微软雅黑" w:hAnsi="微软雅黑"/>
                                      </w:rPr>
                                    </w:sdtEndPr>
                                    <w:sdtContent>
                                      <w:r w:rsidR="00A80C61" w:rsidRPr="00A80C61">
                                        <w:rPr>
                                          <w:rFonts w:ascii="微软雅黑" w:hAnsi="微软雅黑"/>
                                          <w:color w:val="FFFFFF" w:themeColor="background1"/>
                                        </w:rPr>
                                        <w:t>[</w:t>
                                      </w:r>
                                      <w:r w:rsidR="00A80C61" w:rsidRPr="00A80C61">
                                        <w:rPr>
                                          <w:rFonts w:ascii="微软雅黑" w:hAnsi="微软雅黑"/>
                                          <w:color w:val="FFFFFF" w:themeColor="background1"/>
                                          <w:lang w:eastAsia="zh-CN"/>
                                        </w:rPr>
                                        <w:t>键入团队名称</w:t>
                                      </w:r>
                                      <w:r w:rsidR="00A80C61" w:rsidRPr="00A80C61">
                                        <w:rPr>
                                          <w:rFonts w:ascii="微软雅黑" w:hAnsi="微软雅黑"/>
                                          <w:color w:val="FFFFFF" w:themeColor="background1"/>
                                        </w:rPr>
                                        <w:t>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4572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E09FB3" id="文本框 5" o:spid="_x0000_s1027" type="#_x0000_t202" style="width:301.5pt;height:4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" filled="f" stroked="f" strokeweight=".5pt">
                      <v:textbox inset="36pt,,36pt">
                        <w:txbxContent>
                          <w:p w14:paraId="6896F8A1" w14:textId="77777777" w:rsidR="00FC4354" w:rsidRPr="00A80C61" w:rsidRDefault="00CE3641" w:rsidP="00FC4354">
                            <w:pPr>
                              <w:pStyle w:val="a9"/>
                              <w:rPr>
                                <w:rFonts w:ascii="微软雅黑" w:hAnsi="微软雅黑"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id w:val="1638375626"/>
                                <w:placeholder>
                                  <w:docPart w:val="F7E36A51B2364F6FA138B54B2C1EAC5D"/>
                                </w:placeholder>
                                <w15:appearance w15:val="hidden"/>
                              </w:sdtPr>
                              <w:sdtEndPr>
                                <w:rPr>
                                  <w:rFonts w:ascii="微软雅黑" w:hAnsi="微软雅黑"/>
                                </w:rPr>
                              </w:sdtEndPr>
                              <w:sdtContent>
                                <w:r w:rsidR="00A80C61" w:rsidRPr="00A80C61">
                                  <w:rPr>
                                    <w:rFonts w:ascii="微软雅黑" w:hAnsi="微软雅黑"/>
                                    <w:color w:val="FFFFFF" w:themeColor="background1"/>
                                  </w:rPr>
                                  <w:t>[</w:t>
                                </w:r>
                                <w:r w:rsidR="00A80C61" w:rsidRPr="00A80C61">
                                  <w:rPr>
                                    <w:rFonts w:ascii="微软雅黑" w:hAnsi="微软雅黑"/>
                                    <w:color w:val="FFFFFF" w:themeColor="background1"/>
                                    <w:lang w:eastAsia="zh-CN"/>
                                  </w:rPr>
                                  <w:t>键入团队名称</w:t>
                                </w:r>
                                <w:r w:rsidR="00A80C61" w:rsidRPr="00A80C61">
                                  <w:rPr>
                                    <w:rFonts w:ascii="微软雅黑" w:hAnsi="微软雅黑"/>
                                    <w:color w:val="FFFFFF" w:themeColor="background1"/>
                                  </w:rPr>
                                  <w:t>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47" w:type="dxa"/>
            <w:shd w:val="clear" w:color="auto" w:fill="CEDFF4" w:themeFill="accent3" w:themeFillTint="33"/>
            <w:vAlign w:val="center"/>
          </w:tcPr>
          <w:p w14:paraId="42DFE38F" w14:textId="77777777" w:rsidR="004D2F4C" w:rsidRPr="0084531D" w:rsidRDefault="008B454F">
            <w:pPr>
              <w:pStyle w:val="a8"/>
            </w:pPr>
            <w:r>
              <w:rPr>
                <w:rFonts w:hint="eastAsia"/>
                <w:lang w:eastAsia="zh-CN"/>
              </w:rPr>
              <w:t>捐赠人：</w:t>
            </w:r>
          </w:p>
        </w:tc>
        <w:tc>
          <w:tcPr>
            <w:tcW w:w="2408" w:type="dxa"/>
            <w:shd w:val="clear" w:color="auto" w:fill="CEDFF4" w:themeFill="accent3" w:themeFillTint="33"/>
            <w:vAlign w:val="center"/>
          </w:tcPr>
          <w:p w14:paraId="2229ABC2" w14:textId="77777777" w:rsidR="004D2F4C" w:rsidRPr="0084531D" w:rsidRDefault="00965A50">
            <w:pPr>
              <w:pStyle w:val="a8"/>
            </w:pPr>
            <w:r w:rsidRPr="0084531D">
              <w:t>Don Jon</w:t>
            </w:r>
          </w:p>
        </w:tc>
        <w:tc>
          <w:tcPr>
            <w:tcW w:w="759" w:type="dxa"/>
            <w:vMerge w:val="restart"/>
            <w:shd w:val="clear" w:color="auto" w:fill="auto"/>
          </w:tcPr>
          <w:p w14:paraId="33AEFDE8" w14:textId="77777777" w:rsidR="004D2F4C" w:rsidRDefault="004D2F4C">
            <w:pPr>
              <w:jc w:val="center"/>
            </w:pPr>
          </w:p>
        </w:tc>
      </w:tr>
      <w:tr w:rsidR="0084531D" w14:paraId="4EAF9782" w14:textId="77777777" w:rsidTr="00F94E38">
        <w:trPr>
          <w:trHeight w:val="280"/>
        </w:trPr>
        <w:tc>
          <w:tcPr>
            <w:tcW w:w="8626" w:type="dxa"/>
            <w:vMerge/>
            <w:shd w:val="clear" w:color="auto" w:fill="auto"/>
          </w:tcPr>
          <w:p w14:paraId="10D2320C" w14:textId="77777777" w:rsidR="004D2F4C" w:rsidRDefault="004D2F4C"/>
        </w:tc>
        <w:tc>
          <w:tcPr>
            <w:tcW w:w="2147" w:type="dxa"/>
            <w:shd w:val="clear" w:color="auto" w:fill="1E1B48" w:themeFill="text2" w:themeFillShade="BF"/>
            <w:vAlign w:val="center"/>
          </w:tcPr>
          <w:p w14:paraId="6AD6A7E2" w14:textId="77777777" w:rsidR="004D2F4C" w:rsidRPr="00FC4354" w:rsidRDefault="008B454F">
            <w:pPr>
              <w:pStyle w:val="a8"/>
              <w:rPr>
                <w:color w:val="FFFFFF" w:themeColor="background1"/>
              </w:rPr>
            </w:pPr>
            <w:r>
              <w:rPr>
                <w:rFonts w:hint="eastAsia"/>
                <w:color w:val="FFFFFF" w:themeColor="background1"/>
                <w:lang w:eastAsia="zh-CN"/>
              </w:rPr>
              <w:t>地址：</w:t>
            </w:r>
          </w:p>
        </w:tc>
        <w:tc>
          <w:tcPr>
            <w:tcW w:w="2408" w:type="dxa"/>
            <w:shd w:val="clear" w:color="auto" w:fill="1E1B48" w:themeFill="text2" w:themeFillShade="BF"/>
            <w:vAlign w:val="center"/>
          </w:tcPr>
          <w:p w14:paraId="47F38BC7" w14:textId="77777777" w:rsidR="004D2F4C" w:rsidRPr="00FC4354" w:rsidRDefault="004D2F4C">
            <w:pPr>
              <w:pStyle w:val="a8"/>
              <w:rPr>
                <w:color w:val="FFFFFF" w:themeColor="background1"/>
              </w:rPr>
            </w:pPr>
          </w:p>
        </w:tc>
        <w:tc>
          <w:tcPr>
            <w:tcW w:w="759" w:type="dxa"/>
            <w:vMerge/>
            <w:shd w:val="clear" w:color="auto" w:fill="auto"/>
          </w:tcPr>
          <w:p w14:paraId="654622BD" w14:textId="77777777" w:rsidR="004D2F4C" w:rsidRDefault="004D2F4C"/>
        </w:tc>
      </w:tr>
      <w:tr w:rsidR="0084531D" w14:paraId="3A4ECD44" w14:textId="77777777" w:rsidTr="00F94E38">
        <w:trPr>
          <w:trHeight w:val="293"/>
        </w:trPr>
        <w:tc>
          <w:tcPr>
            <w:tcW w:w="8626" w:type="dxa"/>
            <w:vMerge/>
            <w:shd w:val="clear" w:color="auto" w:fill="auto"/>
          </w:tcPr>
          <w:p w14:paraId="415430D1" w14:textId="77777777" w:rsidR="004D2F4C" w:rsidRDefault="004D2F4C"/>
        </w:tc>
        <w:tc>
          <w:tcPr>
            <w:tcW w:w="2147" w:type="dxa"/>
            <w:shd w:val="clear" w:color="auto" w:fill="CEDFF4" w:themeFill="accent3" w:themeFillTint="33"/>
            <w:vAlign w:val="center"/>
          </w:tcPr>
          <w:p w14:paraId="55E18C8E" w14:textId="77777777" w:rsidR="004D2F4C" w:rsidRPr="0084531D" w:rsidRDefault="008B454F">
            <w:pPr>
              <w:pStyle w:val="a8"/>
            </w:pPr>
            <w:r>
              <w:rPr>
                <w:rFonts w:hint="eastAsia"/>
                <w:lang w:eastAsia="zh-CN"/>
              </w:rPr>
              <w:t>电话</w:t>
            </w:r>
            <w:r w:rsidR="00965A50" w:rsidRPr="0084531D">
              <w:t>/</w:t>
            </w:r>
            <w:r>
              <w:rPr>
                <w:rFonts w:hint="eastAsia"/>
                <w:lang w:eastAsia="zh-CN"/>
              </w:rPr>
              <w:t>电子邮件地址：</w:t>
            </w:r>
          </w:p>
        </w:tc>
        <w:tc>
          <w:tcPr>
            <w:tcW w:w="2408" w:type="dxa"/>
            <w:shd w:val="clear" w:color="auto" w:fill="CEDFF4" w:themeFill="accent3" w:themeFillTint="33"/>
            <w:vAlign w:val="center"/>
          </w:tcPr>
          <w:p w14:paraId="48D9FA21" w14:textId="77777777" w:rsidR="004D2F4C" w:rsidRPr="0084531D" w:rsidRDefault="004D2F4C">
            <w:pPr>
              <w:pStyle w:val="a8"/>
            </w:pPr>
          </w:p>
        </w:tc>
        <w:tc>
          <w:tcPr>
            <w:tcW w:w="759" w:type="dxa"/>
            <w:vMerge/>
            <w:shd w:val="clear" w:color="auto" w:fill="auto"/>
          </w:tcPr>
          <w:p w14:paraId="6D5D95F5" w14:textId="77777777" w:rsidR="004D2F4C" w:rsidRDefault="004D2F4C"/>
        </w:tc>
      </w:tr>
      <w:tr w:rsidR="0084531D" w14:paraId="6475B919" w14:textId="77777777" w:rsidTr="00F94E38">
        <w:trPr>
          <w:trHeight w:val="280"/>
        </w:trPr>
        <w:tc>
          <w:tcPr>
            <w:tcW w:w="8626" w:type="dxa"/>
            <w:vMerge/>
            <w:shd w:val="clear" w:color="auto" w:fill="auto"/>
          </w:tcPr>
          <w:p w14:paraId="7C258DE1" w14:textId="77777777" w:rsidR="004D2F4C" w:rsidRDefault="004D2F4C"/>
        </w:tc>
        <w:tc>
          <w:tcPr>
            <w:tcW w:w="2147" w:type="dxa"/>
            <w:shd w:val="clear" w:color="auto" w:fill="auto"/>
            <w:vAlign w:val="center"/>
          </w:tcPr>
          <w:p w14:paraId="47C0EB52" w14:textId="77777777" w:rsidR="004D2F4C" w:rsidRPr="00FC4354" w:rsidRDefault="004D2F4C">
            <w:pPr>
              <w:pStyle w:val="a8"/>
              <w:rPr>
                <w:color w:val="FFFFFF" w:themeColor="background1"/>
              </w:rPr>
            </w:pPr>
          </w:p>
        </w:tc>
        <w:tc>
          <w:tcPr>
            <w:tcW w:w="2408" w:type="dxa"/>
            <w:shd w:val="clear" w:color="auto" w:fill="auto"/>
            <w:vAlign w:val="center"/>
          </w:tcPr>
          <w:p w14:paraId="4F1088EC" w14:textId="77777777" w:rsidR="004D2F4C" w:rsidRPr="00FC4354" w:rsidRDefault="004D2F4C">
            <w:pPr>
              <w:pStyle w:val="a8"/>
              <w:rPr>
                <w:color w:val="FFFFFF" w:themeColor="background1"/>
              </w:rPr>
            </w:pPr>
          </w:p>
        </w:tc>
        <w:tc>
          <w:tcPr>
            <w:tcW w:w="759" w:type="dxa"/>
            <w:vMerge/>
            <w:shd w:val="clear" w:color="auto" w:fill="auto"/>
          </w:tcPr>
          <w:p w14:paraId="4861A14C" w14:textId="77777777" w:rsidR="004D2F4C" w:rsidRDefault="004D2F4C"/>
        </w:tc>
      </w:tr>
      <w:tr w:rsidR="0084531D" w14:paraId="293F5128" w14:textId="77777777" w:rsidTr="00F94E38">
        <w:trPr>
          <w:trHeight w:val="280"/>
        </w:trPr>
        <w:tc>
          <w:tcPr>
            <w:tcW w:w="8626" w:type="dxa"/>
            <w:vMerge/>
            <w:shd w:val="clear" w:color="auto" w:fill="auto"/>
          </w:tcPr>
          <w:p w14:paraId="134AE1C8" w14:textId="77777777" w:rsidR="004D2F4C" w:rsidRDefault="004D2F4C"/>
        </w:tc>
        <w:tc>
          <w:tcPr>
            <w:tcW w:w="2147" w:type="dxa"/>
            <w:shd w:val="clear" w:color="auto" w:fill="1E1B48" w:themeFill="text2" w:themeFillShade="BF"/>
            <w:vAlign w:val="center"/>
          </w:tcPr>
          <w:p w14:paraId="3AC46623" w14:textId="77777777" w:rsidR="004D2F4C" w:rsidRPr="00FC4354" w:rsidRDefault="004D0BCF">
            <w:pPr>
              <w:pStyle w:val="a8"/>
              <w:rPr>
                <w:color w:val="FFFFFF" w:themeColor="background1"/>
              </w:rPr>
            </w:pPr>
            <w:r>
              <w:rPr>
                <w:rFonts w:hint="eastAsia"/>
                <w:color w:val="FFFFFF" w:themeColor="background1"/>
                <w:lang w:eastAsia="zh-CN"/>
              </w:rPr>
              <w:t>捐赠金额：</w:t>
            </w:r>
          </w:p>
        </w:tc>
        <w:tc>
          <w:tcPr>
            <w:tcW w:w="2408" w:type="dxa"/>
            <w:shd w:val="clear" w:color="auto" w:fill="1E1B48" w:themeFill="text2" w:themeFillShade="BF"/>
            <w:vAlign w:val="center"/>
          </w:tcPr>
          <w:p w14:paraId="1B8F1433" w14:textId="77777777" w:rsidR="004D2F4C" w:rsidRPr="00FC4354" w:rsidRDefault="004D2F4C">
            <w:pPr>
              <w:pStyle w:val="a8"/>
              <w:rPr>
                <w:color w:val="FFFFFF" w:themeColor="background1"/>
              </w:rPr>
            </w:pPr>
          </w:p>
        </w:tc>
        <w:tc>
          <w:tcPr>
            <w:tcW w:w="759" w:type="dxa"/>
            <w:vMerge/>
            <w:shd w:val="clear" w:color="auto" w:fill="auto"/>
          </w:tcPr>
          <w:p w14:paraId="5B06A6F1" w14:textId="77777777" w:rsidR="004D2F4C" w:rsidRDefault="004D2F4C"/>
        </w:tc>
      </w:tr>
      <w:tr w:rsidR="0084531D" w14:paraId="55207ED3" w14:textId="77777777" w:rsidTr="00F94E38">
        <w:trPr>
          <w:trHeight w:val="280"/>
        </w:trPr>
        <w:tc>
          <w:tcPr>
            <w:tcW w:w="8626" w:type="dxa"/>
            <w:vMerge/>
            <w:shd w:val="clear" w:color="auto" w:fill="auto"/>
          </w:tcPr>
          <w:p w14:paraId="7D192AB1" w14:textId="77777777" w:rsidR="004D2F4C" w:rsidRDefault="004D2F4C"/>
        </w:tc>
        <w:tc>
          <w:tcPr>
            <w:tcW w:w="2147" w:type="dxa"/>
            <w:shd w:val="clear" w:color="auto" w:fill="CEDFF4" w:themeFill="accent3" w:themeFillTint="33"/>
            <w:vAlign w:val="center"/>
          </w:tcPr>
          <w:p w14:paraId="4987CD39" w14:textId="77777777" w:rsidR="004D2F4C" w:rsidRPr="0084531D" w:rsidRDefault="008B454F">
            <w:pPr>
              <w:pStyle w:val="a8"/>
            </w:pPr>
            <w:r>
              <w:rPr>
                <w:rFonts w:hint="eastAsia"/>
                <w:lang w:eastAsia="zh-CN"/>
              </w:rPr>
              <w:t>日期：</w:t>
            </w:r>
          </w:p>
        </w:tc>
        <w:tc>
          <w:tcPr>
            <w:tcW w:w="2408" w:type="dxa"/>
            <w:shd w:val="clear" w:color="auto" w:fill="CEDFF4" w:themeFill="accent3" w:themeFillTint="33"/>
            <w:vAlign w:val="center"/>
          </w:tcPr>
          <w:p w14:paraId="79D8E689" w14:textId="77777777" w:rsidR="004D2F4C" w:rsidRPr="0084531D" w:rsidRDefault="004D2F4C">
            <w:pPr>
              <w:pStyle w:val="a8"/>
            </w:pPr>
          </w:p>
        </w:tc>
        <w:tc>
          <w:tcPr>
            <w:tcW w:w="759" w:type="dxa"/>
            <w:vMerge/>
            <w:shd w:val="clear" w:color="auto" w:fill="auto"/>
          </w:tcPr>
          <w:p w14:paraId="11110604" w14:textId="77777777" w:rsidR="004D2F4C" w:rsidRDefault="004D2F4C"/>
        </w:tc>
      </w:tr>
      <w:tr w:rsidR="004D2F4C" w14:paraId="6AF64A0E" w14:textId="77777777" w:rsidTr="00B67C0F">
        <w:trPr>
          <w:trHeight w:val="442"/>
        </w:trPr>
        <w:tc>
          <w:tcPr>
            <w:tcW w:w="13940" w:type="dxa"/>
            <w:gridSpan w:val="4"/>
            <w:shd w:val="clear" w:color="auto" w:fill="auto"/>
          </w:tcPr>
          <w:p w14:paraId="5AAE4768" w14:textId="77777777" w:rsidR="004D2F4C" w:rsidRDefault="004D2F4C"/>
        </w:tc>
      </w:tr>
      <w:bookmarkEnd w:id="0"/>
    </w:tbl>
    <w:p w14:paraId="0583DCCC" w14:textId="77777777" w:rsidR="004D2F4C" w:rsidRDefault="004D2F4C"/>
    <w:tbl>
      <w:tblPr>
        <w:tblStyle w:val="a3"/>
        <w:tblW w:w="139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"/>
        <w:gridCol w:w="2125"/>
        <w:gridCol w:w="2317"/>
        <w:gridCol w:w="8185"/>
        <w:gridCol w:w="746"/>
      </w:tblGrid>
      <w:tr w:rsidR="004D2F4C" w14:paraId="65BD7184" w14:textId="77777777" w:rsidTr="0006083E">
        <w:trPr>
          <w:trHeight w:val="408"/>
        </w:trPr>
        <w:tc>
          <w:tcPr>
            <w:tcW w:w="5011" w:type="dxa"/>
            <w:gridSpan w:val="3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</w:tcPr>
          <w:p w14:paraId="2EBA2C31" w14:textId="77777777" w:rsidR="004D2F4C" w:rsidRDefault="0006083E">
            <w:pPr>
              <w:pStyle w:val="a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1" locked="0" layoutInCell="1" allowOverlap="1" wp14:anchorId="0AB091D8" wp14:editId="0AE7C2FF">
                      <wp:simplePos x="0" y="0"/>
                      <wp:positionH relativeFrom="column">
                        <wp:posOffset>-7943</wp:posOffset>
                      </wp:positionH>
                      <wp:positionV relativeFrom="paragraph">
                        <wp:posOffset>2257</wp:posOffset>
                      </wp:positionV>
                      <wp:extent cx="8802370" cy="1689707"/>
                      <wp:effectExtent l="0" t="0" r="0" b="6350"/>
                      <wp:wrapNone/>
                      <wp:docPr id="3" name="组合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02370" cy="1689707"/>
                                <a:chOff x="0" y="0"/>
                                <a:chExt cx="8550910" cy="1666875"/>
                              </a:xfrm>
                            </wpg:grpSpPr>
                            <wps:wsp>
                              <wps:cNvPr id="12" name="矩形 12"/>
                              <wps:cNvSpPr/>
                              <wps:spPr>
                                <a:xfrm>
                                  <a:off x="0" y="0"/>
                                  <a:ext cx="8543290" cy="1666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" name="组合 2"/>
                              <wpg:cNvGrpSpPr/>
                              <wpg:grpSpPr>
                                <a:xfrm>
                                  <a:off x="0" y="0"/>
                                  <a:ext cx="8550910" cy="1666875"/>
                                  <a:chOff x="0" y="0"/>
                                  <a:chExt cx="8550910" cy="16668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图形 14" descr="V 形图形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43290" cy="166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" name="矩形 16" descr="透明的白色矩形"/>
                                <wps:cNvSpPr/>
                                <wps:spPr>
                                  <a:xfrm>
                                    <a:off x="2872740" y="0"/>
                                    <a:ext cx="5678170" cy="16668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1A03EB" id="组合 3" o:spid="_x0000_s1026" style="position:absolute;left:0;text-align:left;margin-left:-.65pt;margin-top:.2pt;width:693.1pt;height:133.05pt;z-index:-251659264;mso-width-relative:margin;mso-height-relative:margin" coordsize="85509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">
                      <v:rect id="矩形 12" o:spid="_x0000_s1027" style="position:absolute;width:85432;height:1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" fillcolor="#83d0c1 [1943]" stroked="f" strokeweight="2pt"/>
                      <v:group id="组合 2" o:spid="_x0000_s1028" style="position:absolute;width:85509;height:16668" coordsize="85509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图形 14" o:spid="_x0000_s1029" type="#_x0000_t75" alt="V 形图形" style="position:absolute;width:85432;height:1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">
                          <v:imagedata r:id="rId12" o:title="V 形图形"/>
                        </v:shape>
                        <v:rect id="矩形 16" o:spid="_x0000_s1030" alt="透明的白色矩形" style="position:absolute;left:28727;width:56782;height:1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" fillcolor="white [3212]" stroked="f" strokeweight="2pt">
                          <v:fill opacity="39321f"/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8931" w:type="dxa"/>
            <w:gridSpan w:val="2"/>
            <w:tcBorders>
              <w:left w:val="single" w:sz="36" w:space="0" w:color="FFFFFF" w:themeColor="background1"/>
            </w:tcBorders>
          </w:tcPr>
          <w:p w14:paraId="373E227A" w14:textId="77777777" w:rsidR="004D2F4C" w:rsidRDefault="004D2F4C" w:rsidP="005B00B6">
            <w:pPr>
              <w:pStyle w:val="a4"/>
              <w:jc w:val="left"/>
            </w:pPr>
          </w:p>
        </w:tc>
      </w:tr>
      <w:tr w:rsidR="005B00B6" w14:paraId="77FFE250" w14:textId="77777777" w:rsidTr="00F94E38">
        <w:trPr>
          <w:trHeight w:val="305"/>
        </w:trPr>
        <w:tc>
          <w:tcPr>
            <w:tcW w:w="569" w:type="dxa"/>
            <w:shd w:val="clear" w:color="auto" w:fill="FAE19D" w:themeFill="accent5" w:themeFillTint="99"/>
          </w:tcPr>
          <w:p w14:paraId="2FB8D4EF" w14:textId="77777777" w:rsidR="005B00B6" w:rsidRDefault="005B00B6"/>
        </w:tc>
        <w:tc>
          <w:tcPr>
            <w:tcW w:w="2125" w:type="dxa"/>
            <w:shd w:val="clear" w:color="auto" w:fill="FAE19D" w:themeFill="accent5" w:themeFillTint="99"/>
            <w:vAlign w:val="center"/>
          </w:tcPr>
          <w:p w14:paraId="60CD9197" w14:textId="77777777" w:rsidR="005B00B6" w:rsidRPr="005B00B6" w:rsidRDefault="008B454F">
            <w:pPr>
              <w:pStyle w:val="a8"/>
            </w:pPr>
            <w:r>
              <w:rPr>
                <w:rFonts w:hint="eastAsia"/>
                <w:lang w:eastAsia="zh-CN"/>
              </w:rPr>
              <w:t>捐赠人：</w:t>
            </w:r>
          </w:p>
        </w:tc>
        <w:tc>
          <w:tcPr>
            <w:tcW w:w="2317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4957339C" w14:textId="77777777" w:rsidR="005B00B6" w:rsidRPr="00F94E38" w:rsidRDefault="005B00B6">
            <w:pPr>
              <w:rPr>
                <w:noProof/>
                <w:color w:val="0F0F3F" w:themeColor="text1"/>
                <w:sz w:val="19"/>
                <w:szCs w:val="19"/>
              </w:rPr>
            </w:pPr>
            <w:r w:rsidRPr="00F94E38">
              <w:rPr>
                <w:noProof/>
                <w:color w:val="0F0F3F" w:themeColor="text1"/>
                <w:sz w:val="19"/>
                <w:szCs w:val="19"/>
              </w:rPr>
              <w:t>Don JON</w:t>
            </w:r>
          </w:p>
        </w:tc>
        <w:tc>
          <w:tcPr>
            <w:tcW w:w="8185" w:type="dxa"/>
            <w:vMerge w:val="restart"/>
            <w:tcBorders>
              <w:left w:val="single" w:sz="36" w:space="0" w:color="FFFFFF" w:themeColor="background1"/>
            </w:tcBorders>
          </w:tcPr>
          <w:p w14:paraId="3163B4C6" w14:textId="77777777" w:rsidR="005B00B6" w:rsidRDefault="004D6E05" w:rsidP="004D6E05">
            <w:pPr>
              <w:pStyle w:val="a8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93841ED" wp14:editId="1E45DE3E">
                      <wp:extent cx="3705225" cy="523875"/>
                      <wp:effectExtent l="0" t="0" r="9525" b="0"/>
                      <wp:docPr id="18" name="文本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52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0AC6BD" w14:textId="77777777" w:rsidR="004D6E05" w:rsidRPr="008B454F" w:rsidRDefault="006541B1" w:rsidP="004D6E05">
                                  <w:pPr>
                                    <w:pStyle w:val="a9"/>
                                    <w:rPr>
                                      <w:rFonts w:ascii="微软雅黑" w:hAnsi="微软雅黑"/>
                                      <w:color w:val="1F5248" w:themeColor="accent4" w:themeShade="80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1F5248" w:themeColor="accent4" w:themeShade="80"/>
                                      <w:lang w:eastAsia="zh-CN"/>
                                    </w:rPr>
                                    <w:t>感</w:t>
                                  </w:r>
                                  <w:r w:rsidR="008B454F" w:rsidRPr="008B454F">
                                    <w:rPr>
                                      <w:rFonts w:ascii="微软雅黑" w:hAnsi="微软雅黑" w:hint="eastAsia"/>
                                      <w:color w:val="1F5248" w:themeColor="accent4" w:themeShade="80"/>
                                      <w:lang w:eastAsia="zh-CN"/>
                                    </w:rPr>
                                    <w:t>谢您的支持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93841ED" id="文本框 18" o:spid="_x0000_s1028" type="#_x0000_t202" style="width:291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" filled="f" stroked="f" strokeweight=".5pt">
                      <v:textbox inset="36pt,,0">
                        <w:txbxContent>
                          <w:p w14:paraId="140AC6BD" w14:textId="77777777" w:rsidR="004D6E05" w:rsidRPr="008B454F" w:rsidRDefault="006541B1" w:rsidP="004D6E05">
                            <w:pPr>
                              <w:pStyle w:val="a9"/>
                              <w:rPr>
                                <w:rFonts w:ascii="微软雅黑" w:hAnsi="微软雅黑"/>
                                <w:color w:val="1F5248" w:themeColor="accent4" w:themeShade="8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1F5248" w:themeColor="accent4" w:themeShade="80"/>
                                <w:lang w:eastAsia="zh-CN"/>
                              </w:rPr>
                              <w:t>感</w:t>
                            </w:r>
                            <w:r w:rsidR="008B454F" w:rsidRPr="008B454F">
                              <w:rPr>
                                <w:rFonts w:ascii="微软雅黑" w:hAnsi="微软雅黑" w:hint="eastAsia"/>
                                <w:color w:val="1F5248" w:themeColor="accent4" w:themeShade="80"/>
                                <w:lang w:eastAsia="zh-CN"/>
                              </w:rPr>
                              <w:t>谢您的支持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96BAC63" wp14:editId="32C15730">
                      <wp:extent cx="3829050" cy="541020"/>
                      <wp:effectExtent l="0" t="0" r="0" b="0"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9050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E5925F" w14:textId="77777777" w:rsidR="004D6E05" w:rsidRPr="00A80C61" w:rsidRDefault="00CE3641" w:rsidP="004D6E05">
                                  <w:pPr>
                                    <w:pStyle w:val="a9"/>
                                    <w:ind w:left="720"/>
                                    <w:jc w:val="right"/>
                                    <w:rPr>
                                      <w:rFonts w:ascii="微软雅黑" w:hAnsi="微软雅黑"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微软雅黑" w:hAnsi="微软雅黑"/>
                                        <w:color w:val="FFFFFF" w:themeColor="background1"/>
                                      </w:rPr>
                                      <w:id w:val="2082632123"/>
                                      <w15:appearance w15:val="hidden"/>
                                    </w:sdtPr>
                                    <w:sdtEndPr/>
                                    <w:sdtContent>
                                      <w:r w:rsidR="00A80C61" w:rsidRPr="00A80C61">
                                        <w:rPr>
                                          <w:rFonts w:ascii="微软雅黑" w:hAnsi="微软雅黑"/>
                                          <w:color w:val="1F5248" w:themeColor="accent4" w:themeShade="80"/>
                                        </w:rPr>
                                        <w:t>[</w:t>
                                      </w:r>
                                      <w:r w:rsidR="00A80C61" w:rsidRPr="00A80C61">
                                        <w:rPr>
                                          <w:rFonts w:ascii="微软雅黑" w:hAnsi="微软雅黑"/>
                                          <w:color w:val="1F5248" w:themeColor="accent4" w:themeShade="80"/>
                                          <w:lang w:eastAsia="zh-CN"/>
                                        </w:rPr>
                                        <w:t>键入团队名称</w:t>
                                      </w:r>
                                      <w:r w:rsidR="00A80C61" w:rsidRPr="00A80C61">
                                        <w:rPr>
                                          <w:rFonts w:ascii="微软雅黑" w:hAnsi="微软雅黑"/>
                                          <w:color w:val="1F5248" w:themeColor="accent4" w:themeShade="80"/>
                                        </w:rPr>
                                        <w:t>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18288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6BAC63" id="文本框 19" o:spid="_x0000_s1029" type="#_x0000_t202" style="width:301.5pt;height:4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" filled="f" stroked="f" strokeweight=".5pt">
                      <v:textbox inset="36pt,,14.4pt">
                        <w:txbxContent>
                          <w:p w14:paraId="79E5925F" w14:textId="77777777" w:rsidR="004D6E05" w:rsidRPr="00A80C61" w:rsidRDefault="00CE3641" w:rsidP="004D6E05">
                            <w:pPr>
                              <w:pStyle w:val="a9"/>
                              <w:ind w:left="720"/>
                              <w:jc w:val="right"/>
                              <w:rPr>
                                <w:rFonts w:ascii="微软雅黑" w:hAnsi="微软雅黑"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微软雅黑" w:hAnsi="微软雅黑"/>
                                  <w:color w:val="FFFFFF" w:themeColor="background1"/>
                                </w:rPr>
                                <w:id w:val="2082632123"/>
                                <w15:appearance w15:val="hidden"/>
                              </w:sdtPr>
                              <w:sdtEndPr/>
                              <w:sdtContent>
                                <w:r w:rsidR="00A80C61" w:rsidRPr="00A80C61">
                                  <w:rPr>
                                    <w:rFonts w:ascii="微软雅黑" w:hAnsi="微软雅黑"/>
                                    <w:color w:val="1F5248" w:themeColor="accent4" w:themeShade="80"/>
                                  </w:rPr>
                                  <w:t>[</w:t>
                                </w:r>
                                <w:r w:rsidR="00A80C61" w:rsidRPr="00A80C61">
                                  <w:rPr>
                                    <w:rFonts w:ascii="微软雅黑" w:hAnsi="微软雅黑"/>
                                    <w:color w:val="1F5248" w:themeColor="accent4" w:themeShade="80"/>
                                    <w:lang w:eastAsia="zh-CN"/>
                                  </w:rPr>
                                  <w:t>键入团队名称</w:t>
                                </w:r>
                                <w:r w:rsidR="00A80C61" w:rsidRPr="00A80C61">
                                  <w:rPr>
                                    <w:rFonts w:ascii="微软雅黑" w:hAnsi="微软雅黑"/>
                                    <w:color w:val="1F5248" w:themeColor="accent4" w:themeShade="80"/>
                                  </w:rPr>
                                  <w:t>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46" w:type="dxa"/>
            <w:vMerge w:val="restart"/>
          </w:tcPr>
          <w:p w14:paraId="591AE63F" w14:textId="77777777" w:rsidR="005B00B6" w:rsidRDefault="005B00B6">
            <w:pPr>
              <w:jc w:val="center"/>
            </w:pPr>
          </w:p>
        </w:tc>
      </w:tr>
      <w:tr w:rsidR="005B00B6" w14:paraId="2C2A14EB" w14:textId="77777777" w:rsidTr="00F94E38">
        <w:trPr>
          <w:trHeight w:val="305"/>
        </w:trPr>
        <w:tc>
          <w:tcPr>
            <w:tcW w:w="569" w:type="dxa"/>
            <w:shd w:val="clear" w:color="auto" w:fill="FAE19D" w:themeFill="accent5" w:themeFillTint="99"/>
          </w:tcPr>
          <w:p w14:paraId="2E9A18B1" w14:textId="77777777" w:rsidR="005B00B6" w:rsidRDefault="005B00B6"/>
        </w:tc>
        <w:tc>
          <w:tcPr>
            <w:tcW w:w="2125" w:type="dxa"/>
            <w:shd w:val="clear" w:color="auto" w:fill="FAE19D" w:themeFill="accent5" w:themeFillTint="99"/>
            <w:vAlign w:val="center"/>
          </w:tcPr>
          <w:p w14:paraId="68B1FB11" w14:textId="77777777" w:rsidR="005B00B6" w:rsidRPr="005B00B6" w:rsidRDefault="008B454F">
            <w:pPr>
              <w:pStyle w:val="a8"/>
            </w:pPr>
            <w:r>
              <w:rPr>
                <w:rFonts w:hint="eastAsia"/>
                <w:lang w:eastAsia="zh-CN"/>
              </w:rPr>
              <w:t>地址：</w:t>
            </w:r>
          </w:p>
        </w:tc>
        <w:tc>
          <w:tcPr>
            <w:tcW w:w="2317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0EF9A0EF" w14:textId="77777777" w:rsidR="005B00B6" w:rsidRPr="00F94E38" w:rsidRDefault="005B00B6">
            <w:pPr>
              <w:rPr>
                <w:color w:val="0F0F3F" w:themeColor="text1"/>
                <w:sz w:val="19"/>
                <w:szCs w:val="19"/>
              </w:rPr>
            </w:pPr>
          </w:p>
        </w:tc>
        <w:tc>
          <w:tcPr>
            <w:tcW w:w="8185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199F9791" w14:textId="77777777" w:rsidR="005B00B6" w:rsidRDefault="005B00B6">
            <w:pPr>
              <w:pStyle w:val="a8"/>
            </w:pPr>
          </w:p>
        </w:tc>
        <w:tc>
          <w:tcPr>
            <w:tcW w:w="746" w:type="dxa"/>
            <w:vMerge/>
          </w:tcPr>
          <w:p w14:paraId="1A8645A2" w14:textId="77777777" w:rsidR="005B00B6" w:rsidRDefault="005B00B6"/>
        </w:tc>
      </w:tr>
      <w:tr w:rsidR="005B00B6" w14:paraId="02295718" w14:textId="77777777" w:rsidTr="00F94E38">
        <w:trPr>
          <w:trHeight w:val="305"/>
        </w:trPr>
        <w:tc>
          <w:tcPr>
            <w:tcW w:w="569" w:type="dxa"/>
            <w:shd w:val="clear" w:color="auto" w:fill="FAE19D" w:themeFill="accent5" w:themeFillTint="99"/>
          </w:tcPr>
          <w:p w14:paraId="657156A2" w14:textId="77777777" w:rsidR="005B00B6" w:rsidRDefault="005B00B6"/>
        </w:tc>
        <w:tc>
          <w:tcPr>
            <w:tcW w:w="2125" w:type="dxa"/>
            <w:shd w:val="clear" w:color="auto" w:fill="FAE19D" w:themeFill="accent5" w:themeFillTint="99"/>
            <w:vAlign w:val="center"/>
          </w:tcPr>
          <w:p w14:paraId="481567D5" w14:textId="77777777" w:rsidR="005B00B6" w:rsidRPr="005B00B6" w:rsidRDefault="008B454F">
            <w:pPr>
              <w:pStyle w:val="a8"/>
            </w:pPr>
            <w:r>
              <w:rPr>
                <w:rFonts w:hint="eastAsia"/>
                <w:lang w:eastAsia="zh-CN"/>
              </w:rPr>
              <w:t>电话</w:t>
            </w:r>
            <w:r w:rsidR="005B00B6" w:rsidRPr="005B00B6">
              <w:t>/</w:t>
            </w:r>
            <w:r>
              <w:rPr>
                <w:rFonts w:hint="eastAsia"/>
                <w:lang w:eastAsia="zh-CN"/>
              </w:rPr>
              <w:t>电子邮件地址：</w:t>
            </w:r>
          </w:p>
        </w:tc>
        <w:tc>
          <w:tcPr>
            <w:tcW w:w="2317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783D2E31" w14:textId="77777777" w:rsidR="005B00B6" w:rsidRPr="00F94E38" w:rsidRDefault="005B00B6">
            <w:pPr>
              <w:rPr>
                <w:color w:val="0F0F3F" w:themeColor="text1"/>
                <w:sz w:val="19"/>
                <w:szCs w:val="19"/>
              </w:rPr>
            </w:pPr>
          </w:p>
        </w:tc>
        <w:tc>
          <w:tcPr>
            <w:tcW w:w="8185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5E220982" w14:textId="77777777" w:rsidR="005B00B6" w:rsidRDefault="005B00B6">
            <w:pPr>
              <w:pStyle w:val="a8"/>
            </w:pPr>
          </w:p>
        </w:tc>
        <w:tc>
          <w:tcPr>
            <w:tcW w:w="746" w:type="dxa"/>
            <w:vMerge/>
          </w:tcPr>
          <w:p w14:paraId="5AD395DE" w14:textId="77777777" w:rsidR="005B00B6" w:rsidRDefault="005B00B6"/>
        </w:tc>
      </w:tr>
      <w:tr w:rsidR="005B00B6" w14:paraId="47364C67" w14:textId="77777777" w:rsidTr="00F94E38">
        <w:trPr>
          <w:trHeight w:val="185"/>
        </w:trPr>
        <w:tc>
          <w:tcPr>
            <w:tcW w:w="569" w:type="dxa"/>
            <w:shd w:val="clear" w:color="auto" w:fill="FAE19D" w:themeFill="accent5" w:themeFillTint="99"/>
          </w:tcPr>
          <w:p w14:paraId="06FEE759" w14:textId="77777777" w:rsidR="005B00B6" w:rsidRDefault="005B00B6"/>
        </w:tc>
        <w:tc>
          <w:tcPr>
            <w:tcW w:w="2125" w:type="dxa"/>
            <w:shd w:val="clear" w:color="auto" w:fill="FAE19D" w:themeFill="accent5" w:themeFillTint="99"/>
            <w:vAlign w:val="center"/>
          </w:tcPr>
          <w:p w14:paraId="7BFDFA94" w14:textId="77777777" w:rsidR="005B00B6" w:rsidRPr="005B00B6" w:rsidRDefault="005B00B6">
            <w:pPr>
              <w:pStyle w:val="a8"/>
            </w:pPr>
          </w:p>
        </w:tc>
        <w:tc>
          <w:tcPr>
            <w:tcW w:w="2317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5982E7E8" w14:textId="77777777" w:rsidR="005B00B6" w:rsidRPr="00F94E38" w:rsidRDefault="005B00B6">
            <w:pPr>
              <w:rPr>
                <w:color w:val="0F0F3F" w:themeColor="text1"/>
                <w:sz w:val="19"/>
                <w:szCs w:val="19"/>
              </w:rPr>
            </w:pPr>
          </w:p>
        </w:tc>
        <w:tc>
          <w:tcPr>
            <w:tcW w:w="8185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0E078C6C" w14:textId="77777777" w:rsidR="005B00B6" w:rsidRDefault="005B00B6">
            <w:pPr>
              <w:pStyle w:val="a8"/>
            </w:pPr>
          </w:p>
        </w:tc>
        <w:tc>
          <w:tcPr>
            <w:tcW w:w="746" w:type="dxa"/>
            <w:vMerge/>
          </w:tcPr>
          <w:p w14:paraId="52A2B63E" w14:textId="77777777" w:rsidR="005B00B6" w:rsidRDefault="005B00B6"/>
        </w:tc>
      </w:tr>
      <w:tr w:rsidR="005B00B6" w14:paraId="3938A807" w14:textId="77777777" w:rsidTr="00F94E38">
        <w:trPr>
          <w:trHeight w:val="323"/>
        </w:trPr>
        <w:tc>
          <w:tcPr>
            <w:tcW w:w="569" w:type="dxa"/>
            <w:shd w:val="clear" w:color="auto" w:fill="FAE19D" w:themeFill="accent5" w:themeFillTint="99"/>
          </w:tcPr>
          <w:p w14:paraId="091DEA22" w14:textId="77777777" w:rsidR="005B00B6" w:rsidRDefault="005B00B6"/>
        </w:tc>
        <w:tc>
          <w:tcPr>
            <w:tcW w:w="2125" w:type="dxa"/>
            <w:shd w:val="clear" w:color="auto" w:fill="FAE19D" w:themeFill="accent5" w:themeFillTint="99"/>
            <w:vAlign w:val="center"/>
          </w:tcPr>
          <w:p w14:paraId="5BABBE3E" w14:textId="77777777" w:rsidR="005B00B6" w:rsidRPr="005B00B6" w:rsidRDefault="004D0BCF">
            <w:pPr>
              <w:pStyle w:val="a8"/>
            </w:pPr>
            <w:r>
              <w:rPr>
                <w:rFonts w:hint="eastAsia"/>
                <w:lang w:eastAsia="zh-CN"/>
              </w:rPr>
              <w:t>捐赠金额：</w:t>
            </w:r>
          </w:p>
        </w:tc>
        <w:tc>
          <w:tcPr>
            <w:tcW w:w="2317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66AE2A96" w14:textId="77777777" w:rsidR="005B00B6" w:rsidRPr="00F94E38" w:rsidRDefault="005B00B6">
            <w:pPr>
              <w:rPr>
                <w:color w:val="0F0F3F" w:themeColor="text1"/>
                <w:sz w:val="19"/>
                <w:szCs w:val="19"/>
              </w:rPr>
            </w:pPr>
          </w:p>
        </w:tc>
        <w:tc>
          <w:tcPr>
            <w:tcW w:w="8185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42A4A312" w14:textId="77777777" w:rsidR="005B00B6" w:rsidRDefault="005B00B6">
            <w:pPr>
              <w:pStyle w:val="a8"/>
            </w:pPr>
          </w:p>
        </w:tc>
        <w:tc>
          <w:tcPr>
            <w:tcW w:w="746" w:type="dxa"/>
            <w:vMerge/>
          </w:tcPr>
          <w:p w14:paraId="4110B691" w14:textId="77777777" w:rsidR="005B00B6" w:rsidRDefault="005B00B6"/>
        </w:tc>
      </w:tr>
      <w:tr w:rsidR="005B00B6" w14:paraId="72A2A1A9" w14:textId="77777777" w:rsidTr="00F94E38">
        <w:trPr>
          <w:trHeight w:val="82"/>
        </w:trPr>
        <w:tc>
          <w:tcPr>
            <w:tcW w:w="569" w:type="dxa"/>
            <w:shd w:val="clear" w:color="auto" w:fill="FAE19D" w:themeFill="accent5" w:themeFillTint="99"/>
          </w:tcPr>
          <w:p w14:paraId="4D92D5BB" w14:textId="77777777" w:rsidR="005B00B6" w:rsidRDefault="005B00B6"/>
        </w:tc>
        <w:tc>
          <w:tcPr>
            <w:tcW w:w="2125" w:type="dxa"/>
            <w:shd w:val="clear" w:color="auto" w:fill="FAE19D" w:themeFill="accent5" w:themeFillTint="99"/>
            <w:vAlign w:val="center"/>
          </w:tcPr>
          <w:p w14:paraId="151E41D3" w14:textId="77777777" w:rsidR="005B00B6" w:rsidRPr="005B00B6" w:rsidRDefault="008B454F">
            <w:pPr>
              <w:pStyle w:val="a8"/>
            </w:pPr>
            <w:r>
              <w:rPr>
                <w:rFonts w:hint="eastAsia"/>
                <w:lang w:eastAsia="zh-CN"/>
              </w:rPr>
              <w:t>日期：</w:t>
            </w:r>
          </w:p>
        </w:tc>
        <w:tc>
          <w:tcPr>
            <w:tcW w:w="2317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44CFFBCA" w14:textId="77777777" w:rsidR="005B00B6" w:rsidRPr="00F94E38" w:rsidRDefault="005B00B6">
            <w:pPr>
              <w:rPr>
                <w:color w:val="0F0F3F" w:themeColor="text1"/>
                <w:sz w:val="19"/>
                <w:szCs w:val="19"/>
              </w:rPr>
            </w:pPr>
          </w:p>
        </w:tc>
        <w:tc>
          <w:tcPr>
            <w:tcW w:w="8185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79FB60CD" w14:textId="77777777" w:rsidR="005B00B6" w:rsidRDefault="005B00B6">
            <w:pPr>
              <w:pStyle w:val="a8"/>
            </w:pPr>
          </w:p>
        </w:tc>
        <w:tc>
          <w:tcPr>
            <w:tcW w:w="746" w:type="dxa"/>
            <w:vMerge/>
          </w:tcPr>
          <w:p w14:paraId="3BBD924F" w14:textId="77777777" w:rsidR="005B00B6" w:rsidRDefault="005B00B6"/>
        </w:tc>
      </w:tr>
      <w:tr w:rsidR="004D2F4C" w14:paraId="25E26CB8" w14:textId="77777777" w:rsidTr="0006083E">
        <w:trPr>
          <w:trHeight w:val="371"/>
        </w:trPr>
        <w:tc>
          <w:tcPr>
            <w:tcW w:w="5011" w:type="dxa"/>
            <w:gridSpan w:val="3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</w:tcPr>
          <w:p w14:paraId="6420BCBD" w14:textId="77777777" w:rsidR="004D2F4C" w:rsidRDefault="004D2F4C"/>
        </w:tc>
        <w:tc>
          <w:tcPr>
            <w:tcW w:w="8931" w:type="dxa"/>
            <w:gridSpan w:val="2"/>
            <w:tcBorders>
              <w:left w:val="single" w:sz="36" w:space="0" w:color="FFFFFF" w:themeColor="background1"/>
            </w:tcBorders>
          </w:tcPr>
          <w:p w14:paraId="56F591AD" w14:textId="77777777" w:rsidR="004D2F4C" w:rsidRDefault="004D2F4C"/>
        </w:tc>
      </w:tr>
    </w:tbl>
    <w:p w14:paraId="7A71A4A2" w14:textId="77777777" w:rsidR="005B00B6" w:rsidRDefault="005B00B6">
      <w:pPr>
        <w:rPr>
          <w:noProof/>
        </w:rPr>
      </w:pPr>
      <w:r>
        <w:rPr>
          <w:noProof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EDFF4" w:themeFill="accent3" w:themeFillTint="33"/>
        <w:tblLook w:val="04A0" w:firstRow="1" w:lastRow="0" w:firstColumn="1" w:lastColumn="0" w:noHBand="0" w:noVBand="1"/>
      </w:tblPr>
      <w:tblGrid>
        <w:gridCol w:w="581"/>
        <w:gridCol w:w="2121"/>
        <w:gridCol w:w="2532"/>
        <w:gridCol w:w="7931"/>
        <w:gridCol w:w="759"/>
      </w:tblGrid>
      <w:tr w:rsidR="009A519A" w14:paraId="10525426" w14:textId="77777777" w:rsidTr="0006083E">
        <w:trPr>
          <w:trHeight w:val="516"/>
        </w:trPr>
        <w:tc>
          <w:tcPr>
            <w:tcW w:w="5234" w:type="dxa"/>
            <w:gridSpan w:val="3"/>
            <w:shd w:val="clear" w:color="auto" w:fill="auto"/>
          </w:tcPr>
          <w:p w14:paraId="74C5DA3A" w14:textId="77777777" w:rsidR="009A519A" w:rsidRDefault="00B17405" w:rsidP="009A519A">
            <w:pPr>
              <w:pStyle w:val="a4"/>
              <w:jc w:val="center"/>
            </w:pPr>
            <w:bookmarkStart w:id="1" w:name="_GoBack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1850" behindDoc="1" locked="0" layoutInCell="1" allowOverlap="1" wp14:anchorId="3E3AA4C7" wp14:editId="67FC7F9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12700</wp:posOffset>
                      </wp:positionV>
                      <wp:extent cx="8855999" cy="1600200"/>
                      <wp:effectExtent l="0" t="0" r="2540" b="0"/>
                      <wp:wrapNone/>
                      <wp:docPr id="6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55999" cy="1600200"/>
                                <a:chOff x="0" y="0"/>
                                <a:chExt cx="8855999" cy="1600200"/>
                              </a:xfrm>
                            </wpg:grpSpPr>
                            <wpg:grpSp>
                              <wpg:cNvPr id="22" name="组合 22" descr="background graphic design"/>
                              <wpg:cNvGrpSpPr/>
                              <wpg:grpSpPr>
                                <a:xfrm>
                                  <a:off x="0" y="0"/>
                                  <a:ext cx="8855999" cy="1600200"/>
                                  <a:chOff x="0" y="0"/>
                                  <a:chExt cx="8201025" cy="1600200"/>
                                </a:xfrm>
                              </wpg:grpSpPr>
                              <wps:wsp>
                                <wps:cNvPr id="21" name="矩形 21" descr="矩形"/>
                                <wps:cNvSpPr/>
                                <wps:spPr>
                                  <a:xfrm>
                                    <a:off x="0" y="0"/>
                                    <a:ext cx="8201025" cy="1600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" name="图形 1" descr="无缝重复图案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91500" cy="1600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27" name="矩形 27" descr="透明的矩形"/>
                              <wps:cNvSpPr/>
                              <wps:spPr>
                                <a:xfrm>
                                  <a:off x="0" y="0"/>
                                  <a:ext cx="3322285" cy="1600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10595D" id="组合 6" o:spid="_x0000_s1026" style="position:absolute;left:0;text-align:left;margin-left:-5.4pt;margin-top:1pt;width:697.3pt;height:126pt;z-index:-251674630" coordsize="88559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">
                      <v:group id="组合 22" o:spid="_x0000_s1027" alt="background graphic design" style="position:absolute;width:88559;height:16002" coordsize="82010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rect id="矩形 21" o:spid="_x0000_s1028" alt="矩形" style="position:absolute;width:82010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" fillcolor="#1c4a83 [2406]" stroked="f" strokeweight="2pt"/>
                        <v:shape id="图形 1" o:spid="_x0000_s1029" type="#_x0000_t75" alt="无缝重复图案" style="position:absolute;width:81915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">
                          <v:imagedata r:id="rId15" o:title="无缝重复图案"/>
                        </v:shape>
                      </v:group>
                      <v:rect id="矩形 27" o:spid="_x0000_s1030" alt="透明的矩形" style="position:absolute;width:33222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" fillcolor="#e6465d [3204]" stroked="f" strokeweight="2pt">
                        <v:fill opacity="46003f"/>
                      </v:rect>
                    </v:group>
                  </w:pict>
                </mc:Fallback>
              </mc:AlternateContent>
            </w:r>
            <w:bookmarkEnd w:id="1"/>
          </w:p>
        </w:tc>
        <w:tc>
          <w:tcPr>
            <w:tcW w:w="8690" w:type="dxa"/>
            <w:gridSpan w:val="2"/>
            <w:shd w:val="clear" w:color="auto" w:fill="auto"/>
          </w:tcPr>
          <w:p w14:paraId="6551DB2E" w14:textId="77777777" w:rsidR="009A519A" w:rsidRDefault="009A519A">
            <w:pPr>
              <w:pStyle w:val="a4"/>
            </w:pPr>
          </w:p>
        </w:tc>
      </w:tr>
      <w:tr w:rsidR="009A519A" w14:paraId="1842389C" w14:textId="77777777" w:rsidTr="00F94E38">
        <w:trPr>
          <w:trHeight w:val="268"/>
        </w:trPr>
        <w:tc>
          <w:tcPr>
            <w:tcW w:w="581" w:type="dxa"/>
            <w:vMerge w:val="restart"/>
            <w:shd w:val="clear" w:color="auto" w:fill="auto"/>
          </w:tcPr>
          <w:p w14:paraId="4172E084" w14:textId="77777777" w:rsidR="009A519A" w:rsidRDefault="009A519A">
            <w:pPr>
              <w:jc w:val="center"/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6F1BEFF5" w14:textId="77777777" w:rsidR="009A519A" w:rsidRPr="00965A50" w:rsidRDefault="008B454F">
            <w:pPr>
              <w:pStyle w:val="a8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  <w:lang w:eastAsia="zh-CN"/>
              </w:rPr>
              <w:t>捐赠人：</w:t>
            </w:r>
          </w:p>
        </w:tc>
        <w:tc>
          <w:tcPr>
            <w:tcW w:w="2532" w:type="dxa"/>
            <w:shd w:val="clear" w:color="auto" w:fill="auto"/>
            <w:vAlign w:val="center"/>
          </w:tcPr>
          <w:p w14:paraId="1DD17933" w14:textId="77777777" w:rsidR="009A519A" w:rsidRPr="00965A50" w:rsidRDefault="009A519A">
            <w:pPr>
              <w:pStyle w:val="a8"/>
              <w:rPr>
                <w:b/>
                <w:color w:val="FFFFFF" w:themeColor="background1"/>
              </w:rPr>
            </w:pPr>
            <w:r w:rsidRPr="00965A50">
              <w:rPr>
                <w:b/>
                <w:color w:val="FFFFFF" w:themeColor="background1"/>
              </w:rPr>
              <w:t>Don JON</w:t>
            </w:r>
          </w:p>
        </w:tc>
        <w:tc>
          <w:tcPr>
            <w:tcW w:w="7931" w:type="dxa"/>
            <w:vMerge w:val="restart"/>
            <w:shd w:val="clear" w:color="auto" w:fill="auto"/>
          </w:tcPr>
          <w:p w14:paraId="08236249" w14:textId="77777777" w:rsidR="009A519A" w:rsidRDefault="009A519A" w:rsidP="009A519A">
            <w:pPr>
              <w:pStyle w:val="a8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31C3FCE" wp14:editId="7DC8AF01">
                      <wp:extent cx="3705225" cy="523875"/>
                      <wp:effectExtent l="0" t="0" r="9525" b="0"/>
                      <wp:docPr id="29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52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6F49B7" w14:textId="77777777" w:rsidR="009A519A" w:rsidRPr="008B454F" w:rsidRDefault="006541B1" w:rsidP="009A519A">
                                  <w:pPr>
                                    <w:pStyle w:val="a9"/>
                                    <w:jc w:val="right"/>
                                    <w:rPr>
                                      <w:rFonts w:ascii="微软雅黑" w:hAnsi="微软雅黑"/>
                                      <w:color w:val="FFFFFF" w:themeColor="background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FFFFFF" w:themeColor="background1"/>
                                      <w:lang w:eastAsia="zh-CN"/>
                                    </w:rPr>
                                    <w:t>感</w:t>
                                  </w:r>
                                  <w:r w:rsidR="008B454F" w:rsidRPr="008B454F">
                                    <w:rPr>
                                      <w:rFonts w:ascii="微软雅黑" w:hAnsi="微软雅黑"/>
                                      <w:color w:val="FFFFFF" w:themeColor="background1"/>
                                    </w:rPr>
                                    <w:t>谢</w:t>
                                  </w:r>
                                  <w:r w:rsidR="008B454F" w:rsidRPr="008B454F">
                                    <w:rPr>
                                      <w:rFonts w:ascii="微软雅黑" w:hAnsi="微软雅黑" w:hint="eastAsia"/>
                                      <w:color w:val="FFFFFF" w:themeColor="background1"/>
                                      <w:lang w:eastAsia="zh-CN"/>
                                    </w:rPr>
                                    <w:t>您的支持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1C3FCE" id="文本框 29" o:spid="_x0000_s1030" type="#_x0000_t202" style="width:291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" filled="f" stroked="f" strokeweight=".5pt">
                      <v:textbox inset="36pt,,0">
                        <w:txbxContent>
                          <w:p w14:paraId="1C6F49B7" w14:textId="77777777" w:rsidR="009A519A" w:rsidRPr="008B454F" w:rsidRDefault="006541B1" w:rsidP="009A519A">
                            <w:pPr>
                              <w:pStyle w:val="a9"/>
                              <w:jc w:val="right"/>
                              <w:rPr>
                                <w:rFonts w:ascii="微软雅黑" w:hAnsi="微软雅黑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lang w:eastAsia="zh-CN"/>
                              </w:rPr>
                              <w:t>感</w:t>
                            </w:r>
                            <w:r w:rsidR="008B454F" w:rsidRPr="008B454F">
                              <w:rPr>
                                <w:rFonts w:ascii="微软雅黑" w:hAnsi="微软雅黑"/>
                                <w:color w:val="FFFFFF" w:themeColor="background1"/>
                              </w:rPr>
                              <w:t>谢</w:t>
                            </w:r>
                            <w:r w:rsidR="008B454F" w:rsidRPr="008B454F">
                              <w:rPr>
                                <w:rFonts w:ascii="微软雅黑" w:hAnsi="微软雅黑" w:hint="eastAsia"/>
                                <w:color w:val="FFFFFF" w:themeColor="background1"/>
                                <w:lang w:eastAsia="zh-CN"/>
                              </w:rPr>
                              <w:t>您的支持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6EEAC28" wp14:editId="5D4F387F">
                      <wp:extent cx="3819525" cy="541020"/>
                      <wp:effectExtent l="0" t="0" r="0" b="0"/>
                      <wp:docPr id="30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9525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7570B4" w14:textId="77777777" w:rsidR="009A519A" w:rsidRPr="00A80C61" w:rsidRDefault="00CE3641" w:rsidP="009A519A">
                                  <w:pPr>
                                    <w:pStyle w:val="a9"/>
                                    <w:ind w:left="720"/>
                                    <w:jc w:val="right"/>
                                    <w:rPr>
                                      <w:rFonts w:ascii="微软雅黑" w:hAnsi="微软雅黑"/>
                                      <w:color w:val="FFFFFF" w:themeColor="background1"/>
                                      <w:lang w:eastAsia="zh-CN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微软雅黑" w:hAnsi="微软雅黑"/>
                                        <w:color w:val="FFFFFF" w:themeColor="background1"/>
                                      </w:rPr>
                                      <w:id w:val="-222842574"/>
                                      <w15:appearance w15:val="hidden"/>
                                    </w:sdtPr>
                                    <w:sdtEndPr/>
                                    <w:sdtContent>
                                      <w:r w:rsidR="00A80C61" w:rsidRPr="00A80C61">
                                        <w:rPr>
                                          <w:rFonts w:ascii="微软雅黑" w:hAnsi="微软雅黑"/>
                                          <w:color w:val="FFFFFF" w:themeColor="background1"/>
                                        </w:rPr>
                                        <w:t>[</w:t>
                                      </w:r>
                                      <w:r w:rsidR="00A80C61" w:rsidRPr="00A80C61">
                                        <w:rPr>
                                          <w:rFonts w:ascii="微软雅黑" w:hAnsi="微软雅黑"/>
                                          <w:color w:val="FFFFFF" w:themeColor="background1"/>
                                          <w:lang w:eastAsia="zh-CN"/>
                                        </w:rPr>
                                        <w:t>键入团队名称</w:t>
                                      </w:r>
                                      <w:r w:rsidR="00A80C61" w:rsidRPr="00A80C61">
                                        <w:rPr>
                                          <w:rFonts w:ascii="微软雅黑" w:hAnsi="微软雅黑"/>
                                          <w:color w:val="FFFFFF" w:themeColor="background1"/>
                                        </w:rPr>
                                        <w:t>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18288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EEAC28" id="文本框 30" o:spid="_x0000_s1031" type="#_x0000_t202" style="width:300.75pt;height:4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" filled="f" stroked="f" strokeweight=".5pt">
                      <v:textbox inset="36pt,,14.4pt">
                        <w:txbxContent>
                          <w:p w14:paraId="647570B4" w14:textId="77777777" w:rsidR="009A519A" w:rsidRPr="00A80C61" w:rsidRDefault="00CE3641" w:rsidP="009A519A">
                            <w:pPr>
                              <w:pStyle w:val="a9"/>
                              <w:ind w:left="720"/>
                              <w:jc w:val="right"/>
                              <w:rPr>
                                <w:rFonts w:ascii="微软雅黑" w:hAnsi="微软雅黑"/>
                                <w:color w:val="FFFFFF" w:themeColor="background1"/>
                                <w:lang w:eastAsia="zh-CN"/>
                              </w:rPr>
                            </w:pPr>
                            <w:sdt>
                              <w:sdtPr>
                                <w:rPr>
                                  <w:rFonts w:ascii="微软雅黑" w:hAnsi="微软雅黑"/>
                                  <w:color w:val="FFFFFF" w:themeColor="background1"/>
                                </w:rPr>
                                <w:id w:val="-222842574"/>
                                <w15:appearance w15:val="hidden"/>
                              </w:sdtPr>
                              <w:sdtEndPr/>
                              <w:sdtContent>
                                <w:r w:rsidR="00A80C61" w:rsidRPr="00A80C61">
                                  <w:rPr>
                                    <w:rFonts w:ascii="微软雅黑" w:hAnsi="微软雅黑"/>
                                    <w:color w:val="FFFFFF" w:themeColor="background1"/>
                                  </w:rPr>
                                  <w:t>[</w:t>
                                </w:r>
                                <w:r w:rsidR="00A80C61" w:rsidRPr="00A80C61">
                                  <w:rPr>
                                    <w:rFonts w:ascii="微软雅黑" w:hAnsi="微软雅黑"/>
                                    <w:color w:val="FFFFFF" w:themeColor="background1"/>
                                    <w:lang w:eastAsia="zh-CN"/>
                                  </w:rPr>
                                  <w:t>键入团队名称</w:t>
                                </w:r>
                                <w:r w:rsidR="00A80C61" w:rsidRPr="00A80C61">
                                  <w:rPr>
                                    <w:rFonts w:ascii="微软雅黑" w:hAnsi="微软雅黑"/>
                                    <w:color w:val="FFFFFF" w:themeColor="background1"/>
                                  </w:rPr>
                                  <w:t>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59" w:type="dxa"/>
            <w:vMerge w:val="restart"/>
            <w:shd w:val="clear" w:color="auto" w:fill="auto"/>
          </w:tcPr>
          <w:p w14:paraId="507E4C4E" w14:textId="77777777" w:rsidR="009A519A" w:rsidRDefault="009A519A">
            <w:pPr>
              <w:pStyle w:val="a8"/>
            </w:pPr>
          </w:p>
        </w:tc>
      </w:tr>
      <w:tr w:rsidR="009A519A" w14:paraId="409EF8A3" w14:textId="77777777" w:rsidTr="00F94E38">
        <w:trPr>
          <w:trHeight w:val="254"/>
        </w:trPr>
        <w:tc>
          <w:tcPr>
            <w:tcW w:w="581" w:type="dxa"/>
            <w:vMerge/>
            <w:shd w:val="clear" w:color="auto" w:fill="auto"/>
          </w:tcPr>
          <w:p w14:paraId="3F827E35" w14:textId="77777777" w:rsidR="009A519A" w:rsidRDefault="009A519A"/>
        </w:tc>
        <w:tc>
          <w:tcPr>
            <w:tcW w:w="2121" w:type="dxa"/>
            <w:shd w:val="clear" w:color="auto" w:fill="auto"/>
            <w:vAlign w:val="center"/>
          </w:tcPr>
          <w:p w14:paraId="0C308050" w14:textId="77777777" w:rsidR="009A519A" w:rsidRPr="00965A50" w:rsidRDefault="008B454F">
            <w:pPr>
              <w:pStyle w:val="a8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  <w:lang w:eastAsia="zh-CN"/>
              </w:rPr>
              <w:t>地址：</w:t>
            </w:r>
          </w:p>
        </w:tc>
        <w:tc>
          <w:tcPr>
            <w:tcW w:w="2532" w:type="dxa"/>
            <w:shd w:val="clear" w:color="auto" w:fill="auto"/>
            <w:vAlign w:val="center"/>
          </w:tcPr>
          <w:p w14:paraId="3BB7345C" w14:textId="77777777" w:rsidR="009A519A" w:rsidRPr="00965A50" w:rsidRDefault="009A519A">
            <w:pPr>
              <w:pStyle w:val="a8"/>
              <w:rPr>
                <w:b/>
                <w:color w:val="FFFFFF" w:themeColor="background1"/>
              </w:rPr>
            </w:pPr>
          </w:p>
        </w:tc>
        <w:tc>
          <w:tcPr>
            <w:tcW w:w="7931" w:type="dxa"/>
            <w:vMerge/>
            <w:shd w:val="clear" w:color="auto" w:fill="auto"/>
            <w:vAlign w:val="center"/>
          </w:tcPr>
          <w:p w14:paraId="7E608935" w14:textId="77777777" w:rsidR="009A519A" w:rsidRDefault="009A519A">
            <w:pPr>
              <w:pStyle w:val="a8"/>
            </w:pPr>
          </w:p>
        </w:tc>
        <w:tc>
          <w:tcPr>
            <w:tcW w:w="759" w:type="dxa"/>
            <w:vMerge/>
            <w:shd w:val="clear" w:color="auto" w:fill="auto"/>
          </w:tcPr>
          <w:p w14:paraId="587CA3A6" w14:textId="77777777" w:rsidR="009A519A" w:rsidRDefault="009A519A" w:rsidP="00393169">
            <w:pPr>
              <w:pStyle w:val="a8"/>
            </w:pPr>
          </w:p>
        </w:tc>
      </w:tr>
      <w:tr w:rsidR="009A519A" w14:paraId="0503ECD5" w14:textId="77777777" w:rsidTr="00F94E38">
        <w:trPr>
          <w:trHeight w:val="254"/>
        </w:trPr>
        <w:tc>
          <w:tcPr>
            <w:tcW w:w="581" w:type="dxa"/>
            <w:vMerge/>
            <w:shd w:val="clear" w:color="auto" w:fill="auto"/>
          </w:tcPr>
          <w:p w14:paraId="2DB55D2F" w14:textId="77777777" w:rsidR="009A519A" w:rsidRDefault="009A519A"/>
        </w:tc>
        <w:tc>
          <w:tcPr>
            <w:tcW w:w="2121" w:type="dxa"/>
            <w:shd w:val="clear" w:color="auto" w:fill="auto"/>
            <w:vAlign w:val="center"/>
          </w:tcPr>
          <w:p w14:paraId="21C490FE" w14:textId="77777777" w:rsidR="009A519A" w:rsidRDefault="008B454F">
            <w:pPr>
              <w:pStyle w:val="a8"/>
              <w:rPr>
                <w:b/>
                <w:color w:val="FFFFFF" w:themeColor="background1"/>
                <w:lang w:eastAsia="zh-CN"/>
              </w:rPr>
            </w:pPr>
            <w:r>
              <w:rPr>
                <w:rFonts w:hint="eastAsia"/>
                <w:b/>
                <w:color w:val="FFFFFF" w:themeColor="background1"/>
                <w:lang w:eastAsia="zh-CN"/>
              </w:rPr>
              <w:t>电话</w:t>
            </w:r>
            <w:r w:rsidR="009A519A" w:rsidRPr="00965A50">
              <w:rPr>
                <w:b/>
                <w:color w:val="FFFFFF" w:themeColor="background1"/>
                <w:lang w:eastAsia="zh-CN"/>
              </w:rPr>
              <w:t>/</w:t>
            </w:r>
            <w:r>
              <w:rPr>
                <w:rFonts w:hint="eastAsia"/>
                <w:b/>
                <w:color w:val="FFFFFF" w:themeColor="background1"/>
                <w:lang w:eastAsia="zh-CN"/>
              </w:rPr>
              <w:t>电子邮件地址</w:t>
            </w:r>
            <w:r w:rsidR="004D0BCF">
              <w:rPr>
                <w:rFonts w:hint="eastAsia"/>
                <w:b/>
                <w:color w:val="FFFFFF" w:themeColor="background1"/>
                <w:lang w:eastAsia="zh-CN"/>
              </w:rPr>
              <w:t>：</w:t>
            </w:r>
          </w:p>
          <w:p w14:paraId="0CFB2D9A" w14:textId="77777777" w:rsidR="004D0BCF" w:rsidRPr="00965A50" w:rsidRDefault="004D0BCF">
            <w:pPr>
              <w:pStyle w:val="a8"/>
              <w:rPr>
                <w:b/>
                <w:color w:val="FFFFFF" w:themeColor="background1"/>
                <w:lang w:eastAsia="zh-CN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 w14:paraId="1B1131CF" w14:textId="77777777" w:rsidR="009A519A" w:rsidRPr="00965A50" w:rsidRDefault="009A519A">
            <w:pPr>
              <w:pStyle w:val="a8"/>
              <w:rPr>
                <w:b/>
                <w:color w:val="FFFFFF" w:themeColor="background1"/>
                <w:lang w:eastAsia="zh-CN"/>
              </w:rPr>
            </w:pPr>
          </w:p>
        </w:tc>
        <w:tc>
          <w:tcPr>
            <w:tcW w:w="7931" w:type="dxa"/>
            <w:vMerge/>
            <w:shd w:val="clear" w:color="auto" w:fill="auto"/>
            <w:vAlign w:val="center"/>
          </w:tcPr>
          <w:p w14:paraId="7DB082E6" w14:textId="77777777" w:rsidR="009A519A" w:rsidRDefault="009A519A">
            <w:pPr>
              <w:pStyle w:val="a8"/>
              <w:rPr>
                <w:lang w:eastAsia="zh-CN"/>
              </w:rPr>
            </w:pPr>
          </w:p>
        </w:tc>
        <w:tc>
          <w:tcPr>
            <w:tcW w:w="759" w:type="dxa"/>
            <w:vMerge/>
            <w:shd w:val="clear" w:color="auto" w:fill="auto"/>
          </w:tcPr>
          <w:p w14:paraId="779AB44D" w14:textId="77777777" w:rsidR="009A519A" w:rsidRDefault="009A519A" w:rsidP="0068292D">
            <w:pPr>
              <w:pStyle w:val="a8"/>
              <w:rPr>
                <w:lang w:eastAsia="zh-CN"/>
              </w:rPr>
            </w:pPr>
          </w:p>
        </w:tc>
      </w:tr>
      <w:tr w:rsidR="009A519A" w14:paraId="4B4D158E" w14:textId="77777777" w:rsidTr="00F94E38">
        <w:trPr>
          <w:trHeight w:val="254"/>
        </w:trPr>
        <w:tc>
          <w:tcPr>
            <w:tcW w:w="581" w:type="dxa"/>
            <w:vMerge/>
            <w:shd w:val="clear" w:color="auto" w:fill="auto"/>
          </w:tcPr>
          <w:p w14:paraId="02A1486D" w14:textId="77777777" w:rsidR="009A519A" w:rsidRDefault="009A519A">
            <w:pPr>
              <w:rPr>
                <w:lang w:eastAsia="zh-CN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0064350C" w14:textId="77777777" w:rsidR="009A519A" w:rsidRPr="00965A50" w:rsidRDefault="004D0BCF">
            <w:pPr>
              <w:pStyle w:val="a8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  <w:lang w:eastAsia="zh-CN"/>
              </w:rPr>
              <w:t>捐赠金额：</w:t>
            </w:r>
          </w:p>
        </w:tc>
        <w:tc>
          <w:tcPr>
            <w:tcW w:w="2532" w:type="dxa"/>
            <w:shd w:val="clear" w:color="auto" w:fill="auto"/>
            <w:vAlign w:val="center"/>
          </w:tcPr>
          <w:p w14:paraId="1F53D0B9" w14:textId="77777777" w:rsidR="009A519A" w:rsidRPr="00965A50" w:rsidRDefault="009A519A">
            <w:pPr>
              <w:pStyle w:val="a8"/>
              <w:rPr>
                <w:b/>
                <w:color w:val="FFFFFF" w:themeColor="background1"/>
              </w:rPr>
            </w:pPr>
          </w:p>
        </w:tc>
        <w:tc>
          <w:tcPr>
            <w:tcW w:w="7931" w:type="dxa"/>
            <w:vMerge/>
            <w:shd w:val="clear" w:color="auto" w:fill="auto"/>
            <w:vAlign w:val="center"/>
          </w:tcPr>
          <w:p w14:paraId="6D7B1EFE" w14:textId="77777777" w:rsidR="009A519A" w:rsidRDefault="009A519A">
            <w:pPr>
              <w:pStyle w:val="a8"/>
            </w:pPr>
          </w:p>
        </w:tc>
        <w:tc>
          <w:tcPr>
            <w:tcW w:w="759" w:type="dxa"/>
            <w:vMerge/>
            <w:shd w:val="clear" w:color="auto" w:fill="auto"/>
          </w:tcPr>
          <w:p w14:paraId="2760E565" w14:textId="77777777" w:rsidR="009A519A" w:rsidRDefault="009A519A" w:rsidP="00371A6E">
            <w:pPr>
              <w:pStyle w:val="a8"/>
            </w:pPr>
          </w:p>
        </w:tc>
      </w:tr>
      <w:tr w:rsidR="009A519A" w14:paraId="6912C919" w14:textId="77777777" w:rsidTr="00F94E38">
        <w:trPr>
          <w:trHeight w:val="254"/>
        </w:trPr>
        <w:tc>
          <w:tcPr>
            <w:tcW w:w="581" w:type="dxa"/>
            <w:vMerge/>
            <w:shd w:val="clear" w:color="auto" w:fill="auto"/>
          </w:tcPr>
          <w:p w14:paraId="6740B576" w14:textId="77777777" w:rsidR="009A519A" w:rsidRDefault="009A519A"/>
        </w:tc>
        <w:tc>
          <w:tcPr>
            <w:tcW w:w="2121" w:type="dxa"/>
            <w:shd w:val="clear" w:color="auto" w:fill="auto"/>
            <w:vAlign w:val="center"/>
          </w:tcPr>
          <w:p w14:paraId="387E57A5" w14:textId="77777777" w:rsidR="009A519A" w:rsidRPr="00965A50" w:rsidRDefault="008B454F">
            <w:pPr>
              <w:pStyle w:val="a8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  <w:lang w:eastAsia="zh-CN"/>
              </w:rPr>
              <w:t>日期：</w:t>
            </w:r>
          </w:p>
        </w:tc>
        <w:tc>
          <w:tcPr>
            <w:tcW w:w="2532" w:type="dxa"/>
            <w:shd w:val="clear" w:color="auto" w:fill="auto"/>
            <w:vAlign w:val="center"/>
          </w:tcPr>
          <w:p w14:paraId="61F51E5F" w14:textId="77777777" w:rsidR="009A519A" w:rsidRPr="00965A50" w:rsidRDefault="009A519A">
            <w:pPr>
              <w:pStyle w:val="a8"/>
              <w:rPr>
                <w:b/>
                <w:color w:val="FFFFFF" w:themeColor="background1"/>
              </w:rPr>
            </w:pPr>
          </w:p>
        </w:tc>
        <w:tc>
          <w:tcPr>
            <w:tcW w:w="7931" w:type="dxa"/>
            <w:vMerge/>
            <w:shd w:val="clear" w:color="auto" w:fill="auto"/>
            <w:vAlign w:val="center"/>
          </w:tcPr>
          <w:p w14:paraId="139AFCA7" w14:textId="77777777" w:rsidR="009A519A" w:rsidRDefault="009A519A">
            <w:pPr>
              <w:pStyle w:val="a8"/>
            </w:pPr>
          </w:p>
        </w:tc>
        <w:tc>
          <w:tcPr>
            <w:tcW w:w="759" w:type="dxa"/>
            <w:vMerge/>
            <w:shd w:val="clear" w:color="auto" w:fill="auto"/>
          </w:tcPr>
          <w:p w14:paraId="3BDB59DA" w14:textId="77777777" w:rsidR="009A519A" w:rsidRDefault="009A519A" w:rsidP="004B0657">
            <w:pPr>
              <w:pStyle w:val="a8"/>
            </w:pPr>
          </w:p>
        </w:tc>
      </w:tr>
      <w:tr w:rsidR="009A519A" w14:paraId="55EEB7F3" w14:textId="77777777" w:rsidTr="0006083E">
        <w:trPr>
          <w:trHeight w:val="350"/>
        </w:trPr>
        <w:tc>
          <w:tcPr>
            <w:tcW w:w="5234" w:type="dxa"/>
            <w:gridSpan w:val="3"/>
            <w:shd w:val="clear" w:color="auto" w:fill="auto"/>
          </w:tcPr>
          <w:p w14:paraId="10B9BA2C" w14:textId="77777777" w:rsidR="009A519A" w:rsidRDefault="009A519A"/>
        </w:tc>
        <w:tc>
          <w:tcPr>
            <w:tcW w:w="8690" w:type="dxa"/>
            <w:gridSpan w:val="2"/>
            <w:shd w:val="clear" w:color="auto" w:fill="auto"/>
          </w:tcPr>
          <w:p w14:paraId="4027E7A7" w14:textId="77777777" w:rsidR="009A519A" w:rsidRDefault="009A519A"/>
        </w:tc>
      </w:tr>
    </w:tbl>
    <w:p w14:paraId="4213CDA7" w14:textId="77777777" w:rsidR="004D2F4C" w:rsidRPr="00A80C61" w:rsidRDefault="005B00B6" w:rsidP="005B00B6">
      <w:pPr>
        <w:tabs>
          <w:tab w:val="left" w:pos="12255"/>
        </w:tabs>
        <w:rPr>
          <w:sz w:val="2"/>
        </w:rPr>
      </w:pPr>
      <w:r w:rsidRPr="00A80C61">
        <w:rPr>
          <w:sz w:val="2"/>
        </w:rPr>
        <w:tab/>
      </w:r>
    </w:p>
    <w:sectPr w:rsidR="004D2F4C" w:rsidRPr="00A80C61" w:rsidSect="0072341A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B9BC2" w14:textId="77777777" w:rsidR="007A4CBD" w:rsidRDefault="007A4CBD" w:rsidP="00E6604F">
      <w:pPr>
        <w:spacing w:after="0" w:line="240" w:lineRule="auto"/>
      </w:pPr>
      <w:r>
        <w:separator/>
      </w:r>
    </w:p>
  </w:endnote>
  <w:endnote w:type="continuationSeparator" w:id="0">
    <w:p w14:paraId="503422CE" w14:textId="77777777" w:rsidR="007A4CBD" w:rsidRDefault="007A4CBD" w:rsidP="00E66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7424B" w14:textId="77777777" w:rsidR="007A4CBD" w:rsidRDefault="007A4CBD" w:rsidP="00E6604F">
      <w:pPr>
        <w:spacing w:after="0" w:line="240" w:lineRule="auto"/>
      </w:pPr>
      <w:r>
        <w:separator/>
      </w:r>
    </w:p>
  </w:footnote>
  <w:footnote w:type="continuationSeparator" w:id="0">
    <w:p w14:paraId="560C8E07" w14:textId="77777777" w:rsidR="007A4CBD" w:rsidRDefault="007A4CBD" w:rsidP="00E660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668"/>
    <w:rsid w:val="0006083E"/>
    <w:rsid w:val="001C5B63"/>
    <w:rsid w:val="002F3737"/>
    <w:rsid w:val="00336F03"/>
    <w:rsid w:val="00453F62"/>
    <w:rsid w:val="004D0BCF"/>
    <w:rsid w:val="004D2F4C"/>
    <w:rsid w:val="004D47A1"/>
    <w:rsid w:val="004D6E05"/>
    <w:rsid w:val="004E5ED5"/>
    <w:rsid w:val="00525BEF"/>
    <w:rsid w:val="005B00B6"/>
    <w:rsid w:val="006541B1"/>
    <w:rsid w:val="0069134A"/>
    <w:rsid w:val="0072341A"/>
    <w:rsid w:val="007A4CBD"/>
    <w:rsid w:val="007D11A0"/>
    <w:rsid w:val="00821D0A"/>
    <w:rsid w:val="0084531D"/>
    <w:rsid w:val="008947F1"/>
    <w:rsid w:val="008B454F"/>
    <w:rsid w:val="00904A06"/>
    <w:rsid w:val="00965A50"/>
    <w:rsid w:val="009A519A"/>
    <w:rsid w:val="009F139B"/>
    <w:rsid w:val="00A80C61"/>
    <w:rsid w:val="00AB4661"/>
    <w:rsid w:val="00AB7E82"/>
    <w:rsid w:val="00B17405"/>
    <w:rsid w:val="00B64E7F"/>
    <w:rsid w:val="00B67C0F"/>
    <w:rsid w:val="00B947DF"/>
    <w:rsid w:val="00CD1F3E"/>
    <w:rsid w:val="00CE3641"/>
    <w:rsid w:val="00CF45C7"/>
    <w:rsid w:val="00D158CD"/>
    <w:rsid w:val="00DE4D50"/>
    <w:rsid w:val="00DE6668"/>
    <w:rsid w:val="00E6604F"/>
    <w:rsid w:val="00E80CB2"/>
    <w:rsid w:val="00F008CD"/>
    <w:rsid w:val="00F52777"/>
    <w:rsid w:val="00F94E38"/>
    <w:rsid w:val="00FC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1714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6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C51A32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6465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0F0F3F" w:themeColor="text1"/>
        <w:left w:val="single" w:sz="4" w:space="0" w:color="0F0F3F" w:themeColor="text1"/>
        <w:bottom w:val="single" w:sz="4" w:space="0" w:color="0F0F3F" w:themeColor="text1"/>
        <w:right w:val="single" w:sz="4" w:space="0" w:color="0F0F3F" w:themeColor="text1"/>
        <w:insideH w:val="single" w:sz="4" w:space="0" w:color="0F0F3F" w:themeColor="text1"/>
        <w:insideV w:val="single" w:sz="4" w:space="0" w:color="0F0F3F" w:themeColor="text1"/>
      </w:tblBorders>
    </w:tbl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b/>
      <w:bCs/>
      <w:color w:val="C51A32" w:themeColor="accent1" w:themeShade="BF"/>
      <w:sz w:val="28"/>
      <w:szCs w:val="28"/>
    </w:rPr>
  </w:style>
  <w:style w:type="paragraph" w:customStyle="1" w:styleId="a4">
    <w:name w:val="回执标题"/>
    <w:basedOn w:val="2"/>
    <w:qFormat/>
    <w:pPr>
      <w:spacing w:before="120" w:after="60" w:line="264" w:lineRule="auto"/>
      <w:jc w:val="right"/>
    </w:pPr>
    <w:rPr>
      <w:i/>
      <w:color w:val="1F5248" w:themeColor="accent4" w:themeShade="80"/>
      <w:sz w:val="24"/>
    </w:rPr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a7">
    <w:name w:val="批注框文本 字符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paragraph" w:customStyle="1" w:styleId="a8">
    <w:name w:val="回执详情"/>
    <w:basedOn w:val="a"/>
    <w:qFormat/>
    <w:rsid w:val="005B00B6"/>
    <w:pPr>
      <w:spacing w:before="20" w:after="20" w:line="240" w:lineRule="auto"/>
    </w:pPr>
    <w:rPr>
      <w:color w:val="0F0F3F" w:themeColor="text1"/>
      <w:sz w:val="19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color w:val="E6465D" w:themeColor="accent1"/>
      <w:sz w:val="26"/>
      <w:szCs w:val="26"/>
    </w:rPr>
  </w:style>
  <w:style w:type="paragraph" w:styleId="a9">
    <w:name w:val="Title"/>
    <w:basedOn w:val="a"/>
    <w:next w:val="a"/>
    <w:link w:val="aa"/>
    <w:uiPriority w:val="10"/>
    <w:qFormat/>
    <w:rsid w:val="00CD1F3E"/>
    <w:pPr>
      <w:spacing w:after="0" w:line="240" w:lineRule="auto"/>
      <w:contextualSpacing/>
    </w:pPr>
    <w:rPr>
      <w:rFonts w:asciiTheme="majorHAnsi" w:eastAsia="微软雅黑" w:hAnsiTheme="majorHAnsi" w:cstheme="majorBidi"/>
      <w:b/>
      <w:kern w:val="28"/>
      <w:sz w:val="48"/>
      <w:szCs w:val="56"/>
    </w:rPr>
  </w:style>
  <w:style w:type="character" w:customStyle="1" w:styleId="aa">
    <w:name w:val="标题 字符"/>
    <w:basedOn w:val="a0"/>
    <w:link w:val="a9"/>
    <w:uiPriority w:val="10"/>
    <w:rsid w:val="00CD1F3E"/>
    <w:rPr>
      <w:rFonts w:asciiTheme="majorHAnsi" w:eastAsia="微软雅黑" w:hAnsiTheme="majorHAnsi" w:cstheme="majorBidi"/>
      <w:b/>
      <w:kern w:val="28"/>
      <w:sz w:val="48"/>
      <w:szCs w:val="56"/>
    </w:rPr>
  </w:style>
  <w:style w:type="paragraph" w:styleId="ab">
    <w:name w:val="header"/>
    <w:basedOn w:val="a"/>
    <w:link w:val="ac"/>
    <w:uiPriority w:val="99"/>
    <w:unhideWhenUsed/>
    <w:rsid w:val="00E66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页眉 字符"/>
    <w:basedOn w:val="a0"/>
    <w:link w:val="ab"/>
    <w:uiPriority w:val="99"/>
    <w:rsid w:val="00E6604F"/>
    <w:rPr>
      <w:sz w:val="16"/>
    </w:rPr>
  </w:style>
  <w:style w:type="paragraph" w:styleId="ad">
    <w:name w:val="footer"/>
    <w:basedOn w:val="a"/>
    <w:link w:val="ae"/>
    <w:uiPriority w:val="99"/>
    <w:unhideWhenUsed/>
    <w:rsid w:val="00E66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页脚 字符"/>
    <w:basedOn w:val="a0"/>
    <w:link w:val="ad"/>
    <w:uiPriority w:val="99"/>
    <w:rsid w:val="00E6604F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7E36A51B2364F6FA138B54B2C1EA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913F7-6418-462C-AE19-4C144E1DD7A7}"/>
      </w:docPartPr>
      <w:docPartBody>
        <w:p w:rsidR="00691645" w:rsidRDefault="003815EF">
          <w:pPr>
            <w:pStyle w:val="F7E36A51B2364F6FA138B54B2C1EAC5D"/>
          </w:pPr>
          <w:r w:rsidRPr="00FC4354">
            <w:rPr>
              <w:color w:val="FFFFFF" w:themeColor="background1"/>
            </w:rPr>
            <w:t>[Type team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45"/>
    <w:rsid w:val="003815EF"/>
    <w:rsid w:val="004A739E"/>
    <w:rsid w:val="004F6646"/>
    <w:rsid w:val="00654873"/>
    <w:rsid w:val="00691645"/>
    <w:rsid w:val="00B2279D"/>
    <w:rsid w:val="00BF4D22"/>
    <w:rsid w:val="00C9740E"/>
    <w:rsid w:val="00D5663E"/>
    <w:rsid w:val="00ED772E"/>
    <w:rsid w:val="00F0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7E36A51B2364F6FA138B54B2C1EAC5D">
    <w:name w:val="F7E36A51B2364F6FA138B54B2C1EAC5D"/>
  </w:style>
  <w:style w:type="character" w:styleId="a3">
    <w:name w:val="Placeholder Text"/>
    <w:basedOn w:val="a0"/>
    <w:uiPriority w:val="99"/>
    <w:semiHidden/>
    <w:rsid w:val="0065487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5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E6465D"/>
      </a:accent1>
      <a:accent2>
        <a:srgbClr val="293B90"/>
      </a:accent2>
      <a:accent3>
        <a:srgbClr val="2664B0"/>
      </a:accent3>
      <a:accent4>
        <a:srgbClr val="3EA591"/>
      </a:accent4>
      <a:accent5>
        <a:srgbClr val="F8CF5D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12">
      <a:majorFont>
        <a:latin typeface="Calibri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5EA86-0442-40ED-BF64-36D00D619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Office_27174968_TF10252186</Template>
  <TotalTime>230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Tester zh-CN</cp:lastModifiedBy>
  <cp:revision>14</cp:revision>
  <dcterms:created xsi:type="dcterms:W3CDTF">2017-12-27T11:48:00Z</dcterms:created>
  <dcterms:modified xsi:type="dcterms:W3CDTF">2019-04-18T15:50:00Z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95;#zwd120;#79;#tpl120;#448;#zwd140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