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E1C71" w:rsidRDefault="001421AF">
      <w:pPr>
        <w:pStyle w:val="Title"/>
      </w:pPr>
      <w:sdt>
        <w:sdtPr>
          <w:alias w:val="输入证书标题："/>
          <w:tag w:val="输入证书标题：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val="zh-CN" w:bidi="zh-CN"/>
            </w:rPr>
            <w:t>最鼓舞人心的球员</w:t>
          </w:r>
        </w:sdtContent>
      </w:sdt>
    </w:p>
    <w:p w:rsidR="006E1C71" w:rsidRPr="00C83C1D" w:rsidRDefault="001421AF" w:rsidP="00C83C1D">
      <w:pPr>
        <w:pStyle w:val="Heading1"/>
      </w:pPr>
      <w:sdt>
        <w:sdtPr>
          <w:alias w:val="输入获奖人姓名："/>
          <w:tag w:val="输入获奖人姓名：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val="zh-CN" w:bidi="zh-CN"/>
            </w:rPr>
            <w:t>获奖人姓名</w:t>
          </w:r>
        </w:sdtContent>
      </w:sdt>
    </w:p>
    <w:sdt>
      <w:sdtPr>
        <w:alias w:val="证书说明："/>
        <w:tag w:val="证书说明：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val="zh-CN" w:bidi="zh-CN"/>
            </w:rPr>
            <w:t>因出色的表现，被评为本赛季最鼓舞人心的球员</w:t>
          </w:r>
        </w:p>
      </w:sdtContent>
    </w:sdt>
    <w:p w:rsidR="006E1C71" w:rsidRPr="00C83C1D" w:rsidRDefault="001421AF" w:rsidP="00C83C1D">
      <w:pPr>
        <w:pStyle w:val="Heading2"/>
      </w:pPr>
      <w:sdt>
        <w:sdtPr>
          <w:alias w:val="输入球队名称："/>
          <w:tag w:val="输入球队名称：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val="zh-CN" w:bidi="zh-CN"/>
            </w:rPr>
            <w:t>球队名称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奖章和签名表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组 1" descr="奖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印章" descr="奖章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印章形状" descr="奖章形状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印章纹理" descr="奖章纹理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棒球" descr="棒球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1" o:spid="_x0000_s1026" alt="奖章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">
                      <v:group id="印章" o:spid="_x0000_s1027" alt="奖章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印章形状" o:spid="_x0000_s1028" alt="奖章形状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Q3MQA&#10;AADaAAAADwAAAGRycy9kb3ducmV2LnhtbESPQWvCQBSE74X+h+UVvNVNpcY2ugmlUJDcqh48PrPP&#10;JDb7NmTXJPrru4LgcZiZb5hVNppG9NS52rKCt2kEgriwuuZSwW778/oBwnlkjY1lUnAhB1n6/LTC&#10;RNuBf6nf+FIECLsEFVTet4mUrqjIoJvaljh4R9sZ9EF2pdQdDgFuGjmLolgarDksVNjSd0XF3+Zs&#10;FOxP8zGXi9nh/J7Hn80hv562i6tSk5fxawnC0+gf4Xt7rRXEcLsSb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UNzEAAAA2g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印章纹理" o:spid="_x0000_s1029" type="#_x0000_t75" alt="奖章纹理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lnHFAAAA2gAAAA8AAABkcnMvZG93bnJldi54bWxEj0FrwkAUhO9C/8PyCr2ZTS2kJboJbUTq&#10;xYPaFnt7ZJ9JMPs2Zrca/31XEDwOM/MNM8sH04oT9a6xrOA5ikEQl1Y3XCn42i7GbyCcR9bYWiYF&#10;F3KQZw+jGabannlNp42vRICwS1FB7X2XSunKmgy6yHbEwdvb3qAPsq+k7vEc4KaVkzhOpMGGw0KN&#10;HRU1lYfNn1Gw+PX7XVF8fq9/VoeX6jhJ5tuPRKmnx+F9CsLT4O/hW3upFbzC9Uq4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ZZxxQAAANoAAAAPAAAAAAAAAAAAAAAA&#10;AJ8CAABkcnMvZG93bnJldi54bWxQSwUGAAAAAAQABAD3AAAAkQMAAAAA&#10;">
                          <v:imagedata r:id="rId11" o:title="奖章纹理" croptop="-2164f" cropleft="19433f" cropright="-949f"/>
                          <v:path arrowok="t"/>
                        </v:shape>
                      </v:group>
                      <v:shape id="棒球" o:spid="_x0000_s1030" type="#_x0000_t75" alt="棒球图标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1NC/AAAA2gAAAA8AAABkcnMvZG93bnJldi54bWxET8uKwjAU3Q/4D+EKbgZNlWGQahQRKurO&#10;9/bSXNtic1OSqNWvnyyEWR7OezpvTS0e5HxlWcFwkIAgzq2uuFBwPGT9MQgfkDXWlknBizzMZ52v&#10;KabaPnlHj30oRAxhn6KCMoQmldLnJRn0A9sQR+5qncEQoSukdviM4aaWoyT5lQYrjg0lNrQsKb/t&#10;70bB9mddnA/f79Uqc/nlvtmcxrd3plSv2y4mIAK14V/8ca+1grg1Xok3QM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oNTQvwAAANoAAAAPAAAAAAAAAAAAAAAAAJ8CAABk&#10;cnMvZG93bnJldi54bWxQSwUGAAAAAAQABAD3AAAAiwMAAAAA&#10;">
                        <v:imagedata r:id="rId12" o:title="棒球图标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日期和签名表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1421AF" w:rsidP="009C610B">
                  <w:pPr>
                    <w:pStyle w:val="Heading3"/>
                  </w:pPr>
                  <w:sdt>
                    <w:sdtPr>
                      <w:alias w:val="颁奖者："/>
                      <w:tag w:val="颁奖者：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val="zh-CN" w:bidi="zh-CN"/>
                        </w:rPr>
                        <w:t>颁奖者：</w:t>
                      </w:r>
                    </w:sdtContent>
                  </w:sdt>
                </w:p>
              </w:tc>
              <w:sdt>
                <w:sdtPr>
                  <w:alias w:val="输入颁奖人姓名/头衔："/>
                  <w:tag w:val="输入颁奖人姓名/头衔：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val="zh-CN" w:bidi="zh-CN"/>
                        </w:rPr>
                        <w:t>颁奖人姓名</w:t>
                      </w:r>
                      <w:r w:rsidRPr="0088629E">
                        <w:rPr>
                          <w:lang w:val="zh-CN" w:bidi="zh-CN"/>
                        </w:rPr>
                        <w:t>/</w:t>
                      </w:r>
                      <w:r w:rsidRPr="0088629E">
                        <w:rPr>
                          <w:lang w:val="zh-CN" w:bidi="zh-CN"/>
                        </w:rPr>
                        <w:t>头衔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颁奖日期："/>
                  <w:tag w:val="颁奖日期：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val="zh-CN" w:bidi="zh-CN"/>
                        </w:rPr>
                        <w:t>颁奖日期：</w:t>
                      </w:r>
                    </w:p>
                  </w:tc>
                </w:sdtContent>
              </w:sdt>
              <w:sdt>
                <w:sdtPr>
                  <w:alias w:val="输入日期："/>
                  <w:tag w:val="输入日期：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val="zh-CN" w:bidi="zh-CN"/>
                        </w:rPr>
                        <w:t>输入日期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3"/>
      <w:footerReference w:type="default" r:id="rId14"/>
      <w:head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val="zh-CN" w:bidi="zh-CN"/>
          </w:rPr>
          <w:fldChar w:fldCharType="begin"/>
        </w:r>
        <w:r>
          <w:rPr>
            <w:lang w:val="zh-CN" w:bidi="zh-CN"/>
          </w:rPr>
          <w:instrText xml:space="preserve"> PAGE   \* MERGEFORMAT </w:instrText>
        </w:r>
        <w:r>
          <w:rPr>
            <w:lang w:val="zh-CN" w:bidi="zh-CN"/>
          </w:rPr>
          <w:fldChar w:fldCharType="separate"/>
        </w:r>
        <w:r w:rsidR="008C6A08">
          <w:rPr>
            <w:noProof/>
            <w:lang w:val="zh-CN" w:bidi="zh-CN"/>
          </w:rPr>
          <w:t>2</w:t>
        </w:r>
        <w:r>
          <w:rPr>
            <w:noProof/>
            <w:lang w:val="zh-CN" w:bidi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组 11" descr="2 个矩形框架在边角相交，中心处向边缘延伸出星形放射线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射线" descr="2 个矩形框架在边角相交，中心处向边缘延伸出星形放射线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黑色边框" descr="2 个矩形框架在边角相交，中心处向边缘延伸出星形放射线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矩形边框" descr="2 个矩形框架在边角相交，中心处向边缘延伸出星形放射线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 11" o:spid="_x0000_s1026" alt="2 个矩形框架在边角相交，中心处向边缘延伸出星形放射线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射线" o:spid="_x0000_s1027" type="#_x0000_t75" alt="2 个矩形框架在边角相交，中心处向边缘延伸出星形放射线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2 个矩形框架在边角相交，中心处向边缘延伸出星形放射线"/>
                <v:path arrowok="t"/>
              </v:shape>
              <v:shape id="黑色边框" o:spid="_x0000_s1028" type="#_x0000_t75" alt="2 个矩形框架在边角相交，中心处向边缘延伸出星形放射线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2 个矩形框架在边角相交，中心处向边缘延伸出星形放射线"/>
                <v:path arrowok="t"/>
              </v:shape>
              <v:rect id="矩形边框" o:spid="_x0000_s1029" alt="2 个矩形框架在边角相交，中心处向边缘延伸出星形放射线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Cv8AA&#10;AADbAAAADwAAAGRycy9kb3ducmV2LnhtbERPy4rCMBTdD/gP4QruNFXEkWoUn6DDDPgCt5fm2hab&#10;m9LEWv/eLIRZHs57Om9MIWqqXG5ZQb8XgSBOrM45VXA5b7tjEM4jaywsk4IXOZjPWl9TjLV98pHq&#10;k09FCGEXo4LM+zKW0iUZGXQ9WxIH7mYrgz7AKpW6wmcIN4UcRNFIGsw5NGRY0iqj5H56GAX1Yb/6&#10;xp/136g/TH9xvOTDdXNVqtNuFhMQnhr/L/64d1rBIKwP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vCv8AAAADbAAAADwAAAAAAAAAAAAAAAACYAgAAZHJzL2Rvd25y&#10;ZXYueG1sUEsFBgAAAAAEAAQA9QAAAIUD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DDC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组 4" descr="2 个矩形框架在边角相交，中心处向边缘延伸出星形放射线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射线" descr="2 个矩形框架在边角相交，中心处向边缘延伸出星形放射线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黑色边框" descr="2 个矩形框架在边角相交，中心处向边缘延伸出星形放射线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矩形边框" descr="2 个矩形框架在边角相交，中心处向边缘延伸出星形放射线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 4" o:spid="_x0000_s1026" alt="2 个矩形框架在边角相交，中心处向边缘延伸出星形放射线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射线" o:spid="_x0000_s1027" type="#_x0000_t75" alt="2 个矩形框架在边角相交，中心处向边缘延伸出星形放射线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TVbDAAAA2gAAAA8AAABkcnMvZG93bnJldi54bWxEj81qwzAQhO+FvIPYQC+lkVNI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lNVsMAAADaAAAADwAAAAAAAAAAAAAAAACf&#10;AgAAZHJzL2Rvd25yZXYueG1sUEsFBgAAAAAEAAQA9wAAAI8DAAAAAA==&#10;">
                <v:imagedata r:id="rId3" o:title="2 个矩形框架在边角相交，中心处向边缘延伸出星形放射线"/>
                <v:path arrowok="t"/>
              </v:shape>
              <v:shape id="黑色边框" o:spid="_x0000_s1028" type="#_x0000_t75" alt="2 个矩形框架在边角相交，中心处向边缘延伸出星形放射线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R2PBAAAA2gAAAA8AAABkcnMvZG93bnJldi54bWxEj0GLwjAUhO+C/yE8wYto6h50rUapwoIX&#10;V7b6Ax7Nsyk2L6WJWv+9EYQ9DjPzDbPadLYWd2p95VjBdJKAIC6crrhUcD79jL9B+ICssXZMCp7k&#10;YbPu91aYavfgP7rnoRQRwj5FBSaEJpXSF4Ys+olriKN3ca3FEGVbSt3iI8JtLb+SZCYtVhwXDDa0&#10;M1Rc85tV8Dsvm9H8mO8ORVeb6fZIlGU3pYaDLluCCNSF//CnvdcKFvC+Em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OR2PBAAAA2gAAAA8AAAAAAAAAAAAAAAAAnwIA&#10;AGRycy9kb3ducmV2LnhtbFBLBQYAAAAABAAEAPcAAACNAwAAAAA=&#10;">
                <v:imagedata r:id="rId4" o:title="2 个矩形框架在边角相交，中心处向边缘延伸出星形放射线"/>
                <v:path arrowok="t"/>
              </v:shape>
              <v:rect id="矩形边框" o:spid="_x0000_s1029" alt="2 个矩形框架在边角相交，中心处向边缘延伸出星形放射线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IAsQA&#10;AADbAAAADwAAAGRycy9kb3ducmV2LnhtbESPQWvCQBCF7wX/wzKF3upGKVZSV6m2ghYFtYLXITsm&#10;wexsyK4x/nvnUOhthvfmvW8ms85VqqUmlJ4NDPoJKOLM25JzA8ff5esYVIjIFivPZOBOAWbT3tME&#10;U+tvvKf2EHMlIRxSNFDEWKdah6wgh6Hva2LRzr5xGGVtcm0bvEm4q/QwSUbaYcnSUGBNi4Kyy+Hq&#10;DLS79eIdf762o8FbvsHxnHen75MxL8/d5weoSF38N/9dr6zgC738IgP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CALEAAAA2wAAAA8AAAAAAAAAAAAAAAAAmAIAAGRycy9k&#10;b3ducmV2LnhtbFBLBQYAAAAABAAEAPUAAACJAw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71"/>
    <w:rsid w:val="00055C44"/>
    <w:rsid w:val="000570F5"/>
    <w:rsid w:val="000659A2"/>
    <w:rsid w:val="000A6797"/>
    <w:rsid w:val="0010178B"/>
    <w:rsid w:val="001421AF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zh-C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zh-C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val="zh-CN" w:bidi="zh-CN"/>
            </w:rPr>
            <w:t>获奖人姓名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val="zh-CN" w:bidi="zh-CN"/>
            </w:rPr>
            <w:t>因出色的表现，被评为本赛季最鼓舞人心的球员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val="zh-CN" w:bidi="zh-CN"/>
            </w:rPr>
            <w:t>球队名称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val="zh-CN" w:bidi="zh-CN"/>
            </w:rPr>
            <w:t>颁奖人姓名</w:t>
          </w:r>
          <w:r w:rsidRPr="0088629E">
            <w:rPr>
              <w:lang w:val="zh-CN" w:bidi="zh-CN"/>
            </w:rPr>
            <w:t>/</w:t>
          </w:r>
          <w:r w:rsidRPr="0088629E">
            <w:rPr>
              <w:lang w:val="zh-CN" w:bidi="zh-CN"/>
            </w:rPr>
            <w:t>头衔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val="zh-CN" w:bidi="zh-CN"/>
            </w:rPr>
            <w:t>输入日期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val="zh-CN" w:bidi="zh-CN"/>
            </w:rPr>
            <w:t>最鼓舞人心的球员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val="zh-CN" w:bidi="zh-CN"/>
            </w:rPr>
            <w:t>颁奖者：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val="zh-CN" w:bidi="zh-CN"/>
            </w:rPr>
            <w:t>颁奖日期：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29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F4469-8ABF-4F6D-8244-B01F7515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636588653597580437_2430743.dotx</Template>
  <TotalTime>0</TotalTime>
  <Pages>1</Pages>
  <Words>13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2018-04-09T09:09:00Z</dcterms:created>
  <dcterms:modified xsi:type="dcterms:W3CDTF">2018-04-09T09:09:00Z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