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7"/>
        <w:gridCol w:w="4605"/>
        <w:gridCol w:w="192"/>
        <w:gridCol w:w="292"/>
        <w:gridCol w:w="380"/>
        <w:gridCol w:w="4701"/>
        <w:gridCol w:w="295"/>
        <w:gridCol w:w="377"/>
        <w:gridCol w:w="4989"/>
      </w:tblGrid>
      <w:tr w:rsidR="005F6219" w:rsidRPr="005D7525" w14:paraId="22EDA540" w14:textId="77777777" w:rsidTr="005D7525">
        <w:trPr>
          <w:trHeight w:val="450"/>
          <w:jc w:val="center"/>
        </w:trPr>
        <w:tc>
          <w:tcPr>
            <w:tcW w:w="288" w:type="dxa"/>
          </w:tcPr>
          <w:p w14:paraId="36E22466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  <w:bookmarkStart w:id="0" w:name="_Hlk516410281"/>
          </w:p>
        </w:tc>
        <w:tc>
          <w:tcPr>
            <w:tcW w:w="4605" w:type="dxa"/>
            <w:vMerge w:val="restart"/>
          </w:tcPr>
          <w:p w14:paraId="0853CF5A" w14:textId="77777777" w:rsidR="005F6219" w:rsidRPr="005D7525" w:rsidRDefault="00D47CEF" w:rsidP="00F40AD1">
            <w:pPr>
              <w:pStyle w:val="10"/>
              <w:rPr>
                <w:rFonts w:ascii="微软雅黑" w:hAnsi="微软雅黑" w:hint="eastAsia"/>
              </w:rPr>
            </w:pPr>
            <w:sdt>
              <w:sdtPr>
                <w:rPr>
                  <w:rFonts w:ascii="微软雅黑" w:hAnsi="微软雅黑" w:hint="eastAsia"/>
                </w:rPr>
                <w:id w:val="-2057690354"/>
                <w:placeholder>
                  <w:docPart w:val="B3824AD6E75C42F68F41757910F35C44"/>
                </w:placeholder>
                <w:temporary/>
                <w:showingPlcHdr/>
                <w15:appearance w15:val="hidden"/>
              </w:sdtPr>
              <w:sdtEndPr/>
              <w:sdtContent>
                <w:r w:rsidR="005F6219" w:rsidRPr="005D7525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</w:p>
          <w:sdt>
            <w:sdtPr>
              <w:rPr>
                <w:rFonts w:ascii="微软雅黑" w:hAnsi="微软雅黑" w:hint="eastAsia"/>
              </w:rPr>
              <w:id w:val="1745840222"/>
              <w:placeholder>
                <w:docPart w:val="A16FBB15489248FE9AD3BA838ED55B03"/>
              </w:placeholder>
              <w:temporary/>
              <w:showingPlcHdr/>
              <w15:appearance w15:val="hidden"/>
            </w:sdtPr>
            <w:sdtEndPr/>
            <w:sdtContent>
              <w:p w14:paraId="124663EC" w14:textId="1AB8A5BF" w:rsidR="005F6219" w:rsidRPr="005D7525" w:rsidRDefault="005F6219" w:rsidP="00970DBA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  <w:p w14:paraId="31741F5D" w14:textId="05A4CE27" w:rsidR="005F6219" w:rsidRPr="005D7525" w:rsidRDefault="005F6219" w:rsidP="00970DBA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4EE40954" w14:textId="21142C28" w:rsidR="005F6219" w:rsidRPr="005D7525" w:rsidRDefault="005F6219" w:rsidP="00970DBA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已更改颜色且想要返回到初始设计？很简单！只需返回“设计”选项卡，然后选择“主题”选项即可。在列表中，单击选项重置本模板的主题。就是这么简单，文档的配色方案将还原为初始状态！</w:t>
                </w:r>
              </w:p>
              <w:p w14:paraId="1D46AD7D" w14:textId="10B76323" w:rsidR="005F6219" w:rsidRPr="005D7525" w:rsidRDefault="005F6219" w:rsidP="00970DBA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按照与更改颜色相同的方法，可以轻松更新整个文档的字体！从“设计”选项卡中选择喜爱的字体组合。重置主题以将模板还原为其原始状态！</w:t>
                </w:r>
              </w:p>
            </w:sdtContent>
          </w:sdt>
        </w:tc>
        <w:tc>
          <w:tcPr>
            <w:tcW w:w="484" w:type="dxa"/>
            <w:gridSpan w:val="2"/>
          </w:tcPr>
          <w:p w14:paraId="3B7A634F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Merge w:val="restart"/>
            <w:vAlign w:val="center"/>
          </w:tcPr>
          <w:sdt>
            <w:sdtPr>
              <w:rPr>
                <w:rFonts w:ascii="微软雅黑" w:hAnsi="微软雅黑" w:hint="eastAsia"/>
                <w:noProof w:val="0"/>
              </w:rPr>
              <w:id w:val="758802049"/>
              <w:placeholder>
                <w:docPart w:val="3943387617934705B0BF35AFD97EF1FA"/>
              </w:placeholder>
              <w:temporary/>
              <w:showingPlcHdr/>
              <w15:appearance w15:val="hidden"/>
            </w:sdtPr>
            <w:sdtEndPr/>
            <w:sdtContent>
              <w:p w14:paraId="6140B1CD" w14:textId="2ED63D37" w:rsidR="005F6219" w:rsidRPr="005D7525" w:rsidRDefault="005F6219" w:rsidP="00F40AD1">
                <w:pPr>
                  <w:pStyle w:val="ae"/>
                  <w:rPr>
                    <w:rFonts w:ascii="微软雅黑" w:hAnsi="微软雅黑" w:hint="eastAsia"/>
                    <w:noProof w:val="0"/>
                  </w:rPr>
                </w:pPr>
                <w:r w:rsidRPr="005D7525">
                  <w:rPr>
                    <w:rFonts w:ascii="微软雅黑" w:hAnsi="微软雅黑" w:hint="eastAsia"/>
                    <w:noProof w:val="0"/>
                    <w:lang w:val="zh-CN" w:bidi="zh-CN"/>
                  </w:rPr>
                  <w:t>“在此处放置引言，</w:t>
                </w:r>
                <w:r w:rsidR="005D7525">
                  <w:rPr>
                    <w:rFonts w:ascii="微软雅黑" w:hAnsi="微软雅黑" w:hint="eastAsia"/>
                    <w:noProof w:val="0"/>
                    <w:lang w:val="zh-CN" w:bidi="zh-CN"/>
                  </w:rPr>
                  <w:br/>
                </w:r>
                <w:r w:rsidRPr="005D7525">
                  <w:rPr>
                    <w:rFonts w:ascii="微软雅黑" w:hAnsi="微软雅黑" w:hint="eastAsia"/>
                    <w:noProof w:val="0"/>
                    <w:lang w:val="zh-CN" w:bidi="zh-CN"/>
                  </w:rPr>
                  <w:t>着重介绍本期新闻搞。”</w:t>
                </w:r>
              </w:p>
            </w:sdtContent>
          </w:sdt>
        </w:tc>
        <w:tc>
          <w:tcPr>
            <w:tcW w:w="5365" w:type="dxa"/>
            <w:gridSpan w:val="2"/>
            <w:vAlign w:val="center"/>
          </w:tcPr>
          <w:p w14:paraId="09F1F917" w14:textId="77777777" w:rsidR="005F6219" w:rsidRPr="005D7525" w:rsidRDefault="005F6219" w:rsidP="005F6219">
            <w:pPr>
              <w:spacing w:after="0" w:line="240" w:lineRule="auto"/>
              <w:jc w:val="center"/>
              <w:rPr>
                <w:rFonts w:ascii="微软雅黑" w:hAnsi="微软雅黑" w:hint="eastAsia"/>
              </w:rPr>
            </w:pPr>
          </w:p>
        </w:tc>
      </w:tr>
      <w:tr w:rsidR="005F6219" w:rsidRPr="005D7525" w14:paraId="53388030" w14:textId="77777777" w:rsidTr="005D7525">
        <w:trPr>
          <w:trHeight w:val="2610"/>
          <w:jc w:val="center"/>
        </w:trPr>
        <w:tc>
          <w:tcPr>
            <w:tcW w:w="288" w:type="dxa"/>
            <w:vMerge w:val="restart"/>
          </w:tcPr>
          <w:p w14:paraId="11E93D14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  <w:vMerge/>
          </w:tcPr>
          <w:p w14:paraId="3BD8DDEA" w14:textId="77777777" w:rsidR="005F6219" w:rsidRPr="005D7525" w:rsidRDefault="005F6219" w:rsidP="00970DBA">
            <w:pPr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  <w:vMerge w:val="restart"/>
          </w:tcPr>
          <w:p w14:paraId="09C635F3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Merge/>
            <w:vAlign w:val="center"/>
          </w:tcPr>
          <w:p w14:paraId="52550C31" w14:textId="1FC40B6B" w:rsidR="005F6219" w:rsidRPr="005D7525" w:rsidRDefault="005F6219" w:rsidP="00F40AD1">
            <w:pPr>
              <w:pStyle w:val="ae"/>
              <w:rPr>
                <w:rFonts w:ascii="微软雅黑" w:hAnsi="微软雅黑" w:hint="eastAsia"/>
                <w:noProof w:val="0"/>
              </w:rPr>
            </w:pPr>
          </w:p>
        </w:tc>
        <w:tc>
          <w:tcPr>
            <w:tcW w:w="5365" w:type="dxa"/>
            <w:gridSpan w:val="2"/>
            <w:vAlign w:val="center"/>
          </w:tcPr>
          <w:p w14:paraId="23C18C85" w14:textId="77777777" w:rsidR="005F6219" w:rsidRPr="005D7525" w:rsidRDefault="005F6219" w:rsidP="005F6219">
            <w:pPr>
              <w:spacing w:after="0" w:line="240" w:lineRule="auto"/>
              <w:jc w:val="center"/>
              <w:rPr>
                <w:rFonts w:ascii="微软雅黑" w:hAnsi="微软雅黑" w:hint="eastAsia"/>
              </w:rPr>
            </w:pPr>
          </w:p>
        </w:tc>
      </w:tr>
      <w:tr w:rsidR="005F6219" w:rsidRPr="005D7525" w14:paraId="2463BDE3" w14:textId="77777777" w:rsidTr="005D7525">
        <w:trPr>
          <w:trHeight w:val="1026"/>
          <w:jc w:val="center"/>
        </w:trPr>
        <w:tc>
          <w:tcPr>
            <w:tcW w:w="288" w:type="dxa"/>
            <w:vMerge/>
          </w:tcPr>
          <w:p w14:paraId="4CE65E32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  <w:vMerge/>
          </w:tcPr>
          <w:p w14:paraId="3CB88C17" w14:textId="77777777" w:rsidR="005F6219" w:rsidRPr="005D7525" w:rsidRDefault="005F6219" w:rsidP="00970DBA">
            <w:pPr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  <w:vMerge/>
          </w:tcPr>
          <w:p w14:paraId="0EE325BA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Merge/>
            <w:vAlign w:val="center"/>
          </w:tcPr>
          <w:p w14:paraId="3B2AFC1B" w14:textId="77777777" w:rsidR="005F6219" w:rsidRPr="005D7525" w:rsidRDefault="005F6219" w:rsidP="00F40AD1">
            <w:pPr>
              <w:pStyle w:val="ae"/>
              <w:rPr>
                <w:rFonts w:ascii="微软雅黑" w:hAnsi="微软雅黑" w:hint="eastAsia"/>
                <w:noProof w:val="0"/>
              </w:rPr>
            </w:pPr>
          </w:p>
        </w:tc>
        <w:tc>
          <w:tcPr>
            <w:tcW w:w="5365" w:type="dxa"/>
            <w:gridSpan w:val="2"/>
          </w:tcPr>
          <w:p w14:paraId="7B165FBD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5F6219" w:rsidRPr="005D7525" w14:paraId="339B4603" w14:textId="77777777" w:rsidTr="005D7525">
        <w:trPr>
          <w:trHeight w:val="990"/>
          <w:jc w:val="center"/>
        </w:trPr>
        <w:tc>
          <w:tcPr>
            <w:tcW w:w="288" w:type="dxa"/>
          </w:tcPr>
          <w:p w14:paraId="399AA248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  <w:vMerge/>
          </w:tcPr>
          <w:p w14:paraId="7C506CC2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</w:tcPr>
          <w:p w14:paraId="34694F0E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</w:tcPr>
          <w:p w14:paraId="470A9A3C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65" w:type="dxa"/>
            <w:gridSpan w:val="2"/>
          </w:tcPr>
          <w:p w14:paraId="7CCBDAF1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5F6219" w:rsidRPr="005D7525" w14:paraId="69EC50EB" w14:textId="77777777" w:rsidTr="005D7525">
        <w:trPr>
          <w:trHeight w:val="3267"/>
          <w:jc w:val="center"/>
        </w:trPr>
        <w:tc>
          <w:tcPr>
            <w:tcW w:w="288" w:type="dxa"/>
          </w:tcPr>
          <w:p w14:paraId="66D9C1AC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  <w:vMerge/>
          </w:tcPr>
          <w:p w14:paraId="4AE7C27E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</w:tcPr>
          <w:p w14:paraId="381D41E7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Align w:val="center"/>
          </w:tcPr>
          <w:sdt>
            <w:sdtPr>
              <w:rPr>
                <w:rFonts w:ascii="微软雅黑" w:hAnsi="微软雅黑" w:hint="eastAsia"/>
                <w:lang w:eastAsia="zh-CN"/>
              </w:rPr>
              <w:id w:val="-1261597749"/>
              <w:placeholder>
                <w:docPart w:val="69E2941FDBFD49C3A50B93873192A162"/>
              </w:placeholder>
              <w:temporary/>
              <w:showingPlcHdr/>
              <w15:appearance w15:val="hidden"/>
            </w:sdtPr>
            <w:sdtEndPr/>
            <w:sdtContent>
              <w:p w14:paraId="04D585D7" w14:textId="77777777" w:rsidR="005F6219" w:rsidRPr="005D7525" w:rsidRDefault="005F6219" w:rsidP="00F40AD1">
                <w:pPr>
                  <w:pStyle w:val="afc"/>
                  <w:rPr>
                    <w:rFonts w:ascii="微软雅黑" w:hAnsi="微软雅黑" w:hint="eastAsia"/>
                    <w:lang w:eastAsia="zh-CN"/>
                  </w:rPr>
                </w:pPr>
                <w:r w:rsidRPr="005D7525">
                  <w:rPr>
                    <w:rStyle w:val="afb"/>
                    <w:rFonts w:ascii="微软雅黑" w:hAnsi="微软雅黑" w:hint="eastAsia"/>
                    <w:color w:val="FFFFFF" w:themeColor="background1"/>
                    <w:lang w:val="zh-CN" w:eastAsia="zh-CN" w:bidi="zh-CN"/>
                  </w:rPr>
                  <w:t>邮政编码，省/直辖市/自治区</w:t>
                </w:r>
              </w:p>
            </w:sdtContent>
          </w:sdt>
          <w:sdt>
            <w:sdtPr>
              <w:rPr>
                <w:rFonts w:ascii="微软雅黑" w:hAnsi="微软雅黑" w:hint="eastAsia"/>
                <w:lang w:eastAsia="zh-CN"/>
              </w:rPr>
              <w:id w:val="1983803634"/>
              <w:placeholder>
                <w:docPart w:val="99641459B25C44C5B2B566F84F624BEE"/>
              </w:placeholder>
              <w:temporary/>
              <w:showingPlcHdr/>
              <w15:appearance w15:val="hidden"/>
            </w:sdtPr>
            <w:sdtEndPr/>
            <w:sdtContent>
              <w:p w14:paraId="0E7C3C6F" w14:textId="77777777" w:rsidR="005F6219" w:rsidRPr="005D7525" w:rsidRDefault="005F6219" w:rsidP="00F40AD1">
                <w:pPr>
                  <w:pStyle w:val="afc"/>
                  <w:rPr>
                    <w:rFonts w:ascii="微软雅黑" w:hAnsi="微软雅黑" w:hint="eastAsia"/>
                    <w:lang w:eastAsia="zh-CN"/>
                  </w:rPr>
                </w:pPr>
                <w:r w:rsidRPr="005D7525">
                  <w:rPr>
                    <w:rStyle w:val="afb"/>
                    <w:rFonts w:ascii="微软雅黑" w:hAnsi="微软雅黑" w:hint="eastAsia"/>
                    <w:color w:val="FFFFFF" w:themeColor="background1"/>
                    <w:lang w:val="zh-CN" w:eastAsia="zh-CN" w:bidi="zh-CN"/>
                  </w:rPr>
                  <w:t>街道地址</w:t>
                </w:r>
              </w:p>
            </w:sdtContent>
          </w:sdt>
          <w:sdt>
            <w:sdtPr>
              <w:rPr>
                <w:rFonts w:ascii="微软雅黑" w:hAnsi="微软雅黑" w:hint="eastAsia"/>
                <w:lang w:eastAsia="zh-CN"/>
              </w:rPr>
              <w:id w:val="-2080666778"/>
              <w:placeholder>
                <w:docPart w:val="C27F47F3E77B45E3A8B27C59837502ED"/>
              </w:placeholder>
              <w:temporary/>
              <w:showingPlcHdr/>
              <w15:appearance w15:val="hidden"/>
            </w:sdtPr>
            <w:sdtEndPr/>
            <w:sdtContent>
              <w:p w14:paraId="4F27320F" w14:textId="77777777" w:rsidR="005F6219" w:rsidRPr="005D7525" w:rsidRDefault="005F6219" w:rsidP="00F40AD1">
                <w:pPr>
                  <w:pStyle w:val="afc"/>
                  <w:rPr>
                    <w:rFonts w:ascii="微软雅黑" w:hAnsi="微软雅黑" w:hint="eastAsia"/>
                    <w:lang w:eastAsia="zh-CN"/>
                  </w:rPr>
                </w:pPr>
                <w:r w:rsidRPr="005D7525">
                  <w:rPr>
                    <w:rStyle w:val="afb"/>
                    <w:rFonts w:ascii="微软雅黑" w:hAnsi="微软雅黑" w:hint="eastAsia"/>
                    <w:color w:val="FFFFFF" w:themeColor="background1"/>
                    <w:lang w:val="zh-CN" w:eastAsia="zh-CN" w:bidi="zh-CN"/>
                  </w:rPr>
                  <w:t>电话号码</w:t>
                </w:r>
              </w:p>
            </w:sdtContent>
          </w:sdt>
          <w:sdt>
            <w:sdtPr>
              <w:rPr>
                <w:rFonts w:ascii="微软雅黑" w:hAnsi="微软雅黑" w:hint="eastAsia"/>
                <w:lang w:eastAsia="zh-CN"/>
              </w:rPr>
              <w:id w:val="-1089463269"/>
              <w:placeholder>
                <w:docPart w:val="1D78A993E2474A3587EB865F97F0DFEB"/>
              </w:placeholder>
              <w:temporary/>
              <w:showingPlcHdr/>
              <w15:appearance w15:val="hidden"/>
            </w:sdtPr>
            <w:sdtEndPr/>
            <w:sdtContent>
              <w:p w14:paraId="5576047F" w14:textId="2DB84B15" w:rsidR="005F6219" w:rsidRPr="005D7525" w:rsidRDefault="005F6219" w:rsidP="00F40AD1">
                <w:pPr>
                  <w:pStyle w:val="afc"/>
                  <w:rPr>
                    <w:rFonts w:ascii="微软雅黑" w:hAnsi="微软雅黑" w:hint="eastAsia"/>
                    <w:lang w:eastAsia="zh-CN"/>
                  </w:rPr>
                </w:pPr>
                <w:r w:rsidRPr="005D7525">
                  <w:rPr>
                    <w:rStyle w:val="afb"/>
                    <w:rFonts w:ascii="微软雅黑" w:hAnsi="微软雅黑" w:hint="eastAsia"/>
                    <w:color w:val="FFFFFF" w:themeColor="background1"/>
                    <w:lang w:val="zh-CN" w:eastAsia="zh-CN" w:bidi="zh-CN"/>
                  </w:rPr>
                  <w:t>网站</w:t>
                </w:r>
              </w:p>
            </w:sdtContent>
          </w:sdt>
        </w:tc>
        <w:tc>
          <w:tcPr>
            <w:tcW w:w="5365" w:type="dxa"/>
            <w:gridSpan w:val="2"/>
            <w:vAlign w:val="center"/>
          </w:tcPr>
          <w:p w14:paraId="2B976437" w14:textId="51A4490B" w:rsidR="005F6219" w:rsidRPr="005D7525" w:rsidRDefault="005F6219" w:rsidP="00970DBA">
            <w:pPr>
              <w:spacing w:after="0" w:line="240" w:lineRule="auto"/>
              <w:jc w:val="center"/>
              <w:rPr>
                <w:rFonts w:ascii="微软雅黑" w:hAnsi="微软雅黑" w:hint="eastAsia"/>
              </w:rPr>
            </w:pPr>
          </w:p>
        </w:tc>
      </w:tr>
      <w:tr w:rsidR="005F6219" w:rsidRPr="005D7525" w14:paraId="267B3CBB" w14:textId="77777777" w:rsidTr="005D7525">
        <w:trPr>
          <w:trHeight w:val="2160"/>
          <w:jc w:val="center"/>
        </w:trPr>
        <w:tc>
          <w:tcPr>
            <w:tcW w:w="288" w:type="dxa"/>
          </w:tcPr>
          <w:p w14:paraId="29E93764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  <w:vMerge/>
          </w:tcPr>
          <w:p w14:paraId="72FEC001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</w:tcPr>
          <w:p w14:paraId="3218EDE9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Merge w:val="restart"/>
            <w:vAlign w:val="center"/>
          </w:tcPr>
          <w:p w14:paraId="4AEBAFF1" w14:textId="5C2A56A1" w:rsidR="005F6219" w:rsidRPr="005D7525" w:rsidRDefault="005F6219" w:rsidP="00F40AD1">
            <w:pPr>
              <w:pStyle w:val="afc"/>
              <w:rPr>
                <w:rFonts w:ascii="微软雅黑" w:hAnsi="微软雅黑" w:hint="eastAsia"/>
                <w:lang w:eastAsia="zh-CN"/>
              </w:rPr>
            </w:pPr>
          </w:p>
        </w:tc>
        <w:tc>
          <w:tcPr>
            <w:tcW w:w="5365" w:type="dxa"/>
            <w:gridSpan w:val="2"/>
            <w:vMerge w:val="restart"/>
          </w:tcPr>
          <w:p w14:paraId="4EC9958E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1A07CD" w:rsidRPr="005D7525" w14:paraId="6A58319D" w14:textId="77777777" w:rsidTr="005D7525">
        <w:trPr>
          <w:trHeight w:val="144"/>
          <w:jc w:val="center"/>
        </w:trPr>
        <w:tc>
          <w:tcPr>
            <w:tcW w:w="288" w:type="dxa"/>
          </w:tcPr>
          <w:p w14:paraId="60D5AB19" w14:textId="77777777" w:rsidR="001A07CD" w:rsidRPr="005D7525" w:rsidRDefault="001A07CD" w:rsidP="00F40AD1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605" w:type="dxa"/>
          </w:tcPr>
          <w:p w14:paraId="0011BDC5" w14:textId="77777777" w:rsidR="001A07CD" w:rsidRPr="005D7525" w:rsidRDefault="001A07CD" w:rsidP="00F40AD1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84" w:type="dxa"/>
            <w:gridSpan w:val="2"/>
          </w:tcPr>
          <w:p w14:paraId="43A9E052" w14:textId="77777777" w:rsidR="001A07CD" w:rsidRPr="005D7525" w:rsidRDefault="001A07CD" w:rsidP="00F40AD1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76" w:type="dxa"/>
            <w:gridSpan w:val="3"/>
            <w:vMerge/>
          </w:tcPr>
          <w:p w14:paraId="670F74A4" w14:textId="77777777" w:rsidR="001A07CD" w:rsidRPr="005D7525" w:rsidRDefault="001A07CD" w:rsidP="00F40AD1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5365" w:type="dxa"/>
            <w:gridSpan w:val="2"/>
            <w:vMerge/>
          </w:tcPr>
          <w:p w14:paraId="56FAB0A9" w14:textId="77777777" w:rsidR="001A07CD" w:rsidRPr="005D7525" w:rsidRDefault="001A07CD" w:rsidP="00F40AD1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</w:tr>
      <w:bookmarkEnd w:id="0"/>
      <w:tr w:rsidR="005F6219" w:rsidRPr="005D7525" w14:paraId="69C6DD71" w14:textId="77777777" w:rsidTr="005D7525">
        <w:trPr>
          <w:trHeight w:val="270"/>
          <w:jc w:val="center"/>
        </w:trPr>
        <w:tc>
          <w:tcPr>
            <w:tcW w:w="287" w:type="dxa"/>
          </w:tcPr>
          <w:p w14:paraId="2B917309" w14:textId="19541425" w:rsidR="005F6219" w:rsidRPr="005D7525" w:rsidRDefault="003611B8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  <w:r w:rsidRPr="005D7525">
              <w:rPr>
                <w:rFonts w:ascii="微软雅黑" w:hAnsi="微软雅黑" w:hint="eastAsia"/>
                <w:sz w:val="10"/>
                <w:szCs w:val="10"/>
                <w:lang w:val="zh-CN" w:bidi="zh-CN"/>
              </w:rPr>
              <w:br w:type="page"/>
            </w:r>
          </w:p>
        </w:tc>
        <w:tc>
          <w:tcPr>
            <w:tcW w:w="4797" w:type="dxa"/>
            <w:gridSpan w:val="2"/>
            <w:vMerge w:val="restart"/>
          </w:tcPr>
          <w:p w14:paraId="05F6DE2A" w14:textId="77777777" w:rsidR="005F6219" w:rsidRPr="005D7525" w:rsidRDefault="00D47CEF" w:rsidP="00970DBA">
            <w:pPr>
              <w:pStyle w:val="10"/>
              <w:rPr>
                <w:rFonts w:ascii="微软雅黑" w:hAnsi="微软雅黑" w:hint="eastAsia"/>
              </w:rPr>
            </w:pPr>
            <w:sdt>
              <w:sdtPr>
                <w:rPr>
                  <w:rFonts w:ascii="微软雅黑" w:hAnsi="微软雅黑" w:hint="eastAsia"/>
                </w:rPr>
                <w:id w:val="-802075190"/>
                <w:placeholder>
                  <w:docPart w:val="7F26567676F94CAD8A7A3A544E839F49"/>
                </w:placeholder>
                <w:temporary/>
                <w:showingPlcHdr/>
                <w15:appearance w15:val="hidden"/>
              </w:sdtPr>
              <w:sdtEndPr/>
              <w:sdtContent>
                <w:r w:rsidR="005F6219" w:rsidRPr="005D7525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</w:p>
          <w:sdt>
            <w:sdtPr>
              <w:rPr>
                <w:rFonts w:ascii="微软雅黑" w:hAnsi="微软雅黑" w:hint="eastAsia"/>
              </w:rPr>
              <w:id w:val="821245695"/>
              <w:placeholder>
                <w:docPart w:val="3BCDE43E9E26468EA7C2715FA3320046"/>
              </w:placeholder>
              <w:temporary/>
              <w:showingPlcHdr/>
              <w15:appearance w15:val="hidden"/>
            </w:sdtPr>
            <w:sdtEndPr/>
            <w:sdtContent>
              <w:p w14:paraId="1337A48A" w14:textId="47D2CEE0" w:rsidR="005F6219" w:rsidRPr="005D7525" w:rsidRDefault="005F6219" w:rsidP="00F40AD1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还有其他想用的图像吗？可轻松更换本小册子中的任何图片。首先，双击标题。然后单击想要更改的图像。某些图像可能需要再次点击，因为它们包含在一组图像中。继续单击，直到选择手柄围绕着想要替换的图像。</w:t>
                </w:r>
              </w:p>
              <w:p w14:paraId="158FF7AE" w14:textId="77777777" w:rsidR="005F6219" w:rsidRPr="005D7525" w:rsidRDefault="005F6219" w:rsidP="00F40AD1">
                <w:pPr>
                  <w:spacing w:before="0" w:after="160" w:line="259" w:lineRule="auto"/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选定要替换的图像后，可从快捷菜单中选择“更改图片”，或单击“填充”选项并选择“图片”选项。</w:t>
                </w:r>
              </w:p>
              <w:p w14:paraId="26BDF6EC" w14:textId="568407BB" w:rsidR="005F6219" w:rsidRPr="005D7525" w:rsidRDefault="005F6219" w:rsidP="00F40AD1">
                <w:pPr>
                  <w:spacing w:before="0" w:after="160" w:line="259" w:lineRule="auto"/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如果你要替换为你自己的图片，但图片与空间未完美契合，你可以轻松裁剪图片实现完美契合。只需选择图片，然后在“图片工具格式”选项卡上单击“裁剪”。</w:t>
                </w:r>
              </w:p>
            </w:sdtContent>
          </w:sdt>
        </w:tc>
        <w:tc>
          <w:tcPr>
            <w:tcW w:w="672" w:type="dxa"/>
            <w:gridSpan w:val="2"/>
          </w:tcPr>
          <w:p w14:paraId="60B694D3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 w:val="restart"/>
          </w:tcPr>
          <w:p w14:paraId="7564B1F7" w14:textId="77777777" w:rsidR="005F6219" w:rsidRPr="005D7525" w:rsidRDefault="00D47CEF" w:rsidP="005F6219">
            <w:pPr>
              <w:pStyle w:val="10"/>
              <w:rPr>
                <w:rFonts w:ascii="微软雅黑" w:hAnsi="微软雅黑" w:hint="eastAsia"/>
              </w:rPr>
            </w:pPr>
            <w:sdt>
              <w:sdtPr>
                <w:rPr>
                  <w:rFonts w:ascii="微软雅黑" w:hAnsi="微软雅黑" w:hint="eastAsia"/>
                </w:rPr>
                <w:id w:val="1147786830"/>
                <w:placeholder>
                  <w:docPart w:val="CE3CCFB40045424FB73A712823AC0F8D"/>
                </w:placeholder>
                <w:temporary/>
                <w:showingPlcHdr/>
                <w15:appearance w15:val="hidden"/>
              </w:sdtPr>
              <w:sdtEndPr/>
              <w:sdtContent>
                <w:r w:rsidR="005F6219" w:rsidRPr="005D7525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  <w:r w:rsidR="005F6219" w:rsidRPr="005D7525">
              <w:rPr>
                <w:rFonts w:ascii="微软雅黑" w:hAnsi="微软雅黑" w:hint="eastAsia"/>
                <w:lang w:val="zh-CN" w:bidi="zh-CN"/>
              </w:rPr>
              <w:t xml:space="preserve"> </w:t>
            </w:r>
          </w:p>
          <w:sdt>
            <w:sdtPr>
              <w:rPr>
                <w:rFonts w:ascii="微软雅黑" w:hAnsi="微软雅黑" w:hint="eastAsia"/>
                <w:noProof w:val="0"/>
              </w:rPr>
              <w:id w:val="-519929034"/>
              <w:placeholder>
                <w:docPart w:val="7F94341B1EEC4A77BEFC5815C2F4AD66"/>
              </w:placeholder>
              <w:temporary/>
              <w:showingPlcHdr/>
              <w15:appearance w15:val="hidden"/>
            </w:sdtPr>
            <w:sdtEndPr/>
            <w:sdtContent>
              <w:p w14:paraId="57783B5E" w14:textId="1D75720B" w:rsidR="005F6219" w:rsidRPr="005D7525" w:rsidRDefault="005F6219" w:rsidP="005F6219">
                <w:pPr>
                  <w:pStyle w:val="afd"/>
                  <w:rPr>
                    <w:rFonts w:ascii="微软雅黑" w:hAnsi="微软雅黑" w:hint="eastAsia"/>
                    <w:noProof w:val="0"/>
                  </w:rPr>
                </w:pPr>
                <w:r w:rsidRPr="005D7525">
                  <w:rPr>
                    <w:rFonts w:ascii="微软雅黑" w:hAnsi="微软雅黑" w:hint="eastAsia"/>
                    <w:noProof w:val="0"/>
                    <w:lang w:val="zh-CN" w:bidi="zh-CN"/>
                  </w:rPr>
                  <w:t>使用这个小册子来展示软件技巧，向客户展示自己的实力，或让客户了解如何订购服务。可以按照其中的任何提示更新颜色、字体和/或图像，从而制作你自己的小册子。此模板旨在让你轻松脱颖而出！</w:t>
                </w:r>
              </w:p>
            </w:sdtContent>
          </w:sdt>
        </w:tc>
        <w:tc>
          <w:tcPr>
            <w:tcW w:w="672" w:type="dxa"/>
            <w:gridSpan w:val="2"/>
            <w:vMerge w:val="restart"/>
          </w:tcPr>
          <w:p w14:paraId="17F82FC1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 w:val="restart"/>
          </w:tcPr>
          <w:p w14:paraId="3A8A6163" w14:textId="3AACF322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5F6219" w:rsidRPr="005D7525" w14:paraId="400FBFB1" w14:textId="77777777" w:rsidTr="005D7525">
        <w:trPr>
          <w:trHeight w:val="3825"/>
          <w:jc w:val="center"/>
        </w:trPr>
        <w:tc>
          <w:tcPr>
            <w:tcW w:w="287" w:type="dxa"/>
          </w:tcPr>
          <w:p w14:paraId="0D2A2706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97" w:type="dxa"/>
            <w:gridSpan w:val="2"/>
            <w:vMerge/>
          </w:tcPr>
          <w:p w14:paraId="2527C508" w14:textId="77777777" w:rsidR="005F6219" w:rsidRPr="005D7525" w:rsidRDefault="005F6219" w:rsidP="00970DBA">
            <w:pPr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01BE9210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/>
            <w:vAlign w:val="center"/>
          </w:tcPr>
          <w:p w14:paraId="06F60E3D" w14:textId="77777777" w:rsidR="005F6219" w:rsidRPr="005D7525" w:rsidRDefault="005F6219" w:rsidP="00970DBA">
            <w:pPr>
              <w:pStyle w:val="ae"/>
              <w:rPr>
                <w:rFonts w:ascii="微软雅黑" w:hAnsi="微软雅黑" w:hint="eastAsia"/>
                <w:noProof w:val="0"/>
              </w:rPr>
            </w:pPr>
          </w:p>
        </w:tc>
        <w:tc>
          <w:tcPr>
            <w:tcW w:w="672" w:type="dxa"/>
            <w:gridSpan w:val="2"/>
            <w:vMerge/>
          </w:tcPr>
          <w:p w14:paraId="302FF3E9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/>
          </w:tcPr>
          <w:p w14:paraId="288CE3E6" w14:textId="1C88339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bookmarkStart w:id="1" w:name="_GoBack"/>
        <w:bookmarkEnd w:id="1"/>
      </w:tr>
      <w:tr w:rsidR="005F6219" w:rsidRPr="005D7525" w14:paraId="703C3438" w14:textId="77777777" w:rsidTr="005D7525">
        <w:trPr>
          <w:trHeight w:val="432"/>
          <w:jc w:val="center"/>
        </w:trPr>
        <w:tc>
          <w:tcPr>
            <w:tcW w:w="287" w:type="dxa"/>
          </w:tcPr>
          <w:p w14:paraId="3739CF64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97" w:type="dxa"/>
            <w:gridSpan w:val="2"/>
            <w:vMerge/>
          </w:tcPr>
          <w:p w14:paraId="3FD608A5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11166934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/>
          </w:tcPr>
          <w:p w14:paraId="23CE9967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2D35F389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 w:val="restart"/>
          </w:tcPr>
          <w:p w14:paraId="3B8FACA5" w14:textId="77777777" w:rsidR="005F6219" w:rsidRPr="005D7525" w:rsidRDefault="00D47CEF" w:rsidP="005F6219">
            <w:pPr>
              <w:pStyle w:val="10"/>
              <w:rPr>
                <w:rFonts w:ascii="微软雅黑" w:hAnsi="微软雅黑" w:hint="eastAsia"/>
              </w:rPr>
            </w:pPr>
            <w:sdt>
              <w:sdtPr>
                <w:rPr>
                  <w:rFonts w:ascii="微软雅黑" w:hAnsi="微软雅黑" w:hint="eastAsia"/>
                </w:rPr>
                <w:id w:val="-562020479"/>
                <w:placeholder>
                  <w:docPart w:val="292AC27550644F20807DF9443A1EB8E8"/>
                </w:placeholder>
                <w:temporary/>
                <w:showingPlcHdr/>
                <w15:appearance w15:val="hidden"/>
              </w:sdtPr>
              <w:sdtEndPr/>
              <w:sdtContent>
                <w:r w:rsidR="005F6219" w:rsidRPr="005D7525">
                  <w:rPr>
                    <w:rFonts w:ascii="微软雅黑" w:hAnsi="微软雅黑" w:hint="eastAsia"/>
                    <w:lang w:val="zh-CN" w:bidi="zh-CN"/>
                  </w:rPr>
                  <w:t>标题</w:t>
                </w:r>
              </w:sdtContent>
            </w:sdt>
            <w:r w:rsidR="005F6219" w:rsidRPr="005D7525">
              <w:rPr>
                <w:rFonts w:ascii="微软雅黑" w:hAnsi="微软雅黑" w:hint="eastAsia"/>
                <w:lang w:val="zh-CN" w:bidi="zh-CN"/>
              </w:rPr>
              <w:t xml:space="preserve"> </w:t>
            </w:r>
          </w:p>
          <w:sdt>
            <w:sdtPr>
              <w:rPr>
                <w:rFonts w:ascii="微软雅黑" w:hAnsi="微软雅黑" w:hint="eastAsia"/>
              </w:rPr>
              <w:id w:val="-55555017"/>
              <w:placeholder>
                <w:docPart w:val="7DA5A749854B42F4ACC848F93B0DE323"/>
              </w:placeholder>
              <w:temporary/>
              <w:showingPlcHdr/>
              <w15:appearance w15:val="hidden"/>
            </w:sdtPr>
            <w:sdtEndPr/>
            <w:sdtContent>
              <w:p w14:paraId="5F058BB6" w14:textId="6AB8EAE1" w:rsidR="005F6219" w:rsidRPr="005D7525" w:rsidRDefault="005F6219" w:rsidP="005F6219">
                <w:pPr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72CD9BF5" w14:textId="2F5FAB52" w:rsidR="005F6219" w:rsidRPr="005D7525" w:rsidRDefault="005F6219" w:rsidP="005F6219">
                <w:pPr>
                  <w:spacing w:after="160"/>
                  <w:rPr>
                    <w:rFonts w:ascii="微软雅黑" w:hAnsi="微软雅黑" w:hint="eastAsia"/>
                  </w:rPr>
                </w:pPr>
                <w:r w:rsidRPr="005D7525">
                  <w:rPr>
                    <w:rFonts w:ascii="微软雅黑" w:hAnsi="微软雅黑"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      </w:r>
              </w:p>
            </w:sdtContent>
          </w:sdt>
          <w:p w14:paraId="47DFD005" w14:textId="0684BC3C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5F6219" w:rsidRPr="005D7525" w14:paraId="405E3D7B" w14:textId="77777777" w:rsidTr="005D7525">
        <w:trPr>
          <w:trHeight w:val="2304"/>
          <w:jc w:val="center"/>
        </w:trPr>
        <w:tc>
          <w:tcPr>
            <w:tcW w:w="287" w:type="dxa"/>
          </w:tcPr>
          <w:p w14:paraId="50AC3178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97" w:type="dxa"/>
            <w:gridSpan w:val="2"/>
            <w:vMerge w:val="restart"/>
          </w:tcPr>
          <w:p w14:paraId="78F29C6F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0E685858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 w:val="restart"/>
            <w:vAlign w:val="center"/>
          </w:tcPr>
          <w:p w14:paraId="025B91A9" w14:textId="75039283" w:rsidR="005F6219" w:rsidRPr="005D7525" w:rsidRDefault="005F6219" w:rsidP="00970DBA">
            <w:pPr>
              <w:pStyle w:val="afc"/>
              <w:rPr>
                <w:rFonts w:ascii="微软雅黑" w:hAnsi="微软雅黑" w:hint="eastAsia"/>
                <w:lang w:eastAsia="zh-CN"/>
              </w:rPr>
            </w:pPr>
          </w:p>
        </w:tc>
        <w:tc>
          <w:tcPr>
            <w:tcW w:w="672" w:type="dxa"/>
            <w:gridSpan w:val="2"/>
            <w:vAlign w:val="center"/>
          </w:tcPr>
          <w:p w14:paraId="50B61000" w14:textId="77777777" w:rsidR="005F6219" w:rsidRPr="005D7525" w:rsidRDefault="005F6219" w:rsidP="00970DBA">
            <w:pPr>
              <w:spacing w:after="0" w:line="240" w:lineRule="auto"/>
              <w:jc w:val="center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/>
            <w:vAlign w:val="center"/>
          </w:tcPr>
          <w:p w14:paraId="0DEFB778" w14:textId="05FCDCFA" w:rsidR="005F6219" w:rsidRPr="005D7525" w:rsidRDefault="005F6219" w:rsidP="00970DBA">
            <w:pPr>
              <w:spacing w:after="0" w:line="240" w:lineRule="auto"/>
              <w:jc w:val="center"/>
              <w:rPr>
                <w:rFonts w:ascii="微软雅黑" w:hAnsi="微软雅黑" w:hint="eastAsia"/>
              </w:rPr>
            </w:pPr>
          </w:p>
        </w:tc>
      </w:tr>
      <w:tr w:rsidR="005F6219" w:rsidRPr="005D7525" w14:paraId="067AB87E" w14:textId="77777777" w:rsidTr="005D7525">
        <w:trPr>
          <w:trHeight w:val="2160"/>
          <w:jc w:val="center"/>
        </w:trPr>
        <w:tc>
          <w:tcPr>
            <w:tcW w:w="287" w:type="dxa"/>
          </w:tcPr>
          <w:p w14:paraId="7A695BB7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97" w:type="dxa"/>
            <w:gridSpan w:val="2"/>
            <w:vMerge/>
          </w:tcPr>
          <w:p w14:paraId="36F078FC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425E3EFA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/>
            <w:vAlign w:val="center"/>
          </w:tcPr>
          <w:p w14:paraId="34A2D816" w14:textId="77777777" w:rsidR="005F6219" w:rsidRPr="005D7525" w:rsidRDefault="005F6219" w:rsidP="00970DBA">
            <w:pPr>
              <w:pStyle w:val="afc"/>
              <w:rPr>
                <w:rFonts w:ascii="微软雅黑" w:hAnsi="微软雅黑" w:hint="eastAsia"/>
                <w:lang w:eastAsia="zh-CN"/>
              </w:rPr>
            </w:pPr>
          </w:p>
        </w:tc>
        <w:tc>
          <w:tcPr>
            <w:tcW w:w="672" w:type="dxa"/>
            <w:gridSpan w:val="2"/>
            <w:vMerge w:val="restart"/>
          </w:tcPr>
          <w:p w14:paraId="11BB85DB" w14:textId="77777777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/>
          </w:tcPr>
          <w:p w14:paraId="6648809B" w14:textId="613D8F9E" w:rsidR="005F6219" w:rsidRPr="005D7525" w:rsidRDefault="005F6219" w:rsidP="00970DBA">
            <w:pPr>
              <w:spacing w:after="0" w:line="240" w:lineRule="auto"/>
              <w:rPr>
                <w:rFonts w:ascii="微软雅黑" w:hAnsi="微软雅黑" w:hint="eastAsia"/>
              </w:rPr>
            </w:pPr>
          </w:p>
        </w:tc>
      </w:tr>
      <w:tr w:rsidR="005F6219" w:rsidRPr="005D7525" w14:paraId="54386AF1" w14:textId="77777777" w:rsidTr="005D7525">
        <w:trPr>
          <w:trHeight w:val="144"/>
          <w:jc w:val="center"/>
        </w:trPr>
        <w:tc>
          <w:tcPr>
            <w:tcW w:w="287" w:type="dxa"/>
          </w:tcPr>
          <w:p w14:paraId="2D0468C1" w14:textId="77777777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97" w:type="dxa"/>
            <w:gridSpan w:val="2"/>
            <w:vMerge/>
          </w:tcPr>
          <w:p w14:paraId="1D3389AF" w14:textId="77777777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</w:tcPr>
          <w:p w14:paraId="5D35C2AF" w14:textId="77777777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701" w:type="dxa"/>
            <w:vMerge/>
          </w:tcPr>
          <w:p w14:paraId="727A91AE" w14:textId="77777777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672" w:type="dxa"/>
            <w:gridSpan w:val="2"/>
            <w:vMerge/>
          </w:tcPr>
          <w:p w14:paraId="45B238E5" w14:textId="77777777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  <w:tc>
          <w:tcPr>
            <w:tcW w:w="4989" w:type="dxa"/>
            <w:vMerge/>
          </w:tcPr>
          <w:p w14:paraId="6333C5CE" w14:textId="6EAEDF1C" w:rsidR="005F6219" w:rsidRPr="005D7525" w:rsidRDefault="005F6219" w:rsidP="00970DBA">
            <w:pPr>
              <w:spacing w:beforeAutospacing="1" w:after="0" w:line="240" w:lineRule="auto"/>
              <w:rPr>
                <w:rFonts w:ascii="微软雅黑" w:hAnsi="微软雅黑" w:hint="eastAsia"/>
              </w:rPr>
            </w:pPr>
          </w:p>
        </w:tc>
      </w:tr>
    </w:tbl>
    <w:p w14:paraId="00713A45" w14:textId="28BD54C6" w:rsidR="0043117B" w:rsidRPr="005D7525" w:rsidRDefault="00D47CEF" w:rsidP="00B74BA4">
      <w:pPr>
        <w:rPr>
          <w:rFonts w:ascii="微软雅黑" w:hAnsi="微软雅黑" w:hint="eastAsia"/>
        </w:rPr>
      </w:pPr>
    </w:p>
    <w:sectPr w:rsidR="0043117B" w:rsidRPr="005D7525" w:rsidSect="001B1DF8">
      <w:headerReference w:type="even" r:id="rId11"/>
      <w:headerReference w:type="default" r:id="rId12"/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2E612" w14:textId="77777777" w:rsidR="00D47CEF" w:rsidRDefault="00D47CEF" w:rsidP="00FD4BCB">
      <w:pPr>
        <w:spacing w:before="0" w:after="0" w:line="240" w:lineRule="auto"/>
      </w:pPr>
      <w:r>
        <w:separator/>
      </w:r>
    </w:p>
  </w:endnote>
  <w:endnote w:type="continuationSeparator" w:id="0">
    <w:p w14:paraId="083C326B" w14:textId="77777777" w:rsidR="00D47CEF" w:rsidRDefault="00D47CEF" w:rsidP="00FD4B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7DA08" w14:textId="77777777" w:rsidR="00D47CEF" w:rsidRDefault="00D47CEF" w:rsidP="00FD4BCB">
      <w:pPr>
        <w:spacing w:before="0" w:after="0" w:line="240" w:lineRule="auto"/>
      </w:pPr>
      <w:r>
        <w:separator/>
      </w:r>
    </w:p>
  </w:footnote>
  <w:footnote w:type="continuationSeparator" w:id="0">
    <w:p w14:paraId="1196A749" w14:textId="77777777" w:rsidR="00D47CEF" w:rsidRDefault="00D47CEF" w:rsidP="00FD4B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326" w14:textId="06E3828B" w:rsidR="00FD4BCB" w:rsidRPr="005D7525" w:rsidRDefault="00FD4BCB">
    <w:pPr>
      <w:pStyle w:val="af7"/>
      <w:rPr>
        <w:rFonts w:ascii="微软雅黑" w:hAnsi="微软雅黑" w:hint="eastAsia"/>
      </w:rPr>
    </w:pPr>
    <w:r w:rsidRPr="005D7525">
      <w:rPr>
        <w:rFonts w:ascii="微软雅黑" w:hAnsi="微软雅黑" w:hint="eastAsia"/>
        <w:lang w:val="zh-CN" w:bidi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13B4A2" wp14:editId="05C483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56108" cy="7315200"/>
              <wp:effectExtent l="19050" t="0" r="2540" b="0"/>
              <wp:wrapNone/>
              <wp:docPr id="3" name="组 3" descr="内部背景图像和突出设计由开放和封闭的圆圈组成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108" cy="7315200"/>
                        <a:chOff x="0" y="0"/>
                        <a:chExt cx="9656108" cy="7315200"/>
                      </a:xfrm>
                    </wpg:grpSpPr>
                    <wps:wsp>
                      <wps:cNvPr id="64" name="椭圆形 64"/>
                      <wps:cNvSpPr/>
                      <wps:spPr>
                        <a:xfrm>
                          <a:off x="9515475" y="359092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矩形 83"/>
                      <wps:cNvSpPr/>
                      <wps:spPr>
                        <a:xfrm>
                          <a:off x="3248025" y="0"/>
                          <a:ext cx="3191436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组 11"/>
                      <wpg:cNvGrpSpPr/>
                      <wpg:grpSpPr>
                        <a:xfrm>
                          <a:off x="0" y="4114800"/>
                          <a:ext cx="6400800" cy="3190240"/>
                          <a:chOff x="0" y="0"/>
                          <a:chExt cx="6843395" cy="3316381"/>
                        </a:xfrm>
                      </wpg:grpSpPr>
                      <wps:wsp>
                        <wps:cNvPr id="10" name="任意多边形 27">
                          <a:extLst/>
                        </wps:cNvPr>
                        <wps:cNvSpPr/>
                        <wps:spPr>
                          <a:xfrm>
                            <a:off x="0" y="0"/>
                            <a:ext cx="6843395" cy="330644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任意多边形 27" descr="软件开发人员 " title="软件开发人员 ">
                          <a:extLst/>
                        </wps:cNvPr>
                        <wps:cNvSpPr/>
                        <wps:spPr>
                          <a:xfrm>
                            <a:off x="125506" y="125506"/>
                            <a:ext cx="6603365" cy="319087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6854" r="-27011" b="-4538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组 7"/>
                      <wpg:cNvGrpSpPr/>
                      <wpg:grpSpPr>
                        <a:xfrm>
                          <a:off x="6419850" y="0"/>
                          <a:ext cx="3236258" cy="2689225"/>
                          <a:chOff x="-39676" y="0"/>
                          <a:chExt cx="3580847" cy="3129281"/>
                        </a:xfrm>
                      </wpg:grpSpPr>
                      <wps:wsp>
                        <wps:cNvPr id="19" name="任意多边形 18">
                          <a:extLst>
                            <a:ext uri="{FF2B5EF4-FFF2-40B4-BE49-F238E27FC236}">
                              <a16:creationId xmlns:a16="http://schemas.microsoft.com/office/drawing/2014/main" id="{8EF58086-AF76-5C46-BA57-D217677958F4}"/>
                            </a:ext>
                          </a:extLst>
                        </wps:cNvPr>
                        <wps:cNvSpPr/>
                        <wps:spPr>
                          <a:xfrm>
                            <a:off x="-39676" y="1"/>
                            <a:ext cx="3526453" cy="3129280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任意多边形 18" descr="软件开发人员" title="软件开发人员">
                          <a:extLst/>
                        </wps:cNvPr>
                        <wps:cNvSpPr/>
                        <wps:spPr>
                          <a:xfrm>
                            <a:off x="125506" y="0"/>
                            <a:ext cx="3415665" cy="2986088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837" t="-7772" r="-58399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DD1FBA" w14:textId="77777777" w:rsidR="00FD4BCB" w:rsidRDefault="00FD4BCB" w:rsidP="00FD4BCB">
                              <w:pPr>
                                <w:jc w:val="center"/>
                              </w:pPr>
                              <w:r>
                                <w:rPr>
                                  <w:lang w:val="zh-CN" w:bidi="zh-CN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7" name="椭圆形 57"/>
                      <wps:cNvSpPr/>
                      <wps:spPr>
                        <a:xfrm>
                          <a:off x="409575" y="4171950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椭圆形 58"/>
                      <wps:cNvSpPr/>
                      <wps:spPr>
                        <a:xfrm>
                          <a:off x="762000" y="4000500"/>
                          <a:ext cx="1703070" cy="1703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椭圆形 60"/>
                      <wps:cNvSpPr/>
                      <wps:spPr>
                        <a:xfrm>
                          <a:off x="4324350" y="399097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椭圆形 61"/>
                      <wps:cNvSpPr/>
                      <wps:spPr>
                        <a:xfrm>
                          <a:off x="3390900" y="4191000"/>
                          <a:ext cx="2952750" cy="295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椭圆形 62"/>
                      <wps:cNvSpPr/>
                      <wps:spPr>
                        <a:xfrm>
                          <a:off x="6848475" y="1990725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椭圆形 65"/>
                      <wps:cNvSpPr/>
                      <wps:spPr>
                        <a:xfrm>
                          <a:off x="7572375" y="251460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椭圆形 66"/>
                      <wps:cNvSpPr/>
                      <wps:spPr>
                        <a:xfrm>
                          <a:off x="6562725" y="1343025"/>
                          <a:ext cx="1341120" cy="1341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6113B4A2" id="组 3" o:spid="_x0000_s1026" alt="内部背景图像和突出设计由开放和封闭的圆圈组成" style="position:absolute;margin-left:0;margin-top:0;width:760.3pt;height:8in;z-index:251661312;mso-width-percent:960;mso-height-percent:942;mso-position-horizontal:center;mso-position-horizontal-relative:page;mso-position-vertical:center;mso-position-vertical-relative:page;mso-width-percent:960;mso-height-percent:942" coordsize="9656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">
              <v:oval id="椭圆形 64" o:spid="_x0000_s1027" style="position:absolute;left:95154;top:35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" fillcolor="#2f3342 [3206]" stroked="f" strokeweight="1pt">
                <v:stroke joinstyle="miter"/>
              </v:oval>
              <v:rect id="矩形 83" o:spid="_x0000_s1028" style="position:absolute;left:32480;width:3191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KkxgAAANsAAAAPAAAAZHJzL2Rvd25yZXYueG1sRI9Ba8JA&#10;FITvBf/D8gq91U0tiE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ezeSpMYAAADbAAAA&#10;DwAAAAAAAAAAAAAAAAAHAgAAZHJzL2Rvd25yZXYueG1sUEsFBgAAAAADAAMAtwAAAPoCAAAAAA==&#10;" fillcolor="#44546a [3215]" stroked="f" strokeweight="1pt"/>
              <v:group id="组 11" o:spid="_x0000_s1029" style="position:absolute;top:41148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任意多边形 27" o:spid="_x0000_s1030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3421698,0;6841908,3247667;6843395,3306445;0,3306445;1487,3247667;3421698,0" o:connectangles="0,0,0,0,0,0"/>
                </v:shape>
                <v:shape id="任意多边形 27" o:spid="_x0000_s1031" alt="软件开发人员 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" path="m3194887,c4905718,,6302743,1343562,6388386,3033109r1388,54895l,3088004r1388,-54895c87031,1343562,1484056,,3194887,xe" stroked="f" strokeweight="1pt">
                  <v:fill r:id="rId5" o:title="软件开发人员 " recolor="t" rotate="t" type="frame"/>
                  <v:stroke joinstyle="miter"/>
                  <v:path arrowok="t" o:connecttype="custom" o:connectlocs="3301682,0;6601931,3134151;6603365,3190875;0,3190875;1434,3134151;3301682,0" o:connectangles="0,0,0,0,0,0"/>
                </v:shape>
              </v:group>
              <v:group id="组 7" o:spid="_x0000_s1032" style="position:absolute;left:64198;width:32363;height:26892" coordorigin="-396" coordsize="35808,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任意多边形 18" o:spid="_x0000_s1033" style="position:absolute;left:-396;width:35263;height:31292;visibility:visible;mso-wrap-style:square;v-text-anchor:middle" coordsize="3196659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" path="m,l3196659,r,2714147l3101594,2728656r-288031,14544l2813523,2743200r-288031,-14544c1199569,2594001,145459,1539892,10804,213968l,xe" filled="f" strokecolor="#05d74d [3205]" strokeweight="1pt">
                  <v:stroke joinstyle="miter"/>
                  <v:path arrowok="t" o:connecttype="custom" o:connectlocs="0,0;3526453,0;3526453,3096138;3421580,3112689;3103834,3129280;3103789,3129280;2786043,3112689;11919,244082;0,0" o:connectangles="0,0,0,0,0,0,0,0,0"/>
                </v:shape>
                <v:shape id="任意多边形 18" o:spid="_x0000_s1034" alt="软件开发人员" style="position:absolute;left:1255;width:34156;height:29860;visibility:visible;mso-wrap-style:square;v-text-anchor:middle" coordsize="3196659,27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" adj="-11796480,,5400" path="m,l3196659,r,2714147l3101594,2728656r-288031,14544l2813523,2743200r-288031,-14544c1199569,2594001,145459,1539892,10804,213968l,xe" stroked="f" strokeweight="3pt">
                  <v:fill r:id="rId6" o:title="软件开发人员" recolor="t" rotate="t" type="frame"/>
                  <v:stroke joinstyle="miter"/>
                  <v:formulas/>
                  <v:path arrowok="t" o:connecttype="custom" o:connectlocs="0,0;3415665,0;3415665,2954463;3314087,2970256;3006323,2986088;3006280,2986088;2698516,2970256;11544,232913;0,0" o:connectangles="0,0,0,0,0,0,0,0,0" textboxrect="0,0,3196659,2743200"/>
                  <v:textbox>
                    <w:txbxContent>
                      <w:p w14:paraId="62DD1FBA" w14:textId="77777777" w:rsidR="00FD4BCB" w:rsidRDefault="00FD4BCB" w:rsidP="00FD4BCB">
                        <w:pPr>
                          <w:jc w:val="center"/>
                        </w:pPr>
                        <w:r>
                          <w:rPr>
                            <w:lang w:val="zh-CN" w:bidi="zh-CN"/>
                          </w:rPr>
                          <w:br/>
                        </w:r>
                      </w:p>
                    </w:txbxContent>
                  </v:textbox>
                </v:shape>
              </v:group>
              <v:oval id="椭圆形 57" o:spid="_x0000_s1035" style="position:absolute;left:4095;top:41719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" fillcolor="#2f3342 [3206]" stroked="f" strokeweight="1pt">
                <v:stroke joinstyle="miter"/>
              </v:oval>
              <v:oval id="椭圆形 58" o:spid="_x0000_s1036" style="position:absolute;left:7620;top:40005;width:17030;height:17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c0f400 [3204]" strokeweight="1pt">
                <v:stroke joinstyle="miter"/>
              </v:oval>
              <v:oval id="椭圆形 60" o:spid="_x0000_s1037" style="position:absolute;left:43243;top:39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" fillcolor="#70ad47 [3209]" stroked="f" strokeweight="1pt">
                <v:stroke joinstyle="miter"/>
              </v:oval>
              <v:oval id="椭圆形 61" o:spid="_x0000_s1038" style="position:absolute;left:33909;top:41910;width:2952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" filled="f" strokecolor="#c0f400 [3204]" strokeweight="1pt">
                <v:stroke joinstyle="miter"/>
              </v:oval>
              <v:oval id="椭圆形 62" o:spid="_x0000_s1039" style="position:absolute;left:68484;top:19907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" fillcolor="#c0f400 [3204]" stroked="f" strokeweight="1pt">
                <v:stroke joinstyle="miter"/>
              </v:oval>
              <v:oval id="椭圆形 65" o:spid="_x0000_s1040" style="position:absolute;left:75723;top:25146;width:21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" fillcolor="#44546a [3215]" stroked="f" strokeweight="1pt">
                <v:stroke joinstyle="miter"/>
              </v:oval>
              <v:oval id="椭圆形 66" o:spid="_x0000_s1041" style="position:absolute;left:65627;top:13430;width:13411;height:1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F59B3" w14:textId="776DDDB2" w:rsidR="00FD4BCB" w:rsidRPr="005D7525" w:rsidRDefault="00FD4BCB">
    <w:pPr>
      <w:pStyle w:val="af7"/>
      <w:rPr>
        <w:rFonts w:ascii="微软雅黑" w:hAnsi="微软雅黑" w:hint="eastAsia"/>
      </w:rPr>
    </w:pPr>
    <w:r w:rsidRPr="005D7525">
      <w:rPr>
        <w:rFonts w:ascii="微软雅黑" w:hAnsi="微软雅黑"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DEDEF0" wp14:editId="205A3E31">
              <wp:simplePos x="0" y="0"/>
              <wp:positionH relativeFrom="page">
                <wp:posOffset>712381</wp:posOffset>
              </wp:positionH>
              <wp:positionV relativeFrom="page">
                <wp:posOffset>202019</wp:posOffset>
              </wp:positionV>
              <wp:extent cx="9196494" cy="7361144"/>
              <wp:effectExtent l="0" t="0" r="24130" b="22225"/>
              <wp:wrapNone/>
              <wp:docPr id="1" name="组 1" descr="外部背景图像和突出设计包括开放和封闭的圆圈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6494" cy="7361144"/>
                        <a:chOff x="-254880" y="0"/>
                        <a:chExt cx="9184981" cy="7361144"/>
                      </a:xfrm>
                    </wpg:grpSpPr>
                    <wps:wsp>
                      <wps:cNvPr id="570" name="矩形 570"/>
                      <wps:cNvSpPr/>
                      <wps:spPr>
                        <a:xfrm>
                          <a:off x="2676032" y="0"/>
                          <a:ext cx="3362527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组 6"/>
                      <wpg:cNvGrpSpPr/>
                      <wpg:grpSpPr>
                        <a:xfrm>
                          <a:off x="2808460" y="5772150"/>
                          <a:ext cx="3200400" cy="1536476"/>
                          <a:chOff x="-104760" y="0"/>
                          <a:chExt cx="3157220" cy="1536476"/>
                        </a:xfrm>
                      </wpg:grpSpPr>
                      <wps:wsp>
                        <wps:cNvPr id="39" name="任意多边形 27">
                          <a:extLst/>
                        </wps:cNvPr>
                        <wps:cNvSpPr/>
                        <wps:spPr>
                          <a:xfrm>
                            <a:off x="-104760" y="0"/>
                            <a:ext cx="3157220" cy="15252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任意多边形 27" descr="软件特写截图软件 office" title="软件 office">
                          <a:extLst/>
                        </wps:cNvPr>
                        <wps:cNvSpPr/>
                        <wps:spPr>
                          <a:xfrm>
                            <a:off x="20746" y="125506"/>
                            <a:ext cx="2920365" cy="14109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30503" b="-30503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椭圆形 13"/>
                      <wps:cNvSpPr/>
                      <wps:spPr>
                        <a:xfrm>
                          <a:off x="3037053" y="247650"/>
                          <a:ext cx="2626360" cy="262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组 79" descr="圆圈元素" title="圆圈元素"/>
                      <wpg:cNvGrpSpPr/>
                      <wpg:grpSpPr>
                        <a:xfrm>
                          <a:off x="6353175" y="2905125"/>
                          <a:ext cx="2576926" cy="3994892"/>
                          <a:chOff x="0" y="0"/>
                          <a:chExt cx="3101975" cy="4808855"/>
                        </a:xfrm>
                      </wpg:grpSpPr>
                      <wps:wsp>
                        <wps:cNvPr id="20" name="椭圆形 20"/>
                        <wps:cNvSpPr/>
                        <wps:spPr>
                          <a:xfrm>
                            <a:off x="0" y="243840"/>
                            <a:ext cx="3101340" cy="3101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椭圆形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椭圆形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椭圆形 23" descr="软件开发人员" title="软件开发人员"/>
                        <wps:cNvSpPr/>
                        <wps:spPr>
                          <a:xfrm>
                            <a:off x="106680" y="350520"/>
                            <a:ext cx="2886710" cy="28867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27326" r="-10522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661650" w14:textId="77777777" w:rsidR="00FD4BCB" w:rsidRDefault="00FD4BCB" w:rsidP="00FD4B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椭圆形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椭圆形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椭圆形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椭圆形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椭圆形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椭圆形 37"/>
                      <wps:cNvSpPr/>
                      <wps:spPr>
                        <a:xfrm>
                          <a:off x="5067300" y="3143250"/>
                          <a:ext cx="412115" cy="4121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椭圆形 38"/>
                      <wps:cNvSpPr/>
                      <wps:spPr>
                        <a:xfrm>
                          <a:off x="3686175" y="567690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椭圆形 40"/>
                      <wps:cNvSpPr/>
                      <wps:spPr>
                        <a:xfrm>
                          <a:off x="3551403" y="11430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椭圆形 46"/>
                      <wps:cNvSpPr/>
                      <wps:spPr>
                        <a:xfrm>
                          <a:off x="-254880" y="561975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椭圆形 49"/>
                      <wps:cNvSpPr/>
                      <wps:spPr>
                        <a:xfrm>
                          <a:off x="430928" y="5657850"/>
                          <a:ext cx="1703294" cy="1703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椭圆形 50"/>
                      <wps:cNvSpPr/>
                      <wps:spPr>
                        <a:xfrm>
                          <a:off x="2181225" y="714375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矩形 78"/>
                      <wps:cNvSpPr/>
                      <wps:spPr>
                        <a:xfrm>
                          <a:off x="6829425" y="485775"/>
                          <a:ext cx="164592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46FE" w14:textId="75476773" w:rsidR="00FD4BCB" w:rsidRPr="00E73235" w:rsidRDefault="00FD4BCB" w:rsidP="00FD4BCB">
                            <w:pPr>
                              <w:spacing w:line="240" w:lineRule="auto"/>
                              <w:jc w:val="center"/>
                              <w:rPr>
                                <w:color w:val="44546A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4CDEDEF0" id="组 1" o:spid="_x0000_s1042" alt="外部背景图像和突出设计包括开放和封闭的圆圈" style="position:absolute;margin-left:56.1pt;margin-top:15.9pt;width:724.15pt;height:579.6pt;z-index:251659264;mso-height-percent:947;mso-position-horizontal-relative:page;mso-position-vertical-relative:page;mso-height-percent:947" coordorigin="-2548" coordsize="91849,7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">
              <v:rect id="矩形 570" o:spid="_x0000_s1043" style="position:absolute;left:26760;width:3362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" fillcolor="#44546a [3215]" stroked="f" strokeweight="1pt"/>
              <v:group id="组 6" o:spid="_x0000_s1044" style="position:absolute;left:28084;top:57721;width:32004;height:15365" coordorigin="-1047" coordsize="31572,1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任意多边形 27" o:spid="_x0000_s1045" style="position:absolute;left:-1047;width:31571;height:15252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1578610,0;3156534,1498155;3157220,1525270;0,1525270;686,1498155;1578610,0" o:connectangles="0,0,0,0,0,0"/>
                </v:shape>
                <v:shape id="任意多边形 27" o:spid="_x0000_s1046" alt="软件特写截图软件 office" style="position:absolute;left:207;top:1255;width:29204;height:14109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" path="m3194887,c4905718,,6302743,1343562,6388386,3033109r1388,54895l,3088004r1388,-54895c87031,1343562,1484056,,3194887,xe" stroked="f" strokeweight="3pt">
                  <v:fill r:id="rId5" o:title="软件特写截图软件 office" recolor="t" rotate="t" type="frame"/>
                  <v:stroke joinstyle="miter"/>
                  <v:path arrowok="t" o:connecttype="custom" o:connectlocs="1460183,0;2919731,1385887;2920365,1410970;0,1410970;634,1385887;1460183,0" o:connectangles="0,0,0,0,0,0"/>
                </v:shape>
              </v:group>
              <v:oval id="椭圆形 13" o:spid="_x0000_s1047" style="position:absolute;left:30370;top:2476;width:26264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+9vwAAANsAAAAPAAAAZHJzL2Rvd25yZXYueG1sRE/bisIw&#10;EH1f8B/CCPu2pi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AW6G+9vwAAANsAAAAPAAAAAAAA&#10;AAAAAAAAAAcCAABkcnMvZG93bnJldi54bWxQSwUGAAAAAAMAAwC3AAAA8wIAAAAA&#10;" filled="f" strokecolor="#c0f400 [3204]" strokeweight="1pt">
                <v:stroke joinstyle="miter"/>
              </v:oval>
              <v:group id="组 79" o:spid="_x0000_s1048" alt="圆圈元素" style="position:absolute;left:63531;top:29051;width:25770;height:39949" coordsize="31019,4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oval id="椭圆形 20" o:spid="_x0000_s1049" style="position:absolute;top:2438;width:31013;height:3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3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" filled="f" strokecolor="#c0f400 [3204]" strokeweight="1pt">
                  <v:stroke joinstyle="miter"/>
                </v:oval>
                <v:oval id="椭圆形 21" o:spid="_x0000_s1050" style="position:absolute;left:23317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" fillcolor="#c0f400 [3204]" stroked="f" strokeweight="1pt">
                  <v:stroke joinstyle="miter"/>
                </v:oval>
                <v:oval id="椭圆形 22" o:spid="_x0000_s1051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" fillcolor="#2f3342 [3206]" stroked="f" strokeweight="1pt">
                  <v:stroke joinstyle="miter"/>
                </v:oval>
                <v:oval id="椭圆形 23" o:spid="_x0000_s1052" alt="软件开发人员" style="position:absolute;left:1066;top:3505;width:28867;height:28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" stroked="f" strokeweight="1pt">
                  <v:fill r:id="rId6" o:title="软件开发人员" recolor="t" rotate="t" type="frame"/>
                  <v:stroke joinstyle="miter"/>
                  <v:textbox>
                    <w:txbxContent>
                      <w:p w14:paraId="26661650" w14:textId="77777777" w:rsidR="00FD4BCB" w:rsidRDefault="00FD4BCB" w:rsidP="00FD4BCB">
                        <w:pPr>
                          <w:jc w:val="center"/>
                        </w:pPr>
                      </w:p>
                    </w:txbxContent>
                  </v:textbox>
                </v:oval>
                <v:oval id="椭圆形 24" o:spid="_x0000_s1053" style="position:absolute;left:24688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" fillcolor="#2f3342 [3206]" stroked="f" strokeweight="1pt">
                  <v:stroke joinstyle="miter"/>
                </v:oval>
                <v:oval id="椭圆形 31" o:spid="_x0000_s1054" style="position:absolute;left:7320;top:34771;width:1207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" filled="f" strokecolor="#05d74d [3205]" strokeweight="1pt">
                  <v:stroke joinstyle="miter"/>
                </v:oval>
                <v:oval id="椭圆形 32" o:spid="_x0000_s1055" style="position:absolute;left:9493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" fillcolor="#44546a [3215]" stroked="f" strokeweight="1pt">
                  <v:stroke joinstyle="miter"/>
                </v:oval>
                <v:oval id="椭圆形 33" o:spid="_x0000_s1056" style="position:absolute;left:12649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" filled="f" strokecolor="#05ee55 [3208]" strokeweight="1pt">
                  <v:stroke joinstyle="miter"/>
                </v:oval>
                <v:oval id="椭圆形 34" o:spid="_x0000_s1057" style="position:absolute;left:20269;width:10357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" filled="f" strokecolor="#70ad47 [3209]" strokeweight="1pt">
                  <v:stroke joinstyle="miter"/>
                </v:oval>
              </v:group>
              <v:oval id="椭圆形 37" o:spid="_x0000_s1058" style="position:absolute;left:50673;top:31432;width:4121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" fillcolor="#2f3342 [3206]" stroked="f" strokeweight="1pt">
                <v:stroke joinstyle="miter"/>
              </v:oval>
              <v:oval id="椭圆形 38" o:spid="_x0000_s1059" style="position:absolute;left:36861;top:5676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" fillcolor="#2f3342 [3206]" stroked="f" strokeweight="1pt">
                <v:stroke joinstyle="miter"/>
              </v:oval>
              <v:oval id="椭圆形 40" o:spid="_x0000_s1060" style="position:absolute;left:35514;top:1143;width:3585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" fillcolor="#05ee55 [3208]" stroked="f" strokeweight="1pt">
                <v:stroke joinstyle="miter"/>
              </v:oval>
              <v:oval id="椭圆形 46" o:spid="_x0000_s1061" style="position:absolute;left:-2548;top:56197;width:3585;height:3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" fillcolor="#c0f400 [3204]" stroked="f" strokeweight="1pt">
                <v:stroke joinstyle="miter"/>
              </v:oval>
              <v:oval id="椭圆形 49" o:spid="_x0000_s1062" style="position:absolute;left:4309;top:56578;width:17033;height:17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" filled="f" strokecolor="#c0f400 [3204]" strokeweight="1pt">
                <v:stroke joinstyle="miter"/>
              </v:oval>
              <v:oval id="椭圆形 50" o:spid="_x0000_s1063" style="position:absolute;left:21812;top:71437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" fillcolor="#2f3342 [3206]" stroked="f" strokeweight="1pt">
                <v:stroke joinstyle="miter"/>
              </v:oval>
              <v:rect id="矩形 78" o:spid="_x0000_s1064" style="position:absolute;left:68294;top:4857;width:1645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" filled="f" strokecolor="#44546a [3215]" strokeweight="5pt">
                <v:textbox>
                  <w:txbxContent>
                    <w:p w14:paraId="0FAF46FE" w14:textId="75476773" w:rsidR="00FD4BCB" w:rsidRPr="00E73235" w:rsidRDefault="00FD4BCB" w:rsidP="00FD4BCB">
                      <w:pPr>
                        <w:spacing w:line="240" w:lineRule="auto"/>
                        <w:jc w:val="center"/>
                        <w:rPr>
                          <w:color w:val="44546A" w:themeColor="text2"/>
                          <w:sz w:val="48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E9"/>
    <w:rsid w:val="00004C89"/>
    <w:rsid w:val="00007244"/>
    <w:rsid w:val="00023293"/>
    <w:rsid w:val="000310C9"/>
    <w:rsid w:val="000412DF"/>
    <w:rsid w:val="000470C3"/>
    <w:rsid w:val="0005081D"/>
    <w:rsid w:val="000542EA"/>
    <w:rsid w:val="00061977"/>
    <w:rsid w:val="00062385"/>
    <w:rsid w:val="000671E3"/>
    <w:rsid w:val="00082C5D"/>
    <w:rsid w:val="00083D26"/>
    <w:rsid w:val="0008782A"/>
    <w:rsid w:val="000A065A"/>
    <w:rsid w:val="000A66FC"/>
    <w:rsid w:val="000A7215"/>
    <w:rsid w:val="000D72FC"/>
    <w:rsid w:val="00112F7C"/>
    <w:rsid w:val="00120DEC"/>
    <w:rsid w:val="00126C13"/>
    <w:rsid w:val="0014700A"/>
    <w:rsid w:val="001A07CD"/>
    <w:rsid w:val="001B1DF8"/>
    <w:rsid w:val="001B4EA3"/>
    <w:rsid w:val="001B6C0D"/>
    <w:rsid w:val="001C21B1"/>
    <w:rsid w:val="001C7FA5"/>
    <w:rsid w:val="001D27A1"/>
    <w:rsid w:val="001D3DD0"/>
    <w:rsid w:val="001D6CC4"/>
    <w:rsid w:val="001E0B32"/>
    <w:rsid w:val="00242A78"/>
    <w:rsid w:val="00257932"/>
    <w:rsid w:val="00276785"/>
    <w:rsid w:val="002802CE"/>
    <w:rsid w:val="002904EE"/>
    <w:rsid w:val="002D4F77"/>
    <w:rsid w:val="002F1024"/>
    <w:rsid w:val="003007A7"/>
    <w:rsid w:val="003222DC"/>
    <w:rsid w:val="003257E1"/>
    <w:rsid w:val="00325DEC"/>
    <w:rsid w:val="003361A1"/>
    <w:rsid w:val="003611B8"/>
    <w:rsid w:val="0037154D"/>
    <w:rsid w:val="003A0E3F"/>
    <w:rsid w:val="003A504D"/>
    <w:rsid w:val="003A592D"/>
    <w:rsid w:val="003B38AF"/>
    <w:rsid w:val="003C2DD5"/>
    <w:rsid w:val="003D3938"/>
    <w:rsid w:val="003E7D46"/>
    <w:rsid w:val="003F18A9"/>
    <w:rsid w:val="003F4FD8"/>
    <w:rsid w:val="004045E5"/>
    <w:rsid w:val="00405DD3"/>
    <w:rsid w:val="00421496"/>
    <w:rsid w:val="0044367C"/>
    <w:rsid w:val="00453803"/>
    <w:rsid w:val="00477697"/>
    <w:rsid w:val="00493EAE"/>
    <w:rsid w:val="00495788"/>
    <w:rsid w:val="00497DC7"/>
    <w:rsid w:val="00497F97"/>
    <w:rsid w:val="004A6523"/>
    <w:rsid w:val="004C1C25"/>
    <w:rsid w:val="00500564"/>
    <w:rsid w:val="005123E9"/>
    <w:rsid w:val="005A0F53"/>
    <w:rsid w:val="005A67A7"/>
    <w:rsid w:val="005B007C"/>
    <w:rsid w:val="005D7525"/>
    <w:rsid w:val="005E5B15"/>
    <w:rsid w:val="005F6219"/>
    <w:rsid w:val="0062123A"/>
    <w:rsid w:val="00656440"/>
    <w:rsid w:val="0065784C"/>
    <w:rsid w:val="006654DD"/>
    <w:rsid w:val="006676A1"/>
    <w:rsid w:val="00670289"/>
    <w:rsid w:val="00673093"/>
    <w:rsid w:val="006B2C09"/>
    <w:rsid w:val="006E2D42"/>
    <w:rsid w:val="006E47ED"/>
    <w:rsid w:val="00703816"/>
    <w:rsid w:val="00733159"/>
    <w:rsid w:val="0074206B"/>
    <w:rsid w:val="00747893"/>
    <w:rsid w:val="00765E36"/>
    <w:rsid w:val="00780BF8"/>
    <w:rsid w:val="007813DC"/>
    <w:rsid w:val="00796B1F"/>
    <w:rsid w:val="007F525E"/>
    <w:rsid w:val="00806D18"/>
    <w:rsid w:val="008201F2"/>
    <w:rsid w:val="0083044C"/>
    <w:rsid w:val="008426AB"/>
    <w:rsid w:val="0085182D"/>
    <w:rsid w:val="00851F09"/>
    <w:rsid w:val="00863AA7"/>
    <w:rsid w:val="008709F5"/>
    <w:rsid w:val="0087666E"/>
    <w:rsid w:val="00877A91"/>
    <w:rsid w:val="00885F26"/>
    <w:rsid w:val="008B721A"/>
    <w:rsid w:val="008C4716"/>
    <w:rsid w:val="008D262C"/>
    <w:rsid w:val="008E3921"/>
    <w:rsid w:val="00911148"/>
    <w:rsid w:val="00925552"/>
    <w:rsid w:val="0093607B"/>
    <w:rsid w:val="0094511B"/>
    <w:rsid w:val="009469B5"/>
    <w:rsid w:val="00947471"/>
    <w:rsid w:val="0096116C"/>
    <w:rsid w:val="00963BE2"/>
    <w:rsid w:val="009849EE"/>
    <w:rsid w:val="00991A53"/>
    <w:rsid w:val="00A06601"/>
    <w:rsid w:val="00A130B4"/>
    <w:rsid w:val="00A21E4E"/>
    <w:rsid w:val="00A60160"/>
    <w:rsid w:val="00A71DA8"/>
    <w:rsid w:val="00A87639"/>
    <w:rsid w:val="00A97D40"/>
    <w:rsid w:val="00AF0940"/>
    <w:rsid w:val="00AF3A6B"/>
    <w:rsid w:val="00AF5FB0"/>
    <w:rsid w:val="00B01EAF"/>
    <w:rsid w:val="00B077EB"/>
    <w:rsid w:val="00B10630"/>
    <w:rsid w:val="00B1538B"/>
    <w:rsid w:val="00B3201D"/>
    <w:rsid w:val="00B74BA4"/>
    <w:rsid w:val="00B9359D"/>
    <w:rsid w:val="00BA3C8B"/>
    <w:rsid w:val="00BB7D10"/>
    <w:rsid w:val="00BD3BEE"/>
    <w:rsid w:val="00BE15BA"/>
    <w:rsid w:val="00BE3584"/>
    <w:rsid w:val="00BE6E05"/>
    <w:rsid w:val="00BF3658"/>
    <w:rsid w:val="00C03322"/>
    <w:rsid w:val="00C04F2A"/>
    <w:rsid w:val="00C32835"/>
    <w:rsid w:val="00C57307"/>
    <w:rsid w:val="00C75A3F"/>
    <w:rsid w:val="00C84228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35457"/>
    <w:rsid w:val="00D47CEF"/>
    <w:rsid w:val="00DA0DE0"/>
    <w:rsid w:val="00DA249C"/>
    <w:rsid w:val="00DC1F6C"/>
    <w:rsid w:val="00DD21C8"/>
    <w:rsid w:val="00E0645C"/>
    <w:rsid w:val="00E208C8"/>
    <w:rsid w:val="00E41759"/>
    <w:rsid w:val="00E55D74"/>
    <w:rsid w:val="00E73235"/>
    <w:rsid w:val="00E76EAD"/>
    <w:rsid w:val="00E81234"/>
    <w:rsid w:val="00EA120D"/>
    <w:rsid w:val="00EA49C3"/>
    <w:rsid w:val="00EF541D"/>
    <w:rsid w:val="00F06936"/>
    <w:rsid w:val="00F30107"/>
    <w:rsid w:val="00F40AD1"/>
    <w:rsid w:val="00F61360"/>
    <w:rsid w:val="00F642FE"/>
    <w:rsid w:val="00F716FF"/>
    <w:rsid w:val="00F93BE9"/>
    <w:rsid w:val="00FB45B7"/>
    <w:rsid w:val="00FC538A"/>
    <w:rsid w:val="00FC7F71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9D1B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5D7525"/>
    <w:pPr>
      <w:spacing w:line="228" w:lineRule="auto"/>
    </w:pPr>
    <w:rPr>
      <w:rFonts w:eastAsia="微软雅黑"/>
    </w:rPr>
  </w:style>
  <w:style w:type="paragraph" w:styleId="10">
    <w:name w:val="heading 1"/>
    <w:basedOn w:val="a"/>
    <w:next w:val="a"/>
    <w:link w:val="11"/>
    <w:uiPriority w:val="9"/>
    <w:qFormat/>
    <w:rsid w:val="005D7525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caps/>
      <w:color w:val="000000" w:themeColor="text1"/>
      <w:spacing w:val="1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0310C9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qFormat/>
    <w:rsid w:val="000310C9"/>
    <w:pPr>
      <w:pBdr>
        <w:top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qFormat/>
    <w:rsid w:val="000310C9"/>
    <w:pPr>
      <w:pBdr>
        <w:top w:val="dotted" w:sz="6" w:space="2" w:color="C0F400" w:themeColor="accent1"/>
      </w:pBdr>
      <w:spacing w:before="200" w:after="0"/>
      <w:outlineLvl w:val="3"/>
    </w:pPr>
    <w:rPr>
      <w:caps/>
      <w:color w:val="8FB60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qFormat/>
    <w:rsid w:val="000310C9"/>
    <w:pPr>
      <w:pBdr>
        <w:bottom w:val="single" w:sz="6" w:space="1" w:color="C0F400" w:themeColor="accent1"/>
      </w:pBdr>
      <w:spacing w:before="200" w:after="0"/>
      <w:outlineLvl w:val="4"/>
    </w:pPr>
    <w:rPr>
      <w:caps/>
      <w:color w:val="8FB60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qFormat/>
    <w:rsid w:val="000310C9"/>
    <w:pPr>
      <w:pBdr>
        <w:bottom w:val="dotted" w:sz="6" w:space="1" w:color="C0F400" w:themeColor="accent1"/>
      </w:pBdr>
      <w:spacing w:before="200" w:after="0"/>
      <w:outlineLvl w:val="5"/>
    </w:pPr>
    <w:rPr>
      <w:caps/>
      <w:color w:val="8FB60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qFormat/>
    <w:rsid w:val="000310C9"/>
    <w:pPr>
      <w:spacing w:before="200" w:after="0"/>
      <w:outlineLvl w:val="6"/>
    </w:pPr>
    <w:rPr>
      <w:caps/>
      <w:color w:val="8FB60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qFormat/>
    <w:rsid w:val="000310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0310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paragraph" w:styleId="a4">
    <w:name w:val="Title"/>
    <w:basedOn w:val="a"/>
    <w:next w:val="a"/>
    <w:link w:val="a5"/>
    <w:uiPriority w:val="10"/>
    <w:qFormat/>
    <w:rsid w:val="005D7525"/>
    <w:pPr>
      <w:spacing w:before="0" w:after="0"/>
    </w:pPr>
    <w:rPr>
      <w:rFonts w:asciiTheme="majorHAnsi" w:hAnsiTheme="majorHAnsi" w:cstheme="majorBidi"/>
      <w:caps/>
      <w:color w:val="C0F400" w:themeColor="accent1"/>
      <w:spacing w:val="10"/>
      <w:sz w:val="52"/>
      <w:szCs w:val="52"/>
    </w:rPr>
  </w:style>
  <w:style w:type="character" w:customStyle="1" w:styleId="a5">
    <w:name w:val="标题 字符"/>
    <w:basedOn w:val="a0"/>
    <w:link w:val="a4"/>
    <w:uiPriority w:val="10"/>
    <w:rsid w:val="005D7525"/>
    <w:rPr>
      <w:rFonts w:asciiTheme="majorHAnsi" w:eastAsia="微软雅黑" w:hAnsiTheme="majorHAnsi" w:cstheme="majorBidi"/>
      <w:caps/>
      <w:color w:val="C0F400" w:themeColor="accent1"/>
      <w:spacing w:val="10"/>
      <w:sz w:val="52"/>
      <w:szCs w:val="52"/>
    </w:rPr>
  </w:style>
  <w:style w:type="paragraph" w:styleId="a6">
    <w:name w:val="List Paragraph"/>
    <w:basedOn w:val="a"/>
    <w:uiPriority w:val="34"/>
    <w:semiHidden/>
    <w:rsid w:val="000542EA"/>
    <w:pPr>
      <w:ind w:left="720"/>
      <w:contextualSpacing/>
    </w:pPr>
  </w:style>
  <w:style w:type="numbering" w:customStyle="1" w:styleId="1">
    <w:name w:val="样式 1"/>
    <w:uiPriority w:val="99"/>
    <w:rsid w:val="006676A1"/>
    <w:pPr>
      <w:numPr>
        <w:numId w:val="6"/>
      </w:numPr>
    </w:pPr>
  </w:style>
  <w:style w:type="character" w:customStyle="1" w:styleId="20">
    <w:name w:val="标题 2 字符"/>
    <w:basedOn w:val="a0"/>
    <w:link w:val="2"/>
    <w:uiPriority w:val="9"/>
    <w:semiHidden/>
    <w:rsid w:val="005F6219"/>
    <w:rPr>
      <w:caps/>
      <w:spacing w:val="15"/>
      <w:sz w:val="22"/>
      <w:shd w:val="clear" w:color="auto" w:fill="F3FFC9" w:themeFill="accent1" w:themeFillTint="33"/>
    </w:rPr>
  </w:style>
  <w:style w:type="paragraph" w:customStyle="1" w:styleId="31">
    <w:name w:val="地址 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05D74D" w:themeColor="accent2"/>
    </w:rPr>
  </w:style>
  <w:style w:type="character" w:customStyle="1" w:styleId="32">
    <w:name w:val="地址 3 字符"/>
    <w:basedOn w:val="a8"/>
    <w:link w:val="31"/>
    <w:semiHidden/>
    <w:rsid w:val="005F6219"/>
    <w:rPr>
      <w:rFonts w:ascii="Century Gothic" w:hAnsi="Century Gothic"/>
      <w:caps/>
      <w:color w:val="05D74D" w:themeColor="accent2"/>
      <w:spacing w:val="10"/>
      <w:sz w:val="21"/>
      <w:szCs w:val="21"/>
    </w:rPr>
  </w:style>
  <w:style w:type="paragraph" w:styleId="a7">
    <w:name w:val="Subtitle"/>
    <w:basedOn w:val="a"/>
    <w:next w:val="a"/>
    <w:link w:val="a8"/>
    <w:uiPriority w:val="11"/>
    <w:semiHidden/>
    <w:rsid w:val="000310C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副标题 字符"/>
    <w:basedOn w:val="a0"/>
    <w:link w:val="a7"/>
    <w:uiPriority w:val="11"/>
    <w:semiHidden/>
    <w:rsid w:val="005F6219"/>
    <w:rPr>
      <w:caps/>
      <w:color w:val="595959" w:themeColor="text1" w:themeTint="A6"/>
      <w:spacing w:val="10"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B74BA4"/>
    <w:pPr>
      <w:spacing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11">
    <w:name w:val="标题 1 字符"/>
    <w:basedOn w:val="a0"/>
    <w:link w:val="10"/>
    <w:uiPriority w:val="9"/>
    <w:rsid w:val="005D7525"/>
    <w:rPr>
      <w:rFonts w:eastAsia="微软雅黑"/>
      <w:b/>
      <w:caps/>
      <w:color w:val="000000" w:themeColor="text1"/>
      <w:spacing w:val="15"/>
      <w:sz w:val="32"/>
      <w:szCs w:val="32"/>
      <w:shd w:val="clear" w:color="auto" w:fill="C0F400" w:themeFill="accent1"/>
    </w:rPr>
  </w:style>
  <w:style w:type="character" w:customStyle="1" w:styleId="30">
    <w:name w:val="标题 3 字符"/>
    <w:basedOn w:val="a0"/>
    <w:link w:val="3"/>
    <w:uiPriority w:val="9"/>
    <w:semiHidden/>
    <w:rsid w:val="005F6219"/>
    <w:rPr>
      <w:caps/>
      <w:color w:val="5F7900" w:themeColor="accent1" w:themeShade="7F"/>
      <w:spacing w:val="15"/>
      <w:sz w:val="22"/>
    </w:rPr>
  </w:style>
  <w:style w:type="character" w:customStyle="1" w:styleId="50">
    <w:name w:val="标题 5 字符"/>
    <w:basedOn w:val="a0"/>
    <w:link w:val="5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60">
    <w:name w:val="标题 6 字符"/>
    <w:basedOn w:val="a0"/>
    <w:link w:val="6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70">
    <w:name w:val="标题 7 字符"/>
    <w:basedOn w:val="a0"/>
    <w:link w:val="7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80">
    <w:name w:val="标题 8 字符"/>
    <w:basedOn w:val="a0"/>
    <w:link w:val="8"/>
    <w:uiPriority w:val="9"/>
    <w:semiHidden/>
    <w:rsid w:val="005F6219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5F6219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0310C9"/>
    <w:rPr>
      <w:b/>
      <w:bCs/>
      <w:color w:val="8FB600" w:themeColor="accent1" w:themeShade="BF"/>
      <w:sz w:val="16"/>
      <w:szCs w:val="16"/>
    </w:rPr>
  </w:style>
  <w:style w:type="character" w:styleId="ab">
    <w:name w:val="Strong"/>
    <w:uiPriority w:val="22"/>
    <w:semiHidden/>
    <w:rsid w:val="000310C9"/>
    <w:rPr>
      <w:b/>
      <w:bCs/>
    </w:rPr>
  </w:style>
  <w:style w:type="character" w:styleId="ac">
    <w:name w:val="Emphasis"/>
    <w:uiPriority w:val="20"/>
    <w:semiHidden/>
    <w:rsid w:val="000310C9"/>
    <w:rPr>
      <w:caps/>
      <w:color w:val="5F7900" w:themeColor="accent1" w:themeShade="7F"/>
      <w:spacing w:val="5"/>
    </w:rPr>
  </w:style>
  <w:style w:type="paragraph" w:styleId="ad">
    <w:name w:val="No Spacing"/>
    <w:uiPriority w:val="1"/>
    <w:qFormat/>
    <w:rsid w:val="005D7525"/>
    <w:pPr>
      <w:spacing w:after="0" w:line="240" w:lineRule="auto"/>
    </w:pPr>
    <w:rPr>
      <w:rFonts w:eastAsia="微软雅黑"/>
    </w:rPr>
  </w:style>
  <w:style w:type="paragraph" w:styleId="ae">
    <w:name w:val="Quote"/>
    <w:basedOn w:val="a"/>
    <w:next w:val="a"/>
    <w:link w:val="af"/>
    <w:uiPriority w:val="29"/>
    <w:rsid w:val="005D7525"/>
    <w:pPr>
      <w:ind w:left="810" w:right="900"/>
      <w:jc w:val="center"/>
    </w:pPr>
    <w:rPr>
      <w:rFonts w:asciiTheme="majorHAnsi" w:hAnsiTheme="majorHAnsi"/>
      <w:b/>
      <w:smallCaps/>
      <w:noProof/>
      <w:color w:val="FFFFFF" w:themeColor="background1"/>
      <w:sz w:val="32"/>
      <w:szCs w:val="36"/>
    </w:rPr>
  </w:style>
  <w:style w:type="character" w:customStyle="1" w:styleId="af">
    <w:name w:val="引用 字符"/>
    <w:basedOn w:val="a0"/>
    <w:link w:val="ae"/>
    <w:uiPriority w:val="29"/>
    <w:rsid w:val="005D7525"/>
    <w:rPr>
      <w:rFonts w:asciiTheme="majorHAnsi" w:eastAsia="微软雅黑" w:hAnsiTheme="majorHAnsi"/>
      <w:b/>
      <w:smallCaps/>
      <w:noProof/>
      <w:color w:val="FFFFFF" w:themeColor="background1"/>
      <w:sz w:val="32"/>
      <w:szCs w:val="36"/>
    </w:rPr>
  </w:style>
  <w:style w:type="paragraph" w:styleId="af0">
    <w:name w:val="Intense Quote"/>
    <w:basedOn w:val="a"/>
    <w:next w:val="a"/>
    <w:link w:val="af1"/>
    <w:uiPriority w:val="30"/>
    <w:semiHidden/>
    <w:rsid w:val="000310C9"/>
    <w:pPr>
      <w:spacing w:before="240" w:after="240" w:line="240" w:lineRule="auto"/>
      <w:ind w:left="1080" w:right="1080"/>
      <w:jc w:val="center"/>
    </w:pPr>
    <w:rPr>
      <w:color w:val="C0F400" w:themeColor="accent1"/>
      <w:sz w:val="24"/>
      <w:szCs w:val="24"/>
    </w:rPr>
  </w:style>
  <w:style w:type="character" w:customStyle="1" w:styleId="af1">
    <w:name w:val="明显引用 字符"/>
    <w:basedOn w:val="a0"/>
    <w:link w:val="af0"/>
    <w:uiPriority w:val="30"/>
    <w:semiHidden/>
    <w:rsid w:val="005F6219"/>
    <w:rPr>
      <w:color w:val="C0F400" w:themeColor="accent1"/>
      <w:sz w:val="24"/>
      <w:szCs w:val="24"/>
    </w:rPr>
  </w:style>
  <w:style w:type="character" w:styleId="af2">
    <w:name w:val="Subtle Emphasis"/>
    <w:uiPriority w:val="19"/>
    <w:semiHidden/>
    <w:rsid w:val="000310C9"/>
    <w:rPr>
      <w:i/>
      <w:iCs/>
      <w:color w:val="5F7900" w:themeColor="accent1" w:themeShade="7F"/>
    </w:rPr>
  </w:style>
  <w:style w:type="character" w:styleId="af3">
    <w:name w:val="Intense Emphasis"/>
    <w:uiPriority w:val="21"/>
    <w:semiHidden/>
    <w:rsid w:val="000310C9"/>
    <w:rPr>
      <w:b/>
      <w:bCs/>
      <w:caps/>
      <w:color w:val="5F7900" w:themeColor="accent1" w:themeShade="7F"/>
      <w:spacing w:val="10"/>
    </w:rPr>
  </w:style>
  <w:style w:type="character" w:styleId="af4">
    <w:name w:val="Subtle Reference"/>
    <w:uiPriority w:val="31"/>
    <w:semiHidden/>
    <w:rsid w:val="000310C9"/>
    <w:rPr>
      <w:b/>
      <w:bCs/>
      <w:color w:val="C0F400" w:themeColor="accent1"/>
    </w:rPr>
  </w:style>
  <w:style w:type="character" w:styleId="af5">
    <w:name w:val="Intense Reference"/>
    <w:uiPriority w:val="32"/>
    <w:semiHidden/>
    <w:rsid w:val="000310C9"/>
    <w:rPr>
      <w:b/>
      <w:bCs/>
      <w:i/>
      <w:iCs/>
      <w:caps/>
      <w:color w:val="C0F400" w:themeColor="accent1"/>
    </w:rPr>
  </w:style>
  <w:style w:type="character" w:styleId="af6">
    <w:name w:val="Book Title"/>
    <w:uiPriority w:val="33"/>
    <w:semiHidden/>
    <w:rsid w:val="000310C9"/>
    <w:rPr>
      <w:b/>
      <w:bCs/>
      <w:i/>
      <w:iCs/>
      <w:spacing w:val="0"/>
    </w:rPr>
  </w:style>
  <w:style w:type="paragraph" w:styleId="TOC">
    <w:name w:val="TOC Heading"/>
    <w:basedOn w:val="10"/>
    <w:next w:val="a"/>
    <w:uiPriority w:val="39"/>
    <w:semiHidden/>
    <w:unhideWhenUsed/>
    <w:qFormat/>
    <w:rsid w:val="000310C9"/>
    <w:pPr>
      <w:outlineLvl w:val="9"/>
    </w:pPr>
  </w:style>
  <w:style w:type="paragraph" w:styleId="af7">
    <w:name w:val="header"/>
    <w:basedOn w:val="a"/>
    <w:link w:val="af8"/>
    <w:uiPriority w:val="99"/>
    <w:semiHidden/>
    <w:rsid w:val="00FD4B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8">
    <w:name w:val="页眉 字符"/>
    <w:basedOn w:val="a0"/>
    <w:link w:val="af7"/>
    <w:uiPriority w:val="99"/>
    <w:semiHidden/>
    <w:rsid w:val="005F6219"/>
    <w:rPr>
      <w:sz w:val="22"/>
    </w:rPr>
  </w:style>
  <w:style w:type="paragraph" w:styleId="af9">
    <w:name w:val="footer"/>
    <w:basedOn w:val="a"/>
    <w:link w:val="afa"/>
    <w:uiPriority w:val="99"/>
    <w:semiHidden/>
    <w:rsid w:val="00FD4B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a">
    <w:name w:val="页脚 字符"/>
    <w:basedOn w:val="a0"/>
    <w:link w:val="af9"/>
    <w:uiPriority w:val="99"/>
    <w:semiHidden/>
    <w:rsid w:val="005F6219"/>
    <w:rPr>
      <w:sz w:val="22"/>
    </w:rPr>
  </w:style>
  <w:style w:type="character" w:styleId="afb">
    <w:name w:val="Placeholder Text"/>
    <w:basedOn w:val="a0"/>
    <w:uiPriority w:val="99"/>
    <w:semiHidden/>
    <w:rsid w:val="001A07CD"/>
    <w:rPr>
      <w:color w:val="808080"/>
    </w:rPr>
  </w:style>
  <w:style w:type="paragraph" w:customStyle="1" w:styleId="afc">
    <w:name w:val="联系人信息"/>
    <w:basedOn w:val="a"/>
    <w:qFormat/>
    <w:rsid w:val="005D7525"/>
    <w:pPr>
      <w:spacing w:before="0" w:after="0" w:line="259" w:lineRule="auto"/>
      <w:jc w:val="center"/>
    </w:pPr>
    <w:rPr>
      <w:caps/>
      <w:color w:val="FFFFFF" w:themeColor="background1"/>
      <w:sz w:val="28"/>
      <w:szCs w:val="22"/>
      <w:lang w:eastAsia="ja-JP"/>
    </w:rPr>
  </w:style>
  <w:style w:type="paragraph" w:customStyle="1" w:styleId="afd">
    <w:name w:val="带深色背景的普通模式"/>
    <w:basedOn w:val="a"/>
    <w:qFormat/>
    <w:rsid w:val="005D7525"/>
    <w:rPr>
      <w:noProof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3.wdp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microsoft.com/office/2007/relationships/hdphoto" Target="media/hdphoto4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26567676F94CAD8A7A3A544E839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66CF-13F2-4120-A686-D18179D46460}"/>
      </w:docPartPr>
      <w:docPartBody>
        <w:p w:rsidR="003E5E84" w:rsidRDefault="00BC3E11" w:rsidP="00BC3E11">
          <w:pPr>
            <w:pStyle w:val="7F26567676F94CAD8A7A3A544E839F492"/>
          </w:pPr>
          <w:r w:rsidRPr="005D7525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3BCDE43E9E26468EA7C2715FA3320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7BD22-76BC-48BE-A358-E99F4A0918EF}"/>
      </w:docPartPr>
      <w:docPartBody>
        <w:p w:rsidR="00BC3E11" w:rsidRPr="005D7525" w:rsidRDefault="00BC3E11" w:rsidP="00F40AD1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还有其他想用的图像吗？可轻松更换本小册子中的任何图片。首先，双击标题。然后单击想要更改的图像。某些图像可能需要再次点击，因为它们包含在一组图像中。继续单击，直到选择手柄围绕着想要替换的图像。</w:t>
          </w:r>
        </w:p>
        <w:p w:rsidR="00BC3E11" w:rsidRPr="005D7525" w:rsidRDefault="00BC3E11" w:rsidP="00F40AD1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选定要替换的图像后，可从快捷菜单中选择“更改图片”，或单击“填充”选项并选择“图片”选项。</w:t>
          </w:r>
        </w:p>
        <w:p w:rsidR="003E5E84" w:rsidRDefault="00BC3E11" w:rsidP="00BC3E11">
          <w:pPr>
            <w:pStyle w:val="3BCDE43E9E26468EA7C2715FA33200462"/>
          </w:pPr>
          <w:r w:rsidRPr="005D7525">
            <w:rPr>
              <w:rFonts w:ascii="微软雅黑" w:hAnsi="微软雅黑" w:hint="eastAsia"/>
              <w:lang w:val="zh-CN" w:bidi="zh-CN"/>
            </w:rPr>
            <w:t>如果你要替换为你自己的图片，但图片与空间未完美契合，你可以轻松裁剪图片实现完美契合。只需选择图片，然后在“图片工具格式”选项卡上单击“裁剪”。</w:t>
          </w:r>
        </w:p>
      </w:docPartBody>
    </w:docPart>
    <w:docPart>
      <w:docPartPr>
        <w:name w:val="7DA5A749854B42F4ACC848F93B0DE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6421F-AACA-448E-B834-23362B7659CA}"/>
      </w:docPartPr>
      <w:docPartBody>
        <w:p w:rsidR="00BC3E11" w:rsidRPr="005D7525" w:rsidRDefault="00BC3E11" w:rsidP="005F6219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3E5E84" w:rsidRDefault="00BC3E11" w:rsidP="00BC3E11">
          <w:pPr>
            <w:pStyle w:val="7DA5A749854B42F4ACC848F93B0DE3232"/>
          </w:pPr>
          <w:r w:rsidRPr="005D7525">
            <w:rPr>
              <w:rFonts w:ascii="微软雅黑" w:hAnsi="微软雅黑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已更改颜色且想要返回到初始设计？很简单！只需返回“设计”选项卡，然后选择“主题”选项即可。在列表中，单击选项重置本模板的主题。就像这样，文档的配色方案将恢复其初始设置！</w:t>
          </w:r>
        </w:p>
      </w:docPartBody>
    </w:docPart>
    <w:docPart>
      <w:docPartPr>
        <w:name w:val="292AC27550644F20807DF9443A1EB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E3309-E8B6-4620-91A6-8FC271190149}"/>
      </w:docPartPr>
      <w:docPartBody>
        <w:p w:rsidR="003E5E84" w:rsidRDefault="00BC3E11" w:rsidP="00BC3E11">
          <w:pPr>
            <w:pStyle w:val="292AC27550644F20807DF9443A1EB8E82"/>
          </w:pPr>
          <w:r w:rsidRPr="005D7525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CE3CCFB40045424FB73A712823AC0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7F8CB-DBAD-4AB3-B4AF-1E45C0B1F5D1}"/>
      </w:docPartPr>
      <w:docPartBody>
        <w:p w:rsidR="003E5E84" w:rsidRDefault="00BC3E11" w:rsidP="00BC3E11">
          <w:pPr>
            <w:pStyle w:val="CE3CCFB40045424FB73A712823AC0F8D2"/>
          </w:pPr>
          <w:r w:rsidRPr="005D7525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7F94341B1EEC4A77BEFC5815C2F4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944FC-0721-4640-8AF1-30ECE165AB5E}"/>
      </w:docPartPr>
      <w:docPartBody>
        <w:p w:rsidR="003E5E84" w:rsidRDefault="00BC3E11" w:rsidP="00BC3E11">
          <w:pPr>
            <w:pStyle w:val="7F94341B1EEC4A77BEFC5815C2F4AD663"/>
          </w:pPr>
          <w:r w:rsidRPr="005D7525">
            <w:rPr>
              <w:rFonts w:ascii="微软雅黑" w:hAnsi="微软雅黑" w:hint="eastAsia"/>
              <w:noProof w:val="0"/>
              <w:lang w:val="zh-CN" w:bidi="zh-CN"/>
            </w:rPr>
            <w:t>使用这个小册子来展示软件技巧，向客户展示自己的实力，或让客户了解如何订购服务。可以按照其中的任何提示更新颜色、字体和/或图像，从而制作你自己的小册子。此模板旨在让你轻松脱颖而出！</w:t>
          </w:r>
        </w:p>
      </w:docPartBody>
    </w:docPart>
    <w:docPart>
      <w:docPartPr>
        <w:name w:val="69E2941FDBFD49C3A50B93873192A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96976-3FC3-4ACD-B44D-365B86A7A703}"/>
      </w:docPartPr>
      <w:docPartBody>
        <w:p w:rsidR="003E5E84" w:rsidRDefault="00BC3E11" w:rsidP="00BC3E11">
          <w:pPr>
            <w:pStyle w:val="69E2941FDBFD49C3A50B93873192A1623"/>
          </w:pPr>
          <w:r w:rsidRPr="005D7525">
            <w:rPr>
              <w:rStyle w:val="a3"/>
              <w:rFonts w:ascii="微软雅黑" w:hAnsi="微软雅黑" w:hint="eastAsia"/>
              <w:lang w:val="zh-CN" w:eastAsia="zh-CN" w:bidi="zh-CN"/>
            </w:rPr>
            <w:t>邮政编码，省/直辖市/自治区</w:t>
          </w:r>
        </w:p>
      </w:docPartBody>
    </w:docPart>
    <w:docPart>
      <w:docPartPr>
        <w:name w:val="99641459B25C44C5B2B566F84F624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684B8-E830-47A7-97AB-E63A4C142A4E}"/>
      </w:docPartPr>
      <w:docPartBody>
        <w:p w:rsidR="003E5E84" w:rsidRDefault="00BC3E11" w:rsidP="00BC3E11">
          <w:pPr>
            <w:pStyle w:val="99641459B25C44C5B2B566F84F624BEE3"/>
          </w:pPr>
          <w:r w:rsidRPr="005D7525">
            <w:rPr>
              <w:rStyle w:val="a3"/>
              <w:rFonts w:ascii="微软雅黑" w:hAnsi="微软雅黑" w:hint="eastAsia"/>
              <w:lang w:val="zh-CN" w:eastAsia="zh-CN" w:bidi="zh-CN"/>
            </w:rPr>
            <w:t>街道地址</w:t>
          </w:r>
        </w:p>
      </w:docPartBody>
    </w:docPart>
    <w:docPart>
      <w:docPartPr>
        <w:name w:val="C27F47F3E77B45E3A8B27C598375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D04BA-CF0B-4B65-BEFD-E22D2EC45B7D}"/>
      </w:docPartPr>
      <w:docPartBody>
        <w:p w:rsidR="003E5E84" w:rsidRDefault="00BC3E11" w:rsidP="00BC3E11">
          <w:pPr>
            <w:pStyle w:val="C27F47F3E77B45E3A8B27C59837502ED3"/>
          </w:pPr>
          <w:r w:rsidRPr="005D7525">
            <w:rPr>
              <w:rStyle w:val="a3"/>
              <w:rFonts w:ascii="微软雅黑" w:hAnsi="微软雅黑" w:hint="eastAsia"/>
              <w:lang w:val="zh-CN" w:eastAsia="zh-CN" w:bidi="zh-CN"/>
            </w:rPr>
            <w:t>电话号码</w:t>
          </w:r>
        </w:p>
      </w:docPartBody>
    </w:docPart>
    <w:docPart>
      <w:docPartPr>
        <w:name w:val="1D78A993E2474A3587EB865F97F0D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6512E-AC48-4815-87BB-357EAD4C726F}"/>
      </w:docPartPr>
      <w:docPartBody>
        <w:p w:rsidR="003E5E84" w:rsidRDefault="00BC3E11" w:rsidP="00BC3E11">
          <w:pPr>
            <w:pStyle w:val="1D78A993E2474A3587EB865F97F0DFEB3"/>
          </w:pPr>
          <w:r w:rsidRPr="005D7525">
            <w:rPr>
              <w:rStyle w:val="a3"/>
              <w:rFonts w:ascii="微软雅黑" w:hAnsi="微软雅黑" w:hint="eastAsia"/>
              <w:lang w:val="zh-CN" w:eastAsia="zh-CN" w:bidi="zh-CN"/>
            </w:rPr>
            <w:t>网站</w:t>
          </w:r>
        </w:p>
      </w:docPartBody>
    </w:docPart>
    <w:docPart>
      <w:docPartPr>
        <w:name w:val="B3824AD6E75C42F68F41757910F35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C6B9F-3160-4F49-AD6C-AD33E83AAFFF}"/>
      </w:docPartPr>
      <w:docPartBody>
        <w:p w:rsidR="003E5E84" w:rsidRDefault="00BC3E11" w:rsidP="00BC3E11">
          <w:pPr>
            <w:pStyle w:val="B3824AD6E75C42F68F41757910F35C442"/>
          </w:pPr>
          <w:r w:rsidRPr="005D7525">
            <w:rPr>
              <w:rFonts w:ascii="微软雅黑" w:hAnsi="微软雅黑" w:hint="eastAsia"/>
              <w:lang w:val="zh-CN" w:bidi="zh-CN"/>
            </w:rPr>
            <w:t>标题</w:t>
          </w:r>
        </w:p>
      </w:docPartBody>
    </w:docPart>
    <w:docPart>
      <w:docPartPr>
        <w:name w:val="A16FBB15489248FE9AD3BA838ED55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76DB-4607-484E-9599-66E1F2782437}"/>
      </w:docPartPr>
      <w:docPartBody>
        <w:p w:rsidR="00BC3E11" w:rsidRPr="005D7525" w:rsidRDefault="00BC3E11" w:rsidP="00970DBA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要更改本文档中的任何文本，只需单击要更新的文本块即可！为便于格式化，已编写好格式。</w:t>
          </w:r>
        </w:p>
        <w:p w:rsidR="00BC3E11" w:rsidRPr="005D7525" w:rsidRDefault="00BC3E11" w:rsidP="00970DBA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BC3E11" w:rsidRPr="005D7525" w:rsidRDefault="00BC3E11" w:rsidP="00970DBA">
          <w:pPr>
            <w:rPr>
              <w:rFonts w:ascii="微软雅黑" w:hAnsi="微软雅黑" w:hint="eastAsia"/>
            </w:rPr>
          </w:pPr>
          <w:r w:rsidRPr="005D7525">
            <w:rPr>
              <w:rFonts w:ascii="微软雅黑" w:hAnsi="微软雅黑" w:hint="eastAsia"/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已更改颜色且想要返回到初始设计？很简单！只需返回“设计”选项卡，然后选择“主题”选项即可。在列表中，单击选项重置本模板的主题。就是这么简单，文档的配色方案将还原为初始状态！</w:t>
          </w:r>
        </w:p>
        <w:p w:rsidR="003E5E84" w:rsidRDefault="00BC3E11" w:rsidP="00BC3E11">
          <w:pPr>
            <w:pStyle w:val="A16FBB15489248FE9AD3BA838ED55B032"/>
          </w:pPr>
          <w:r w:rsidRPr="005D7525">
            <w:rPr>
              <w:rFonts w:ascii="微软雅黑" w:hAnsi="微软雅黑" w:hint="eastAsia"/>
              <w:lang w:val="zh-CN" w:bidi="zh-CN"/>
            </w:rPr>
            <w:t>按照与更改颜色相同的方法，可以轻松更新整个文档的字体！从“设计”选项卡中选择喜爱的字体组合。重置主题以将模板还原为其原始状态！</w:t>
          </w:r>
        </w:p>
      </w:docPartBody>
    </w:docPart>
    <w:docPart>
      <w:docPartPr>
        <w:name w:val="3943387617934705B0BF35AFD97EF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24655-2474-46A1-AAD6-3E1F55553826}"/>
      </w:docPartPr>
      <w:docPartBody>
        <w:p w:rsidR="003E5E84" w:rsidRDefault="00BC3E11" w:rsidP="00BC3E11">
          <w:pPr>
            <w:pStyle w:val="3943387617934705B0BF35AFD97EF1FA2"/>
          </w:pPr>
          <w:r w:rsidRPr="005D7525">
            <w:rPr>
              <w:rFonts w:ascii="微软雅黑" w:hAnsi="微软雅黑" w:hint="eastAsia"/>
              <w:noProof w:val="0"/>
              <w:lang w:val="zh-CN" w:bidi="zh-CN"/>
            </w:rPr>
            <w:t>“在此处放置引言，</w:t>
          </w:r>
          <w:r>
            <w:rPr>
              <w:rFonts w:ascii="微软雅黑" w:hAnsi="微软雅黑" w:hint="eastAsia"/>
              <w:noProof w:val="0"/>
              <w:lang w:val="zh-CN" w:bidi="zh-CN"/>
            </w:rPr>
            <w:br/>
          </w:r>
          <w:r w:rsidRPr="005D7525">
            <w:rPr>
              <w:rFonts w:ascii="微软雅黑" w:hAnsi="微软雅黑" w:hint="eastAsia"/>
              <w:noProof w:val="0"/>
              <w:lang w:val="zh-CN" w:bidi="zh-CN"/>
            </w:rPr>
            <w:t>着重介绍本期新闻搞。”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8AE"/>
    <w:rsid w:val="00275AB8"/>
    <w:rsid w:val="003E5E84"/>
    <w:rsid w:val="006D03E3"/>
    <w:rsid w:val="008D0627"/>
    <w:rsid w:val="008F593D"/>
    <w:rsid w:val="00BC3E11"/>
    <w:rsid w:val="00D778AE"/>
    <w:rsid w:val="00E262D0"/>
    <w:rsid w:val="00EC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8A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2B49FCCDF14ADD8B85F0E0233DA566">
    <w:name w:val="622B49FCCDF14ADD8B85F0E0233DA566"/>
    <w:rsid w:val="00D778AE"/>
  </w:style>
  <w:style w:type="paragraph" w:customStyle="1" w:styleId="84F3C2956E6A4D439BF475F9F0E1A4F3">
    <w:name w:val="84F3C2956E6A4D439BF475F9F0E1A4F3"/>
    <w:rsid w:val="00D778AE"/>
  </w:style>
  <w:style w:type="paragraph" w:customStyle="1" w:styleId="D964A0E6F09B41EEA3478A059DB0E7C1">
    <w:name w:val="D964A0E6F09B41EEA3478A059DB0E7C1"/>
    <w:rsid w:val="00D778AE"/>
  </w:style>
  <w:style w:type="character" w:styleId="a3">
    <w:name w:val="Placeholder Text"/>
    <w:basedOn w:val="a0"/>
    <w:uiPriority w:val="99"/>
    <w:semiHidden/>
    <w:rsid w:val="00BC3E11"/>
    <w:rPr>
      <w:color w:val="808080"/>
    </w:rPr>
  </w:style>
  <w:style w:type="paragraph" w:customStyle="1" w:styleId="ECC4B684669E4533A2A47D2FD74C135D">
    <w:name w:val="ECC4B684669E4533A2A47D2FD74C135D"/>
    <w:rsid w:val="00D778AE"/>
  </w:style>
  <w:style w:type="paragraph" w:customStyle="1" w:styleId="C5C4A31C8FDC4DA3AD8EA0D1ACF1EE51">
    <w:name w:val="C5C4A31C8FDC4DA3AD8EA0D1ACF1EE51"/>
    <w:rsid w:val="00D778AE"/>
  </w:style>
  <w:style w:type="paragraph" w:customStyle="1" w:styleId="00F31FF0730B43CFA28DAA4AC898EAF8">
    <w:name w:val="00F31FF0730B43CFA28DAA4AC898EAF8"/>
    <w:rsid w:val="00D778AE"/>
  </w:style>
  <w:style w:type="paragraph" w:customStyle="1" w:styleId="BFAA1ECE4B354B3A89F7AF35536A0384">
    <w:name w:val="BFAA1ECE4B354B3A89F7AF35536A0384"/>
    <w:rsid w:val="00D778AE"/>
  </w:style>
  <w:style w:type="paragraph" w:customStyle="1" w:styleId="E13C4B366A5E417CB7B7213FC352908D">
    <w:name w:val="E13C4B366A5E417CB7B7213FC352908D"/>
    <w:rsid w:val="00D778AE"/>
  </w:style>
  <w:style w:type="paragraph" w:customStyle="1" w:styleId="02974172AEE8420B961890444C1F8DA8">
    <w:name w:val="02974172AEE8420B961890444C1F8DA8"/>
    <w:rsid w:val="00D778AE"/>
  </w:style>
  <w:style w:type="paragraph" w:customStyle="1" w:styleId="61A84640EC6B4A8BBF1E284CB8B0439E">
    <w:name w:val="61A84640EC6B4A8BBF1E284CB8B0439E"/>
    <w:rsid w:val="00D778AE"/>
  </w:style>
  <w:style w:type="paragraph" w:customStyle="1" w:styleId="9E00E0F5B5C84BC9B12D4D74475B63BB">
    <w:name w:val="9E00E0F5B5C84BC9B12D4D74475B63BB"/>
    <w:rsid w:val="00D778AE"/>
  </w:style>
  <w:style w:type="paragraph" w:customStyle="1" w:styleId="0FFDB9D2CA314E189036287B0F4C8680">
    <w:name w:val="0FFDB9D2CA314E189036287B0F4C8680"/>
    <w:rsid w:val="00D778AE"/>
  </w:style>
  <w:style w:type="paragraph" w:customStyle="1" w:styleId="E79F90F7328F411E8427A97B844DA161">
    <w:name w:val="E79F90F7328F411E8427A97B844DA161"/>
    <w:rsid w:val="00D778AE"/>
  </w:style>
  <w:style w:type="paragraph" w:customStyle="1" w:styleId="CCD275C697064F6B9D7EE9C25A2EC2A2">
    <w:name w:val="CCD275C697064F6B9D7EE9C25A2EC2A2"/>
    <w:rsid w:val="00D778AE"/>
  </w:style>
  <w:style w:type="paragraph" w:customStyle="1" w:styleId="C0FD1B01D58142EC87EED1229A81D589">
    <w:name w:val="C0FD1B01D58142EC87EED1229A81D589"/>
    <w:rsid w:val="00D778AE"/>
  </w:style>
  <w:style w:type="paragraph" w:customStyle="1" w:styleId="4D74FEDAEE4E44ED9E0E40E002320371">
    <w:name w:val="4D74FEDAEE4E44ED9E0E40E002320371"/>
    <w:rsid w:val="00D778AE"/>
  </w:style>
  <w:style w:type="paragraph" w:customStyle="1" w:styleId="C8907A463CA74328AB4716139E247AF5">
    <w:name w:val="C8907A463CA74328AB4716139E247AF5"/>
    <w:rsid w:val="00D778AE"/>
  </w:style>
  <w:style w:type="paragraph" w:customStyle="1" w:styleId="10D473E0FC484D5AB56EDE820EE61DB8">
    <w:name w:val="10D473E0FC484D5AB56EDE820EE61DB8"/>
    <w:rsid w:val="00D778AE"/>
  </w:style>
  <w:style w:type="paragraph" w:customStyle="1" w:styleId="136C4426619142669D81A4C9A187CF58">
    <w:name w:val="136C4426619142669D81A4C9A187CF58"/>
    <w:rsid w:val="00D778AE"/>
  </w:style>
  <w:style w:type="paragraph" w:customStyle="1" w:styleId="69DAA234931845958E781DA54B0D5D37">
    <w:name w:val="69DAA234931845958E781DA54B0D5D37"/>
    <w:rsid w:val="00D778AE"/>
  </w:style>
  <w:style w:type="paragraph" w:customStyle="1" w:styleId="18FB3F82E934487E9C5382D45CDF8D84">
    <w:name w:val="18FB3F82E934487E9C5382D45CDF8D84"/>
    <w:rsid w:val="00D778AE"/>
  </w:style>
  <w:style w:type="paragraph" w:customStyle="1" w:styleId="1C1C3B77FE504ABCA5FAE65FE8DE3F3D">
    <w:name w:val="1C1C3B77FE504ABCA5FAE65FE8DE3F3D"/>
    <w:rsid w:val="00D778AE"/>
  </w:style>
  <w:style w:type="paragraph" w:customStyle="1" w:styleId="1C81F30B1E62494AB2C572555ECC524F">
    <w:name w:val="1C81F30B1E62494AB2C572555ECC524F"/>
    <w:rsid w:val="00D778AE"/>
  </w:style>
  <w:style w:type="paragraph" w:customStyle="1" w:styleId="E910E505AC86417B809B0EE7D778EF96">
    <w:name w:val="E910E505AC86417B809B0EE7D778EF96"/>
    <w:rsid w:val="00D778AE"/>
  </w:style>
  <w:style w:type="paragraph" w:customStyle="1" w:styleId="401DD9636C7F455990B3284B91287CD5">
    <w:name w:val="401DD9636C7F455990B3284B91287CD5"/>
    <w:rsid w:val="00D778AE"/>
  </w:style>
  <w:style w:type="paragraph" w:customStyle="1" w:styleId="609D1DB5FB934D599CE91EEF40B7C0E0">
    <w:name w:val="609D1DB5FB934D599CE91EEF40B7C0E0"/>
    <w:rsid w:val="00D778AE"/>
  </w:style>
  <w:style w:type="paragraph" w:customStyle="1" w:styleId="4DFEE1C05D46486580BAE6D2A21398FB">
    <w:name w:val="4DFEE1C05D46486580BAE6D2A21398FB"/>
    <w:rsid w:val="00D778AE"/>
  </w:style>
  <w:style w:type="paragraph" w:customStyle="1" w:styleId="9C5FC6236C7D493990831A8CBC32DE2E">
    <w:name w:val="9C5FC6236C7D493990831A8CBC32DE2E"/>
    <w:rsid w:val="00D778AE"/>
  </w:style>
  <w:style w:type="paragraph" w:customStyle="1" w:styleId="868CD46C931548A4885BB98393FB67A5">
    <w:name w:val="868CD46C931548A4885BB98393FB67A5"/>
    <w:rsid w:val="00D778AE"/>
  </w:style>
  <w:style w:type="paragraph" w:customStyle="1" w:styleId="60D26041F7074887815F8001B9590A71">
    <w:name w:val="60D26041F7074887815F8001B9590A71"/>
    <w:rsid w:val="00D778AE"/>
  </w:style>
  <w:style w:type="paragraph" w:customStyle="1" w:styleId="F18C8877E79A476DAF444990EEE7A2B0">
    <w:name w:val="F18C8877E79A476DAF444990EEE7A2B0"/>
    <w:rsid w:val="00D778AE"/>
  </w:style>
  <w:style w:type="paragraph" w:customStyle="1" w:styleId="D1CEF244AE7F4391BA440EDAFC8066D3">
    <w:name w:val="D1CEF244AE7F4391BA440EDAFC8066D3"/>
    <w:rsid w:val="00D778AE"/>
  </w:style>
  <w:style w:type="paragraph" w:customStyle="1" w:styleId="7F26567676F94CAD8A7A3A544E839F49">
    <w:name w:val="7F26567676F94CAD8A7A3A544E839F49"/>
    <w:rsid w:val="00D778AE"/>
  </w:style>
  <w:style w:type="paragraph" w:customStyle="1" w:styleId="3BCDE43E9E26468EA7C2715FA3320046">
    <w:name w:val="3BCDE43E9E26468EA7C2715FA3320046"/>
    <w:rsid w:val="00D778AE"/>
  </w:style>
  <w:style w:type="paragraph" w:customStyle="1" w:styleId="7DA5A749854B42F4ACC848F93B0DE323">
    <w:name w:val="7DA5A749854B42F4ACC848F93B0DE323"/>
    <w:rsid w:val="00D778AE"/>
  </w:style>
  <w:style w:type="paragraph" w:customStyle="1" w:styleId="F59C846CE91F4475A0867657855E74C6">
    <w:name w:val="F59C846CE91F4475A0867657855E74C6"/>
    <w:rsid w:val="00D778AE"/>
  </w:style>
  <w:style w:type="paragraph" w:customStyle="1" w:styleId="E398D072A1084F30B57C27E009E8B71B">
    <w:name w:val="E398D072A1084F30B57C27E009E8B71B"/>
    <w:rsid w:val="00D778AE"/>
  </w:style>
  <w:style w:type="paragraph" w:customStyle="1" w:styleId="292AC27550644F20807DF9443A1EB8E8">
    <w:name w:val="292AC27550644F20807DF9443A1EB8E8"/>
    <w:rsid w:val="00D778AE"/>
  </w:style>
  <w:style w:type="paragraph" w:customStyle="1" w:styleId="CE3CCFB40045424FB73A712823AC0F8D">
    <w:name w:val="CE3CCFB40045424FB73A712823AC0F8D"/>
    <w:rsid w:val="00D778AE"/>
  </w:style>
  <w:style w:type="paragraph" w:customStyle="1" w:styleId="7F94341B1EEC4A77BEFC5815C2F4AD66">
    <w:name w:val="7F94341B1EEC4A77BEFC5815C2F4AD66"/>
    <w:rsid w:val="00D778AE"/>
  </w:style>
  <w:style w:type="paragraph" w:styleId="a4">
    <w:name w:val="Subtitle"/>
    <w:basedOn w:val="a"/>
    <w:next w:val="a"/>
    <w:link w:val="a5"/>
    <w:uiPriority w:val="11"/>
    <w:rsid w:val="00D778AE"/>
    <w:pPr>
      <w:spacing w:after="500" w:line="240" w:lineRule="auto"/>
    </w:pPr>
    <w:rPr>
      <w:rFonts w:cstheme="minorBidi"/>
      <w:caps/>
      <w:color w:val="595959" w:themeColor="text1" w:themeTint="A6"/>
      <w:spacing w:val="10"/>
      <w:sz w:val="21"/>
      <w:szCs w:val="21"/>
    </w:rPr>
  </w:style>
  <w:style w:type="character" w:customStyle="1" w:styleId="a5">
    <w:name w:val="副标题 字符"/>
    <w:basedOn w:val="a0"/>
    <w:link w:val="a4"/>
    <w:uiPriority w:val="11"/>
    <w:rsid w:val="00D778AE"/>
    <w:rPr>
      <w:caps/>
      <w:color w:val="595959" w:themeColor="text1" w:themeTint="A6"/>
      <w:spacing w:val="10"/>
      <w:sz w:val="21"/>
      <w:szCs w:val="21"/>
    </w:rPr>
  </w:style>
  <w:style w:type="paragraph" w:customStyle="1" w:styleId="9E00E0F5B5C84BC9B12D4D74475B63BB1">
    <w:name w:val="9E00E0F5B5C84BC9B12D4D74475B63BB1"/>
    <w:rsid w:val="00D778AE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0FFDB9D2CA314E189036287B0F4C86801">
    <w:name w:val="0FFDB9D2CA314E189036287B0F4C86801"/>
    <w:rsid w:val="00D778AE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E79F90F7328F411E8427A97B844DA1611">
    <w:name w:val="E79F90F7328F411E8427A97B844DA1611"/>
    <w:rsid w:val="00D778AE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CCD275C697064F6B9D7EE9C25A2EC2A21">
    <w:name w:val="CCD275C697064F6B9D7EE9C25A2EC2A21"/>
    <w:rsid w:val="00D778AE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styleId="a6">
    <w:name w:val="header"/>
    <w:basedOn w:val="a"/>
    <w:link w:val="a7"/>
    <w:uiPriority w:val="99"/>
    <w:rsid w:val="00275AB8"/>
    <w:pPr>
      <w:tabs>
        <w:tab w:val="center" w:pos="4680"/>
        <w:tab w:val="right" w:pos="9360"/>
      </w:tabs>
      <w:spacing w:after="0" w:line="240" w:lineRule="auto"/>
    </w:pPr>
    <w:rPr>
      <w:rFonts w:eastAsia="微软雅黑" w:cstheme="minorBidi"/>
      <w:sz w:val="20"/>
      <w:szCs w:val="20"/>
    </w:rPr>
  </w:style>
  <w:style w:type="character" w:customStyle="1" w:styleId="a7">
    <w:name w:val="页眉 字符"/>
    <w:basedOn w:val="a0"/>
    <w:link w:val="a6"/>
    <w:uiPriority w:val="99"/>
    <w:rsid w:val="00275AB8"/>
    <w:rPr>
      <w:rFonts w:eastAsia="微软雅黑"/>
      <w:sz w:val="20"/>
      <w:szCs w:val="20"/>
    </w:rPr>
  </w:style>
  <w:style w:type="paragraph" w:customStyle="1" w:styleId="7F94341B1EEC4A77BEFC5815C2F4AD661">
    <w:name w:val="7F94341B1EEC4A77BEFC5815C2F4AD661"/>
    <w:rsid w:val="00D778AE"/>
    <w:pPr>
      <w:spacing w:before="100" w:after="200" w:line="276" w:lineRule="auto"/>
    </w:pPr>
    <w:rPr>
      <w:szCs w:val="20"/>
    </w:rPr>
  </w:style>
  <w:style w:type="paragraph" w:styleId="a8">
    <w:name w:val="footer"/>
    <w:basedOn w:val="a"/>
    <w:link w:val="a9"/>
    <w:uiPriority w:val="99"/>
    <w:rsid w:val="00275AB8"/>
    <w:pPr>
      <w:tabs>
        <w:tab w:val="center" w:pos="4680"/>
        <w:tab w:val="right" w:pos="9360"/>
      </w:tabs>
      <w:spacing w:after="0" w:line="240" w:lineRule="auto"/>
    </w:pPr>
    <w:rPr>
      <w:rFonts w:eastAsia="微软雅黑" w:cstheme="minorBidi"/>
      <w:sz w:val="20"/>
      <w:szCs w:val="20"/>
    </w:rPr>
  </w:style>
  <w:style w:type="character" w:customStyle="1" w:styleId="a9">
    <w:name w:val="页脚 字符"/>
    <w:basedOn w:val="a0"/>
    <w:link w:val="a8"/>
    <w:uiPriority w:val="99"/>
    <w:rsid w:val="00275AB8"/>
    <w:rPr>
      <w:rFonts w:eastAsia="微软雅黑"/>
      <w:sz w:val="20"/>
      <w:szCs w:val="20"/>
    </w:rPr>
  </w:style>
  <w:style w:type="paragraph" w:customStyle="1" w:styleId="EB9D3554C3234975BB5EFF684BB4D300">
    <w:name w:val="EB9D3554C3234975BB5EFF684BB4D300"/>
    <w:rsid w:val="00D778AE"/>
  </w:style>
  <w:style w:type="paragraph" w:customStyle="1" w:styleId="52F1A77A85AA42319560FFE0ED9AEB0B">
    <w:name w:val="52F1A77A85AA42319560FFE0ED9AEB0B"/>
    <w:rsid w:val="00D778AE"/>
  </w:style>
  <w:style w:type="paragraph" w:customStyle="1" w:styleId="6CB623E253574AE8803F409FFFD52AED">
    <w:name w:val="6CB623E253574AE8803F409FFFD52AED"/>
    <w:rsid w:val="00D778AE"/>
  </w:style>
  <w:style w:type="paragraph" w:customStyle="1" w:styleId="69E2941FDBFD49C3A50B93873192A162">
    <w:name w:val="69E2941FDBFD49C3A50B93873192A162"/>
    <w:rsid w:val="00D778AE"/>
  </w:style>
  <w:style w:type="paragraph" w:customStyle="1" w:styleId="99641459B25C44C5B2B566F84F624BEE">
    <w:name w:val="99641459B25C44C5B2B566F84F624BEE"/>
    <w:rsid w:val="00D778AE"/>
  </w:style>
  <w:style w:type="paragraph" w:customStyle="1" w:styleId="C27F47F3E77B45E3A8B27C59837502ED">
    <w:name w:val="C27F47F3E77B45E3A8B27C59837502ED"/>
    <w:rsid w:val="00D778AE"/>
  </w:style>
  <w:style w:type="paragraph" w:customStyle="1" w:styleId="1D78A993E2474A3587EB865F97F0DFEB">
    <w:name w:val="1D78A993E2474A3587EB865F97F0DFEB"/>
    <w:rsid w:val="00D778AE"/>
  </w:style>
  <w:style w:type="paragraph" w:customStyle="1" w:styleId="B3824AD6E75C42F68F41757910F35C44">
    <w:name w:val="B3824AD6E75C42F68F41757910F35C44"/>
    <w:rsid w:val="00D778AE"/>
  </w:style>
  <w:style w:type="paragraph" w:customStyle="1" w:styleId="A16FBB15489248FE9AD3BA838ED55B03">
    <w:name w:val="A16FBB15489248FE9AD3BA838ED55B03"/>
    <w:rsid w:val="00D778AE"/>
  </w:style>
  <w:style w:type="paragraph" w:customStyle="1" w:styleId="3943387617934705B0BF35AFD97EF1FA">
    <w:name w:val="3943387617934705B0BF35AFD97EF1FA"/>
    <w:rsid w:val="00D778AE"/>
  </w:style>
  <w:style w:type="paragraph" w:customStyle="1" w:styleId="69E2941FDBFD49C3A50B93873192A1621">
    <w:name w:val="69E2941FDBFD49C3A50B93873192A1621"/>
    <w:rsid w:val="00EC2022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99641459B25C44C5B2B566F84F624BEE1">
    <w:name w:val="99641459B25C44C5B2B566F84F624BEE1"/>
    <w:rsid w:val="00EC2022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C27F47F3E77B45E3A8B27C59837502ED1">
    <w:name w:val="C27F47F3E77B45E3A8B27C59837502ED1"/>
    <w:rsid w:val="00EC2022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1D78A993E2474A3587EB865F97F0DFEB1">
    <w:name w:val="1D78A993E2474A3587EB865F97F0DFEB1"/>
    <w:rsid w:val="00EC2022"/>
    <w:pPr>
      <w:spacing w:after="0"/>
      <w:jc w:val="center"/>
    </w:pPr>
    <w:rPr>
      <w:caps/>
      <w:color w:val="FFFFFF" w:themeColor="background1"/>
      <w:sz w:val="28"/>
      <w:lang w:eastAsia="ja-JP"/>
    </w:rPr>
  </w:style>
  <w:style w:type="paragraph" w:customStyle="1" w:styleId="B3824AD6E75C42F68F41757910F35C441">
    <w:name w:val="B3824AD6E75C42F68F41757910F35C441"/>
    <w:rsid w:val="00275A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A16FBB15489248FE9AD3BA838ED55B031">
    <w:name w:val="A16FBB15489248FE9AD3BA838ED55B031"/>
    <w:rsid w:val="00275AB8"/>
    <w:pPr>
      <w:spacing w:before="100" w:after="200" w:line="228" w:lineRule="auto"/>
    </w:pPr>
    <w:rPr>
      <w:rFonts w:eastAsia="微软雅黑"/>
      <w:sz w:val="20"/>
      <w:szCs w:val="20"/>
    </w:rPr>
  </w:style>
  <w:style w:type="paragraph" w:customStyle="1" w:styleId="3943387617934705B0BF35AFD97EF1FA1">
    <w:name w:val="3943387617934705B0BF35AFD97EF1FA1"/>
    <w:rsid w:val="00275AB8"/>
    <w:pPr>
      <w:spacing w:before="100" w:after="200" w:line="228" w:lineRule="auto"/>
      <w:ind w:left="810" w:right="900"/>
      <w:jc w:val="center"/>
    </w:pPr>
    <w:rPr>
      <w:rFonts w:asciiTheme="majorHAnsi" w:eastAsia="微软雅黑" w:hAnsiTheme="majorHAnsi"/>
      <w:b/>
      <w:smallCaps/>
      <w:noProof/>
      <w:color w:val="FFFFFF" w:themeColor="background1"/>
      <w:sz w:val="32"/>
      <w:szCs w:val="36"/>
    </w:rPr>
  </w:style>
  <w:style w:type="paragraph" w:customStyle="1" w:styleId="69E2941FDBFD49C3A50B93873192A1622">
    <w:name w:val="69E2941FDBFD49C3A50B93873192A1622"/>
    <w:rsid w:val="00275AB8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99641459B25C44C5B2B566F84F624BEE2">
    <w:name w:val="99641459B25C44C5B2B566F84F624BEE2"/>
    <w:rsid w:val="00275AB8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C27F47F3E77B45E3A8B27C59837502ED2">
    <w:name w:val="C27F47F3E77B45E3A8B27C59837502ED2"/>
    <w:rsid w:val="00275AB8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1D78A993E2474A3587EB865F97F0DFEB2">
    <w:name w:val="1D78A993E2474A3587EB865F97F0DFEB2"/>
    <w:rsid w:val="00275AB8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7F26567676F94CAD8A7A3A544E839F491">
    <w:name w:val="7F26567676F94CAD8A7A3A544E839F491"/>
    <w:rsid w:val="00275A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3BCDE43E9E26468EA7C2715FA33200461">
    <w:name w:val="3BCDE43E9E26468EA7C2715FA33200461"/>
    <w:rsid w:val="00275AB8"/>
    <w:pPr>
      <w:spacing w:before="100" w:after="200" w:line="228" w:lineRule="auto"/>
    </w:pPr>
    <w:rPr>
      <w:rFonts w:eastAsia="微软雅黑"/>
      <w:sz w:val="20"/>
      <w:szCs w:val="20"/>
    </w:rPr>
  </w:style>
  <w:style w:type="paragraph" w:customStyle="1" w:styleId="CE3CCFB40045424FB73A712823AC0F8D1">
    <w:name w:val="CE3CCFB40045424FB73A712823AC0F8D1"/>
    <w:rsid w:val="00275A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7F94341B1EEC4A77BEFC5815C2F4AD662">
    <w:name w:val="7F94341B1EEC4A77BEFC5815C2F4AD662"/>
    <w:rsid w:val="00275AB8"/>
    <w:pPr>
      <w:spacing w:before="100" w:after="200" w:line="228" w:lineRule="auto"/>
    </w:pPr>
    <w:rPr>
      <w:rFonts w:eastAsia="微软雅黑"/>
      <w:noProof/>
      <w:color w:val="FFFFFF" w:themeColor="background1"/>
      <w:sz w:val="20"/>
      <w:szCs w:val="20"/>
    </w:rPr>
  </w:style>
  <w:style w:type="paragraph" w:customStyle="1" w:styleId="292AC27550644F20807DF9443A1EB8E81">
    <w:name w:val="292AC27550644F20807DF9443A1EB8E81"/>
    <w:rsid w:val="00275A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7DA5A749854B42F4ACC848F93B0DE3231">
    <w:name w:val="7DA5A749854B42F4ACC848F93B0DE3231"/>
    <w:rsid w:val="00275AB8"/>
    <w:pPr>
      <w:spacing w:before="100" w:after="200" w:line="228" w:lineRule="auto"/>
    </w:pPr>
    <w:rPr>
      <w:rFonts w:eastAsia="微软雅黑"/>
      <w:sz w:val="20"/>
      <w:szCs w:val="20"/>
    </w:rPr>
  </w:style>
  <w:style w:type="paragraph" w:customStyle="1" w:styleId="B3824AD6E75C42F68F41757910F35C442">
    <w:name w:val="B3824AD6E75C42F68F41757910F35C442"/>
    <w:rsid w:val="00BC3E1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A16FBB15489248FE9AD3BA838ED55B032">
    <w:name w:val="A16FBB15489248FE9AD3BA838ED55B032"/>
    <w:rsid w:val="00BC3E11"/>
    <w:pPr>
      <w:spacing w:before="100" w:after="200" w:line="228" w:lineRule="auto"/>
    </w:pPr>
    <w:rPr>
      <w:rFonts w:eastAsia="微软雅黑"/>
      <w:sz w:val="20"/>
      <w:szCs w:val="20"/>
    </w:rPr>
  </w:style>
  <w:style w:type="paragraph" w:customStyle="1" w:styleId="3943387617934705B0BF35AFD97EF1FA2">
    <w:name w:val="3943387617934705B0BF35AFD97EF1FA2"/>
    <w:rsid w:val="00BC3E11"/>
    <w:pPr>
      <w:spacing w:before="100" w:after="200" w:line="228" w:lineRule="auto"/>
      <w:ind w:left="810" w:right="900"/>
      <w:jc w:val="center"/>
    </w:pPr>
    <w:rPr>
      <w:rFonts w:asciiTheme="majorHAnsi" w:eastAsia="微软雅黑" w:hAnsiTheme="majorHAnsi"/>
      <w:b/>
      <w:smallCaps/>
      <w:noProof/>
      <w:color w:val="FFFFFF" w:themeColor="background1"/>
      <w:sz w:val="32"/>
      <w:szCs w:val="36"/>
    </w:rPr>
  </w:style>
  <w:style w:type="paragraph" w:customStyle="1" w:styleId="69E2941FDBFD49C3A50B93873192A1623">
    <w:name w:val="69E2941FDBFD49C3A50B93873192A1623"/>
    <w:rsid w:val="00BC3E11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99641459B25C44C5B2B566F84F624BEE3">
    <w:name w:val="99641459B25C44C5B2B566F84F624BEE3"/>
    <w:rsid w:val="00BC3E11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C27F47F3E77B45E3A8B27C59837502ED3">
    <w:name w:val="C27F47F3E77B45E3A8B27C59837502ED3"/>
    <w:rsid w:val="00BC3E11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1D78A993E2474A3587EB865F97F0DFEB3">
    <w:name w:val="1D78A993E2474A3587EB865F97F0DFEB3"/>
    <w:rsid w:val="00BC3E11"/>
    <w:pPr>
      <w:spacing w:after="0"/>
      <w:jc w:val="center"/>
    </w:pPr>
    <w:rPr>
      <w:rFonts w:eastAsia="微软雅黑"/>
      <w:caps/>
      <w:color w:val="FFFFFF" w:themeColor="background1"/>
      <w:sz w:val="28"/>
      <w:lang w:eastAsia="ja-JP"/>
    </w:rPr>
  </w:style>
  <w:style w:type="paragraph" w:customStyle="1" w:styleId="7F26567676F94CAD8A7A3A544E839F492">
    <w:name w:val="7F26567676F94CAD8A7A3A544E839F492"/>
    <w:rsid w:val="00BC3E1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3BCDE43E9E26468EA7C2715FA33200462">
    <w:name w:val="3BCDE43E9E26468EA7C2715FA33200462"/>
    <w:rsid w:val="00BC3E11"/>
    <w:pPr>
      <w:spacing w:before="100" w:after="200" w:line="228" w:lineRule="auto"/>
    </w:pPr>
    <w:rPr>
      <w:rFonts w:eastAsia="微软雅黑"/>
      <w:sz w:val="20"/>
      <w:szCs w:val="20"/>
    </w:rPr>
  </w:style>
  <w:style w:type="paragraph" w:customStyle="1" w:styleId="CE3CCFB40045424FB73A712823AC0F8D2">
    <w:name w:val="CE3CCFB40045424FB73A712823AC0F8D2"/>
    <w:rsid w:val="00BC3E1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7F94341B1EEC4A77BEFC5815C2F4AD663">
    <w:name w:val="7F94341B1EEC4A77BEFC5815C2F4AD663"/>
    <w:rsid w:val="00BC3E11"/>
    <w:pPr>
      <w:spacing w:before="100" w:after="200" w:line="228" w:lineRule="auto"/>
    </w:pPr>
    <w:rPr>
      <w:rFonts w:eastAsia="微软雅黑"/>
      <w:noProof/>
      <w:color w:val="FFFFFF" w:themeColor="background1"/>
      <w:sz w:val="20"/>
      <w:szCs w:val="20"/>
    </w:rPr>
  </w:style>
  <w:style w:type="paragraph" w:customStyle="1" w:styleId="292AC27550644F20807DF9443A1EB8E82">
    <w:name w:val="292AC27550644F20807DF9443A1EB8E82"/>
    <w:rsid w:val="00BC3E1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28" w:lineRule="auto"/>
      <w:jc w:val="center"/>
      <w:outlineLvl w:val="0"/>
    </w:pPr>
    <w:rPr>
      <w:rFonts w:eastAsia="微软雅黑"/>
      <w:b/>
      <w:caps/>
      <w:color w:val="000000" w:themeColor="text1"/>
      <w:spacing w:val="15"/>
      <w:sz w:val="32"/>
      <w:szCs w:val="32"/>
    </w:rPr>
  </w:style>
  <w:style w:type="paragraph" w:customStyle="1" w:styleId="7DA5A749854B42F4ACC848F93B0DE3232">
    <w:name w:val="7DA5A749854B42F4ACC848F93B0DE3232"/>
    <w:rsid w:val="00BC3E11"/>
    <w:pPr>
      <w:spacing w:before="100" w:after="200" w:line="228" w:lineRule="auto"/>
    </w:pPr>
    <w:rPr>
      <w:rFonts w:eastAsia="微软雅黑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E27E0C-3348-4039-8278-A0F246299E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8D306-7694-4CCA-8222-C29636FBC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604A50-4042-40A4-A242-BE3D7F5A0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0E829A5-46A0-4229-AF84-27264C781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Office_30658569_TF00591095</Template>
  <TotalTime>4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Aurie Singletary</dc:creator>
  <cp:keywords/>
  <dc:description/>
  <cp:lastModifiedBy>Tester zh-CN</cp:lastModifiedBy>
  <cp:revision>5</cp:revision>
  <dcterms:created xsi:type="dcterms:W3CDTF">2019-03-27T11:45:00Z</dcterms:created>
  <dcterms:modified xsi:type="dcterms:W3CDTF">2019-04-05T07:57:00Z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