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FF50C6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FF50C6" w:rsidRDefault="00075253" w:rsidP="00370A7B">
            <w:pPr>
              <w:spacing w:after="0" w:line="240" w:lineRule="auto"/>
              <w:jc w:val="right"/>
              <w:rPr>
                <w:lang w:val="vi-VN"/>
              </w:rPr>
            </w:pPr>
            <w:r w:rsidRPr="00FF50C6">
              <w:rPr>
                <w:lang w:val="vi-VN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2529387" cy="2576830"/>
                      <wp:effectExtent l="0" t="0" r="0" b="0"/>
                      <wp:docPr id="3" name="Hộp văn bản 3" descr="Hộp văn bản trên bì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529387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FF50C6" w:rsidRDefault="00075253" w:rsidP="00075253">
                                  <w:pPr>
                                    <w:pStyle w:val="Tiu"/>
                                    <w:rPr>
                                      <w:rFonts w:cs="Calibri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FF50C6">
                                    <w:rPr>
                                      <w:rFonts w:eastAsia="Brush Script MT" w:cs="Calibri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vi-VN" w:eastAsia="vi-VN" w:bidi="vi-VN"/>
                                    </w:rPr>
                                    <w:t>Luôn</w:t>
                                  </w:r>
                                  <w:r w:rsidRPr="00FF50C6">
                                    <w:rPr>
                                      <w:rFonts w:eastAsia="Brush Script MT" w:cs="Calibri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vi-VN" w:eastAsia="vi-VN" w:bidi="vi-VN"/>
                                    </w:rPr>
                                    <w:br/>
                                    <w:t>bên</w:t>
                                  </w:r>
                                  <w:r w:rsidRPr="00FF50C6">
                                    <w:rPr>
                                      <w:rFonts w:eastAsia="Brush Script MT" w:cs="Calibri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vi-VN" w:eastAsia="vi-VN" w:bidi="vi-VN"/>
                                    </w:rPr>
                                    <w:br/>
                                    <w:t>em...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Hộp văn bản 3" o:spid="_x0000_s1026" type="#_x0000_t176" alt="Hộp văn bản trên bìa" style="width:199.1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" filled="f" stroked="f" strokeweight=".5pt">
                      <v:textbox>
                        <w:txbxContent>
                          <w:p w:rsidR="00075253" w:rsidRPr="00FF50C6" w:rsidRDefault="00075253" w:rsidP="00075253">
                            <w:pPr>
                              <w:pStyle w:val="Tiu"/>
                              <w:rPr>
                                <w:rFonts w:cs="Calibri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FF50C6">
                              <w:rPr>
                                <w:rFonts w:eastAsia="Brush Script MT" w:cs="Calibri"/>
                                <w:color w:val="363472" w:themeColor="accent2" w:themeShade="80"/>
                                <w:sz w:val="100"/>
                                <w:szCs w:val="100"/>
                                <w:lang w:val="vi-VN" w:eastAsia="vi-VN" w:bidi="vi-VN"/>
                              </w:rPr>
                              <w:t>Luôn</w:t>
                            </w:r>
                            <w:r w:rsidRPr="00FF50C6">
                              <w:rPr>
                                <w:rFonts w:eastAsia="Brush Script MT" w:cs="Calibri"/>
                                <w:color w:val="363472" w:themeColor="accent2" w:themeShade="80"/>
                                <w:sz w:val="100"/>
                                <w:szCs w:val="100"/>
                                <w:lang w:val="vi-VN" w:eastAsia="vi-VN" w:bidi="vi-VN"/>
                              </w:rPr>
                              <w:br/>
                              <w:t>bên</w:t>
                            </w:r>
                            <w:r w:rsidRPr="00FF50C6">
                              <w:rPr>
                                <w:rFonts w:eastAsia="Brush Script MT" w:cs="Calibri"/>
                                <w:color w:val="363472" w:themeColor="accent2" w:themeShade="80"/>
                                <w:sz w:val="100"/>
                                <w:szCs w:val="100"/>
                                <w:lang w:val="vi-VN" w:eastAsia="vi-VN" w:bidi="vi-VN"/>
                              </w:rPr>
                              <w:br/>
                              <w:t>em...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FF50C6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FF50C6" w:rsidRDefault="0092584B" w:rsidP="0092584B">
            <w:pPr>
              <w:spacing w:after="0"/>
              <w:jc w:val="right"/>
              <w:rPr>
                <w:lang w:val="vi-VN"/>
              </w:rPr>
            </w:pPr>
            <w:r w:rsidRPr="00FF50C6">
              <w:rPr>
                <w:lang w:val="vi-VN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386965" cy="2181225"/>
                      <wp:effectExtent l="0" t="0" r="0" b="0"/>
                      <wp:docPr id="5" name="Hộp văn bản 5" descr="Hộp văn bản lời nhắ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FF50C6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rFonts w:cs="Calibri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FF50C6">
                                    <w:rPr>
                                      <w:rFonts w:eastAsia="Brush Script MT" w:cs="Calibri"/>
                                      <w:color w:val="363472" w:themeColor="accent2" w:themeShade="80"/>
                                      <w:sz w:val="80"/>
                                      <w:szCs w:val="80"/>
                                      <w:lang w:val="vi-VN" w:eastAsia="vi-VN" w:bidi="vi-VN"/>
                                    </w:rPr>
                                    <w:t>…</w:t>
                                  </w:r>
                                  <w:proofErr w:type="spellStart"/>
                                  <w:r w:rsidRPr="00FF50C6">
                                    <w:rPr>
                                      <w:rFonts w:eastAsia="Brush Script MT" w:cs="Calibri"/>
                                      <w:color w:val="363472" w:themeColor="accent2" w:themeShade="80"/>
                                      <w:sz w:val="80"/>
                                      <w:szCs w:val="80"/>
                                      <w:lang w:val="vi-VN" w:eastAsia="vi-VN" w:bidi="vi-VN"/>
                                    </w:rPr>
                                    <w:t>là</w:t>
                                  </w:r>
                                  <w:proofErr w:type="spellEnd"/>
                                  <w:r w:rsidRPr="00FF50C6">
                                    <w:rPr>
                                      <w:rFonts w:eastAsia="Brush Script MT" w:cs="Calibri"/>
                                      <w:color w:val="363472" w:themeColor="accent2" w:themeShade="80"/>
                                      <w:sz w:val="80"/>
                                      <w:szCs w:val="80"/>
                                      <w:lang w:val="vi-VN" w:eastAsia="vi-VN" w:bidi="vi-VN"/>
                                    </w:rPr>
                                    <w:br/>
                                  </w:r>
                                  <w:proofErr w:type="spellStart"/>
                                  <w:r w:rsidRPr="00FF50C6">
                                    <w:rPr>
                                      <w:rFonts w:eastAsia="Brush Script MT" w:cs="Calibri"/>
                                      <w:color w:val="363472" w:themeColor="accent2" w:themeShade="80"/>
                                      <w:sz w:val="80"/>
                                      <w:szCs w:val="80"/>
                                      <w:lang w:val="vi-VN" w:eastAsia="vi-VN" w:bidi="vi-VN"/>
                                    </w:rPr>
                                    <w:t>thứ</w:t>
                                  </w:r>
                                  <w:proofErr w:type="spellEnd"/>
                                  <w:r w:rsidRPr="00FF50C6">
                                    <w:rPr>
                                      <w:rFonts w:eastAsia="Brush Script MT" w:cs="Calibri"/>
                                      <w:color w:val="363472" w:themeColor="accent2" w:themeShade="80"/>
                                      <w:sz w:val="80"/>
                                      <w:szCs w:val="80"/>
                                      <w:lang w:val="vi-VN" w:eastAsia="vi-VN" w:bidi="vi-VN"/>
                                    </w:rPr>
                                    <w:br/>
                                    <w:t xml:space="preserve">tôi </w:t>
                                  </w:r>
                                  <w:proofErr w:type="spellStart"/>
                                  <w:r w:rsidRPr="00FF50C6">
                                    <w:rPr>
                                      <w:rFonts w:eastAsia="Brush Script MT" w:cs="Calibri"/>
                                      <w:color w:val="363472" w:themeColor="accent2" w:themeShade="80"/>
                                      <w:sz w:val="80"/>
                                      <w:szCs w:val="80"/>
                                      <w:lang w:val="vi-VN" w:eastAsia="vi-VN" w:bidi="vi-VN"/>
                                    </w:rPr>
                                    <w:t>thích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Hộp văn bản 5" o:spid="_x0000_s1027" type="#_x0000_t176" alt="Hộp văn bản lời nhắn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" filled="f" stroked="f" strokeweight=".5pt">
                      <v:textbox inset="0,0,0,0">
                        <w:txbxContent>
                          <w:p w:rsidR="0092584B" w:rsidRPr="00FF50C6" w:rsidRDefault="0092584B" w:rsidP="0092584B">
                            <w:pPr>
                              <w:spacing w:after="0"/>
                              <w:jc w:val="right"/>
                              <w:rPr>
                                <w:rFonts w:cs="Calibri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FF50C6">
                              <w:rPr>
                                <w:rFonts w:eastAsia="Brush Script MT" w:cs="Calibri"/>
                                <w:color w:val="363472" w:themeColor="accent2" w:themeShade="80"/>
                                <w:sz w:val="80"/>
                                <w:szCs w:val="80"/>
                                <w:lang w:val="vi-VN" w:eastAsia="vi-VN" w:bidi="vi-VN"/>
                              </w:rPr>
                              <w:t>…</w:t>
                            </w:r>
                            <w:proofErr w:type="spellStart"/>
                            <w:r w:rsidRPr="00FF50C6">
                              <w:rPr>
                                <w:rFonts w:eastAsia="Brush Script MT" w:cs="Calibri"/>
                                <w:color w:val="363472" w:themeColor="accent2" w:themeShade="80"/>
                                <w:sz w:val="80"/>
                                <w:szCs w:val="80"/>
                                <w:lang w:val="vi-VN" w:eastAsia="vi-VN" w:bidi="vi-VN"/>
                              </w:rPr>
                              <w:t>là</w:t>
                            </w:r>
                            <w:proofErr w:type="spellEnd"/>
                            <w:r w:rsidRPr="00FF50C6">
                              <w:rPr>
                                <w:rFonts w:eastAsia="Brush Script MT" w:cs="Calibri"/>
                                <w:color w:val="363472" w:themeColor="accent2" w:themeShade="80"/>
                                <w:sz w:val="80"/>
                                <w:szCs w:val="80"/>
                                <w:lang w:val="vi-VN" w:eastAsia="vi-VN" w:bidi="vi-VN"/>
                              </w:rPr>
                              <w:br/>
                            </w:r>
                            <w:proofErr w:type="spellStart"/>
                            <w:r w:rsidRPr="00FF50C6">
                              <w:rPr>
                                <w:rFonts w:eastAsia="Brush Script MT" w:cs="Calibri"/>
                                <w:color w:val="363472" w:themeColor="accent2" w:themeShade="80"/>
                                <w:sz w:val="80"/>
                                <w:szCs w:val="80"/>
                                <w:lang w:val="vi-VN" w:eastAsia="vi-VN" w:bidi="vi-VN"/>
                              </w:rPr>
                              <w:t>thứ</w:t>
                            </w:r>
                            <w:proofErr w:type="spellEnd"/>
                            <w:r w:rsidRPr="00FF50C6">
                              <w:rPr>
                                <w:rFonts w:eastAsia="Brush Script MT" w:cs="Calibri"/>
                                <w:color w:val="363472" w:themeColor="accent2" w:themeShade="80"/>
                                <w:sz w:val="80"/>
                                <w:szCs w:val="80"/>
                                <w:lang w:val="vi-VN" w:eastAsia="vi-VN" w:bidi="vi-VN"/>
                              </w:rPr>
                              <w:br/>
                              <w:t xml:space="preserve">tôi </w:t>
                            </w:r>
                            <w:proofErr w:type="spellStart"/>
                            <w:r w:rsidRPr="00FF50C6">
                              <w:rPr>
                                <w:rFonts w:eastAsia="Brush Script MT" w:cs="Calibri"/>
                                <w:color w:val="363472" w:themeColor="accent2" w:themeShade="80"/>
                                <w:sz w:val="80"/>
                                <w:szCs w:val="80"/>
                                <w:lang w:val="vi-VN" w:eastAsia="vi-VN" w:bidi="vi-VN"/>
                              </w:rPr>
                              <w:t>thích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FF50C6" w:rsidRDefault="00A04339" w:rsidP="00A04339">
      <w:pPr>
        <w:jc w:val="both"/>
        <w:rPr>
          <w:lang w:val="vi-VN"/>
        </w:rPr>
      </w:pPr>
      <w:bookmarkStart w:id="0" w:name="_GoBack"/>
      <w:bookmarkEnd w:id="0"/>
      <w:r w:rsidRPr="00FF50C6">
        <w:rPr>
          <w:lang w:val="vi-V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Ảnh 2" title="Hình nề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ảnh-mẫu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RPr="00FF50C6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FB8" w:rsidRDefault="00C86FB8">
      <w:r>
        <w:separator/>
      </w:r>
    </w:p>
  </w:endnote>
  <w:endnote w:type="continuationSeparator" w:id="0">
    <w:p w:rsidR="00C86FB8" w:rsidRDefault="00C86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FB8" w:rsidRDefault="00C86FB8">
      <w:r>
        <w:separator/>
      </w:r>
    </w:p>
  </w:footnote>
  <w:footnote w:type="continuationSeparator" w:id="0">
    <w:p w:rsidR="00C86FB8" w:rsidRDefault="00C86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AF455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CEC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B049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BC84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68D7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B28A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6A48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849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8D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2E1C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56CB9"/>
    <w:rsid w:val="00197F84"/>
    <w:rsid w:val="001A7443"/>
    <w:rsid w:val="0035671B"/>
    <w:rsid w:val="00370A7B"/>
    <w:rsid w:val="00444463"/>
    <w:rsid w:val="004523C1"/>
    <w:rsid w:val="004B0642"/>
    <w:rsid w:val="005255E2"/>
    <w:rsid w:val="00640AAF"/>
    <w:rsid w:val="006A2D1D"/>
    <w:rsid w:val="0092584B"/>
    <w:rsid w:val="009C3D5A"/>
    <w:rsid w:val="00A04339"/>
    <w:rsid w:val="00A128AC"/>
    <w:rsid w:val="00AE1964"/>
    <w:rsid w:val="00B34175"/>
    <w:rsid w:val="00C81559"/>
    <w:rsid w:val="00C86FB8"/>
    <w:rsid w:val="00E820BF"/>
    <w:rsid w:val="00FF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  <w:rsid w:val="00FF50C6"/>
    <w:pPr>
      <w:spacing w:after="160" w:line="259" w:lineRule="auto"/>
    </w:pPr>
    <w:rPr>
      <w:rFonts w:ascii="Calibri" w:hAnsi="Calibri"/>
      <w:lang w:eastAsia="en-US"/>
    </w:rPr>
  </w:style>
  <w:style w:type="paragraph" w:styleId="u1">
    <w:name w:val="heading 1"/>
    <w:basedOn w:val="Binhthng"/>
    <w:next w:val="Binhthng"/>
    <w:link w:val="u1Char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VnbanChdanhsn">
    <w:name w:val="Placeholder Text"/>
    <w:basedOn w:val="Phngmcinhcuaoanvn"/>
    <w:uiPriority w:val="99"/>
    <w:semiHidden/>
    <w:rPr>
      <w:color w:val="808080"/>
    </w:rPr>
  </w:style>
  <w:style w:type="character" w:customStyle="1" w:styleId="u1Char">
    <w:name w:val="Đầu đề 1 Char"/>
    <w:basedOn w:val="Phngmcinhcuaoanvn"/>
    <w:link w:val="u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u2Char">
    <w:name w:val="Đầu đề 2 Char"/>
    <w:basedOn w:val="Phngmcinhcuaoanvn"/>
    <w:link w:val="u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Bongchuthich">
    <w:name w:val="Balloon Text"/>
    <w:basedOn w:val="Binhthng"/>
    <w:link w:val="Bongchuthich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iu">
    <w:name w:val="Title"/>
    <w:basedOn w:val="Binhthng"/>
    <w:next w:val="Binhthng"/>
    <w:link w:val="TiuChar"/>
    <w:uiPriority w:val="10"/>
    <w:unhideWhenUsed/>
    <w:qFormat/>
    <w:rsid w:val="00FF50C6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FF50C6"/>
    <w:rPr>
      <w:rFonts w:ascii="Calibri" w:eastAsiaTheme="majorEastAsia" w:hAnsi="Calibri" w:cstheme="majorBidi"/>
      <w:spacing w:val="-10"/>
      <w:kern w:val="28"/>
      <w:sz w:val="56"/>
      <w:szCs w:val="56"/>
      <w:lang w:eastAsia="en-US"/>
    </w:rPr>
  </w:style>
  <w:style w:type="paragraph" w:styleId="utrang">
    <w:name w:val="header"/>
    <w:basedOn w:val="Binhthng"/>
    <w:link w:val="utrangChar"/>
    <w:uiPriority w:val="99"/>
    <w:unhideWhenUsed/>
    <w:rsid w:val="00A128AC"/>
    <w:pPr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128AC"/>
    <w:rPr>
      <w:lang w:eastAsia="en-US"/>
    </w:rPr>
  </w:style>
  <w:style w:type="paragraph" w:styleId="Chntrang">
    <w:name w:val="footer"/>
    <w:basedOn w:val="Binhthng"/>
    <w:link w:val="ChntrangCh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Office_25594585_TF03992061</Template>
  <TotalTime>118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2018-10-19T10:17:00Z</dcterms:created>
  <dcterms:modified xsi:type="dcterms:W3CDTF">2018-10-25T05:43:00Z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