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86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Макет візитних карток для 10 карток на сторінку"/>
      </w:tblPr>
      <w:tblGrid>
        <w:gridCol w:w="5665"/>
        <w:gridCol w:w="5647"/>
      </w:tblGrid>
      <w:tr w:rsidR="00C307D8" w:rsidTr="00844DDE">
        <w:trPr>
          <w:trHeight w:hRule="exact" w:val="2948"/>
        </w:trPr>
        <w:tc>
          <w:tcPr>
            <w:tcW w:w="5521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11955C9B" wp14:editId="2A0E4F5F">
                      <wp:extent cx="1143000" cy="777240"/>
                      <wp:effectExtent l="0" t="0" r="0" b="0"/>
                      <wp:docPr id="88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Група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Полілінія 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Полілінія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Полілінія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5BE45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">
                      <o:lock v:ext="edit" aspectratio="t"/>
                      <v:group id="Група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Полілінія 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216B99">
            <w:pPr>
              <w:pStyle w:val="a5"/>
            </w:pPr>
            <w:sdt>
              <w:sdtPr>
                <w:alias w:val="Введіть своє ім’я:"/>
                <w:tag w:val="Введіть ім’я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uk-UA"/>
                  </w:rPr>
                  <w:t>Ваше ім’я</w:t>
                </w:r>
              </w:sdtContent>
            </w:sdt>
          </w:p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F16789">
            <w:sdt>
              <w:sdtPr>
                <w:alias w:val="Введіть номер телефону:"/>
                <w:tag w:val="Введіть номер телефону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Твіттер:"/>
                <w:tag w:val="Введіть профіль у Твіттер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p w:rsidR="00C307D8" w:rsidRDefault="00216B99" w:rsidP="00C307D8">
            <w:sdt>
              <w:sdtPr>
                <w:alias w:val="Введіть веб-адресу:"/>
                <w:tag w:val="Введіть веб-адресу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5504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0207B7AC" wp14:editId="7D1DF1E2">
                      <wp:extent cx="1143000" cy="777240"/>
                      <wp:effectExtent l="0" t="0" r="0" b="0"/>
                      <wp:docPr id="82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Група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Полілінія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Полілінія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Полілінія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03059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">
                      <o:lock v:ext="edit" aspectratio="t"/>
                      <v:group id="Група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Полілінія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Твіттер:"/>
                <w:tag w:val="Введіть профіль у Твіттер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sdt>
            <w:sdtPr>
              <w:alias w:val="Введіть веб-адресу:"/>
              <w:tag w:val="Введіть веб-адресу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Веб-адреса</w:t>
                </w:r>
              </w:p>
            </w:sdtContent>
          </w:sdt>
        </w:tc>
      </w:tr>
      <w:tr w:rsidR="00C307D8" w:rsidTr="00E64143">
        <w:trPr>
          <w:trHeight w:hRule="exact" w:val="2948"/>
        </w:trPr>
        <w:tc>
          <w:tcPr>
            <w:tcW w:w="5521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00D57859" wp14:editId="1876A183">
                      <wp:extent cx="1143000" cy="777240"/>
                      <wp:effectExtent l="0" t="0" r="0" b="0"/>
                      <wp:docPr id="87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Група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Полілінія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Полілінія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Полілінія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056B0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">
                      <o:lock v:ext="edit" aspectratio="t"/>
                      <v:group id="Група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Полілінія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Twitter:"/>
                <w:tag w:val="Введіть профіль у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sdt>
            <w:sdtPr>
              <w:alias w:val="Введіть веб-адресу:"/>
              <w:tag w:val="Введіть веб-адресу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Веб-адреса</w:t>
                </w:r>
              </w:p>
            </w:sdtContent>
          </w:sdt>
        </w:tc>
        <w:tc>
          <w:tcPr>
            <w:tcW w:w="5504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1A1ED464" wp14:editId="2BC6CF57">
                      <wp:extent cx="1143000" cy="777240"/>
                      <wp:effectExtent l="0" t="0" r="0" b="0"/>
                      <wp:docPr id="93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Група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Полілінія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Полілінія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Полілінія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95A57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">
                      <o:lock v:ext="edit" aspectratio="t"/>
                      <v:group id="Група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Полілінія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Twitter:"/>
                <w:tag w:val="Введіть профіль у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sdt>
            <w:sdtPr>
              <w:alias w:val="Введіть веб-адресу:"/>
              <w:tag w:val="Введіть веб-адресу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Веб-адреса</w:t>
                </w:r>
              </w:p>
            </w:sdtContent>
          </w:sdt>
        </w:tc>
      </w:tr>
      <w:tr w:rsidR="00C307D8" w:rsidTr="00E64143">
        <w:trPr>
          <w:trHeight w:hRule="exact" w:val="2948"/>
        </w:trPr>
        <w:tc>
          <w:tcPr>
            <w:tcW w:w="5521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050D17FC" wp14:editId="625DD26F">
                      <wp:extent cx="1143000" cy="777240"/>
                      <wp:effectExtent l="0" t="0" r="0" b="0"/>
                      <wp:docPr id="103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Група 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Полілінія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Полілінія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Полілінія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6B197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">
                      <o:lock v:ext="edit" aspectratio="t"/>
                      <v:group id="Група 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Полілінія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Twitter:"/>
                <w:tag w:val="Введіть профіль у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sdt>
            <w:sdtPr>
              <w:alias w:val="Введіть веб-адресу:"/>
              <w:tag w:val="Введіть веб-адресу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Веб-адреса</w:t>
                </w:r>
              </w:p>
            </w:sdtContent>
          </w:sdt>
        </w:tc>
        <w:tc>
          <w:tcPr>
            <w:tcW w:w="5504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445ED124" wp14:editId="048A27F3">
                      <wp:extent cx="1143000" cy="777240"/>
                      <wp:effectExtent l="0" t="0" r="0" b="0"/>
                      <wp:docPr id="98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Група 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Полілінія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Полілінія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Полілінія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6DF62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">
                      <o:lock v:ext="edit" aspectratio="t"/>
                      <v:group id="Група 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Полілінія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Twitter:"/>
                <w:tag w:val="Введіть профіль у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sdt>
            <w:sdtPr>
              <w:alias w:val="Введіть веб-адресу:"/>
              <w:tag w:val="Введіть веб-адресу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Веб-адреса</w:t>
                </w:r>
              </w:p>
            </w:sdtContent>
          </w:sdt>
        </w:tc>
      </w:tr>
      <w:tr w:rsidR="00C307D8" w:rsidTr="00E64143">
        <w:trPr>
          <w:trHeight w:hRule="exact" w:val="2948"/>
        </w:trPr>
        <w:tc>
          <w:tcPr>
            <w:tcW w:w="5521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432B4EE6" wp14:editId="6F7E9B2E">
                      <wp:extent cx="1143000" cy="777240"/>
                      <wp:effectExtent l="0" t="0" r="0" b="0"/>
                      <wp:docPr id="108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Група 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Полілінія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Полілінія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Полілінія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E23E2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">
                      <o:lock v:ext="edit" aspectratio="t"/>
                      <v:group id="Група 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Полілінія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Twitter:"/>
                <w:tag w:val="Введіть профіль у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sdt>
            <w:sdtPr>
              <w:alias w:val="Введіть веб-адресу:"/>
              <w:tag w:val="Введіть веб-адресу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Веб-адреса</w:t>
                </w:r>
              </w:p>
            </w:sdtContent>
          </w:sdt>
        </w:tc>
        <w:tc>
          <w:tcPr>
            <w:tcW w:w="5504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67141471" wp14:editId="08612013">
                      <wp:extent cx="1143000" cy="777240"/>
                      <wp:effectExtent l="0" t="0" r="0" b="0"/>
                      <wp:docPr id="113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Група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Полілінія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Полілінія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Полілінія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6CA3C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">
                      <o:lock v:ext="edit" aspectratio="t"/>
                      <v:group id="Група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Полілінія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Twitter:"/>
                <w:tag w:val="Введіть профіль у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sdt>
            <w:sdtPr>
              <w:alias w:val="Введіть веб-адресу:"/>
              <w:tag w:val="Введіть веб-адресу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Веб-адреса</w:t>
                </w:r>
              </w:p>
            </w:sdtContent>
          </w:sdt>
        </w:tc>
      </w:tr>
      <w:tr w:rsidR="00C307D8" w:rsidTr="00E64143">
        <w:trPr>
          <w:trHeight w:hRule="exact" w:val="2948"/>
        </w:trPr>
        <w:tc>
          <w:tcPr>
            <w:tcW w:w="5521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158B225B" wp14:editId="15B1C6DE">
                      <wp:extent cx="1143000" cy="777240"/>
                      <wp:effectExtent l="0" t="0" r="0" b="0"/>
                      <wp:docPr id="118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Група 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Полілінія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Полілінія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Полілінія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932B9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">
                      <o:lock v:ext="edit" aspectratio="t"/>
                      <v:group id="Група 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Полілінія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Twitter:"/>
                <w:tag w:val="Введіть ідентифікатор у Твіттер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p w:rsidR="00C307D8" w:rsidRDefault="00216B99" w:rsidP="009D78A3">
            <w:sdt>
              <w:sdtPr>
                <w:alias w:val="Введіть веб-адресу:"/>
                <w:tag w:val="Введіть веб-адресу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Веб-адреса</w:t>
                </w:r>
              </w:sdtContent>
            </w:sdt>
            <w:r w:rsidR="0020511A">
              <w:rPr>
                <w:lang w:bidi="uk-UA"/>
              </w:rPr>
              <w:t xml:space="preserve"> </w:t>
            </w:r>
          </w:p>
        </w:tc>
        <w:tc>
          <w:tcPr>
            <w:tcW w:w="5504" w:type="dxa"/>
          </w:tcPr>
          <w:p w:rsidR="00C307D8" w:rsidRDefault="00C307D8">
            <w:r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6026E2E7" wp14:editId="4EDB90DB">
                      <wp:extent cx="1143000" cy="777240"/>
                      <wp:effectExtent l="0" t="0" r="0" b="0"/>
                      <wp:docPr id="123" name="Група 87" descr="Ілюстрація рожево-білої квіт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Група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Полілінія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Полілінія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Полілінія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FCC6B" id="Група 87" o:spid="_x0000_s1026" alt="Ілюстрація рожево-білої квітки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">
                      <o:lock v:ext="edit" aspectratio="t"/>
                      <v:group id="Група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Полілінія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ілінія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ілінія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ведіть ім’я:"/>
              <w:tag w:val="Введіть своє ім’я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5"/>
                </w:pPr>
                <w:r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адресу (вулиця, місто, область, поштовий індекс):"/>
              <w:tag w:val="Введіть адресу (вулиця, місто, область, поштовий індекс)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Адреса (вулиця, місто, область, поштовий індекс)</w:t>
                </w:r>
              </w:p>
            </w:sdtContent>
          </w:sdt>
          <w:p w:rsidR="00C307D8" w:rsidRDefault="00216B99" w:rsidP="009D78A3">
            <w:sdt>
              <w:sdtPr>
                <w:alias w:val="Введіть номер телефону:"/>
                <w:tag w:val="Введіть номер телефону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uk-UA"/>
                  </w:rPr>
                  <w:t>Телефон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Введіть адресу електронної пошти:"/>
                <w:tag w:val="Введіть адресу електронної пошти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Ел. пошта</w:t>
                </w:r>
              </w:sdtContent>
            </w:sdt>
            <w:r w:rsidR="00C307D8" w:rsidRPr="00D40F8E">
              <w:t> </w:t>
            </w:r>
            <w:r w:rsidR="00C307D8" w:rsidRPr="0093710A">
              <w:rPr>
                <w:rStyle w:val="a6"/>
                <w:lang w:bidi="uk-UA"/>
              </w:rPr>
              <w:t>|</w:t>
            </w:r>
            <w:r w:rsidR="00C307D8" w:rsidRPr="00D40F8E">
              <w:t> </w:t>
            </w:r>
            <w:sdt>
              <w:sdtPr>
                <w:alias w:val="Твіттер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uk-UA"/>
                  </w:rPr>
                  <w:t>@twitter</w:t>
                </w:r>
              </w:sdtContent>
            </w:sdt>
            <w:r w:rsidR="00C307D8">
              <w:rPr>
                <w:lang w:bidi="uk-UA"/>
              </w:rPr>
              <w:t xml:space="preserve">: </w:t>
            </w:r>
            <w:sdt>
              <w:sdtPr>
                <w:alias w:val="Введіть профіль у Twitter:"/>
                <w:tag w:val="Введіть профіль у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uk-UA"/>
                  </w:rPr>
                  <w:t>Ідентифікатор у Твіттер</w:t>
                </w:r>
              </w:sdtContent>
            </w:sdt>
          </w:p>
          <w:sdt>
            <w:sdtPr>
              <w:alias w:val="Введіть веб-адресу:"/>
              <w:tag w:val="Введіть веб-адресу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uk-UA"/>
                  </w:rPr>
                  <w:t>Веб-адреса</w:t>
                </w:r>
              </w:p>
            </w:sdtContent>
          </w:sdt>
        </w:tc>
      </w:tr>
    </w:tbl>
    <w:p w:rsidR="00333B97" w:rsidRDefault="00333B97" w:rsidP="00360D51"/>
    <w:sectPr w:rsidR="00333B97" w:rsidSect="005F0F6C">
      <w:pgSz w:w="11906" w:h="16838" w:code="9"/>
      <w:pgMar w:top="624" w:right="425" w:bottom="454" w:left="425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B99" w:rsidRDefault="00216B99" w:rsidP="0093710A">
      <w:r>
        <w:separator/>
      </w:r>
    </w:p>
  </w:endnote>
  <w:endnote w:type="continuationSeparator" w:id="0">
    <w:p w:rsidR="00216B99" w:rsidRDefault="00216B99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B99" w:rsidRDefault="00216B99" w:rsidP="0093710A">
      <w:r>
        <w:separator/>
      </w:r>
    </w:p>
  </w:footnote>
  <w:footnote w:type="continuationSeparator" w:id="0">
    <w:p w:rsidR="00216B99" w:rsidRDefault="00216B99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formsDesign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57"/>
    <w:rsid w:val="00002E3D"/>
    <w:rsid w:val="0003215B"/>
    <w:rsid w:val="000C3826"/>
    <w:rsid w:val="000F355E"/>
    <w:rsid w:val="00154E2D"/>
    <w:rsid w:val="0020511A"/>
    <w:rsid w:val="00216B99"/>
    <w:rsid w:val="00333B97"/>
    <w:rsid w:val="00335635"/>
    <w:rsid w:val="00360D51"/>
    <w:rsid w:val="003F1705"/>
    <w:rsid w:val="00450159"/>
    <w:rsid w:val="005F0F6C"/>
    <w:rsid w:val="006E0AA0"/>
    <w:rsid w:val="0072404D"/>
    <w:rsid w:val="0074492D"/>
    <w:rsid w:val="00747040"/>
    <w:rsid w:val="00801F57"/>
    <w:rsid w:val="00843B08"/>
    <w:rsid w:val="00844DDE"/>
    <w:rsid w:val="008A3E0C"/>
    <w:rsid w:val="0093710A"/>
    <w:rsid w:val="00947032"/>
    <w:rsid w:val="0096129F"/>
    <w:rsid w:val="009A6BAE"/>
    <w:rsid w:val="009D78A3"/>
    <w:rsid w:val="00A44B39"/>
    <w:rsid w:val="00AF015F"/>
    <w:rsid w:val="00B008EB"/>
    <w:rsid w:val="00B129EC"/>
    <w:rsid w:val="00B42F65"/>
    <w:rsid w:val="00C307D8"/>
    <w:rsid w:val="00C515E4"/>
    <w:rsid w:val="00D154D3"/>
    <w:rsid w:val="00D40F8E"/>
    <w:rsid w:val="00E64143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uk-UA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E0AA0"/>
  </w:style>
  <w:style w:type="paragraph" w:styleId="1">
    <w:name w:val="heading 1"/>
    <w:basedOn w:val="a1"/>
    <w:next w:val="a1"/>
    <w:link w:val="10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Ім’я"/>
    <w:basedOn w:val="a1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a6">
    <w:name w:val="Strong"/>
    <w:basedOn w:val="a2"/>
    <w:uiPriority w:val="1"/>
    <w:qFormat/>
    <w:rPr>
      <w:b w:val="0"/>
      <w:bCs w:val="0"/>
      <w:color w:val="D43293" w:themeColor="accent1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Текст у виносці Знак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Основний текст Знак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Основний текст 2 Знак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Основний текст 3 Знак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Червоний рядок Знак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Основний текст з відступом Знак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Червоний рядок 2 Знак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Основний текст з відступом 2 Знак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Основний текст з відступом 3 Знак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Прощання Знак"/>
    <w:basedOn w:val="a2"/>
    <w:link w:val="af4"/>
    <w:uiPriority w:val="99"/>
    <w:semiHidden/>
    <w:rsid w:val="00333B97"/>
  </w:style>
  <w:style w:type="table" w:styleId="af6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29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37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43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53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61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a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38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4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54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2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9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45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333B97"/>
    <w:rPr>
      <w:szCs w:val="20"/>
    </w:rPr>
  </w:style>
  <w:style w:type="character" w:customStyle="1" w:styleId="afb">
    <w:name w:val="Текст примітки Знак"/>
    <w:basedOn w:val="a2"/>
    <w:link w:val="afa"/>
    <w:uiPriority w:val="99"/>
    <w:semiHidden/>
    <w:rsid w:val="00333B97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33B97"/>
    <w:rPr>
      <w:b/>
      <w:bCs/>
    </w:rPr>
  </w:style>
  <w:style w:type="character" w:customStyle="1" w:styleId="afd">
    <w:name w:val="Тема примітки Знак"/>
    <w:basedOn w:val="afb"/>
    <w:link w:val="afc"/>
    <w:uiPriority w:val="99"/>
    <w:semiHidden/>
    <w:rsid w:val="00333B97"/>
    <w:rPr>
      <w:b/>
      <w:bCs/>
      <w:szCs w:val="20"/>
    </w:rPr>
  </w:style>
  <w:style w:type="table" w:styleId="afe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4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2c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3a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46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56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64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333B97"/>
  </w:style>
  <w:style w:type="character" w:customStyle="1" w:styleId="aff0">
    <w:name w:val="Дата Знак"/>
    <w:basedOn w:val="a2"/>
    <w:link w:val="aff"/>
    <w:uiPriority w:val="99"/>
    <w:semiHidden/>
    <w:rsid w:val="00333B97"/>
  </w:style>
  <w:style w:type="paragraph" w:styleId="aff1">
    <w:name w:val="Document Map"/>
    <w:basedOn w:val="a1"/>
    <w:link w:val="aff2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2">
    <w:name w:val="Схема документа Знак"/>
    <w:basedOn w:val="a2"/>
    <w:link w:val="aff1"/>
    <w:uiPriority w:val="99"/>
    <w:semiHidden/>
    <w:rsid w:val="00333B97"/>
    <w:rPr>
      <w:rFonts w:ascii="Segoe UI" w:hAnsi="Segoe UI" w:cs="Segoe UI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333B97"/>
  </w:style>
  <w:style w:type="character" w:customStyle="1" w:styleId="aff4">
    <w:name w:val="Електронний підпис Знак"/>
    <w:basedOn w:val="a2"/>
    <w:link w:val="aff3"/>
    <w:uiPriority w:val="99"/>
    <w:semiHidden/>
    <w:rsid w:val="00333B97"/>
  </w:style>
  <w:style w:type="character" w:styleId="aff5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33B97"/>
    <w:rPr>
      <w:szCs w:val="20"/>
    </w:rPr>
  </w:style>
  <w:style w:type="character" w:customStyle="1" w:styleId="aff8">
    <w:name w:val="Текст кінцевої виноски Знак"/>
    <w:basedOn w:val="a2"/>
    <w:link w:val="aff7"/>
    <w:uiPriority w:val="99"/>
    <w:semiHidden/>
    <w:rsid w:val="00333B9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d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affa">
    <w:name w:val="FollowedHyperlink"/>
    <w:basedOn w:val="a2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affb">
    <w:name w:val="footer"/>
    <w:basedOn w:val="a1"/>
    <w:link w:val="affc"/>
    <w:uiPriority w:val="99"/>
    <w:unhideWhenUsed/>
    <w:rsid w:val="0093710A"/>
  </w:style>
  <w:style w:type="character" w:customStyle="1" w:styleId="affc">
    <w:name w:val="Нижній колонтитул Знак"/>
    <w:basedOn w:val="a2"/>
    <w:link w:val="affb"/>
    <w:uiPriority w:val="99"/>
    <w:rsid w:val="0093710A"/>
  </w:style>
  <w:style w:type="character" w:styleId="affd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e">
    <w:name w:val="footnote text"/>
    <w:basedOn w:val="a1"/>
    <w:link w:val="afff"/>
    <w:uiPriority w:val="99"/>
    <w:semiHidden/>
    <w:unhideWhenUsed/>
    <w:rsid w:val="00333B97"/>
    <w:rPr>
      <w:szCs w:val="20"/>
    </w:rPr>
  </w:style>
  <w:style w:type="character" w:customStyle="1" w:styleId="afff">
    <w:name w:val="Текст виноски Знак"/>
    <w:basedOn w:val="a2"/>
    <w:link w:val="affe"/>
    <w:uiPriority w:val="99"/>
    <w:semiHidden/>
    <w:rsid w:val="00333B97"/>
    <w:rPr>
      <w:szCs w:val="20"/>
    </w:rPr>
  </w:style>
  <w:style w:type="table" w:customStyle="1" w:styleId="110">
    <w:name w:val="Сітка таблиці 1 (світла)1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1">
    <w:name w:val="Сітка таблиці 1 (світла) – акцент 11"/>
    <w:basedOn w:val="a3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1">
    <w:name w:val="Сітка таблиці 1 світла – акцент 21"/>
    <w:basedOn w:val="a3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1">
    <w:name w:val="Сітка таблиці 1 (світла) – акцент 31"/>
    <w:basedOn w:val="a3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1">
    <w:name w:val="Сітка таблиці 1 (світла) – акцент 41"/>
    <w:basedOn w:val="a3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1">
    <w:name w:val="Сітка таблиці 1 (світла) – акцент 51"/>
    <w:basedOn w:val="a3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61">
    <w:name w:val="Сітка таблиці 1 (світла) – акцент 61"/>
    <w:basedOn w:val="a3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я-сітка 21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1">
    <w:name w:val="Сітка таблиці 2 – акцент 11"/>
    <w:basedOn w:val="a3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21">
    <w:name w:val="Сітка таблиці 2 – акцент 21"/>
    <w:basedOn w:val="a3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31">
    <w:name w:val="Сітка таблиці 2 – акцент 31"/>
    <w:basedOn w:val="a3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41">
    <w:name w:val="Сітка таблиці 2 – акцент 41"/>
    <w:basedOn w:val="a3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51">
    <w:name w:val="Сітка таблиці 2 – акцент 51"/>
    <w:basedOn w:val="a3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61">
    <w:name w:val="Сітка таблиці 2 – акцент 61"/>
    <w:basedOn w:val="a3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-31">
    <w:name w:val="Таблиця-сітка 31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11">
    <w:name w:val="Сітка таблиці 3 – акцент 11"/>
    <w:basedOn w:val="a3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321">
    <w:name w:val="Сітка таблиці 3 – акцент 21"/>
    <w:basedOn w:val="a3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331">
    <w:name w:val="Сітка таблиці 3 – акцент 31"/>
    <w:basedOn w:val="a3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341">
    <w:name w:val="Сітка таблиці 3 – акцент 41"/>
    <w:basedOn w:val="a3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351">
    <w:name w:val="Сітка таблиці 3 – акцент 51"/>
    <w:basedOn w:val="a3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361">
    <w:name w:val="Сітка таблиці 3 – акцент 61"/>
    <w:basedOn w:val="a3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-41">
    <w:name w:val="Таблиця-сітка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11">
    <w:name w:val="Сітка таблиці 4 – акцент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21">
    <w:name w:val="Сітка таблиці 4 – акцент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31">
    <w:name w:val="Сітка таблиці 4 – акцент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41">
    <w:name w:val="Сітка таблиці 4 – акцент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51">
    <w:name w:val="Сітка таблиці 4 – акцент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61">
    <w:name w:val="Сітка таблиці 4 – акцент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0">
    <w:name w:val="Сітка таблиці 5 (темна)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11">
    <w:name w:val="Сітка таблиці 5 (темна) – акцент 1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521">
    <w:name w:val="Сітка таблиці 5 (темна) – акцент 2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531">
    <w:name w:val="Сітка таблиці 5 (темна) – акцент 3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541">
    <w:name w:val="Сітка таблиці 5 (темна) – акцент 4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551">
    <w:name w:val="Сітка таблиці 5 (темна) – акцент 5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561">
    <w:name w:val="Сітка таблиці 5 (темна) – акцент 6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610">
    <w:name w:val="Сітка таблиці 6 (кольорова)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1">
    <w:name w:val="Сітка таблиці 6 (кольорова) – акцент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21">
    <w:name w:val="Сітка таблиці 6 (кольорова) – акцент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31">
    <w:name w:val="Сітка таблиці 6 (кольорова) – акцент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41">
    <w:name w:val="Сітка таблиці 6 (кольорова) – акцент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51">
    <w:name w:val="Сітка таблиці 6 (кольорова) – акцент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61">
    <w:name w:val="Сітка таблиці 6 (кольорова) – акцент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">
    <w:name w:val="Сітка таблиці 7 (кольорова)1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11">
    <w:name w:val="Сітка таблиці 7 (кольорова) – акцент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721">
    <w:name w:val="Сітка таблиці 7 (кольорова) – акцент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731">
    <w:name w:val="Сітка таблиці 7 (кольорова) – акцент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741">
    <w:name w:val="Сітка таблиці 7 (кольорова) – акцент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751">
    <w:name w:val="Сітка таблиці 7 (кольорова) – акцент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761">
    <w:name w:val="Сітка таблиці 7 (кольорова) – акцент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f0">
    <w:name w:val="header"/>
    <w:basedOn w:val="a1"/>
    <w:link w:val="afff1"/>
    <w:uiPriority w:val="99"/>
    <w:unhideWhenUsed/>
    <w:rsid w:val="0093710A"/>
  </w:style>
  <w:style w:type="character" w:customStyle="1" w:styleId="afff1">
    <w:name w:val="Верхній колонтитул Знак"/>
    <w:basedOn w:val="a2"/>
    <w:link w:val="afff0"/>
    <w:uiPriority w:val="99"/>
    <w:rsid w:val="0093710A"/>
  </w:style>
  <w:style w:type="character" w:customStyle="1" w:styleId="10">
    <w:name w:val="Заголовок 1 Знак"/>
    <w:basedOn w:val="a2"/>
    <w:link w:val="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Адреса HTML Знак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7">
    <w:name w:val="Стандартний HTML Знак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2">
    <w:name w:val="Hyperlink"/>
    <w:basedOn w:val="a2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e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b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7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7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5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3">
    <w:name w:val="index heading"/>
    <w:basedOn w:val="a1"/>
    <w:next w:val="15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4">
    <w:name w:val="Intense Emphasis"/>
    <w:basedOn w:val="a2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afff5">
    <w:name w:val="Intense Quote"/>
    <w:basedOn w:val="a1"/>
    <w:next w:val="a1"/>
    <w:link w:val="afff6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afff6">
    <w:name w:val="Насичена цитата Знак"/>
    <w:basedOn w:val="a2"/>
    <w:link w:val="afff5"/>
    <w:uiPriority w:val="30"/>
    <w:semiHidden/>
    <w:rsid w:val="00333B97"/>
    <w:rPr>
      <w:i/>
      <w:iCs/>
      <w:color w:val="D43293" w:themeColor="accent1"/>
    </w:rPr>
  </w:style>
  <w:style w:type="character" w:styleId="afff7">
    <w:name w:val="Intense Reference"/>
    <w:basedOn w:val="a2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afff8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6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2f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48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58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66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fff9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7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3d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49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59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67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fffa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2f1">
    <w:name w:val="Light Shading Accent 2"/>
    <w:basedOn w:val="a3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3e">
    <w:name w:val="Light Shading Accent 3"/>
    <w:basedOn w:val="a3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4a">
    <w:name w:val="Light Shading Accent 4"/>
    <w:basedOn w:val="a3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5a">
    <w:name w:val="Light Shading Accent 5"/>
    <w:basedOn w:val="a3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68">
    <w:name w:val="Light Shading Accent 6"/>
    <w:basedOn w:val="a3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b">
    <w:name w:val="line number"/>
    <w:basedOn w:val="a2"/>
    <w:uiPriority w:val="99"/>
    <w:semiHidden/>
    <w:unhideWhenUsed/>
    <w:rsid w:val="00333B97"/>
  </w:style>
  <w:style w:type="paragraph" w:styleId="afffc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f2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f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b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b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d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f3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c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c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e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customStyle="1" w:styleId="112">
    <w:name w:val="Список таблиці 1 (світлий)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10">
    <w:name w:val="Список таблиці 1 (світлий) – акцент 1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1210">
    <w:name w:val="Список таблиці 1 (світлий) – акцент 2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1310">
    <w:name w:val="Список таблиці 1 (світлий) – акцент 3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1410">
    <w:name w:val="Список таблиці 1 (світлий) – акцент 4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1510">
    <w:name w:val="Список таблиці 1 (світлий) – акцент 5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1610">
    <w:name w:val="Список таблиці 1 (світлий) – акцент 6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210">
    <w:name w:val="Список таблиці 21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10">
    <w:name w:val="Список таблиці 2 – акцент 11"/>
    <w:basedOn w:val="a3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210">
    <w:name w:val="Список таблиці 2 – акцент 21"/>
    <w:basedOn w:val="a3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310">
    <w:name w:val="Список таблиці 2 – акцент 31"/>
    <w:basedOn w:val="a3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410">
    <w:name w:val="Список таблиці 2 – акцент 41"/>
    <w:basedOn w:val="a3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510">
    <w:name w:val="Список таблиці 2 – акцент 51"/>
    <w:basedOn w:val="a3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610">
    <w:name w:val="Список таблиці 2 – акцент 61"/>
    <w:basedOn w:val="a3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0">
    <w:name w:val="Список таблиці 31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110">
    <w:name w:val="Список таблиці 3 – акцент 11"/>
    <w:basedOn w:val="a3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3210">
    <w:name w:val="Список таблиці 3 – акцент 21"/>
    <w:basedOn w:val="a3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3310">
    <w:name w:val="Список таблиці 3 – акцент 31"/>
    <w:basedOn w:val="a3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3410">
    <w:name w:val="Список таблиці 3 – акцент 41"/>
    <w:basedOn w:val="a3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3510">
    <w:name w:val="Список таблиці 3 – акцент 51"/>
    <w:basedOn w:val="a3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3610">
    <w:name w:val="Список таблиці 3 – акцент 61"/>
    <w:basedOn w:val="a3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410">
    <w:name w:val="Список таблиці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110">
    <w:name w:val="Список таблиці 4 – акцент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210">
    <w:name w:val="Список таблиці 4 – акцент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310">
    <w:name w:val="Список таблиці 4 – акцент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410">
    <w:name w:val="Список таблиці 4 – акцент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510">
    <w:name w:val="Список таблиці 4 – акцент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610">
    <w:name w:val="Список таблиці 4 – акцент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2">
    <w:name w:val="Список таблиці 5 (темний)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110">
    <w:name w:val="Список таблиці 5 (темний) – акцент 1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210">
    <w:name w:val="Список таблиці 5 (темний) – акцент 2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310">
    <w:name w:val="Список таблиці 5 (темний) – акцент 3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410">
    <w:name w:val="Список таблиці 5 (темний) – акцент 4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510">
    <w:name w:val="Список таблиці 5 (темний) – акцент 5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610">
    <w:name w:val="Список таблиці 5 (темний) – акцент 6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2">
    <w:name w:val="Список таблиці 6 (кольоровий)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10">
    <w:name w:val="Список таблиці 6 (кольоровий) – акцент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210">
    <w:name w:val="Список таблиці 6 (кольоровий) – акцент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310">
    <w:name w:val="Список таблиці 6 (кольоровий) – акцент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410">
    <w:name w:val="Список таблиці 6 (кольоровий) – акцент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510">
    <w:name w:val="Список таблиці 6 (кольоровий) – акцент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610">
    <w:name w:val="Список таблиці 6 (кольоровий) – акцент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0">
    <w:name w:val="Список таблиці 7 (кольоровий)1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110">
    <w:name w:val="Список таблиці 7 (кольоровий) – акцент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210">
    <w:name w:val="Список таблиці 7 (кольоровий) – акцент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310">
    <w:name w:val="Список таблиці 7 (кольоровий) – акцент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410">
    <w:name w:val="Список таблиці 7 (кольоровий) – акцент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510">
    <w:name w:val="Список таблиці 7 (кольоровий) – акцент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610">
    <w:name w:val="Список таблиці 7 (кольоровий) – акцент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macro"/>
    <w:link w:val="affff0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f0">
    <w:name w:val="Текст макросу Знак"/>
    <w:basedOn w:val="a2"/>
    <w:link w:val="affff"/>
    <w:uiPriority w:val="99"/>
    <w:semiHidden/>
    <w:rsid w:val="00333B97"/>
    <w:rPr>
      <w:rFonts w:ascii="Consolas" w:hAnsi="Consolas"/>
      <w:szCs w:val="20"/>
    </w:rPr>
  </w:style>
  <w:style w:type="table" w:styleId="19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3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20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30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40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50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60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f4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2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20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30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40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50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60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a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4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22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32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42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52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62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f5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3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2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2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2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2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2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5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3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3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3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3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3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6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4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3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3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3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3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3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1"/>
    <w:link w:val="affff2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2">
    <w:name w:val="Шапка Знак"/>
    <w:basedOn w:val="a2"/>
    <w:link w:val="affff1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3">
    <w:name w:val="No Spacing"/>
    <w:uiPriority w:val="1"/>
    <w:semiHidden/>
    <w:unhideWhenUsed/>
    <w:qFormat/>
    <w:rsid w:val="00333B97"/>
  </w:style>
  <w:style w:type="paragraph" w:styleId="affff4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5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6">
    <w:name w:val="Note Heading"/>
    <w:basedOn w:val="a1"/>
    <w:next w:val="a1"/>
    <w:link w:val="affff7"/>
    <w:uiPriority w:val="99"/>
    <w:semiHidden/>
    <w:unhideWhenUsed/>
    <w:rsid w:val="00333B97"/>
  </w:style>
  <w:style w:type="character" w:customStyle="1" w:styleId="affff7">
    <w:name w:val="Заголовок нотатки Знак"/>
    <w:basedOn w:val="a2"/>
    <w:link w:val="affff6"/>
    <w:uiPriority w:val="99"/>
    <w:semiHidden/>
    <w:rsid w:val="00333B97"/>
  </w:style>
  <w:style w:type="character" w:styleId="affff8">
    <w:name w:val="page number"/>
    <w:basedOn w:val="a2"/>
    <w:uiPriority w:val="99"/>
    <w:semiHidden/>
    <w:unhideWhenUsed/>
    <w:rsid w:val="00333B97"/>
  </w:style>
  <w:style w:type="table" w:customStyle="1" w:styleId="116">
    <w:name w:val="Звичайна таблиця 1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5">
    <w:name w:val="Звичайна таблиця 21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3">
    <w:name w:val="Звичайна таблиця 31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Звичайна таблиця 41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3">
    <w:name w:val="Звичайна таблиця 51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Plain Text"/>
    <w:basedOn w:val="a1"/>
    <w:link w:val="affffa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a">
    <w:name w:val="Текст Знак"/>
    <w:basedOn w:val="a2"/>
    <w:link w:val="affff9"/>
    <w:uiPriority w:val="99"/>
    <w:semiHidden/>
    <w:rsid w:val="00333B97"/>
    <w:rPr>
      <w:rFonts w:ascii="Consolas" w:hAnsi="Consolas"/>
      <w:szCs w:val="21"/>
    </w:rPr>
  </w:style>
  <w:style w:type="paragraph" w:styleId="affffb">
    <w:name w:val="Quote"/>
    <w:basedOn w:val="a1"/>
    <w:next w:val="a1"/>
    <w:link w:val="affffc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c">
    <w:name w:val="Цитата Знак"/>
    <w:basedOn w:val="a2"/>
    <w:link w:val="affffb"/>
    <w:uiPriority w:val="29"/>
    <w:semiHidden/>
    <w:rsid w:val="00333B97"/>
    <w:rPr>
      <w:i/>
      <w:iCs/>
      <w:color w:val="404040" w:themeColor="text1" w:themeTint="BF"/>
    </w:rPr>
  </w:style>
  <w:style w:type="paragraph" w:styleId="affffd">
    <w:name w:val="Salutation"/>
    <w:basedOn w:val="a1"/>
    <w:next w:val="a1"/>
    <w:link w:val="affffe"/>
    <w:uiPriority w:val="99"/>
    <w:semiHidden/>
    <w:unhideWhenUsed/>
    <w:rsid w:val="00333B97"/>
  </w:style>
  <w:style w:type="character" w:customStyle="1" w:styleId="affffe">
    <w:name w:val="Привітання Знак"/>
    <w:basedOn w:val="a2"/>
    <w:link w:val="affffd"/>
    <w:uiPriority w:val="99"/>
    <w:semiHidden/>
    <w:rsid w:val="00333B97"/>
  </w:style>
  <w:style w:type="paragraph" w:styleId="afffff">
    <w:name w:val="Signature"/>
    <w:basedOn w:val="a1"/>
    <w:link w:val="afffff0"/>
    <w:uiPriority w:val="99"/>
    <w:semiHidden/>
    <w:unhideWhenUsed/>
    <w:rsid w:val="00333B97"/>
    <w:pPr>
      <w:ind w:left="4320"/>
    </w:pPr>
  </w:style>
  <w:style w:type="character" w:customStyle="1" w:styleId="afffff0">
    <w:name w:val="Підпис Знак"/>
    <w:basedOn w:val="a2"/>
    <w:link w:val="afffff"/>
    <w:uiPriority w:val="99"/>
    <w:semiHidden/>
    <w:rsid w:val="00333B97"/>
  </w:style>
  <w:style w:type="paragraph" w:styleId="afffff1">
    <w:name w:val="Subtitle"/>
    <w:basedOn w:val="a1"/>
    <w:next w:val="a1"/>
    <w:link w:val="afffff2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2">
    <w:name w:val="Підзаголовок Знак"/>
    <w:basedOn w:val="a2"/>
    <w:link w:val="afffff1"/>
    <w:uiPriority w:val="11"/>
    <w:semiHidden/>
    <w:rsid w:val="00333B97"/>
    <w:rPr>
      <w:color w:val="5A5A5A" w:themeColor="text1" w:themeTint="A5"/>
      <w:spacing w:val="15"/>
    </w:rPr>
  </w:style>
  <w:style w:type="character" w:styleId="afffff3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4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c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1">
    <w:name w:val="Сітка таблиці (світла)1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9">
    <w:name w:val="table of figures"/>
    <w:basedOn w:val="a1"/>
    <w:next w:val="a1"/>
    <w:uiPriority w:val="99"/>
    <w:semiHidden/>
    <w:unhideWhenUsed/>
    <w:rsid w:val="00333B97"/>
  </w:style>
  <w:style w:type="table" w:styleId="afffffa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itle"/>
    <w:basedOn w:val="a1"/>
    <w:next w:val="a1"/>
    <w:link w:val="afffffd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fd">
    <w:name w:val="Назва Знак"/>
    <w:basedOn w:val="a2"/>
    <w:link w:val="afffffc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fffffe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e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8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f0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f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a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4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affffff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7144E5" w:rsidP="007144E5">
          <w:pPr>
            <w:pStyle w:val="68BCF059FAE24D38B723189348A345DC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7144E5" w:rsidP="007144E5">
          <w:pPr>
            <w:pStyle w:val="25711D6A6F98415AB748D678F93F4B52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7144E5" w:rsidP="007144E5">
          <w:pPr>
            <w:pStyle w:val="4898521E74CA4AC4A665777C91565A53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7144E5" w:rsidP="007144E5">
          <w:pPr>
            <w:pStyle w:val="0F54E8A6A3F14036A587252711B66C0A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7144E5" w:rsidP="007144E5">
          <w:pPr>
            <w:pStyle w:val="FB81FE586FD54529AA77747711048982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7144E5" w:rsidP="007144E5">
          <w:pPr>
            <w:pStyle w:val="C74D7865BE4F4738928AA93E1B7940C6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7144E5" w:rsidP="007144E5">
          <w:pPr>
            <w:pStyle w:val="911EF5089B3F41BEA8242E1E5275D9F2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7144E5" w:rsidP="007144E5">
          <w:pPr>
            <w:pStyle w:val="C2228C0B858444C989F9A523BB2C4606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7144E5" w:rsidP="007144E5">
          <w:pPr>
            <w:pStyle w:val="53A276C4141143D49EFA007782EA94F5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7144E5" w:rsidP="007144E5">
          <w:pPr>
            <w:pStyle w:val="4671580BFA054C7FAA7068F88518775B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7144E5" w:rsidP="007144E5">
          <w:pPr>
            <w:pStyle w:val="F56CBFCB43C04DDE81B4214A724DEAD5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7144E5" w:rsidP="007144E5">
          <w:pPr>
            <w:pStyle w:val="17D090E138D14D3EB660095525D60E78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7144E5" w:rsidP="007144E5">
          <w:pPr>
            <w:pStyle w:val="06FB2EE686D3459987362FB395980A98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7144E5" w:rsidP="007144E5">
          <w:pPr>
            <w:pStyle w:val="D289354F1BB84BC9875E89BE1142A0FE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7144E5" w:rsidP="007144E5">
          <w:pPr>
            <w:pStyle w:val="836D6C47AFCA41A094B41410546A962A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7144E5" w:rsidP="007144E5">
          <w:pPr>
            <w:pStyle w:val="1DF3A65F52D8470C86C62BCABDB24B3F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7144E5" w:rsidP="007144E5">
          <w:pPr>
            <w:pStyle w:val="134BFA88A48D48BD88B0FBD0321AABAF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7144E5" w:rsidP="007144E5">
          <w:pPr>
            <w:pStyle w:val="CADD01BD0BAA4502B5CEE90C8B4DF702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7144E5" w:rsidP="007144E5">
          <w:pPr>
            <w:pStyle w:val="75EEEB20F5B34D7D9ECF85192353BACE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7144E5" w:rsidP="007144E5">
          <w:pPr>
            <w:pStyle w:val="3A5941D2D55C45FEBE8B22F3CAB73FFA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7144E5" w:rsidP="007144E5">
          <w:pPr>
            <w:pStyle w:val="88B138ABF5D544D99696E0454D8FF87D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7144E5" w:rsidP="007144E5">
          <w:pPr>
            <w:pStyle w:val="7A974F08C62D4BBD81F5BDD505CD9274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7144E5" w:rsidP="007144E5">
          <w:pPr>
            <w:pStyle w:val="D2415796CDBA4AA0A351502C43CF6C7A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7144E5" w:rsidP="007144E5">
          <w:pPr>
            <w:pStyle w:val="020B52A457F5451AB58C7085473939BC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7144E5" w:rsidP="007144E5">
          <w:pPr>
            <w:pStyle w:val="5C0376686605443687D41A0513C260E1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7144E5" w:rsidP="007144E5">
          <w:pPr>
            <w:pStyle w:val="BC970D8AC53D472785F0A450AB27948A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7144E5" w:rsidP="007144E5">
          <w:pPr>
            <w:pStyle w:val="4B3224B26F5F46889EF536831E18AE37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7144E5" w:rsidP="007144E5">
          <w:pPr>
            <w:pStyle w:val="DC98B87CCAD043D68524DEB180079005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7144E5" w:rsidP="007144E5">
          <w:pPr>
            <w:pStyle w:val="0CE4CD22C26E47B285FE50FC9856DF55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7144E5" w:rsidP="007144E5">
          <w:pPr>
            <w:pStyle w:val="BC6EE3D1166C416CBEA32417FADB2F21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7144E5" w:rsidP="007144E5">
          <w:pPr>
            <w:pStyle w:val="B4E9E80B12434AAAB175D67D3DBEF2B2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7144E5" w:rsidP="007144E5">
          <w:pPr>
            <w:pStyle w:val="469E39427D6A4480B9C8183605259751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7144E5" w:rsidP="007144E5">
          <w:pPr>
            <w:pStyle w:val="E492C42B7DB9478F805E69FDE1BB2E85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7144E5" w:rsidP="007144E5">
          <w:pPr>
            <w:pStyle w:val="1E3CD9BA47F24F188875E1CB9BEEFB5F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7144E5" w:rsidP="007144E5">
          <w:pPr>
            <w:pStyle w:val="8E03841F6D4A4E2EB7C9C1E4D73CD6F6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7144E5" w:rsidP="007144E5">
          <w:pPr>
            <w:pStyle w:val="B88388866C6A4B0BB74BAB15D14BC512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7144E5" w:rsidP="007144E5">
          <w:pPr>
            <w:pStyle w:val="4C47ED37C079438BBC66C5851BD1925D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7144E5" w:rsidP="007144E5">
          <w:pPr>
            <w:pStyle w:val="384DD45142A441E294BD0330CE141A12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7144E5" w:rsidP="007144E5">
          <w:pPr>
            <w:pStyle w:val="D29590122C004AF2B317541D970F67E8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7144E5" w:rsidP="007144E5">
          <w:pPr>
            <w:pStyle w:val="B2F13D0F285B4952A91C0F1FFC3689DD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7144E5" w:rsidP="007144E5">
          <w:pPr>
            <w:pStyle w:val="30C1EEDC19C84B8CB88DB624B309CA72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7144E5" w:rsidP="007144E5">
          <w:pPr>
            <w:pStyle w:val="64D6869E2F27452899A03445E7864D4E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7144E5" w:rsidP="007144E5">
          <w:pPr>
            <w:pStyle w:val="28C52F7957D846868FBC42E17A39E0BA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7144E5" w:rsidP="007144E5">
          <w:pPr>
            <w:pStyle w:val="AF864A5AAF9B4A118D17C448ABEA9E27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7144E5" w:rsidP="007144E5">
          <w:pPr>
            <w:pStyle w:val="C4718C5F2B2C412D86B769FFB5B17621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7144E5" w:rsidP="007144E5">
          <w:pPr>
            <w:pStyle w:val="F4D34214B1A24A7095B86F696F0E986A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7144E5" w:rsidP="007144E5">
          <w:pPr>
            <w:pStyle w:val="8F092CB4BA3F4BAB871745C540EE6BFF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7144E5" w:rsidP="007144E5">
          <w:pPr>
            <w:pStyle w:val="A7C102AA256F419486B5C3335672F53E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7144E5" w:rsidP="007144E5">
          <w:pPr>
            <w:pStyle w:val="BD25B0C6B5C740748DCF4ACC0C0E2FE4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7144E5" w:rsidP="007144E5">
          <w:pPr>
            <w:pStyle w:val="B55A39CD4B7D46A0864FC752550A0F4A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7144E5" w:rsidP="007144E5">
          <w:pPr>
            <w:pStyle w:val="5945A2B905E94B4CB264E5EC7558BE1A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7144E5" w:rsidP="007144E5">
          <w:pPr>
            <w:pStyle w:val="F0664A7F0C684DE6A29437227796EE8A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7144E5" w:rsidP="007144E5">
          <w:pPr>
            <w:pStyle w:val="FF886BF7CCF546288FB2B1586A425C32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7144E5" w:rsidP="007144E5">
          <w:pPr>
            <w:pStyle w:val="84D281CA5B9C474B967E3C1320B0C346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7144E5" w:rsidP="007144E5">
          <w:pPr>
            <w:pStyle w:val="6167FE8D7A3244BCA2D5DC38178734F2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7144E5" w:rsidP="007144E5">
          <w:pPr>
            <w:pStyle w:val="BDB92089DB9D4818A13CD21C3FEC9501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7144E5" w:rsidP="007144E5">
          <w:pPr>
            <w:pStyle w:val="E41E0BBFA0F143139E77A314489D7F0D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7144E5" w:rsidP="007144E5">
          <w:pPr>
            <w:pStyle w:val="3A37C2ED64D54ACB8CF9F18242B7D572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7144E5" w:rsidP="007144E5">
          <w:pPr>
            <w:pStyle w:val="EBFC6E2E6496474E83667500E1262770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7144E5" w:rsidP="007144E5">
          <w:pPr>
            <w:pStyle w:val="8242CCDE9B1941539C09DA36F72640EF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7144E5" w:rsidP="007144E5">
          <w:pPr>
            <w:pStyle w:val="F3C10E87F2B24ECD9C8F54ADA8D21240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7144E5" w:rsidP="007144E5">
          <w:pPr>
            <w:pStyle w:val="FB00085B61894040A5FF6A57299BA698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7144E5" w:rsidP="007144E5">
          <w:pPr>
            <w:pStyle w:val="15C3D6A510ED4F36882396FD9A3D415A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7144E5" w:rsidP="007144E5">
          <w:pPr>
            <w:pStyle w:val="9294AFAD310E4A65A999FB81107F07E3"/>
          </w:pPr>
          <w:r>
            <w:rPr>
              <w:lang w:bidi="uk-UA"/>
            </w:rPr>
            <w:t>Ваше ім’я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7144E5" w:rsidP="007144E5">
          <w:pPr>
            <w:pStyle w:val="419630686892454BADDA01E257114F6F"/>
          </w:pPr>
          <w:r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7144E5" w:rsidP="007144E5">
          <w:pPr>
            <w:pStyle w:val="C112CEF2E3CC44B085959EAB173BFB67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7144E5" w:rsidP="007144E5">
          <w:pPr>
            <w:pStyle w:val="271FD75FC3694D779FA59A21B53B8565"/>
          </w:pPr>
          <w:r>
            <w:rPr>
              <w:lang w:bidi="uk-UA"/>
            </w:rPr>
            <w:t>Ел. пошта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7144E5" w:rsidP="007144E5">
          <w:pPr>
            <w:pStyle w:val="F9B8B15D1FE346A4B9149E6A1813600D"/>
          </w:pPr>
          <w:r>
            <w:rPr>
              <w:lang w:bidi="uk-UA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7144E5" w:rsidP="007144E5">
          <w:pPr>
            <w:pStyle w:val="F87025AF2765492F98D5240C335027D0"/>
          </w:pPr>
          <w:r>
            <w:rPr>
              <w:lang w:bidi="uk-UA"/>
            </w:rPr>
            <w:t>Профіль у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7144E5" w:rsidP="007144E5">
          <w:pPr>
            <w:pStyle w:val="BF4A191842F440EB9FCDB7D474904958"/>
          </w:pPr>
          <w:r>
            <w:rPr>
              <w:lang w:bidi="uk-UA"/>
            </w:rPr>
            <w:t>Веб-адреса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18C"/>
    <w:rsid w:val="000B111C"/>
    <w:rsid w:val="000D6D30"/>
    <w:rsid w:val="00162EA4"/>
    <w:rsid w:val="002A7AAC"/>
    <w:rsid w:val="00365BEB"/>
    <w:rsid w:val="003931F4"/>
    <w:rsid w:val="0048747D"/>
    <w:rsid w:val="00491C4C"/>
    <w:rsid w:val="005B32DB"/>
    <w:rsid w:val="007144E5"/>
    <w:rsid w:val="00802FB6"/>
    <w:rsid w:val="00A406F8"/>
    <w:rsid w:val="00BF3574"/>
    <w:rsid w:val="00CC218C"/>
    <w:rsid w:val="00CF66BB"/>
    <w:rsid w:val="00DE4F1F"/>
    <w:rsid w:val="00E06284"/>
    <w:rsid w:val="00EF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144E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Office_17150463_TF03424896</Template>
  <TotalTime>48</TotalTime>
  <Pages>1</Pages>
  <Words>908</Words>
  <Characters>519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testera</cp:lastModifiedBy>
  <cp:revision>6</cp:revision>
  <cp:lastPrinted>2012-08-29T19:15:00Z</cp:lastPrinted>
  <dcterms:created xsi:type="dcterms:W3CDTF">2018-01-16T12:59:00Z</dcterms:created>
  <dcterms:modified xsi:type="dcterms:W3CDTF">2018-01-31T07:47:00Z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