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9A4BEC" w:rsidRDefault="00B64817" w:rsidP="00B64817">
      <w:pPr>
        <w:spacing w:after="0"/>
        <w:rPr>
          <w:sz w:val="8"/>
          <w:szCs w:val="8"/>
          <w:lang w:val="tr-T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9A4BEC" w:rsidTr="00DF3365">
        <w:trPr>
          <w:jc w:val="center"/>
        </w:trPr>
        <w:sdt>
          <w:sdtPr>
            <w:rPr>
              <w:lang w:val="tr-TR"/>
            </w:rPr>
            <w:id w:val="137850500"/>
            <w:placeholder>
              <w:docPart w:val="069F2FB3A76A415F8A9F0BF6E039B0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A4BEC" w:rsidRDefault="002E36BF" w:rsidP="00B64817">
                <w:pPr>
                  <w:pStyle w:val="Adres"/>
                  <w:rPr>
                    <w:lang w:val="tr-TR"/>
                  </w:rPr>
                </w:pPr>
                <w:r w:rsidRPr="009A4BEC">
                  <w:rPr>
                    <w:lang w:val="tr-TR" w:bidi="tr-TR"/>
                  </w:rPr>
                  <w:t>Adresi Buraya Girin</w:t>
                </w:r>
              </w:p>
            </w:tc>
          </w:sdtContent>
        </w:sdt>
      </w:tr>
      <w:tr w:rsidR="00B64817" w:rsidRPr="009A4BEC" w:rsidTr="00DF3365">
        <w:trPr>
          <w:trHeight w:val="7416"/>
          <w:jc w:val="center"/>
        </w:trPr>
        <w:sdt>
          <w:sdtPr>
            <w:rPr>
              <w:lang w:val="tr-TR"/>
            </w:rPr>
            <w:id w:val="1735113166"/>
            <w:placeholder>
              <w:docPart w:val="7730861F8A944AAAA5D8D5217254EE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9A4BEC" w:rsidRDefault="002E36BF" w:rsidP="00B64AFD">
                <w:pPr>
                  <w:pStyle w:val="Heading1"/>
                  <w:spacing w:line="240" w:lineRule="auto"/>
                  <w:ind w:left="-115" w:right="-115"/>
                  <w:rPr>
                    <w:lang w:val="tr-TR"/>
                  </w:rPr>
                </w:pPr>
                <w:r w:rsidRPr="009A4BEC">
                  <w:rPr>
                    <w:lang w:val="tr-TR" w:bidi="tr-TR"/>
                  </w:rPr>
                  <w:t>Olay Adı</w:t>
                </w:r>
              </w:p>
            </w:tc>
          </w:sdtContent>
        </w:sdt>
      </w:tr>
      <w:tr w:rsidR="00335057" w:rsidRPr="009A4BEC" w:rsidTr="00DF3365">
        <w:trPr>
          <w:trHeight w:val="890"/>
          <w:jc w:val="center"/>
        </w:trPr>
        <w:sdt>
          <w:sdtPr>
            <w:rPr>
              <w:color w:val="83E402"/>
              <w:lang w:val="tr-TR"/>
            </w:rPr>
            <w:id w:val="-517235303"/>
            <w:placeholder>
              <w:docPart w:val="AB2FE7DA4E6D47E9BD8204F2D0DB3A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A4BEC" w:rsidRDefault="002E36BF" w:rsidP="00B64817">
                <w:pPr>
                  <w:pStyle w:val="Heading2"/>
                  <w:rPr>
                    <w:color w:val="83E402"/>
                    <w:lang w:val="tr-TR"/>
                  </w:rPr>
                </w:pPr>
                <w:r w:rsidRPr="009A4BEC">
                  <w:rPr>
                    <w:lang w:val="tr-TR" w:bidi="tr-TR"/>
                  </w:rPr>
                  <w:t>ALT BAŞLIĞI BURAYA GİRİN</w:t>
                </w:r>
              </w:p>
            </w:tc>
          </w:sdtContent>
        </w:sdt>
      </w:tr>
      <w:tr w:rsidR="00335057" w:rsidRPr="009A4BEC" w:rsidTr="00DF3365">
        <w:trPr>
          <w:trHeight w:val="2727"/>
          <w:jc w:val="center"/>
        </w:trPr>
        <w:sdt>
          <w:sdtPr>
            <w:rPr>
              <w:lang w:val="tr-TR"/>
            </w:rPr>
            <w:id w:val="-338687664"/>
            <w:placeholder>
              <w:docPart w:val="796989D6835E45D9AD6CAFEFBFD8FF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9A4BEC" w:rsidRDefault="002E36BF" w:rsidP="002E36BF">
                <w:pPr>
                  <w:rPr>
                    <w:lang w:val="tr-TR"/>
                  </w:rPr>
                </w:pPr>
                <w:r w:rsidRPr="009A4BEC">
                  <w:rPr>
                    <w:lang w:val="tr-TR" w:bidi="tr-TR"/>
                  </w:rPr>
                  <w:t>Herhangi bir yer tutucu metnini (bunun gibi) değiştirmek için metne tıklayın ve yazmaya başlayın.</w:t>
                </w:r>
              </w:p>
              <w:p w:rsidR="007E13A7" w:rsidRPr="009A4BEC" w:rsidRDefault="002E36BF" w:rsidP="00F623DC">
                <w:pPr>
                  <w:rPr>
                    <w:lang w:val="tr-TR"/>
                  </w:rPr>
                </w:pPr>
                <w:r w:rsidRPr="009A4BEC">
                  <w:rPr>
                    <w:lang w:val="tr-TR" w:bidi="tr-TR"/>
                  </w:rPr>
                  <w:t>Arka plan resmini veya nesneleri değiştirmek için üst bilgiye çift tıklayın.</w:t>
                </w:r>
              </w:p>
            </w:tc>
          </w:sdtContent>
        </w:sdt>
      </w:tr>
      <w:tr w:rsidR="007E13A7" w:rsidRPr="009A4BEC" w:rsidTr="00DF3365">
        <w:trPr>
          <w:trHeight w:val="432"/>
          <w:jc w:val="center"/>
        </w:trPr>
        <w:bookmarkStart w:id="0" w:name="_GoBack" w:colFirst="0" w:colLast="0" w:displacedByCustomXml="next"/>
        <w:sdt>
          <w:sdtPr>
            <w:rPr>
              <w:szCs w:val="56"/>
              <w:lang w:val="tr-TR"/>
            </w:rPr>
            <w:id w:val="-375932374"/>
            <w:placeholder>
              <w:docPart w:val="061EC969B5FB4438A02BCC19D111E1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9A4BEC" w:rsidRDefault="002E36BF" w:rsidP="00B3312C">
                <w:pPr>
                  <w:pStyle w:val="Date"/>
                  <w:ind w:right="0"/>
                  <w:rPr>
                    <w:color w:val="595959"/>
                    <w:lang w:val="tr-TR"/>
                  </w:rPr>
                </w:pPr>
                <w:r w:rsidRPr="009A4BEC">
                  <w:rPr>
                    <w:lang w:val="tr-TR" w:bidi="tr-TR"/>
                  </w:rPr>
                  <w:t>20 Nisan [YIL]</w:t>
                </w:r>
              </w:p>
            </w:tc>
          </w:sdtContent>
        </w:sdt>
      </w:tr>
      <w:tr w:rsidR="00B64817" w:rsidRPr="009A4BEC" w:rsidTr="00DF3365">
        <w:trPr>
          <w:trHeight w:val="540"/>
          <w:jc w:val="center"/>
        </w:trPr>
        <w:sdt>
          <w:sdtPr>
            <w:rPr>
              <w:lang w:val="tr-TR"/>
            </w:rPr>
            <w:id w:val="-370230161"/>
            <w:placeholder>
              <w:docPart w:val="32B3B54C9AA04A588C85D445C1B8B0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9A4BEC" w:rsidRDefault="002E36BF" w:rsidP="00B3312C">
                <w:pPr>
                  <w:pStyle w:val="Saat"/>
                  <w:ind w:right="0"/>
                  <w:rPr>
                    <w:color w:val="595959"/>
                    <w:lang w:val="tr-TR"/>
                  </w:rPr>
                </w:pPr>
                <w:r w:rsidRPr="009A4BEC">
                  <w:rPr>
                    <w:lang w:val="tr-TR" w:bidi="tr-TR"/>
                  </w:rPr>
                  <w:t>10: 00 – 17: 00</w:t>
                </w:r>
              </w:p>
            </w:tc>
          </w:sdtContent>
        </w:sdt>
      </w:tr>
      <w:bookmarkEnd w:id="0"/>
    </w:tbl>
    <w:p w:rsidR="002A068F" w:rsidRPr="009A4BEC" w:rsidRDefault="002A068F" w:rsidP="00532C3C">
      <w:pPr>
        <w:pStyle w:val="NoSpacing"/>
        <w:rPr>
          <w:rFonts w:ascii="Bookman Old Style" w:hAnsi="Bookman Old Style"/>
          <w:lang w:val="tr-TR"/>
        </w:rPr>
      </w:pPr>
    </w:p>
    <w:sectPr w:rsidR="002A068F" w:rsidRPr="009A4BEC" w:rsidSect="009A4B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12C" w:rsidRDefault="00B3312C" w:rsidP="00B64817">
      <w:r>
        <w:separator/>
      </w:r>
    </w:p>
    <w:p w:rsidR="00B3312C" w:rsidRDefault="00B3312C" w:rsidP="00B64817"/>
    <w:p w:rsidR="00B3312C" w:rsidRDefault="00B3312C" w:rsidP="00B64817"/>
  </w:endnote>
  <w:endnote w:type="continuationSeparator" w:id="0">
    <w:p w:rsidR="00B3312C" w:rsidRDefault="00B3312C" w:rsidP="00B64817">
      <w:r>
        <w:continuationSeparator/>
      </w:r>
    </w:p>
    <w:p w:rsidR="00B3312C" w:rsidRDefault="00B3312C" w:rsidP="00B64817"/>
    <w:p w:rsidR="00B3312C" w:rsidRDefault="00B3312C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BEC" w:rsidRDefault="009A4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9A4BEC" w:rsidRDefault="009124DD" w:rsidP="00B64817">
    <w:pPr>
      <w:pStyle w:val="Footer"/>
      <w:rPr>
        <w:lang w:val="tr-TR"/>
      </w:rPr>
    </w:pPr>
    <w:r w:rsidRPr="009A4BEC">
      <w:rPr>
        <w:lang w:val="tr-TR" w:bidi="tr-TR"/>
      </w:rPr>
      <w:fldChar w:fldCharType="begin"/>
    </w:r>
    <w:r w:rsidRPr="009A4BEC">
      <w:rPr>
        <w:lang w:val="tr-TR" w:bidi="tr-TR"/>
      </w:rPr>
      <w:instrText xml:space="preserve"> PAGE   \* MERGEFORMAT </w:instrText>
    </w:r>
    <w:r w:rsidRPr="009A4BEC">
      <w:rPr>
        <w:lang w:val="tr-TR" w:bidi="tr-TR"/>
      </w:rPr>
      <w:fldChar w:fldCharType="separate"/>
    </w:r>
    <w:r w:rsidR="002E36BF" w:rsidRPr="009A4BEC">
      <w:rPr>
        <w:noProof/>
        <w:lang w:val="tr-TR" w:bidi="tr-TR"/>
      </w:rPr>
      <w:t>2</w:t>
    </w:r>
    <w:r w:rsidRPr="009A4BEC">
      <w:rPr>
        <w:noProof/>
        <w:lang w:val="tr-TR" w:bidi="tr-TR"/>
      </w:rPr>
      <w:fldChar w:fldCharType="end"/>
    </w:r>
  </w:p>
  <w:p w:rsidR="00211A9D" w:rsidRPr="009A4BEC" w:rsidRDefault="00211A9D" w:rsidP="00B64817">
    <w:pPr>
      <w:rPr>
        <w:lang w:val="tr-TR"/>
      </w:rPr>
    </w:pPr>
  </w:p>
  <w:p w:rsidR="00211A9D" w:rsidRPr="009A4BEC" w:rsidRDefault="00211A9D" w:rsidP="00B64817">
    <w:pPr>
      <w:rPr>
        <w:lang w:val="tr-T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BEC" w:rsidRDefault="009A4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12C" w:rsidRDefault="00B3312C" w:rsidP="00B64817">
      <w:r>
        <w:separator/>
      </w:r>
    </w:p>
    <w:p w:rsidR="00B3312C" w:rsidRDefault="00B3312C" w:rsidP="00B64817"/>
    <w:p w:rsidR="00B3312C" w:rsidRDefault="00B3312C" w:rsidP="00B64817"/>
  </w:footnote>
  <w:footnote w:type="continuationSeparator" w:id="0">
    <w:p w:rsidR="00B3312C" w:rsidRDefault="00B3312C" w:rsidP="00B64817">
      <w:r>
        <w:continuationSeparator/>
      </w:r>
    </w:p>
    <w:p w:rsidR="00B3312C" w:rsidRDefault="00B3312C" w:rsidP="00B64817"/>
    <w:p w:rsidR="00B3312C" w:rsidRDefault="00B3312C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BEC" w:rsidRDefault="009A4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9A4BEC" w:rsidRDefault="002A068F" w:rsidP="00B64817">
    <w:pPr>
      <w:pStyle w:val="Header"/>
      <w:rPr>
        <w:lang w:val="tr-TR"/>
      </w:rPr>
    </w:pPr>
  </w:p>
  <w:p w:rsidR="00211A9D" w:rsidRPr="009A4BEC" w:rsidRDefault="00211A9D" w:rsidP="00B64817">
    <w:pPr>
      <w:rPr>
        <w:lang w:val="tr-TR"/>
      </w:rPr>
    </w:pPr>
  </w:p>
  <w:p w:rsidR="00211A9D" w:rsidRPr="009A4BEC" w:rsidRDefault="00211A9D" w:rsidP="00B64817">
    <w:pPr>
      <w:rPr>
        <w:lang w:val="tr-T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92CA192" wp14:editId="203F41C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 17" descr="Arka plan resim grub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Resim" descr="Arka plan için ev resmi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Dikdörtgen 31" descr="Silinerek geçiş bloğu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ikdörtgen 15" descr="Arka plan süslemesi üst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Dikdörtgen 16" descr="Arka plan süslemesi alt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90E370" id="Grup 17" o:spid="_x0000_s1026" alt="Arka plan resim grubu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">
              <v:rect id="Resim" o:spid="_x0000_s1027" alt="Arka plan için ev resmi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Arka plan için ev resmi" recolor="t" rotate="t" type="frame"/>
                <o:lock v:ext="edit" aspectratio="t"/>
              </v:rect>
              <v:rect id="Dikdörtgen 31" o:spid="_x0000_s1028" alt="Silinerek geçiş bloğ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Dikdörtgen 15" o:spid="_x0000_s1029" alt="Arka plan süslemesi üst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Arka plan süslemesi üst" recolor="t" rotate="t" type="frame"/>
              </v:rect>
              <v:rect id="Dikdörtgen 16" o:spid="_x0000_s1030" alt="Arka plan süslemesi alt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Arka plan süslemesi alt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tr-TR" w:bidi="tr-T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2B8F01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2E1CD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22ADA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FE139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7E52C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20F1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98089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24F9D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462BF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B85D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115BE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3AD48F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Makale %1."/>
      <w:lvlJc w:val="left"/>
      <w:pPr>
        <w:ind w:left="0" w:firstLine="0"/>
      </w:p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FD2EF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2C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11D7F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A4BEC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AF4287"/>
    <w:rsid w:val="00B01D43"/>
    <w:rsid w:val="00B168F9"/>
    <w:rsid w:val="00B3312C"/>
    <w:rsid w:val="00B368A1"/>
    <w:rsid w:val="00B64817"/>
    <w:rsid w:val="00B64AFD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tr-TR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4BEC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BEC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A4BEC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A4BEC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A4BEC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A4BEC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A4BEC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A4BE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A4BEC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A4BEC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A4BEC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A4BEC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9A4BEC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A4BEC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9A4BEC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9A4BEC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9A4BEC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Saat">
    <w:name w:val="Saat"/>
    <w:basedOn w:val="Normal"/>
    <w:uiPriority w:val="2"/>
    <w:qFormat/>
    <w:rsid w:val="009A4BEC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Yer">
    <w:name w:val="Yer"/>
    <w:basedOn w:val="Normal"/>
    <w:uiPriority w:val="3"/>
    <w:semiHidden/>
    <w:qFormat/>
    <w:rsid w:val="009A4BEC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letiimBilgileri">
    <w:name w:val="İletişim Bilgileri"/>
    <w:basedOn w:val="Normal"/>
    <w:uiPriority w:val="4"/>
    <w:semiHidden/>
    <w:qFormat/>
    <w:rsid w:val="009A4BEC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9A4BEC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9A4BEC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9A4BEC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9A4BEC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9A4BEC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9A4BEC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9A4BEC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A4BEC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9A4BEC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9A4BEC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9A4BEC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9A4BEC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9A4BEC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9A4BEC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9A4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9A4BEC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A4BEC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9A4BEC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4BEC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BEC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4BEC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A4BEC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9A4BEC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A4BE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9A4BEC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9A4BEC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BEC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A4BEC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B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4BEC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4BEC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A4BEC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A4BEC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A4BEC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9A4BEC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4BEC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A4BEC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9A4BEC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9A4BE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BEC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9A4BEC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9A4BE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9A4B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9A4BEC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A4BEC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9A4BEC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">
    <w:name w:val="Adres"/>
    <w:basedOn w:val="Normal"/>
    <w:qFormat/>
    <w:rsid w:val="009A4BEC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9A4BEC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9A4BEC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A4BEC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BEC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BEC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9A4BEC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9A4BEC"/>
  </w:style>
  <w:style w:type="paragraph" w:styleId="BodyText">
    <w:name w:val="Body Text"/>
    <w:basedOn w:val="Normal"/>
    <w:link w:val="BodyTextChar"/>
    <w:uiPriority w:val="99"/>
    <w:semiHidden/>
    <w:unhideWhenUsed/>
    <w:rsid w:val="009A4B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4B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A4BE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A4B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A4BE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A4B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9A4BEC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A4BEC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A4BEC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A4BEC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A4BE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9A4BEC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A4BEC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9A4BEC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A4BEC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A4BEC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A4BEC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A4B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A4BE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A4BEC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A4BEC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A4BEC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A4BEC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A4BEC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A4BE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A4BE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A4BEC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A4BEC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A4BEC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A4BEC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A4BEC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A4BE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9A4BEC"/>
    <w:rPr>
      <w:rFonts w:ascii="Bookman Old Style" w:hAnsi="Bookman Old Style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9A4BEC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A4BE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A4BEC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9A4BEC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9A4BEC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9A4BEC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9A4BEC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A4BEC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A4BEC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A4BEC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A4BEC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A4BEC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A4BEC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A4BEC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A4BEC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A4BEC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A4BEC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A4BEC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A4BEC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A4BE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A4BEC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A4BEC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A4BEC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A4BEC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A4BEC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A4BEC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A4BEC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9A4BE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A4BE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A4BE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A4BE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A4BE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A4BEC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A4BE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A4BE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A4BE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A4BE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A4BE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A4BE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A4BE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A4BE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A4BE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A4BEC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A4BEC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A4BEC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A4BEC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A4BE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9A4BE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A4B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A4BEC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A4BEC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A4BE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A4BEC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A4BE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A4BEC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A4BEC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A4BEC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A4BEC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A4BEC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A4BE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A4BE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A4BEC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A4BEC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A4BEC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A4BEC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A4BEC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A4BEC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A4BEC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A4B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A4BE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A4BEC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A4BEC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A4B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9A4BEC"/>
    <w:rPr>
      <w:rFonts w:ascii="Bookman Old Style" w:hAnsi="Bookman Old Styl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A4B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A4BEC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9A4BE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A4BE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A4BEC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A4BEC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9A4BE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A4B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A4BE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A4BE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A4BE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9A4BEC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BEC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A4BE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A4BEC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A4BEC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9A4BEC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9A4BEC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9A4BEC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A4BEC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A4B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A4BEC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A4BEC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A4BEC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9A4BE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9A4BEC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9A4BEC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9A4BEC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9A4BEC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9A4BEC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9A4BEC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9A4BEC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9A4BEC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9A4BEC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9A4BEC"/>
    <w:rPr>
      <w:rFonts w:ascii="Bookman Old Style" w:hAnsi="Bookman Old Sty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9F2FB3A76A415F8A9F0BF6E039B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AF043-DA4F-4407-9891-73DB6FB680E5}"/>
      </w:docPartPr>
      <w:docPartBody>
        <w:p w:rsidR="00000000" w:rsidRDefault="009B6D9F" w:rsidP="009B6D9F">
          <w:pPr>
            <w:pStyle w:val="069F2FB3A76A415F8A9F0BF6E039B08F1"/>
          </w:pPr>
          <w:r w:rsidRPr="009A4BEC">
            <w:rPr>
              <w:lang w:val="tr-TR" w:bidi="tr-TR"/>
            </w:rPr>
            <w:t>Adresi Buraya Girin</w:t>
          </w:r>
        </w:p>
      </w:docPartBody>
    </w:docPart>
    <w:docPart>
      <w:docPartPr>
        <w:name w:val="7730861F8A944AAAA5D8D5217254E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BF4C8-3292-4C26-A89D-23A5BEB752D3}"/>
      </w:docPartPr>
      <w:docPartBody>
        <w:p w:rsidR="00000000" w:rsidRDefault="009B6D9F" w:rsidP="009B6D9F">
          <w:pPr>
            <w:pStyle w:val="7730861F8A944AAAA5D8D5217254EEB61"/>
          </w:pPr>
          <w:r w:rsidRPr="009A4BEC">
            <w:rPr>
              <w:lang w:val="tr-TR" w:bidi="tr-TR"/>
            </w:rPr>
            <w:t>Olay Adı</w:t>
          </w:r>
        </w:p>
      </w:docPartBody>
    </w:docPart>
    <w:docPart>
      <w:docPartPr>
        <w:name w:val="AB2FE7DA4E6D47E9BD8204F2D0DB3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5EDDB-1A49-4ED7-821C-37EDAFBF060E}"/>
      </w:docPartPr>
      <w:docPartBody>
        <w:p w:rsidR="00000000" w:rsidRDefault="009B6D9F" w:rsidP="009B6D9F">
          <w:pPr>
            <w:pStyle w:val="AB2FE7DA4E6D47E9BD8204F2D0DB3AB81"/>
          </w:pPr>
          <w:r w:rsidRPr="009A4BEC">
            <w:rPr>
              <w:lang w:val="tr-TR" w:bidi="tr-TR"/>
            </w:rPr>
            <w:t>ALT BAŞLIĞI BURAYA GİRİN</w:t>
          </w:r>
        </w:p>
      </w:docPartBody>
    </w:docPart>
    <w:docPart>
      <w:docPartPr>
        <w:name w:val="796989D6835E45D9AD6CAFEFBFD8F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5A7B-7B89-4EEC-AEFE-6C3397D45DA3}"/>
      </w:docPartPr>
      <w:docPartBody>
        <w:p w:rsidR="009B6D9F" w:rsidRPr="009A4BEC" w:rsidRDefault="009B6D9F" w:rsidP="002E36BF">
          <w:pPr>
            <w:rPr>
              <w:lang w:val="tr-TR"/>
            </w:rPr>
          </w:pPr>
          <w:r w:rsidRPr="009A4BEC">
            <w:rPr>
              <w:lang w:val="tr-TR" w:bidi="tr-TR"/>
            </w:rPr>
            <w:t>Herhangi bir yer tutucu metnini (bunun gibi) değiştirmek için metne tıklayın ve yazmaya başlayın.</w:t>
          </w:r>
        </w:p>
        <w:p w:rsidR="00000000" w:rsidRDefault="009B6D9F" w:rsidP="009B6D9F">
          <w:pPr>
            <w:pStyle w:val="796989D6835E45D9AD6CAFEFBFD8FFC71"/>
          </w:pPr>
          <w:r w:rsidRPr="009A4BEC">
            <w:rPr>
              <w:lang w:val="tr-TR" w:bidi="tr-TR"/>
            </w:rPr>
            <w:t>Arka plan resmini veya nesneleri değiştirmek için üst bilgiye çift tıklayın.</w:t>
          </w:r>
        </w:p>
      </w:docPartBody>
    </w:docPart>
    <w:docPart>
      <w:docPartPr>
        <w:name w:val="061EC969B5FB4438A02BCC19D111E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2D1E3-F149-412B-9681-95410C76BA0A}"/>
      </w:docPartPr>
      <w:docPartBody>
        <w:p w:rsidR="00000000" w:rsidRDefault="009B6D9F" w:rsidP="009B6D9F">
          <w:pPr>
            <w:pStyle w:val="061EC969B5FB4438A02BCC19D111E1391"/>
          </w:pPr>
          <w:r w:rsidRPr="009A4BEC">
            <w:rPr>
              <w:lang w:val="tr-TR" w:bidi="tr-TR"/>
            </w:rPr>
            <w:t>20 Nisan [YIL]</w:t>
          </w:r>
        </w:p>
      </w:docPartBody>
    </w:docPart>
    <w:docPart>
      <w:docPartPr>
        <w:name w:val="32B3B54C9AA04A588C85D445C1B8B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A68C0-0FA9-4379-B3DB-CA787104663A}"/>
      </w:docPartPr>
      <w:docPartBody>
        <w:p w:rsidR="00000000" w:rsidRDefault="009B6D9F" w:rsidP="009B6D9F">
          <w:pPr>
            <w:pStyle w:val="32B3B54C9AA04A588C85D445C1B8B0B11"/>
          </w:pPr>
          <w:r w:rsidRPr="009A4BEC">
            <w:rPr>
              <w:lang w:val="tr-TR" w:bidi="tr-TR"/>
            </w:rPr>
            <w:t>10: 00 – 17: 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D9F"/>
    <w:rsid w:val="009B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9F2FB3A76A415F8A9F0BF6E039B08F">
    <w:name w:val="069F2FB3A76A415F8A9F0BF6E039B08F"/>
  </w:style>
  <w:style w:type="paragraph" w:customStyle="1" w:styleId="7730861F8A944AAAA5D8D5217254EEB6">
    <w:name w:val="7730861F8A944AAAA5D8D5217254EEB6"/>
  </w:style>
  <w:style w:type="paragraph" w:customStyle="1" w:styleId="AB2FE7DA4E6D47E9BD8204F2D0DB3AB8">
    <w:name w:val="AB2FE7DA4E6D47E9BD8204F2D0DB3AB8"/>
  </w:style>
  <w:style w:type="paragraph" w:customStyle="1" w:styleId="796989D6835E45D9AD6CAFEFBFD8FFC7">
    <w:name w:val="796989D6835E45D9AD6CAFEFBFD8FFC7"/>
  </w:style>
  <w:style w:type="paragraph" w:customStyle="1" w:styleId="061EC969B5FB4438A02BCC19D111E139">
    <w:name w:val="061EC969B5FB4438A02BCC19D111E139"/>
  </w:style>
  <w:style w:type="paragraph" w:customStyle="1" w:styleId="32B3B54C9AA04A588C85D445C1B8B0B1">
    <w:name w:val="32B3B54C9AA04A588C85D445C1B8B0B1"/>
  </w:style>
  <w:style w:type="character" w:styleId="PlaceholderText">
    <w:name w:val="Placeholder Text"/>
    <w:uiPriority w:val="99"/>
    <w:semiHidden/>
    <w:rsid w:val="009B6D9F"/>
    <w:rPr>
      <w:rFonts w:ascii="Bookman Old Style" w:hAnsi="Bookman Old Style"/>
      <w:color w:val="595959"/>
    </w:rPr>
  </w:style>
  <w:style w:type="paragraph" w:customStyle="1" w:styleId="069F2FB3A76A415F8A9F0BF6E039B08F1">
    <w:name w:val="069F2FB3A76A415F8A9F0BF6E039B08F1"/>
    <w:rsid w:val="009B6D9F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7730861F8A944AAAA5D8D5217254EEB61">
    <w:name w:val="7730861F8A944AAAA5D8D5217254EEB61"/>
    <w:rsid w:val="009B6D9F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AB2FE7DA4E6D47E9BD8204F2D0DB3AB81">
    <w:name w:val="AB2FE7DA4E6D47E9BD8204F2D0DB3AB81"/>
    <w:rsid w:val="009B6D9F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9B6D9F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9B6D9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796989D6835E45D9AD6CAFEFBFD8FFC71">
    <w:name w:val="796989D6835E45D9AD6CAFEFBFD8FFC71"/>
    <w:rsid w:val="009B6D9F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061EC969B5FB4438A02BCC19D111E1391">
    <w:name w:val="061EC969B5FB4438A02BCC19D111E1391"/>
    <w:rsid w:val="009B6D9F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32B3B54C9AA04A588C85D445C1B8B0B11">
    <w:name w:val="32B3B54C9AA04A588C85D445C1B8B0B11"/>
    <w:rsid w:val="009B6D9F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F35E4CD-926A-43CF-964E-8E4F34A3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2018-06-27T13:02:00Z</dcterms:created>
  <dcterms:modified xsi:type="dcterms:W3CDTF">2018-06-27T13:03:00Z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