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Sayfa başına 10 kartlık kartvizit düzeni"/>
      </w:tblPr>
      <w:tblGrid>
        <w:gridCol w:w="3081"/>
        <w:gridCol w:w="3080"/>
        <w:gridCol w:w="3079"/>
        <w:gridCol w:w="3079"/>
        <w:gridCol w:w="3079"/>
      </w:tblGrid>
      <w:tr w:rsidR="00FD19EA" w:rsidRPr="008736FF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8736FF" w:rsidRDefault="00242F54" w:rsidP="00FD19EA">
            <w:pPr>
              <w:pStyle w:val="Resim"/>
            </w:pPr>
            <w:bookmarkStart w:id="0" w:name="_GoBack"/>
            <w:bookmarkEnd w:id="0"/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3BB28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">
                      <o:lock v:ext="edit" aspectratio="t"/>
                      <v:group id="Grup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8736FF" w:rsidRDefault="00BA55DB" w:rsidP="00FD19EA">
            <w:pPr>
              <w:pStyle w:val="Ad"/>
            </w:pPr>
            <w:sdt>
              <w:sdtPr>
                <w:alias w:val="Adınızı girin:"/>
                <w:tag w:val="Adınızı girin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Adınız</w:t>
                </w:r>
              </w:sdtContent>
            </w:sdt>
          </w:p>
          <w:p w14:paraId="24538C9E" w14:textId="77777777" w:rsidR="00AF10EE" w:rsidRPr="008736FF" w:rsidRDefault="00BA55DB" w:rsidP="00AF10EE">
            <w:sdt>
              <w:sdtPr>
                <w:alias w:val="Açık adres girin:"/>
                <w:tag w:val="Açık adres girin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72746B48" w14:textId="45067E37" w:rsidR="00AF10EE" w:rsidRPr="008736FF" w:rsidRDefault="00BA55DB" w:rsidP="00730835">
            <w:pPr>
              <w:pStyle w:val="letiimbilgileri"/>
            </w:pPr>
            <w:sdt>
              <w:sdtPr>
                <w:alias w:val="Şehir ve Posta Kodunu girin:"/>
                <w:tag w:val="Şehir ve Posta Kodunu girin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2E98870B" w14:textId="77777777" w:rsidR="00730835" w:rsidRPr="008736FF" w:rsidRDefault="00BA55DB" w:rsidP="00FD19EA">
            <w:sdt>
              <w:sdtPr>
                <w:alias w:val="Telefon numarası girin:"/>
                <w:tag w:val="Telefon numarası girin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278BA0CA" w14:textId="77777777" w:rsidR="00730835" w:rsidRPr="008736FF" w:rsidRDefault="00BA55DB" w:rsidP="00FD19EA">
            <w:sdt>
              <w:sdtPr>
                <w:alias w:val="E-posta adresini girin:"/>
                <w:tag w:val="E-posta adresini girin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330F2AE1" w14:textId="042D588E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nı girin:"/>
                <w:tag w:val="Twitter tanıtıcısını girin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p w14:paraId="67ECC39E" w14:textId="77777777" w:rsidR="00FD19EA" w:rsidRPr="008736FF" w:rsidRDefault="00BA55DB" w:rsidP="008736FF">
            <w:sdt>
              <w:sdtPr>
                <w:alias w:val="Web adresi girin:"/>
                <w:tag w:val="Web adresini girin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CC04A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">
                      <o:lock v:ext="edit" aspectratio="t"/>
                      <v:group id="Grup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sdt>
            <w:sdtPr>
              <w:alias w:val="Açık adres:"/>
              <w:tag w:val="Açık adres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8736FF" w:rsidRDefault="00FD19EA" w:rsidP="00FD19EA">
                <w:r w:rsidRPr="008736FF">
                  <w:rPr>
                    <w:lang w:bidi="tr-TR"/>
                  </w:rPr>
                  <w:t>Açık Adres</w:t>
                </w:r>
              </w:p>
            </w:sdtContent>
          </w:sdt>
          <w:sdt>
            <w:sdtPr>
              <w:alias w:val="Şehir, Posta Kodu:"/>
              <w:tag w:val="Şehir, Posta Kodu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8736FF" w:rsidRDefault="00AF10EE" w:rsidP="00730835">
                <w:pPr>
                  <w:pStyle w:val="letiimbilgileri"/>
                </w:pPr>
                <w:r w:rsidRPr="008736FF">
                  <w:rPr>
                    <w:lang w:bidi="tr-TR"/>
                  </w:rPr>
                  <w:t>Şehir, Posta Kodu</w:t>
                </w:r>
              </w:p>
            </w:sdtContent>
          </w:sdt>
          <w:p w14:paraId="2AB97BED" w14:textId="77777777" w:rsidR="00730835" w:rsidRPr="008736FF" w:rsidRDefault="00BA55DB" w:rsidP="00FD19EA">
            <w:sdt>
              <w:sdtPr>
                <w:alias w:val="Telefon:"/>
                <w:tag w:val="Telef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222E4981" w14:textId="77777777" w:rsidR="00730835" w:rsidRPr="008736FF" w:rsidRDefault="00BA55DB" w:rsidP="00FD19EA">
            <w:sdt>
              <w:sdtPr>
                <w:alias w:val="E-posta:"/>
                <w:tag w:val="E-posta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5A7A7065" w14:textId="5B4FDF17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33D60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">
                      <o:lock v:ext="edit" aspectratio="t"/>
                      <v:group id="Grup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73939F02" w14:textId="77777777" w:rsidR="00AF10EE" w:rsidRPr="008736FF" w:rsidRDefault="00BA55DB" w:rsidP="00AF10EE">
            <w:sdt>
              <w:sdtPr>
                <w:alias w:val="Açık adres:"/>
                <w:tag w:val="Açık adres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384B062A" w14:textId="454B449A" w:rsidR="00FD19EA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0C042168" w14:textId="77777777" w:rsidR="00730835" w:rsidRPr="008736FF" w:rsidRDefault="00BA55DB" w:rsidP="00FD19EA">
            <w:sdt>
              <w:sdtPr>
                <w:alias w:val="Telefon:"/>
                <w:tag w:val="Telef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773FCFE0" w14:textId="77777777" w:rsidR="00730835" w:rsidRPr="008736FF" w:rsidRDefault="00BA55DB" w:rsidP="00FD19EA">
            <w:sdt>
              <w:sdtPr>
                <w:alias w:val="E-posta:"/>
                <w:tag w:val="E-posta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31385AD1" w14:textId="2725FBF6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242F0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">
                      <o:lock v:ext="edit" aspectratio="t"/>
                      <v:group id="Grup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55E02D4D" w14:textId="77777777" w:rsidR="00AF10EE" w:rsidRPr="008736FF" w:rsidRDefault="00BA55DB" w:rsidP="00AF10EE">
            <w:sdt>
              <w:sdtPr>
                <w:alias w:val="Açık adres:"/>
                <w:tag w:val="Açık adres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391AB4E5" w14:textId="1436D6E4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568F1E07" w14:textId="77777777" w:rsidR="00730835" w:rsidRPr="008736FF" w:rsidRDefault="00BA55DB" w:rsidP="00FD19EA">
            <w:sdt>
              <w:sdtPr>
                <w:alias w:val="Telefon:"/>
                <w:tag w:val="Telef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267B6C78" w14:textId="77777777" w:rsidR="00730835" w:rsidRPr="008736FF" w:rsidRDefault="00BA55DB" w:rsidP="00FD19EA">
            <w:sdt>
              <w:sdtPr>
                <w:alias w:val="E-posta:"/>
                <w:tag w:val="E-posta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386DF020" w14:textId="7ACD0666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3801D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AcGKkkb4gAA+RMGAA4AAAAAAAAAAAAAAAAALgIAAGRycy9lMm9Eb2MueG1sUEsBAi0A&#10;FAAGAAgAAAAhAPQDya7cAAAABAEAAA8AAAAAAAAAAAAAAAAAdeQAAGRycy9kb3ducmV2LnhtbFBL&#10;BQYAAAAABAAEAPMAAAB+5QAAAAA=&#10;">
                      <o:lock v:ext="edit" aspectratio="t"/>
                      <v:group id="Grup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1D15892B" w14:textId="59EE7239" w:rsidR="00FD19EA" w:rsidRPr="008736FF" w:rsidRDefault="00BA55DB" w:rsidP="00FD19EA">
            <w:sdt>
              <w:sdtPr>
                <w:alias w:val="Açık adres:"/>
                <w:tag w:val="Açık adres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756C17D2" w14:textId="77777777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4737E9D2" w14:textId="77777777" w:rsidR="00730835" w:rsidRPr="008736FF" w:rsidRDefault="00BA55DB" w:rsidP="00FD19EA">
            <w:sdt>
              <w:sdtPr>
                <w:alias w:val="Telefon:"/>
                <w:tag w:val="Telef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599B9CEF" w14:textId="77777777" w:rsidR="00730835" w:rsidRPr="008736FF" w:rsidRDefault="00BA55DB" w:rsidP="00FD19EA">
            <w:sdt>
              <w:sdtPr>
                <w:alias w:val="E-posta:"/>
                <w:tag w:val="E-posta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5E3BE899" w14:textId="34311266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</w:tr>
      <w:tr w:rsidR="00FD19EA" w:rsidRPr="008736FF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835CF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">
                      <o:lock v:ext="edit" aspectratio="t"/>
                      <v:group id="Grup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3A9B36BC" w14:textId="39A91896" w:rsidR="00FD19EA" w:rsidRPr="008736FF" w:rsidRDefault="00BA55DB" w:rsidP="00FD19EA">
            <w:sdt>
              <w:sdtPr>
                <w:alias w:val="Açık adres:"/>
                <w:tag w:val="Açık adres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323D9AC4" w14:textId="77777777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110385F1" w14:textId="77777777" w:rsidR="00730835" w:rsidRPr="008736FF" w:rsidRDefault="00BA55DB" w:rsidP="00FD19EA">
            <w:sdt>
              <w:sdtPr>
                <w:alias w:val="Telefon:"/>
                <w:tag w:val="Telef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267A5CD3" w14:textId="77777777" w:rsidR="00730835" w:rsidRPr="008736FF" w:rsidRDefault="00BA55DB" w:rsidP="00FD19EA">
            <w:sdt>
              <w:sdtPr>
                <w:alias w:val="E-posta:"/>
                <w:tag w:val="E-posta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6F8F9AC4" w14:textId="6C32F5FE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C2AD1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+M+nEh3iAAD5EwYADgAAAAAAAAAAAAAAAAAuAgAAZHJzL2Uyb0RvYy54bWxQSwEC&#10;LQAUAAYACAAAACEA9APJrtwAAAAEAQAADwAAAAAAAAAAAAAAAAB35AAAZHJzL2Rvd25yZXYueG1s&#10;UEsFBgAAAAAEAAQA8wAAAIDlAAAAAA==&#10;">
                      <o:lock v:ext="edit" aspectratio="t"/>
                      <v:group id="Grup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7255EC0D" w14:textId="77777777" w:rsidR="00AF10EE" w:rsidRPr="008736FF" w:rsidRDefault="00BA55DB" w:rsidP="00AF10EE">
            <w:sdt>
              <w:sdtPr>
                <w:alias w:val="Açık adres:"/>
                <w:tag w:val="Açık adres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4D83F9D4" w14:textId="5E7CBC70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277C4F0D" w14:textId="77777777" w:rsidR="00730835" w:rsidRPr="008736FF" w:rsidRDefault="00BA55DB" w:rsidP="00730835">
            <w:sdt>
              <w:sdtPr>
                <w:alias w:val="Telefon numarası girin:"/>
                <w:tag w:val="Telefon numarası girin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59C41C8F" w14:textId="77777777" w:rsidR="00730835" w:rsidRPr="008736FF" w:rsidRDefault="00BA55DB" w:rsidP="00FD19EA">
            <w:sdt>
              <w:sdtPr>
                <w:alias w:val="E-posta:"/>
                <w:tag w:val="E-posta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2C4EAC32" w14:textId="5429919D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341A9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HeRL2wviAAD5&#10;EwYADgAAAAAAAAAAAAAAAAAuAgAAZHJzL2Uyb0RvYy54bWxQSwECLQAUAAYACAAAACEA9APJrtwA&#10;AAAEAQAADwAAAAAAAAAAAAAAAABl5AAAZHJzL2Rvd25yZXYueG1sUEsFBgAAAAAEAAQA8wAAAG7l&#10;AAAAAA==&#10;">
                      <o:lock v:ext="edit" aspectratio="t"/>
                      <v:group id="Grup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sdt>
            <w:sdtPr>
              <w:alias w:val="Açık adres:"/>
              <w:tag w:val="Açık adres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8736FF" w:rsidRDefault="00FD19EA" w:rsidP="00FD19EA">
                <w:r w:rsidRPr="008736FF">
                  <w:rPr>
                    <w:lang w:bidi="tr-TR"/>
                  </w:rPr>
                  <w:t>Açık Adres</w:t>
                </w:r>
              </w:p>
            </w:sdtContent>
          </w:sdt>
          <w:p w14:paraId="7461D026" w14:textId="77777777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21DC3DE0" w14:textId="77777777" w:rsidR="00730835" w:rsidRPr="008736FF" w:rsidRDefault="00BA55DB" w:rsidP="00FD19EA">
            <w:sdt>
              <w:sdtPr>
                <w:alias w:val="Telefon:"/>
                <w:tag w:val="Telef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426CC11F" w14:textId="77777777" w:rsidR="00730835" w:rsidRPr="008736FF" w:rsidRDefault="00BA55DB" w:rsidP="00FD19EA">
            <w:sdt>
              <w:sdtPr>
                <w:alias w:val="E-posta:"/>
                <w:tag w:val="E-posta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22FA5724" w14:textId="7F9641F1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p w14:paraId="13EB2051" w14:textId="117B4EF4" w:rsidR="00FD19EA" w:rsidRPr="008736FF" w:rsidRDefault="00BA55DB" w:rsidP="008736FF">
            <w:pPr>
              <w:rPr>
                <w:lang w:eastAsia="en-US"/>
              </w:rPr>
            </w:pPr>
            <w:sdt>
              <w:sdtPr>
                <w:alias w:val="Web adresi:"/>
                <w:tag w:val="Web adresi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Web adresi</w:t>
                </w:r>
              </w:sdtContent>
            </w:sdt>
            <w:r w:rsidR="00FD19EA" w:rsidRPr="008736FF">
              <w:rPr>
                <w:lang w:bidi="tr-TR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11546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">
                      <o:lock v:ext="edit" aspectratio="t"/>
                      <v:group id="Grup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786A08F7" w14:textId="7D0E1801" w:rsidR="00FD19EA" w:rsidRPr="008736FF" w:rsidRDefault="00BA55DB" w:rsidP="00FD19EA">
            <w:sdt>
              <w:sdtPr>
                <w:alias w:val="Açık adres:"/>
                <w:tag w:val="Açık adres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27660EA7" w14:textId="77777777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2F4FAC9A" w14:textId="77777777" w:rsidR="00730835" w:rsidRPr="008736FF" w:rsidRDefault="00BA55DB" w:rsidP="00FD19EA">
            <w:sdt>
              <w:sdtPr>
                <w:alias w:val="Telefon:"/>
                <w:tag w:val="Telef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293A64AD" w14:textId="77777777" w:rsidR="00730835" w:rsidRPr="008736FF" w:rsidRDefault="00BA55DB" w:rsidP="00FD19EA">
            <w:sdt>
              <w:sdtPr>
                <w:alias w:val="E-posta:"/>
                <w:tag w:val="E-posta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16E6EF15" w14:textId="6C84443A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8736FF" w:rsidRDefault="00242F54" w:rsidP="00FD19EA">
            <w:pPr>
              <w:pStyle w:val="Resim"/>
            </w:pPr>
            <w:r w:rsidRPr="008736FF"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 87" descr="Çiçek çizim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Serbest Biçimli 4" descr="Çiçek çizimi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Serbest Form 5" descr="Tohum kapsülü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Serbest Form 3" descr="Tohum kapsülü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8CD0A" id="Grup 87" o:spid="_x0000_s1026" alt="Çiçek çizimi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">
                      <o:lock v:ext="edit" aspectratio="t"/>
                      <v:group id="Grup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Serbest Biçimli 4" o:spid="_x0000_s1028" alt="Çiçek çizimi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erbest Form 5" o:spid="_x0000_s1029" alt="Tohum kapsülü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erbest Form 3" o:spid="_x0000_s1030" alt="Tohum kapsülü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dınız:"/>
              <w:tag w:val="Adınız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8736FF" w:rsidRDefault="00FD19EA" w:rsidP="00FD19EA">
                <w:pPr>
                  <w:pStyle w:val="Ad"/>
                </w:pPr>
                <w:r w:rsidRPr="008736FF">
                  <w:rPr>
                    <w:lang w:bidi="tr-TR"/>
                  </w:rPr>
                  <w:t>Adınız</w:t>
                </w:r>
              </w:p>
            </w:sdtContent>
          </w:sdt>
          <w:p w14:paraId="5C230A81" w14:textId="5866410F" w:rsidR="00FD19EA" w:rsidRPr="008736FF" w:rsidRDefault="00BA55DB" w:rsidP="00FD19EA">
            <w:sdt>
              <w:sdtPr>
                <w:alias w:val="Açık adres:"/>
                <w:tag w:val="Açık adres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736FF">
                  <w:rPr>
                    <w:lang w:bidi="tr-TR"/>
                  </w:rPr>
                  <w:t>Açık Adres</w:t>
                </w:r>
              </w:sdtContent>
            </w:sdt>
            <w:r w:rsidR="00AF10EE" w:rsidRPr="008736FF">
              <w:rPr>
                <w:lang w:bidi="tr-TR"/>
              </w:rPr>
              <w:t>,</w:t>
            </w:r>
          </w:p>
          <w:p w14:paraId="1C2A23AF" w14:textId="77777777" w:rsidR="00AF10EE" w:rsidRPr="008736FF" w:rsidRDefault="00BA55DB" w:rsidP="00730835">
            <w:pPr>
              <w:pStyle w:val="letiimbilgileri"/>
            </w:pPr>
            <w:sdt>
              <w:sdtPr>
                <w:alias w:val="Şehir, Posta Kodu:"/>
                <w:tag w:val="Şehir, Posta Kodu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736FF">
                  <w:rPr>
                    <w:lang w:bidi="tr-TR"/>
                  </w:rPr>
                  <w:t>Şehir, Posta Kodu</w:t>
                </w:r>
              </w:sdtContent>
            </w:sdt>
          </w:p>
          <w:p w14:paraId="49CDDEED" w14:textId="77777777" w:rsidR="00730835" w:rsidRPr="008736FF" w:rsidRDefault="00BA55DB" w:rsidP="00FD19EA">
            <w:sdt>
              <w:sdtPr>
                <w:alias w:val="Telefon:"/>
                <w:tag w:val="Telef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Telefon</w:t>
                </w:r>
              </w:sdtContent>
            </w:sdt>
          </w:p>
          <w:p w14:paraId="2CB6F620" w14:textId="77777777" w:rsidR="00730835" w:rsidRPr="008736FF" w:rsidRDefault="00BA55DB" w:rsidP="00FD19EA">
            <w:sdt>
              <w:sdtPr>
                <w:alias w:val="E-posta:"/>
                <w:tag w:val="E-posta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E-posta</w:t>
                </w:r>
              </w:sdtContent>
            </w:sdt>
          </w:p>
          <w:p w14:paraId="4756DF8A" w14:textId="5D15E9CB" w:rsidR="00FD19EA" w:rsidRPr="008736FF" w:rsidRDefault="00BA55DB" w:rsidP="00730835">
            <w:pPr>
              <w:pStyle w:val="letiimbilgileri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736FF">
                  <w:rPr>
                    <w:lang w:bidi="tr-TR"/>
                  </w:rPr>
                  <w:t>@twitter</w:t>
                </w:r>
              </w:sdtContent>
            </w:sdt>
            <w:r w:rsidR="00FD19EA" w:rsidRPr="008736FF">
              <w:rPr>
                <w:lang w:bidi="tr-TR"/>
              </w:rPr>
              <w:t xml:space="preserve">: </w:t>
            </w:r>
            <w:sdt>
              <w:sdtPr>
                <w:alias w:val="Twitter tanıtıcısı:"/>
                <w:tag w:val="Twitter tanıtıcısı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736FF">
                  <w:rPr>
                    <w:lang w:bidi="tr-TR"/>
                  </w:rPr>
                  <w:t>Twitter tanıtıcısı</w:t>
                </w:r>
              </w:sdtContent>
            </w:sdt>
          </w:p>
          <w:sdt>
            <w:sdtPr>
              <w:alias w:val="Web adresi:"/>
              <w:tag w:val="Web adresi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8736FF" w:rsidRDefault="00FD19EA" w:rsidP="00FD19EA">
                <w:r w:rsidRPr="008736FF">
                  <w:rPr>
                    <w:lang w:bidi="tr-TR"/>
                  </w:rPr>
                  <w:t>Web adresi</w:t>
                </w:r>
              </w:p>
            </w:sdtContent>
          </w:sdt>
        </w:tc>
      </w:tr>
    </w:tbl>
    <w:p w14:paraId="4AC57265" w14:textId="77777777" w:rsidR="00E94CBA" w:rsidRPr="008736FF" w:rsidRDefault="00E94CBA" w:rsidP="009C67BB"/>
    <w:sectPr w:rsidR="00E94CBA" w:rsidRPr="008736FF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B4800" w14:textId="77777777" w:rsidR="00BA55DB" w:rsidRDefault="00BA55DB" w:rsidP="0093710A">
      <w:r>
        <w:separator/>
      </w:r>
    </w:p>
  </w:endnote>
  <w:endnote w:type="continuationSeparator" w:id="0">
    <w:p w14:paraId="0356DBCE" w14:textId="77777777" w:rsidR="00BA55DB" w:rsidRDefault="00BA55DB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C1F90" w14:textId="77777777" w:rsidR="00BA55DB" w:rsidRDefault="00BA55DB" w:rsidP="0093710A">
      <w:r>
        <w:separator/>
      </w:r>
    </w:p>
  </w:footnote>
  <w:footnote w:type="continuationSeparator" w:id="0">
    <w:p w14:paraId="3456095A" w14:textId="77777777" w:rsidR="00BA55DB" w:rsidRDefault="00BA55DB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A55DB"/>
    <w:rsid w:val="00BC20F4"/>
    <w:rsid w:val="00C307D8"/>
    <w:rsid w:val="00C515E4"/>
    <w:rsid w:val="00C747F9"/>
    <w:rsid w:val="00D154D3"/>
    <w:rsid w:val="00D1693E"/>
    <w:rsid w:val="00E94CBA"/>
    <w:rsid w:val="00EF5E34"/>
    <w:rsid w:val="00F0351E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tr-TR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245B"/>
  </w:style>
  <w:style w:type="paragraph" w:styleId="Balk1">
    <w:name w:val="heading 1"/>
    <w:basedOn w:val="Normal"/>
    <w:next w:val="Normal"/>
    <w:link w:val="Balk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d">
    <w:name w:val="Ad"/>
    <w:basedOn w:val="Norma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Gl">
    <w:name w:val="Strong"/>
    <w:basedOn w:val="VarsaylanParagrafYazTipi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333B97"/>
  </w:style>
  <w:style w:type="paragraph" w:styleId="bekMetni">
    <w:name w:val="Block Text"/>
    <w:basedOn w:val="Norma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333B9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333B97"/>
  </w:style>
  <w:style w:type="paragraph" w:styleId="GvdeMetni2">
    <w:name w:val="Body Text 2"/>
    <w:basedOn w:val="Normal"/>
    <w:link w:val="GvdeMetni2Char"/>
    <w:uiPriority w:val="99"/>
    <w:semiHidden/>
    <w:unhideWhenUsed/>
    <w:rsid w:val="00333B97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333B97"/>
  </w:style>
  <w:style w:type="paragraph" w:styleId="GvdeMetni3">
    <w:name w:val="Body Text 3"/>
    <w:basedOn w:val="Normal"/>
    <w:link w:val="GvdeMetni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333B97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333B97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333B97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33B97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33B97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333B97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333B97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333B97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333B97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333B97"/>
    <w:pPr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333B97"/>
  </w:style>
  <w:style w:type="table" w:styleId="RenkliKlavuz">
    <w:name w:val="Colorful Grid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333B97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33B97"/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33B97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33B9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33B97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333B97"/>
  </w:style>
  <w:style w:type="character" w:customStyle="1" w:styleId="TarihChar">
    <w:name w:val="Tarih Char"/>
    <w:basedOn w:val="VarsaylanParagrafYazTipi"/>
    <w:link w:val="Tarih"/>
    <w:uiPriority w:val="99"/>
    <w:semiHidden/>
    <w:rsid w:val="00333B97"/>
  </w:style>
  <w:style w:type="paragraph" w:styleId="BelgeBalantlar">
    <w:name w:val="Document Map"/>
    <w:basedOn w:val="Normal"/>
    <w:link w:val="BelgeBalantlar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333B97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333B97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333B97"/>
  </w:style>
  <w:style w:type="character" w:styleId="Vurgu">
    <w:name w:val="Emphasis"/>
    <w:basedOn w:val="VarsaylanParagrafYazTipi"/>
    <w:uiPriority w:val="20"/>
    <w:semiHidden/>
    <w:unhideWhenUsed/>
    <w:qFormat/>
    <w:rsid w:val="00333B97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333B97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333B97"/>
    <w:rPr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333B97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93710A"/>
  </w:style>
  <w:style w:type="character" w:customStyle="1" w:styleId="AltBilgiChar">
    <w:name w:val="Alt Bilgi Char"/>
    <w:basedOn w:val="VarsaylanParagrafYazTipi"/>
    <w:link w:val="AltBilgi"/>
    <w:uiPriority w:val="99"/>
    <w:rsid w:val="0093710A"/>
  </w:style>
  <w:style w:type="character" w:styleId="DipnotBavurusu">
    <w:name w:val="footnote reference"/>
    <w:basedOn w:val="VarsaylanParagrafYazTipi"/>
    <w:uiPriority w:val="99"/>
    <w:semiHidden/>
    <w:unhideWhenUsed/>
    <w:rsid w:val="00333B97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33B97"/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33B97"/>
    <w:rPr>
      <w:szCs w:val="20"/>
    </w:rPr>
  </w:style>
  <w:style w:type="table" w:customStyle="1" w:styleId="KlavuzTablo1Ak1">
    <w:name w:val="Kılavuz Tablo 1 Açık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11">
    <w:name w:val="Kılavuz Tablo 1 Açık - Vurgu 1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21">
    <w:name w:val="Kılavuz Tablo 1 Açık - Vurgu 2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31">
    <w:name w:val="Kılavuz Tablo 1 Açık - Vurgu 3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41">
    <w:name w:val="Kılavuz Tablo 1 Açık - Vurgu 4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51">
    <w:name w:val="Kılavuz Tablo 1 Açık - Vurgu 5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61">
    <w:name w:val="Kılavuz Tablo 1 Açık - Vurgu 6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21">
    <w:name w:val="Kılavuz Tablo 2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Tablo2-Vurgu11">
    <w:name w:val="Kılavuz Tablo 2 - Vurgu 1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KlavuzTablo2-Vurgu21">
    <w:name w:val="Kılavuz Tablo 2 - Vurgu 2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KlavuzTablo2-Vurgu31">
    <w:name w:val="Kılavuz Tablo 2 - Vurgu 3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KlavuzTablo2-Vurgu51">
    <w:name w:val="Kılavuz Tablo 2 - Vurgu 5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KlavuzTablo2-Vurgu61">
    <w:name w:val="Kılavuz Tablo 2 - Vurgu 6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KlavuzTablo31">
    <w:name w:val="Kılavuz Tablo 3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KlavuzTablo3-Vurgu11">
    <w:name w:val="Kılavuz Tablo 3 - Vurgu 1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KlavuzTablo3-Vurgu21">
    <w:name w:val="Kılavuz Tablo 3 - Vurgu 2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KlavuzTablo3-Vurgu31">
    <w:name w:val="Kılavuz Tablo 3 - Vurgu 3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KlavuzTablo3-Vurgu41">
    <w:name w:val="Kılavuz Tablo 3 - Vurgu 4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KlavuzTablo3-Vurgu51">
    <w:name w:val="Kılavuz Tablo 3 - Vurgu 5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KlavuzTablo3-Vurgu61">
    <w:name w:val="Kılavuz Tablo 3 - Vurgu 6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KlavuzuTablo41">
    <w:name w:val="Kılavuzu Tablo 4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KlavuzuTablo4-Vurgu51">
    <w:name w:val="Kılavuzu Tablo 4 - Vurgu 5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KlavuzTablo5Koyu1">
    <w:name w:val="Kılavuz Tablo 5 Koyu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KlavuzTablo5Koyu-Vurgu11">
    <w:name w:val="Kılavuz Tablo 5 Koyu - Vurgu 1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KlavuzTablo5Koyu-Vurgu21">
    <w:name w:val="Kılavuz Tablo 5 Koyu - Vurgu 2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KlavuzTablo5Koyu-Vurgu31">
    <w:name w:val="Kılavuz Tablo 5 Koyu - Vurgu 3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KlavuzTablo5Koyu-Vurgu41">
    <w:name w:val="Kılavuz Tablo 5 Koyu - Vurgu 4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KlavuzTablo5Koyu-Vurgu61">
    <w:name w:val="Kılavuz Tablo 5 Koyu - Vurgu 6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KlavuzTablo6Renkli1">
    <w:name w:val="Kılavuz Tablo 6 Renkli1"/>
    <w:basedOn w:val="NormalTablo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KlavuzTablo6-Renkli-Vurgu21">
    <w:name w:val="Kılavuz Tablo 6 - Renkli - Vurgu 21"/>
    <w:basedOn w:val="NormalTablo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KlavuzTablo6-Renkli-Vurgu41">
    <w:name w:val="Kılavuz Tablo 6 - Renkli - Vurgu 41"/>
    <w:basedOn w:val="NormalTablo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KlavuzTablo6-Renkli-Vurgu51">
    <w:name w:val="Kılavuz Tablo 6 - Renkli - Vurgu 51"/>
    <w:basedOn w:val="NormalTablo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KlavuzTablo6Renkli-Vurgu61">
    <w:name w:val="Kılavuz Tablo 6 Renkli - Vurgu 61"/>
    <w:basedOn w:val="NormalTablo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KlavuzTablo7Renkli1">
    <w:name w:val="Kılavuz Tablo 7 Renkli1"/>
    <w:basedOn w:val="NormalTablo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KlavuzTablo7Renkli-Vurgu11">
    <w:name w:val="Kılavuz Tablo 7 Renkli - Vurgu 11"/>
    <w:basedOn w:val="NormalTablo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KlavuzTablo7Renkli-Vurgu21">
    <w:name w:val="Kılavuz Tablo 7 Renkli - Vurgu 21"/>
    <w:basedOn w:val="NormalTablo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KlavuzTablo7Renkli-Vurgu31">
    <w:name w:val="Kılavuz Tablo 7 Renkli - Vurgu 31"/>
    <w:basedOn w:val="NormalTablo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KlavuzTablo7Renkli-Vurgu41">
    <w:name w:val="Kılavuz Tablo 7 Renkli - Vurgu 41"/>
    <w:basedOn w:val="NormalTablo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KlavuzTablo7Renkli-Vurgu51">
    <w:name w:val="Kılavuz Tablo 7 Renkli - Vurgu 51"/>
    <w:basedOn w:val="NormalTablo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KlavuzTablo7Renkli-Vurgu61">
    <w:name w:val="Kılavuz Tablo 7 Renkli - Vurgu 61"/>
    <w:basedOn w:val="NormalTablo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93710A"/>
  </w:style>
  <w:style w:type="character" w:customStyle="1" w:styleId="stBilgiChar">
    <w:name w:val="Üst Bilgi Char"/>
    <w:basedOn w:val="VarsaylanParagrafYazTipi"/>
    <w:link w:val="stBilgi"/>
    <w:uiPriority w:val="99"/>
    <w:rsid w:val="0093710A"/>
  </w:style>
  <w:style w:type="character" w:customStyle="1" w:styleId="Balk1Char">
    <w:name w:val="Başlık 1 Char"/>
    <w:basedOn w:val="VarsaylanParagrafYazTipi"/>
    <w:link w:val="Balk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333B97"/>
  </w:style>
  <w:style w:type="paragraph" w:styleId="HTMLAdresi">
    <w:name w:val="HTML Address"/>
    <w:basedOn w:val="Normal"/>
    <w:link w:val="HTMLAdresiChar"/>
    <w:uiPriority w:val="99"/>
    <w:semiHidden/>
    <w:unhideWhenUsed/>
    <w:rsid w:val="00333B97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333B97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333B97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333B97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33B97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333B97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03245B"/>
    <w:rPr>
      <w:i/>
      <w:iCs/>
      <w:color w:val="A1226E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eTablo1Ak1">
    <w:name w:val="Liste Tablo 1 Açık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-Vurgu11">
    <w:name w:val="Liste Tablo 1 Açık - Vurgu 1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lo1Ak-Vurgu51">
    <w:name w:val="Liste Tablo 1 Açık - Vurgu 5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2-Vurgu11">
    <w:name w:val="Liste Tablo 2 - Vurgu 1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lo2-Vurgu21">
    <w:name w:val="Liste Tablo 2 - Vurgu 2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lo2-Vurgu31">
    <w:name w:val="Liste Tablo 2 - Vurgu 3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lo2-Vurgu41">
    <w:name w:val="Liste Tablo 2 - Vurgu 4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lo31">
    <w:name w:val="Liste Tablo 3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lo3-Vurgu11">
    <w:name w:val="Liste Tablo 3 - Vurgu 1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eTablo3-Vurgu21">
    <w:name w:val="Liste Tablo 3 - Vurgu 2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eTablo3-Vurgu31">
    <w:name w:val="Liste Tablo 3 - Vurgu 3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eTablo3-Vurgu41">
    <w:name w:val="Liste Tablo 3 - Vurgu 4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eTablo3-Vurgu51">
    <w:name w:val="Liste Tablo 3 - Vurgu 5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eTablo3-Vurgu61">
    <w:name w:val="Liste Tablo 3 - Vurgu 6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eTablo41">
    <w:name w:val="Liste Tablo 4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4-Vurgu11">
    <w:name w:val="Liste Tablo 4 - Vurgu 1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lo4-Vurgu21">
    <w:name w:val="Liste Tablo 4 - Vurgu 2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lo4-Vurgu31">
    <w:name w:val="Liste Tablo 4 - Vurgu 3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lo4-Vurgu41">
    <w:name w:val="Liste Tablo 4 - Vurgu 4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lo4-Vurgu51">
    <w:name w:val="Liste Tablo 4 - Vurgu 5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lo4-Vurgu61">
    <w:name w:val="Liste Tablo 4 - Vurgu 6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lo5-Koyu1">
    <w:name w:val="Liste Tablo 5 - Koyu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11">
    <w:name w:val="Liste Tablo 5 Koyu - Vurgu 1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21">
    <w:name w:val="Liste Tablo 5 Koyu - Vurgu 2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31">
    <w:name w:val="Liste Tablo 5 Koyu - Vurgu 3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41">
    <w:name w:val="Liste Tablo 5 Koyu - Vurgu 4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51">
    <w:name w:val="Liste Tablo 5 Koyu - Vurgu 5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5Koyu-Vurgu61">
    <w:name w:val="Liste Tablo 5 Koyu - Vurgu 6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lo6Renkli1">
    <w:name w:val="Liste Tablo 6 Renkli1"/>
    <w:basedOn w:val="NormalTablo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-Vurgu11">
    <w:name w:val="Liste Tablo 6 Renkli - Vurgu 11"/>
    <w:basedOn w:val="NormalTablo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lo6Renkli-Vurgu21">
    <w:name w:val="Liste Tablo 6 Renkli - Vurgu 21"/>
    <w:basedOn w:val="NormalTablo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lo6Renkli-Vurgu31">
    <w:name w:val="Liste Tablo 6 Renkli - Vurgu 31"/>
    <w:basedOn w:val="NormalTablo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lo6Renkli-Vurgu41">
    <w:name w:val="Liste Tablo 6 Renkli - Vurgu 41"/>
    <w:basedOn w:val="NormalTablo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lo6Renkli-Vurgu51">
    <w:name w:val="Liste Tablo 6 Renkli - Vurgu 51"/>
    <w:basedOn w:val="NormalTablo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lo6Renkli-Vurgu61">
    <w:name w:val="Liste Tablo 6 Renkli - Vurgu 61"/>
    <w:basedOn w:val="NormalTablo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lo7Renkli1">
    <w:name w:val="Liste Tablo 7 Renkli1"/>
    <w:basedOn w:val="NormalTablo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11">
    <w:name w:val="Liste Tablo 7 Renkli - Vurgu 11"/>
    <w:basedOn w:val="NormalTablo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21">
    <w:name w:val="Liste Tablo 7 Renkli - Vurgu 21"/>
    <w:basedOn w:val="NormalTablo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31">
    <w:name w:val="Liste Tablo 7 Renkli - Vurgu 31"/>
    <w:basedOn w:val="NormalTablo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41">
    <w:name w:val="Liste Tablo 7 Renkli - Vurgu 41"/>
    <w:basedOn w:val="NormalTablo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51">
    <w:name w:val="Liste Tablo 7 Renkli - Vurgu 51"/>
    <w:basedOn w:val="NormalTablo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7Renkli-Vurgu61">
    <w:name w:val="Liste Tablo 7 Renkli - Vurgu 61"/>
    <w:basedOn w:val="NormalTablo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333B97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ralkYok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333B97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333B97"/>
  </w:style>
  <w:style w:type="character" w:styleId="SayfaNumaras">
    <w:name w:val="page number"/>
    <w:basedOn w:val="VarsaylanParagrafYazTipi"/>
    <w:uiPriority w:val="99"/>
    <w:semiHidden/>
    <w:unhideWhenUsed/>
    <w:rsid w:val="00333B97"/>
  </w:style>
  <w:style w:type="table" w:customStyle="1" w:styleId="DzTablo11">
    <w:name w:val="Düz Tablo 11"/>
    <w:basedOn w:val="NormalTablo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21">
    <w:name w:val="Düz Tablo 21"/>
    <w:basedOn w:val="NormalTablo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DzTablo31">
    <w:name w:val="Düz Tablo 31"/>
    <w:basedOn w:val="NormalTablo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DzTablo41">
    <w:name w:val="Düz Tablo 41"/>
    <w:basedOn w:val="NormalTablo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51">
    <w:name w:val="Düz Tablo 51"/>
    <w:basedOn w:val="NormalTablo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333B97"/>
    <w:rPr>
      <w:rFonts w:ascii="Consolas" w:hAnsi="Consolas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333B97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333B97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333B97"/>
  </w:style>
  <w:style w:type="paragraph" w:styleId="mza">
    <w:name w:val="Signature"/>
    <w:basedOn w:val="Normal"/>
    <w:link w:val="mzaChar"/>
    <w:uiPriority w:val="99"/>
    <w:semiHidden/>
    <w:unhideWhenUsed/>
    <w:rsid w:val="00333B97"/>
    <w:pPr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333B97"/>
  </w:style>
  <w:style w:type="paragraph" w:styleId="Altyaz">
    <w:name w:val="Subtitle"/>
    <w:basedOn w:val="Normal"/>
    <w:next w:val="Normal"/>
    <w:link w:val="Altyaz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333B97"/>
    <w:rPr>
      <w:color w:val="5A5A5A" w:themeColor="text1" w:themeTint="A5"/>
      <w:spacing w:val="15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KlavuzuAk1">
    <w:name w:val="Tablo Kılavuzu Açık1"/>
    <w:basedOn w:val="NormalTablo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333B97"/>
  </w:style>
  <w:style w:type="table" w:styleId="TabloProfesyonel">
    <w:name w:val="Table Professional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Resim">
    <w:name w:val="Resim"/>
    <w:basedOn w:val="Normal"/>
    <w:qFormat/>
    <w:rsid w:val="00730835"/>
    <w:pPr>
      <w:spacing w:before="100" w:after="900"/>
    </w:pPr>
  </w:style>
  <w:style w:type="paragraph" w:customStyle="1" w:styleId="letiimbilgileri">
    <w:name w:val="İletişim bilgileri"/>
    <w:basedOn w:val="Normal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tr-TR" w:bidi="tr-TR"/>
            </w:rPr>
            <w:t>Adınız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tr-TR" w:bidi="tr-TR"/>
            </w:rPr>
            <w:t>Açık Adres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tr-TR" w:bidi="tr-TR"/>
            </w:rPr>
            <w:t>Telefon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tr-TR" w:bidi="tr-TR"/>
            </w:rPr>
            <w:t>E-posta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tr-TR" w:bidi="tr-TR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tr-TR" w:bidi="tr-TR"/>
            </w:rPr>
            <w:t>Twitter tanıtıcısı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tr-TR" w:bidi="tr-TR"/>
            </w:rPr>
            <w:t>Web adresi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bidi="tr-TR"/>
            </w:rPr>
            <w:t>Şehir, Posta Kodu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tr-TR" w:bidi="tr-TR"/>
            </w:rPr>
            <w:t>Şehir, Posta Kodu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tr-TR" w:bidi="tr-TR"/>
            </w:rPr>
            <w:t>Şehir, Posta Kodu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3A15A7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Office_25701474_TF04027266</Template>
  <TotalTime>4</TotalTime>
  <Pages>1</Pages>
  <Words>165</Words>
  <Characters>947</Characters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2018-10-26T14:35:00Z</dcterms:created>
  <dcterms:modified xsi:type="dcterms:W3CDTF">2018-10-29T06:41:00Z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