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เค้าโครงนามบัตรสำหรับบัตร 10 ใบต่อหน้า"/>
      </w:tblPr>
      <w:tblGrid>
        <w:gridCol w:w="4986"/>
        <w:gridCol w:w="4992"/>
      </w:tblGrid>
      <w:tr w:rsidR="00C307D8" w:rsidRPr="00AA2293" w:rsidTr="00D877F3">
        <w:trPr>
          <w:trHeight w:hRule="exact" w:val="2736"/>
        </w:trPr>
        <w:tc>
          <w:tcPr>
            <w:tcW w:w="4994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bookmarkStart w:id="0" w:name="_GoBack"/>
            <w:bookmarkEnd w:id="0"/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30E7861C" wp14:editId="3D10AA81">
                      <wp:extent cx="1143000" cy="777240"/>
                      <wp:effectExtent l="0" t="0" r="0" b="0"/>
                      <wp:docPr id="88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กลุ่ม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รูปแบบอิสระ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รูปแบบอิสระ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รูปแบบอิสระ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85D56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">
                      <o:lock v:ext="edit" aspectratio="t"/>
                      <v:group id="กลุ่ม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รูปแบบอิสระ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AA2293" w:rsidRDefault="0071446C">
            <w:pPr>
              <w:pStyle w:val="a5"/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F16789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C307D8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จุดจับ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p w:rsidR="00C307D8" w:rsidRPr="00AA2293" w:rsidRDefault="0071446C" w:rsidP="00C307D8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5000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087E1D3C" wp14:editId="69342A63">
                      <wp:extent cx="1143000" cy="777240"/>
                      <wp:effectExtent l="0" t="0" r="0" b="0"/>
                      <wp:docPr id="82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กลุ่ม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รูปแบบอิสระ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รูปแบบอิสระ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รูปแบบอิสระ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AC9408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">
                      <o:lock v:ext="edit" aspectratio="t"/>
                      <v:group id="กลุ่ม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รูปแบบอิสระ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Leelawadee" w:hAnsi="Leelawadee"/>
              </w:rPr>
              <w:alias w:val="ใส่ชื่อของคุณ:"/>
              <w:tag w:val="ใส่ชื่อของคุณ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pStyle w:val="a5"/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จุดจับ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ใส่ที่อยู่เว็บ:"/>
              <w:tag w:val="ใส่ที่อยู่เว็บ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</w:tr>
      <w:tr w:rsidR="00C307D8" w:rsidRPr="00AA2293" w:rsidTr="00D877F3">
        <w:trPr>
          <w:trHeight w:hRule="exact" w:val="2736"/>
        </w:trPr>
        <w:tc>
          <w:tcPr>
            <w:tcW w:w="4994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04E17F7A" wp14:editId="59E42756">
                      <wp:extent cx="1143000" cy="777240"/>
                      <wp:effectExtent l="0" t="0" r="0" b="0"/>
                      <wp:docPr id="87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กลุ่ม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รูปแบบอิสระ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รูปแบบอิสระ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รูปแบบอิสระ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F7758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">
                      <o:lock v:ext="edit" aspectratio="t"/>
                      <v:group id="กลุ่ม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รูปแบบอิสระ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Leelawadee" w:hAnsi="Leelawadee"/>
              </w:rPr>
              <w:alias w:val="ใส่ชื่อของคุณ:"/>
              <w:tag w:val="ใส่ชื่อของคุณ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pStyle w:val="a5"/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จุดจับ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ใส่ที่อยู่เว็บ:"/>
              <w:tag w:val="ใส่ที่อยู่เว็บ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5000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15AE4874" wp14:editId="5A1E4808">
                      <wp:extent cx="1143000" cy="777240"/>
                      <wp:effectExtent l="0" t="0" r="0" b="0"/>
                      <wp:docPr id="93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กลุ่ม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รูปแบบอิสระ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รูปแบบอิสระ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รูปแบบอิสระ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813ABE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">
                      <o:lock v:ext="edit" aspectratio="t"/>
                      <v:group id="กลุ่ม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รูปแบบอิสระ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Leelawadee" w:hAnsi="Leelawadee"/>
              </w:rPr>
              <w:alias w:val="ใส่ชื่อของคุณ:"/>
              <w:tag w:val="ใส่ชื่อของคุณ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pStyle w:val="a5"/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จุดจับ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ใส่ที่อยู่เว็บ:"/>
              <w:tag w:val="ใส่ที่อยู่เว็บ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</w:tr>
      <w:tr w:rsidR="00C307D8" w:rsidRPr="00AA2293" w:rsidTr="00D877F3">
        <w:trPr>
          <w:trHeight w:hRule="exact" w:val="2736"/>
        </w:trPr>
        <w:tc>
          <w:tcPr>
            <w:tcW w:w="4994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56DFFCA7" wp14:editId="69EC7DF7">
                      <wp:extent cx="1143000" cy="777240"/>
                      <wp:effectExtent l="0" t="0" r="0" b="0"/>
                      <wp:docPr id="103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กลุ่ม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รูปแบบอิสระ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รูปแบบอิสระ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รูปแบบอิสระ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04FE7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">
                      <o:lock v:ext="edit" aspectratio="t"/>
                      <v:group id="กลุ่ม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รูปแบบอิสระ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Leelawadee" w:hAnsi="Leelawadee"/>
              </w:rPr>
              <w:alias w:val="ใส่ชื่อของคุณ:"/>
              <w:tag w:val="ใส่ชื่อของคุณ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pStyle w:val="a5"/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จุดจับ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ใส่ที่อยู่เว็บ:"/>
              <w:tag w:val="ใส่ที่อยู่เว็บ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5000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30A94AC4" wp14:editId="69A61977">
                      <wp:extent cx="1143000" cy="777240"/>
                      <wp:effectExtent l="0" t="0" r="0" b="0"/>
                      <wp:docPr id="98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กลุ่ม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รูปแบบอิสระ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รูปแบบอิสระ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รูปแบบอิสระ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B0B8B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">
                      <o:lock v:ext="edit" aspectratio="t"/>
                      <v:group id="กลุ่ม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รูปแบบอิสระ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Leelawadee" w:hAnsi="Leelawadee"/>
              </w:rPr>
              <w:alias w:val="ใส่ชื่อของคุณ:"/>
              <w:tag w:val="ใส่ชื่อของคุณ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pStyle w:val="a5"/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จุดจับ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ใส่ที่อยู่เว็บ:"/>
              <w:tag w:val="ใส่ที่อยู่เว็บ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</w:tr>
      <w:tr w:rsidR="00C307D8" w:rsidRPr="00AA2293" w:rsidTr="00D877F3">
        <w:trPr>
          <w:trHeight w:hRule="exact" w:val="2736"/>
        </w:trPr>
        <w:tc>
          <w:tcPr>
            <w:tcW w:w="4994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242BE963" wp14:editId="43A537CF">
                      <wp:extent cx="1143000" cy="777240"/>
                      <wp:effectExtent l="0" t="0" r="0" b="0"/>
                      <wp:docPr id="108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กลุ่ม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รูปแบบอิสระ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รูปแบบอิสระ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รูปแบบอิสระ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25ADC6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">
                      <o:lock v:ext="edit" aspectratio="t"/>
                      <v:group id="กลุ่ม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รูปแบบอิสระ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Leelawadee" w:hAnsi="Leelawadee"/>
              </w:rPr>
              <w:alias w:val="ใส่ชื่อของคุณ:"/>
              <w:tag w:val="ใส่ชื่อของคุณ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pStyle w:val="a5"/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จุดจับ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ใส่ที่อยู่เว็บ:"/>
              <w:tag w:val="ใส่ที่อยู่เว็บ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  <w:tc>
          <w:tcPr>
            <w:tcW w:w="5000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345AC68F" wp14:editId="198024EF">
                      <wp:extent cx="1143000" cy="777240"/>
                      <wp:effectExtent l="0" t="0" r="0" b="0"/>
                      <wp:docPr id="113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กลุ่ม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รูปแบบอิสระ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รูปแบบอิสระ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รูปแบบอิสระ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8EE42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">
                      <o:lock v:ext="edit" aspectratio="t"/>
                      <v:group id="กลุ่ม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รูปแบบอิสระ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Leelawadee" w:hAnsi="Leelawadee"/>
              </w:rPr>
              <w:alias w:val="ใส่ชื่อของคุณ:"/>
              <w:tag w:val="ใส่ชื่อของคุณ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pStyle w:val="a5"/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จุดจับ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ใส่ที่อยู่เว็บ:"/>
              <w:tag w:val="ใส่ที่อยู่เว็บ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</w:tr>
      <w:tr w:rsidR="00C307D8" w:rsidRPr="00AA2293" w:rsidTr="00D877F3">
        <w:trPr>
          <w:trHeight w:hRule="exact" w:val="2736"/>
        </w:trPr>
        <w:tc>
          <w:tcPr>
            <w:tcW w:w="4994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15A2EF33" wp14:editId="26BF32DF">
                      <wp:extent cx="1143000" cy="777240"/>
                      <wp:effectExtent l="0" t="0" r="0" b="0"/>
                      <wp:docPr id="118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กลุ่ม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รูปแบบอิสระ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รูปแบบอิสระ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รูปแบบอิสระ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92F95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">
                      <o:lock v:ext="edit" aspectratio="t"/>
                      <v:group id="กลุ่ม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รูปแบบอิสระ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Leelawadee" w:hAnsi="Leelawadee"/>
              </w:rPr>
              <w:alias w:val="ใส่ชื่อของคุณ:"/>
              <w:tag w:val="ใส่ชื่อของคุณ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pStyle w:val="a5"/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ชื่อเรียกใน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sdtContent>
            </w:sdt>
            <w:r w:rsidR="0020511A" w:rsidRPr="00AA2293">
              <w:rPr>
                <w:rFonts w:ascii="Leelawadee" w:hAnsi="Leelawadee"/>
                <w:cs/>
                <w:lang w:bidi="th-TH"/>
              </w:rPr>
              <w:t xml:space="preserve"> </w:t>
            </w:r>
          </w:p>
        </w:tc>
        <w:tc>
          <w:tcPr>
            <w:tcW w:w="5000" w:type="dxa"/>
          </w:tcPr>
          <w:p w:rsidR="00C307D8" w:rsidRPr="00AA2293" w:rsidRDefault="00C307D8">
            <w:pPr>
              <w:rPr>
                <w:rFonts w:ascii="Leelawadee" w:hAnsi="Leelawadee"/>
                <w:cs/>
                <w:lang w:bidi="th-TH"/>
              </w:rPr>
            </w:pPr>
            <w:r w:rsidRPr="00AA2293">
              <w:rPr>
                <w:rFonts w:ascii="Leelawadee" w:hAnsi="Leelawadee"/>
                <w:noProof/>
                <w:lang w:val="en-US" w:eastAsia="en-US" w:bidi="th-TH"/>
              </w:rPr>
              <mc:AlternateContent>
                <mc:Choice Requires="wpg">
                  <w:drawing>
                    <wp:inline distT="0" distB="0" distL="0" distR="0" wp14:anchorId="100F6976" wp14:editId="3A4D7C2E">
                      <wp:extent cx="1143000" cy="777240"/>
                      <wp:effectExtent l="0" t="0" r="0" b="0"/>
                      <wp:docPr id="123" name="กลุ่ม 87" descr="ภาพประกอบดอกไม้สีชมพูและสีเหลือ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กลุ่ม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รูปแบบอิสระ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รูปแบบอิสระ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รูปแบบอิสระ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2F196" id="กลุ่ม 87" o:spid="_x0000_s1026" alt="ภาพประกอบดอกไม้สีชมพูและสีเหลือง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">
                      <o:lock v:ext="edit" aspectratio="t"/>
                      <v:group id="กลุ่ม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รูปแบบอิสระ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รูปแบบอิสระ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รูปแบบอิสระ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Leelawadee" w:hAnsi="Leelawadee"/>
              </w:rPr>
              <w:alias w:val="ใส่ชื่อของคุณ:"/>
              <w:tag w:val="ใส่ชื่อของคุณ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pStyle w:val="a5"/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 จังหวัด รหัสไปรษณีย์"/>
              <w:tag w:val="ใส่ที่อยู่ จังหวัด รหัสไปรษณีย์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 จังหวัด รหัสไปรษณีย์</w:t>
                </w:r>
              </w:p>
            </w:sdtContent>
          </w:sdt>
          <w:p w:rsidR="00C307D8" w:rsidRPr="00AA2293" w:rsidRDefault="0071446C" w:rsidP="009D78A3">
            <w:pPr>
              <w:rPr>
                <w:rFonts w:ascii="Leelawadee" w:hAnsi="Leelawadee"/>
                <w:cs/>
                <w:lang w:bidi="th-TH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AA2293">
                  <w:rPr>
                    <w:rFonts w:ascii="Leelawadee" w:hAnsi="Leelawadee"/>
                    <w:cs/>
                    <w:lang w:bidi="th-TH"/>
                  </w:rPr>
                  <w:t>โทรศัพท์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อีเมล</w:t>
                </w:r>
              </w:sdtContent>
            </w:sdt>
            <w:r w:rsidR="001D7561" w:rsidRPr="001D7561">
              <w:rPr>
                <w:rtl/>
                <w:cs/>
              </w:rPr>
              <w:t> </w:t>
            </w:r>
            <w:r w:rsidR="00DD2B8A" w:rsidRPr="00AA2293">
              <w:rPr>
                <w:rStyle w:val="a6"/>
                <w:rFonts w:ascii="Leelawadee" w:hAnsi="Leelawadee"/>
                <w:cs/>
                <w:lang w:bidi="th-TH"/>
              </w:rPr>
              <w:t>|</w:t>
            </w:r>
            <w:r w:rsidR="001D7561" w:rsidRPr="001D7561">
              <w:rPr>
                <w:rtl/>
                <w:cs/>
              </w:rPr>
              <w:t> </w:t>
            </w:r>
            <w:sdt>
              <w:sdtPr>
                <w:rPr>
                  <w:rFonts w:ascii="Leelawadee" w:hAnsi="Leelawadee"/>
                </w:r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@twitter</w:t>
                </w:r>
              </w:sdtContent>
            </w:sdt>
            <w:r w:rsidR="00C307D8" w:rsidRPr="00AA2293">
              <w:rPr>
                <w:rFonts w:ascii="Leelawadee" w:hAnsi="Leelawadee"/>
                <w:cs/>
                <w:lang w:bidi="th-TH"/>
              </w:rPr>
              <w:t xml:space="preserve">: </w:t>
            </w:r>
            <w:sdt>
              <w:sdtPr>
                <w:rPr>
                  <w:rFonts w:ascii="Leelawadee" w:hAnsi="Leelawadee"/>
                </w:rPr>
                <w:alias w:val="ใส่ชื่อเรียกใน Twitter"/>
                <w:tag w:val="ใส่จุดจับ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AA2293">
                  <w:rPr>
                    <w:rFonts w:ascii="Leelawadee" w:hAnsi="Leelawadee"/>
                    <w:cs/>
                    <w:lang w:bidi="th-TH"/>
                  </w:rPr>
                  <w:t>ชื่อเรียกใน Twitter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ใส่ที่อยู่เว็บ:"/>
              <w:tag w:val="ใส่ที่อยู่เว็บ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AA2293" w:rsidRDefault="00C307D8" w:rsidP="009D78A3">
                <w:pPr>
                  <w:rPr>
                    <w:rFonts w:ascii="Leelawadee" w:hAnsi="Leelawadee"/>
                    <w:cs/>
                    <w:lang w:bidi="th-TH"/>
                  </w:rPr>
                </w:pPr>
                <w:r w:rsidRPr="00AA2293">
                  <w:rPr>
                    <w:rFonts w:ascii="Leelawadee" w:hAnsi="Leelawadee"/>
                    <w:cs/>
                    <w:lang w:bidi="th-TH"/>
                  </w:rPr>
                  <w:t>ที่อยู่เว็บ</w:t>
                </w:r>
              </w:p>
            </w:sdtContent>
          </w:sdt>
        </w:tc>
      </w:tr>
    </w:tbl>
    <w:p w:rsidR="00333B97" w:rsidRPr="00AA2293" w:rsidRDefault="00333B97" w:rsidP="00360D51">
      <w:pPr>
        <w:rPr>
          <w:rFonts w:ascii="Leelawadee" w:hAnsi="Leelawadee"/>
          <w:cs/>
          <w:lang w:bidi="th-TH"/>
        </w:rPr>
      </w:pPr>
    </w:p>
    <w:sectPr w:rsidR="00333B97" w:rsidRPr="00AA2293" w:rsidSect="000F7B49">
      <w:pgSz w:w="11906" w:h="16838" w:code="9"/>
      <w:pgMar w:top="1191" w:right="964" w:bottom="794" w:left="96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46C" w:rsidRDefault="0071446C" w:rsidP="0093710A">
      <w:pPr>
        <w:rPr>
          <w:rFonts w:cs="Century"/>
          <w:cs/>
          <w:lang w:bidi="th-TH"/>
        </w:rPr>
      </w:pPr>
      <w:r>
        <w:separator/>
      </w:r>
    </w:p>
  </w:endnote>
  <w:endnote w:type="continuationSeparator" w:id="0">
    <w:p w:rsidR="0071446C" w:rsidRDefault="0071446C" w:rsidP="0093710A">
      <w:pPr>
        <w:rPr>
          <w:rFonts w:cs="Century"/>
          <w:cs/>
          <w:lang w:bidi="th-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46C" w:rsidRDefault="0071446C" w:rsidP="0093710A">
      <w:pPr>
        <w:rPr>
          <w:rFonts w:cs="Century"/>
          <w:cs/>
          <w:lang w:bidi="th-TH"/>
        </w:rPr>
      </w:pPr>
      <w:r>
        <w:separator/>
      </w:r>
    </w:p>
  </w:footnote>
  <w:footnote w:type="continuationSeparator" w:id="0">
    <w:p w:rsidR="0071446C" w:rsidRDefault="0071446C" w:rsidP="0093710A">
      <w:pPr>
        <w:rPr>
          <w:rFonts w:cs="Century"/>
          <w:cs/>
          <w:lang w:bidi="th-TH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F355E"/>
    <w:rsid w:val="000F7B49"/>
    <w:rsid w:val="00154E2D"/>
    <w:rsid w:val="001D7561"/>
    <w:rsid w:val="0020511A"/>
    <w:rsid w:val="00333B97"/>
    <w:rsid w:val="00340C33"/>
    <w:rsid w:val="0035703F"/>
    <w:rsid w:val="00360D51"/>
    <w:rsid w:val="003F1705"/>
    <w:rsid w:val="00477CC0"/>
    <w:rsid w:val="004F3107"/>
    <w:rsid w:val="005D72EA"/>
    <w:rsid w:val="006A56DE"/>
    <w:rsid w:val="006E0AA0"/>
    <w:rsid w:val="007128CE"/>
    <w:rsid w:val="0071446C"/>
    <w:rsid w:val="0072404D"/>
    <w:rsid w:val="00747040"/>
    <w:rsid w:val="00801F57"/>
    <w:rsid w:val="00843B08"/>
    <w:rsid w:val="008A3E0C"/>
    <w:rsid w:val="0093710A"/>
    <w:rsid w:val="00947032"/>
    <w:rsid w:val="0096129F"/>
    <w:rsid w:val="009A6BAE"/>
    <w:rsid w:val="009D4AEC"/>
    <w:rsid w:val="009D78A3"/>
    <w:rsid w:val="00A23A16"/>
    <w:rsid w:val="00A44B39"/>
    <w:rsid w:val="00AA2293"/>
    <w:rsid w:val="00AC64C9"/>
    <w:rsid w:val="00AF015F"/>
    <w:rsid w:val="00B008EB"/>
    <w:rsid w:val="00B129EC"/>
    <w:rsid w:val="00B42F65"/>
    <w:rsid w:val="00C022BB"/>
    <w:rsid w:val="00C307D8"/>
    <w:rsid w:val="00C515E4"/>
    <w:rsid w:val="00D154D3"/>
    <w:rsid w:val="00D877F3"/>
    <w:rsid w:val="00DD2B8A"/>
    <w:rsid w:val="00E73CDD"/>
    <w:rsid w:val="00E809B5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th-TH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AA2293"/>
    <w:rPr>
      <w:rFonts w:cs="Leelawadee"/>
    </w:rPr>
  </w:style>
  <w:style w:type="paragraph" w:styleId="1">
    <w:name w:val="heading 1"/>
    <w:basedOn w:val="a1"/>
    <w:next w:val="a1"/>
    <w:link w:val="10"/>
    <w:uiPriority w:val="9"/>
    <w:qFormat/>
    <w:rsid w:val="00AA2293"/>
    <w:pPr>
      <w:keepNext/>
      <w:keepLines/>
      <w:spacing w:before="240"/>
      <w:outlineLvl w:val="0"/>
    </w:pPr>
    <w:rPr>
      <w:rFonts w:asciiTheme="majorHAnsi" w:eastAsiaTheme="majorEastAsia" w:hAnsiTheme="majorHAnsi"/>
      <w:color w:val="A1226E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A2293"/>
    <w:pPr>
      <w:keepNext/>
      <w:keepLines/>
      <w:spacing w:before="40"/>
      <w:outlineLvl w:val="1"/>
    </w:pPr>
    <w:rPr>
      <w:rFonts w:asciiTheme="majorHAnsi" w:eastAsiaTheme="majorEastAsia" w:hAnsiTheme="majorHAnsi"/>
      <w:color w:val="A1226E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ชื่อ"/>
    <w:basedOn w:val="a1"/>
    <w:uiPriority w:val="1"/>
    <w:qFormat/>
    <w:rsid w:val="00AA2293"/>
    <w:rPr>
      <w:rFonts w:asciiTheme="majorHAnsi" w:eastAsiaTheme="majorEastAsia" w:hAnsiTheme="majorHAnsi"/>
      <w:color w:val="D43293" w:themeColor="accent1"/>
      <w:sz w:val="32"/>
      <w:szCs w:val="32"/>
    </w:rPr>
  </w:style>
  <w:style w:type="character" w:styleId="a6">
    <w:name w:val="Strong"/>
    <w:basedOn w:val="a2"/>
    <w:uiPriority w:val="1"/>
    <w:qFormat/>
    <w:rsid w:val="00AA2293"/>
    <w:rPr>
      <w:rFonts w:cs="Leelawadee"/>
      <w:b w:val="0"/>
      <w:bCs w:val="0"/>
      <w:color w:val="D43293" w:themeColor="accent1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  <w:szCs w:val="18"/>
    </w:rPr>
  </w:style>
  <w:style w:type="character" w:customStyle="1" w:styleId="a9">
    <w:name w:val="ข้อความบอลลูน อักขระ"/>
    <w:basedOn w:val="a2"/>
    <w:link w:val="a8"/>
    <w:uiPriority w:val="99"/>
    <w:semiHidden/>
    <w:rPr>
      <w:rFonts w:ascii="Segoe UI" w:hAnsi="Segoe UI" w:cs="Segoe UI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333B97"/>
  </w:style>
  <w:style w:type="paragraph" w:styleId="ab">
    <w:name w:val="Block Text"/>
    <w:basedOn w:val="a1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ac">
    <w:name w:val="Body Text"/>
    <w:basedOn w:val="a1"/>
    <w:link w:val="ad"/>
    <w:uiPriority w:val="99"/>
    <w:semiHidden/>
    <w:unhideWhenUsed/>
    <w:rsid w:val="00333B97"/>
    <w:pPr>
      <w:spacing w:after="120"/>
    </w:pPr>
  </w:style>
  <w:style w:type="character" w:customStyle="1" w:styleId="ad">
    <w:name w:val="เนื้อความ อักขระ"/>
    <w:basedOn w:val="a2"/>
    <w:link w:val="ac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เนื้อความ 2 อักขระ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เนื้อความ 3 อักขระ"/>
    <w:basedOn w:val="a2"/>
    <w:link w:val="33"/>
    <w:uiPriority w:val="99"/>
    <w:semiHidden/>
    <w:rsid w:val="00333B97"/>
    <w:rPr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333B97"/>
    <w:pPr>
      <w:spacing w:after="0"/>
      <w:ind w:firstLine="360"/>
    </w:pPr>
  </w:style>
  <w:style w:type="character" w:customStyle="1" w:styleId="af">
    <w:name w:val="เยื้องย่อหน้าแรกของเนื้อความ อักขระ"/>
    <w:basedOn w:val="ad"/>
    <w:link w:val="ae"/>
    <w:uiPriority w:val="99"/>
    <w:semiHidden/>
    <w:rsid w:val="00333B97"/>
  </w:style>
  <w:style w:type="paragraph" w:styleId="af0">
    <w:name w:val="Body Text Indent"/>
    <w:basedOn w:val="a1"/>
    <w:link w:val="af1"/>
    <w:uiPriority w:val="99"/>
    <w:semiHidden/>
    <w:unhideWhenUsed/>
    <w:rsid w:val="00333B97"/>
    <w:pPr>
      <w:spacing w:after="120"/>
      <w:ind w:left="360"/>
    </w:pPr>
  </w:style>
  <w:style w:type="character" w:customStyle="1" w:styleId="af1">
    <w:name w:val="การเยื้องเนื้อความ อักขระ"/>
    <w:basedOn w:val="a2"/>
    <w:link w:val="af0"/>
    <w:uiPriority w:val="99"/>
    <w:semiHidden/>
    <w:rsid w:val="00333B97"/>
  </w:style>
  <w:style w:type="paragraph" w:styleId="25">
    <w:name w:val="Body Text First Indent 2"/>
    <w:basedOn w:val="af0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เยื้องย่อหน้าแรกของเนื้อความ 2 อักขระ"/>
    <w:basedOn w:val="af1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การเยื้องเนื้อความ 2 อักขระ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การเยื้องเนื้อความ 3 อักขระ"/>
    <w:basedOn w:val="a2"/>
    <w:link w:val="35"/>
    <w:uiPriority w:val="99"/>
    <w:semiHidden/>
    <w:rsid w:val="00333B97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333B97"/>
    <w:pPr>
      <w:ind w:left="4320"/>
    </w:pPr>
  </w:style>
  <w:style w:type="character" w:customStyle="1" w:styleId="af5">
    <w:name w:val="คำลงท้าย อักขระ"/>
    <w:basedOn w:val="a2"/>
    <w:link w:val="af4"/>
    <w:uiPriority w:val="99"/>
    <w:semiHidden/>
    <w:rsid w:val="00333B97"/>
  </w:style>
  <w:style w:type="table" w:styleId="af6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333B97"/>
    <w:rPr>
      <w:szCs w:val="20"/>
    </w:rPr>
  </w:style>
  <w:style w:type="character" w:customStyle="1" w:styleId="afb">
    <w:name w:val="ข้อความข้อคิดเห็น อักขระ"/>
    <w:basedOn w:val="a2"/>
    <w:link w:val="afa"/>
    <w:uiPriority w:val="99"/>
    <w:semiHidden/>
    <w:rsid w:val="00333B97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33B97"/>
    <w:rPr>
      <w:b/>
      <w:bCs/>
    </w:rPr>
  </w:style>
  <w:style w:type="character" w:customStyle="1" w:styleId="afd">
    <w:name w:val="ชื่อเรื่องของข้อคิดเห็น อักขระ"/>
    <w:basedOn w:val="afb"/>
    <w:link w:val="afc"/>
    <w:uiPriority w:val="99"/>
    <w:semiHidden/>
    <w:rsid w:val="00333B97"/>
    <w:rPr>
      <w:b/>
      <w:bCs/>
      <w:szCs w:val="20"/>
    </w:rPr>
  </w:style>
  <w:style w:type="table" w:styleId="afe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333B97"/>
  </w:style>
  <w:style w:type="character" w:customStyle="1" w:styleId="aff0">
    <w:name w:val="วันที่ อักขระ"/>
    <w:basedOn w:val="a2"/>
    <w:link w:val="aff"/>
    <w:uiPriority w:val="99"/>
    <w:semiHidden/>
    <w:rsid w:val="00333B97"/>
  </w:style>
  <w:style w:type="paragraph" w:styleId="aff1">
    <w:name w:val="Document Map"/>
    <w:basedOn w:val="a1"/>
    <w:link w:val="aff2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f2">
    <w:name w:val="ผังเอกสาร อักขระ"/>
    <w:basedOn w:val="a2"/>
    <w:link w:val="aff1"/>
    <w:uiPriority w:val="99"/>
    <w:semiHidden/>
    <w:rsid w:val="00333B97"/>
    <w:rPr>
      <w:rFonts w:ascii="Segoe UI" w:hAnsi="Segoe UI" w:cs="Segoe UI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333B97"/>
  </w:style>
  <w:style w:type="character" w:customStyle="1" w:styleId="aff4">
    <w:name w:val="ลายเซ็นอีเมล อักขระ"/>
    <w:basedOn w:val="a2"/>
    <w:link w:val="aff3"/>
    <w:uiPriority w:val="99"/>
    <w:semiHidden/>
    <w:rsid w:val="00333B97"/>
  </w:style>
  <w:style w:type="character" w:styleId="aff5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333B97"/>
    <w:rPr>
      <w:szCs w:val="20"/>
    </w:rPr>
  </w:style>
  <w:style w:type="character" w:customStyle="1" w:styleId="aff8">
    <w:name w:val="ข้อความอ้างอิงท้ายเรื่อง อักขระ"/>
    <w:basedOn w:val="a2"/>
    <w:link w:val="aff7"/>
    <w:uiPriority w:val="99"/>
    <w:semiHidden/>
    <w:rsid w:val="00333B97"/>
    <w:rPr>
      <w:szCs w:val="20"/>
    </w:rPr>
  </w:style>
  <w:style w:type="paragraph" w:styleId="aff9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affb">
    <w:name w:val="FollowedHyperlink"/>
    <w:basedOn w:val="a2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affc">
    <w:name w:val="footer"/>
    <w:basedOn w:val="a1"/>
    <w:link w:val="affd"/>
    <w:uiPriority w:val="99"/>
    <w:unhideWhenUsed/>
    <w:rsid w:val="0093710A"/>
  </w:style>
  <w:style w:type="character" w:customStyle="1" w:styleId="affd">
    <w:name w:val="ท้ายกระดาษ อักขระ"/>
    <w:basedOn w:val="a2"/>
    <w:link w:val="affc"/>
    <w:uiPriority w:val="99"/>
    <w:rsid w:val="0093710A"/>
  </w:style>
  <w:style w:type="character" w:styleId="affe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f">
    <w:name w:val="footnote text"/>
    <w:basedOn w:val="a1"/>
    <w:link w:val="afff0"/>
    <w:uiPriority w:val="99"/>
    <w:semiHidden/>
    <w:unhideWhenUsed/>
    <w:rsid w:val="00333B97"/>
    <w:rPr>
      <w:szCs w:val="20"/>
    </w:rPr>
  </w:style>
  <w:style w:type="character" w:customStyle="1" w:styleId="afff0">
    <w:name w:val="ข้อความเชิงอรรถ อักขระ"/>
    <w:basedOn w:val="a2"/>
    <w:link w:val="afff"/>
    <w:uiPriority w:val="99"/>
    <w:semiHidden/>
    <w:rsid w:val="00333B97"/>
    <w:rPr>
      <w:szCs w:val="20"/>
    </w:rPr>
  </w:style>
  <w:style w:type="table" w:customStyle="1" w:styleId="11">
    <w:name w:val="ตารางที่มีเส้น 1 แบบบาง1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ตารางที่มีเส้น 1 แบบบาง - เน้น 11"/>
    <w:basedOn w:val="a3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ตารางที่มีเส้น 1 แบบบาง - เน้น 21"/>
    <w:basedOn w:val="a3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ตารางที่มีเส้น 1 แบบบาง - เน้น 31"/>
    <w:basedOn w:val="a3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ตารางที่มีเส้น 1 แบบบาง - เน้น 41"/>
    <w:basedOn w:val="a3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ตารางที่มีเส้น 1 แบบบาง - เน้น 51"/>
    <w:basedOn w:val="a3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ตารางที่มีเส้น 1 แบบบาง - เน้น 61"/>
    <w:basedOn w:val="a3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ตารางที่มีเส้น 21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ตารางที่มีเส้น 2 - เน้น 11"/>
    <w:basedOn w:val="a3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">
    <w:name w:val="ตารางที่มีเส้น 2 - เน้น 21"/>
    <w:basedOn w:val="a3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">
    <w:name w:val="ตารางที่มีเส้น 2 - เน้น 31"/>
    <w:basedOn w:val="a3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">
    <w:name w:val="ตารางที่มีเส้น 2 - เน้น 41"/>
    <w:basedOn w:val="a3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">
    <w:name w:val="ตารางที่มีเส้น 2 - เน้น 51"/>
    <w:basedOn w:val="a3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">
    <w:name w:val="ตารางที่มีเส้น 2 - เน้น 61"/>
    <w:basedOn w:val="a3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0">
    <w:name w:val="ตารางที่มีเส้น 31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ตารางที่มีเส้น 3 - เน้น 11"/>
    <w:basedOn w:val="a3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3-21">
    <w:name w:val="ตารางที่มีเส้น 3 - เน้น 21"/>
    <w:basedOn w:val="a3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3-31">
    <w:name w:val="ตารางที่มีเส้น 3 - เน้น 31"/>
    <w:basedOn w:val="a3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3-41">
    <w:name w:val="ตารางที่มีเส้น 3 - เน้น 41"/>
    <w:basedOn w:val="a3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3-51">
    <w:name w:val="ตารางที่มีเส้น 3 - เน้น 51"/>
    <w:basedOn w:val="a3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3-61">
    <w:name w:val="ตารางที่มีเส้น 3 - เน้น 61"/>
    <w:basedOn w:val="a3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410">
    <w:name w:val="ตารางที่มีเส้น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ตารางที่มีเส้น 4 - เน้น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">
    <w:name w:val="ตารางที่มีเส้น 4 - เน้น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">
    <w:name w:val="ตารางที่มีเส้น 4 - เน้น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">
    <w:name w:val="ตารางที่มีเส้น 4 - เน้น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">
    <w:name w:val="ตารางที่มีเส้น 4 - เน้น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">
    <w:name w:val="ตารางที่มีเส้น 4 - เน้น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0">
    <w:name w:val="ตารางที่มีเส้น 5 แบบเข้ม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ตารางที่มีเส้น 5 แบบเข้ม - เน้น 1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5-21">
    <w:name w:val="ตารางที่มีเส้น 5 แบบเข้ม - เน้น 2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5-31">
    <w:name w:val="ตารางที่มีเส้น 5 แบบเข้ม - เน้น 3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5-41">
    <w:name w:val="ตารางที่มีเส้น 5 แบบเข้ม - เน้น 4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5-51">
    <w:name w:val="ตารางที่มีเส้น 5 แบบเข้ม - เน้น 5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5-61">
    <w:name w:val="ตารางที่มีเส้น 5 แบบเข้ม - เน้น 6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61">
    <w:name w:val="ตารางที่มีเส้น 6 แบบมีสีสัน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ตารางที่มีเส้น 6 แบบมีสีสัน - เน้น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">
    <w:name w:val="ตารางที่มีเส้น 6 แบบมีสีสัน - เน้น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">
    <w:name w:val="ตารางที่มีเส้น 6 แบบมีสีสัน - เน้น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">
    <w:name w:val="ตารางที่มีเส้น 6 แบบมีสีสัน - เน้น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">
    <w:name w:val="ตารางที่มีเส้น 6 แบบมีสีสัน - เน้น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">
    <w:name w:val="ตารางที่มีเส้น 6 แบบมีสีสัน - เน้น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">
    <w:name w:val="ตารางที่มีเส้น 7 แบบมีสีสัน1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ตารางที่มีเส้น 7 แบบมีสีสัน - เน้น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7-21">
    <w:name w:val="ตารางที่มีเส้น 7 แบบมีสีสัน - เน้น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7-31">
    <w:name w:val="ตารางที่มีเส้น 7 แบบมีสีสัน - เน้น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7-41">
    <w:name w:val="ตารางที่มีเส้น 7 แบบมีสีสัน - เน้น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7-51">
    <w:name w:val="ตารางที่มีเส้น 7 แบบมีสีสัน - เน้น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7-61">
    <w:name w:val="ตารางที่มีเส้น 7 แบบมีสีสัน - เน้น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f1">
    <w:name w:val="header"/>
    <w:basedOn w:val="a1"/>
    <w:link w:val="afff2"/>
    <w:uiPriority w:val="99"/>
    <w:unhideWhenUsed/>
    <w:rsid w:val="0093710A"/>
  </w:style>
  <w:style w:type="character" w:customStyle="1" w:styleId="afff2">
    <w:name w:val="หัวกระดาษ อักขระ"/>
    <w:basedOn w:val="a2"/>
    <w:link w:val="afff1"/>
    <w:uiPriority w:val="99"/>
    <w:rsid w:val="0093710A"/>
  </w:style>
  <w:style w:type="character" w:customStyle="1" w:styleId="10">
    <w:name w:val="หัวเรื่อง 1 อักขระ"/>
    <w:basedOn w:val="a2"/>
    <w:link w:val="1"/>
    <w:uiPriority w:val="9"/>
    <w:rsid w:val="00AA2293"/>
    <w:rPr>
      <w:rFonts w:asciiTheme="majorHAnsi" w:eastAsiaTheme="majorEastAsia" w:hAnsiTheme="majorHAnsi" w:cs="Leelawadee"/>
      <w:color w:val="A1226E" w:themeColor="accent1" w:themeShade="BF"/>
      <w:sz w:val="32"/>
      <w:szCs w:val="32"/>
    </w:rPr>
  </w:style>
  <w:style w:type="character" w:customStyle="1" w:styleId="22">
    <w:name w:val="หัวเรื่อง 2 อักขระ"/>
    <w:basedOn w:val="a2"/>
    <w:link w:val="21"/>
    <w:uiPriority w:val="9"/>
    <w:semiHidden/>
    <w:rsid w:val="00AA2293"/>
    <w:rPr>
      <w:rFonts w:asciiTheme="majorHAnsi" w:eastAsiaTheme="majorEastAsia" w:hAnsiTheme="majorHAnsi" w:cs="Leelawadee"/>
      <w:color w:val="A1226E" w:themeColor="accent1" w:themeShade="BF"/>
      <w:sz w:val="26"/>
      <w:szCs w:val="26"/>
    </w:rPr>
  </w:style>
  <w:style w:type="character" w:customStyle="1" w:styleId="32">
    <w:name w:val="หัวเรื่อง 3 อักขระ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42">
    <w:name w:val="หัวเรื่อง 4 อักขระ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52">
    <w:name w:val="หัวเรื่อง 5 อักขระ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ที่อยู่ HTML อักขระ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7">
    <w:name w:val="HTML ที่ได้รับการจัดรูปแบบแล้ว อักขระ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3">
    <w:name w:val="Hyperlink"/>
    <w:basedOn w:val="a2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4">
    <w:name w:val="index heading"/>
    <w:basedOn w:val="a1"/>
    <w:next w:val="12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fff5">
    <w:name w:val="Intense Emphasis"/>
    <w:basedOn w:val="a2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afff6">
    <w:name w:val="Intense Quote"/>
    <w:basedOn w:val="a1"/>
    <w:next w:val="a1"/>
    <w:link w:val="afff7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afff7">
    <w:name w:val="ทำให้คำอ้างอิงเป็นสีเข้มขึ้น อักขระ"/>
    <w:basedOn w:val="a2"/>
    <w:link w:val="afff6"/>
    <w:uiPriority w:val="30"/>
    <w:semiHidden/>
    <w:rsid w:val="00333B97"/>
    <w:rPr>
      <w:i/>
      <w:iCs/>
      <w:color w:val="D43293" w:themeColor="accent1"/>
    </w:rPr>
  </w:style>
  <w:style w:type="character" w:styleId="afff8">
    <w:name w:val="Intense Reference"/>
    <w:basedOn w:val="a2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afff9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afffa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afffb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fc">
    <w:name w:val="line number"/>
    <w:basedOn w:val="a2"/>
    <w:uiPriority w:val="99"/>
    <w:semiHidden/>
    <w:unhideWhenUsed/>
    <w:rsid w:val="00333B97"/>
  </w:style>
  <w:style w:type="paragraph" w:styleId="afffd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e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f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customStyle="1" w:styleId="110">
    <w:name w:val="ตารางรายการ 1 แบบบาง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ตารางรายการ 1 แบบบาง - เน้น 1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1-210">
    <w:name w:val="ตารางรายการ 1 แบบบาง - เน้น 2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1-310">
    <w:name w:val="ตารางรายการ 1 แบบบาง - เน้น 3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1-410">
    <w:name w:val="ตารางรายการ 1 แบบบาง - เน้น 4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1-510">
    <w:name w:val="ตารางรายการ 1 แบบบาง - เน้น 5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1-610">
    <w:name w:val="ตารางรายการ 1 แบบบาง - เน้น 6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211">
    <w:name w:val="ตารางรายการ 21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ตารางรายการ 2 - เน้น 11"/>
    <w:basedOn w:val="a3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0">
    <w:name w:val="ตารางรายการ 2 - เน้น 21"/>
    <w:basedOn w:val="a3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0">
    <w:name w:val="ตารางรายการ 2 - เน้น 31"/>
    <w:basedOn w:val="a3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0">
    <w:name w:val="ตารางรายการ 2 - เน้น 41"/>
    <w:basedOn w:val="a3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0">
    <w:name w:val="ตารางรายการ 2 - เน้น 51"/>
    <w:basedOn w:val="a3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0">
    <w:name w:val="ตารางรายการ 2 - เน้น 61"/>
    <w:basedOn w:val="a3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1">
    <w:name w:val="คารางรายการ 31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ตารางรายการ 3 - เน้น 11"/>
    <w:basedOn w:val="a3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3-210">
    <w:name w:val="ตารางรายการ 3 - เน้น 21"/>
    <w:basedOn w:val="a3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3-310">
    <w:name w:val="ตารางรายการ 3 - เน้น 31"/>
    <w:basedOn w:val="a3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3-410">
    <w:name w:val="ตารางรายการ 3 - เน้น 41"/>
    <w:basedOn w:val="a3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3-510">
    <w:name w:val="ตารางรายการ 3 - เน้น 51"/>
    <w:basedOn w:val="a3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3-610">
    <w:name w:val="ตารางรายการ 3 - เน้น 61"/>
    <w:basedOn w:val="a3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411">
    <w:name w:val="ตารางรายการ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ตารางรายการ 4 - เน้น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0">
    <w:name w:val="ตารางรายการ 4 - เน้น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0">
    <w:name w:val="ตารางรายการ 4 - เน้น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0">
    <w:name w:val="ตารางรายการ 4 - เน้น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0">
    <w:name w:val="ตารางรายการ 4 - เน้น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0">
    <w:name w:val="ตารางรายการ 4 - เน้น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1">
    <w:name w:val="ตารางรายการ 5 แบบเข้ม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ตารางรายการ 5 แบบเข้ม - เน้น 1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ตารางรายการ 5 แบบเข้ม - เน้น 2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ตารางรายการ 5 แบบเข้ม - เน้น 3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ตารางรายการ 5 แบบเข้ม - เน้น 4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ตารางรายการ 5 แบบเข้ม - เน้น 5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ตารางรายการ 5 แบบเข้ม - เน้น 6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ตารางรายการ 6 แบบมีสีสัน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ตารางรายการ 6 แบบมีสีสัน - เน้น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0">
    <w:name w:val="ตารางรายการ 6 แบบมีสีสัน - เน้น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0">
    <w:name w:val="ตารางรายการ 6 แบบมีสีสัน - เน้น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0">
    <w:name w:val="ตารางรายการ 6 แบบมีสีสัน - เน้น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0">
    <w:name w:val="ตารางรายการ 6 แบบมีสีสัน - เน้น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0">
    <w:name w:val="ตารางรายการ 6 แบบมีสีสัน - เน้น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0">
    <w:name w:val="ตารางรายการ 7 แบบมีสีสัน1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ตารางรายการ 7 แบบมีสีสัน - เน้น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ตารางรายการ 7 แบบมีสีสัน - เน้น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ตารางรายการ 7 แบบมีสีสัน - เน้น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ตารางรายการ 7 แบบมีสีสัน - เน้น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ตารางรายการ 7 แบบมีสีสัน - เน้น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ตารางรายการ 7 แบบมีสีสัน - เน้น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f1">
    <w:name w:val="ข้อความแมโคร อักขระ"/>
    <w:basedOn w:val="a2"/>
    <w:link w:val="affff0"/>
    <w:uiPriority w:val="99"/>
    <w:semiHidden/>
    <w:rsid w:val="00333B97"/>
    <w:rPr>
      <w:rFonts w:ascii="Consolas" w:hAnsi="Consolas"/>
      <w:szCs w:val="20"/>
    </w:rPr>
  </w:style>
  <w:style w:type="table" w:styleId="13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2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2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2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2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2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2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2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2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2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1"/>
    <w:link w:val="affff3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f3">
    <w:name w:val="ส่วนหัวข้อความ อักขระ"/>
    <w:basedOn w:val="a2"/>
    <w:link w:val="affff2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f4">
    <w:name w:val="No Spacing"/>
    <w:uiPriority w:val="1"/>
    <w:semiHidden/>
    <w:unhideWhenUsed/>
    <w:qFormat/>
    <w:rsid w:val="00333B97"/>
  </w:style>
  <w:style w:type="paragraph" w:styleId="affff5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f7">
    <w:name w:val="Note Heading"/>
    <w:basedOn w:val="a1"/>
    <w:next w:val="a1"/>
    <w:link w:val="affff8"/>
    <w:uiPriority w:val="99"/>
    <w:semiHidden/>
    <w:unhideWhenUsed/>
    <w:rsid w:val="00333B97"/>
  </w:style>
  <w:style w:type="character" w:customStyle="1" w:styleId="affff8">
    <w:name w:val="ส่วนหัวของบันทึกย่อ อักขระ"/>
    <w:basedOn w:val="a2"/>
    <w:link w:val="affff7"/>
    <w:uiPriority w:val="99"/>
    <w:semiHidden/>
    <w:rsid w:val="00333B97"/>
  </w:style>
  <w:style w:type="character" w:styleId="affff9">
    <w:name w:val="page number"/>
    <w:basedOn w:val="a2"/>
    <w:uiPriority w:val="99"/>
    <w:semiHidden/>
    <w:unhideWhenUsed/>
    <w:rsid w:val="00333B97"/>
  </w:style>
  <w:style w:type="table" w:customStyle="1" w:styleId="111">
    <w:name w:val="ตารางธรรมดา 1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ตารางธรรมดา 21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ตารางธรรมดา 31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ตารางธรรมดา 41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ตารางธรรมดา 51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1"/>
    <w:link w:val="affffb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b">
    <w:name w:val="ข้อความธรรมดา อักขระ"/>
    <w:basedOn w:val="a2"/>
    <w:link w:val="affffa"/>
    <w:uiPriority w:val="99"/>
    <w:semiHidden/>
    <w:rsid w:val="00333B97"/>
    <w:rPr>
      <w:rFonts w:ascii="Consolas" w:hAnsi="Consolas"/>
      <w:szCs w:val="21"/>
    </w:rPr>
  </w:style>
  <w:style w:type="paragraph" w:styleId="affffc">
    <w:name w:val="Quote"/>
    <w:basedOn w:val="a1"/>
    <w:next w:val="a1"/>
    <w:link w:val="affffd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d">
    <w:name w:val="คำอ้างอิง อักขระ"/>
    <w:basedOn w:val="a2"/>
    <w:link w:val="affffc"/>
    <w:uiPriority w:val="29"/>
    <w:semiHidden/>
    <w:rsid w:val="00333B97"/>
    <w:rPr>
      <w:i/>
      <w:iCs/>
      <w:color w:val="404040" w:themeColor="text1" w:themeTint="BF"/>
    </w:rPr>
  </w:style>
  <w:style w:type="paragraph" w:styleId="affffe">
    <w:name w:val="Salutation"/>
    <w:basedOn w:val="a1"/>
    <w:next w:val="a1"/>
    <w:link w:val="afffff"/>
    <w:uiPriority w:val="99"/>
    <w:semiHidden/>
    <w:unhideWhenUsed/>
    <w:rsid w:val="00333B97"/>
  </w:style>
  <w:style w:type="character" w:customStyle="1" w:styleId="afffff">
    <w:name w:val="คำขึ้นต้นจดหมาย อักขระ"/>
    <w:basedOn w:val="a2"/>
    <w:link w:val="affffe"/>
    <w:uiPriority w:val="99"/>
    <w:semiHidden/>
    <w:rsid w:val="00333B97"/>
  </w:style>
  <w:style w:type="paragraph" w:styleId="afffff0">
    <w:name w:val="Signature"/>
    <w:basedOn w:val="a1"/>
    <w:link w:val="afffff1"/>
    <w:uiPriority w:val="99"/>
    <w:semiHidden/>
    <w:unhideWhenUsed/>
    <w:rsid w:val="00333B97"/>
    <w:pPr>
      <w:ind w:left="4320"/>
    </w:pPr>
  </w:style>
  <w:style w:type="character" w:customStyle="1" w:styleId="afffff1">
    <w:name w:val="ลายเซ็น อักขระ"/>
    <w:basedOn w:val="a2"/>
    <w:link w:val="afffff0"/>
    <w:uiPriority w:val="99"/>
    <w:semiHidden/>
    <w:rsid w:val="00333B97"/>
  </w:style>
  <w:style w:type="paragraph" w:styleId="afffff2">
    <w:name w:val="Subtitle"/>
    <w:basedOn w:val="a1"/>
    <w:next w:val="a1"/>
    <w:link w:val="afffff3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3">
    <w:name w:val="ชื่อเรื่องรอง อักขระ"/>
    <w:basedOn w:val="a2"/>
    <w:link w:val="afffff2"/>
    <w:uiPriority w:val="11"/>
    <w:semiHidden/>
    <w:rsid w:val="00333B97"/>
    <w:rPr>
      <w:color w:val="5A5A5A" w:themeColor="text1" w:themeTint="A5"/>
      <w:spacing w:val="15"/>
    </w:rPr>
  </w:style>
  <w:style w:type="character" w:styleId="afffff4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เส้นตารางแบบบาง1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333B97"/>
  </w:style>
  <w:style w:type="table" w:styleId="afffffb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itle"/>
    <w:basedOn w:val="a1"/>
    <w:next w:val="a1"/>
    <w:link w:val="afffffe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fffe">
    <w:name w:val="ชื่อเรื่อง อักขระ"/>
    <w:basedOn w:val="a2"/>
    <w:link w:val="afffffd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ffffff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0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3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5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5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affffff0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A86B9E" w:rsidP="00A86B9E">
          <w:pPr>
            <w:pStyle w:val="68BCF059FAE24D38B723189348A345DC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A86B9E" w:rsidP="00A86B9E">
          <w:pPr>
            <w:pStyle w:val="25711D6A6F98415AB748D678F93F4B5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A86B9E" w:rsidP="00A86B9E">
          <w:pPr>
            <w:pStyle w:val="4898521E74CA4AC4A665777C91565A53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A86B9E" w:rsidP="00A86B9E">
          <w:pPr>
            <w:pStyle w:val="0F54E8A6A3F14036A587252711B66C0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A86B9E" w:rsidP="00A86B9E">
          <w:pPr>
            <w:pStyle w:val="FB81FE586FD54529AA7774771104898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A86B9E" w:rsidP="00A86B9E">
          <w:pPr>
            <w:pStyle w:val="C74D7865BE4F4738928AA93E1B7940C6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A86B9E" w:rsidP="00A86B9E">
          <w:pPr>
            <w:pStyle w:val="911EF5089B3F41BEA8242E1E5275D9F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A86B9E" w:rsidP="00A86B9E">
          <w:pPr>
            <w:pStyle w:val="C2228C0B858444C989F9A523BB2C4606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A86B9E" w:rsidP="00A86B9E">
          <w:pPr>
            <w:pStyle w:val="53A276C4141143D49EFA007782EA94F5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A86B9E" w:rsidP="00A86B9E">
          <w:pPr>
            <w:pStyle w:val="4671580BFA054C7FAA7068F88518775B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A86B9E" w:rsidP="00A86B9E">
          <w:pPr>
            <w:pStyle w:val="F56CBFCB43C04DDE81B4214A724DEAD5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A86B9E" w:rsidP="00A86B9E">
          <w:pPr>
            <w:pStyle w:val="17D090E138D14D3EB660095525D60E78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A86B9E" w:rsidP="00A86B9E">
          <w:pPr>
            <w:pStyle w:val="06FB2EE686D3459987362FB395980A98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A86B9E" w:rsidP="00A86B9E">
          <w:pPr>
            <w:pStyle w:val="D289354F1BB84BC9875E89BE1142A0FE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A86B9E" w:rsidP="00A86B9E">
          <w:pPr>
            <w:pStyle w:val="836D6C47AFCA41A094B41410546A962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A86B9E" w:rsidP="00A86B9E">
          <w:pPr>
            <w:pStyle w:val="1DF3A65F52D8470C86C62BCABDB24B3F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A86B9E" w:rsidP="00A86B9E">
          <w:pPr>
            <w:pStyle w:val="134BFA88A48D48BD88B0FBD0321AABAF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A86B9E" w:rsidP="00A86B9E">
          <w:pPr>
            <w:pStyle w:val="CADD01BD0BAA4502B5CEE90C8B4DF70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A86B9E" w:rsidP="00A86B9E">
          <w:pPr>
            <w:pStyle w:val="75EEEB20F5B34D7D9ECF85192353BACE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A86B9E" w:rsidP="00A86B9E">
          <w:pPr>
            <w:pStyle w:val="3A5941D2D55C45FEBE8B22F3CAB73FF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A86B9E" w:rsidP="00A86B9E">
          <w:pPr>
            <w:pStyle w:val="88B138ABF5D544D99696E0454D8FF87D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A86B9E" w:rsidP="00A86B9E">
          <w:pPr>
            <w:pStyle w:val="7A974F08C62D4BBD81F5BDD505CD9274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A86B9E" w:rsidP="00A86B9E">
          <w:pPr>
            <w:pStyle w:val="D2415796CDBA4AA0A351502C43CF6C7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A86B9E" w:rsidP="00A86B9E">
          <w:pPr>
            <w:pStyle w:val="020B52A457F5451AB58C7085473939BC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A86B9E" w:rsidP="00A86B9E">
          <w:pPr>
            <w:pStyle w:val="5C0376686605443687D41A0513C260E1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A86B9E" w:rsidP="00A86B9E">
          <w:pPr>
            <w:pStyle w:val="BC970D8AC53D472785F0A450AB27948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A86B9E" w:rsidP="00A86B9E">
          <w:pPr>
            <w:pStyle w:val="4B3224B26F5F46889EF536831E18AE37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A86B9E" w:rsidP="00A86B9E">
          <w:pPr>
            <w:pStyle w:val="DC98B87CCAD043D68524DEB180079005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A86B9E" w:rsidP="00A86B9E">
          <w:pPr>
            <w:pStyle w:val="0CE4CD22C26E47B285FE50FC9856DF55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A86B9E" w:rsidP="00A86B9E">
          <w:pPr>
            <w:pStyle w:val="BC6EE3D1166C416CBEA32417FADB2F21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A86B9E" w:rsidP="00A86B9E">
          <w:pPr>
            <w:pStyle w:val="B4E9E80B12434AAAB175D67D3DBEF2B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A86B9E" w:rsidP="00A86B9E">
          <w:pPr>
            <w:pStyle w:val="469E39427D6A4480B9C8183605259751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A86B9E" w:rsidP="00A86B9E">
          <w:pPr>
            <w:pStyle w:val="E492C42B7DB9478F805E69FDE1BB2E85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A86B9E" w:rsidP="00A86B9E">
          <w:pPr>
            <w:pStyle w:val="1E3CD9BA47F24F188875E1CB9BEEFB5F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A86B9E" w:rsidP="00A86B9E">
          <w:pPr>
            <w:pStyle w:val="8E03841F6D4A4E2EB7C9C1E4D73CD6F6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A86B9E" w:rsidP="00A86B9E">
          <w:pPr>
            <w:pStyle w:val="B88388866C6A4B0BB74BAB15D14BC51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A86B9E" w:rsidP="00A86B9E">
          <w:pPr>
            <w:pStyle w:val="4C47ED37C079438BBC66C5851BD1925D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A86B9E" w:rsidP="00A86B9E">
          <w:pPr>
            <w:pStyle w:val="384DD45142A441E294BD0330CE141A1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A86B9E" w:rsidP="00A86B9E">
          <w:pPr>
            <w:pStyle w:val="D29590122C004AF2B317541D970F67E8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A86B9E" w:rsidP="00A86B9E">
          <w:pPr>
            <w:pStyle w:val="B2F13D0F285B4952A91C0F1FFC3689DD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A86B9E" w:rsidP="00A86B9E">
          <w:pPr>
            <w:pStyle w:val="30C1EEDC19C84B8CB88DB624B309CA7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A86B9E" w:rsidP="00A86B9E">
          <w:pPr>
            <w:pStyle w:val="64D6869E2F27452899A03445E7864D4E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A86B9E" w:rsidP="00A86B9E">
          <w:pPr>
            <w:pStyle w:val="28C52F7957D846868FBC42E17A39E0B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A86B9E" w:rsidP="00A86B9E">
          <w:pPr>
            <w:pStyle w:val="AF864A5AAF9B4A118D17C448ABEA9E27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A86B9E" w:rsidP="00A86B9E">
          <w:pPr>
            <w:pStyle w:val="C4718C5F2B2C412D86B769FFB5B17621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A86B9E" w:rsidP="00A86B9E">
          <w:pPr>
            <w:pStyle w:val="F4D34214B1A24A7095B86F696F0E986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A86B9E" w:rsidP="00A86B9E">
          <w:pPr>
            <w:pStyle w:val="8F092CB4BA3F4BAB871745C540EE6BFF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A86B9E" w:rsidP="00A86B9E">
          <w:pPr>
            <w:pStyle w:val="A7C102AA256F419486B5C3335672F53E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A86B9E" w:rsidP="00A86B9E">
          <w:pPr>
            <w:pStyle w:val="BD25B0C6B5C740748DCF4ACC0C0E2FE4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A86B9E" w:rsidP="00A86B9E">
          <w:pPr>
            <w:pStyle w:val="B55A39CD4B7D46A0864FC752550A0F4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A86B9E" w:rsidP="00A86B9E">
          <w:pPr>
            <w:pStyle w:val="5945A2B905E94B4CB264E5EC7558BE1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A86B9E" w:rsidP="00A86B9E">
          <w:pPr>
            <w:pStyle w:val="F0664A7F0C684DE6A29437227796EE8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A86B9E" w:rsidP="00A86B9E">
          <w:pPr>
            <w:pStyle w:val="FF886BF7CCF546288FB2B1586A425C3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A86B9E" w:rsidP="00A86B9E">
          <w:pPr>
            <w:pStyle w:val="84D281CA5B9C474B967E3C1320B0C346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A86B9E" w:rsidP="00A86B9E">
          <w:pPr>
            <w:pStyle w:val="6167FE8D7A3244BCA2D5DC38178734F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A86B9E" w:rsidP="00A86B9E">
          <w:pPr>
            <w:pStyle w:val="BDB92089DB9D4818A13CD21C3FEC9501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A86B9E" w:rsidP="00A86B9E">
          <w:pPr>
            <w:pStyle w:val="E41E0BBFA0F143139E77A314489D7F0D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A86B9E" w:rsidP="00A86B9E">
          <w:pPr>
            <w:pStyle w:val="3A37C2ED64D54ACB8CF9F18242B7D572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A86B9E" w:rsidP="00A86B9E">
          <w:pPr>
            <w:pStyle w:val="EBFC6E2E6496474E83667500E1262770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A86B9E" w:rsidP="00A86B9E">
          <w:pPr>
            <w:pStyle w:val="8242CCDE9B1941539C09DA36F72640EF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A86B9E" w:rsidP="00A86B9E">
          <w:pPr>
            <w:pStyle w:val="F3C10E87F2B24ECD9C8F54ADA8D21240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A86B9E" w:rsidP="00A86B9E">
          <w:pPr>
            <w:pStyle w:val="FB00085B61894040A5FF6A57299BA698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A86B9E" w:rsidP="00A86B9E">
          <w:pPr>
            <w:pStyle w:val="15C3D6A510ED4F36882396FD9A3D415A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A86B9E" w:rsidP="00A86B9E">
          <w:pPr>
            <w:pStyle w:val="9294AFAD310E4A65A999FB81107F07E3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ชื่อของคุณ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A86B9E" w:rsidP="00A86B9E">
          <w:pPr>
            <w:pStyle w:val="419630686892454BADDA01E257114F6F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A86B9E" w:rsidP="00A86B9E">
          <w:pPr>
            <w:pStyle w:val="C112CEF2E3CC44B085959EAB173BFB67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โทรศัพท์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A86B9E" w:rsidP="00A86B9E">
          <w:pPr>
            <w:pStyle w:val="271FD75FC3694D779FA59A21B53B8565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อีเมล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A86B9E" w:rsidP="00A86B9E">
          <w:pPr>
            <w:pStyle w:val="F9B8B15D1FE346A4B9149E6A1813600D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A86B9E" w:rsidP="00A86B9E">
          <w:pPr>
            <w:pStyle w:val="F87025AF2765492F98D5240C335027D0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ชื่อเรียกใน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A86B9E" w:rsidP="00A86B9E">
          <w:pPr>
            <w:pStyle w:val="BF4A191842F440EB9FCDB7D4749049582"/>
            <w:rPr>
              <w:rFonts w:cs="Calibri"/>
              <w:cs/>
              <w:lang w:bidi="th-TH"/>
            </w:rPr>
          </w:pPr>
          <w:r w:rsidRPr="00AA2293">
            <w:rPr>
              <w:rFonts w:ascii="Leelawadee" w:hAnsi="Leelawadee"/>
              <w:cs/>
              <w:lang w:bidi="th-TH"/>
            </w:rPr>
            <w:t>ที่อยู่เว็บ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48747D"/>
    <w:rsid w:val="00491C4C"/>
    <w:rsid w:val="004C35A4"/>
    <w:rsid w:val="005B32DB"/>
    <w:rsid w:val="005B6F0E"/>
    <w:rsid w:val="007144E5"/>
    <w:rsid w:val="00802FB6"/>
    <w:rsid w:val="00A406F8"/>
    <w:rsid w:val="00A86B9E"/>
    <w:rsid w:val="00AA38F9"/>
    <w:rsid w:val="00B56771"/>
    <w:rsid w:val="00BF3574"/>
    <w:rsid w:val="00CC218C"/>
    <w:rsid w:val="00CF66BB"/>
    <w:rsid w:val="00DE4F1F"/>
    <w:rsid w:val="00E06284"/>
    <w:rsid w:val="00FA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86B9E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5B6F0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5B6F0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68BCF059FAE24D38B723189348A345DC2">
    <w:name w:val="68BCF059FAE24D38B723189348A345DC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4898521E74CA4AC4A665777C91565A532">
    <w:name w:val="4898521E74CA4AC4A665777C91565A53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0F54E8A6A3F14036A587252711B66C0A2">
    <w:name w:val="0F54E8A6A3F14036A587252711B66C0A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B81FE586FD54529AA777477110489822">
    <w:name w:val="FB81FE586FD54529AA7774771104898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74D7865BE4F4738928AA93E1B7940C62">
    <w:name w:val="C74D7865BE4F4738928AA93E1B7940C6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911EF5089B3F41BEA8242E1E5275D9F22">
    <w:name w:val="911EF5089B3F41BEA8242E1E5275D9F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2228C0B858444C989F9A523BB2C46062">
    <w:name w:val="C2228C0B858444C989F9A523BB2C4606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53A276C4141143D49EFA007782EA94F52">
    <w:name w:val="53A276C4141143D49EFA007782EA94F5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4671580BFA054C7FAA7068F88518775B2">
    <w:name w:val="4671580BFA054C7FAA7068F88518775B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56CBFCB43C04DDE81B4214A724DEAD52">
    <w:name w:val="F56CBFCB43C04DDE81B4214A724DEAD5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17D090E138D14D3EB660095525D60E782">
    <w:name w:val="17D090E138D14D3EB660095525D60E78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06FB2EE686D3459987362FB395980A982">
    <w:name w:val="06FB2EE686D3459987362FB395980A98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D289354F1BB84BC9875E89BE1142A0FE2">
    <w:name w:val="D289354F1BB84BC9875E89BE1142A0FE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36D6C47AFCA41A094B41410546A962A2">
    <w:name w:val="836D6C47AFCA41A094B41410546A962A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1DF3A65F52D8470C86C62BCABDB24B3F2">
    <w:name w:val="1DF3A65F52D8470C86C62BCABDB24B3F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134BFA88A48D48BD88B0FBD0321AABAF2">
    <w:name w:val="134BFA88A48D48BD88B0FBD0321AABAF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ADD01BD0BAA4502B5CEE90C8B4DF7022">
    <w:name w:val="CADD01BD0BAA4502B5CEE90C8B4DF70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75EEEB20F5B34D7D9ECF85192353BACE2">
    <w:name w:val="75EEEB20F5B34D7D9ECF85192353BACE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3A5941D2D55C45FEBE8B22F3CAB73FFA2">
    <w:name w:val="3A5941D2D55C45FEBE8B22F3CAB73FFA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8B138ABF5D544D99696E0454D8FF87D2">
    <w:name w:val="88B138ABF5D544D99696E0454D8FF87D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7A974F08C62D4BBD81F5BDD505CD92742">
    <w:name w:val="7A974F08C62D4BBD81F5BDD505CD9274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D2415796CDBA4AA0A351502C43CF6C7A2">
    <w:name w:val="D2415796CDBA4AA0A351502C43CF6C7A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020B52A457F5451AB58C7085473939BC2">
    <w:name w:val="020B52A457F5451AB58C7085473939BC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5C0376686605443687D41A0513C260E12">
    <w:name w:val="5C0376686605443687D41A0513C260E1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C970D8AC53D472785F0A450AB27948A2">
    <w:name w:val="BC970D8AC53D472785F0A450AB27948A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4B3224B26F5F46889EF536831E18AE372">
    <w:name w:val="4B3224B26F5F46889EF536831E18AE37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DC98B87CCAD043D68524DEB1800790052">
    <w:name w:val="DC98B87CCAD043D68524DEB180079005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0CE4CD22C26E47B285FE50FC9856DF552">
    <w:name w:val="0CE4CD22C26E47B285FE50FC9856DF55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BC6EE3D1166C416CBEA32417FADB2F212">
    <w:name w:val="BC6EE3D1166C416CBEA32417FADB2F21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4E9E80B12434AAAB175D67D3DBEF2B22">
    <w:name w:val="B4E9E80B12434AAAB175D67D3DBEF2B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469E39427D6A4480B9C81836052597512">
    <w:name w:val="469E39427D6A4480B9C8183605259751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E492C42B7DB9478F805E69FDE1BB2E852">
    <w:name w:val="E492C42B7DB9478F805E69FDE1BB2E85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1E3CD9BA47F24F188875E1CB9BEEFB5F2">
    <w:name w:val="1E3CD9BA47F24F188875E1CB9BEEFB5F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E03841F6D4A4E2EB7C9C1E4D73CD6F62">
    <w:name w:val="8E03841F6D4A4E2EB7C9C1E4D73CD6F6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88388866C6A4B0BB74BAB15D14BC5122">
    <w:name w:val="B88388866C6A4B0BB74BAB15D14BC512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4C47ED37C079438BBC66C5851BD1925D2">
    <w:name w:val="4C47ED37C079438BBC66C5851BD1925D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384DD45142A441E294BD0330CE141A122">
    <w:name w:val="384DD45142A441E294BD0330CE141A1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D29590122C004AF2B317541D970F67E82">
    <w:name w:val="D29590122C004AF2B317541D970F67E8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2F13D0F285B4952A91C0F1FFC3689DD2">
    <w:name w:val="B2F13D0F285B4952A91C0F1FFC3689DD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30C1EEDC19C84B8CB88DB624B309CA722">
    <w:name w:val="30C1EEDC19C84B8CB88DB624B309CA7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64D6869E2F27452899A03445E7864D4E2">
    <w:name w:val="64D6869E2F27452899A03445E7864D4E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28C52F7957D846868FBC42E17A39E0BA2">
    <w:name w:val="28C52F7957D846868FBC42E17A39E0BA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AF864A5AAF9B4A118D17C448ABEA9E272">
    <w:name w:val="AF864A5AAF9B4A118D17C448ABEA9E27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4718C5F2B2C412D86B769FFB5B176212">
    <w:name w:val="C4718C5F2B2C412D86B769FFB5B17621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4D34214B1A24A7095B86F696F0E986A2">
    <w:name w:val="F4D34214B1A24A7095B86F696F0E986A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F092CB4BA3F4BAB871745C540EE6BFF2">
    <w:name w:val="8F092CB4BA3F4BAB871745C540EE6BFF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A7C102AA256F419486B5C3335672F53E2">
    <w:name w:val="A7C102AA256F419486B5C3335672F53E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D25B0C6B5C740748DCF4ACC0C0E2FE42">
    <w:name w:val="BD25B0C6B5C740748DCF4ACC0C0E2FE4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55A39CD4B7D46A0864FC752550A0F4A2">
    <w:name w:val="B55A39CD4B7D46A0864FC752550A0F4A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5945A2B905E94B4CB264E5EC7558BE1A2">
    <w:name w:val="5945A2B905E94B4CB264E5EC7558BE1A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0664A7F0C684DE6A29437227796EE8A2">
    <w:name w:val="F0664A7F0C684DE6A29437227796EE8A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F886BF7CCF546288FB2B1586A425C322">
    <w:name w:val="FF886BF7CCF546288FB2B1586A425C3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4D281CA5B9C474B967E3C1320B0C3462">
    <w:name w:val="84D281CA5B9C474B967E3C1320B0C346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6167FE8D7A3244BCA2D5DC38178734F22">
    <w:name w:val="6167FE8D7A3244BCA2D5DC38178734F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DB92089DB9D4818A13CD21C3FEC95012">
    <w:name w:val="BDB92089DB9D4818A13CD21C3FEC9501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E41E0BBFA0F143139E77A314489D7F0D2">
    <w:name w:val="E41E0BBFA0F143139E77A314489D7F0D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3A37C2ED64D54ACB8CF9F18242B7D5722">
    <w:name w:val="3A37C2ED64D54ACB8CF9F18242B7D572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EBFC6E2E6496474E83667500E12627702">
    <w:name w:val="EBFC6E2E6496474E83667500E1262770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8242CCDE9B1941539C09DA36F72640EF2">
    <w:name w:val="8242CCDE9B1941539C09DA36F72640EF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3C10E87F2B24ECD9C8F54ADA8D212402">
    <w:name w:val="F3C10E87F2B24ECD9C8F54ADA8D21240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B00085B61894040A5FF6A57299BA6982">
    <w:name w:val="FB00085B61894040A5FF6A57299BA698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15C3D6A510ED4F36882396FD9A3D415A2">
    <w:name w:val="15C3D6A510ED4F36882396FD9A3D415A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9294AFAD310E4A65A999FB81107F07E32">
    <w:name w:val="9294AFAD310E4A65A999FB81107F07E32"/>
    <w:rsid w:val="00A86B9E"/>
    <w:pPr>
      <w:spacing w:after="0" w:line="240" w:lineRule="auto"/>
      <w:jc w:val="center"/>
    </w:pPr>
    <w:rPr>
      <w:rFonts w:asciiTheme="majorHAnsi" w:eastAsiaTheme="majorEastAsia" w:hAnsiTheme="majorHAnsi" w:cs="Leelawadee"/>
      <w:color w:val="4472C4" w:themeColor="accent1"/>
      <w:sz w:val="32"/>
      <w:szCs w:val="32"/>
      <w:lang w:eastAsia="ja-JP"/>
    </w:rPr>
  </w:style>
  <w:style w:type="paragraph" w:customStyle="1" w:styleId="419630686892454BADDA01E257114F6F2">
    <w:name w:val="419630686892454BADDA01E257114F6F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C112CEF2E3CC44B085959EAB173BFB672">
    <w:name w:val="C112CEF2E3CC44B085959EAB173BFB67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271FD75FC3694D779FA59A21B53B85652">
    <w:name w:val="271FD75FC3694D779FA59A21B53B8565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9B8B15D1FE346A4B9149E6A1813600D2">
    <w:name w:val="F9B8B15D1FE346A4B9149E6A1813600D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F87025AF2765492F98D5240C335027D02">
    <w:name w:val="F87025AF2765492F98D5240C335027D0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  <w:style w:type="paragraph" w:customStyle="1" w:styleId="BF4A191842F440EB9FCDB7D4749049582">
    <w:name w:val="BF4A191842F440EB9FCDB7D4749049582"/>
    <w:rsid w:val="00A86B9E"/>
    <w:pPr>
      <w:spacing w:after="0" w:line="240" w:lineRule="auto"/>
      <w:jc w:val="center"/>
    </w:pPr>
    <w:rPr>
      <w:rFonts w:cs="Leelawadee"/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Office_17150461_TF03424896</Template>
  <TotalTime>61834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16</cp:revision>
  <cp:lastPrinted>2012-08-29T19:15:00Z</cp:lastPrinted>
  <dcterms:created xsi:type="dcterms:W3CDTF">2018-01-16T09:35:00Z</dcterms:created>
  <dcterms:modified xsi:type="dcterms:W3CDTF">2018-01-19T08:11:00Z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