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ayout w:type="fixed"/>
        <w:tblCellMar>
          <w:left w:w="144" w:type="dxa"/>
          <w:right w:w="0" w:type="dxa"/>
        </w:tblCellMar>
        <w:tblLook w:val="04A0" w:firstRow="1" w:lastRow="0" w:firstColumn="1" w:lastColumn="0" w:noHBand="0" w:noVBand="1"/>
        <w:tblDescription w:val="Layouttabell för att ange händelsenamn i 4 kort per sida"/>
      </w:tblPr>
      <w:tblGrid>
        <w:gridCol w:w="6386"/>
        <w:gridCol w:w="6387"/>
        <w:gridCol w:w="43"/>
      </w:tblGrid>
      <w:tr w:rsidR="00455A8A" w14:paraId="11F0F9F2" w14:textId="77777777" w:rsidTr="00F37B33">
        <w:trPr>
          <w:trHeight w:hRule="exact" w:val="3672"/>
        </w:trPr>
        <w:tc>
          <w:tcPr>
            <w:tcW w:w="6386" w:type="dxa"/>
            <w:tcMar>
              <w:top w:w="0" w:type="dxa"/>
              <w:left w:w="0" w:type="dxa"/>
              <w:bottom w:w="432" w:type="dxa"/>
            </w:tcMar>
            <w:vAlign w:val="bottom"/>
          </w:tcPr>
          <w:bookmarkStart w:id="0" w:name="_GoBack"/>
          <w:bookmarkEnd w:id="0"/>
          <w:p w14:paraId="116A67D0" w14:textId="2C9D509C" w:rsidR="00455A8A" w:rsidRDefault="000047BC" w:rsidP="00455A8A">
            <w:pPr>
              <w:pStyle w:val="Title"/>
            </w:pPr>
            <w:sdt>
              <w:sdtPr>
                <w:alias w:val="Du har bjudits in:"/>
                <w:tag w:val="Du har bjudits in:"/>
                <w:id w:val="498013097"/>
                <w:placeholder>
                  <w:docPart w:val="C4F11CCCC9184B23A7FDFDC752F0AC1F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D47183">
                  <w:rPr>
                    <w:lang w:bidi="sv-SE"/>
                  </w:rPr>
                  <w:t>DU HAR BJUDITS IN</w:t>
                </w:r>
              </w:sdtContent>
            </w:sdt>
          </w:p>
          <w:p w14:paraId="3A1D5BB9" w14:textId="2A2A371B" w:rsidR="00455A8A" w:rsidRDefault="000047BC" w:rsidP="00455A8A">
            <w:pPr>
              <w:spacing w:after="200"/>
            </w:pPr>
            <w:sdt>
              <w:sdtPr>
                <w:alias w:val="För att delta:"/>
                <w:tag w:val="För att delta:"/>
                <w:id w:val="-331065099"/>
                <w:placeholder>
                  <w:docPart w:val="091A92BF2FE14E02AC3C09A7778328FB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2F407A">
                  <w:rPr>
                    <w:lang w:bidi="sv-SE"/>
                  </w:rPr>
                  <w:t>FÖR ATT DELTA</w:t>
                </w:r>
              </w:sdtContent>
            </w:sdt>
            <w:r w:rsidR="00455A8A">
              <w:rPr>
                <w:lang w:bidi="sv-SE"/>
              </w:rPr>
              <w:t xml:space="preserve"> </w:t>
            </w:r>
            <w:sdt>
              <w:sdtPr>
                <w:alias w:val="Ange händelsenamn:"/>
                <w:tag w:val="Ange händelsenamn:"/>
                <w:id w:val="-114297642"/>
                <w:placeholder>
                  <w:docPart w:val="28C81EB322094950B6369B703D10CE4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455A8A" w:rsidRPr="002F407A">
                  <w:rPr>
                    <w:lang w:bidi="sv-SE"/>
                  </w:rPr>
                  <w:t>HÄNDELSENAMN</w:t>
                </w:r>
              </w:sdtContent>
            </w:sdt>
          </w:p>
          <w:p w14:paraId="0043C101" w14:textId="135494C9" w:rsidR="00455A8A" w:rsidRPr="000B5ED5" w:rsidRDefault="00455A8A" w:rsidP="00455A8A">
            <w:pPr>
              <w:pStyle w:val="Omslagsrubrik1"/>
            </w:pPr>
            <w:r>
              <w:rPr>
                <w:noProof/>
                <w:lang w:bidi="sv-SE"/>
              </w:rPr>
              <w:drawing>
                <wp:inline distT="0" distB="0" distL="0" distR="0" wp14:anchorId="2EDCAEEC" wp14:editId="1CBC654C">
                  <wp:extent cx="594910" cy="284987"/>
                  <wp:effectExtent l="0" t="0" r="0" b="1270"/>
                  <wp:docPr id="20" name="Grafik 20" descr="Grafiskt el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837" cy="30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0" w:type="dxa"/>
            <w:gridSpan w:val="2"/>
            <w:tcMar>
              <w:top w:w="0" w:type="dxa"/>
              <w:left w:w="576" w:type="dxa"/>
              <w:bottom w:w="432" w:type="dxa"/>
            </w:tcMar>
            <w:vAlign w:val="bottom"/>
          </w:tcPr>
          <w:p w14:paraId="0CEC90A5" w14:textId="77777777" w:rsidR="00EE4DA4" w:rsidRDefault="000047BC" w:rsidP="00EE4DA4">
            <w:pPr>
              <w:pStyle w:val="Title"/>
            </w:pPr>
            <w:sdt>
              <w:sdtPr>
                <w:alias w:val="Du har bjudits in:"/>
                <w:tag w:val="Du har bjudits in:"/>
                <w:id w:val="1484040206"/>
                <w:placeholder>
                  <w:docPart w:val="3E94B7C1F9F04B489C22407D12E9013D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D47183">
                  <w:rPr>
                    <w:lang w:bidi="sv-SE"/>
                  </w:rPr>
                  <w:t>DU HAR BJUDITS IN</w:t>
                </w:r>
              </w:sdtContent>
            </w:sdt>
          </w:p>
          <w:p w14:paraId="4A895458" w14:textId="77777777" w:rsidR="002F0FE2" w:rsidRDefault="002F0FE2" w:rsidP="002F0FE2">
            <w:pPr>
              <w:spacing w:after="200"/>
            </w:pPr>
            <w:sdt>
              <w:sdtPr>
                <w:alias w:val="För att delta:"/>
                <w:tag w:val="För att delta:"/>
                <w:id w:val="565998962"/>
                <w:placeholder>
                  <w:docPart w:val="43397D0AA0B645088BEE1BB83DFE706D"/>
                </w:placeholder>
                <w:temporary/>
                <w:showingPlcHdr/>
                <w15:appearance w15:val="hidden"/>
              </w:sdtPr>
              <w:sdtContent>
                <w:r w:rsidRPr="002F407A">
                  <w:rPr>
                    <w:lang w:bidi="sv-SE"/>
                  </w:rPr>
                  <w:t>FÖR ATT DELTA</w:t>
                </w:r>
              </w:sdtContent>
            </w:sdt>
            <w:r>
              <w:rPr>
                <w:lang w:bidi="sv-SE"/>
              </w:rPr>
              <w:t xml:space="preserve"> </w:t>
            </w:r>
            <w:sdt>
              <w:sdtPr>
                <w:alias w:val="Ange händelsenamn:"/>
                <w:tag w:val="Ange händelsenamn:"/>
                <w:id w:val="-4985953"/>
                <w:placeholder>
                  <w:docPart w:val="273EE9738ED84784952109E594F4039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Content>
                <w:r w:rsidRPr="002F407A">
                  <w:rPr>
                    <w:lang w:bidi="sv-SE"/>
                  </w:rPr>
                  <w:t>HÄNDELSENAMN</w:t>
                </w:r>
              </w:sdtContent>
            </w:sdt>
          </w:p>
          <w:p w14:paraId="424FFEDB" w14:textId="27B7A759" w:rsidR="00455A8A" w:rsidRDefault="002F0FE2" w:rsidP="002F0FE2">
            <w:pPr>
              <w:pStyle w:val="Omslagsrubrik1"/>
            </w:pPr>
            <w:r>
              <w:rPr>
                <w:noProof/>
                <w:lang w:bidi="sv-SE"/>
              </w:rPr>
              <w:t xml:space="preserve"> </w:t>
            </w:r>
            <w:r w:rsidR="00455A8A">
              <w:rPr>
                <w:noProof/>
                <w:lang w:bidi="sv-SE"/>
              </w:rPr>
              <w:drawing>
                <wp:inline distT="0" distB="0" distL="0" distR="0" wp14:anchorId="1A8D8BB3" wp14:editId="082F803C">
                  <wp:extent cx="594910" cy="284987"/>
                  <wp:effectExtent l="0" t="0" r="0" b="1270"/>
                  <wp:docPr id="16" name="Grafik 16" descr="Grafiskt el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837" cy="30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A8A" w14:paraId="1E9E49B7" w14:textId="77777777" w:rsidTr="00F37B33">
        <w:trPr>
          <w:gridAfter w:val="1"/>
          <w:wAfter w:w="43" w:type="dxa"/>
          <w:trHeight w:hRule="exact" w:val="3931"/>
        </w:trPr>
        <w:tc>
          <w:tcPr>
            <w:tcW w:w="6386" w:type="dxa"/>
            <w:tcMar>
              <w:top w:w="0" w:type="dxa"/>
              <w:left w:w="0" w:type="dxa"/>
              <w:bottom w:w="216" w:type="dxa"/>
            </w:tcMar>
            <w:vAlign w:val="bottom"/>
          </w:tcPr>
          <w:p w14:paraId="3477F9EB" w14:textId="77777777" w:rsidR="00EE4DA4" w:rsidRDefault="000047BC" w:rsidP="00EE4DA4">
            <w:pPr>
              <w:pStyle w:val="Title"/>
            </w:pPr>
            <w:sdt>
              <w:sdtPr>
                <w:alias w:val="Du har bjudits in:"/>
                <w:tag w:val="Du har bjudits in:"/>
                <w:id w:val="742614612"/>
                <w:placeholder>
                  <w:docPart w:val="0ADF122015E0451789438FADAD38540A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D47183">
                  <w:rPr>
                    <w:lang w:bidi="sv-SE"/>
                  </w:rPr>
                  <w:t>DU HAR BJUDITS IN</w:t>
                </w:r>
              </w:sdtContent>
            </w:sdt>
          </w:p>
          <w:p w14:paraId="3E41E100" w14:textId="77777777" w:rsidR="002F0FE2" w:rsidRDefault="002F0FE2" w:rsidP="002F0FE2">
            <w:pPr>
              <w:spacing w:after="200"/>
            </w:pPr>
            <w:sdt>
              <w:sdtPr>
                <w:alias w:val="För att delta:"/>
                <w:tag w:val="För att delta:"/>
                <w:id w:val="-1757976611"/>
                <w:placeholder>
                  <w:docPart w:val="603ECF4F0271498F847100CE56BF4241"/>
                </w:placeholder>
                <w:temporary/>
                <w:showingPlcHdr/>
                <w15:appearance w15:val="hidden"/>
              </w:sdtPr>
              <w:sdtContent>
                <w:r w:rsidRPr="002F407A">
                  <w:rPr>
                    <w:lang w:bidi="sv-SE"/>
                  </w:rPr>
                  <w:t>FÖR ATT DELTA</w:t>
                </w:r>
              </w:sdtContent>
            </w:sdt>
            <w:r>
              <w:rPr>
                <w:lang w:bidi="sv-SE"/>
              </w:rPr>
              <w:t xml:space="preserve"> </w:t>
            </w:r>
            <w:sdt>
              <w:sdtPr>
                <w:alias w:val="Ange händelsenamn:"/>
                <w:tag w:val="Ange händelsenamn:"/>
                <w:id w:val="-243030002"/>
                <w:placeholder>
                  <w:docPart w:val="0B9A9711604C447DB1CCDDEF724A74F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Content>
                <w:r w:rsidRPr="002F407A">
                  <w:rPr>
                    <w:lang w:bidi="sv-SE"/>
                  </w:rPr>
                  <w:t>HÄNDELSENAMN</w:t>
                </w:r>
              </w:sdtContent>
            </w:sdt>
          </w:p>
          <w:p w14:paraId="180D82DC" w14:textId="0096C69F" w:rsidR="00455A8A" w:rsidRDefault="002F0FE2" w:rsidP="002F0FE2">
            <w:pPr>
              <w:pStyle w:val="Omslagsrubrik1"/>
            </w:pPr>
            <w:r>
              <w:rPr>
                <w:noProof/>
                <w:lang w:bidi="sv-SE"/>
              </w:rPr>
              <w:t xml:space="preserve"> </w:t>
            </w:r>
            <w:r w:rsidR="00455A8A">
              <w:rPr>
                <w:noProof/>
                <w:lang w:bidi="sv-SE"/>
              </w:rPr>
              <w:drawing>
                <wp:inline distT="0" distB="0" distL="0" distR="0" wp14:anchorId="022131B2" wp14:editId="5576DE9F">
                  <wp:extent cx="594910" cy="284987"/>
                  <wp:effectExtent l="0" t="0" r="0" b="1270"/>
                  <wp:docPr id="21" name="Grafik 21" descr="Grafiskt el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837" cy="30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7" w:type="dxa"/>
            <w:tcMar>
              <w:top w:w="0" w:type="dxa"/>
              <w:left w:w="576" w:type="dxa"/>
              <w:bottom w:w="216" w:type="dxa"/>
            </w:tcMar>
            <w:vAlign w:val="bottom"/>
          </w:tcPr>
          <w:p w14:paraId="6AC4EAD7" w14:textId="77777777" w:rsidR="00EE4DA4" w:rsidRDefault="000047BC" w:rsidP="00EE4DA4">
            <w:pPr>
              <w:pStyle w:val="Title"/>
            </w:pPr>
            <w:sdt>
              <w:sdtPr>
                <w:alias w:val="Du har bjudits in:"/>
                <w:tag w:val="Du har bjudits in:"/>
                <w:id w:val="2133045252"/>
                <w:placeholder>
                  <w:docPart w:val="D19DE13C1F9741BB93176B5FB418716A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D47183">
                  <w:rPr>
                    <w:lang w:bidi="sv-SE"/>
                  </w:rPr>
                  <w:t>DU HAR BJUDITS IN</w:t>
                </w:r>
              </w:sdtContent>
            </w:sdt>
          </w:p>
          <w:p w14:paraId="3D164988" w14:textId="77777777" w:rsidR="002F0FE2" w:rsidRDefault="002F0FE2" w:rsidP="002F0FE2">
            <w:pPr>
              <w:spacing w:after="200"/>
            </w:pPr>
            <w:sdt>
              <w:sdtPr>
                <w:alias w:val="För att delta:"/>
                <w:tag w:val="För att delta:"/>
                <w:id w:val="1721550944"/>
                <w:placeholder>
                  <w:docPart w:val="F2401797A98A4E3F8062F57999424EF2"/>
                </w:placeholder>
                <w:temporary/>
                <w:showingPlcHdr/>
                <w15:appearance w15:val="hidden"/>
              </w:sdtPr>
              <w:sdtContent>
                <w:r w:rsidRPr="002F407A">
                  <w:rPr>
                    <w:lang w:bidi="sv-SE"/>
                  </w:rPr>
                  <w:t>FÖR ATT DELTA</w:t>
                </w:r>
              </w:sdtContent>
            </w:sdt>
            <w:r>
              <w:rPr>
                <w:lang w:bidi="sv-SE"/>
              </w:rPr>
              <w:t xml:space="preserve"> </w:t>
            </w:r>
            <w:sdt>
              <w:sdtPr>
                <w:alias w:val="Ange händelsenamn:"/>
                <w:tag w:val="Ange händelsenamn:"/>
                <w:id w:val="-2138256097"/>
                <w:placeholder>
                  <w:docPart w:val="D0C65BB69DE1453BB203B62EDAE9D85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Content>
                <w:r w:rsidRPr="002F407A">
                  <w:rPr>
                    <w:lang w:bidi="sv-SE"/>
                  </w:rPr>
                  <w:t>HÄNDELSENAMN</w:t>
                </w:r>
              </w:sdtContent>
            </w:sdt>
          </w:p>
          <w:p w14:paraId="5961F91A" w14:textId="6EE3B4B7" w:rsidR="00455A8A" w:rsidRDefault="002F0FE2" w:rsidP="002F0FE2">
            <w:pPr>
              <w:pStyle w:val="Omslagsrubrik1"/>
            </w:pPr>
            <w:r>
              <w:rPr>
                <w:noProof/>
                <w:lang w:bidi="sv-SE"/>
              </w:rPr>
              <w:t xml:space="preserve"> </w:t>
            </w:r>
            <w:r w:rsidR="00455A8A">
              <w:rPr>
                <w:noProof/>
                <w:lang w:bidi="sv-SE"/>
              </w:rPr>
              <w:drawing>
                <wp:inline distT="0" distB="0" distL="0" distR="0" wp14:anchorId="0E280076" wp14:editId="2BC7938B">
                  <wp:extent cx="594910" cy="284987"/>
                  <wp:effectExtent l="0" t="0" r="0" b="1270"/>
                  <wp:docPr id="22" name="Grafik 22" descr="Grafiskt el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837" cy="30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A8A" w14:paraId="22B7A4B5" w14:textId="77777777" w:rsidTr="00F37B33">
        <w:trPr>
          <w:gridAfter w:val="1"/>
          <w:wAfter w:w="43" w:type="dxa"/>
          <w:trHeight w:hRule="exact" w:val="3456"/>
        </w:trPr>
        <w:tc>
          <w:tcPr>
            <w:tcW w:w="6386" w:type="dxa"/>
            <w:tcMar>
              <w:top w:w="0" w:type="dxa"/>
              <w:left w:w="0" w:type="dxa"/>
              <w:bottom w:w="648" w:type="dxa"/>
            </w:tcMar>
            <w:vAlign w:val="center"/>
          </w:tcPr>
          <w:sdt>
            <w:sdtPr>
              <w:alias w:val="Vi ska ha en fest:"/>
              <w:tag w:val="Vi ska ha en fest:"/>
              <w:id w:val="-1580585322"/>
              <w:placeholder>
                <w:docPart w:val="1F4B54E1BDBE4183805328D67E84D72C"/>
              </w:placeholder>
              <w:temporary/>
              <w:showingPlcHdr/>
              <w15:appearance w15:val="hidden"/>
            </w:sdtPr>
            <w:sdtEndPr/>
            <w:sdtContent>
              <w:p w14:paraId="4FE74B00" w14:textId="77777777" w:rsidR="00EE4DA4" w:rsidRDefault="00EE4DA4" w:rsidP="00E4100B">
                <w:pPr>
                  <w:pStyle w:val="Heading1"/>
                </w:pPr>
                <w:r w:rsidRPr="00D47183">
                  <w:rPr>
                    <w:lang w:bidi="sv-SE"/>
                  </w:rPr>
                  <w:t>VI SKA HA EN FEST!</w:t>
                </w:r>
              </w:p>
            </w:sdtContent>
          </w:sdt>
          <w:p w14:paraId="77352918" w14:textId="77777777" w:rsidR="00EE4DA4" w:rsidRPr="005C5BF9" w:rsidRDefault="000047BC" w:rsidP="005C5BF9">
            <w:pPr>
              <w:pStyle w:val="Hndelseinformation"/>
            </w:pPr>
            <w:sdt>
              <w:sdtPr>
                <w:alias w:val="Datum och tid:"/>
                <w:tag w:val="Datum och tid:"/>
                <w:id w:val="-1940358322"/>
                <w:placeholder>
                  <w:docPart w:val="7A4711CDD2664B6CB411B58991090821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sv-SE"/>
                  </w:rPr>
                  <w:t>Datum och tid:</w:t>
                </w:r>
              </w:sdtContent>
            </w:sdt>
            <w:r w:rsidR="00EE4DA4" w:rsidRPr="005C5BF9">
              <w:rPr>
                <w:lang w:bidi="sv-SE"/>
              </w:rPr>
              <w:t xml:space="preserve"> </w:t>
            </w:r>
            <w:sdt>
              <w:sdtPr>
                <w:alias w:val="Ange datum:"/>
                <w:tag w:val="Ange datum:"/>
                <w:id w:val="-1220279012"/>
                <w:placeholder>
                  <w:docPart w:val="7E2B24AFBE62462D854DF052E15FC28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sv-SE"/>
                  </w:rPr>
                  <w:t>Datum</w:t>
                </w:r>
              </w:sdtContent>
            </w:sdt>
            <w:r w:rsidR="00EE4DA4" w:rsidRPr="005C5BF9">
              <w:rPr>
                <w:lang w:bidi="sv-SE"/>
              </w:rPr>
              <w:t xml:space="preserve"> </w:t>
            </w:r>
            <w:sdt>
              <w:sdtPr>
                <w:alias w:val="På:"/>
                <w:tag w:val="På:"/>
                <w:id w:val="1133295276"/>
                <w:placeholder>
                  <w:docPart w:val="8F61A0E3E3ED44799329F4298F9810A3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sv-SE"/>
                  </w:rPr>
                  <w:t>på</w:t>
                </w:r>
              </w:sdtContent>
            </w:sdt>
            <w:r w:rsidR="00EE4DA4" w:rsidRPr="005C5BF9">
              <w:rPr>
                <w:lang w:bidi="sv-SE"/>
              </w:rPr>
              <w:t xml:space="preserve"> </w:t>
            </w:r>
            <w:sdt>
              <w:sdtPr>
                <w:alias w:val="Ange tid:"/>
                <w:tag w:val="Ange tid:"/>
                <w:id w:val="1093748323"/>
                <w:placeholder>
                  <w:docPart w:val="2B59049F71E1486C8BFBDDF24152448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sv-SE"/>
                  </w:rPr>
                  <w:t>Tid</w:t>
                </w:r>
              </w:sdtContent>
            </w:sdt>
          </w:p>
          <w:p w14:paraId="7FE4D173" w14:textId="77777777" w:rsidR="005C5BF9" w:rsidRPr="005C5BF9" w:rsidRDefault="000047BC" w:rsidP="005C5BF9">
            <w:pPr>
              <w:pStyle w:val="Hndelseinformation"/>
            </w:pPr>
            <w:sdt>
              <w:sdtPr>
                <w:alias w:val="Plats:"/>
                <w:tag w:val="Plats:"/>
                <w:id w:val="-1617985189"/>
                <w:placeholder>
                  <w:docPart w:val="F0194A0645854BCC8FDD46EE92BB20A6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sv-SE"/>
                  </w:rPr>
                  <w:t>Plats:</w:t>
                </w:r>
              </w:sdtContent>
            </w:sdt>
            <w:r w:rsidR="00EE4DA4" w:rsidRPr="005C5BF9">
              <w:rPr>
                <w:lang w:bidi="sv-SE"/>
              </w:rPr>
              <w:t xml:space="preserve"> </w:t>
            </w:r>
            <w:sdt>
              <w:sdtPr>
                <w:alias w:val="Ange plats för händelsen:"/>
                <w:tag w:val="Ange plats för händelsen:"/>
                <w:id w:val="-312715412"/>
                <w:placeholder>
                  <w:docPart w:val="35C33890EB874E1FAB1332C5D98E1749"/>
                </w:placeholder>
                <w:showingPlcHdr/>
                <w:dataBinding w:prefixMappings="xmlns:ns0='http://schemas.openxmlformats.org/officeDocument/2006/extended-properties' " w:xpath="/ns0:Properties[1]/ns0:Company[1]" w:storeItemID="{6668398D-A668-4E3E-A5EB-62B293D839F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sv-SE"/>
                  </w:rPr>
                  <w:t>Plats för händelsen</w:t>
                </w:r>
              </w:sdtContent>
            </w:sdt>
          </w:p>
          <w:p w14:paraId="44A7C23F" w14:textId="18FEBEA7" w:rsidR="00EE4DA4" w:rsidRPr="005C5BF9" w:rsidRDefault="000047BC" w:rsidP="005C5BF9">
            <w:pPr>
              <w:pStyle w:val="Hndelseinformation"/>
            </w:pPr>
            <w:sdt>
              <w:sdtPr>
                <w:alias w:val="OSA till:"/>
                <w:tag w:val="OSA till:"/>
                <w:id w:val="-714967016"/>
                <w:placeholder>
                  <w:docPart w:val="0AEAF5B44E5948F0AC9EACDCE1956B1A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sv-SE"/>
                  </w:rPr>
                  <w:t>OSA till</w:t>
                </w:r>
              </w:sdtContent>
            </w:sdt>
            <w:r w:rsidR="00EE4DA4" w:rsidRPr="005C5BF9">
              <w:rPr>
                <w:lang w:bidi="sv-SE"/>
              </w:rPr>
              <w:t xml:space="preserve"> </w:t>
            </w:r>
            <w:sdt>
              <w:sdtPr>
                <w:alias w:val="Ange namn:"/>
                <w:tag w:val="Ange namn:"/>
                <w:id w:val="2042706257"/>
                <w:placeholder>
                  <w:docPart w:val="143273CAF7D242EDBFA771A019327497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sv-SE"/>
                  </w:rPr>
                  <w:t>namn</w:t>
                </w:r>
              </w:sdtContent>
            </w:sdt>
            <w:r w:rsidR="00EE4DA4" w:rsidRPr="005C5BF9">
              <w:rPr>
                <w:lang w:bidi="sv-SE"/>
              </w:rPr>
              <w:t xml:space="preserve"> </w:t>
            </w:r>
            <w:sdt>
              <w:sdtPr>
                <w:alias w:val="Genom:"/>
                <w:tag w:val="Genom:"/>
                <w:id w:val="914368642"/>
                <w:placeholder>
                  <w:docPart w:val="47C6A1F80FEE4A72BA046E4DEBD36574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sv-SE"/>
                  </w:rPr>
                  <w:t>genom att:</w:t>
                </w:r>
              </w:sdtContent>
            </w:sdt>
            <w:r w:rsidR="00EE4DA4" w:rsidRPr="005C5BF9">
              <w:rPr>
                <w:lang w:bidi="sv-SE"/>
              </w:rPr>
              <w:t xml:space="preserve"> </w:t>
            </w:r>
            <w:sdt>
              <w:sdtPr>
                <w:alias w:val="Ange datum:"/>
                <w:tag w:val="Ange datum:"/>
                <w:id w:val="1064918329"/>
                <w:placeholder>
                  <w:docPart w:val="D3A5428BD8184C08A35729EC13D93F1E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sv-SE"/>
                  </w:rPr>
                  <w:t>Datum</w:t>
                </w:r>
              </w:sdtContent>
            </w:sdt>
          </w:p>
          <w:p w14:paraId="14E36708" w14:textId="72D3C685" w:rsidR="00EE4DA4" w:rsidRPr="00EE4DA4" w:rsidRDefault="000047BC" w:rsidP="005C5BF9">
            <w:pPr>
              <w:pStyle w:val="Hndelseinformation"/>
              <w:rPr>
                <w:b/>
                <w:spacing w:val="20"/>
              </w:rPr>
            </w:pPr>
            <w:sdt>
              <w:sdtPr>
                <w:alias w:val="Telefon:"/>
                <w:tag w:val="Telefon:"/>
                <w:id w:val="-1372907368"/>
                <w:placeholder>
                  <w:docPart w:val="FD83BC4B1E384D41A9CEE38D083C50E3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sv-SE"/>
                  </w:rPr>
                  <w:t>Telefon:</w:t>
                </w:r>
              </w:sdtContent>
            </w:sdt>
            <w:r w:rsidR="00EE4DA4" w:rsidRPr="005C5BF9">
              <w:rPr>
                <w:lang w:bidi="sv-SE"/>
              </w:rPr>
              <w:t xml:space="preserve"> </w:t>
            </w:r>
            <w:sdt>
              <w:sdtPr>
                <w:alias w:val="Ange telefonnummer:"/>
                <w:tag w:val="Ange telefonnummer:"/>
                <w:id w:val="-762144728"/>
                <w:placeholder>
                  <w:docPart w:val="B18FCECD9CFE465F9BE720983415CEE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sv-SE"/>
                  </w:rPr>
                  <w:t>Telefonnummer</w:t>
                </w:r>
              </w:sdtContent>
            </w:sdt>
          </w:p>
        </w:tc>
        <w:tc>
          <w:tcPr>
            <w:tcW w:w="6387" w:type="dxa"/>
            <w:tcMar>
              <w:top w:w="0" w:type="dxa"/>
              <w:left w:w="144" w:type="dxa"/>
              <w:bottom w:w="648" w:type="dxa"/>
            </w:tcMar>
            <w:vAlign w:val="center"/>
          </w:tcPr>
          <w:sdt>
            <w:sdtPr>
              <w:alias w:val="Vi ska ha en fest:"/>
              <w:tag w:val="Vi ska ha en fest:"/>
              <w:id w:val="-1145036025"/>
              <w:placeholder>
                <w:docPart w:val="3A687F33674542C288044B13A34E03EA"/>
              </w:placeholder>
              <w:temporary/>
              <w:showingPlcHdr/>
              <w15:appearance w15:val="hidden"/>
            </w:sdtPr>
            <w:sdtEndPr/>
            <w:sdtContent>
              <w:p w14:paraId="30B7FD84" w14:textId="77777777" w:rsidR="00455A8A" w:rsidRDefault="00EE4DA4" w:rsidP="00E4100B">
                <w:pPr>
                  <w:pStyle w:val="Heading1"/>
                </w:pPr>
                <w:r w:rsidRPr="00D47183">
                  <w:rPr>
                    <w:lang w:bidi="sv-SE"/>
                  </w:rPr>
                  <w:t>VI SKA HA EN FEST!</w:t>
                </w:r>
              </w:p>
            </w:sdtContent>
          </w:sdt>
          <w:p w14:paraId="6977ABBD" w14:textId="281585A5" w:rsidR="00EE4DA4" w:rsidRPr="005C5BF9" w:rsidRDefault="000047BC" w:rsidP="005C5BF9">
            <w:pPr>
              <w:pStyle w:val="Hndelseinformation"/>
            </w:pPr>
            <w:sdt>
              <w:sdtPr>
                <w:alias w:val="Datum och tid:"/>
                <w:tag w:val="Datum och tid:"/>
                <w:id w:val="1424994391"/>
                <w:placeholder>
                  <w:docPart w:val="644E9F3B82F0412B8EDF26BD5A090D9E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sv-SE"/>
                  </w:rPr>
                  <w:t>Datum och tid:</w:t>
                </w:r>
              </w:sdtContent>
            </w:sdt>
            <w:r w:rsidR="00EE4DA4" w:rsidRPr="005C5BF9">
              <w:rPr>
                <w:lang w:bidi="sv-SE"/>
              </w:rPr>
              <w:t xml:space="preserve"> </w:t>
            </w:r>
            <w:sdt>
              <w:sdtPr>
                <w:alias w:val="Datum:"/>
                <w:tag w:val="Datum:"/>
                <w:id w:val="51669659"/>
                <w:placeholder>
                  <w:docPart w:val="497EC1DFCA94472FB1D3B8D25DCC7A7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sv-SE"/>
                  </w:rPr>
                  <w:t>Datum</w:t>
                </w:r>
              </w:sdtContent>
            </w:sdt>
            <w:r w:rsidR="00EE4DA4" w:rsidRPr="005C5BF9">
              <w:rPr>
                <w:lang w:bidi="sv-SE"/>
              </w:rPr>
              <w:t xml:space="preserve"> </w:t>
            </w:r>
            <w:sdt>
              <w:sdtPr>
                <w:alias w:val="På:"/>
                <w:tag w:val="På:"/>
                <w:id w:val="-228463568"/>
                <w:placeholder>
                  <w:docPart w:val="8C682743036A4817A985A99F8CEDCFC5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sv-SE"/>
                  </w:rPr>
                  <w:t>på</w:t>
                </w:r>
              </w:sdtContent>
            </w:sdt>
            <w:r w:rsidR="00EE4DA4" w:rsidRPr="005C5BF9">
              <w:rPr>
                <w:lang w:bidi="sv-SE"/>
              </w:rPr>
              <w:t xml:space="preserve"> </w:t>
            </w:r>
            <w:sdt>
              <w:sdtPr>
                <w:alias w:val="Tid:"/>
                <w:tag w:val="Tid:"/>
                <w:id w:val="883135878"/>
                <w:placeholder>
                  <w:docPart w:val="363293D9237F4CE783C47E45A71E5D6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sv-SE"/>
                  </w:rPr>
                  <w:t>Tid</w:t>
                </w:r>
              </w:sdtContent>
            </w:sdt>
          </w:p>
          <w:p w14:paraId="07BEEC67" w14:textId="77777777" w:rsidR="00EE4DA4" w:rsidRPr="005C5BF9" w:rsidRDefault="000047BC" w:rsidP="005C5BF9">
            <w:pPr>
              <w:pStyle w:val="Hndelseinformation"/>
            </w:pPr>
            <w:sdt>
              <w:sdtPr>
                <w:alias w:val="Plats:"/>
                <w:tag w:val="Plats:"/>
                <w:id w:val="2109236626"/>
                <w:placeholder>
                  <w:docPart w:val="DA79047500F04E96A6EA7DA31B453758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sv-SE"/>
                  </w:rPr>
                  <w:t>Plats:</w:t>
                </w:r>
              </w:sdtContent>
            </w:sdt>
            <w:r w:rsidR="00EE4DA4" w:rsidRPr="005C5BF9">
              <w:rPr>
                <w:lang w:bidi="sv-SE"/>
              </w:rPr>
              <w:t xml:space="preserve"> </w:t>
            </w:r>
            <w:sdt>
              <w:sdtPr>
                <w:alias w:val="Plats för händelsen:"/>
                <w:tag w:val="Plats för händelsen:"/>
                <w:id w:val="-420959350"/>
                <w:placeholder>
                  <w:docPart w:val="3750E7C5827E45B3A7751715893BD78F"/>
                </w:placeholder>
                <w:showingPlcHdr/>
                <w:dataBinding w:prefixMappings="xmlns:ns0='http://schemas.openxmlformats.org/officeDocument/2006/extended-properties' " w:xpath="/ns0:Properties[1]/ns0:Company[1]" w:storeItemID="{6668398D-A668-4E3E-A5EB-62B293D839F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sv-SE"/>
                  </w:rPr>
                  <w:t>Plats för händelsen</w:t>
                </w:r>
              </w:sdtContent>
            </w:sdt>
          </w:p>
          <w:p w14:paraId="4732A60F" w14:textId="77777777" w:rsidR="00EE4DA4" w:rsidRPr="005C5BF9" w:rsidRDefault="000047BC" w:rsidP="005C5BF9">
            <w:pPr>
              <w:pStyle w:val="Hndelseinformation"/>
            </w:pPr>
            <w:sdt>
              <w:sdtPr>
                <w:alias w:val="OSA till:"/>
                <w:tag w:val="OSA till:"/>
                <w:id w:val="-595485718"/>
                <w:placeholder>
                  <w:docPart w:val="15C5C8A154E34B2D9A3E02D1ACEEA409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sv-SE"/>
                  </w:rPr>
                  <w:t>OSA till</w:t>
                </w:r>
              </w:sdtContent>
            </w:sdt>
            <w:r w:rsidR="00EE4DA4" w:rsidRPr="005C5BF9">
              <w:rPr>
                <w:lang w:bidi="sv-SE"/>
              </w:rPr>
              <w:t xml:space="preserve"> </w:t>
            </w:r>
            <w:sdt>
              <w:sdtPr>
                <w:alias w:val="Namn:"/>
                <w:tag w:val="Namn:"/>
                <w:id w:val="-280342840"/>
                <w:placeholder>
                  <w:docPart w:val="8CC4D4CC071D430AB510A84047C05CF8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sv-SE"/>
                  </w:rPr>
                  <w:t>namn</w:t>
                </w:r>
              </w:sdtContent>
            </w:sdt>
            <w:r w:rsidR="00EE4DA4" w:rsidRPr="005C5BF9">
              <w:rPr>
                <w:lang w:bidi="sv-SE"/>
              </w:rPr>
              <w:t xml:space="preserve"> </w:t>
            </w:r>
            <w:sdt>
              <w:sdtPr>
                <w:alias w:val="Genom:"/>
                <w:tag w:val="Genom:"/>
                <w:id w:val="218405494"/>
                <w:placeholder>
                  <w:docPart w:val="EB00C42497DB49B3A8FAD4B8B891A1DC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sv-SE"/>
                  </w:rPr>
                  <w:t>genom att:</w:t>
                </w:r>
              </w:sdtContent>
            </w:sdt>
            <w:r w:rsidR="00EE4DA4" w:rsidRPr="005C5BF9">
              <w:rPr>
                <w:lang w:bidi="sv-SE"/>
              </w:rPr>
              <w:t xml:space="preserve"> </w:t>
            </w:r>
            <w:sdt>
              <w:sdtPr>
                <w:alias w:val="Datum:"/>
                <w:tag w:val="Datum:"/>
                <w:id w:val="1313294328"/>
                <w:placeholder>
                  <w:docPart w:val="80EAFD20901347B489D02FF4A738336F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sv-SE"/>
                  </w:rPr>
                  <w:t>Datum</w:t>
                </w:r>
              </w:sdtContent>
            </w:sdt>
          </w:p>
          <w:p w14:paraId="72F456ED" w14:textId="45DDA141" w:rsidR="00EE4DA4" w:rsidRPr="00EE4DA4" w:rsidRDefault="000047BC" w:rsidP="005C5BF9">
            <w:pPr>
              <w:pStyle w:val="Hndelseinformation"/>
              <w:rPr>
                <w:b/>
                <w:spacing w:val="20"/>
              </w:rPr>
            </w:pPr>
            <w:sdt>
              <w:sdtPr>
                <w:alias w:val="Telefon:"/>
                <w:tag w:val="Telefon:"/>
                <w:id w:val="-1149831401"/>
                <w:placeholder>
                  <w:docPart w:val="ECCF90005FBF44ABB138B4F5399AE368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sv-SE"/>
                  </w:rPr>
                  <w:t>Telefon:</w:t>
                </w:r>
              </w:sdtContent>
            </w:sdt>
            <w:r w:rsidR="00EE4DA4" w:rsidRPr="005C5BF9">
              <w:rPr>
                <w:lang w:bidi="sv-SE"/>
              </w:rPr>
              <w:t xml:space="preserve"> </w:t>
            </w:r>
            <w:sdt>
              <w:sdtPr>
                <w:alias w:val="Telefon:"/>
                <w:tag w:val="Telefon:"/>
                <w:id w:val="-2060307301"/>
                <w:placeholder>
                  <w:docPart w:val="C8254711DA5D4400B69B6A816A828D8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sv-SE"/>
                  </w:rPr>
                  <w:t>Telefonnummer</w:t>
                </w:r>
              </w:sdtContent>
            </w:sdt>
          </w:p>
        </w:tc>
      </w:tr>
      <w:tr w:rsidR="00455A8A" w14:paraId="3844FA07" w14:textId="77777777" w:rsidTr="00F37B33">
        <w:trPr>
          <w:gridAfter w:val="1"/>
          <w:wAfter w:w="43" w:type="dxa"/>
          <w:trHeight w:hRule="exact" w:val="4176"/>
        </w:trPr>
        <w:tc>
          <w:tcPr>
            <w:tcW w:w="6386" w:type="dxa"/>
            <w:tcMar>
              <w:top w:w="0" w:type="dxa"/>
              <w:left w:w="0" w:type="dxa"/>
              <w:bottom w:w="0" w:type="dxa"/>
            </w:tcMar>
            <w:vAlign w:val="center"/>
          </w:tcPr>
          <w:sdt>
            <w:sdtPr>
              <w:alias w:val="Vi ska ha en fest:"/>
              <w:tag w:val="Vi ska ha en fest:"/>
              <w:id w:val="1379742199"/>
              <w:placeholder>
                <w:docPart w:val="09A8FDA88DCD48588439F9DE347F3EB6"/>
              </w:placeholder>
              <w:temporary/>
              <w:showingPlcHdr/>
              <w15:appearance w15:val="hidden"/>
            </w:sdtPr>
            <w:sdtEndPr/>
            <w:sdtContent>
              <w:p w14:paraId="02631F7F" w14:textId="77777777" w:rsidR="00EE4DA4" w:rsidRDefault="00EE4DA4" w:rsidP="00E4100B">
                <w:pPr>
                  <w:pStyle w:val="Heading1"/>
                </w:pPr>
                <w:r w:rsidRPr="00D47183">
                  <w:rPr>
                    <w:lang w:bidi="sv-SE"/>
                  </w:rPr>
                  <w:t>VI SKA HA EN FEST!</w:t>
                </w:r>
              </w:p>
            </w:sdtContent>
          </w:sdt>
          <w:p w14:paraId="2FBBF612" w14:textId="755C9E13" w:rsidR="00EE4DA4" w:rsidRPr="005C5BF9" w:rsidRDefault="000047BC" w:rsidP="005C5BF9">
            <w:pPr>
              <w:pStyle w:val="Hndelseinformation"/>
            </w:pPr>
            <w:sdt>
              <w:sdtPr>
                <w:alias w:val="Datum och tid:"/>
                <w:tag w:val="Datum och tid:"/>
                <w:id w:val="332265011"/>
                <w:placeholder>
                  <w:docPart w:val="78EE0AB8A5D740DB944F46147647D81D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sv-SE"/>
                  </w:rPr>
                  <w:t>Datum och tid:</w:t>
                </w:r>
              </w:sdtContent>
            </w:sdt>
            <w:r w:rsidR="00EE4DA4" w:rsidRPr="005C5BF9">
              <w:rPr>
                <w:lang w:bidi="sv-SE"/>
              </w:rPr>
              <w:t xml:space="preserve"> </w:t>
            </w:r>
            <w:sdt>
              <w:sdtPr>
                <w:alias w:val="Datum:"/>
                <w:tag w:val="Datum:"/>
                <w:id w:val="2046255020"/>
                <w:placeholder>
                  <w:docPart w:val="1482D2B89650488998516275942C9C6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sv-SE"/>
                  </w:rPr>
                  <w:t>Datum</w:t>
                </w:r>
              </w:sdtContent>
            </w:sdt>
            <w:r w:rsidR="00EE4DA4" w:rsidRPr="005C5BF9">
              <w:rPr>
                <w:lang w:bidi="sv-SE"/>
              </w:rPr>
              <w:t xml:space="preserve"> </w:t>
            </w:r>
            <w:sdt>
              <w:sdtPr>
                <w:alias w:val="På:"/>
                <w:tag w:val="På:"/>
                <w:id w:val="-1651982946"/>
                <w:placeholder>
                  <w:docPart w:val="BE6780E922D041F38B194744FEDFFD4B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sv-SE"/>
                  </w:rPr>
                  <w:t>på</w:t>
                </w:r>
              </w:sdtContent>
            </w:sdt>
            <w:r w:rsidR="00EE4DA4" w:rsidRPr="005C5BF9">
              <w:rPr>
                <w:lang w:bidi="sv-SE"/>
              </w:rPr>
              <w:t xml:space="preserve"> </w:t>
            </w:r>
            <w:sdt>
              <w:sdtPr>
                <w:alias w:val="Tid:"/>
                <w:tag w:val="Tid:"/>
                <w:id w:val="-852870262"/>
                <w:placeholder>
                  <w:docPart w:val="29A33FA9B9E1468ABB2F153CEFB30B2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sv-SE"/>
                  </w:rPr>
                  <w:t>Tid</w:t>
                </w:r>
              </w:sdtContent>
            </w:sdt>
          </w:p>
          <w:p w14:paraId="58DBED74" w14:textId="77777777" w:rsidR="00EE4DA4" w:rsidRPr="005C5BF9" w:rsidRDefault="000047BC" w:rsidP="005C5BF9">
            <w:pPr>
              <w:pStyle w:val="Hndelseinformation"/>
            </w:pPr>
            <w:sdt>
              <w:sdtPr>
                <w:alias w:val="Plats:"/>
                <w:tag w:val="Plats:"/>
                <w:id w:val="1986426742"/>
                <w:placeholder>
                  <w:docPart w:val="4B333274DE05493BA52A91BD94D4F31B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sv-SE"/>
                  </w:rPr>
                  <w:t>Plats:</w:t>
                </w:r>
              </w:sdtContent>
            </w:sdt>
            <w:r w:rsidR="00EE4DA4" w:rsidRPr="005C5BF9">
              <w:rPr>
                <w:lang w:bidi="sv-SE"/>
              </w:rPr>
              <w:t xml:space="preserve"> </w:t>
            </w:r>
            <w:sdt>
              <w:sdtPr>
                <w:alias w:val="Plats för händelsen:"/>
                <w:tag w:val="Plats för händelsen:"/>
                <w:id w:val="1104228984"/>
                <w:placeholder>
                  <w:docPart w:val="7F63992AF01E4A20812868DB25C4178E"/>
                </w:placeholder>
                <w:showingPlcHdr/>
                <w:dataBinding w:prefixMappings="xmlns:ns0='http://schemas.openxmlformats.org/officeDocument/2006/extended-properties' " w:xpath="/ns0:Properties[1]/ns0:Company[1]" w:storeItemID="{6668398D-A668-4E3E-A5EB-62B293D839F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sv-SE"/>
                  </w:rPr>
                  <w:t>Plats för händelsen</w:t>
                </w:r>
              </w:sdtContent>
            </w:sdt>
          </w:p>
          <w:p w14:paraId="08314E9D" w14:textId="77777777" w:rsidR="00EE4DA4" w:rsidRPr="005C5BF9" w:rsidRDefault="000047BC" w:rsidP="005C5BF9">
            <w:pPr>
              <w:pStyle w:val="Hndelseinformation"/>
            </w:pPr>
            <w:sdt>
              <w:sdtPr>
                <w:alias w:val="OSA till:"/>
                <w:tag w:val="OSA till:"/>
                <w:id w:val="1938402138"/>
                <w:placeholder>
                  <w:docPart w:val="150CC78DB7494DDDA74F1E9F91C3E590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sv-SE"/>
                  </w:rPr>
                  <w:t>OSA till</w:t>
                </w:r>
              </w:sdtContent>
            </w:sdt>
            <w:r w:rsidR="00EE4DA4" w:rsidRPr="005C5BF9">
              <w:rPr>
                <w:lang w:bidi="sv-SE"/>
              </w:rPr>
              <w:t xml:space="preserve"> </w:t>
            </w:r>
            <w:sdt>
              <w:sdtPr>
                <w:alias w:val="Namn:"/>
                <w:tag w:val="Namn:"/>
                <w:id w:val="-134808167"/>
                <w:placeholder>
                  <w:docPart w:val="CC5F6A18A6D64E229F669CA6EE6129C7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sv-SE"/>
                  </w:rPr>
                  <w:t>namn</w:t>
                </w:r>
              </w:sdtContent>
            </w:sdt>
            <w:r w:rsidR="00EE4DA4" w:rsidRPr="005C5BF9">
              <w:rPr>
                <w:lang w:bidi="sv-SE"/>
              </w:rPr>
              <w:t xml:space="preserve"> </w:t>
            </w:r>
            <w:sdt>
              <w:sdtPr>
                <w:alias w:val="Genom:"/>
                <w:tag w:val="Genom:"/>
                <w:id w:val="1423371344"/>
                <w:placeholder>
                  <w:docPart w:val="0CBDBAFE368142129BD8AECABF83B79E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sv-SE"/>
                  </w:rPr>
                  <w:t>genom att:</w:t>
                </w:r>
              </w:sdtContent>
            </w:sdt>
            <w:r w:rsidR="00EE4DA4" w:rsidRPr="005C5BF9">
              <w:rPr>
                <w:lang w:bidi="sv-SE"/>
              </w:rPr>
              <w:t xml:space="preserve"> </w:t>
            </w:r>
            <w:sdt>
              <w:sdtPr>
                <w:alias w:val="Datum:"/>
                <w:tag w:val="Datum:"/>
                <w:id w:val="944119118"/>
                <w:placeholder>
                  <w:docPart w:val="1AE06D8D87F84749BF28B685C71472B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sv-SE"/>
                  </w:rPr>
                  <w:t>Datum</w:t>
                </w:r>
              </w:sdtContent>
            </w:sdt>
          </w:p>
          <w:p w14:paraId="3E476F29" w14:textId="66A19DD9" w:rsidR="00455A8A" w:rsidRDefault="000047BC" w:rsidP="005C5BF9">
            <w:pPr>
              <w:pStyle w:val="Hndelseinformation"/>
            </w:pPr>
            <w:sdt>
              <w:sdtPr>
                <w:alias w:val="Telefon:"/>
                <w:tag w:val="Telefon:"/>
                <w:id w:val="-1814709578"/>
                <w:placeholder>
                  <w:docPart w:val="FCAEE6CD89CF4240B969F4699786E034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sv-SE"/>
                  </w:rPr>
                  <w:t>Telefon:</w:t>
                </w:r>
              </w:sdtContent>
            </w:sdt>
            <w:r w:rsidR="00EE4DA4" w:rsidRPr="005C5BF9">
              <w:rPr>
                <w:lang w:bidi="sv-SE"/>
              </w:rPr>
              <w:t xml:space="preserve"> </w:t>
            </w:r>
            <w:sdt>
              <w:sdtPr>
                <w:alias w:val="Telefon:"/>
                <w:tag w:val="Telefon:"/>
                <w:id w:val="957684046"/>
                <w:placeholder>
                  <w:docPart w:val="C9DEA47C6108441E91B8B6BC8867E8F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sv-SE"/>
                  </w:rPr>
                  <w:t>Telefonnummer</w:t>
                </w:r>
              </w:sdtContent>
            </w:sdt>
          </w:p>
        </w:tc>
        <w:tc>
          <w:tcPr>
            <w:tcW w:w="6387" w:type="dxa"/>
            <w:tcMar>
              <w:top w:w="0" w:type="dxa"/>
              <w:left w:w="144" w:type="dxa"/>
              <w:bottom w:w="0" w:type="dxa"/>
            </w:tcMar>
            <w:vAlign w:val="center"/>
          </w:tcPr>
          <w:sdt>
            <w:sdtPr>
              <w:alias w:val="Vi ska ha en fest:"/>
              <w:tag w:val="Vi ska ha en fest:"/>
              <w:id w:val="1940873808"/>
              <w:placeholder>
                <w:docPart w:val="1D63E41571D143E6A51FA44F711708E3"/>
              </w:placeholder>
              <w:temporary/>
              <w:showingPlcHdr/>
              <w15:appearance w15:val="hidden"/>
            </w:sdtPr>
            <w:sdtEndPr/>
            <w:sdtContent>
              <w:p w14:paraId="6F0362CB" w14:textId="77777777" w:rsidR="00EE4DA4" w:rsidRDefault="00EE4DA4" w:rsidP="00E4100B">
                <w:pPr>
                  <w:pStyle w:val="Heading1"/>
                </w:pPr>
                <w:r w:rsidRPr="00D47183">
                  <w:rPr>
                    <w:lang w:bidi="sv-SE"/>
                  </w:rPr>
                  <w:t>VI SKA HA EN FEST!</w:t>
                </w:r>
              </w:p>
            </w:sdtContent>
          </w:sdt>
          <w:p w14:paraId="6FF1EF2B" w14:textId="77777777" w:rsidR="00EE4DA4" w:rsidRPr="005C5BF9" w:rsidRDefault="000047BC" w:rsidP="005C5BF9">
            <w:pPr>
              <w:pStyle w:val="Hndelseinformation"/>
            </w:pPr>
            <w:sdt>
              <w:sdtPr>
                <w:alias w:val="Datum och tid:"/>
                <w:tag w:val="Datum och tid:"/>
                <w:id w:val="-87166070"/>
                <w:placeholder>
                  <w:docPart w:val="0C8B8A15AD7143D5A4426EEE6E79CD58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sv-SE"/>
                  </w:rPr>
                  <w:t>Datum och tid:</w:t>
                </w:r>
              </w:sdtContent>
            </w:sdt>
            <w:r w:rsidR="00EE4DA4" w:rsidRPr="005C5BF9">
              <w:rPr>
                <w:lang w:bidi="sv-SE"/>
              </w:rPr>
              <w:t xml:space="preserve"> </w:t>
            </w:r>
            <w:sdt>
              <w:sdtPr>
                <w:alias w:val="Datum:"/>
                <w:tag w:val="Datum:"/>
                <w:id w:val="1773973939"/>
                <w:placeholder>
                  <w:docPart w:val="081FFCFA4E53469EB5935B5BBE35B3F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sv-SE"/>
                  </w:rPr>
                  <w:t>Datum</w:t>
                </w:r>
              </w:sdtContent>
            </w:sdt>
            <w:r w:rsidR="00EE4DA4" w:rsidRPr="005C5BF9">
              <w:rPr>
                <w:lang w:bidi="sv-SE"/>
              </w:rPr>
              <w:t xml:space="preserve"> </w:t>
            </w:r>
            <w:sdt>
              <w:sdtPr>
                <w:alias w:val="På:"/>
                <w:tag w:val="På:"/>
                <w:id w:val="-1950234638"/>
                <w:placeholder>
                  <w:docPart w:val="58419D1508D74502AF85A6B2C884FEBA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sv-SE"/>
                  </w:rPr>
                  <w:t>på</w:t>
                </w:r>
              </w:sdtContent>
            </w:sdt>
            <w:r w:rsidR="00EE4DA4" w:rsidRPr="005C5BF9">
              <w:rPr>
                <w:lang w:bidi="sv-SE"/>
              </w:rPr>
              <w:t xml:space="preserve"> </w:t>
            </w:r>
            <w:sdt>
              <w:sdtPr>
                <w:alias w:val="Tid:"/>
                <w:tag w:val="Tid:"/>
                <w:id w:val="-172652444"/>
                <w:placeholder>
                  <w:docPart w:val="1460C3DCFE624287AE74D851DB26F94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sv-SE"/>
                  </w:rPr>
                  <w:t>Tid</w:t>
                </w:r>
              </w:sdtContent>
            </w:sdt>
          </w:p>
          <w:p w14:paraId="2F713457" w14:textId="77777777" w:rsidR="00EE4DA4" w:rsidRPr="005C5BF9" w:rsidRDefault="000047BC" w:rsidP="005C5BF9">
            <w:pPr>
              <w:pStyle w:val="Hndelseinformation"/>
            </w:pPr>
            <w:sdt>
              <w:sdtPr>
                <w:alias w:val="Plats:"/>
                <w:tag w:val="Plats:"/>
                <w:id w:val="-921941037"/>
                <w:placeholder>
                  <w:docPart w:val="772279A7E8FA4F26A311A884873E4203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sv-SE"/>
                  </w:rPr>
                  <w:t>Plats:</w:t>
                </w:r>
              </w:sdtContent>
            </w:sdt>
            <w:r w:rsidR="00EE4DA4" w:rsidRPr="005C5BF9">
              <w:rPr>
                <w:lang w:bidi="sv-SE"/>
              </w:rPr>
              <w:t xml:space="preserve"> </w:t>
            </w:r>
            <w:sdt>
              <w:sdtPr>
                <w:alias w:val="Plats för händelsen:"/>
                <w:tag w:val="Plats för händelsen:"/>
                <w:id w:val="1053425017"/>
                <w:placeholder>
                  <w:docPart w:val="978C31B2AA354DE58E46443AA41FE025"/>
                </w:placeholder>
                <w:showingPlcHdr/>
                <w:dataBinding w:prefixMappings="xmlns:ns0='http://schemas.openxmlformats.org/officeDocument/2006/extended-properties' " w:xpath="/ns0:Properties[1]/ns0:Company[1]" w:storeItemID="{6668398D-A668-4E3E-A5EB-62B293D839F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sv-SE"/>
                  </w:rPr>
                  <w:t>Plats för händelsen</w:t>
                </w:r>
              </w:sdtContent>
            </w:sdt>
          </w:p>
          <w:p w14:paraId="24F1C0DA" w14:textId="77777777" w:rsidR="00EE4DA4" w:rsidRPr="005C5BF9" w:rsidRDefault="000047BC" w:rsidP="005C5BF9">
            <w:pPr>
              <w:pStyle w:val="Hndelseinformation"/>
            </w:pPr>
            <w:sdt>
              <w:sdtPr>
                <w:alias w:val="OSA till:"/>
                <w:tag w:val="OSA till:"/>
                <w:id w:val="2131349622"/>
                <w:placeholder>
                  <w:docPart w:val="C4AE547754E34B08AB2DF3CB1D24932B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sv-SE"/>
                  </w:rPr>
                  <w:t>OSA till</w:t>
                </w:r>
              </w:sdtContent>
            </w:sdt>
            <w:r w:rsidR="00EE4DA4" w:rsidRPr="005C5BF9">
              <w:rPr>
                <w:lang w:bidi="sv-SE"/>
              </w:rPr>
              <w:t xml:space="preserve"> </w:t>
            </w:r>
            <w:sdt>
              <w:sdtPr>
                <w:alias w:val="Namn:"/>
                <w:tag w:val="Namn:"/>
                <w:id w:val="-1540437005"/>
                <w:placeholder>
                  <w:docPart w:val="B29F47A938A24B478CF1213FB73ADD4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sv-SE"/>
                  </w:rPr>
                  <w:t>namn</w:t>
                </w:r>
              </w:sdtContent>
            </w:sdt>
            <w:r w:rsidR="00EE4DA4" w:rsidRPr="005C5BF9">
              <w:rPr>
                <w:lang w:bidi="sv-SE"/>
              </w:rPr>
              <w:t xml:space="preserve"> </w:t>
            </w:r>
            <w:sdt>
              <w:sdtPr>
                <w:alias w:val="Genom:"/>
                <w:tag w:val="Genom:"/>
                <w:id w:val="-1545823111"/>
                <w:placeholder>
                  <w:docPart w:val="415FA9B3D8B144E18BC9585A31A9A566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sv-SE"/>
                  </w:rPr>
                  <w:t>genom att:</w:t>
                </w:r>
              </w:sdtContent>
            </w:sdt>
            <w:r w:rsidR="00EE4DA4" w:rsidRPr="005C5BF9">
              <w:rPr>
                <w:lang w:bidi="sv-SE"/>
              </w:rPr>
              <w:t xml:space="preserve"> </w:t>
            </w:r>
            <w:sdt>
              <w:sdtPr>
                <w:alias w:val="Datum:"/>
                <w:tag w:val="Datum:"/>
                <w:id w:val="748392154"/>
                <w:placeholder>
                  <w:docPart w:val="634357B0BCA04C0CAED1E4C5DF1E270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sv-SE"/>
                  </w:rPr>
                  <w:t>Datum</w:t>
                </w:r>
              </w:sdtContent>
            </w:sdt>
          </w:p>
          <w:p w14:paraId="55805B8C" w14:textId="69803D77" w:rsidR="00455A8A" w:rsidRDefault="000047BC" w:rsidP="005C5BF9">
            <w:pPr>
              <w:pStyle w:val="Hndelseinformation"/>
            </w:pPr>
            <w:sdt>
              <w:sdtPr>
                <w:alias w:val="Telefon:"/>
                <w:tag w:val="Telefon:"/>
                <w:id w:val="-1588926924"/>
                <w:placeholder>
                  <w:docPart w:val="0780C52A2C8A421FA021A386208744D2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sv-SE"/>
                  </w:rPr>
                  <w:t>Telefon:</w:t>
                </w:r>
              </w:sdtContent>
            </w:sdt>
            <w:r w:rsidR="00EE4DA4" w:rsidRPr="005C5BF9">
              <w:rPr>
                <w:lang w:bidi="sv-SE"/>
              </w:rPr>
              <w:t xml:space="preserve"> </w:t>
            </w:r>
            <w:sdt>
              <w:sdtPr>
                <w:alias w:val="Telefon:"/>
                <w:tag w:val="Telefon:"/>
                <w:id w:val="-1087382411"/>
                <w:placeholder>
                  <w:docPart w:val="5EBE9D80C7164819BF294B8E1BB07AA5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sv-SE"/>
                  </w:rPr>
                  <w:t>Telefonnummer</w:t>
                </w:r>
              </w:sdtContent>
            </w:sdt>
          </w:p>
        </w:tc>
      </w:tr>
    </w:tbl>
    <w:p w14:paraId="20E27EFE" w14:textId="45F090BB" w:rsidR="00DE7536" w:rsidRDefault="00DE7536" w:rsidP="007B1D98">
      <w:pPr>
        <w:spacing w:after="200"/>
      </w:pPr>
    </w:p>
    <w:sectPr w:rsidR="00DE7536" w:rsidSect="00AB6416">
      <w:headerReference w:type="default" r:id="rId10"/>
      <w:headerReference w:type="first" r:id="rId11"/>
      <w:pgSz w:w="16838" w:h="11906" w:orient="landscape" w:code="9"/>
      <w:pgMar w:top="1771" w:right="2016" w:bottom="1440" w:left="2016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1ECCF6" w14:textId="77777777" w:rsidR="000047BC" w:rsidRDefault="000047BC" w:rsidP="002F407A">
      <w:r>
        <w:separator/>
      </w:r>
    </w:p>
  </w:endnote>
  <w:endnote w:type="continuationSeparator" w:id="0">
    <w:p w14:paraId="39D41B12" w14:textId="77777777" w:rsidR="000047BC" w:rsidRDefault="000047BC" w:rsidP="002F4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9A9716" w14:textId="77777777" w:rsidR="000047BC" w:rsidRDefault="000047BC" w:rsidP="002F407A">
      <w:r>
        <w:separator/>
      </w:r>
    </w:p>
  </w:footnote>
  <w:footnote w:type="continuationSeparator" w:id="0">
    <w:p w14:paraId="4422228E" w14:textId="77777777" w:rsidR="000047BC" w:rsidRDefault="000047BC" w:rsidP="002F40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11B60E" w14:textId="665EC10C" w:rsidR="00AB6416" w:rsidRDefault="003C7D11">
    <w:pPr>
      <w:pStyle w:val="Header"/>
    </w:pPr>
    <w:r>
      <w:rPr>
        <w:noProof/>
        <w:lang w:bidi="sv-SE"/>
      </w:rPr>
      <w:drawing>
        <wp:anchor distT="0" distB="0" distL="114300" distR="114300" simplePos="0" relativeHeight="251663360" behindDoc="1" locked="0" layoutInCell="1" allowOverlap="1" wp14:anchorId="310A5869" wp14:editId="14C1CFD1">
          <wp:simplePos x="0" y="0"/>
          <wp:positionH relativeFrom="page">
            <wp:posOffset>304800</wp:posOffset>
          </wp:positionH>
          <wp:positionV relativeFrom="page">
            <wp:posOffset>-106045</wp:posOffset>
          </wp:positionV>
          <wp:extent cx="10058400" cy="7772400"/>
          <wp:effectExtent l="0" t="0" r="0" b="0"/>
          <wp:wrapNone/>
          <wp:docPr id="11" name="Bild 11" descr="Löv i kortdesig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flowers-card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34E88B" w14:textId="259609BF" w:rsidR="003C7D11" w:rsidRDefault="003C7D11">
    <w:pPr>
      <w:pStyle w:val="Header"/>
    </w:pPr>
    <w:r>
      <w:rPr>
        <w:noProof/>
        <w:lang w:bidi="sv-SE"/>
      </w:rPr>
      <w:drawing>
        <wp:anchor distT="0" distB="0" distL="114300" distR="114300" simplePos="0" relativeHeight="251661312" behindDoc="1" locked="0" layoutInCell="1" allowOverlap="1" wp14:anchorId="08009C23" wp14:editId="308484A0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058400" cy="7772400"/>
          <wp:effectExtent l="0" t="0" r="0" b="0"/>
          <wp:wrapNone/>
          <wp:docPr id="13" name="Bild 13" descr="En blombukett på kortets framsida desig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flowers-card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6.5pt;height:22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" o:bullet="t">
        <v:imagedata r:id="rId1" o:title="" cropright="-352f"/>
      </v:shape>
    </w:pict>
  </w:numPicBullet>
  <w:abstractNum w:abstractNumId="0" w15:restartNumberingAfterBreak="0">
    <w:nsid w:val="FFFFFF7C"/>
    <w:multiLevelType w:val="singleLevel"/>
    <w:tmpl w:val="C2C6D08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6721CE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E2A31C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C24D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7B8D2B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E41D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77A75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5E2F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FD483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E8CEA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"/>
  </w:num>
  <w:num w:numId="5">
    <w:abstractNumId w:val="6"/>
  </w:num>
  <w:num w:numId="6">
    <w:abstractNumId w:val="5"/>
  </w:num>
  <w:num w:numId="7">
    <w:abstractNumId w:val="4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27E"/>
    <w:rsid w:val="000047BC"/>
    <w:rsid w:val="0004237D"/>
    <w:rsid w:val="000A570F"/>
    <w:rsid w:val="000B5ED5"/>
    <w:rsid w:val="001A2A93"/>
    <w:rsid w:val="001F2134"/>
    <w:rsid w:val="001F409D"/>
    <w:rsid w:val="00213FB2"/>
    <w:rsid w:val="002D4CAA"/>
    <w:rsid w:val="002E1D06"/>
    <w:rsid w:val="002E3432"/>
    <w:rsid w:val="002E7A18"/>
    <w:rsid w:val="002F0FE2"/>
    <w:rsid w:val="002F407A"/>
    <w:rsid w:val="00332721"/>
    <w:rsid w:val="003357DF"/>
    <w:rsid w:val="003C7D11"/>
    <w:rsid w:val="00455A8A"/>
    <w:rsid w:val="004853EB"/>
    <w:rsid w:val="004F46B3"/>
    <w:rsid w:val="005251FE"/>
    <w:rsid w:val="005C291D"/>
    <w:rsid w:val="005C5BF9"/>
    <w:rsid w:val="005D0179"/>
    <w:rsid w:val="006242F0"/>
    <w:rsid w:val="006702D0"/>
    <w:rsid w:val="006944BF"/>
    <w:rsid w:val="006B71B8"/>
    <w:rsid w:val="006C3BC5"/>
    <w:rsid w:val="006C45C2"/>
    <w:rsid w:val="00701094"/>
    <w:rsid w:val="00791E02"/>
    <w:rsid w:val="007B1D98"/>
    <w:rsid w:val="007E388C"/>
    <w:rsid w:val="007E3D01"/>
    <w:rsid w:val="00822BAC"/>
    <w:rsid w:val="008764E4"/>
    <w:rsid w:val="00994A6F"/>
    <w:rsid w:val="00A2571F"/>
    <w:rsid w:val="00A43E50"/>
    <w:rsid w:val="00A61509"/>
    <w:rsid w:val="00AB6416"/>
    <w:rsid w:val="00AE33A4"/>
    <w:rsid w:val="00B03C5C"/>
    <w:rsid w:val="00B52377"/>
    <w:rsid w:val="00B7217F"/>
    <w:rsid w:val="00B760AC"/>
    <w:rsid w:val="00BA227C"/>
    <w:rsid w:val="00BD2068"/>
    <w:rsid w:val="00CE1742"/>
    <w:rsid w:val="00CF6EA7"/>
    <w:rsid w:val="00D2647B"/>
    <w:rsid w:val="00D47183"/>
    <w:rsid w:val="00D51952"/>
    <w:rsid w:val="00DE7536"/>
    <w:rsid w:val="00E31B46"/>
    <w:rsid w:val="00E4100B"/>
    <w:rsid w:val="00E7727E"/>
    <w:rsid w:val="00EB49E3"/>
    <w:rsid w:val="00EE08B1"/>
    <w:rsid w:val="00EE4DA4"/>
    <w:rsid w:val="00F13EB3"/>
    <w:rsid w:val="00F37B33"/>
    <w:rsid w:val="00F83762"/>
    <w:rsid w:val="00FA7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F5F14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iPriority="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0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0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iPriority="9" w:unhideWhenUsed="1" w:qFormat="1"/>
    <w:lsdException w:name="List Continue 2" w:semiHidden="1" w:uiPriority="10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3FB2"/>
    <w:rPr>
      <w:caps/>
    </w:rPr>
  </w:style>
  <w:style w:type="paragraph" w:styleId="Heading1">
    <w:name w:val="heading 1"/>
    <w:basedOn w:val="Normal"/>
    <w:next w:val="Normal"/>
    <w:link w:val="Heading1Char"/>
    <w:uiPriority w:val="9"/>
    <w:semiHidden/>
    <w:unhideWhenUsed/>
    <w:qFormat/>
    <w:rsid w:val="00E4100B"/>
    <w:pPr>
      <w:spacing w:after="100"/>
      <w:contextualSpacing/>
      <w:outlineLvl w:val="0"/>
    </w:pPr>
    <w:rPr>
      <w:rFonts w:eastAsia="Times New Roman" w:cs="Times New Roman"/>
      <w:b/>
      <w:color w:val="1C2F5B" w:themeColor="text2"/>
      <w:spacing w:val="2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4CA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51638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5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53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A43E50"/>
    <w:rPr>
      <w:rFonts w:eastAsia="Times New Roman" w:cs="Times New Roman"/>
      <w:b/>
      <w:caps/>
      <w:color w:val="1C2F5B" w:themeColor="text2"/>
      <w:spacing w:val="2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D4CAA"/>
    <w:rPr>
      <w:rFonts w:asciiTheme="majorHAnsi" w:eastAsiaTheme="majorEastAsia" w:hAnsiTheme="majorHAnsi" w:cstheme="majorBidi"/>
      <w:caps/>
      <w:color w:val="A51638" w:themeColor="accent1" w:themeShade="BF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DE7536"/>
    <w:rPr>
      <w:color w:val="808080"/>
    </w:rPr>
  </w:style>
  <w:style w:type="paragraph" w:customStyle="1" w:styleId="Hndelseinformation">
    <w:name w:val="Händelseinformation"/>
    <w:basedOn w:val="Normal"/>
    <w:uiPriority w:val="10"/>
    <w:qFormat/>
    <w:rsid w:val="00E4100B"/>
    <w:pPr>
      <w:spacing w:line="240" w:lineRule="auto"/>
      <w:contextualSpacing/>
    </w:pPr>
    <w:rPr>
      <w:caps w:val="0"/>
      <w:color w:val="1C2F5B" w:themeColor="text2"/>
      <w:sz w:val="20"/>
    </w:rPr>
  </w:style>
  <w:style w:type="paragraph" w:customStyle="1" w:styleId="Omslagsrubrik1">
    <w:name w:val="Omslagsrubrik 1"/>
    <w:basedOn w:val="Normal"/>
    <w:uiPriority w:val="2"/>
    <w:qFormat/>
    <w:rsid w:val="002D4CAA"/>
    <w:rPr>
      <w:rFonts w:asciiTheme="majorHAnsi" w:hAnsiTheme="majorHAnsi"/>
      <w:b/>
      <w:i/>
      <w:color w:val="595959" w:themeColor="text1" w:themeTint="A6"/>
      <w:sz w:val="40"/>
      <w:szCs w:val="44"/>
    </w:rPr>
  </w:style>
  <w:style w:type="paragraph" w:styleId="Header">
    <w:name w:val="header"/>
    <w:basedOn w:val="Normal"/>
    <w:link w:val="HeaderChar"/>
    <w:uiPriority w:val="99"/>
    <w:unhideWhenUsed/>
    <w:rsid w:val="002F40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407A"/>
  </w:style>
  <w:style w:type="paragraph" w:styleId="Footer">
    <w:name w:val="footer"/>
    <w:basedOn w:val="Normal"/>
    <w:link w:val="FooterChar"/>
    <w:uiPriority w:val="99"/>
    <w:unhideWhenUsed/>
    <w:rsid w:val="002F40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407A"/>
  </w:style>
  <w:style w:type="paragraph" w:styleId="Title">
    <w:name w:val="Title"/>
    <w:basedOn w:val="Normal"/>
    <w:next w:val="Normal"/>
    <w:link w:val="TitleChar"/>
    <w:uiPriority w:val="1"/>
    <w:qFormat/>
    <w:rsid w:val="00455A8A"/>
    <w:pPr>
      <w:spacing w:after="80"/>
      <w:contextualSpacing/>
    </w:pPr>
    <w:rPr>
      <w:rFonts w:asciiTheme="majorHAnsi" w:eastAsiaTheme="majorEastAsia" w:hAnsiTheme="majorHAnsi" w:cstheme="majorBidi"/>
      <w:color w:val="1C2F5B" w:themeColor="text2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A43E50"/>
    <w:rPr>
      <w:rFonts w:asciiTheme="majorHAnsi" w:eastAsiaTheme="majorEastAsia" w:hAnsiTheme="majorHAnsi" w:cstheme="majorBidi"/>
      <w:caps/>
      <w:color w:val="1C2F5B" w:themeColor="text2"/>
      <w:spacing w:val="-10"/>
      <w:kern w:val="28"/>
      <w:sz w:val="36"/>
      <w:szCs w:val="56"/>
    </w:rPr>
  </w:style>
  <w:style w:type="table" w:styleId="TableGrid">
    <w:name w:val="Table Grid"/>
    <w:basedOn w:val="TableNormal"/>
    <w:uiPriority w:val="1"/>
    <w:rsid w:val="003C7D1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2D4CAA"/>
    <w:rPr>
      <w:color w:val="C12C6D" w:themeColor="accent2" w:themeShade="BF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2D4CAA"/>
    <w:rPr>
      <w:color w:val="A51638" w:themeColor="accent1" w:themeShade="B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sv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8C81EB322094950B6369B703D10C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2104F-8FF8-4663-8415-C5AEE80B3EA1}"/>
      </w:docPartPr>
      <w:docPartBody>
        <w:p w:rsidR="00E02896" w:rsidRDefault="006A4ABA" w:rsidP="00687005">
          <w:pPr>
            <w:pStyle w:val="28C81EB322094950B6369B703D10CE4E"/>
          </w:pPr>
          <w:r w:rsidRPr="002F407A">
            <w:rPr>
              <w:lang w:bidi="sv-SE"/>
            </w:rPr>
            <w:t>HÄNDELSENAMN</w:t>
          </w:r>
        </w:p>
      </w:docPartBody>
    </w:docPart>
    <w:docPart>
      <w:docPartPr>
        <w:name w:val="3E94B7C1F9F04B489C22407D12E90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D00913-088D-4EB6-8E2B-5649A51FB916}"/>
      </w:docPartPr>
      <w:docPartBody>
        <w:p w:rsidR="00E02896" w:rsidRDefault="006A4ABA" w:rsidP="00687005">
          <w:pPr>
            <w:pStyle w:val="3E94B7C1F9F04B489C22407D12E9013D"/>
          </w:pPr>
          <w:r w:rsidRPr="00D47183">
            <w:rPr>
              <w:lang w:bidi="sv-SE"/>
            </w:rPr>
            <w:t>DU HAR BJUDITS IN</w:t>
          </w:r>
        </w:p>
      </w:docPartBody>
    </w:docPart>
    <w:docPart>
      <w:docPartPr>
        <w:name w:val="0ADF122015E0451789438FADAD3854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8C9D97-7F9F-4A5E-AEBE-F089CF27D1CA}"/>
      </w:docPartPr>
      <w:docPartBody>
        <w:p w:rsidR="00E02896" w:rsidRDefault="006A4ABA" w:rsidP="00687005">
          <w:pPr>
            <w:pStyle w:val="0ADF122015E0451789438FADAD38540A"/>
          </w:pPr>
          <w:r w:rsidRPr="00D47183">
            <w:rPr>
              <w:lang w:bidi="sv-SE"/>
            </w:rPr>
            <w:t>DU HAR BJUDITS IN</w:t>
          </w:r>
        </w:p>
      </w:docPartBody>
    </w:docPart>
    <w:docPart>
      <w:docPartPr>
        <w:name w:val="D19DE13C1F9741BB93176B5FB41871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A5E3EA-22A7-441A-9A18-E512900A576F}"/>
      </w:docPartPr>
      <w:docPartBody>
        <w:p w:rsidR="00E02896" w:rsidRDefault="006A4ABA" w:rsidP="00687005">
          <w:pPr>
            <w:pStyle w:val="D19DE13C1F9741BB93176B5FB418716A"/>
          </w:pPr>
          <w:r w:rsidRPr="00D47183">
            <w:rPr>
              <w:lang w:bidi="sv-SE"/>
            </w:rPr>
            <w:t>DU HAR BJUDITS IN</w:t>
          </w:r>
        </w:p>
      </w:docPartBody>
    </w:docPart>
    <w:docPart>
      <w:docPartPr>
        <w:name w:val="C4F11CCCC9184B23A7FDFDC752F0AC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F66C8A-39D0-437A-989A-AB328DE7783B}"/>
      </w:docPartPr>
      <w:docPartBody>
        <w:p w:rsidR="00E02896" w:rsidRDefault="006A4ABA">
          <w:r w:rsidRPr="00D47183">
            <w:rPr>
              <w:lang w:bidi="sv-SE"/>
            </w:rPr>
            <w:t>DU HAR BJUDITS IN</w:t>
          </w:r>
        </w:p>
      </w:docPartBody>
    </w:docPart>
    <w:docPart>
      <w:docPartPr>
        <w:name w:val="091A92BF2FE14E02AC3C09A7778328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AF1210-2304-4126-8307-B13DEB98A744}"/>
      </w:docPartPr>
      <w:docPartBody>
        <w:p w:rsidR="00E02896" w:rsidRDefault="006A4ABA">
          <w:r w:rsidRPr="002F407A">
            <w:rPr>
              <w:lang w:bidi="sv-SE"/>
            </w:rPr>
            <w:t>FÖR ATT DELTA</w:t>
          </w:r>
        </w:p>
      </w:docPartBody>
    </w:docPart>
    <w:docPart>
      <w:docPartPr>
        <w:name w:val="3A687F33674542C288044B13A34E03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4D9B18-2210-4921-AE71-5F9411B4AAEA}"/>
      </w:docPartPr>
      <w:docPartBody>
        <w:p w:rsidR="00E02896" w:rsidRDefault="006A4ABA" w:rsidP="00687005">
          <w:pPr>
            <w:pStyle w:val="3A687F33674542C288044B13A34E03EA10"/>
          </w:pPr>
          <w:r w:rsidRPr="00D47183">
            <w:rPr>
              <w:lang w:val="sv-SE" w:bidi="sv-SE"/>
            </w:rPr>
            <w:t>VI SKA HA EN FEST!</w:t>
          </w:r>
        </w:p>
      </w:docPartBody>
    </w:docPart>
    <w:docPart>
      <w:docPartPr>
        <w:name w:val="497EC1DFCA94472FB1D3B8D25DCC7A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406AA1-1150-43AA-8FA1-B083395B885B}"/>
      </w:docPartPr>
      <w:docPartBody>
        <w:p w:rsidR="00E02896" w:rsidRDefault="006A4ABA" w:rsidP="00687005">
          <w:pPr>
            <w:pStyle w:val="497EC1DFCA94472FB1D3B8D25DCC7A7C2"/>
          </w:pPr>
          <w:r w:rsidRPr="005C5BF9">
            <w:rPr>
              <w:lang w:val="sv-SE" w:bidi="sv-SE"/>
            </w:rPr>
            <w:t>Datum</w:t>
          </w:r>
        </w:p>
      </w:docPartBody>
    </w:docPart>
    <w:docPart>
      <w:docPartPr>
        <w:name w:val="363293D9237F4CE783C47E45A71E5D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9C9F2B-7305-4B28-BE42-073DBD287CFB}"/>
      </w:docPartPr>
      <w:docPartBody>
        <w:p w:rsidR="00E02896" w:rsidRDefault="006A4ABA" w:rsidP="00687005">
          <w:pPr>
            <w:pStyle w:val="363293D9237F4CE783C47E45A71E5D672"/>
          </w:pPr>
          <w:r w:rsidRPr="005C5BF9">
            <w:rPr>
              <w:lang w:val="sv-SE" w:bidi="sv-SE"/>
            </w:rPr>
            <w:t>Tid</w:t>
          </w:r>
        </w:p>
      </w:docPartBody>
    </w:docPart>
    <w:docPart>
      <w:docPartPr>
        <w:name w:val="3750E7C5827E45B3A7751715893BD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3C8E55-27E0-4796-B088-7C10E7601DA8}"/>
      </w:docPartPr>
      <w:docPartBody>
        <w:p w:rsidR="00E02896" w:rsidRDefault="006A4ABA" w:rsidP="00687005">
          <w:pPr>
            <w:pStyle w:val="3750E7C5827E45B3A7751715893BD78F2"/>
          </w:pPr>
          <w:r w:rsidRPr="005C5BF9">
            <w:rPr>
              <w:lang w:val="sv-SE" w:bidi="sv-SE"/>
            </w:rPr>
            <w:t>Plats för händelsen</w:t>
          </w:r>
        </w:p>
      </w:docPartBody>
    </w:docPart>
    <w:docPart>
      <w:docPartPr>
        <w:name w:val="644E9F3B82F0412B8EDF26BD5A090D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373177-A9E2-4F8A-889F-8FE8C8490B79}"/>
      </w:docPartPr>
      <w:docPartBody>
        <w:p w:rsidR="00E02896" w:rsidRDefault="006A4ABA" w:rsidP="00687005">
          <w:pPr>
            <w:pStyle w:val="644E9F3B82F0412B8EDF26BD5A090D9E2"/>
          </w:pPr>
          <w:r w:rsidRPr="005C5BF9">
            <w:rPr>
              <w:lang w:val="sv-SE" w:bidi="sv-SE"/>
            </w:rPr>
            <w:t>Datum och tid:</w:t>
          </w:r>
        </w:p>
      </w:docPartBody>
    </w:docPart>
    <w:docPart>
      <w:docPartPr>
        <w:name w:val="DA79047500F04E96A6EA7DA31B453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946D87-459C-4A42-9C5D-2429BEE8E501}"/>
      </w:docPartPr>
      <w:docPartBody>
        <w:p w:rsidR="00E02896" w:rsidRDefault="006A4ABA" w:rsidP="00687005">
          <w:pPr>
            <w:pStyle w:val="DA79047500F04E96A6EA7DA31B4537582"/>
          </w:pPr>
          <w:r w:rsidRPr="005C5BF9">
            <w:rPr>
              <w:lang w:val="sv-SE" w:bidi="sv-SE"/>
            </w:rPr>
            <w:t>Plats:</w:t>
          </w:r>
        </w:p>
      </w:docPartBody>
    </w:docPart>
    <w:docPart>
      <w:docPartPr>
        <w:name w:val="8CC4D4CC071D430AB510A84047C05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F7C632-BBB4-40C9-B6C7-930BA486595C}"/>
      </w:docPartPr>
      <w:docPartBody>
        <w:p w:rsidR="00E02896" w:rsidRDefault="006A4ABA" w:rsidP="00687005">
          <w:pPr>
            <w:pStyle w:val="8CC4D4CC071D430AB510A84047C05CF81"/>
          </w:pPr>
          <w:r w:rsidRPr="005C5BF9">
            <w:rPr>
              <w:lang w:val="sv-SE" w:bidi="sv-SE"/>
            </w:rPr>
            <w:t>Namn</w:t>
          </w:r>
        </w:p>
      </w:docPartBody>
    </w:docPart>
    <w:docPart>
      <w:docPartPr>
        <w:name w:val="80EAFD20901347B489D02FF4A73833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C525CB-A40E-4B4E-9975-1ABB4C82CC24}"/>
      </w:docPartPr>
      <w:docPartBody>
        <w:p w:rsidR="00E02896" w:rsidRDefault="006A4ABA" w:rsidP="00687005">
          <w:pPr>
            <w:pStyle w:val="80EAFD20901347B489D02FF4A738336F1"/>
          </w:pPr>
          <w:r w:rsidRPr="005C5BF9">
            <w:rPr>
              <w:lang w:val="sv-SE" w:bidi="sv-SE"/>
            </w:rPr>
            <w:t>Datum</w:t>
          </w:r>
        </w:p>
      </w:docPartBody>
    </w:docPart>
    <w:docPart>
      <w:docPartPr>
        <w:name w:val="C8254711DA5D4400B69B6A816A828D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F6A228-290D-4FF2-8E5C-9CFC6C38058C}"/>
      </w:docPartPr>
      <w:docPartBody>
        <w:p w:rsidR="00E02896" w:rsidRDefault="006A4ABA" w:rsidP="00687005">
          <w:pPr>
            <w:pStyle w:val="C8254711DA5D4400B69B6A816A828D811"/>
          </w:pPr>
          <w:r w:rsidRPr="005C5BF9">
            <w:rPr>
              <w:lang w:val="sv-SE" w:bidi="sv-SE"/>
            </w:rPr>
            <w:t>Telefonnummer</w:t>
          </w:r>
        </w:p>
      </w:docPartBody>
    </w:docPart>
    <w:docPart>
      <w:docPartPr>
        <w:name w:val="1F4B54E1BDBE4183805328D67E84D7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E7497-ECA8-4C29-BA09-6090ABDCCA57}"/>
      </w:docPartPr>
      <w:docPartBody>
        <w:p w:rsidR="00E02896" w:rsidRDefault="006A4ABA" w:rsidP="00687005">
          <w:pPr>
            <w:pStyle w:val="1F4B54E1BDBE4183805328D67E84D72C8"/>
          </w:pPr>
          <w:r w:rsidRPr="00D47183">
            <w:rPr>
              <w:lang w:val="sv-SE" w:bidi="sv-SE"/>
            </w:rPr>
            <w:t>VI SKA HA EN FEST!</w:t>
          </w:r>
        </w:p>
      </w:docPartBody>
    </w:docPart>
    <w:docPart>
      <w:docPartPr>
        <w:name w:val="7A4711CDD2664B6CB411B589910908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B8041B-2B25-4E79-B200-FBD03A34EB69}"/>
      </w:docPartPr>
      <w:docPartBody>
        <w:p w:rsidR="00E02896" w:rsidRDefault="006A4ABA" w:rsidP="00687005">
          <w:pPr>
            <w:pStyle w:val="7A4711CDD2664B6CB411B589910908212"/>
          </w:pPr>
          <w:r w:rsidRPr="005C5BF9">
            <w:rPr>
              <w:lang w:val="sv-SE" w:bidi="sv-SE"/>
            </w:rPr>
            <w:t>Datum och tid:</w:t>
          </w:r>
        </w:p>
      </w:docPartBody>
    </w:docPart>
    <w:docPart>
      <w:docPartPr>
        <w:name w:val="7E2B24AFBE62462D854DF052E15FC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645B0-5CFD-4C30-8E4E-FF53A911DBF9}"/>
      </w:docPartPr>
      <w:docPartBody>
        <w:p w:rsidR="00E02896" w:rsidRDefault="006A4ABA" w:rsidP="00687005">
          <w:pPr>
            <w:pStyle w:val="7E2B24AFBE62462D854DF052E15FC2832"/>
          </w:pPr>
          <w:r w:rsidRPr="005C5BF9">
            <w:rPr>
              <w:lang w:val="sv-SE" w:bidi="sv-SE"/>
            </w:rPr>
            <w:t>Datum</w:t>
          </w:r>
        </w:p>
      </w:docPartBody>
    </w:docPart>
    <w:docPart>
      <w:docPartPr>
        <w:name w:val="8F61A0E3E3ED44799329F4298F981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0114A8-C801-48C9-8F9C-1B565A25231B}"/>
      </w:docPartPr>
      <w:docPartBody>
        <w:p w:rsidR="00E02896" w:rsidRDefault="006A4ABA" w:rsidP="00687005">
          <w:pPr>
            <w:pStyle w:val="8F61A0E3E3ED44799329F4298F9810A32"/>
          </w:pPr>
          <w:r w:rsidRPr="005C5BF9">
            <w:rPr>
              <w:lang w:val="sv-SE" w:bidi="sv-SE"/>
            </w:rPr>
            <w:t>Plats</w:t>
          </w:r>
        </w:p>
      </w:docPartBody>
    </w:docPart>
    <w:docPart>
      <w:docPartPr>
        <w:name w:val="2B59049F71E1486C8BFBDDF2415244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AB5EDD-EA39-4498-B179-100A198D438E}"/>
      </w:docPartPr>
      <w:docPartBody>
        <w:p w:rsidR="00E02896" w:rsidRDefault="006A4ABA" w:rsidP="00687005">
          <w:pPr>
            <w:pStyle w:val="2B59049F71E1486C8BFBDDF2415244802"/>
          </w:pPr>
          <w:r w:rsidRPr="005C5BF9">
            <w:rPr>
              <w:lang w:val="sv-SE" w:bidi="sv-SE"/>
            </w:rPr>
            <w:t>Tid</w:t>
          </w:r>
        </w:p>
      </w:docPartBody>
    </w:docPart>
    <w:docPart>
      <w:docPartPr>
        <w:name w:val="F0194A0645854BCC8FDD46EE92BB20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DE2B80-384E-423B-8079-E33F8AD68DFB}"/>
      </w:docPartPr>
      <w:docPartBody>
        <w:p w:rsidR="00E02896" w:rsidRDefault="006A4ABA" w:rsidP="00687005">
          <w:pPr>
            <w:pStyle w:val="F0194A0645854BCC8FDD46EE92BB20A62"/>
          </w:pPr>
          <w:r w:rsidRPr="005C5BF9">
            <w:rPr>
              <w:lang w:val="sv-SE" w:bidi="sv-SE"/>
            </w:rPr>
            <w:t>Plats:</w:t>
          </w:r>
        </w:p>
      </w:docPartBody>
    </w:docPart>
    <w:docPart>
      <w:docPartPr>
        <w:name w:val="35C33890EB874E1FAB1332C5D98E17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DF225-9F06-4CFF-A422-9E90349F5434}"/>
      </w:docPartPr>
      <w:docPartBody>
        <w:p w:rsidR="00E02896" w:rsidRDefault="006A4ABA" w:rsidP="00687005">
          <w:pPr>
            <w:pStyle w:val="35C33890EB874E1FAB1332C5D98E17492"/>
          </w:pPr>
          <w:r w:rsidRPr="005C5BF9">
            <w:rPr>
              <w:lang w:val="sv-SE" w:bidi="sv-SE"/>
            </w:rPr>
            <w:t>Plats för händelsen</w:t>
          </w:r>
        </w:p>
      </w:docPartBody>
    </w:docPart>
    <w:docPart>
      <w:docPartPr>
        <w:name w:val="8C682743036A4817A985A99F8CEDCF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663534-B110-497F-BD75-4EFC6279B88A}"/>
      </w:docPartPr>
      <w:docPartBody>
        <w:p w:rsidR="00E02896" w:rsidRDefault="006A4ABA" w:rsidP="00687005">
          <w:pPr>
            <w:pStyle w:val="8C682743036A4817A985A99F8CEDCFC51"/>
          </w:pPr>
          <w:r w:rsidRPr="005C5BF9">
            <w:rPr>
              <w:lang w:val="sv-SE" w:bidi="sv-SE"/>
            </w:rPr>
            <w:t>Plats</w:t>
          </w:r>
        </w:p>
      </w:docPartBody>
    </w:docPart>
    <w:docPart>
      <w:docPartPr>
        <w:name w:val="15C5C8A154E34B2D9A3E02D1ACEEA4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39B2AC-9F6D-4E4A-8F64-D408B81CD969}"/>
      </w:docPartPr>
      <w:docPartBody>
        <w:p w:rsidR="00E02896" w:rsidRDefault="006A4ABA" w:rsidP="00687005">
          <w:pPr>
            <w:pStyle w:val="15C5C8A154E34B2D9A3E02D1ACEEA4091"/>
          </w:pPr>
          <w:r w:rsidRPr="005C5BF9">
            <w:rPr>
              <w:lang w:val="sv-SE" w:bidi="sv-SE"/>
            </w:rPr>
            <w:t>OSA till</w:t>
          </w:r>
        </w:p>
      </w:docPartBody>
    </w:docPart>
    <w:docPart>
      <w:docPartPr>
        <w:name w:val="EB00C42497DB49B3A8FAD4B8B891A1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F2BE0E-2CA4-4C8C-9A3E-98FEAB98F463}"/>
      </w:docPartPr>
      <w:docPartBody>
        <w:p w:rsidR="00E02896" w:rsidRDefault="006A4ABA" w:rsidP="00687005">
          <w:pPr>
            <w:pStyle w:val="EB00C42497DB49B3A8FAD4B8B891A1DC1"/>
          </w:pPr>
          <w:r w:rsidRPr="005C5BF9">
            <w:rPr>
              <w:lang w:val="sv-SE" w:bidi="sv-SE"/>
            </w:rPr>
            <w:t>Genom att:</w:t>
          </w:r>
        </w:p>
      </w:docPartBody>
    </w:docPart>
    <w:docPart>
      <w:docPartPr>
        <w:name w:val="ECCF90005FBF44ABB138B4F5399AE3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DAA43-15F5-4662-9F45-F01D66627FAC}"/>
      </w:docPartPr>
      <w:docPartBody>
        <w:p w:rsidR="00E02896" w:rsidRDefault="006A4ABA" w:rsidP="00687005">
          <w:pPr>
            <w:pStyle w:val="ECCF90005FBF44ABB138B4F5399AE3681"/>
          </w:pPr>
          <w:r w:rsidRPr="005C5BF9">
            <w:rPr>
              <w:lang w:val="sv-SE" w:bidi="sv-SE"/>
            </w:rPr>
            <w:t>Telefon:</w:t>
          </w:r>
        </w:p>
      </w:docPartBody>
    </w:docPart>
    <w:docPart>
      <w:docPartPr>
        <w:name w:val="0AEAF5B44E5948F0AC9EACDCE1956B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2ED4CD-2ECB-4389-BFE2-255640CAB2C5}"/>
      </w:docPartPr>
      <w:docPartBody>
        <w:p w:rsidR="00E02896" w:rsidRDefault="006A4ABA" w:rsidP="00687005">
          <w:pPr>
            <w:pStyle w:val="0AEAF5B44E5948F0AC9EACDCE1956B1A"/>
          </w:pPr>
          <w:r w:rsidRPr="005C5BF9">
            <w:rPr>
              <w:lang w:bidi="sv-SE"/>
            </w:rPr>
            <w:t>OSA till</w:t>
          </w:r>
        </w:p>
      </w:docPartBody>
    </w:docPart>
    <w:docPart>
      <w:docPartPr>
        <w:name w:val="143273CAF7D242EDBFA771A0193274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B49F22-E9A5-45D1-A280-1A02DD8C5750}"/>
      </w:docPartPr>
      <w:docPartBody>
        <w:p w:rsidR="00E02896" w:rsidRDefault="006A4ABA" w:rsidP="00687005">
          <w:pPr>
            <w:pStyle w:val="143273CAF7D242EDBFA771A019327497"/>
          </w:pPr>
          <w:r w:rsidRPr="005C5BF9">
            <w:rPr>
              <w:lang w:bidi="sv-SE"/>
            </w:rPr>
            <w:t>Namn</w:t>
          </w:r>
        </w:p>
      </w:docPartBody>
    </w:docPart>
    <w:docPart>
      <w:docPartPr>
        <w:name w:val="47C6A1F80FEE4A72BA046E4DEBD36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19B039-2BB5-45C4-8CC7-7ED0C1339F5B}"/>
      </w:docPartPr>
      <w:docPartBody>
        <w:p w:rsidR="00E02896" w:rsidRDefault="006A4ABA" w:rsidP="00687005">
          <w:pPr>
            <w:pStyle w:val="47C6A1F80FEE4A72BA046E4DEBD36574"/>
          </w:pPr>
          <w:r w:rsidRPr="005C5BF9">
            <w:rPr>
              <w:lang w:bidi="sv-SE"/>
            </w:rPr>
            <w:t>Genom att:</w:t>
          </w:r>
        </w:p>
      </w:docPartBody>
    </w:docPart>
    <w:docPart>
      <w:docPartPr>
        <w:name w:val="D3A5428BD8184C08A35729EC13D93F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371AA6-4D7A-4AAB-847E-E98B2BCC2537}"/>
      </w:docPartPr>
      <w:docPartBody>
        <w:p w:rsidR="00E02896" w:rsidRDefault="006A4ABA" w:rsidP="00687005">
          <w:pPr>
            <w:pStyle w:val="D3A5428BD8184C08A35729EC13D93F1E"/>
          </w:pPr>
          <w:r w:rsidRPr="005C5BF9">
            <w:rPr>
              <w:lang w:bidi="sv-SE"/>
            </w:rPr>
            <w:t>Datum</w:t>
          </w:r>
        </w:p>
      </w:docPartBody>
    </w:docPart>
    <w:docPart>
      <w:docPartPr>
        <w:name w:val="FD83BC4B1E384D41A9CEE38D083C50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28E94-6160-4FEA-9B86-B4A38AFCF9A5}"/>
      </w:docPartPr>
      <w:docPartBody>
        <w:p w:rsidR="00E02896" w:rsidRDefault="006A4ABA" w:rsidP="00687005">
          <w:pPr>
            <w:pStyle w:val="FD83BC4B1E384D41A9CEE38D083C50E3"/>
          </w:pPr>
          <w:r w:rsidRPr="005C5BF9">
            <w:rPr>
              <w:lang w:bidi="sv-SE"/>
            </w:rPr>
            <w:t>Telefon:</w:t>
          </w:r>
        </w:p>
      </w:docPartBody>
    </w:docPart>
    <w:docPart>
      <w:docPartPr>
        <w:name w:val="B18FCECD9CFE465F9BE720983415C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AF316D-9AB3-4A09-9580-C54597FF7D4E}"/>
      </w:docPartPr>
      <w:docPartBody>
        <w:p w:rsidR="00E02896" w:rsidRDefault="006A4ABA" w:rsidP="00687005">
          <w:pPr>
            <w:pStyle w:val="B18FCECD9CFE465F9BE720983415CEEA"/>
          </w:pPr>
          <w:r w:rsidRPr="005C5BF9">
            <w:rPr>
              <w:lang w:bidi="sv-SE"/>
            </w:rPr>
            <w:t>Telefonnummer</w:t>
          </w:r>
        </w:p>
      </w:docPartBody>
    </w:docPart>
    <w:docPart>
      <w:docPartPr>
        <w:name w:val="09A8FDA88DCD48588439F9DE347F3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A4F0FF-10E1-49AF-87B2-2974CD5E663D}"/>
      </w:docPartPr>
      <w:docPartBody>
        <w:p w:rsidR="00E02896" w:rsidRDefault="006A4ABA" w:rsidP="00687005">
          <w:pPr>
            <w:pStyle w:val="09A8FDA88DCD48588439F9DE347F3EB63"/>
          </w:pPr>
          <w:r w:rsidRPr="00D47183">
            <w:rPr>
              <w:lang w:val="sv-SE" w:bidi="sv-SE"/>
            </w:rPr>
            <w:t>VI SKA HA EN FEST!</w:t>
          </w:r>
        </w:p>
      </w:docPartBody>
    </w:docPart>
    <w:docPart>
      <w:docPartPr>
        <w:name w:val="78EE0AB8A5D740DB944F46147647D8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D5A762-16F8-43C9-8592-FA95068587C6}"/>
      </w:docPartPr>
      <w:docPartBody>
        <w:p w:rsidR="00E02896" w:rsidRDefault="006A4ABA" w:rsidP="00687005">
          <w:pPr>
            <w:pStyle w:val="78EE0AB8A5D740DB944F46147647D81D"/>
          </w:pPr>
          <w:r w:rsidRPr="005C5BF9">
            <w:rPr>
              <w:lang w:bidi="sv-SE"/>
            </w:rPr>
            <w:t>Datum och tid:</w:t>
          </w:r>
        </w:p>
      </w:docPartBody>
    </w:docPart>
    <w:docPart>
      <w:docPartPr>
        <w:name w:val="1482D2B89650488998516275942C9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D8D186-7982-45EE-A9C3-D2444348C8C6}"/>
      </w:docPartPr>
      <w:docPartBody>
        <w:p w:rsidR="00E02896" w:rsidRDefault="006A4ABA" w:rsidP="00687005">
          <w:pPr>
            <w:pStyle w:val="1482D2B89650488998516275942C9C63"/>
          </w:pPr>
          <w:r w:rsidRPr="005C5BF9">
            <w:rPr>
              <w:lang w:bidi="sv-SE"/>
            </w:rPr>
            <w:t>Datum</w:t>
          </w:r>
        </w:p>
      </w:docPartBody>
    </w:docPart>
    <w:docPart>
      <w:docPartPr>
        <w:name w:val="BE6780E922D041F38B194744FEDFFD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8CE3B2-36DB-47B8-806F-F0B6EE677BAC}"/>
      </w:docPartPr>
      <w:docPartBody>
        <w:p w:rsidR="00E02896" w:rsidRDefault="006A4ABA" w:rsidP="00687005">
          <w:pPr>
            <w:pStyle w:val="BE6780E922D041F38B194744FEDFFD4B"/>
          </w:pPr>
          <w:r w:rsidRPr="005C5BF9">
            <w:rPr>
              <w:lang w:bidi="sv-SE"/>
            </w:rPr>
            <w:t>Plats</w:t>
          </w:r>
        </w:p>
      </w:docPartBody>
    </w:docPart>
    <w:docPart>
      <w:docPartPr>
        <w:name w:val="29A33FA9B9E1468ABB2F153CEFB30B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0A41D-D93E-41FD-B19E-CB09513C10A2}"/>
      </w:docPartPr>
      <w:docPartBody>
        <w:p w:rsidR="00E02896" w:rsidRDefault="006A4ABA" w:rsidP="00687005">
          <w:pPr>
            <w:pStyle w:val="29A33FA9B9E1468ABB2F153CEFB30B20"/>
          </w:pPr>
          <w:r w:rsidRPr="005C5BF9">
            <w:rPr>
              <w:lang w:bidi="sv-SE"/>
            </w:rPr>
            <w:t>Tid</w:t>
          </w:r>
        </w:p>
      </w:docPartBody>
    </w:docPart>
    <w:docPart>
      <w:docPartPr>
        <w:name w:val="4B333274DE05493BA52A91BD94D4F3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1CD3B1-3813-46D3-810D-9BEFA8EF51CF}"/>
      </w:docPartPr>
      <w:docPartBody>
        <w:p w:rsidR="00E02896" w:rsidRDefault="006A4ABA" w:rsidP="00687005">
          <w:pPr>
            <w:pStyle w:val="4B333274DE05493BA52A91BD94D4F31B"/>
          </w:pPr>
          <w:r w:rsidRPr="005C5BF9">
            <w:rPr>
              <w:lang w:bidi="sv-SE"/>
            </w:rPr>
            <w:t>Plats:</w:t>
          </w:r>
        </w:p>
      </w:docPartBody>
    </w:docPart>
    <w:docPart>
      <w:docPartPr>
        <w:name w:val="7F63992AF01E4A20812868DB25C417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712B0-3687-4997-8448-A44BF747640E}"/>
      </w:docPartPr>
      <w:docPartBody>
        <w:p w:rsidR="00E02896" w:rsidRDefault="006A4ABA" w:rsidP="00687005">
          <w:pPr>
            <w:pStyle w:val="7F63992AF01E4A20812868DB25C4178E"/>
          </w:pPr>
          <w:r w:rsidRPr="005C5BF9">
            <w:rPr>
              <w:lang w:bidi="sv-SE"/>
            </w:rPr>
            <w:t>Plats för händelsen</w:t>
          </w:r>
        </w:p>
      </w:docPartBody>
    </w:docPart>
    <w:docPart>
      <w:docPartPr>
        <w:name w:val="150CC78DB7494DDDA74F1E9F91C3E5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2C78B-66CF-4DF3-8A0D-82CFEA2A5FEB}"/>
      </w:docPartPr>
      <w:docPartBody>
        <w:p w:rsidR="00E02896" w:rsidRDefault="006A4ABA" w:rsidP="00687005">
          <w:pPr>
            <w:pStyle w:val="150CC78DB7494DDDA74F1E9F91C3E590"/>
          </w:pPr>
          <w:r w:rsidRPr="005C5BF9">
            <w:rPr>
              <w:lang w:bidi="sv-SE"/>
            </w:rPr>
            <w:t>OSA till</w:t>
          </w:r>
        </w:p>
      </w:docPartBody>
    </w:docPart>
    <w:docPart>
      <w:docPartPr>
        <w:name w:val="CC5F6A18A6D64E229F669CA6EE6129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54B59E-7AA9-4EC1-9049-672AB30863AB}"/>
      </w:docPartPr>
      <w:docPartBody>
        <w:p w:rsidR="00E02896" w:rsidRDefault="006A4ABA" w:rsidP="00687005">
          <w:pPr>
            <w:pStyle w:val="CC5F6A18A6D64E229F669CA6EE6129C7"/>
          </w:pPr>
          <w:r w:rsidRPr="005C5BF9">
            <w:rPr>
              <w:lang w:bidi="sv-SE"/>
            </w:rPr>
            <w:t>Namn</w:t>
          </w:r>
        </w:p>
      </w:docPartBody>
    </w:docPart>
    <w:docPart>
      <w:docPartPr>
        <w:name w:val="0CBDBAFE368142129BD8AECABF83B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389DAD-EA9D-4D74-B9E7-EB087444E525}"/>
      </w:docPartPr>
      <w:docPartBody>
        <w:p w:rsidR="00E02896" w:rsidRDefault="006A4ABA" w:rsidP="00687005">
          <w:pPr>
            <w:pStyle w:val="0CBDBAFE368142129BD8AECABF83B79E"/>
          </w:pPr>
          <w:r w:rsidRPr="005C5BF9">
            <w:rPr>
              <w:lang w:bidi="sv-SE"/>
            </w:rPr>
            <w:t>Genom att:</w:t>
          </w:r>
        </w:p>
      </w:docPartBody>
    </w:docPart>
    <w:docPart>
      <w:docPartPr>
        <w:name w:val="1AE06D8D87F84749BF28B685C71472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07C520-DCE9-4ECD-A882-09BB10E9E166}"/>
      </w:docPartPr>
      <w:docPartBody>
        <w:p w:rsidR="00E02896" w:rsidRDefault="006A4ABA" w:rsidP="00687005">
          <w:pPr>
            <w:pStyle w:val="1AE06D8D87F84749BF28B685C71472B5"/>
          </w:pPr>
          <w:r w:rsidRPr="005C5BF9">
            <w:rPr>
              <w:lang w:bidi="sv-SE"/>
            </w:rPr>
            <w:t>Datum</w:t>
          </w:r>
        </w:p>
      </w:docPartBody>
    </w:docPart>
    <w:docPart>
      <w:docPartPr>
        <w:name w:val="FCAEE6CD89CF4240B969F4699786E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9B9CFB-DF06-4078-8D50-0C7C1DD69678}"/>
      </w:docPartPr>
      <w:docPartBody>
        <w:p w:rsidR="00E02896" w:rsidRDefault="006A4ABA" w:rsidP="00687005">
          <w:pPr>
            <w:pStyle w:val="FCAEE6CD89CF4240B969F4699786E034"/>
          </w:pPr>
          <w:r w:rsidRPr="005C5BF9">
            <w:rPr>
              <w:lang w:bidi="sv-SE"/>
            </w:rPr>
            <w:t>Telefon:</w:t>
          </w:r>
        </w:p>
      </w:docPartBody>
    </w:docPart>
    <w:docPart>
      <w:docPartPr>
        <w:name w:val="C9DEA47C6108441E91B8B6BC8867E8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78A95C-A61C-49AF-9E61-F98EC3508242}"/>
      </w:docPartPr>
      <w:docPartBody>
        <w:p w:rsidR="00E02896" w:rsidRDefault="006A4ABA" w:rsidP="00687005">
          <w:pPr>
            <w:pStyle w:val="C9DEA47C6108441E91B8B6BC8867E8F2"/>
          </w:pPr>
          <w:r w:rsidRPr="005C5BF9">
            <w:rPr>
              <w:lang w:bidi="sv-SE"/>
            </w:rPr>
            <w:t>Telefonnummer</w:t>
          </w:r>
        </w:p>
      </w:docPartBody>
    </w:docPart>
    <w:docPart>
      <w:docPartPr>
        <w:name w:val="1D63E41571D143E6A51FA44F711708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FC05B9-884A-4C88-A47C-A7372109EF98}"/>
      </w:docPartPr>
      <w:docPartBody>
        <w:p w:rsidR="00E02896" w:rsidRDefault="006A4ABA" w:rsidP="00687005">
          <w:pPr>
            <w:pStyle w:val="1D63E41571D143E6A51FA44F711708E32"/>
          </w:pPr>
          <w:r w:rsidRPr="00D47183">
            <w:rPr>
              <w:lang w:val="sv-SE" w:bidi="sv-SE"/>
            </w:rPr>
            <w:t>VI SKA HA EN FEST!</w:t>
          </w:r>
        </w:p>
      </w:docPartBody>
    </w:docPart>
    <w:docPart>
      <w:docPartPr>
        <w:name w:val="0C8B8A15AD7143D5A4426EEE6E79CD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CC2A30-FF02-490F-A632-77A996A627AD}"/>
      </w:docPartPr>
      <w:docPartBody>
        <w:p w:rsidR="00E02896" w:rsidRDefault="006A4ABA" w:rsidP="00687005">
          <w:pPr>
            <w:pStyle w:val="0C8B8A15AD7143D5A4426EEE6E79CD58"/>
          </w:pPr>
          <w:r w:rsidRPr="005C5BF9">
            <w:rPr>
              <w:lang w:bidi="sv-SE"/>
            </w:rPr>
            <w:t>Datum och tid:</w:t>
          </w:r>
        </w:p>
      </w:docPartBody>
    </w:docPart>
    <w:docPart>
      <w:docPartPr>
        <w:name w:val="081FFCFA4E53469EB5935B5BBE35B3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0A1734-734A-4CA9-9D7B-1CF14A760FD3}"/>
      </w:docPartPr>
      <w:docPartBody>
        <w:p w:rsidR="00E02896" w:rsidRDefault="006A4ABA" w:rsidP="00687005">
          <w:pPr>
            <w:pStyle w:val="081FFCFA4E53469EB5935B5BBE35B3FA"/>
          </w:pPr>
          <w:r w:rsidRPr="005C5BF9">
            <w:rPr>
              <w:lang w:bidi="sv-SE"/>
            </w:rPr>
            <w:t>Datum</w:t>
          </w:r>
        </w:p>
      </w:docPartBody>
    </w:docPart>
    <w:docPart>
      <w:docPartPr>
        <w:name w:val="58419D1508D74502AF85A6B2C884F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FB2420-5111-4A47-AAF3-AEF48D557A74}"/>
      </w:docPartPr>
      <w:docPartBody>
        <w:p w:rsidR="00E02896" w:rsidRDefault="006A4ABA" w:rsidP="00687005">
          <w:pPr>
            <w:pStyle w:val="58419D1508D74502AF85A6B2C884FEBA"/>
          </w:pPr>
          <w:r w:rsidRPr="005C5BF9">
            <w:rPr>
              <w:lang w:bidi="sv-SE"/>
            </w:rPr>
            <w:t>Plats</w:t>
          </w:r>
        </w:p>
      </w:docPartBody>
    </w:docPart>
    <w:docPart>
      <w:docPartPr>
        <w:name w:val="1460C3DCFE624287AE74D851DB26F9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286EC-F8E8-4A82-8151-C44712AACFE1}"/>
      </w:docPartPr>
      <w:docPartBody>
        <w:p w:rsidR="00E02896" w:rsidRDefault="006A4ABA" w:rsidP="00687005">
          <w:pPr>
            <w:pStyle w:val="1460C3DCFE624287AE74D851DB26F940"/>
          </w:pPr>
          <w:r w:rsidRPr="005C5BF9">
            <w:rPr>
              <w:lang w:bidi="sv-SE"/>
            </w:rPr>
            <w:t>Tid</w:t>
          </w:r>
        </w:p>
      </w:docPartBody>
    </w:docPart>
    <w:docPart>
      <w:docPartPr>
        <w:name w:val="772279A7E8FA4F26A311A884873E42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62DAFF-7EB6-45B8-B061-F796FAA1B10F}"/>
      </w:docPartPr>
      <w:docPartBody>
        <w:p w:rsidR="00E02896" w:rsidRDefault="006A4ABA" w:rsidP="00687005">
          <w:pPr>
            <w:pStyle w:val="772279A7E8FA4F26A311A884873E4203"/>
          </w:pPr>
          <w:r w:rsidRPr="005C5BF9">
            <w:rPr>
              <w:lang w:bidi="sv-SE"/>
            </w:rPr>
            <w:t>Plats:</w:t>
          </w:r>
        </w:p>
      </w:docPartBody>
    </w:docPart>
    <w:docPart>
      <w:docPartPr>
        <w:name w:val="978C31B2AA354DE58E46443AA41FE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EDE5D1-F05F-4B61-B674-8A31C5855EE4}"/>
      </w:docPartPr>
      <w:docPartBody>
        <w:p w:rsidR="00E02896" w:rsidRDefault="006A4ABA" w:rsidP="00687005">
          <w:pPr>
            <w:pStyle w:val="978C31B2AA354DE58E46443AA41FE025"/>
          </w:pPr>
          <w:r w:rsidRPr="005C5BF9">
            <w:rPr>
              <w:lang w:bidi="sv-SE"/>
            </w:rPr>
            <w:t>Plats för händelsen</w:t>
          </w:r>
        </w:p>
      </w:docPartBody>
    </w:docPart>
    <w:docPart>
      <w:docPartPr>
        <w:name w:val="C4AE547754E34B08AB2DF3CB1D2493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28003C-1BDA-4A95-90D6-65877075EF8E}"/>
      </w:docPartPr>
      <w:docPartBody>
        <w:p w:rsidR="00E02896" w:rsidRDefault="006A4ABA" w:rsidP="00687005">
          <w:pPr>
            <w:pStyle w:val="C4AE547754E34B08AB2DF3CB1D24932B"/>
          </w:pPr>
          <w:r w:rsidRPr="005C5BF9">
            <w:rPr>
              <w:lang w:bidi="sv-SE"/>
            </w:rPr>
            <w:t>OSA till</w:t>
          </w:r>
        </w:p>
      </w:docPartBody>
    </w:docPart>
    <w:docPart>
      <w:docPartPr>
        <w:name w:val="B29F47A938A24B478CF1213FB73ADD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56612-F2AB-41B6-BD57-B651D8C1BA8F}"/>
      </w:docPartPr>
      <w:docPartBody>
        <w:p w:rsidR="00E02896" w:rsidRDefault="006A4ABA" w:rsidP="00687005">
          <w:pPr>
            <w:pStyle w:val="B29F47A938A24B478CF1213FB73ADD46"/>
          </w:pPr>
          <w:r w:rsidRPr="005C5BF9">
            <w:rPr>
              <w:lang w:bidi="sv-SE"/>
            </w:rPr>
            <w:t>Namn</w:t>
          </w:r>
        </w:p>
      </w:docPartBody>
    </w:docPart>
    <w:docPart>
      <w:docPartPr>
        <w:name w:val="415FA9B3D8B144E18BC9585A31A9A5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CA855C-304F-4EBF-A59C-2D23C2AC1882}"/>
      </w:docPartPr>
      <w:docPartBody>
        <w:p w:rsidR="00E02896" w:rsidRDefault="006A4ABA" w:rsidP="00687005">
          <w:pPr>
            <w:pStyle w:val="415FA9B3D8B144E18BC9585A31A9A566"/>
          </w:pPr>
          <w:r w:rsidRPr="005C5BF9">
            <w:rPr>
              <w:lang w:bidi="sv-SE"/>
            </w:rPr>
            <w:t>Genom att:</w:t>
          </w:r>
        </w:p>
      </w:docPartBody>
    </w:docPart>
    <w:docPart>
      <w:docPartPr>
        <w:name w:val="634357B0BCA04C0CAED1E4C5DF1E27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8A6AE9-72E6-4152-AA9C-478EC5C0BA3F}"/>
      </w:docPartPr>
      <w:docPartBody>
        <w:p w:rsidR="00E02896" w:rsidRDefault="006A4ABA" w:rsidP="00687005">
          <w:pPr>
            <w:pStyle w:val="634357B0BCA04C0CAED1E4C5DF1E2708"/>
          </w:pPr>
          <w:r w:rsidRPr="005C5BF9">
            <w:rPr>
              <w:lang w:bidi="sv-SE"/>
            </w:rPr>
            <w:t>Datum</w:t>
          </w:r>
        </w:p>
      </w:docPartBody>
    </w:docPart>
    <w:docPart>
      <w:docPartPr>
        <w:name w:val="0780C52A2C8A421FA021A386208744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B268A9-7D86-4DBD-B61A-C26644E8F723}"/>
      </w:docPartPr>
      <w:docPartBody>
        <w:p w:rsidR="00E02896" w:rsidRDefault="006A4ABA" w:rsidP="00687005">
          <w:pPr>
            <w:pStyle w:val="0780C52A2C8A421FA021A386208744D2"/>
          </w:pPr>
          <w:r w:rsidRPr="005C5BF9">
            <w:rPr>
              <w:lang w:bidi="sv-SE"/>
            </w:rPr>
            <w:t>Telefon:</w:t>
          </w:r>
        </w:p>
      </w:docPartBody>
    </w:docPart>
    <w:docPart>
      <w:docPartPr>
        <w:name w:val="5EBE9D80C7164819BF294B8E1BB07A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5D8B99-C965-43A7-854C-6B4C92F3703D}"/>
      </w:docPartPr>
      <w:docPartBody>
        <w:p w:rsidR="00E02896" w:rsidRDefault="006A4ABA" w:rsidP="00687005">
          <w:pPr>
            <w:pStyle w:val="5EBE9D80C7164819BF294B8E1BB07AA5"/>
          </w:pPr>
          <w:r w:rsidRPr="005C5BF9">
            <w:rPr>
              <w:lang w:bidi="sv-SE"/>
            </w:rPr>
            <w:t>Telefonnummer</w:t>
          </w:r>
        </w:p>
      </w:docPartBody>
    </w:docPart>
    <w:docPart>
      <w:docPartPr>
        <w:name w:val="43397D0AA0B645088BEE1BB83DFE70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DA41E0-3CAC-4845-8F96-CAF2DC3E2BFE}"/>
      </w:docPartPr>
      <w:docPartBody>
        <w:p w:rsidR="00000000" w:rsidRDefault="00242CAE" w:rsidP="00242CAE">
          <w:pPr>
            <w:pStyle w:val="43397D0AA0B645088BEE1BB83DFE706D"/>
          </w:pPr>
          <w:r w:rsidRPr="002F407A">
            <w:rPr>
              <w:lang w:val="sv-SE" w:bidi="sv-SE"/>
            </w:rPr>
            <w:t>FÖR ATT DELTA</w:t>
          </w:r>
        </w:p>
      </w:docPartBody>
    </w:docPart>
    <w:docPart>
      <w:docPartPr>
        <w:name w:val="273EE9738ED84784952109E594F403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35128B-A857-4A9C-8CE8-7838520CC100}"/>
      </w:docPartPr>
      <w:docPartBody>
        <w:p w:rsidR="00000000" w:rsidRDefault="00242CAE" w:rsidP="00242CAE">
          <w:pPr>
            <w:pStyle w:val="273EE9738ED84784952109E594F40391"/>
          </w:pPr>
          <w:r w:rsidRPr="002F407A">
            <w:rPr>
              <w:lang w:val="sv-SE" w:bidi="sv-SE"/>
            </w:rPr>
            <w:t>HÄNDELSENAMN</w:t>
          </w:r>
        </w:p>
      </w:docPartBody>
    </w:docPart>
    <w:docPart>
      <w:docPartPr>
        <w:name w:val="603ECF4F0271498F847100CE56BF42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A53747-76DB-4740-97AF-008E7D17FF99}"/>
      </w:docPartPr>
      <w:docPartBody>
        <w:p w:rsidR="00000000" w:rsidRDefault="00242CAE" w:rsidP="00242CAE">
          <w:pPr>
            <w:pStyle w:val="603ECF4F0271498F847100CE56BF4241"/>
          </w:pPr>
          <w:r w:rsidRPr="002F407A">
            <w:rPr>
              <w:lang w:val="sv-SE" w:bidi="sv-SE"/>
            </w:rPr>
            <w:t>FÖR ATT DELTA</w:t>
          </w:r>
        </w:p>
      </w:docPartBody>
    </w:docPart>
    <w:docPart>
      <w:docPartPr>
        <w:name w:val="0B9A9711604C447DB1CCDDEF724A74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D6DBFF-1B09-4C76-B26D-2D8276C019A8}"/>
      </w:docPartPr>
      <w:docPartBody>
        <w:p w:rsidR="00000000" w:rsidRDefault="00242CAE" w:rsidP="00242CAE">
          <w:pPr>
            <w:pStyle w:val="0B9A9711604C447DB1CCDDEF724A74F6"/>
          </w:pPr>
          <w:r w:rsidRPr="002F407A">
            <w:rPr>
              <w:lang w:val="sv-SE" w:bidi="sv-SE"/>
            </w:rPr>
            <w:t>HÄNDELSENAMN</w:t>
          </w:r>
        </w:p>
      </w:docPartBody>
    </w:docPart>
    <w:docPart>
      <w:docPartPr>
        <w:name w:val="F2401797A98A4E3F8062F57999424E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493C9E-7649-4346-95EA-3CA295DD03DD}"/>
      </w:docPartPr>
      <w:docPartBody>
        <w:p w:rsidR="00000000" w:rsidRDefault="00242CAE" w:rsidP="00242CAE">
          <w:pPr>
            <w:pStyle w:val="F2401797A98A4E3F8062F57999424EF2"/>
          </w:pPr>
          <w:r w:rsidRPr="002F407A">
            <w:rPr>
              <w:lang w:val="sv-SE" w:bidi="sv-SE"/>
            </w:rPr>
            <w:t>FÖR ATT DELTA</w:t>
          </w:r>
        </w:p>
      </w:docPartBody>
    </w:docPart>
    <w:docPart>
      <w:docPartPr>
        <w:name w:val="D0C65BB69DE1453BB203B62EDAE9D8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CA58B-EFD3-46BD-9E2D-EDD32EAFD585}"/>
      </w:docPartPr>
      <w:docPartBody>
        <w:p w:rsidR="00000000" w:rsidRDefault="00242CAE" w:rsidP="00242CAE">
          <w:pPr>
            <w:pStyle w:val="D0C65BB69DE1453BB203B62EDAE9D850"/>
          </w:pPr>
          <w:r w:rsidRPr="002F407A">
            <w:rPr>
              <w:lang w:val="sv-SE" w:bidi="sv-SE"/>
            </w:rPr>
            <w:t>HÄNDELSENAMN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7005"/>
    <w:rsid w:val="001F61EC"/>
    <w:rsid w:val="00242CAE"/>
    <w:rsid w:val="00623D67"/>
    <w:rsid w:val="00687005"/>
    <w:rsid w:val="006A4ABA"/>
    <w:rsid w:val="00856054"/>
    <w:rsid w:val="00AD16AB"/>
    <w:rsid w:val="00E02896"/>
    <w:rsid w:val="00EF5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v-SE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005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A4ABA"/>
    <w:rPr>
      <w:color w:val="808080"/>
    </w:rPr>
  </w:style>
  <w:style w:type="paragraph" w:customStyle="1" w:styleId="6F401A3385004FA9825EC942A31F730D">
    <w:name w:val="6F401A3385004FA9825EC942A31F730D"/>
    <w:rsid w:val="00687005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CB41E7763D5E4FFB9370D534D72C9EB1">
    <w:name w:val="CB41E7763D5E4FFB9370D534D72C9EB1"/>
    <w:rsid w:val="00687005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BD530804936F43E2B472D9F8286AC2CC">
    <w:name w:val="BD530804936F43E2B472D9F8286AC2CC"/>
    <w:rsid w:val="00687005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6F401A3385004FA9825EC942A31F730D1">
    <w:name w:val="6F401A3385004FA9825EC942A31F730D1"/>
    <w:rsid w:val="00687005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BCA673B8E9294355A8FF183849C1E974">
    <w:name w:val="BCA673B8E9294355A8FF183849C1E974"/>
    <w:rsid w:val="00687005"/>
  </w:style>
  <w:style w:type="paragraph" w:customStyle="1" w:styleId="DE7AF464BA4B41F3A9F54E7BD333B987">
    <w:name w:val="DE7AF464BA4B41F3A9F54E7BD333B987"/>
    <w:rsid w:val="00687005"/>
  </w:style>
  <w:style w:type="paragraph" w:customStyle="1" w:styleId="EC0CD34C5D124C93ACE754B31EAD1F03">
    <w:name w:val="EC0CD34C5D124C93ACE754B31EAD1F03"/>
    <w:rsid w:val="00687005"/>
  </w:style>
  <w:style w:type="paragraph" w:customStyle="1" w:styleId="2292B91E6DDF4D97BB670BE7201CCEE2">
    <w:name w:val="2292B91E6DDF4D97BB670BE7201CCEE2"/>
    <w:rsid w:val="00687005"/>
  </w:style>
  <w:style w:type="paragraph" w:customStyle="1" w:styleId="C12ADBE5D031408285A7EA4BA74710A9">
    <w:name w:val="C12ADBE5D031408285A7EA4BA74710A9"/>
    <w:rsid w:val="00687005"/>
  </w:style>
  <w:style w:type="paragraph" w:customStyle="1" w:styleId="894F53839A3E4A2D82251832E382EF68">
    <w:name w:val="894F53839A3E4A2D82251832E382EF68"/>
    <w:rsid w:val="00687005"/>
  </w:style>
  <w:style w:type="paragraph" w:customStyle="1" w:styleId="0613D99CBF614BF78B1036A03B594659">
    <w:name w:val="0613D99CBF614BF78B1036A03B594659"/>
    <w:rsid w:val="00687005"/>
  </w:style>
  <w:style w:type="paragraph" w:customStyle="1" w:styleId="6235AF5527944477BBCF51D41C6DFA89">
    <w:name w:val="6235AF5527944477BBCF51D41C6DFA89"/>
    <w:rsid w:val="00687005"/>
  </w:style>
  <w:style w:type="paragraph" w:customStyle="1" w:styleId="1B2ED88E38B4498D83626F347AA38309">
    <w:name w:val="1B2ED88E38B4498D83626F347AA38309"/>
    <w:rsid w:val="00687005"/>
  </w:style>
  <w:style w:type="paragraph" w:customStyle="1" w:styleId="EEACE172E56D486F9B11A7F0C2AF649E">
    <w:name w:val="EEACE172E56D486F9B11A7F0C2AF649E"/>
    <w:rsid w:val="00687005"/>
  </w:style>
  <w:style w:type="paragraph" w:customStyle="1" w:styleId="0709C0AC8E3A47A987C88448D565666F">
    <w:name w:val="0709C0AC8E3A47A987C88448D565666F"/>
    <w:rsid w:val="00687005"/>
  </w:style>
  <w:style w:type="paragraph" w:customStyle="1" w:styleId="07B5C3FAD0F84EB0AE89FFE4A201318B">
    <w:name w:val="07B5C3FAD0F84EB0AE89FFE4A201318B"/>
    <w:rsid w:val="00687005"/>
  </w:style>
  <w:style w:type="paragraph" w:customStyle="1" w:styleId="BBCBECDEA1FB4A14A1A4A9D2403A4A1A">
    <w:name w:val="BBCBECDEA1FB4A14A1A4A9D2403A4A1A"/>
    <w:rsid w:val="00687005"/>
  </w:style>
  <w:style w:type="paragraph" w:customStyle="1" w:styleId="6C30C973EB3742B9BE8BF3A4D7AF69D2">
    <w:name w:val="6C30C973EB3742B9BE8BF3A4D7AF69D2"/>
    <w:rsid w:val="00687005"/>
  </w:style>
  <w:style w:type="paragraph" w:customStyle="1" w:styleId="23CE1007A85247969907FEDB2F43AF89">
    <w:name w:val="23CE1007A85247969907FEDB2F43AF89"/>
    <w:rsid w:val="00687005"/>
  </w:style>
  <w:style w:type="paragraph" w:customStyle="1" w:styleId="FC3FA788B3E449A7A0182845326F9AA6">
    <w:name w:val="FC3FA788B3E449A7A0182845326F9AA6"/>
    <w:rsid w:val="00687005"/>
  </w:style>
  <w:style w:type="paragraph" w:customStyle="1" w:styleId="5E6986D25B6348E2932E9AB8C9A612D6">
    <w:name w:val="5E6986D25B6348E2932E9AB8C9A612D6"/>
    <w:rsid w:val="00687005"/>
  </w:style>
  <w:style w:type="paragraph" w:customStyle="1" w:styleId="3AB919D1BFD54F3C9944FCEA07CB8A96">
    <w:name w:val="3AB919D1BFD54F3C9944FCEA07CB8A96"/>
    <w:rsid w:val="00687005"/>
  </w:style>
  <w:style w:type="paragraph" w:customStyle="1" w:styleId="E4493B72900449F694F684808668CE21">
    <w:name w:val="E4493B72900449F694F684808668CE21"/>
    <w:rsid w:val="00687005"/>
  </w:style>
  <w:style w:type="paragraph" w:customStyle="1" w:styleId="AFEFAFD7FCC64F3F80873B99721E61AF">
    <w:name w:val="AFEFAFD7FCC64F3F80873B99721E61AF"/>
    <w:rsid w:val="00687005"/>
  </w:style>
  <w:style w:type="paragraph" w:customStyle="1" w:styleId="28C81EB322094950B6369B703D10CE4E">
    <w:name w:val="28C81EB322094950B6369B703D10CE4E"/>
    <w:rsid w:val="00687005"/>
  </w:style>
  <w:style w:type="paragraph" w:customStyle="1" w:styleId="0F07920F3E4A4BE081903DD7B997F262">
    <w:name w:val="0F07920F3E4A4BE081903DD7B997F262"/>
    <w:rsid w:val="00687005"/>
  </w:style>
  <w:style w:type="paragraph" w:customStyle="1" w:styleId="8676880F74354B2C880B457DFD02148F">
    <w:name w:val="8676880F74354B2C880B457DFD02148F"/>
    <w:rsid w:val="00687005"/>
  </w:style>
  <w:style w:type="paragraph" w:customStyle="1" w:styleId="F3834EAA3AAA4555BB983B1B0CF970F2">
    <w:name w:val="F3834EAA3AAA4555BB983B1B0CF970F2"/>
    <w:rsid w:val="00687005"/>
  </w:style>
  <w:style w:type="paragraph" w:customStyle="1" w:styleId="5A50096EDA054FA1BEB600E343DDD0A8">
    <w:name w:val="5A50096EDA054FA1BEB600E343DDD0A8"/>
    <w:rsid w:val="00687005"/>
  </w:style>
  <w:style w:type="paragraph" w:customStyle="1" w:styleId="CA2E8E37AD0C47CBA6B43B94BA21E2F8">
    <w:name w:val="CA2E8E37AD0C47CBA6B43B94BA21E2F8"/>
    <w:rsid w:val="00687005"/>
  </w:style>
  <w:style w:type="paragraph" w:customStyle="1" w:styleId="0834639B26224E778BF770BFFBB452D0">
    <w:name w:val="0834639B26224E778BF770BFFBB452D0"/>
    <w:rsid w:val="00687005"/>
  </w:style>
  <w:style w:type="paragraph" w:customStyle="1" w:styleId="CACCF7639AF14C63A7151F36AA982E05">
    <w:name w:val="CACCF7639AF14C63A7151F36AA982E05"/>
    <w:rsid w:val="00687005"/>
  </w:style>
  <w:style w:type="paragraph" w:customStyle="1" w:styleId="741C67BB9CE64109A281FF89AEACBA1A">
    <w:name w:val="741C67BB9CE64109A281FF89AEACBA1A"/>
    <w:rsid w:val="00687005"/>
  </w:style>
  <w:style w:type="paragraph" w:customStyle="1" w:styleId="7AF87A343D724550956FECF4F887D2F7">
    <w:name w:val="7AF87A343D724550956FECF4F887D2F7"/>
    <w:rsid w:val="00687005"/>
  </w:style>
  <w:style w:type="paragraph" w:customStyle="1" w:styleId="573AF52997B44E96A8274FCCFFDE919F">
    <w:name w:val="573AF52997B44E96A8274FCCFFDE919F"/>
    <w:rsid w:val="00687005"/>
  </w:style>
  <w:style w:type="paragraph" w:customStyle="1" w:styleId="E004D8DF7B9942CBAABDB27067A2C3EF">
    <w:name w:val="E004D8DF7B9942CBAABDB27067A2C3EF"/>
    <w:rsid w:val="00687005"/>
  </w:style>
  <w:style w:type="paragraph" w:customStyle="1" w:styleId="2FCDBB3B85AE43C0AACD70CC05553EA0">
    <w:name w:val="2FCDBB3B85AE43C0AACD70CC05553EA0"/>
    <w:rsid w:val="00687005"/>
  </w:style>
  <w:style w:type="paragraph" w:customStyle="1" w:styleId="A48126224F6C434C82AC5A7A51A8C705">
    <w:name w:val="A48126224F6C434C82AC5A7A51A8C705"/>
    <w:rsid w:val="00687005"/>
  </w:style>
  <w:style w:type="paragraph" w:customStyle="1" w:styleId="86E9459A428D4E51A6FB4D6AF0F29DF8">
    <w:name w:val="86E9459A428D4E51A6FB4D6AF0F29DF8"/>
    <w:rsid w:val="00687005"/>
  </w:style>
  <w:style w:type="paragraph" w:customStyle="1" w:styleId="10F39CB638E345E784131F579851D2D7">
    <w:name w:val="10F39CB638E345E784131F579851D2D7"/>
    <w:rsid w:val="00687005"/>
  </w:style>
  <w:style w:type="paragraph" w:customStyle="1" w:styleId="DF59F4B7670A4C7EBE669DA477D964F2">
    <w:name w:val="DF59F4B7670A4C7EBE669DA477D964F2"/>
    <w:rsid w:val="00687005"/>
  </w:style>
  <w:style w:type="paragraph" w:customStyle="1" w:styleId="FC71084C9D2544148355CB3E8E72A0E6">
    <w:name w:val="FC71084C9D2544148355CB3E8E72A0E6"/>
    <w:rsid w:val="00687005"/>
  </w:style>
  <w:style w:type="paragraph" w:customStyle="1" w:styleId="E55ACC37B2FF4883977FB6B650E8541D">
    <w:name w:val="E55ACC37B2FF4883977FB6B650E8541D"/>
    <w:rsid w:val="00687005"/>
  </w:style>
  <w:style w:type="paragraph" w:customStyle="1" w:styleId="DD2490607BAD44039E5D7D64448FAC35">
    <w:name w:val="DD2490607BAD44039E5D7D64448FAC35"/>
    <w:rsid w:val="00687005"/>
  </w:style>
  <w:style w:type="paragraph" w:customStyle="1" w:styleId="2B7A56CE0D5E4D4185C4CBC77F8485AA">
    <w:name w:val="2B7A56CE0D5E4D4185C4CBC77F8485AA"/>
    <w:rsid w:val="00687005"/>
  </w:style>
  <w:style w:type="paragraph" w:customStyle="1" w:styleId="CAAC684604C64D21BD43DC80C6282CC7">
    <w:name w:val="CAAC684604C64D21BD43DC80C6282CC7"/>
    <w:rsid w:val="00687005"/>
  </w:style>
  <w:style w:type="paragraph" w:customStyle="1" w:styleId="3E94B7C1F9F04B489C22407D12E9013D">
    <w:name w:val="3E94B7C1F9F04B489C22407D12E9013D"/>
    <w:rsid w:val="00687005"/>
  </w:style>
  <w:style w:type="paragraph" w:customStyle="1" w:styleId="0ADF122015E0451789438FADAD38540A">
    <w:name w:val="0ADF122015E0451789438FADAD38540A"/>
    <w:rsid w:val="00687005"/>
  </w:style>
  <w:style w:type="paragraph" w:customStyle="1" w:styleId="D19DE13C1F9741BB93176B5FB418716A">
    <w:name w:val="D19DE13C1F9741BB93176B5FB418716A"/>
    <w:rsid w:val="00687005"/>
  </w:style>
  <w:style w:type="paragraph" w:customStyle="1" w:styleId="3A687F33674542C288044B13A34E03EA">
    <w:name w:val="3A687F33674542C288044B13A34E03EA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1">
    <w:name w:val="3A687F33674542C288044B13A34E03EA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774C3A33A9C2476AB79DA47B7F363B96">
    <w:name w:val="774C3A33A9C2476AB79DA47B7F363B96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2">
    <w:name w:val="3A687F33674542C288044B13A34E03EA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644E9F3B82F0412B8EDF26BD5A090D9E">
    <w:name w:val="644E9F3B82F0412B8EDF26BD5A090D9E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497EC1DFCA94472FB1D3B8D25DCC7A7C">
    <w:name w:val="497EC1DFCA94472FB1D3B8D25DCC7A7C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63293D9237F4CE783C47E45A71E5D67">
    <w:name w:val="363293D9237F4CE783C47E45A71E5D67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DA79047500F04E96A6EA7DA31B453758">
    <w:name w:val="DA79047500F04E96A6EA7DA31B453758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750E7C5827E45B3A7751715893BD78F">
    <w:name w:val="3750E7C5827E45B3A7751715893BD78F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F4B54E1BDBE4183805328D67E84D72C">
    <w:name w:val="1F4B54E1BDBE4183805328D67E84D72C"/>
    <w:rsid w:val="00687005"/>
  </w:style>
  <w:style w:type="paragraph" w:customStyle="1" w:styleId="7A4711CDD2664B6CB411B58991090821">
    <w:name w:val="7A4711CDD2664B6CB411B58991090821"/>
    <w:rsid w:val="00687005"/>
  </w:style>
  <w:style w:type="paragraph" w:customStyle="1" w:styleId="7E2B24AFBE62462D854DF052E15FC283">
    <w:name w:val="7E2B24AFBE62462D854DF052E15FC283"/>
    <w:rsid w:val="00687005"/>
  </w:style>
  <w:style w:type="paragraph" w:customStyle="1" w:styleId="8F61A0E3E3ED44799329F4298F9810A3">
    <w:name w:val="8F61A0E3E3ED44799329F4298F9810A3"/>
    <w:rsid w:val="00687005"/>
  </w:style>
  <w:style w:type="paragraph" w:customStyle="1" w:styleId="2B59049F71E1486C8BFBDDF241524480">
    <w:name w:val="2B59049F71E1486C8BFBDDF241524480"/>
    <w:rsid w:val="00687005"/>
  </w:style>
  <w:style w:type="paragraph" w:customStyle="1" w:styleId="F0194A0645854BCC8FDD46EE92BB20A6">
    <w:name w:val="F0194A0645854BCC8FDD46EE92BB20A6"/>
    <w:rsid w:val="00687005"/>
  </w:style>
  <w:style w:type="paragraph" w:customStyle="1" w:styleId="35C33890EB874E1FAB1332C5D98E1749">
    <w:name w:val="35C33890EB874E1FAB1332C5D98E1749"/>
    <w:rsid w:val="00687005"/>
  </w:style>
  <w:style w:type="paragraph" w:customStyle="1" w:styleId="81A37D1692B6490EA4C5A8B089F1030E">
    <w:name w:val="81A37D1692B6490EA4C5A8B089F1030E"/>
    <w:rsid w:val="00687005"/>
  </w:style>
  <w:style w:type="paragraph" w:customStyle="1" w:styleId="F11D3BEA65C74C9EA14069C46BABCFB6">
    <w:name w:val="F11D3BEA65C74C9EA14069C46BABCFB6"/>
    <w:rsid w:val="00687005"/>
  </w:style>
  <w:style w:type="paragraph" w:customStyle="1" w:styleId="962C96EDD04B4B5E9428A2EAF331E689">
    <w:name w:val="962C96EDD04B4B5E9428A2EAF331E689"/>
    <w:rsid w:val="00687005"/>
  </w:style>
  <w:style w:type="paragraph" w:customStyle="1" w:styleId="1F4B54E1BDBE4183805328D67E84D72C1">
    <w:name w:val="1F4B54E1BDBE4183805328D67E84D72C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7A4711CDD2664B6CB411B589910908211">
    <w:name w:val="7A4711CDD2664B6CB411B58991090821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7E2B24AFBE62462D854DF052E15FC2831">
    <w:name w:val="7E2B24AFBE62462D854DF052E15FC283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F61A0E3E3ED44799329F4298F9810A31">
    <w:name w:val="8F61A0E3E3ED44799329F4298F9810A3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2B59049F71E1486C8BFBDDF2415244801">
    <w:name w:val="2B59049F71E1486C8BFBDDF241524480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F0194A0645854BCC8FDD46EE92BB20A61">
    <w:name w:val="F0194A0645854BCC8FDD46EE92BB20A6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5C33890EB874E1FAB1332C5D98E17491">
    <w:name w:val="35C33890EB874E1FAB1332C5D98E1749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1A37D1692B6490EA4C5A8B089F1030E1">
    <w:name w:val="81A37D1692B6490EA4C5A8B089F1030E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F11D3BEA65C74C9EA14069C46BABCFB61">
    <w:name w:val="F11D3BEA65C74C9EA14069C46BABCFB6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962C96EDD04B4B5E9428A2EAF331E6891">
    <w:name w:val="962C96EDD04B4B5E9428A2EAF331E689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3">
    <w:name w:val="3A687F33674542C288044B13A34E03EA3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644E9F3B82F0412B8EDF26BD5A090D9E1">
    <w:name w:val="644E9F3B82F0412B8EDF26BD5A090D9E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497EC1DFCA94472FB1D3B8D25DCC7A7C1">
    <w:name w:val="497EC1DFCA94472FB1D3B8D25DCC7A7C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C682743036A4817A985A99F8CEDCFC5">
    <w:name w:val="8C682743036A4817A985A99F8CEDCFC5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63293D9237F4CE783C47E45A71E5D671">
    <w:name w:val="363293D9237F4CE783C47E45A71E5D67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DA79047500F04E96A6EA7DA31B4537581">
    <w:name w:val="DA79047500F04E96A6EA7DA31B453758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750E7C5827E45B3A7751715893BD78F1">
    <w:name w:val="3750E7C5827E45B3A7751715893BD78F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5C5C8A154E34B2D9A3E02D1ACEEA409">
    <w:name w:val="15C5C8A154E34B2D9A3E02D1ACEEA409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CC4D4CC071D430AB510A84047C05CF8">
    <w:name w:val="8CC4D4CC071D430AB510A84047C05CF8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EB00C42497DB49B3A8FAD4B8B891A1DC">
    <w:name w:val="EB00C42497DB49B3A8FAD4B8B891A1DC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0EAFD20901347B489D02FF4A738336F">
    <w:name w:val="80EAFD20901347B489D02FF4A738336F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ECCF90005FBF44ABB138B4F5399AE368">
    <w:name w:val="ECCF90005FBF44ABB138B4F5399AE368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C8254711DA5D4400B69B6A816A828D81">
    <w:name w:val="C8254711DA5D4400B69B6A816A828D8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F4B54E1BDBE4183805328D67E84D72C2">
    <w:name w:val="1F4B54E1BDBE4183805328D67E84D72C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7A4711CDD2664B6CB411B589910908212">
    <w:name w:val="7A4711CDD2664B6CB411B58991090821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7E2B24AFBE62462D854DF052E15FC2832">
    <w:name w:val="7E2B24AFBE62462D854DF052E15FC283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F61A0E3E3ED44799329F4298F9810A32">
    <w:name w:val="8F61A0E3E3ED44799329F4298F9810A3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2B59049F71E1486C8BFBDDF2415244802">
    <w:name w:val="2B59049F71E1486C8BFBDDF241524480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F0194A0645854BCC8FDD46EE92BB20A62">
    <w:name w:val="F0194A0645854BCC8FDD46EE92BB20A6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5C33890EB874E1FAB1332C5D98E17492">
    <w:name w:val="35C33890EB874E1FAB1332C5D98E1749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1A37D1692B6490EA4C5A8B089F1030E2">
    <w:name w:val="81A37D1692B6490EA4C5A8B089F1030E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F11D3BEA65C74C9EA14069C46BABCFB62">
    <w:name w:val="F11D3BEA65C74C9EA14069C46BABCFB6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962C96EDD04B4B5E9428A2EAF331E6892">
    <w:name w:val="962C96EDD04B4B5E9428A2EAF331E689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4">
    <w:name w:val="3A687F33674542C288044B13A34E03EA4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644E9F3B82F0412B8EDF26BD5A090D9E2">
    <w:name w:val="644E9F3B82F0412B8EDF26BD5A090D9E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497EC1DFCA94472FB1D3B8D25DCC7A7C2">
    <w:name w:val="497EC1DFCA94472FB1D3B8D25DCC7A7C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C682743036A4817A985A99F8CEDCFC51">
    <w:name w:val="8C682743036A4817A985A99F8CEDCFC5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63293D9237F4CE783C47E45A71E5D672">
    <w:name w:val="363293D9237F4CE783C47E45A71E5D67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DA79047500F04E96A6EA7DA31B4537582">
    <w:name w:val="DA79047500F04E96A6EA7DA31B453758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750E7C5827E45B3A7751715893BD78F2">
    <w:name w:val="3750E7C5827E45B3A7751715893BD78F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5C5C8A154E34B2D9A3E02D1ACEEA4091">
    <w:name w:val="15C5C8A154E34B2D9A3E02D1ACEEA409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CC4D4CC071D430AB510A84047C05CF81">
    <w:name w:val="8CC4D4CC071D430AB510A84047C05CF8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EB00C42497DB49B3A8FAD4B8B891A1DC1">
    <w:name w:val="EB00C42497DB49B3A8FAD4B8B891A1DC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0EAFD20901347B489D02FF4A738336F1">
    <w:name w:val="80EAFD20901347B489D02FF4A738336F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ECCF90005FBF44ABB138B4F5399AE3681">
    <w:name w:val="ECCF90005FBF44ABB138B4F5399AE368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C8254711DA5D4400B69B6A816A828D811">
    <w:name w:val="C8254711DA5D4400B69B6A816A828D81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F4B54E1BDBE4183805328D67E84D72C3">
    <w:name w:val="1F4B54E1BDBE4183805328D67E84D72C3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5">
    <w:name w:val="3A687F33674542C288044B13A34E03EA5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0AEAF5B44E5948F0AC9EACDCE1956B1A">
    <w:name w:val="0AEAF5B44E5948F0AC9EACDCE1956B1A"/>
    <w:rsid w:val="00687005"/>
  </w:style>
  <w:style w:type="paragraph" w:customStyle="1" w:styleId="143273CAF7D242EDBFA771A019327497">
    <w:name w:val="143273CAF7D242EDBFA771A019327497"/>
    <w:rsid w:val="00687005"/>
  </w:style>
  <w:style w:type="paragraph" w:customStyle="1" w:styleId="47C6A1F80FEE4A72BA046E4DEBD36574">
    <w:name w:val="47C6A1F80FEE4A72BA046E4DEBD36574"/>
    <w:rsid w:val="00687005"/>
  </w:style>
  <w:style w:type="paragraph" w:customStyle="1" w:styleId="D3A5428BD8184C08A35729EC13D93F1E">
    <w:name w:val="D3A5428BD8184C08A35729EC13D93F1E"/>
    <w:rsid w:val="00687005"/>
  </w:style>
  <w:style w:type="paragraph" w:customStyle="1" w:styleId="FD83BC4B1E384D41A9CEE38D083C50E3">
    <w:name w:val="FD83BC4B1E384D41A9CEE38D083C50E3"/>
    <w:rsid w:val="00687005"/>
  </w:style>
  <w:style w:type="paragraph" w:customStyle="1" w:styleId="B18FCECD9CFE465F9BE720983415CEEA">
    <w:name w:val="B18FCECD9CFE465F9BE720983415CEEA"/>
    <w:rsid w:val="00687005"/>
  </w:style>
  <w:style w:type="paragraph" w:customStyle="1" w:styleId="1F4B54E1BDBE4183805328D67E84D72C4">
    <w:name w:val="1F4B54E1BDBE4183805328D67E84D72C4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6">
    <w:name w:val="3A687F33674542C288044B13A34E03EA6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F4B54E1BDBE4183805328D67E84D72C5">
    <w:name w:val="1F4B54E1BDBE4183805328D67E84D72C5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7">
    <w:name w:val="3A687F33674542C288044B13A34E03EA7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09A8FDA88DCD48588439F9DE347F3EB6">
    <w:name w:val="09A8FDA88DCD48588439F9DE347F3EB6"/>
    <w:rsid w:val="00687005"/>
  </w:style>
  <w:style w:type="paragraph" w:customStyle="1" w:styleId="78EE0AB8A5D740DB944F46147647D81D">
    <w:name w:val="78EE0AB8A5D740DB944F46147647D81D"/>
    <w:rsid w:val="00687005"/>
  </w:style>
  <w:style w:type="paragraph" w:customStyle="1" w:styleId="1482D2B89650488998516275942C9C63">
    <w:name w:val="1482D2B89650488998516275942C9C63"/>
    <w:rsid w:val="00687005"/>
  </w:style>
  <w:style w:type="paragraph" w:customStyle="1" w:styleId="BE6780E922D041F38B194744FEDFFD4B">
    <w:name w:val="BE6780E922D041F38B194744FEDFFD4B"/>
    <w:rsid w:val="00687005"/>
  </w:style>
  <w:style w:type="paragraph" w:customStyle="1" w:styleId="29A33FA9B9E1468ABB2F153CEFB30B20">
    <w:name w:val="29A33FA9B9E1468ABB2F153CEFB30B20"/>
    <w:rsid w:val="00687005"/>
  </w:style>
  <w:style w:type="paragraph" w:customStyle="1" w:styleId="4B333274DE05493BA52A91BD94D4F31B">
    <w:name w:val="4B333274DE05493BA52A91BD94D4F31B"/>
    <w:rsid w:val="00687005"/>
  </w:style>
  <w:style w:type="paragraph" w:customStyle="1" w:styleId="7F63992AF01E4A20812868DB25C4178E">
    <w:name w:val="7F63992AF01E4A20812868DB25C4178E"/>
    <w:rsid w:val="00687005"/>
  </w:style>
  <w:style w:type="paragraph" w:customStyle="1" w:styleId="150CC78DB7494DDDA74F1E9F91C3E590">
    <w:name w:val="150CC78DB7494DDDA74F1E9F91C3E590"/>
    <w:rsid w:val="00687005"/>
  </w:style>
  <w:style w:type="paragraph" w:customStyle="1" w:styleId="CC5F6A18A6D64E229F669CA6EE6129C7">
    <w:name w:val="CC5F6A18A6D64E229F669CA6EE6129C7"/>
    <w:rsid w:val="00687005"/>
  </w:style>
  <w:style w:type="paragraph" w:customStyle="1" w:styleId="0CBDBAFE368142129BD8AECABF83B79E">
    <w:name w:val="0CBDBAFE368142129BD8AECABF83B79E"/>
    <w:rsid w:val="00687005"/>
  </w:style>
  <w:style w:type="paragraph" w:customStyle="1" w:styleId="1AE06D8D87F84749BF28B685C71472B5">
    <w:name w:val="1AE06D8D87F84749BF28B685C71472B5"/>
    <w:rsid w:val="00687005"/>
  </w:style>
  <w:style w:type="paragraph" w:customStyle="1" w:styleId="FCAEE6CD89CF4240B969F4699786E034">
    <w:name w:val="FCAEE6CD89CF4240B969F4699786E034"/>
    <w:rsid w:val="00687005"/>
  </w:style>
  <w:style w:type="paragraph" w:customStyle="1" w:styleId="C9DEA47C6108441E91B8B6BC8867E8F2">
    <w:name w:val="C9DEA47C6108441E91B8B6BC8867E8F2"/>
    <w:rsid w:val="00687005"/>
  </w:style>
  <w:style w:type="paragraph" w:customStyle="1" w:styleId="1D63E41571D143E6A51FA44F711708E3">
    <w:name w:val="1D63E41571D143E6A51FA44F711708E3"/>
    <w:rsid w:val="00687005"/>
  </w:style>
  <w:style w:type="paragraph" w:customStyle="1" w:styleId="0C8B8A15AD7143D5A4426EEE6E79CD58">
    <w:name w:val="0C8B8A15AD7143D5A4426EEE6E79CD58"/>
    <w:rsid w:val="00687005"/>
  </w:style>
  <w:style w:type="paragraph" w:customStyle="1" w:styleId="081FFCFA4E53469EB5935B5BBE35B3FA">
    <w:name w:val="081FFCFA4E53469EB5935B5BBE35B3FA"/>
    <w:rsid w:val="00687005"/>
  </w:style>
  <w:style w:type="paragraph" w:customStyle="1" w:styleId="58419D1508D74502AF85A6B2C884FEBA">
    <w:name w:val="58419D1508D74502AF85A6B2C884FEBA"/>
    <w:rsid w:val="00687005"/>
  </w:style>
  <w:style w:type="paragraph" w:customStyle="1" w:styleId="1460C3DCFE624287AE74D851DB26F940">
    <w:name w:val="1460C3DCFE624287AE74D851DB26F940"/>
    <w:rsid w:val="00687005"/>
  </w:style>
  <w:style w:type="paragraph" w:customStyle="1" w:styleId="772279A7E8FA4F26A311A884873E4203">
    <w:name w:val="772279A7E8FA4F26A311A884873E4203"/>
    <w:rsid w:val="00687005"/>
  </w:style>
  <w:style w:type="paragraph" w:customStyle="1" w:styleId="978C31B2AA354DE58E46443AA41FE025">
    <w:name w:val="978C31B2AA354DE58E46443AA41FE025"/>
    <w:rsid w:val="00687005"/>
  </w:style>
  <w:style w:type="paragraph" w:customStyle="1" w:styleId="C4AE547754E34B08AB2DF3CB1D24932B">
    <w:name w:val="C4AE547754E34B08AB2DF3CB1D24932B"/>
    <w:rsid w:val="00687005"/>
  </w:style>
  <w:style w:type="paragraph" w:customStyle="1" w:styleId="B29F47A938A24B478CF1213FB73ADD46">
    <w:name w:val="B29F47A938A24B478CF1213FB73ADD46"/>
    <w:rsid w:val="00687005"/>
  </w:style>
  <w:style w:type="paragraph" w:customStyle="1" w:styleId="415FA9B3D8B144E18BC9585A31A9A566">
    <w:name w:val="415FA9B3D8B144E18BC9585A31A9A566"/>
    <w:rsid w:val="00687005"/>
  </w:style>
  <w:style w:type="paragraph" w:customStyle="1" w:styleId="634357B0BCA04C0CAED1E4C5DF1E2708">
    <w:name w:val="634357B0BCA04C0CAED1E4C5DF1E2708"/>
    <w:rsid w:val="00687005"/>
  </w:style>
  <w:style w:type="paragraph" w:customStyle="1" w:styleId="0780C52A2C8A421FA021A386208744D2">
    <w:name w:val="0780C52A2C8A421FA021A386208744D2"/>
    <w:rsid w:val="00687005"/>
  </w:style>
  <w:style w:type="paragraph" w:customStyle="1" w:styleId="5EBE9D80C7164819BF294B8E1BB07AA5">
    <w:name w:val="5EBE9D80C7164819BF294B8E1BB07AA5"/>
    <w:rsid w:val="00687005"/>
  </w:style>
  <w:style w:type="paragraph" w:customStyle="1" w:styleId="1F4B54E1BDBE4183805328D67E84D72C6">
    <w:name w:val="1F4B54E1BDBE4183805328D67E84D72C6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8">
    <w:name w:val="3A687F33674542C288044B13A34E03EA8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09A8FDA88DCD48588439F9DE347F3EB61">
    <w:name w:val="09A8FDA88DCD48588439F9DE347F3EB6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D63E41571D143E6A51FA44F711708E31">
    <w:name w:val="1D63E41571D143E6A51FA44F711708E3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F4B54E1BDBE4183805328D67E84D72C7">
    <w:name w:val="1F4B54E1BDBE4183805328D67E84D72C7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9">
    <w:name w:val="3A687F33674542C288044B13A34E03EA9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09A8FDA88DCD48588439F9DE347F3EB62">
    <w:name w:val="09A8FDA88DCD48588439F9DE347F3EB6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D63E41571D143E6A51FA44F711708E32">
    <w:name w:val="1D63E41571D143E6A51FA44F711708E3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F4B54E1BDBE4183805328D67E84D72C8">
    <w:name w:val="1F4B54E1BDBE4183805328D67E84D72C8"/>
    <w:rsid w:val="00687005"/>
    <w:pPr>
      <w:spacing w:after="0" w:line="276" w:lineRule="auto"/>
      <w:jc w:val="center"/>
    </w:pPr>
    <w:rPr>
      <w:rFonts w:eastAsiaTheme="minorHAnsi"/>
      <w:caps/>
      <w:lang w:val="en-US" w:eastAsia="en-US"/>
    </w:rPr>
  </w:style>
  <w:style w:type="paragraph" w:customStyle="1" w:styleId="3A687F33674542C288044B13A34E03EA10">
    <w:name w:val="3A687F33674542C288044B13A34E03EA10"/>
    <w:rsid w:val="00687005"/>
    <w:pPr>
      <w:spacing w:after="0" w:line="276" w:lineRule="auto"/>
      <w:jc w:val="center"/>
    </w:pPr>
    <w:rPr>
      <w:rFonts w:eastAsiaTheme="minorHAnsi"/>
      <w:caps/>
      <w:lang w:val="en-US" w:eastAsia="en-US"/>
    </w:rPr>
  </w:style>
  <w:style w:type="paragraph" w:customStyle="1" w:styleId="09A8FDA88DCD48588439F9DE347F3EB63">
    <w:name w:val="09A8FDA88DCD48588439F9DE347F3EB63"/>
    <w:rsid w:val="00687005"/>
    <w:pPr>
      <w:spacing w:after="0" w:line="276" w:lineRule="auto"/>
      <w:jc w:val="center"/>
    </w:pPr>
    <w:rPr>
      <w:rFonts w:eastAsiaTheme="minorHAnsi"/>
      <w:caps/>
      <w:lang w:val="en-US" w:eastAsia="en-US"/>
    </w:rPr>
  </w:style>
  <w:style w:type="paragraph" w:customStyle="1" w:styleId="4ABACF5A060049CEB1A6A4BD36479CE9">
    <w:name w:val="4ABACF5A060049CEB1A6A4BD36479CE9"/>
    <w:rsid w:val="00242CAE"/>
    <w:rPr>
      <w:lang w:val="en-US" w:eastAsia="en-US"/>
    </w:rPr>
  </w:style>
  <w:style w:type="paragraph" w:customStyle="1" w:styleId="28CCDBE46FA541B3A6E5242997B4EC3F">
    <w:name w:val="28CCDBE46FA541B3A6E5242997B4EC3F"/>
    <w:rsid w:val="00242CAE"/>
    <w:rPr>
      <w:lang w:val="en-US" w:eastAsia="en-US"/>
    </w:rPr>
  </w:style>
  <w:style w:type="paragraph" w:customStyle="1" w:styleId="3D0F7094876540AEA70FF0596109AB3A">
    <w:name w:val="3D0F7094876540AEA70FF0596109AB3A"/>
    <w:rsid w:val="00242CAE"/>
    <w:rPr>
      <w:lang w:val="en-US" w:eastAsia="en-US"/>
    </w:rPr>
  </w:style>
  <w:style w:type="paragraph" w:customStyle="1" w:styleId="9901961C4D1F4230910B6256A96DD412">
    <w:name w:val="9901961C4D1F4230910B6256A96DD412"/>
    <w:rsid w:val="00242CAE"/>
    <w:rPr>
      <w:lang w:val="en-US" w:eastAsia="en-US"/>
    </w:rPr>
  </w:style>
  <w:style w:type="paragraph" w:customStyle="1" w:styleId="43397D0AA0B645088BEE1BB83DFE706D">
    <w:name w:val="43397D0AA0B645088BEE1BB83DFE706D"/>
    <w:rsid w:val="00242CAE"/>
    <w:rPr>
      <w:lang w:val="en-US" w:eastAsia="en-US"/>
    </w:rPr>
  </w:style>
  <w:style w:type="paragraph" w:customStyle="1" w:styleId="273EE9738ED84784952109E594F40391">
    <w:name w:val="273EE9738ED84784952109E594F40391"/>
    <w:rsid w:val="00242CAE"/>
    <w:rPr>
      <w:lang w:val="en-US" w:eastAsia="en-US"/>
    </w:rPr>
  </w:style>
  <w:style w:type="paragraph" w:customStyle="1" w:styleId="603ECF4F0271498F847100CE56BF4241">
    <w:name w:val="603ECF4F0271498F847100CE56BF4241"/>
    <w:rsid w:val="00242CAE"/>
    <w:rPr>
      <w:lang w:val="en-US" w:eastAsia="en-US"/>
    </w:rPr>
  </w:style>
  <w:style w:type="paragraph" w:customStyle="1" w:styleId="0B9A9711604C447DB1CCDDEF724A74F6">
    <w:name w:val="0B9A9711604C447DB1CCDDEF724A74F6"/>
    <w:rsid w:val="00242CAE"/>
    <w:rPr>
      <w:lang w:val="en-US" w:eastAsia="en-US"/>
    </w:rPr>
  </w:style>
  <w:style w:type="paragraph" w:customStyle="1" w:styleId="F2401797A98A4E3F8062F57999424EF2">
    <w:name w:val="F2401797A98A4E3F8062F57999424EF2"/>
    <w:rsid w:val="00242CAE"/>
    <w:rPr>
      <w:lang w:val="en-US" w:eastAsia="en-US"/>
    </w:rPr>
  </w:style>
  <w:style w:type="paragraph" w:customStyle="1" w:styleId="D0C65BB69DE1453BB203B62EDAE9D850">
    <w:name w:val="D0C65BB69DE1453BB203B62EDAE9D850"/>
    <w:rsid w:val="00242CAE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Floral">
  <a:themeElements>
    <a:clrScheme name="Custom 42">
      <a:dk1>
        <a:sysClr val="windowText" lastClr="000000"/>
      </a:dk1>
      <a:lt1>
        <a:sysClr val="window" lastClr="FFFFFF"/>
      </a:lt1>
      <a:dk2>
        <a:srgbClr val="1C2F5B"/>
      </a:dk2>
      <a:lt2>
        <a:srgbClr val="EEECE1"/>
      </a:lt2>
      <a:accent1>
        <a:srgbClr val="DD1E4B"/>
      </a:accent1>
      <a:accent2>
        <a:srgbClr val="DB6398"/>
      </a:accent2>
      <a:accent3>
        <a:srgbClr val="9CC7CB"/>
      </a:accent3>
      <a:accent4>
        <a:srgbClr val="78A04F"/>
      </a:accent4>
      <a:accent5>
        <a:srgbClr val="EEA382"/>
      </a:accent5>
      <a:accent6>
        <a:srgbClr val="F79646"/>
      </a:accent6>
      <a:hlink>
        <a:srgbClr val="DB6398"/>
      </a:hlink>
      <a:folHlink>
        <a:srgbClr val="DB6398"/>
      </a:folHlink>
    </a:clrScheme>
    <a:fontScheme name="Custom 16">
      <a:majorFont>
        <a:latin typeface="Century Gothic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Office_34058952_TF10251267</Template>
  <TotalTime>133</TotalTime>
  <Pages>2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Pinky Yuan (RWS Moravia)</cp:lastModifiedBy>
  <cp:revision>4</cp:revision>
  <cp:lastPrinted>2006-08-01T17:47:00Z</cp:lastPrinted>
  <dcterms:created xsi:type="dcterms:W3CDTF">2018-06-05T04:14:00Z</dcterms:created>
  <dcterms:modified xsi:type="dcterms:W3CDTF">2019-06-20T06:53:00Z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TC101731891033</vt:lpwstr>
  </property>
  <property fmtid="{D5CDD505-2E9C-101B-9397-08002B2CF9AE}" pid="3" name="ContentTypeId">
    <vt:lpwstr>0x010100AA3F7D94069FF64A86F7DFF56D60E3BE</vt:lpwstr>
  </property>
  <property fmtid="{D5CDD505-2E9C-101B-9397-08002B2CF9AE}" pid="4" name="ImageGenCounter">
    <vt:lpwstr>0</vt:lpwstr>
  </property>
  <property fmtid="{D5CDD505-2E9C-101B-9397-08002B2CF9AE}" pid="5" name="ViolationReportStatus">
    <vt:lpwstr>None</vt:lpwstr>
  </property>
  <property fmtid="{D5CDD505-2E9C-101B-9397-08002B2CF9AE}" pid="6" name="ImageGenStatus">
    <vt:lpwstr>0</vt:lpwstr>
  </property>
  <property fmtid="{D5CDD505-2E9C-101B-9397-08002B2CF9AE}" pid="7" name="PolicheckStatus">
    <vt:lpwstr>0</vt:lpwstr>
  </property>
  <property fmtid="{D5CDD505-2E9C-101B-9397-08002B2CF9AE}" pid="8" name="Applications">
    <vt:lpwstr>95;#zwd120;#79;#tpl120;#448;#zwd140</vt:lpwstr>
  </property>
  <property fmtid="{D5CDD505-2E9C-101B-9397-08002B2CF9AE}" pid="9" name="PolicheckCounter">
    <vt:lpwstr>0</vt:lpwstr>
  </property>
  <property fmtid="{D5CDD505-2E9C-101B-9397-08002B2CF9AE}" pid="10" name="APTrustLevel">
    <vt:r8>1</vt:r8>
  </property>
</Properties>
</file>