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Tabela postavitve za vnos imena dogodka v 4 kartice na stran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bookmarkStart w:id="0" w:name="_GoBack"/>
          <w:bookmarkEnd w:id="0"/>
          <w:p w14:paraId="116A67D0" w14:textId="2C9D509C" w:rsidR="00455A8A" w:rsidRDefault="00FA08C1" w:rsidP="00455A8A">
            <w:pPr>
              <w:pStyle w:val="Title"/>
            </w:pPr>
            <w:sdt>
              <w:sdtPr>
                <w:alias w:val="Vabljeni ste:"/>
                <w:tag w:val="Vabljeni ste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l-SI"/>
                  </w:rPr>
                  <w:t>VABLJENI STE</w:t>
                </w:r>
              </w:sdtContent>
            </w:sdt>
          </w:p>
          <w:p w14:paraId="3A1D5BB9" w14:textId="2A2A371B" w:rsidR="00455A8A" w:rsidRDefault="00FA08C1" w:rsidP="00455A8A">
            <w:pPr>
              <w:spacing w:after="200"/>
            </w:pPr>
            <w:sdt>
              <w:sdtPr>
                <w:alias w:val="Na dogodek:"/>
                <w:tag w:val="Na dogodek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bidi="sl-SI"/>
                  </w:rPr>
                  <w:t>NA DOGODEK</w:t>
                </w:r>
              </w:sdtContent>
            </w:sdt>
            <w:r w:rsidR="00455A8A">
              <w:rPr>
                <w:lang w:bidi="sl-SI"/>
              </w:rPr>
              <w:t xml:space="preserve"> </w:t>
            </w:r>
            <w:sdt>
              <w:sdtPr>
                <w:alias w:val="Vnesite ime dogodka:"/>
                <w:tag w:val="Vnesite ime dogodka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bidi="sl-SI"/>
                  </w:rPr>
                  <w:t>IME DOGODKA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Naslovnanaslovnici1"/>
            </w:pPr>
            <w:r>
              <w:rPr>
                <w:noProof/>
                <w:lang w:bidi="sl-SI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afika 20" descr="Grafični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FA08C1" w:rsidP="00EE4DA4">
            <w:pPr>
              <w:pStyle w:val="Title"/>
            </w:pPr>
            <w:sdt>
              <w:sdtPr>
                <w:alias w:val="Vabljeni ste:"/>
                <w:tag w:val="Vabljeni ste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l-SI"/>
                  </w:rPr>
                  <w:t>VABLJENI STE</w:t>
                </w:r>
              </w:sdtContent>
            </w:sdt>
          </w:p>
          <w:p w14:paraId="2004A466" w14:textId="77777777" w:rsidR="00986F89" w:rsidRDefault="00986F89" w:rsidP="00986F89">
            <w:pPr>
              <w:spacing w:after="200"/>
            </w:pPr>
            <w:sdt>
              <w:sdtPr>
                <w:alias w:val="Na dogodek:"/>
                <w:tag w:val="Na dogodek:"/>
                <w:id w:val="-2077045469"/>
                <w:placeholder>
                  <w:docPart w:val="4EB478012FD940FFB158D603C29C8897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sl-SI"/>
                  </w:rPr>
                  <w:t>NA DOGODEK</w:t>
                </w:r>
              </w:sdtContent>
            </w:sdt>
            <w:r>
              <w:rPr>
                <w:lang w:bidi="sl-SI"/>
              </w:rPr>
              <w:t xml:space="preserve"> </w:t>
            </w:r>
            <w:sdt>
              <w:sdtPr>
                <w:alias w:val="Vnesite ime dogodka:"/>
                <w:tag w:val="Vnesite ime dogodka:"/>
                <w:id w:val="630975682"/>
                <w:placeholder>
                  <w:docPart w:val="A7D3E5D872014ECA996749BF8D38D99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sl-SI"/>
                  </w:rPr>
                  <w:t>IME DOGODKA</w:t>
                </w:r>
              </w:sdtContent>
            </w:sdt>
          </w:p>
          <w:p w14:paraId="424FFEDB" w14:textId="1B89B78D" w:rsidR="00455A8A" w:rsidRDefault="00986F89" w:rsidP="00986F89">
            <w:pPr>
              <w:pStyle w:val="Naslovnanaslovnici1"/>
            </w:pPr>
            <w:r>
              <w:rPr>
                <w:noProof/>
                <w:lang w:bidi="sl-SI"/>
              </w:rPr>
              <w:t xml:space="preserve"> </w:t>
            </w:r>
            <w:r w:rsidR="00455A8A">
              <w:rPr>
                <w:noProof/>
                <w:lang w:bidi="sl-SI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afika 16" descr="Grafični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FA08C1" w:rsidP="00EE4DA4">
            <w:pPr>
              <w:pStyle w:val="Title"/>
            </w:pPr>
            <w:sdt>
              <w:sdtPr>
                <w:alias w:val="Vabljeni ste:"/>
                <w:tag w:val="Vabljeni ste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l-SI"/>
                  </w:rPr>
                  <w:t>VABLJENI STE</w:t>
                </w:r>
              </w:sdtContent>
            </w:sdt>
          </w:p>
          <w:p w14:paraId="2F5E452C" w14:textId="77777777" w:rsidR="00986F89" w:rsidRDefault="00986F89" w:rsidP="00986F89">
            <w:pPr>
              <w:spacing w:after="200"/>
            </w:pPr>
            <w:sdt>
              <w:sdtPr>
                <w:alias w:val="Na dogodek:"/>
                <w:tag w:val="Na dogodek:"/>
                <w:id w:val="447128862"/>
                <w:placeholder>
                  <w:docPart w:val="205125E1450A4A79996BE734AEBDC166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sl-SI"/>
                  </w:rPr>
                  <w:t>NA DOGODEK</w:t>
                </w:r>
              </w:sdtContent>
            </w:sdt>
            <w:r>
              <w:rPr>
                <w:lang w:bidi="sl-SI"/>
              </w:rPr>
              <w:t xml:space="preserve"> </w:t>
            </w:r>
            <w:sdt>
              <w:sdtPr>
                <w:alias w:val="Vnesite ime dogodka:"/>
                <w:tag w:val="Vnesite ime dogodka:"/>
                <w:id w:val="-1047981725"/>
                <w:placeholder>
                  <w:docPart w:val="ABF74C20CACA49E999039613EE503E1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sl-SI"/>
                  </w:rPr>
                  <w:t>IME DOGODKA</w:t>
                </w:r>
              </w:sdtContent>
            </w:sdt>
          </w:p>
          <w:p w14:paraId="180D82DC" w14:textId="348BBE63" w:rsidR="00455A8A" w:rsidRDefault="00986F89" w:rsidP="00986F89">
            <w:pPr>
              <w:pStyle w:val="Naslovnanaslovnici1"/>
            </w:pPr>
            <w:r>
              <w:rPr>
                <w:noProof/>
                <w:lang w:bidi="sl-SI"/>
              </w:rPr>
              <w:t xml:space="preserve"> </w:t>
            </w:r>
            <w:r w:rsidR="00455A8A">
              <w:rPr>
                <w:noProof/>
                <w:lang w:bidi="sl-SI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afika 21" descr="Grafični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FA08C1" w:rsidP="00EE4DA4">
            <w:pPr>
              <w:pStyle w:val="Title"/>
            </w:pPr>
            <w:sdt>
              <w:sdtPr>
                <w:alias w:val="Vabljeni ste:"/>
                <w:tag w:val="Vabljeni ste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l-SI"/>
                  </w:rPr>
                  <w:t>VABLJENI STE</w:t>
                </w:r>
              </w:sdtContent>
            </w:sdt>
          </w:p>
          <w:p w14:paraId="4E6AEAE7" w14:textId="77777777" w:rsidR="00986F89" w:rsidRDefault="00986F89" w:rsidP="00986F89">
            <w:pPr>
              <w:spacing w:after="200"/>
            </w:pPr>
            <w:sdt>
              <w:sdtPr>
                <w:alias w:val="Na dogodek:"/>
                <w:tag w:val="Na dogodek:"/>
                <w:id w:val="-534348453"/>
                <w:placeholder>
                  <w:docPart w:val="58D91465B17B47FCB765C497B9F93D6F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sl-SI"/>
                  </w:rPr>
                  <w:t>NA DOGODEK</w:t>
                </w:r>
              </w:sdtContent>
            </w:sdt>
            <w:r>
              <w:rPr>
                <w:lang w:bidi="sl-SI"/>
              </w:rPr>
              <w:t xml:space="preserve"> </w:t>
            </w:r>
            <w:sdt>
              <w:sdtPr>
                <w:alias w:val="Vnesite ime dogodka:"/>
                <w:tag w:val="Vnesite ime dogodka:"/>
                <w:id w:val="2032446295"/>
                <w:placeholder>
                  <w:docPart w:val="4CA5523D95C84252A70CDCE1C35527F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sl-SI"/>
                  </w:rPr>
                  <w:t>IME DOGODKA</w:t>
                </w:r>
              </w:sdtContent>
            </w:sdt>
          </w:p>
          <w:p w14:paraId="5961F91A" w14:textId="5807D14A" w:rsidR="00455A8A" w:rsidRDefault="00986F89" w:rsidP="00986F89">
            <w:pPr>
              <w:pStyle w:val="Naslovnanaslovnici1"/>
            </w:pPr>
            <w:r>
              <w:rPr>
                <w:noProof/>
                <w:lang w:bidi="sl-SI"/>
              </w:rPr>
              <w:t xml:space="preserve"> </w:t>
            </w:r>
            <w:r w:rsidR="00455A8A">
              <w:rPr>
                <w:noProof/>
                <w:lang w:bidi="sl-SI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afika 22" descr="Grafični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Imeli bomo zabavo:"/>
              <w:tag w:val="Imeli bomo zabavo: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sl-SI"/>
                  </w:rPr>
                  <w:t>IMELI BOMO ZABAVO!</w:t>
                </w:r>
              </w:p>
            </w:sdtContent>
          </w:sdt>
          <w:p w14:paraId="77352918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Datum in ura:"/>
                <w:tag w:val="Datum in ura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Datum in ura: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Vnesite datum:"/>
                <w:tag w:val="Vnesite datum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Kraj:"/>
                <w:tag w:val="Kraj: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ob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Vnesite uro:"/>
                <w:tag w:val="Vnesite uro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Ura</w:t>
                </w:r>
              </w:sdtContent>
            </w:sdt>
          </w:p>
          <w:p w14:paraId="7FE4D173" w14:textId="77777777" w:rsidR="005C5BF9" w:rsidRPr="005C5BF9" w:rsidRDefault="00FA08C1" w:rsidP="005C5BF9">
            <w:pPr>
              <w:pStyle w:val="Informacijeodogodku"/>
            </w:pPr>
            <w:sdt>
              <w:sdtPr>
                <w:alias w:val="Mesto:"/>
                <w:tag w:val="Mesto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Mesto: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Vnesite lokacijo dogodka:"/>
                <w:tag w:val="Vnesite lokacijo dogodka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Lokacija dogodka</w:t>
                </w:r>
              </w:sdtContent>
            </w:sdt>
          </w:p>
          <w:p w14:paraId="44A7C23F" w14:textId="18FEBEA7" w:rsidR="00EE4DA4" w:rsidRPr="005C5BF9" w:rsidRDefault="00FA08C1" w:rsidP="005C5BF9">
            <w:pPr>
              <w:pStyle w:val="Informacijeodogodku"/>
            </w:pPr>
            <w:sdt>
              <w:sdtPr>
                <w:alias w:val="Pošljite potrditev o udeležbi osebi:"/>
                <w:tag w:val="Pošljite potrditev o udeležbi osebi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Pošljite potrditev o udeležbi osebi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Vnesite ime:"/>
                <w:tag w:val="Vnesite ime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Ime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Avtor:"/>
                <w:tag w:val="Avtor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Vnesite datum:"/>
                <w:tag w:val="Vnesite datum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</w:p>
          <w:p w14:paraId="14E36708" w14:textId="72D3C685" w:rsidR="00EE4DA4" w:rsidRPr="00EE4DA4" w:rsidRDefault="00FA08C1" w:rsidP="005C5BF9">
            <w:pPr>
              <w:pStyle w:val="Informacijeodogodku"/>
              <w:rPr>
                <w:b/>
                <w:spacing w:val="20"/>
              </w:rPr>
            </w:pPr>
            <w:sdt>
              <w:sdtPr>
                <w:alias w:val="Telefon:"/>
                <w:tag w:val="Telefon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Telefon: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Vnesite telefon:"/>
                <w:tag w:val="Vnesite telefon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Telefonska številka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sdt>
            <w:sdtPr>
              <w:alias w:val="Imeli bomo zabavo:"/>
              <w:tag w:val="Imeli bomo zabavo:"/>
              <w:id w:val="-1145036025"/>
              <w:placeholder>
                <w:docPart w:val="3A687F33674542C288044B13A34E03EA"/>
              </w:placeholder>
              <w:temporary/>
              <w:showingPlcHdr/>
              <w15:appearance w15:val="hidden"/>
            </w:sdtPr>
            <w:sdtEndPr/>
            <w:sdtContent>
              <w:p w14:paraId="30B7FD84" w14:textId="77777777" w:rsidR="00455A8A" w:rsidRDefault="00EE4DA4" w:rsidP="00E4100B">
                <w:pPr>
                  <w:pStyle w:val="Heading1"/>
                </w:pPr>
                <w:r w:rsidRPr="00D47183">
                  <w:rPr>
                    <w:lang w:bidi="sl-SI"/>
                  </w:rPr>
                  <w:t>IMELI BOMO ZABAVO!</w:t>
                </w:r>
              </w:p>
            </w:sdtContent>
          </w:sdt>
          <w:p w14:paraId="6977ABBD" w14:textId="281585A5" w:rsidR="00EE4DA4" w:rsidRPr="005C5BF9" w:rsidRDefault="00FA08C1" w:rsidP="005C5BF9">
            <w:pPr>
              <w:pStyle w:val="Informacijeodogodku"/>
            </w:pPr>
            <w:sdt>
              <w:sdtPr>
                <w:alias w:val="Datum in ura:"/>
                <w:tag w:val="Datum in ura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Datum in ura: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Datum:"/>
                <w:tag w:val="Datum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Kraj:"/>
                <w:tag w:val="Kraj: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ob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Ura:"/>
                <w:tag w:val="Ura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Ura</w:t>
                </w:r>
              </w:sdtContent>
            </w:sdt>
          </w:p>
          <w:p w14:paraId="07BEEC67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Mesto:"/>
                <w:tag w:val="Mesto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Mesto: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Lokacija dogodka:"/>
                <w:tag w:val="Lokacija dogodka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Lokacija dogodka</w:t>
                </w:r>
              </w:sdtContent>
            </w:sdt>
          </w:p>
          <w:p w14:paraId="4732A60F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Pošljite potrditev o udeležbi osebi:"/>
                <w:tag w:val="Pošljite potrditev o udeležbi osebi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Pošljite potrditev o udeležbi osebi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Ime:"/>
                <w:tag w:val="Ime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Ime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Avtor:"/>
                <w:tag w:val="Avtor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Datum:"/>
                <w:tag w:val="Datum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</w:p>
          <w:p w14:paraId="72F456ED" w14:textId="45DDA141" w:rsidR="00EE4DA4" w:rsidRPr="00EE4DA4" w:rsidRDefault="00FA08C1" w:rsidP="005C5BF9">
            <w:pPr>
              <w:pStyle w:val="Informacijeodogodku"/>
              <w:rPr>
                <w:b/>
                <w:spacing w:val="20"/>
              </w:rPr>
            </w:pPr>
            <w:sdt>
              <w:sdtPr>
                <w:alias w:val="Telefon:"/>
                <w:tag w:val="Telefon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Telefon: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Telefon:"/>
                <w:tag w:val="Telefon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Telefonska številka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Imeli bomo zabavo:"/>
              <w:tag w:val="Imeli bomo zabavo: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sl-SI"/>
                  </w:rPr>
                  <w:t>IMELI BOMO ZABAVO!</w:t>
                </w:r>
              </w:p>
            </w:sdtContent>
          </w:sdt>
          <w:p w14:paraId="2FBBF612" w14:textId="755C9E13" w:rsidR="00EE4DA4" w:rsidRPr="005C5BF9" w:rsidRDefault="00FA08C1" w:rsidP="005C5BF9">
            <w:pPr>
              <w:pStyle w:val="Informacijeodogodku"/>
            </w:pPr>
            <w:sdt>
              <w:sdtPr>
                <w:alias w:val="Datum in ura:"/>
                <w:tag w:val="Datum in ura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Datum in ura: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Datum:"/>
                <w:tag w:val="Datum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Kraj:"/>
                <w:tag w:val="Kraj: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ob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Ura:"/>
                <w:tag w:val="Ura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Ura</w:t>
                </w:r>
              </w:sdtContent>
            </w:sdt>
          </w:p>
          <w:p w14:paraId="58DBED74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Mesto:"/>
                <w:tag w:val="Mesto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Mesto: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Lokacija dogodka:"/>
                <w:tag w:val="Lokacija dogodka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Lokacija dogodka</w:t>
                </w:r>
              </w:sdtContent>
            </w:sdt>
          </w:p>
          <w:p w14:paraId="08314E9D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Pošljite potrditev o udeležbi osebi:"/>
                <w:tag w:val="Pošljite potrditev o udeležbi osebi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Pošljite potrditev o udeležbi osebi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Ime:"/>
                <w:tag w:val="Ime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Ime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Avtor:"/>
                <w:tag w:val="Avtor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Datum:"/>
                <w:tag w:val="Datum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</w:p>
          <w:p w14:paraId="3E476F29" w14:textId="66A19DD9" w:rsidR="00455A8A" w:rsidRDefault="00FA08C1" w:rsidP="005C5BF9">
            <w:pPr>
              <w:pStyle w:val="Informacijeodogodku"/>
            </w:pPr>
            <w:sdt>
              <w:sdtPr>
                <w:alias w:val="Telefon:"/>
                <w:tag w:val="Telefon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Telefon: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Telefon:"/>
                <w:tag w:val="Telefon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Telefonska številka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sdt>
            <w:sdtPr>
              <w:alias w:val="Imeli bomo zabavo:"/>
              <w:tag w:val="Imeli bomo zabavo:"/>
              <w:id w:val="1940873808"/>
              <w:placeholder>
                <w:docPart w:val="1D63E41571D143E6A51FA44F711708E3"/>
              </w:placeholder>
              <w:temporary/>
              <w:showingPlcHdr/>
              <w15:appearance w15:val="hidden"/>
            </w:sdtPr>
            <w:sdtEndPr/>
            <w:sdtContent>
              <w:p w14:paraId="6F0362CB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sl-SI"/>
                  </w:rPr>
                  <w:t>IMELI BOMO ZABAVO!</w:t>
                </w:r>
              </w:p>
            </w:sdtContent>
          </w:sdt>
          <w:p w14:paraId="6FF1EF2B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Datum in ura:"/>
                <w:tag w:val="Datum in ura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Datum in ura: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Datum:"/>
                <w:tag w:val="Datum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Kraj:"/>
                <w:tag w:val="Kraj: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ob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Ura:"/>
                <w:tag w:val="Ura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Ura</w:t>
                </w:r>
              </w:sdtContent>
            </w:sdt>
          </w:p>
          <w:p w14:paraId="2F713457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Mesto:"/>
                <w:tag w:val="Mesto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Mesto: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Lokacija dogodka:"/>
                <w:tag w:val="Lokacija dogodka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Lokacija dogodka</w:t>
                </w:r>
              </w:sdtContent>
            </w:sdt>
          </w:p>
          <w:p w14:paraId="24F1C0DA" w14:textId="77777777" w:rsidR="00EE4DA4" w:rsidRPr="005C5BF9" w:rsidRDefault="00FA08C1" w:rsidP="005C5BF9">
            <w:pPr>
              <w:pStyle w:val="Informacijeodogodku"/>
            </w:pPr>
            <w:sdt>
              <w:sdtPr>
                <w:alias w:val="Pošljite potrditev o udeležbi osebi:"/>
                <w:tag w:val="Pošljite potrditev o udeležbi osebi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Pošljite potrditev o udeležbi osebi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Ime:"/>
                <w:tag w:val="Ime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Ime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Avtor:"/>
                <w:tag w:val="Avtor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do: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Datum:"/>
                <w:tag w:val="Datum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Datum</w:t>
                </w:r>
              </w:sdtContent>
            </w:sdt>
          </w:p>
          <w:p w14:paraId="55805B8C" w14:textId="69803D77" w:rsidR="00455A8A" w:rsidRDefault="00FA08C1" w:rsidP="005C5BF9">
            <w:pPr>
              <w:pStyle w:val="Informacijeodogodku"/>
            </w:pPr>
            <w:sdt>
              <w:sdtPr>
                <w:alias w:val="Telefon:"/>
                <w:tag w:val="Telefon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l-SI"/>
                  </w:rPr>
                  <w:t>Telefon:</w:t>
                </w:r>
              </w:sdtContent>
            </w:sdt>
            <w:r w:rsidR="00EE4DA4" w:rsidRPr="005C5BF9">
              <w:rPr>
                <w:lang w:bidi="sl-SI"/>
              </w:rPr>
              <w:t xml:space="preserve"> </w:t>
            </w:r>
            <w:sdt>
              <w:sdtPr>
                <w:alias w:val="Telefon:"/>
                <w:tag w:val="Telefon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l-SI"/>
                  </w:rPr>
                  <w:t>Telefonska številka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8BDC4" w14:textId="77777777" w:rsidR="00FA08C1" w:rsidRDefault="00FA08C1" w:rsidP="002F407A">
      <w:r>
        <w:separator/>
      </w:r>
    </w:p>
  </w:endnote>
  <w:endnote w:type="continuationSeparator" w:id="0">
    <w:p w14:paraId="09017BC6" w14:textId="77777777" w:rsidR="00FA08C1" w:rsidRDefault="00FA08C1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C1FBA" w14:textId="77777777" w:rsidR="00FA08C1" w:rsidRDefault="00FA08C1" w:rsidP="002F407A">
      <w:r>
        <w:separator/>
      </w:r>
    </w:p>
  </w:footnote>
  <w:footnote w:type="continuationSeparator" w:id="0">
    <w:p w14:paraId="3D8850B5" w14:textId="77777777" w:rsidR="00FA08C1" w:rsidRDefault="00FA08C1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B60E" w14:textId="665EC10C" w:rsidR="00AB6416" w:rsidRDefault="003C7D11">
    <w:pPr>
      <w:pStyle w:val="Header"/>
    </w:pPr>
    <w:r>
      <w:rPr>
        <w:noProof/>
        <w:lang w:bidi="sl-SI"/>
      </w:rPr>
      <w:drawing>
        <wp:anchor distT="0" distB="0" distL="114300" distR="114300" simplePos="0" relativeHeight="251663360" behindDoc="1" locked="0" layoutInCell="1" allowOverlap="1" wp14:anchorId="310A5869" wp14:editId="14C1CFD1">
          <wp:simplePos x="0" y="0"/>
          <wp:positionH relativeFrom="page">
            <wp:posOffset>304800</wp:posOffset>
          </wp:positionH>
          <wp:positionV relativeFrom="page">
            <wp:posOffset>-106045</wp:posOffset>
          </wp:positionV>
          <wp:extent cx="10058400" cy="7772400"/>
          <wp:effectExtent l="0" t="0" r="0" b="0"/>
          <wp:wrapNone/>
          <wp:docPr id="11" name="Slika 11" descr="Načrt kartice z motivi list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kartica-cvetje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E88B" w14:textId="259609BF" w:rsidR="003C7D11" w:rsidRDefault="003C7D11">
    <w:pPr>
      <w:pStyle w:val="Header"/>
    </w:pPr>
    <w:r>
      <w:rPr>
        <w:noProof/>
        <w:lang w:bidi="sl-SI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Slika 13" descr="Kartica z motivom šopka cvet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kartica-cvetje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4237D"/>
    <w:rsid w:val="000A570F"/>
    <w:rsid w:val="000B5ED5"/>
    <w:rsid w:val="001A2A93"/>
    <w:rsid w:val="001F2134"/>
    <w:rsid w:val="001F409D"/>
    <w:rsid w:val="00213FB2"/>
    <w:rsid w:val="002D4CAA"/>
    <w:rsid w:val="002E1D06"/>
    <w:rsid w:val="002E3432"/>
    <w:rsid w:val="002E7A18"/>
    <w:rsid w:val="002F407A"/>
    <w:rsid w:val="00332721"/>
    <w:rsid w:val="003357DF"/>
    <w:rsid w:val="003C7D11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86F89"/>
    <w:rsid w:val="00994A6F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D2068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08C1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Informacijeodogodku">
    <w:name w:val="Informacije o dogodku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Naslovnanaslovnici1">
    <w:name w:val="Naslov na naslovnici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rPr>
              <w:lang w:bidi="sl-SI"/>
            </w:rPr>
            <w:t>IME DOGODKA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rPr>
              <w:lang w:bidi="sl-SI"/>
            </w:rPr>
            <w:t>VABLJENI STE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rPr>
              <w:lang w:bidi="sl-SI"/>
            </w:rPr>
            <w:t>VABLJENI STE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rPr>
              <w:lang w:bidi="sl-SI"/>
            </w:rPr>
            <w:t>VABLJENI STE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rPr>
              <w:lang w:bidi="sl-SI"/>
            </w:rPr>
            <w:t>VABLJENI STE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rPr>
              <w:lang w:bidi="sl-SI"/>
            </w:rPr>
            <w:t>NA DOGODEK: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rPr>
              <w:lang w:val="sl-SI" w:bidi="sl-SI"/>
            </w:rPr>
            <w:t>IMELI BOMO ZABAVO!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rPr>
              <w:lang w:val="sl-SI" w:bidi="sl-SI"/>
            </w:rPr>
            <w:t>Datum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rPr>
              <w:lang w:val="sl-SI" w:bidi="sl-SI"/>
            </w:rPr>
            <w:t>Ura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rPr>
              <w:lang w:val="sl-SI" w:bidi="sl-SI"/>
            </w:rPr>
            <w:t>Lokacija dogodka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rPr>
              <w:lang w:val="sl-SI" w:bidi="sl-SI"/>
            </w:rPr>
            <w:t>Datum in ura: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rPr>
              <w:lang w:val="sl-SI" w:bidi="sl-SI"/>
            </w:rPr>
            <w:t>Mesto: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rPr>
              <w:lang w:val="sl-SI" w:bidi="sl-SI"/>
            </w:rPr>
            <w:t>Ime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rPr>
              <w:lang w:val="sl-SI" w:bidi="sl-SI"/>
            </w:rPr>
            <w:t>Datum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rPr>
              <w:lang w:val="sl-SI" w:bidi="sl-SI"/>
            </w:rPr>
            <w:t>Telefonska številka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rPr>
              <w:lang w:val="sl-SI" w:bidi="sl-SI"/>
            </w:rPr>
            <w:t>IMELI BOMO ZABAVO!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rPr>
              <w:lang w:val="sl-SI" w:bidi="sl-SI"/>
            </w:rPr>
            <w:t>Datum in ura: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rPr>
              <w:lang w:val="sl-SI" w:bidi="sl-SI"/>
            </w:rPr>
            <w:t>Datum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rPr>
              <w:lang w:val="sl-SI" w:bidi="sl-SI"/>
            </w:rPr>
            <w:t>na lokaciji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rPr>
              <w:lang w:val="sl-SI" w:bidi="sl-SI"/>
            </w:rPr>
            <w:t>Ura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rPr>
              <w:lang w:val="sl-SI" w:bidi="sl-SI"/>
            </w:rPr>
            <w:t>Mesto: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rPr>
              <w:lang w:val="sl-SI" w:bidi="sl-SI"/>
            </w:rPr>
            <w:t>Lokacija dogodka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rPr>
              <w:lang w:val="sl-SI" w:bidi="sl-SI"/>
            </w:rPr>
            <w:t>na lokaciji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rPr>
              <w:lang w:val="sl-SI" w:bidi="sl-SI"/>
            </w:rPr>
            <w:t>Potrdite udeležbo osebi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rPr>
              <w:lang w:val="sl-SI" w:bidi="sl-SI"/>
            </w:rPr>
            <w:t>do: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rPr>
              <w:lang w:val="sl-SI" w:bidi="sl-SI"/>
            </w:rPr>
            <w:t>Telefon: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rPr>
              <w:lang w:bidi="sl-SI"/>
            </w:rPr>
            <w:t>Potrdite udeležbo osebi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rPr>
              <w:lang w:bidi="sl-SI"/>
            </w:rPr>
            <w:t>Ime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rPr>
              <w:lang w:bidi="sl-SI"/>
            </w:rPr>
            <w:t>do: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rPr>
              <w:lang w:bidi="sl-SI"/>
            </w:rPr>
            <w:t>Datum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rPr>
              <w:lang w:bidi="sl-SI"/>
            </w:rPr>
            <w:t>Telefon: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rPr>
              <w:lang w:bidi="sl-SI"/>
            </w:rPr>
            <w:t>Telefonska številka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rPr>
              <w:lang w:val="sl-SI" w:bidi="sl-SI"/>
            </w:rPr>
            <w:t>IMELI BOMO ZABAVO!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rPr>
              <w:lang w:bidi="sl-SI"/>
            </w:rPr>
            <w:t>Datum in ura: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rPr>
              <w:lang w:bidi="sl-SI"/>
            </w:rPr>
            <w:t>Datum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rPr>
              <w:lang w:bidi="sl-SI"/>
            </w:rPr>
            <w:t>na lokaciji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rPr>
              <w:lang w:bidi="sl-SI"/>
            </w:rPr>
            <w:t>Ura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rPr>
              <w:lang w:bidi="sl-SI"/>
            </w:rPr>
            <w:t>Mesto: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rPr>
              <w:lang w:bidi="sl-SI"/>
            </w:rPr>
            <w:t>Lokacija dogodka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rPr>
              <w:lang w:bidi="sl-SI"/>
            </w:rPr>
            <w:t>Potrdite udeležbo osebi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rPr>
              <w:lang w:bidi="sl-SI"/>
            </w:rPr>
            <w:t>Ime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rPr>
              <w:lang w:bidi="sl-SI"/>
            </w:rPr>
            <w:t>do: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rPr>
              <w:lang w:bidi="sl-SI"/>
            </w:rPr>
            <w:t>Datum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rPr>
              <w:lang w:bidi="sl-SI"/>
            </w:rPr>
            <w:t>Telefon: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rPr>
              <w:lang w:bidi="sl-SI"/>
            </w:rPr>
            <w:t>Telefonska številka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rPr>
              <w:lang w:val="sl-SI" w:bidi="sl-SI"/>
            </w:rPr>
            <w:t>IMELI BOMO ZABAVO!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rPr>
              <w:lang w:bidi="sl-SI"/>
            </w:rPr>
            <w:t>Datum in ura: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rPr>
              <w:lang w:bidi="sl-SI"/>
            </w:rPr>
            <w:t>Datum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rPr>
              <w:lang w:bidi="sl-SI"/>
            </w:rPr>
            <w:t>na lokaciji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rPr>
              <w:lang w:bidi="sl-SI"/>
            </w:rPr>
            <w:t>Ura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rPr>
              <w:lang w:bidi="sl-SI"/>
            </w:rPr>
            <w:t>Mesto: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rPr>
              <w:lang w:bidi="sl-SI"/>
            </w:rPr>
            <w:t>Lokacija dogodka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rPr>
              <w:lang w:bidi="sl-SI"/>
            </w:rPr>
            <w:t>Potrdite udeležbo osebi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rPr>
              <w:lang w:bidi="sl-SI"/>
            </w:rPr>
            <w:t>Ime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rPr>
              <w:lang w:bidi="sl-SI"/>
            </w:rPr>
            <w:t>do: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rPr>
              <w:lang w:bidi="sl-SI"/>
            </w:rPr>
            <w:t>Datum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rPr>
              <w:lang w:bidi="sl-SI"/>
            </w:rPr>
            <w:t>Telefon: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rPr>
              <w:lang w:bidi="sl-SI"/>
            </w:rPr>
            <w:t>Telefonska številka</w:t>
          </w:r>
        </w:p>
      </w:docPartBody>
    </w:docPart>
    <w:docPart>
      <w:docPartPr>
        <w:name w:val="4EB478012FD940FFB158D603C29C8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BD5BC-1135-4DC9-A5B6-50BC2EA504BB}"/>
      </w:docPartPr>
      <w:docPartBody>
        <w:p w:rsidR="00000000" w:rsidRDefault="00A421BD" w:rsidP="00A421BD">
          <w:pPr>
            <w:pStyle w:val="4EB478012FD940FFB158D603C29C8897"/>
          </w:pPr>
          <w:r w:rsidRPr="002F407A">
            <w:rPr>
              <w:lang w:val="sl-SI" w:bidi="sl-SI"/>
            </w:rPr>
            <w:t>NA DOGODEK:</w:t>
          </w:r>
        </w:p>
      </w:docPartBody>
    </w:docPart>
    <w:docPart>
      <w:docPartPr>
        <w:name w:val="A7D3E5D872014ECA996749BF8D38D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20CC8-9BBF-47DF-8FF4-11FC785C50E7}"/>
      </w:docPartPr>
      <w:docPartBody>
        <w:p w:rsidR="00000000" w:rsidRDefault="00A421BD" w:rsidP="00A421BD">
          <w:pPr>
            <w:pStyle w:val="A7D3E5D872014ECA996749BF8D38D992"/>
          </w:pPr>
          <w:r w:rsidRPr="002F407A">
            <w:rPr>
              <w:lang w:val="sl-SI" w:bidi="sl-SI"/>
            </w:rPr>
            <w:t>IME DOGODKA</w:t>
          </w:r>
        </w:p>
      </w:docPartBody>
    </w:docPart>
    <w:docPart>
      <w:docPartPr>
        <w:name w:val="205125E1450A4A79996BE734AEBDC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929A0-6078-40C1-A8C6-CB9DD1A8C5BD}"/>
      </w:docPartPr>
      <w:docPartBody>
        <w:p w:rsidR="00000000" w:rsidRDefault="00A421BD" w:rsidP="00A421BD">
          <w:pPr>
            <w:pStyle w:val="205125E1450A4A79996BE734AEBDC166"/>
          </w:pPr>
          <w:r w:rsidRPr="002F407A">
            <w:rPr>
              <w:lang w:val="sl-SI" w:bidi="sl-SI"/>
            </w:rPr>
            <w:t>NA DOGODEK:</w:t>
          </w:r>
        </w:p>
      </w:docPartBody>
    </w:docPart>
    <w:docPart>
      <w:docPartPr>
        <w:name w:val="ABF74C20CACA49E999039613EE503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80B2E-E9C4-468E-8856-6B68E56B05A4}"/>
      </w:docPartPr>
      <w:docPartBody>
        <w:p w:rsidR="00000000" w:rsidRDefault="00A421BD" w:rsidP="00A421BD">
          <w:pPr>
            <w:pStyle w:val="ABF74C20CACA49E999039613EE503E18"/>
          </w:pPr>
          <w:r w:rsidRPr="002F407A">
            <w:rPr>
              <w:lang w:val="sl-SI" w:bidi="sl-SI"/>
            </w:rPr>
            <w:t>IME DOGODKA</w:t>
          </w:r>
        </w:p>
      </w:docPartBody>
    </w:docPart>
    <w:docPart>
      <w:docPartPr>
        <w:name w:val="58D91465B17B47FCB765C497B9F93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95321-316D-4989-BD99-D2F7DD060E6E}"/>
      </w:docPartPr>
      <w:docPartBody>
        <w:p w:rsidR="00000000" w:rsidRDefault="00A421BD" w:rsidP="00A421BD">
          <w:pPr>
            <w:pStyle w:val="58D91465B17B47FCB765C497B9F93D6F"/>
          </w:pPr>
          <w:r w:rsidRPr="002F407A">
            <w:rPr>
              <w:lang w:val="sl-SI" w:bidi="sl-SI"/>
            </w:rPr>
            <w:t>NA DOGODEK:</w:t>
          </w:r>
        </w:p>
      </w:docPartBody>
    </w:docPart>
    <w:docPart>
      <w:docPartPr>
        <w:name w:val="4CA5523D95C84252A70CDCE1C3552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C8B73-857C-4276-BD1C-49FE5C3B08F1}"/>
      </w:docPartPr>
      <w:docPartBody>
        <w:p w:rsidR="00000000" w:rsidRDefault="00A421BD" w:rsidP="00A421BD">
          <w:pPr>
            <w:pStyle w:val="4CA5523D95C84252A70CDCE1C35527FB"/>
          </w:pPr>
          <w:r w:rsidRPr="002F407A">
            <w:rPr>
              <w:lang w:val="sl-SI" w:bidi="sl-SI"/>
            </w:rPr>
            <w:t>IME DOGODKA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623D67"/>
    <w:rsid w:val="00687005"/>
    <w:rsid w:val="006A4ABA"/>
    <w:rsid w:val="00856054"/>
    <w:rsid w:val="00A421BD"/>
    <w:rsid w:val="00AD16AB"/>
    <w:rsid w:val="00E02896"/>
    <w:rsid w:val="00EF5F5E"/>
    <w:rsid w:val="00F5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4EB478012FD940FFB158D603C29C8897">
    <w:name w:val="4EB478012FD940FFB158D603C29C8897"/>
    <w:rsid w:val="00A421BD"/>
    <w:rPr>
      <w:lang w:val="en-US" w:eastAsia="en-US"/>
    </w:rPr>
  </w:style>
  <w:style w:type="paragraph" w:customStyle="1" w:styleId="A7D3E5D872014ECA996749BF8D38D992">
    <w:name w:val="A7D3E5D872014ECA996749BF8D38D992"/>
    <w:rsid w:val="00A421BD"/>
    <w:rPr>
      <w:lang w:val="en-US" w:eastAsia="en-US"/>
    </w:rPr>
  </w:style>
  <w:style w:type="paragraph" w:customStyle="1" w:styleId="205125E1450A4A79996BE734AEBDC166">
    <w:name w:val="205125E1450A4A79996BE734AEBDC166"/>
    <w:rsid w:val="00A421BD"/>
    <w:rPr>
      <w:lang w:val="en-US" w:eastAsia="en-US"/>
    </w:rPr>
  </w:style>
  <w:style w:type="paragraph" w:customStyle="1" w:styleId="ABF74C20CACA49E999039613EE503E18">
    <w:name w:val="ABF74C20CACA49E999039613EE503E18"/>
    <w:rsid w:val="00A421BD"/>
    <w:rPr>
      <w:lang w:val="en-US" w:eastAsia="en-US"/>
    </w:rPr>
  </w:style>
  <w:style w:type="paragraph" w:customStyle="1" w:styleId="58D91465B17B47FCB765C497B9F93D6F">
    <w:name w:val="58D91465B17B47FCB765C497B9F93D6F"/>
    <w:rsid w:val="00A421BD"/>
    <w:rPr>
      <w:lang w:val="en-US" w:eastAsia="en-US"/>
    </w:rPr>
  </w:style>
  <w:style w:type="paragraph" w:customStyle="1" w:styleId="4CA5523D95C84252A70CDCE1C35527FB">
    <w:name w:val="4CA5523D95C84252A70CDCE1C35527FB"/>
    <w:rsid w:val="00A421BD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Office_34058934_TF10251267</Template>
  <TotalTime>133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Pinky Yuan (RWS Moravia)</cp:lastModifiedBy>
  <cp:revision>4</cp:revision>
  <cp:lastPrinted>2006-08-01T17:47:00Z</cp:lastPrinted>
  <dcterms:created xsi:type="dcterms:W3CDTF">2018-06-05T04:14:00Z</dcterms:created>
  <dcterms:modified xsi:type="dcterms:W3CDTF">2019-06-20T06:49:00Z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