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9339E2" w:rsidRDefault="00B64817" w:rsidP="00B64817">
      <w:pPr>
        <w:spacing w:after="0"/>
        <w:rPr>
          <w:sz w:val="8"/>
          <w:szCs w:val="8"/>
          <w:lang w:val="sk-SK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9339E2" w:rsidTr="00DF3365">
        <w:trPr>
          <w:jc w:val="center"/>
        </w:trPr>
        <w:sdt>
          <w:sdtPr>
            <w:rPr>
              <w:lang w:val="sk-SK"/>
            </w:rPr>
            <w:id w:val="137850500"/>
            <w:placeholder>
              <w:docPart w:val="2471CCD410914D0BB2C591F922E069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9339E2" w:rsidRDefault="002E36BF" w:rsidP="00B64817">
                <w:pPr>
                  <w:pStyle w:val="Adresa"/>
                  <w:rPr>
                    <w:lang w:val="sk-SK"/>
                  </w:rPr>
                </w:pPr>
                <w:r w:rsidRPr="009339E2">
                  <w:rPr>
                    <w:lang w:val="sk-SK" w:bidi="sk-SK"/>
                  </w:rPr>
                  <w:t>Sem zadajte adresu</w:t>
                </w:r>
              </w:p>
            </w:tc>
          </w:sdtContent>
        </w:sdt>
      </w:tr>
      <w:tr w:rsidR="00B64817" w:rsidRPr="009339E2" w:rsidTr="00DF3365">
        <w:trPr>
          <w:trHeight w:val="7416"/>
          <w:jc w:val="center"/>
        </w:trPr>
        <w:sdt>
          <w:sdtPr>
            <w:rPr>
              <w:lang w:val="sk-SK"/>
            </w:rPr>
            <w:id w:val="1735113166"/>
            <w:placeholder>
              <w:docPart w:val="B980C74C3780421E8E6FE174DE1BD2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9339E2" w:rsidRDefault="002E36BF" w:rsidP="00B656E6">
                <w:pPr>
                  <w:pStyle w:val="Heading1"/>
                  <w:spacing w:after="480"/>
                  <w:ind w:left="-115" w:right="-115"/>
                  <w:rPr>
                    <w:lang w:val="sk-SK"/>
                  </w:rPr>
                </w:pPr>
                <w:r w:rsidRPr="00B656E6">
                  <w:rPr>
                    <w:sz w:val="210"/>
                    <w:szCs w:val="210"/>
                    <w:lang w:val="sk-SK" w:bidi="sk-SK"/>
                  </w:rPr>
                  <w:t>Názov podujatia</w:t>
                </w:r>
              </w:p>
            </w:tc>
          </w:sdtContent>
        </w:sdt>
      </w:tr>
      <w:tr w:rsidR="00335057" w:rsidRPr="009339E2" w:rsidTr="00DF3365">
        <w:trPr>
          <w:trHeight w:val="890"/>
          <w:jc w:val="center"/>
        </w:trPr>
        <w:sdt>
          <w:sdtPr>
            <w:rPr>
              <w:color w:val="83E402"/>
              <w:lang w:val="sk-SK"/>
            </w:rPr>
            <w:id w:val="-517235303"/>
            <w:placeholder>
              <w:docPart w:val="D53FBFBB1C234DAB9035AA25252374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9339E2" w:rsidRDefault="002E36BF" w:rsidP="00B64817">
                <w:pPr>
                  <w:pStyle w:val="Heading2"/>
                  <w:rPr>
                    <w:color w:val="83E402"/>
                    <w:lang w:val="sk-SK"/>
                  </w:rPr>
                </w:pPr>
                <w:r w:rsidRPr="009339E2">
                  <w:rPr>
                    <w:lang w:val="sk-SK" w:bidi="sk-SK"/>
                  </w:rPr>
                  <w:t>SEM ZADAJTE PODNADPIS</w:t>
                </w:r>
              </w:p>
            </w:tc>
          </w:sdtContent>
        </w:sdt>
      </w:tr>
      <w:tr w:rsidR="00335057" w:rsidRPr="009339E2" w:rsidTr="00DF3365">
        <w:trPr>
          <w:trHeight w:val="2727"/>
          <w:jc w:val="center"/>
        </w:trPr>
        <w:sdt>
          <w:sdtPr>
            <w:rPr>
              <w:lang w:val="sk-SK"/>
            </w:rPr>
            <w:id w:val="-338687664"/>
            <w:placeholder>
              <w:docPart w:val="E32C575CF79845DDB93C940C433BCE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9339E2" w:rsidRDefault="002E36BF" w:rsidP="002E36BF">
                <w:pPr>
                  <w:rPr>
                    <w:lang w:val="sk-SK"/>
                  </w:rPr>
                </w:pPr>
                <w:r w:rsidRPr="009339E2">
                  <w:rPr>
                    <w:lang w:val="sk-SK" w:bidi="sk-SK"/>
                  </w:rPr>
                  <w:t>Ak chcete nahradiť zástupný text (ako je tento), stačí naň kliknúť a začať písať.</w:t>
                </w:r>
              </w:p>
              <w:p w:rsidR="007E13A7" w:rsidRPr="009339E2" w:rsidRDefault="002E36BF" w:rsidP="00F623DC">
                <w:pPr>
                  <w:rPr>
                    <w:lang w:val="sk-SK"/>
                  </w:rPr>
                </w:pPr>
                <w:r w:rsidRPr="009339E2">
                  <w:rPr>
                    <w:lang w:val="sk-SK" w:bidi="sk-SK"/>
                  </w:rPr>
                  <w:t>Ak chcete zmeniť obrázok alebo objekty na pozadí, dvakrát kliknite na hlavičku.</w:t>
                </w:r>
              </w:p>
            </w:tc>
          </w:sdtContent>
        </w:sdt>
      </w:tr>
      <w:tr w:rsidR="007E13A7" w:rsidRPr="009339E2" w:rsidTr="00DF3365">
        <w:trPr>
          <w:trHeight w:val="432"/>
          <w:jc w:val="center"/>
        </w:trPr>
        <w:sdt>
          <w:sdtPr>
            <w:rPr>
              <w:szCs w:val="56"/>
              <w:lang w:val="sk-SK"/>
            </w:rPr>
            <w:id w:val="-375932374"/>
            <w:placeholder>
              <w:docPart w:val="B2D4970665FC44BFBBE5F9DE06F208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9339E2" w:rsidRDefault="002E36BF" w:rsidP="000F48DE">
                <w:pPr>
                  <w:pStyle w:val="Date"/>
                  <w:ind w:right="0"/>
                  <w:rPr>
                    <w:color w:val="595959"/>
                    <w:lang w:val="sk-SK"/>
                  </w:rPr>
                </w:pPr>
                <w:r w:rsidRPr="009339E2">
                  <w:rPr>
                    <w:lang w:val="sk-SK" w:bidi="sk-SK"/>
                  </w:rPr>
                  <w:t>20. APRÍLA [ROK]</w:t>
                </w:r>
              </w:p>
            </w:tc>
          </w:sdtContent>
        </w:sdt>
      </w:tr>
      <w:tr w:rsidR="00B64817" w:rsidRPr="009339E2" w:rsidTr="00DF3365">
        <w:trPr>
          <w:trHeight w:val="540"/>
          <w:jc w:val="center"/>
        </w:trPr>
        <w:sdt>
          <w:sdtPr>
            <w:rPr>
              <w:lang w:val="sk-SK"/>
            </w:rPr>
            <w:id w:val="-370230161"/>
            <w:placeholder>
              <w:docPart w:val="144E11DC14594B4E90A5A9A1CE69FFB7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10689" w:type="dxa"/>
              </w:tcPr>
              <w:p w:rsidR="00B64817" w:rsidRPr="009339E2" w:rsidRDefault="002E36BF" w:rsidP="000F48DE">
                <w:pPr>
                  <w:pStyle w:val="as"/>
                  <w:ind w:right="0"/>
                  <w:rPr>
                    <w:color w:val="595959"/>
                    <w:lang w:val="sk-SK"/>
                  </w:rPr>
                </w:pPr>
                <w:r w:rsidRPr="009339E2">
                  <w:rPr>
                    <w:lang w:val="sk-SK" w:bidi="sk-SK"/>
                  </w:rPr>
                  <w:t>10: 00 – 17: 00</w:t>
                </w:r>
              </w:p>
            </w:tc>
            <w:bookmarkEnd w:id="0" w:displacedByCustomXml="next"/>
          </w:sdtContent>
        </w:sdt>
      </w:tr>
    </w:tbl>
    <w:p w:rsidR="002A068F" w:rsidRPr="009339E2" w:rsidRDefault="002A068F" w:rsidP="00532C3C">
      <w:pPr>
        <w:pStyle w:val="NoSpacing"/>
        <w:rPr>
          <w:rFonts w:ascii="Bookman Old Style" w:hAnsi="Bookman Old Style"/>
          <w:lang w:val="sk-SK"/>
        </w:rPr>
      </w:pPr>
    </w:p>
    <w:sectPr w:rsidR="002A068F" w:rsidRPr="009339E2" w:rsidSect="009339E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8DE" w:rsidRDefault="000F48DE" w:rsidP="00B64817">
      <w:r>
        <w:separator/>
      </w:r>
    </w:p>
    <w:p w:rsidR="000F48DE" w:rsidRDefault="000F48DE" w:rsidP="00B64817"/>
    <w:p w:rsidR="000F48DE" w:rsidRDefault="000F48DE" w:rsidP="00B64817"/>
  </w:endnote>
  <w:endnote w:type="continuationSeparator" w:id="0">
    <w:p w:rsidR="000F48DE" w:rsidRDefault="000F48DE" w:rsidP="00B64817">
      <w:r>
        <w:continuationSeparator/>
      </w:r>
    </w:p>
    <w:p w:rsidR="000F48DE" w:rsidRDefault="000F48DE" w:rsidP="00B64817"/>
    <w:p w:rsidR="000F48DE" w:rsidRDefault="000F48DE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9E2" w:rsidRDefault="009339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9339E2" w:rsidRDefault="009124DD" w:rsidP="00B64817">
    <w:pPr>
      <w:pStyle w:val="Footer"/>
      <w:rPr>
        <w:lang w:val="sk-SK"/>
      </w:rPr>
    </w:pPr>
    <w:r w:rsidRPr="009339E2">
      <w:rPr>
        <w:lang w:val="sk-SK" w:bidi="sk-SK"/>
      </w:rPr>
      <w:fldChar w:fldCharType="begin"/>
    </w:r>
    <w:r w:rsidRPr="009339E2">
      <w:rPr>
        <w:lang w:val="sk-SK" w:bidi="sk-SK"/>
      </w:rPr>
      <w:instrText xml:space="preserve"> PAGE   \* MERGEFORMAT </w:instrText>
    </w:r>
    <w:r w:rsidRPr="009339E2">
      <w:rPr>
        <w:lang w:val="sk-SK" w:bidi="sk-SK"/>
      </w:rPr>
      <w:fldChar w:fldCharType="separate"/>
    </w:r>
    <w:r w:rsidR="002E36BF" w:rsidRPr="009339E2">
      <w:rPr>
        <w:noProof/>
        <w:lang w:val="sk-SK" w:bidi="sk-SK"/>
      </w:rPr>
      <w:t>2</w:t>
    </w:r>
    <w:r w:rsidRPr="009339E2">
      <w:rPr>
        <w:noProof/>
        <w:lang w:val="sk-SK" w:bidi="sk-SK"/>
      </w:rPr>
      <w:fldChar w:fldCharType="end"/>
    </w:r>
  </w:p>
  <w:p w:rsidR="00211A9D" w:rsidRPr="009339E2" w:rsidRDefault="00211A9D" w:rsidP="00B64817">
    <w:pPr>
      <w:rPr>
        <w:lang w:val="sk-SK"/>
      </w:rPr>
    </w:pPr>
  </w:p>
  <w:p w:rsidR="00211A9D" w:rsidRPr="009339E2" w:rsidRDefault="00211A9D" w:rsidP="00B64817">
    <w:pPr>
      <w:rPr>
        <w:lang w:val="sk-SK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9E2" w:rsidRDefault="009339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8DE" w:rsidRDefault="000F48DE" w:rsidP="00B64817">
      <w:r>
        <w:separator/>
      </w:r>
    </w:p>
    <w:p w:rsidR="000F48DE" w:rsidRDefault="000F48DE" w:rsidP="00B64817"/>
    <w:p w:rsidR="000F48DE" w:rsidRDefault="000F48DE" w:rsidP="00B64817"/>
  </w:footnote>
  <w:footnote w:type="continuationSeparator" w:id="0">
    <w:p w:rsidR="000F48DE" w:rsidRDefault="000F48DE" w:rsidP="00B64817">
      <w:r>
        <w:continuationSeparator/>
      </w:r>
    </w:p>
    <w:p w:rsidR="000F48DE" w:rsidRDefault="000F48DE" w:rsidP="00B64817"/>
    <w:p w:rsidR="000F48DE" w:rsidRDefault="000F48DE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9E2" w:rsidRDefault="009339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9339E2" w:rsidRDefault="002A068F" w:rsidP="00B64817">
    <w:pPr>
      <w:pStyle w:val="Header"/>
      <w:rPr>
        <w:lang w:val="sk-SK"/>
      </w:rPr>
    </w:pPr>
  </w:p>
  <w:p w:rsidR="00211A9D" w:rsidRPr="009339E2" w:rsidRDefault="00211A9D" w:rsidP="00B64817">
    <w:pPr>
      <w:rPr>
        <w:lang w:val="sk-SK"/>
      </w:rPr>
    </w:pPr>
  </w:p>
  <w:p w:rsidR="00211A9D" w:rsidRPr="009339E2" w:rsidRDefault="00211A9D" w:rsidP="00B64817">
    <w:pPr>
      <w:rPr>
        <w:lang w:val="sk-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val="sk-SK" w:bidi="sk-SK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Skupina 17" descr="Skupina obrázkov na pozad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Obrázok" descr="Obrázok domu na pozadí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Obdĺžnik 31" descr="Blok s vyblednutou farbou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Obdĺžnik 15" descr="Dekorácia na pozadí hore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Obdĺžnik 16" descr="Dekorácia na pozadí dolu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D51EBDE" id="Skupina 17" o:spid="_x0000_s1026" alt="Skupina obrázkov na pozadí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">
              <v:rect id="Obrázok" o:spid="_x0000_s1027" alt="Obrázok domu na pozadí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Obrázok domu na pozadí" recolor="t" rotate="t" type="frame"/>
                <o:lock v:ext="edit" aspectratio="t"/>
              </v:rect>
              <v:rect id="Obdĺžnik 31" o:spid="_x0000_s1028" alt="Blok s vyblednutou farbou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Obdĺžnik 15" o:spid="_x0000_s1029" alt="Dekorácia na pozadí hore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Dekorácia na pozadí hore" recolor="t" rotate="t" type="frame"/>
              </v:rect>
              <v:rect id="Obdĺžnik 16" o:spid="_x0000_s1030" alt="Dekorácia na pozadí dolu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Dekorácia na pozadí dolu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sk-SK" w:bidi="sk-SK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7F60CF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7C214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E6E5C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D9C689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4C4B6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28B5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FA4FA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78145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7C1CA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ACE1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77518D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D66167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Článok %1."/>
      <w:lvlJc w:val="left"/>
      <w:pPr>
        <w:ind w:left="0" w:firstLine="0"/>
      </w:pPr>
    </w:lvl>
    <w:lvl w:ilvl="1">
      <w:start w:val="1"/>
      <w:numFmt w:val="decimalZero"/>
      <w:isLgl/>
      <w:lvlText w:val="Sekci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061415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DE"/>
    <w:rsid w:val="0005351E"/>
    <w:rsid w:val="00073F5B"/>
    <w:rsid w:val="000D4077"/>
    <w:rsid w:val="000E33EA"/>
    <w:rsid w:val="000F48DE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339E2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51765"/>
    <w:rsid w:val="00B64817"/>
    <w:rsid w:val="00B656E6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sk-SK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39E2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39E2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39E2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339E2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339E2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339E2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339E2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339E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339E2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339E2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339E2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339E2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9339E2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339E2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9339E2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9339E2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9339E2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as">
    <w:name w:val="Čas"/>
    <w:basedOn w:val="Normal"/>
    <w:uiPriority w:val="2"/>
    <w:qFormat/>
    <w:rsid w:val="009339E2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Miesto">
    <w:name w:val="Miesto"/>
    <w:basedOn w:val="Normal"/>
    <w:uiPriority w:val="3"/>
    <w:semiHidden/>
    <w:qFormat/>
    <w:rsid w:val="009339E2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cie">
    <w:name w:val="Kontaktné informácie"/>
    <w:basedOn w:val="Normal"/>
    <w:uiPriority w:val="4"/>
    <w:semiHidden/>
    <w:qFormat/>
    <w:rsid w:val="009339E2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9339E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9339E2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9339E2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9339E2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9339E2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9339E2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9339E2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339E2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9339E2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9339E2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9339E2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9339E2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9339E2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9339E2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933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9339E2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9339E2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9339E2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9339E2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39E2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9E2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339E2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339E2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9339E2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339E2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9339E2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9339E2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9E2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9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339E2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339E2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9339E2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39E2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9339E2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39E2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339E2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9339E2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9339E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339E2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9339E2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9339E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9339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9339E2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339E2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9339E2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a">
    <w:name w:val="Adresa"/>
    <w:basedOn w:val="Normal"/>
    <w:qFormat/>
    <w:rsid w:val="009339E2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9339E2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9339E2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339E2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9E2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9E2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9339E2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9339E2"/>
  </w:style>
  <w:style w:type="paragraph" w:styleId="BodyText">
    <w:name w:val="Body Text"/>
    <w:basedOn w:val="Normal"/>
    <w:link w:val="BodyTextChar"/>
    <w:uiPriority w:val="99"/>
    <w:semiHidden/>
    <w:unhideWhenUsed/>
    <w:rsid w:val="009339E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339E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339E2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339E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339E2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339E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9339E2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339E2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339E2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339E2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339E2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semiHidden/>
    <w:unhideWhenUsed/>
    <w:qFormat/>
    <w:rsid w:val="009339E2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339E2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9339E2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9339E2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9339E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339E2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339E2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339E2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339E2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339E2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339E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339E2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339E2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339E2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339E2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339E2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339E2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339E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339E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339E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339E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339E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339E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339E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339E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339E2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339E2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339E2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339E2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339E2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339E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339E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339E2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339E2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339E2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339E2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339E2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339E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9339E2"/>
    <w:rPr>
      <w:rFonts w:ascii="Bookman Old Style" w:hAnsi="Bookman Old Style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9339E2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339E2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339E2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9339E2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9339E2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9339E2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9339E2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339E2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339E2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339E2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339E2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339E2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339E2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339E2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339E2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339E2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339E2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9339E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339E2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339E2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339E2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339E2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339E2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339E2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339E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339E2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339E2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339E2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339E2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339E2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339E2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339E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339E2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339E2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339E2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339E2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339E2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339E2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339E2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9339E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339E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339E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339E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339E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339E2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339E2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339E2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339E2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339E2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339E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339E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339E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339E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339E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339E2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339E2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339E2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339E2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339E2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339E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339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339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339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339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339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339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339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9339E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339E2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339E2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339E2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339E2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339E2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339E2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339E2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339E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339E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339E2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339E2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339E2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339E2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339E2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339E2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339E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339E2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339E2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339E2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339E2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339E2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339E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339E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339E2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339E2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339E2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339E2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339E2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339E2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9339E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339E2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339E2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339E2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339E2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339E2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339E2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339E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339E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339E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339E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339E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339E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339E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339E2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339E2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339E2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339E2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339E2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339E2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339E2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339E2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339E2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339E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339E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339E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339E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339E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339E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339E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9339E2"/>
    <w:rPr>
      <w:rFonts w:ascii="Bookman Old Style" w:hAnsi="Bookman Old Style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339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339E2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9339E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339E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339E2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9339E2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9339E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339E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339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339E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339E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9339E2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339E2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339E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339E2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339E2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9339E2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9339E2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339E2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339E2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339E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339E2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339E2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339E2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9339E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9339E2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9339E2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9339E2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9339E2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9339E2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9339E2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9339E2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9339E2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9339E2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9339E2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471CCD410914D0BB2C591F922E06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C9E78-2048-40BC-B859-0765027CD511}"/>
      </w:docPartPr>
      <w:docPartBody>
        <w:p w:rsidR="00000000" w:rsidRDefault="003C0489" w:rsidP="003C0489">
          <w:pPr>
            <w:pStyle w:val="2471CCD410914D0BB2C591F922E069BB1"/>
          </w:pPr>
          <w:r w:rsidRPr="009339E2">
            <w:rPr>
              <w:lang w:val="sk-SK" w:bidi="sk-SK"/>
            </w:rPr>
            <w:t>Sem zadajte adresu</w:t>
          </w:r>
        </w:p>
      </w:docPartBody>
    </w:docPart>
    <w:docPart>
      <w:docPartPr>
        <w:name w:val="B980C74C3780421E8E6FE174DE1BD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285C-AFCF-45AA-8353-A91A0AED70A8}"/>
      </w:docPartPr>
      <w:docPartBody>
        <w:p w:rsidR="00000000" w:rsidRDefault="003C0489" w:rsidP="003C0489">
          <w:pPr>
            <w:pStyle w:val="B980C74C3780421E8E6FE174DE1BD2C61"/>
          </w:pPr>
          <w:r w:rsidRPr="00B656E6">
            <w:rPr>
              <w:sz w:val="210"/>
              <w:szCs w:val="210"/>
              <w:lang w:val="sk-SK" w:bidi="sk-SK"/>
            </w:rPr>
            <w:t>Názov podujatia</w:t>
          </w:r>
        </w:p>
      </w:docPartBody>
    </w:docPart>
    <w:docPart>
      <w:docPartPr>
        <w:name w:val="D53FBFBB1C234DAB9035AA2525237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8E6C3-61B8-48B3-8D61-052221C72337}"/>
      </w:docPartPr>
      <w:docPartBody>
        <w:p w:rsidR="00000000" w:rsidRDefault="003C0489" w:rsidP="003C0489">
          <w:pPr>
            <w:pStyle w:val="D53FBFBB1C234DAB9035AA25252374071"/>
          </w:pPr>
          <w:r w:rsidRPr="009339E2">
            <w:rPr>
              <w:lang w:val="sk-SK" w:bidi="sk-SK"/>
            </w:rPr>
            <w:t>SEM ZADAJTE PODNADPIS</w:t>
          </w:r>
        </w:p>
      </w:docPartBody>
    </w:docPart>
    <w:docPart>
      <w:docPartPr>
        <w:name w:val="E32C575CF79845DDB93C940C433BC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332D0-AD50-4B65-A12B-C80BFF39253B}"/>
      </w:docPartPr>
      <w:docPartBody>
        <w:p w:rsidR="003C0489" w:rsidRPr="009339E2" w:rsidRDefault="003C0489" w:rsidP="002E36BF">
          <w:pPr>
            <w:rPr>
              <w:lang w:val="sk-SK"/>
            </w:rPr>
          </w:pPr>
          <w:r w:rsidRPr="009339E2">
            <w:rPr>
              <w:lang w:val="sk-SK" w:bidi="sk-SK"/>
            </w:rPr>
            <w:t>Ak chcete nahradiť zástupný text (ako je tento), stačí naň kliknúť a začať písať.</w:t>
          </w:r>
        </w:p>
        <w:p w:rsidR="00000000" w:rsidRDefault="003C0489" w:rsidP="003C0489">
          <w:pPr>
            <w:pStyle w:val="E32C575CF79845DDB93C940C433BCE781"/>
          </w:pPr>
          <w:r w:rsidRPr="009339E2">
            <w:rPr>
              <w:lang w:val="sk-SK" w:bidi="sk-SK"/>
            </w:rPr>
            <w:t>Ak chcete zmeniť obrázok alebo objekty na pozadí, dvakrát kliknite na hlavičku.</w:t>
          </w:r>
        </w:p>
      </w:docPartBody>
    </w:docPart>
    <w:docPart>
      <w:docPartPr>
        <w:name w:val="B2D4970665FC44BFBBE5F9DE06F20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5A349-F2B2-4529-8A63-7E254BB0871F}"/>
      </w:docPartPr>
      <w:docPartBody>
        <w:p w:rsidR="00000000" w:rsidRDefault="003C0489" w:rsidP="003C0489">
          <w:pPr>
            <w:pStyle w:val="B2D4970665FC44BFBBE5F9DE06F2080B1"/>
          </w:pPr>
          <w:r w:rsidRPr="009339E2">
            <w:rPr>
              <w:lang w:val="sk-SK" w:bidi="sk-SK"/>
            </w:rPr>
            <w:t>20. APRÍLA [ROK]</w:t>
          </w:r>
        </w:p>
      </w:docPartBody>
    </w:docPart>
    <w:docPart>
      <w:docPartPr>
        <w:name w:val="144E11DC14594B4E90A5A9A1CE69F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12E3E-2C5B-43E0-AE6B-BFFDE8D7510E}"/>
      </w:docPartPr>
      <w:docPartBody>
        <w:p w:rsidR="00000000" w:rsidRDefault="003C0489" w:rsidP="003C0489">
          <w:pPr>
            <w:pStyle w:val="144E11DC14594B4E90A5A9A1CE69FFB71"/>
          </w:pPr>
          <w:r w:rsidRPr="009339E2">
            <w:rPr>
              <w:lang w:val="sk-SK" w:bidi="sk-SK"/>
            </w:rPr>
            <w:t>10: 00 – 17: 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489"/>
    <w:rsid w:val="003C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71CCD410914D0BB2C591F922E069BB">
    <w:name w:val="2471CCD410914D0BB2C591F922E069BB"/>
  </w:style>
  <w:style w:type="paragraph" w:customStyle="1" w:styleId="B980C74C3780421E8E6FE174DE1BD2C6">
    <w:name w:val="B980C74C3780421E8E6FE174DE1BD2C6"/>
  </w:style>
  <w:style w:type="paragraph" w:customStyle="1" w:styleId="D53FBFBB1C234DAB9035AA2525237407">
    <w:name w:val="D53FBFBB1C234DAB9035AA2525237407"/>
  </w:style>
  <w:style w:type="paragraph" w:customStyle="1" w:styleId="E32C575CF79845DDB93C940C433BCE78">
    <w:name w:val="E32C575CF79845DDB93C940C433BCE78"/>
  </w:style>
  <w:style w:type="paragraph" w:customStyle="1" w:styleId="B2D4970665FC44BFBBE5F9DE06F2080B">
    <w:name w:val="B2D4970665FC44BFBBE5F9DE06F2080B"/>
  </w:style>
  <w:style w:type="paragraph" w:customStyle="1" w:styleId="144E11DC14594B4E90A5A9A1CE69FFB7">
    <w:name w:val="144E11DC14594B4E90A5A9A1CE69FFB7"/>
  </w:style>
  <w:style w:type="character" w:styleId="PlaceholderText">
    <w:name w:val="Placeholder Text"/>
    <w:uiPriority w:val="99"/>
    <w:semiHidden/>
    <w:rsid w:val="003C0489"/>
    <w:rPr>
      <w:rFonts w:ascii="Bookman Old Style" w:hAnsi="Bookman Old Style"/>
      <w:color w:val="595959"/>
    </w:rPr>
  </w:style>
  <w:style w:type="paragraph" w:customStyle="1" w:styleId="2471CCD410914D0BB2C591F922E069BB1">
    <w:name w:val="2471CCD410914D0BB2C591F922E069BB1"/>
    <w:rsid w:val="003C0489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B980C74C3780421E8E6FE174DE1BD2C61">
    <w:name w:val="B980C74C3780421E8E6FE174DE1BD2C61"/>
    <w:rsid w:val="003C0489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val="en-US" w:eastAsia="ja-JP"/>
    </w:rPr>
  </w:style>
  <w:style w:type="paragraph" w:customStyle="1" w:styleId="D53FBFBB1C234DAB9035AA25252374071">
    <w:name w:val="D53FBFBB1C234DAB9035AA25252374071"/>
    <w:rsid w:val="003C0489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3C0489"/>
    <w:pPr>
      <w:spacing w:after="0" w:line="204" w:lineRule="auto"/>
      <w:contextualSpacing/>
      <w:jc w:val="center"/>
    </w:pPr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character" w:customStyle="1" w:styleId="TitleChar">
    <w:name w:val="Title Char"/>
    <w:link w:val="Title"/>
    <w:uiPriority w:val="1"/>
    <w:rsid w:val="003C0489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customStyle="1" w:styleId="E32C575CF79845DDB93C940C433BCE781">
    <w:name w:val="E32C575CF79845DDB93C940C433BCE781"/>
    <w:rsid w:val="003C0489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val="en-US" w:eastAsia="ja-JP"/>
    </w:rPr>
  </w:style>
  <w:style w:type="paragraph" w:customStyle="1" w:styleId="B2D4970665FC44BFBBE5F9DE06F2080B1">
    <w:name w:val="B2D4970665FC44BFBBE5F9DE06F2080B1"/>
    <w:rsid w:val="003C0489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144E11DC14594B4E90A5A9A1CE69FFB71">
    <w:name w:val="144E11DC14594B4E90A5A9A1CE69FFB71"/>
    <w:rsid w:val="003C0489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69D88-354D-4CFF-9A73-9946A0F34F3F}">
  <ds:schemaRefs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DDAD79-F426-475D-8802-D8A893E50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2018-06-27T13:17:00Z</dcterms:created>
  <dcterms:modified xsi:type="dcterms:W3CDTF">2018-06-27T13:21:00Z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