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uľka obsahu hlavičky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2624D6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77777777" w:rsidR="00F154D0" w:rsidRPr="002624D6" w:rsidRDefault="004562B5">
            <w:pPr>
              <w:pStyle w:val="Dni"/>
              <w:rPr>
                <w:noProof/>
              </w:rPr>
            </w:pPr>
            <w:r w:rsidRPr="002624D6">
              <w:rPr>
                <w:noProof/>
                <w:lang w:bidi="sk-SK"/>
              </w:rPr>
              <w:t>Pondelok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2624D6" w:rsidRDefault="004562B5">
            <w:pPr>
              <w:pStyle w:val="Dnitmav"/>
              <w:rPr>
                <w:noProof/>
              </w:rPr>
            </w:pPr>
            <w:r w:rsidRPr="002624D6">
              <w:rPr>
                <w:noProof/>
                <w:lang w:bidi="sk-SK"/>
              </w:rPr>
              <w:t>Utorok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2624D6" w:rsidRDefault="004562B5">
            <w:pPr>
              <w:pStyle w:val="Dni"/>
              <w:rPr>
                <w:noProof/>
              </w:rPr>
            </w:pPr>
            <w:r w:rsidRPr="002624D6">
              <w:rPr>
                <w:noProof/>
                <w:lang w:bidi="sk-SK"/>
              </w:rPr>
              <w:t>Streda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2624D6" w:rsidRDefault="004562B5">
            <w:pPr>
              <w:pStyle w:val="Dnitmav"/>
              <w:rPr>
                <w:noProof/>
              </w:rPr>
            </w:pPr>
            <w:r w:rsidRPr="002624D6">
              <w:rPr>
                <w:noProof/>
                <w:lang w:bidi="sk-SK"/>
              </w:rPr>
              <w:t>Štvrtok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2624D6" w:rsidRDefault="004562B5">
            <w:pPr>
              <w:pStyle w:val="Dni"/>
              <w:rPr>
                <w:noProof/>
              </w:rPr>
            </w:pPr>
            <w:r w:rsidRPr="002624D6">
              <w:rPr>
                <w:noProof/>
                <w:lang w:bidi="sk-SK"/>
              </w:rPr>
              <w:t>Piatok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2624D6" w:rsidRDefault="004562B5">
            <w:pPr>
              <w:pStyle w:val="Dnitmav"/>
              <w:rPr>
                <w:noProof/>
              </w:rPr>
            </w:pPr>
            <w:r w:rsidRPr="002624D6">
              <w:rPr>
                <w:noProof/>
                <w:lang w:bidi="sk-SK"/>
              </w:rPr>
              <w:t>Sobota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2624D6" w:rsidRDefault="004562B5">
            <w:pPr>
              <w:pStyle w:val="Dni"/>
              <w:rPr>
                <w:noProof/>
              </w:rPr>
            </w:pPr>
            <w:r w:rsidRPr="002624D6">
              <w:rPr>
                <w:noProof/>
                <w:lang w:bidi="sk-SK"/>
              </w:rPr>
              <w:t>Nedeľa</w:t>
            </w:r>
          </w:p>
        </w:tc>
      </w:tr>
    </w:tbl>
    <w:p w14:paraId="030A0F2F" w14:textId="77777777" w:rsidR="00F154D0" w:rsidRPr="002624D6" w:rsidRDefault="004562B5">
      <w:pPr>
        <w:pStyle w:val="Bezriadkovania"/>
        <w:rPr>
          <w:noProof/>
          <w:sz w:val="2"/>
        </w:rPr>
      </w:pPr>
      <w:r w:rsidRPr="002624D6">
        <w:rPr>
          <w:noProof/>
          <w:sz w:val="2"/>
          <w:szCs w:val="2"/>
          <w:lang w:bidi="sk-SK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Obrázok mriežky kalendára – Hlavičky tabuľk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Voľný tvar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Voľný tvar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Voľný tvar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Voľný tvar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Voľný tvar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Voľný tvar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Voľný tvar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xtúra" descr="Textúra poza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974528" id="Obrázok mriežky kalendára – Hlavičky tabuľky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">
                <v:shape id="Voľný tvar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Voľný tvar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Voľný tvar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Voľný tvar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Voľný tvar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Voľný tvar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Voľný tvar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úra" o:spid="_x0000_s1034" type="#_x0000_t75" alt="Textúra pozadia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Textúra pozadia"/>
                </v:shape>
              </v:group>
            </w:pict>
          </mc:Fallback>
        </mc:AlternateContent>
      </w:r>
    </w:p>
    <w:tbl>
      <w:tblPr>
        <w:tblW w:w="108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Tabuľka rozloženia kalendára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4"/>
      </w:tblGrid>
      <w:tr w:rsidR="00F154D0" w:rsidRPr="002624D6" w14:paraId="030A0F3E" w14:textId="77777777" w:rsidTr="00B17AC8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1" w14:textId="4CBD94BA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MonthStart \@ dddd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sobota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"</w:instrText>
            </w:r>
            <w:r w:rsidR="00B17AC8" w:rsidRPr="002624D6">
              <w:rPr>
                <w:noProof/>
                <w:lang w:bidi="sk-SK"/>
              </w:rPr>
              <w:instrText>pondelok</w:instrText>
            </w:r>
            <w:r w:rsidRPr="002624D6">
              <w:rPr>
                <w:noProof/>
                <w:lang w:bidi="sk-SK"/>
              </w:rPr>
              <w:instrText>" 1 ""</w:instrTex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2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3" w14:textId="3F89CA72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MonthStart \@ dddd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sobota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"</w:instrText>
            </w:r>
            <w:r w:rsidR="00B17AC8" w:rsidRPr="002624D6">
              <w:rPr>
                <w:noProof/>
                <w:lang w:bidi="sk-SK"/>
              </w:rPr>
              <w:instrText>utorok</w:instrText>
            </w:r>
            <w:r w:rsidRPr="002624D6">
              <w:rPr>
                <w:noProof/>
                <w:lang w:bidi="sk-SK"/>
              </w:rPr>
              <w:instrText xml:space="preserve">" 1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=B1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0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&lt;&gt; 0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=B1+1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4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4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5" w14:textId="04F320EB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MonthStart \@ dddd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sobota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"</w:instrText>
            </w:r>
            <w:r w:rsidR="00B17AC8" w:rsidRPr="002624D6">
              <w:rPr>
                <w:noProof/>
                <w:lang w:bidi="sk-SK"/>
              </w:rPr>
              <w:instrText>streda</w:instrText>
            </w:r>
            <w:r w:rsidRPr="002624D6">
              <w:rPr>
                <w:noProof/>
                <w:lang w:bidi="sk-SK"/>
              </w:rPr>
              <w:instrText xml:space="preserve">" 1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=D1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0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&lt;&gt; 0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=D1+1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5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6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7" w14:textId="5567043A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MonthStart \@ dddd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sobota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"</w:instrText>
            </w:r>
            <w:r w:rsidR="00B17AC8" w:rsidRPr="002624D6">
              <w:rPr>
                <w:noProof/>
                <w:lang w:bidi="sk-SK"/>
              </w:rPr>
              <w:instrText>štvrtok</w:instrText>
            </w:r>
            <w:r w:rsidRPr="002624D6">
              <w:rPr>
                <w:noProof/>
                <w:lang w:bidi="sk-SK"/>
              </w:rPr>
              <w:instrText xml:space="preserve">" 1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=F1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0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&lt;&gt; 0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=F1+1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6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8" w14:textId="2902C15D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9" w14:textId="7888C336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MonthStart \@ dddd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sobota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>= "</w:instrText>
            </w:r>
            <w:r w:rsidR="00B17AC8" w:rsidRPr="002624D6">
              <w:rPr>
                <w:noProof/>
                <w:lang w:bidi="sk-SK"/>
              </w:rPr>
              <w:instrText>piatok</w:instrText>
            </w:r>
            <w:r w:rsidRPr="002624D6">
              <w:rPr>
                <w:noProof/>
                <w:lang w:bidi="sk-SK"/>
              </w:rPr>
              <w:instrText xml:space="preserve">" 1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=H1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0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&lt;&gt; 0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=H1+1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7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A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B" w14:textId="1D2812FB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MonthStart \@ dddd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sobota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"</w:instrText>
            </w:r>
            <w:r w:rsidR="00B17AC8" w:rsidRPr="002624D6">
              <w:rPr>
                <w:noProof/>
                <w:lang w:bidi="sk-SK"/>
              </w:rPr>
              <w:instrText>sobota</w:instrText>
            </w:r>
            <w:r w:rsidRPr="002624D6">
              <w:rPr>
                <w:noProof/>
                <w:lang w:bidi="sk-SK"/>
              </w:rPr>
              <w:instrText xml:space="preserve">" 1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=J1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7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&lt;&gt; 0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=J1+1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8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="00B17AC8"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8</w:instrText>
            </w:r>
            <w:r w:rsidRPr="002624D6">
              <w:rPr>
                <w:noProof/>
                <w:lang w:bidi="sk-SK"/>
              </w:rPr>
              <w:fldChar w:fldCharType="end"/>
            </w:r>
            <w:r w:rsidR="00B17AC8"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1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C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3D" w14:textId="7FE6E928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MonthStart \@ dddd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sobota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"</w:instrText>
            </w:r>
            <w:r w:rsidR="00B17AC8" w:rsidRPr="002624D6">
              <w:rPr>
                <w:noProof/>
                <w:lang w:bidi="sk-SK"/>
              </w:rPr>
              <w:instrText>nedeľa</w:instrText>
            </w:r>
            <w:r w:rsidRPr="002624D6">
              <w:rPr>
                <w:noProof/>
                <w:lang w:bidi="sk-SK"/>
              </w:rPr>
              <w:instrText xml:space="preserve">" 1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=L1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1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&lt;&gt; 0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=L1+1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="00B17AC8"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</w:instrText>
            </w:r>
            <w:r w:rsidRPr="002624D6">
              <w:rPr>
                <w:noProof/>
                <w:lang w:bidi="sk-SK"/>
              </w:rPr>
              <w:fldChar w:fldCharType="end"/>
            </w:r>
            <w:r w:rsidR="00B17AC8"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2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</w:tr>
      <w:tr w:rsidR="00F154D0" w:rsidRPr="002624D6" w14:paraId="030A0F4D" w14:textId="77777777" w:rsidTr="00B17AC8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0" w14:textId="0006D5C5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=N1+1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3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1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2" w14:textId="38D5910B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=B2+1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4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3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4" w14:textId="0DF622B9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=D2+1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5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5" w14:textId="69C2BE90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6" w14:textId="12D2183B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=F2+1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6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7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8" w14:textId="71761BEE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=H2+1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7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9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A" w14:textId="22277B98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=J2+1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8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B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4C" w14:textId="7776BD83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=L2+1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9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</w:tr>
      <w:tr w:rsidR="00F154D0" w:rsidRPr="002624D6" w14:paraId="030A0F5C" w14:textId="77777777" w:rsidTr="00B17AC8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F" w14:textId="4792355A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=N2+1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10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0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1" w14:textId="099CDD5E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=B3+1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11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2" w14:textId="35C58954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3" w14:textId="2E559B49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=D3+1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12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4" w14:textId="6F159B43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5" w14:textId="342FD24B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=F3+1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13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6" w14:textId="3BF6CFD1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7" w14:textId="7ABF46F2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=H3+1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14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8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9" w14:textId="1E078DEB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=J3+1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15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A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5B" w14:textId="7676FE0A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=L3+1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16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</w:tr>
      <w:tr w:rsidR="00F154D0" w:rsidRPr="002624D6" w14:paraId="030A0F6B" w14:textId="77777777" w:rsidTr="00B17AC8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E" w14:textId="72BD7140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=N3+1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17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F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0" w14:textId="0E946BB7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=B4+1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18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1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2" w14:textId="4A94CFC4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=D4+1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19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3" w14:textId="068F4BE3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4" w14:textId="1C565EB8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=F4+1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20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5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6" w14:textId="1BB2B0AA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=H4+1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21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7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8" w14:textId="223F6609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=J4+1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22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9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6A" w14:textId="51AADCDA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=L4+1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23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</w:tr>
      <w:tr w:rsidR="00F154D0" w:rsidRPr="002624D6" w14:paraId="030A0F7A" w14:textId="77777777" w:rsidTr="00B17AC8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D" w14:textId="4C2FEC6E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=N4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23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0,""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=N4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23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&lt;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MonthEnd \@ 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29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=N4+1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24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24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24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E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F" w14:textId="37EBB736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=B5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24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0,""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=B5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24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&lt;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MonthEnd \@ 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29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=B5+1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25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25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25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0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1" w14:textId="647661AF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=D5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25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0,""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=D5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25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&lt;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MonthEnd \@ 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29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=D5+1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26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26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26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2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3" w14:textId="50BAFD80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=F5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26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0,""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=F5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26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&lt;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MonthEnd \@ 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29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=F5+1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27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27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27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4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5" w14:textId="6F6ADC24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=H5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27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0,""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=H5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27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&lt;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MonthEnd \@ 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29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=H5+1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28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28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28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6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7" w14:textId="5B5C7F17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=J5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28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0,""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=J5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28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&lt;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MonthEnd \@ 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29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=J5+1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29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29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29</w:t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8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79" w14:textId="6ABF9AB0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=L5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29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0,""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=L5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29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&lt;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MonthEnd \@ 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29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=L5+1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29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</w:tr>
      <w:tr w:rsidR="00F154D0" w:rsidRPr="002624D6" w14:paraId="030A0F89" w14:textId="77777777" w:rsidTr="00B17AC8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C" w14:textId="7FE25EB9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=N5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0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0,""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=N5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29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&lt;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MonthEnd \@ 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31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=N5+1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30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30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D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E" w14:textId="43356849" w:rsidR="00F154D0" w:rsidRPr="002624D6" w:rsidRDefault="004562B5">
            <w:pPr>
              <w:pStyle w:val="Dtumy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=B6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instrText>0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= 0,""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IF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=B6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30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&lt;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MonthEnd \@ d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31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 </w:instrText>
            </w: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=B6+1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31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instrText xml:space="preserve"> "" </w:instrText>
            </w:r>
            <w:r w:rsidR="00B17AC8" w:rsidRPr="002624D6">
              <w:rPr>
                <w:noProof/>
                <w:lang w:bidi="sk-SK"/>
              </w:rPr>
              <w:fldChar w:fldCharType="separate"/>
            </w:r>
            <w:r w:rsidR="00B17AC8" w:rsidRPr="002624D6">
              <w:rPr>
                <w:noProof/>
                <w:lang w:bidi="sk-SK"/>
              </w:rPr>
              <w:instrText>31</w:instrText>
            </w:r>
            <w:r w:rsidRPr="002624D6">
              <w:rPr>
                <w:noProof/>
                <w:lang w:bidi="sk-SK"/>
              </w:rPr>
              <w:fldChar w:fldCharType="end"/>
            </w:r>
            <w:r w:rsidRPr="002624D6">
              <w:rPr>
                <w:noProof/>
                <w:lang w:bidi="sk-S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F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0" w14:textId="77777777" w:rsidR="00F154D0" w:rsidRPr="002624D6" w:rsidRDefault="00F154D0">
            <w:pPr>
              <w:pStyle w:val="Dtumy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1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2" w14:textId="77777777" w:rsidR="00F154D0" w:rsidRPr="002624D6" w:rsidRDefault="00F154D0">
            <w:pPr>
              <w:pStyle w:val="Dtumy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3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4" w14:textId="77777777" w:rsidR="00F154D0" w:rsidRPr="002624D6" w:rsidRDefault="00F154D0">
            <w:pPr>
              <w:pStyle w:val="Dtumy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5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6" w14:textId="77777777" w:rsidR="00F154D0" w:rsidRPr="002624D6" w:rsidRDefault="00F154D0">
            <w:pPr>
              <w:pStyle w:val="Dtumy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7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88" w14:textId="77777777" w:rsidR="00F154D0" w:rsidRPr="002624D6" w:rsidRDefault="00F154D0">
            <w:pPr>
              <w:pStyle w:val="Dtumy"/>
              <w:rPr>
                <w:noProof/>
              </w:rPr>
            </w:pPr>
          </w:p>
        </w:tc>
      </w:tr>
    </w:tbl>
    <w:p w14:paraId="030A0F8A" w14:textId="77777777" w:rsidR="00F154D0" w:rsidRPr="002624D6" w:rsidRDefault="00F154D0">
      <w:pPr>
        <w:rPr>
          <w:noProof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Tabuľka rozloženia"/>
      </w:tblPr>
      <w:tblGrid>
        <w:gridCol w:w="5760"/>
        <w:gridCol w:w="629"/>
        <w:gridCol w:w="4411"/>
      </w:tblGrid>
      <w:tr w:rsidR="00F154D0" w:rsidRPr="002624D6" w14:paraId="030A0FFC" w14:textId="77777777">
        <w:trPr>
          <w:trHeight w:hRule="exact" w:val="4464"/>
          <w:jc w:val="center"/>
        </w:trPr>
        <w:tc>
          <w:tcPr>
            <w:tcW w:w="5760" w:type="dxa"/>
          </w:tcPr>
          <w:p w14:paraId="030A0F8B" w14:textId="06C8CB86" w:rsidR="00F154D0" w:rsidRPr="002624D6" w:rsidRDefault="004562B5">
            <w:pPr>
              <w:pStyle w:val="Mesiac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 MonthStart \@ MMMM \* MERGEFORMAT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február</w:t>
            </w:r>
            <w:r w:rsidRPr="002624D6">
              <w:rPr>
                <w:noProof/>
                <w:lang w:bidi="sk-SK"/>
              </w:rPr>
              <w:fldChar w:fldCharType="end"/>
            </w:r>
          </w:p>
          <w:p w14:paraId="030A0F8C" w14:textId="00F28710" w:rsidR="00F154D0" w:rsidRPr="002624D6" w:rsidRDefault="004562B5">
            <w:pPr>
              <w:pStyle w:val="Rok"/>
              <w:spacing w:after="240"/>
              <w:rPr>
                <w:noProof/>
              </w:rPr>
            </w:pPr>
            <w:r w:rsidRPr="002624D6">
              <w:rPr>
                <w:noProof/>
                <w:lang w:bidi="sk-SK"/>
              </w:rPr>
              <w:fldChar w:fldCharType="begin"/>
            </w:r>
            <w:r w:rsidRPr="002624D6">
              <w:rPr>
                <w:noProof/>
                <w:lang w:bidi="sk-SK"/>
              </w:rPr>
              <w:instrText xml:space="preserve"> DOCVARIABLE  MonthStart \@  yyyy   \* MERGEFORMAT </w:instrText>
            </w:r>
            <w:r w:rsidRPr="002624D6">
              <w:rPr>
                <w:noProof/>
                <w:lang w:bidi="sk-SK"/>
              </w:rPr>
              <w:fldChar w:fldCharType="separate"/>
            </w:r>
            <w:r w:rsidR="002624D6" w:rsidRPr="002624D6">
              <w:rPr>
                <w:noProof/>
                <w:lang w:bidi="sk-SK"/>
              </w:rPr>
              <w:t>2020</w:t>
            </w:r>
            <w:r w:rsidRPr="002624D6">
              <w:rPr>
                <w:noProof/>
                <w:lang w:bidi="sk-SK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Predchádzajúce a nasledujúce mesiace"/>
            </w:tblPr>
            <w:tblGrid>
              <w:gridCol w:w="2254"/>
              <w:gridCol w:w="482"/>
              <w:gridCol w:w="2254"/>
            </w:tblGrid>
            <w:tr w:rsidR="00F154D0" w:rsidRPr="002624D6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uľka rozloženia kalendára na mesiac v minulosti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2624D6" w14:paraId="030A0F94" w14:textId="77777777">
                    <w:tc>
                      <w:tcPr>
                        <w:tcW w:w="714" w:type="pct"/>
                      </w:tcPr>
                      <w:p w14:paraId="030A0F8D" w14:textId="7EE0C96A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MonthStartB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streda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pondelok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>" 1 ""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00BD5A41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MonthStartB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streda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utorok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" 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&lt;&gt; 0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>2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7A47D569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MonthStartB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streda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streda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" 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&lt;&gt; 0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6D52F3" w:rsidRPr="002624D6">
                          <w:rPr>
                            <w:noProof/>
                            <w:lang w:bidi="sk-SK"/>
                          </w:rPr>
                          <w:instrText>2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22FA20AF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MonthStartB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streda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štvrtok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" 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&lt;&gt; 0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5A74DA2D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MonthStartB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streda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>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piatok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" 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&lt;&gt; 0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3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3402EECA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MonthStartB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streda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sobota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" 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&lt;&gt; 0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4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4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4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681384EB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MonthStartB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streda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nedeľa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" 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4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&lt;&gt; 0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5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</w:tr>
                  <w:tr w:rsidR="00F154D0" w:rsidRPr="002624D6" w14:paraId="030A0F9C" w14:textId="77777777">
                    <w:tc>
                      <w:tcPr>
                        <w:tcW w:w="714" w:type="pct"/>
                      </w:tcPr>
                      <w:p w14:paraId="030A0F95" w14:textId="3DB76DAC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6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66F49B9B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7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692B9AB7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8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22F74F4F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9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14248010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10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71EB0C9C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11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4A92149C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12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</w:tr>
                  <w:tr w:rsidR="00F154D0" w:rsidRPr="002624D6" w14:paraId="030A0FA4" w14:textId="77777777">
                    <w:tc>
                      <w:tcPr>
                        <w:tcW w:w="714" w:type="pct"/>
                      </w:tcPr>
                      <w:p w14:paraId="030A0F9D" w14:textId="27197342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13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19F51368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14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2521C017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15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29E7359C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16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79C05714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17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52A88C83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18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143C6D59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19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</w:tr>
                  <w:tr w:rsidR="00F154D0" w:rsidRPr="002624D6" w14:paraId="030A0FAC" w14:textId="77777777">
                    <w:tc>
                      <w:tcPr>
                        <w:tcW w:w="714" w:type="pct"/>
                      </w:tcPr>
                      <w:p w14:paraId="030A0FA5" w14:textId="25BBFB89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20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1458B2F9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21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2E092269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22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6F13209A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23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05C73332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24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16E0A7FD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25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69EDF5F9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26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</w:tr>
                  <w:tr w:rsidR="00F154D0" w:rsidRPr="002624D6" w14:paraId="030A0FB4" w14:textId="77777777">
                    <w:tc>
                      <w:tcPr>
                        <w:tcW w:w="714" w:type="pct"/>
                      </w:tcPr>
                      <w:p w14:paraId="030A0FAD" w14:textId="6DB59991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=G4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26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=G4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26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MonthEndB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27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27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27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28AB7D93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27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27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MonthEndB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28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28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28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6DC6C09B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28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28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MonthEndB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29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2BEC91F4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MonthEndB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30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7D733B66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MonthEndB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31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7A7EA4F3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MonthEndB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32726E54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MonthEndB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28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</w:tr>
                  <w:tr w:rsidR="00F154D0" w:rsidRPr="002624D6" w14:paraId="030A0FBC" w14:textId="77777777">
                    <w:tc>
                      <w:tcPr>
                        <w:tcW w:w="714" w:type="pct"/>
                      </w:tcPr>
                      <w:p w14:paraId="030A0FB5" w14:textId="45BA5EB2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28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MonthEndB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49BAC1B7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=A6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=A6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MonthEndB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=A6+1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30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30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2624D6" w:rsidRDefault="00F154D0">
                        <w:pPr>
                          <w:pStyle w:val="Mimomesiac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2624D6" w:rsidRDefault="00F154D0">
                        <w:pPr>
                          <w:pStyle w:val="Mimomesiac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2624D6" w:rsidRDefault="00F154D0">
                        <w:pPr>
                          <w:pStyle w:val="Mimomesiac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2624D6" w:rsidRDefault="00F154D0">
                        <w:pPr>
                          <w:pStyle w:val="Mimomesiac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2624D6" w:rsidRDefault="00F154D0">
                        <w:pPr>
                          <w:pStyle w:val="Mimomesiac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BD" w14:textId="77777777" w:rsidR="00F154D0" w:rsidRPr="002624D6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482" w:type="dxa"/>
                </w:tcPr>
                <w:p w14:paraId="030A0FBE" w14:textId="77777777" w:rsidR="00F154D0" w:rsidRPr="002624D6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uľka rozloženia kalendára na mesiac v budúcnosti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2624D6" w14:paraId="030A0FC6" w14:textId="77777777">
                    <w:tc>
                      <w:tcPr>
                        <w:tcW w:w="714" w:type="pct"/>
                      </w:tcPr>
                      <w:p w14:paraId="030A0FBF" w14:textId="477B225C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MonthStartA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nedeľa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pondelok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>" 1 ""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18D4B6F9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MonthStartA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nedeľa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utorok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" 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&lt;&gt; 0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>2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2663056D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MonthStartA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nedeľa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streda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" 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&lt;&gt; 0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>2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2A2891B5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MonthStartA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nedeľa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štvrtok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" 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&lt;&gt; 0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2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68E10238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MonthStartA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nedeľa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>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piatok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" 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&lt;&gt; 0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3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0207A7A9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MonthStartA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nedeľa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sobota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" 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&lt;&gt; 0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4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2A98BCE9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MonthStartA \@ dddd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nedeľa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“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nedeľa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" 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4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&lt;&gt; 0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instrText>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</w:tr>
                  <w:tr w:rsidR="00F154D0" w:rsidRPr="002624D6" w14:paraId="030A0FCE" w14:textId="77777777">
                    <w:tc>
                      <w:tcPr>
                        <w:tcW w:w="714" w:type="pct"/>
                      </w:tcPr>
                      <w:p w14:paraId="030A0FC7" w14:textId="0B4EF677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=G1+1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32BF0E6E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3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23A48D5C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4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0DE3C5D5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5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270C1FFD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6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3F2AE57F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7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4DC9AB10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8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</w:tr>
                  <w:tr w:rsidR="00F154D0" w:rsidRPr="002624D6" w14:paraId="030A0FD6" w14:textId="77777777">
                    <w:tc>
                      <w:tcPr>
                        <w:tcW w:w="714" w:type="pct"/>
                      </w:tcPr>
                      <w:p w14:paraId="030A0FCF" w14:textId="40EA63F5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=G2+1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9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381A763A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10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43D98A86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11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30EF466B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12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0AF7A535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13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0D564337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14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31868FA0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15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</w:tr>
                  <w:tr w:rsidR="00F154D0" w:rsidRPr="002624D6" w14:paraId="030A0FDE" w14:textId="77777777">
                    <w:tc>
                      <w:tcPr>
                        <w:tcW w:w="714" w:type="pct"/>
                      </w:tcPr>
                      <w:p w14:paraId="030A0FD7" w14:textId="5B0978CC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=G3+1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16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6CE8C70C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17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7914FA13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18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5A728640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19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55C779A2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20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60FAA617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21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6862ADA9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22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</w:tr>
                  <w:tr w:rsidR="00F154D0" w:rsidRPr="002624D6" w14:paraId="030A0FE6" w14:textId="77777777">
                    <w:tc>
                      <w:tcPr>
                        <w:tcW w:w="714" w:type="pct"/>
                      </w:tcPr>
                      <w:p w14:paraId="030A0FDF" w14:textId="104029A2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=G4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22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=G4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22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MonthEndA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=G4+1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23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23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23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50BF1ADC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23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23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MonthEndA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24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24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24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126E2196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24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24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MonthEndA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=B5+1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25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79037612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MonthEndA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=C5+1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26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26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26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5D5E39B2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26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26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MonthEndA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=D5+1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27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27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27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40308E2A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27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27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MonthEndA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=E5+1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28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28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28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738D2501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28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28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MonthEndA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=F5+1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29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</w:tr>
                  <w:tr w:rsidR="00F154D0" w:rsidRPr="002624D6" w14:paraId="030A0FEE" w14:textId="77777777">
                    <w:tc>
                      <w:tcPr>
                        <w:tcW w:w="714" w:type="pct"/>
                      </w:tcPr>
                      <w:p w14:paraId="030A0FE7" w14:textId="2EE47E53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=G5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=G5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29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MonthEndA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=G5+1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30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5A6E2E07" w:rsidR="00F154D0" w:rsidRPr="002624D6" w:rsidRDefault="004562B5">
                        <w:pPr>
                          <w:pStyle w:val="Mimomesiac"/>
                          <w:rPr>
                            <w:noProof/>
                          </w:rPr>
                        </w:pP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=A6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 0,""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IF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=A6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30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&lt;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DocVariable MonthEndA \@ d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begin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=A6+1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Pr="002624D6">
                          <w:rPr>
                            <w:noProof/>
                            <w:lang w:bidi="sk-SK"/>
                          </w:rPr>
                          <w:instrText xml:space="preserve"> "" 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instrText>31</w:instrTex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  <w:r w:rsidR="00B17AC8" w:rsidRPr="002624D6">
                          <w:rPr>
                            <w:noProof/>
                            <w:lang w:bidi="sk-SK"/>
                          </w:rPr>
                          <w:fldChar w:fldCharType="separate"/>
                        </w:r>
                        <w:r w:rsidR="002624D6" w:rsidRPr="002624D6">
                          <w:rPr>
                            <w:noProof/>
                            <w:lang w:bidi="sk-SK"/>
                          </w:rPr>
                          <w:t>31</w:t>
                        </w:r>
                        <w:r w:rsidRPr="002624D6">
                          <w:rPr>
                            <w:noProof/>
                            <w:lang w:bidi="sk-SK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2624D6" w:rsidRDefault="00F154D0">
                        <w:pPr>
                          <w:pStyle w:val="Mimomesiac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2624D6" w:rsidRDefault="00F154D0">
                        <w:pPr>
                          <w:pStyle w:val="Mimomesiac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2624D6" w:rsidRDefault="00F154D0">
                        <w:pPr>
                          <w:pStyle w:val="Mimomesiac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2624D6" w:rsidRDefault="00F154D0">
                        <w:pPr>
                          <w:pStyle w:val="Mimomesiac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2624D6" w:rsidRDefault="00F154D0">
                        <w:pPr>
                          <w:pStyle w:val="Mimomesiac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EF" w14:textId="77777777" w:rsidR="00F154D0" w:rsidRPr="002624D6" w:rsidRDefault="00F154D0">
                  <w:pPr>
                    <w:rPr>
                      <w:noProof/>
                    </w:rPr>
                  </w:pPr>
                </w:p>
              </w:tc>
            </w:tr>
          </w:tbl>
          <w:p w14:paraId="030A0FF1" w14:textId="77777777" w:rsidR="00F154D0" w:rsidRPr="002624D6" w:rsidRDefault="00F154D0">
            <w:pPr>
              <w:pStyle w:val="Bezriadkovania"/>
              <w:rPr>
                <w:noProof/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Tabuľka rozloženia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2624D6" w14:paraId="030A0FF7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548AB1AD" w:rsidR="00F154D0" w:rsidRPr="002624D6" w:rsidRDefault="004562B5">
                  <w:pPr>
                    <w:pStyle w:val="Mimomesiace"/>
                    <w:rPr>
                      <w:noProof/>
                    </w:rPr>
                  </w:pPr>
                  <w:r w:rsidRPr="002624D6">
                    <w:rPr>
                      <w:noProof/>
                      <w:lang w:bidi="sk-SK"/>
                    </w:rPr>
                    <w:fldChar w:fldCharType="begin"/>
                  </w:r>
                  <w:r w:rsidRPr="002624D6">
                    <w:rPr>
                      <w:noProof/>
                      <w:lang w:bidi="sk-SK"/>
                    </w:rPr>
                    <w:instrText xml:space="preserve"> DOCVARIABLE  MonthStartB \@ MMMM \* MERGEFORMAT </w:instrText>
                  </w:r>
                  <w:r w:rsidRPr="002624D6">
                    <w:rPr>
                      <w:noProof/>
                      <w:lang w:bidi="sk-SK"/>
                    </w:rPr>
                    <w:fldChar w:fldCharType="separate"/>
                  </w:r>
                  <w:r w:rsidR="002624D6" w:rsidRPr="002624D6">
                    <w:rPr>
                      <w:noProof/>
                      <w:lang w:bidi="sk-SK"/>
                    </w:rPr>
                    <w:t>január</w:t>
                  </w:r>
                  <w:r w:rsidRPr="002624D6">
                    <w:rPr>
                      <w:noProof/>
                      <w:lang w:bidi="sk-SK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1B3E2E6C" w:rsidR="00F154D0" w:rsidRPr="002624D6" w:rsidRDefault="004562B5">
                  <w:pPr>
                    <w:pStyle w:val="Mimomesiac0"/>
                    <w:rPr>
                      <w:noProof/>
                    </w:rPr>
                  </w:pPr>
                  <w:r w:rsidRPr="002624D6">
                    <w:rPr>
                      <w:noProof/>
                      <w:lang w:bidi="sk-SK"/>
                    </w:rPr>
                    <w:fldChar w:fldCharType="begin"/>
                  </w:r>
                  <w:r w:rsidRPr="002624D6">
                    <w:rPr>
                      <w:noProof/>
                      <w:lang w:bidi="sk-SK"/>
                    </w:rPr>
                    <w:instrText xml:space="preserve"> DOCVARIABLE  MonthStartB \@  yyyy   \* MERGEFORMAT </w:instrText>
                  </w:r>
                  <w:r w:rsidRPr="002624D6">
                    <w:rPr>
                      <w:noProof/>
                      <w:lang w:bidi="sk-SK"/>
                    </w:rPr>
                    <w:fldChar w:fldCharType="separate"/>
                  </w:r>
                  <w:r w:rsidR="002624D6" w:rsidRPr="002624D6">
                    <w:rPr>
                      <w:noProof/>
                      <w:lang w:bidi="sk-SK"/>
                    </w:rPr>
                    <w:t>2020</w:t>
                  </w:r>
                  <w:r w:rsidRPr="002624D6">
                    <w:rPr>
                      <w:noProof/>
                      <w:lang w:bidi="sk-SK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2624D6" w:rsidRDefault="00F154D0">
                  <w:pPr>
                    <w:rPr>
                      <w:b/>
                      <w:noProof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1162209C" w:rsidR="00F154D0" w:rsidRPr="002624D6" w:rsidRDefault="004562B5">
                  <w:pPr>
                    <w:pStyle w:val="Mimomesiace"/>
                    <w:rPr>
                      <w:noProof/>
                    </w:rPr>
                  </w:pPr>
                  <w:r w:rsidRPr="002624D6">
                    <w:rPr>
                      <w:noProof/>
                      <w:lang w:bidi="sk-SK"/>
                    </w:rPr>
                    <w:fldChar w:fldCharType="begin"/>
                  </w:r>
                  <w:r w:rsidRPr="002624D6">
                    <w:rPr>
                      <w:noProof/>
                      <w:lang w:bidi="sk-SK"/>
                    </w:rPr>
                    <w:instrText xml:space="preserve"> DOCVARIABLE  MonthStartA \@ MMMM \* MERGEFORMAT </w:instrText>
                  </w:r>
                  <w:r w:rsidRPr="002624D6">
                    <w:rPr>
                      <w:noProof/>
                      <w:lang w:bidi="sk-SK"/>
                    </w:rPr>
                    <w:fldChar w:fldCharType="separate"/>
                  </w:r>
                  <w:r w:rsidR="002624D6" w:rsidRPr="002624D6">
                    <w:rPr>
                      <w:noProof/>
                      <w:lang w:bidi="sk-SK"/>
                    </w:rPr>
                    <w:t>marec</w:t>
                  </w:r>
                  <w:r w:rsidRPr="002624D6">
                    <w:rPr>
                      <w:noProof/>
                      <w:lang w:bidi="sk-SK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51A2E38B" w:rsidR="00F154D0" w:rsidRPr="002624D6" w:rsidRDefault="004562B5">
                  <w:pPr>
                    <w:pStyle w:val="Mimomesiac0"/>
                    <w:rPr>
                      <w:noProof/>
                    </w:rPr>
                  </w:pPr>
                  <w:r w:rsidRPr="002624D6">
                    <w:rPr>
                      <w:noProof/>
                      <w:lang w:bidi="sk-SK"/>
                    </w:rPr>
                    <w:fldChar w:fldCharType="begin"/>
                  </w:r>
                  <w:r w:rsidRPr="002624D6">
                    <w:rPr>
                      <w:noProof/>
                      <w:lang w:bidi="sk-SK"/>
                    </w:rPr>
                    <w:instrText xml:space="preserve"> DOCVARIABLE  MonthStartA \@  yyyy   \* MERGEFORMAT </w:instrText>
                  </w:r>
                  <w:r w:rsidRPr="002624D6">
                    <w:rPr>
                      <w:noProof/>
                      <w:lang w:bidi="sk-SK"/>
                    </w:rPr>
                    <w:fldChar w:fldCharType="separate"/>
                  </w:r>
                  <w:r w:rsidR="002624D6" w:rsidRPr="002624D6">
                    <w:rPr>
                      <w:noProof/>
                      <w:lang w:bidi="sk-SK"/>
                    </w:rPr>
                    <w:t>2020</w:t>
                  </w:r>
                  <w:r w:rsidRPr="002624D6">
                    <w:rPr>
                      <w:noProof/>
                      <w:lang w:bidi="sk-SK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629" w:type="dxa"/>
          </w:tcPr>
          <w:p w14:paraId="030A0FF9" w14:textId="77777777" w:rsidR="00F154D0" w:rsidRPr="002624D6" w:rsidRDefault="00F154D0">
            <w:pPr>
              <w:rPr>
                <w:noProof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2624D6" w:rsidRDefault="004562B5">
            <w:pPr>
              <w:pStyle w:val="Nadpis1"/>
              <w:rPr>
                <w:noProof/>
              </w:rPr>
            </w:pPr>
            <w:r w:rsidRPr="002624D6">
              <w:rPr>
                <w:noProof/>
                <w:lang w:bidi="sk-SK"/>
              </w:rPr>
              <w:t>Poznámky:</w:t>
            </w:r>
          </w:p>
          <w:p w14:paraId="030A0FFB" w14:textId="77777777" w:rsidR="00F154D0" w:rsidRPr="002624D6" w:rsidRDefault="00B17AC8">
            <w:pPr>
              <w:pStyle w:val="Poznmky"/>
              <w:rPr>
                <w:noProof/>
              </w:rPr>
            </w:pPr>
            <w:sdt>
              <w:sdtPr>
                <w:rPr>
                  <w:noProof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4562B5" w:rsidRPr="002624D6">
                  <w:rPr>
                    <w:noProof/>
                    <w:lang w:bidi="sk-SK"/>
                  </w:rPr>
                  <w:t>Ak chcete začať ihneď, kliknite na ľubovoľný zástupný text a začnite písať.</w:t>
                </w:r>
                <w:r w:rsidR="004562B5" w:rsidRPr="002624D6">
                  <w:rPr>
                    <w:noProof/>
                    <w:lang w:bidi="sk-SK"/>
                  </w:rPr>
                  <w:br/>
                  <w:t>Môžete bez problémov uložiť dokument do cloudu z Wordu v zariadení so systémom Windows, Mac, Android alebo iOS.</w:t>
                </w:r>
              </w:sdtContent>
            </w:sdt>
          </w:p>
        </w:tc>
      </w:tr>
    </w:tbl>
    <w:p w14:paraId="030A0FFD" w14:textId="77777777" w:rsidR="00F154D0" w:rsidRPr="002624D6" w:rsidRDefault="00F154D0">
      <w:pPr>
        <w:pStyle w:val="Bezriadkovania"/>
        <w:rPr>
          <w:noProof/>
        </w:rPr>
      </w:pPr>
    </w:p>
    <w:sectPr w:rsidR="00F154D0" w:rsidRPr="002624D6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9A3BD3" w14:textId="77777777" w:rsidR="00E3778B" w:rsidRDefault="00E3778B">
      <w:pPr>
        <w:spacing w:after="0"/>
      </w:pPr>
      <w:r>
        <w:separator/>
      </w:r>
    </w:p>
  </w:endnote>
  <w:endnote w:type="continuationSeparator" w:id="0">
    <w:p w14:paraId="3FC4B535" w14:textId="77777777" w:rsidR="00E3778B" w:rsidRDefault="00E377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B17AC8" w:rsidRDefault="00B17AC8">
    <w:pPr>
      <w:pStyle w:val="Pta"/>
    </w:pPr>
    <w:r>
      <w:rPr>
        <w:lang w:bidi="sk-SK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Pozadie roka" title="Obrázok pozadia rok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Voľný tvar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Obdĺžnik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Voľný tvar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Voľný tvar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Voľný tvar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Voľný tvar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Voľný tvar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Voľný tvar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Voľný tvar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Voľný tvar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A52957" id="Pozadie roka" o:spid="_x0000_s1026" alt="Názov: Obrázok pozadia roka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">
              <v:shape id="Voľný tvar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Obdĺžnik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Voľný tvar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Voľný tvar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Voľný tvar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Voľný tvar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Voľný tvar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Voľný tvar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Voľný tvar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Voľný tvar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Voľný tvar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934B66" id="Voľný tvar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Voľný tva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395E2B" id="Voľný tvar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Voľný tva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C0CF4F" id="Voľný tvar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Voľný tva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53DAC8" id="Voľný tvar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Voľný tva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FBB4DB" id="Voľný tvar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Obdĺžnik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E49B7A2" id="Obdĺžnik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Voľný tvar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6F2F54" id="Voľný tvar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Voľný tvar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9F5E8D" id="Voľný tvar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Voľný tva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054864" id="Voľný tvar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Voľný tvar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71B1F0" id="Voľný tvar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Voľný tvar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136F7A" id="Voľný tvar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Obdĺžnik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6D7D758" id="Obdĺžnik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Voľný tvar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9E8539" id="Voľný tvar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Voľný tvar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4688F1" id="Voľný tvar 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Voľný tvar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3A7705" id="Voľný tvar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Voľný tvar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512E70" id="Voľný tvar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Voľný tvar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4714DA" id="Voľný tvar 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Obdĺžnik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0EFC967" id="Obdĺžnik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Voľný tvar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039C7A" id="Voľný tvar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Voľný tvar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861887" id="Voľný tvar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Voľný tvar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65F9E1" id="Voľný tvar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Voľný tvar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DFD38F" id="Voľný tvar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Voľný tvar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68ABEB" id="Voľný tvar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Obdĺžnik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905A14E" id="Obdĺžnik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Voľný tvar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6FB8AD" id="Voľný tvar 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Voľný tvar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88B0B0" id="Voľný tvar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Voľný tvar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DB9596" id="Voľný tvar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Voľný tvar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6A1065" id="Voľný tvar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Voľný tvar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ACAB4F" id="Voľný tvar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Obdĺžnik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7CAFF3E" id="Obdĺžnik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Voľný tvar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9DF44F" id="Voľný tvar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Pozadie poznámky" descr="Obrázok pozadia poznámky" title="Obrázok pozadia poznámky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Voľný tvar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Obrázok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970C86" id="Pozadie poznámky" o:spid="_x0000_s1026" alt="Nadpis: Obrázok pozadia poznámky – popis: Obrázok pozadia poznámky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">
              <v:shape id="Voľný tvar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E120D" w14:textId="77777777" w:rsidR="00E3778B" w:rsidRDefault="00E3778B">
      <w:pPr>
        <w:spacing w:after="0"/>
      </w:pPr>
      <w:r>
        <w:separator/>
      </w:r>
    </w:p>
  </w:footnote>
  <w:footnote w:type="continuationSeparator" w:id="0">
    <w:p w14:paraId="503B1A28" w14:textId="77777777" w:rsidR="00E3778B" w:rsidRDefault="00E3778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B17AC8" w:rsidRDefault="00B17AC8">
    <w:pPr>
      <w:pStyle w:val="Hlavika"/>
    </w:pPr>
    <w:r>
      <w:rPr>
        <w:lang w:bidi="sk-SK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extúra" descr="Textúra poza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úra" descr="Textúra pozadi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bidi="sk-SK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Voľný tva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9B3DC3" id="Voľný tvar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Voľný tva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A4E8FB" id="Voľný tvar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Obdĺžni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970FDC4" id="Obdĺžnik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Voľný tvar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8EE967" id="Voľný tvar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Voľný tvar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0AA6C4" id="Voľný tvar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Voľný tvar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E3621A" id="Voľný tvar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Voľný tvar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0A2186" id="Voľný tvar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Voľný tvar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993751" id="Voľný tvar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Voľný tvar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0DBCA7" id="Voľný tvar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Obdĺžnik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05FC9F3" id="Obdĺžnik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Voľný tvar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A9653A" id="Voľný tvar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Voľný tvar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15A468" id="Voľný tvar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Voľný tvar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8C42B1" id="Voľný tvar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Voľný tvar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9283D7" id="Voľný tvar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Voľný tvar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877F86" id="Voľný tvar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Voľný tvar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C72F7E" id="Voľný tvar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Obdĺžnik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98E91D7" id="Obdĺžnik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Voľný tvar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8FF3BC" id="Voľný tvar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Voľný tvar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05F4CF" id="Voľný tvar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Voľný tvar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CDBA55" id="Voľný tvar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Voľný tvar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85C3EA" id="Voľný tvar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Voľný tvar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67E023" id="Voľný tvar 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Voľný tvar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4728BD" id="Voľný tvar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Obdĺžnik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92BCBCA" id="Obdĺžnik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Voľný tvar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1E3685" id="Voľný tvar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Voľný tvar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55DB3D" id="Voľný tvar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Voľný tvar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2CD2F8" id="Voľný tvar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Voľný tva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69038E" id="Voľný tvar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Voľný tvar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2490A6" id="Voľný tvar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Voľný tvar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1ECC8E" id="Voľný tvar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Obdĺžnik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3BE0021" id="Obdĺžnik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Voľný tvar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325861" id="Voľný tvar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Voľný tvar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CE4BE3" id="Voľný tvar 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Voľný tvar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7D51CE" id="Voľný tvar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Voľný tvar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9F1B9F" id="Voľný tvar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Voľný tvar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56A1B9" id="Voľný tvar 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Voľný tvar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F9293C" id="Voľný tvar 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Voľný tvar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D7B445" id="Voľný tvar 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Obdĺžnik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F6535AA" id="Obdĺžnik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Voľný tvar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354411" id="Voľný tvar 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Voľný tvar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2A5057" id="Voľný tvar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Voľný tvar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C4D6EF" id="Voľný tvar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Voľný tvar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A85A6A" id="Voľný tvar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Voľný tvar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657E91" id="Voľný tvar 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Voľný tvar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A46333" id="Voľný tvar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Voľný tvar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22E7DF" id="Voľný tvar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Voľný tvar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22C5FA" id="Voľný tvar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Voľný tvar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80E3E4" id="Voľný tvar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Voľný tvar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4CC13E" id="Voľný tvar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Voľný tvar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FBE0F3" id="Voľný tvar 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Voľný tvar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0D8967" id="Voľný tvar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Voľný tvar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0362F4" id="Voľný tvar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Voľný tvar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8E306F" id="Voľný tvar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sk-SK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Obdĺžnik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18CDB67" id="Obdĺžnik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9.02.2020"/>
    <w:docVar w:name="MonthEndA" w:val="31.03.2020"/>
    <w:docVar w:name="MonthEndB" w:val="31.01.2020"/>
    <w:docVar w:name="MonthStart" w:val="01.02.2020"/>
    <w:docVar w:name="MonthStartA" w:val="01.03.2020"/>
    <w:docVar w:name="MonthStartB" w:val="01.01.2020"/>
  </w:docVars>
  <w:rsids>
    <w:rsidRoot w:val="00F154D0"/>
    <w:rsid w:val="000E7F53"/>
    <w:rsid w:val="00115511"/>
    <w:rsid w:val="00141533"/>
    <w:rsid w:val="002624D6"/>
    <w:rsid w:val="00272ADA"/>
    <w:rsid w:val="004341E1"/>
    <w:rsid w:val="004562B5"/>
    <w:rsid w:val="004B4384"/>
    <w:rsid w:val="004D048B"/>
    <w:rsid w:val="005F1DB1"/>
    <w:rsid w:val="00644DC3"/>
    <w:rsid w:val="00692A5F"/>
    <w:rsid w:val="006B5A63"/>
    <w:rsid w:val="006D52F3"/>
    <w:rsid w:val="00700E7F"/>
    <w:rsid w:val="007635B6"/>
    <w:rsid w:val="008A57DD"/>
    <w:rsid w:val="0093355F"/>
    <w:rsid w:val="00A3020B"/>
    <w:rsid w:val="00A823E2"/>
    <w:rsid w:val="00AF5697"/>
    <w:rsid w:val="00B17AC8"/>
    <w:rsid w:val="00B41633"/>
    <w:rsid w:val="00DA742E"/>
    <w:rsid w:val="00E3778B"/>
    <w:rsid w:val="00EA09D3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sk-SK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uiPriority w:val="36"/>
    <w:unhideWhenUsed/>
    <w:qFormat/>
    <w:pPr>
      <w:spacing w:after="0"/>
    </w:pPr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  <w:style w:type="paragraph" w:customStyle="1" w:styleId="Dni">
    <w:name w:val="Dni"/>
    <w:basedOn w:val="Normlny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tumy">
    <w:name w:val="Dátumy"/>
    <w:basedOn w:val="Normlny"/>
    <w:uiPriority w:val="2"/>
    <w:qFormat/>
    <w:pPr>
      <w:jc w:val="right"/>
    </w:pPr>
    <w:rPr>
      <w:b/>
    </w:rPr>
  </w:style>
  <w:style w:type="paragraph" w:customStyle="1" w:styleId="Poznmky">
    <w:name w:val="Poznámky"/>
    <w:basedOn w:val="Normlny"/>
    <w:uiPriority w:val="10"/>
    <w:qFormat/>
    <w:pPr>
      <w:spacing w:after="20" w:line="552" w:lineRule="auto"/>
    </w:pPr>
  </w:style>
  <w:style w:type="character" w:styleId="Zstupntext">
    <w:name w:val="Placeholder Text"/>
    <w:basedOn w:val="Predvolenpsmoodseku"/>
    <w:uiPriority w:val="99"/>
    <w:semiHidden/>
    <w:rPr>
      <w:color w:val="808080"/>
    </w:rPr>
  </w:style>
  <w:style w:type="paragraph" w:customStyle="1" w:styleId="Mesiac">
    <w:name w:val="Mesiac"/>
    <w:basedOn w:val="Normlny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Rok">
    <w:name w:val="Rok"/>
    <w:basedOn w:val="Normlny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Mimomesiac">
    <w:name w:val="Mimo – mesiac"/>
    <w:aliases w:val="dátumy"/>
    <w:basedOn w:val="Normlny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Mimomesiace">
    <w:name w:val="Mimo – mesiace"/>
    <w:basedOn w:val="Normlny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Mimomesiac0">
    <w:name w:val="Mimo – mesiac"/>
    <w:aliases w:val="roky"/>
    <w:basedOn w:val="Normlny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pPr>
      <w:spacing w:after="0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spacing w:after="0"/>
    </w:pPr>
  </w:style>
  <w:style w:type="character" w:customStyle="1" w:styleId="PtaChar">
    <w:name w:val="Päta Char"/>
    <w:basedOn w:val="Predvolenpsmoodseku"/>
    <w:link w:val="Pta"/>
    <w:uiPriority w:val="99"/>
  </w:style>
  <w:style w:type="paragraph" w:styleId="Nzov">
    <w:name w:val="Title"/>
    <w:basedOn w:val="Normlny"/>
    <w:link w:val="Nzov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nitmav">
    <w:name w:val="Dni – tmavé"/>
    <w:basedOn w:val="Normlny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NzovChar">
    <w:name w:val="Názov Char"/>
    <w:basedOn w:val="Predvolenpsmoodseku"/>
    <w:link w:val="Nzov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Podtitul">
    <w:name w:val="Subtitle"/>
    <w:basedOn w:val="Normlny"/>
    <w:link w:val="Podtitul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Nadpis1Char">
    <w:name w:val="Nadpis 1 Char"/>
    <w:basedOn w:val="Predvolenpsmoodseku"/>
    <w:link w:val="Nadpis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4B1C65" w:rsidP="004B1C65">
          <w:pPr>
            <w:pStyle w:val="26F24D41C48947CDAA4674FD4BB2AFB1"/>
          </w:pPr>
          <w:r w:rsidRPr="00141533">
            <w:rPr>
              <w:lang w:bidi="sk-SK"/>
            </w:rPr>
            <w:t>Ak chcete začať ihneď, kliknite na ľubovoľný zástupný text a začnite písať.</w:t>
          </w:r>
          <w:r w:rsidRPr="00141533">
            <w:rPr>
              <w:lang w:bidi="sk-SK"/>
            </w:rPr>
            <w:br/>
            <w:t>Môžete bez problémov uložiť dokument do cloudu z Wordu v zariadení so systémom Windows, Mac, Android alebo iOS.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166985"/>
    <w:rsid w:val="004B1C65"/>
    <w:rsid w:val="0060728C"/>
    <w:rsid w:val="007A76C2"/>
    <w:rsid w:val="00F44DA4"/>
    <w:rsid w:val="00F7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cs="Times New Roman"/>
      <w:sz w:val="3276"/>
      <w:szCs w:val="327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4B1C65"/>
    <w:rPr>
      <w:color w:val="808080"/>
    </w:rPr>
  </w:style>
  <w:style w:type="paragraph" w:customStyle="1" w:styleId="26F24D41C48947CDAA4674FD4BB2AFB1">
    <w:name w:val="26F24D41C48947CDAA4674FD4BB2AFB1"/>
    <w:rsid w:val="004B1C65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Kalendár" insertBeforeMso="TabHome">
        <group id="Calendar" label="Kalendár">
          <button id="NewDates" visible="true" size="large" label="Vybrať nové dátumy" keytip="D" screentip="Vyberte nový mesiac a rok pre tento kalendár." onAction="CustomizeCalendar" imageMso="CalendarMonthDetailsSplitButton"/>
        </group>
        <group id="Themes" label="Motívy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Office_42093045_TF02805138</Template>
  <TotalTime>14</TotalTime>
  <Pages>1</Pages>
  <Words>919</Words>
  <Characters>5240</Characters>
  <DocSecurity>0</DocSecurity>
  <Lines>43</Lines>
  <Paragraphs>12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2020-02-20T23:19:00Z</dcterms:created>
  <dcterms:modified xsi:type="dcterms:W3CDTF">2020-02-27T17:09:00Z</dcterms:modified>
  <cp:version/>
</cp:coreProperties>
</file>