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620" w:firstRow="1" w:lastRow="0" w:firstColumn="0" w:lastColumn="0" w:noHBand="1" w:noVBand="1"/>
        <w:tblDescription w:val="Esquema de cartão de visita para 10 cartões por página"/>
      </w:tblPr>
      <w:tblGrid>
        <w:gridCol w:w="3081"/>
        <w:gridCol w:w="3080"/>
        <w:gridCol w:w="3079"/>
        <w:gridCol w:w="3079"/>
        <w:gridCol w:w="3079"/>
      </w:tblGrid>
      <w:tr w:rsidR="00FD19EA" w:rsidRPr="00FF6FC9" w14:paraId="199439F2" w14:textId="54CDB520" w:rsidTr="008736FF">
        <w:trPr>
          <w:trHeight w:hRule="exact" w:val="4968"/>
        </w:trPr>
        <w:tc>
          <w:tcPr>
            <w:tcW w:w="2996" w:type="dxa"/>
          </w:tcPr>
          <w:p w14:paraId="54E4C1BF" w14:textId="7DF290DF" w:rsidR="00FD19EA" w:rsidRPr="00FF6FC9" w:rsidRDefault="00242F54" w:rsidP="00FD19EA">
            <w:pPr>
              <w:pStyle w:val="Imagem"/>
            </w:pPr>
            <w:r w:rsidRPr="00FF6FC9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6C773D49" wp14:editId="3B520909">
                      <wp:extent cx="914400" cy="621792"/>
                      <wp:effectExtent l="0" t="0" r="0" b="6985"/>
                      <wp:docPr id="88" name="Grupo 87" descr="Ilustração de flo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" name="Grupo 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4" name="Forma Livre 4" descr="Ilustração de flor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Forma Livre 5" descr="Botão de flor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" name="Forma Livre 3" descr="Botão de flor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51C360" id="Grupo 87" o:spid="_x0000_s1026" alt="Ilustração de flor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">
                      <o:lock v:ext="edit" aspectratio="t"/>
                      <v:group id="Grupo 2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o:lock v:ext="edit" aspectratio="t"/>
                        <v:shape id="Forma Livre 4" o:spid="_x0000_s1028" alt="Ilustração de flor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a Livre 5" o:spid="_x0000_s1029" alt="Botão de flor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a Livre 3" o:spid="_x0000_s1030" alt="Botão de flor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  <w:bookmarkStart w:id="0" w:name="_GoBack"/>
            <w:bookmarkEnd w:id="0"/>
          </w:p>
          <w:p w14:paraId="66E98DAF" w14:textId="19A8D89C" w:rsidR="00FD19EA" w:rsidRPr="00FF6FC9" w:rsidRDefault="006E1D87" w:rsidP="00FD19EA">
            <w:pPr>
              <w:pStyle w:val="Nome"/>
            </w:pPr>
            <w:sdt>
              <w:sdtPr>
                <w:alias w:val="Introduza o seu nome:"/>
                <w:tag w:val="Introduza o seu nome:"/>
                <w:id w:val="-24102200"/>
                <w:placeholder>
                  <w:docPart w:val="EB2915AC5B7148238E670817ECAE3C5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FD19EA" w:rsidRPr="00FF6FC9">
                  <w:rPr>
                    <w:lang w:bidi="pt-PT"/>
                  </w:rPr>
                  <w:t>O Seu Nome</w:t>
                </w:r>
              </w:sdtContent>
            </w:sdt>
          </w:p>
          <w:p w14:paraId="24538C9E" w14:textId="77777777" w:rsidR="00AF10EE" w:rsidRPr="00FF6FC9" w:rsidRDefault="006E1D87" w:rsidP="00AF10EE">
            <w:sdt>
              <w:sdtPr>
                <w:alias w:val="Introduza o endereço:"/>
                <w:tag w:val="Introduza o endereço:"/>
                <w:id w:val="-2143104227"/>
                <w:placeholder>
                  <w:docPart w:val="EDE85CBFDEB946BA976A00375CDD70D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FF6FC9">
                  <w:rPr>
                    <w:lang w:bidi="pt-PT"/>
                  </w:rPr>
                  <w:t>Endereço</w:t>
                </w:r>
              </w:sdtContent>
            </w:sdt>
            <w:r w:rsidR="00AF10EE" w:rsidRPr="00FF6FC9">
              <w:rPr>
                <w:lang w:bidi="pt-PT"/>
              </w:rPr>
              <w:t>,</w:t>
            </w:r>
          </w:p>
          <w:p w14:paraId="72746B48" w14:textId="45067E37" w:rsidR="00AF10EE" w:rsidRPr="00FF6FC9" w:rsidRDefault="006E1D87" w:rsidP="00730835">
            <w:pPr>
              <w:pStyle w:val="Informaesdecontacto"/>
            </w:pPr>
            <w:sdt>
              <w:sdtPr>
                <w:alias w:val="Introduza o Código Postal, Localidade:"/>
                <w:tag w:val="Introduza o Código Postal, Localidade:"/>
                <w:id w:val="-458108016"/>
                <w:placeholder>
                  <w:docPart w:val="B7A6DA7B8ABF4D4CACA38D73D0E9245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FF6FC9">
                  <w:rPr>
                    <w:lang w:bidi="pt-PT"/>
                  </w:rPr>
                  <w:t>Código Postal, Localidade</w:t>
                </w:r>
              </w:sdtContent>
            </w:sdt>
          </w:p>
          <w:p w14:paraId="2E98870B" w14:textId="77777777" w:rsidR="00730835" w:rsidRPr="00FF6FC9" w:rsidRDefault="006E1D87" w:rsidP="00FD19EA">
            <w:sdt>
              <w:sdtPr>
                <w:alias w:val="Introduza o número de telefone:"/>
                <w:tag w:val="Introduza o número de telefone:"/>
                <w:id w:val="770672892"/>
                <w:placeholder>
                  <w:docPart w:val="BB469DDB865F4940B94D37BBCAC31AA8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FF6FC9">
                  <w:rPr>
                    <w:lang w:bidi="pt-PT"/>
                  </w:rPr>
                  <w:t>Telefone</w:t>
                </w:r>
              </w:sdtContent>
            </w:sdt>
          </w:p>
          <w:p w14:paraId="278BA0CA" w14:textId="77777777" w:rsidR="00730835" w:rsidRPr="00FF6FC9" w:rsidRDefault="006E1D87" w:rsidP="00FD19EA">
            <w:sdt>
              <w:sdtPr>
                <w:alias w:val="Introduza o e-mail:"/>
                <w:tag w:val="Introduza o e-mail:"/>
                <w:id w:val="2043023049"/>
                <w:placeholder>
                  <w:docPart w:val="6B660E85DA0F4D469A5C444899B8901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FF6FC9">
                  <w:rPr>
                    <w:lang w:bidi="pt-PT"/>
                  </w:rPr>
                  <w:t>E-mail</w:t>
                </w:r>
              </w:sdtContent>
            </w:sdt>
          </w:p>
          <w:p w14:paraId="330F2AE1" w14:textId="042D588E" w:rsidR="00FD19EA" w:rsidRPr="00FF6FC9" w:rsidRDefault="006E1D87" w:rsidP="00730835">
            <w:pPr>
              <w:pStyle w:val="Informaesdecontacto"/>
            </w:pPr>
            <w:sdt>
              <w:sdtPr>
                <w:alias w:val="Twitter:"/>
                <w:tag w:val="Twitter:"/>
                <w:id w:val="2099823938"/>
                <w:placeholder>
                  <w:docPart w:val="5A811E54763E482FBC114272ACDBE68F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FF6FC9">
                  <w:rPr>
                    <w:lang w:bidi="pt-PT"/>
                  </w:rPr>
                  <w:t>@twitter</w:t>
                </w:r>
              </w:sdtContent>
            </w:sdt>
            <w:r w:rsidR="00FD19EA" w:rsidRPr="00FF6FC9">
              <w:rPr>
                <w:lang w:bidi="pt-PT"/>
              </w:rPr>
              <w:t xml:space="preserve">: </w:t>
            </w:r>
            <w:sdt>
              <w:sdtPr>
                <w:alias w:val="Introduza o identificador do Twitter:"/>
                <w:tag w:val="Introduza o identificador do Twitter:"/>
                <w:id w:val="-444931259"/>
                <w:placeholder>
                  <w:docPart w:val="5287874DBCF44449B8937DE21EA8C4F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FF6FC9">
                  <w:rPr>
                    <w:lang w:bidi="pt-PT"/>
                  </w:rPr>
                  <w:t>Identificador do Twitter</w:t>
                </w:r>
              </w:sdtContent>
            </w:sdt>
          </w:p>
          <w:p w14:paraId="67ECC39E" w14:textId="77777777" w:rsidR="00FD19EA" w:rsidRPr="00FF6FC9" w:rsidRDefault="006E1D87" w:rsidP="008736FF">
            <w:sdt>
              <w:sdtPr>
                <w:alias w:val="Introduza o endereço Web:"/>
                <w:tag w:val="Introduza o endereço Web:"/>
                <w:id w:val="1204521838"/>
                <w:placeholder>
                  <w:docPart w:val="4286DF52A0A64E4BA42A790784A4063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FD19EA" w:rsidRPr="00FF6FC9">
                  <w:rPr>
                    <w:lang w:bidi="pt-PT"/>
                  </w:rPr>
                  <w:t>Endereço Web</w:t>
                </w:r>
              </w:sdtContent>
            </w:sdt>
          </w:p>
        </w:tc>
        <w:tc>
          <w:tcPr>
            <w:tcW w:w="2995" w:type="dxa"/>
          </w:tcPr>
          <w:p w14:paraId="011961FD" w14:textId="02FEBCA9" w:rsidR="00FD19EA" w:rsidRPr="00FF6FC9" w:rsidRDefault="00242F54" w:rsidP="00FD19EA">
            <w:pPr>
              <w:pStyle w:val="Imagem"/>
            </w:pPr>
            <w:r w:rsidRPr="00FF6FC9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01985652" wp14:editId="2BCF9E07">
                      <wp:extent cx="914400" cy="621792"/>
                      <wp:effectExtent l="0" t="0" r="0" b="6985"/>
                      <wp:docPr id="15" name="Grupo 87" descr="Ilustração de flo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6" name="Grupo 1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7" name="Forma Livre 4" descr="Ilustração de flor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" name="Forma Livre 5" descr="Botão de flor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9" name="Forma Livre 3" descr="Botão de flor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DF58CC" id="Grupo 87" o:spid="_x0000_s1026" alt="Ilustração de flor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">
                      <o:lock v:ext="edit" aspectratio="t"/>
                      <v:group id="Grupo 16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o:lock v:ext="edit" aspectratio="t"/>
                        <v:shape id="Forma Livre 4" o:spid="_x0000_s1028" alt="Ilustração de flor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a Livre 5" o:spid="_x0000_s1029" alt="Botão de flor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a Livre 3" o:spid="_x0000_s1030" alt="Botão de flor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O seu nome:"/>
              <w:tag w:val="O seu nome:"/>
              <w:id w:val="1045099425"/>
              <w:placeholder>
                <w:docPart w:val="33C5315CE54243B28D8D7D34E490BCA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5D0D55E" w14:textId="77777777" w:rsidR="00FD19EA" w:rsidRPr="00FF6FC9" w:rsidRDefault="00FD19EA" w:rsidP="00FD19EA">
                <w:pPr>
                  <w:pStyle w:val="Nome"/>
                </w:pPr>
                <w:r w:rsidRPr="00FF6FC9">
                  <w:rPr>
                    <w:lang w:bidi="pt-PT"/>
                  </w:rPr>
                  <w:t>O Seu Nome</w:t>
                </w:r>
              </w:p>
            </w:sdtContent>
          </w:sdt>
          <w:sdt>
            <w:sdtPr>
              <w:alias w:val="Endereço:"/>
              <w:tag w:val="Endereço:"/>
              <w:id w:val="-981539878"/>
              <w:placeholder>
                <w:docPart w:val="EAF7492FE6E24591AA98E2B476719A4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796424D" w14:textId="766A3306" w:rsidR="00FD19EA" w:rsidRPr="00FF6FC9" w:rsidRDefault="00FD19EA" w:rsidP="00FD19EA">
                <w:r w:rsidRPr="00FF6FC9">
                  <w:rPr>
                    <w:lang w:bidi="pt-PT"/>
                  </w:rPr>
                  <w:t>Endereço</w:t>
                </w:r>
              </w:p>
            </w:sdtContent>
          </w:sdt>
          <w:sdt>
            <w:sdtPr>
              <w:alias w:val="Código Postal, Localidade:"/>
              <w:tag w:val="Código Postal, Localidade:"/>
              <w:id w:val="838206908"/>
              <w:placeholder>
                <w:docPart w:val="56EB7651D74F4D9DBAFAB3896DA46A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15:appearance w15:val="hidden"/>
              <w:text w:multiLine="1"/>
            </w:sdtPr>
            <w:sdtEndPr/>
            <w:sdtContent>
              <w:p w14:paraId="63345541" w14:textId="00189514" w:rsidR="00AF10EE" w:rsidRPr="00FF6FC9" w:rsidRDefault="00AF10EE" w:rsidP="00730835">
                <w:pPr>
                  <w:pStyle w:val="Informaesdecontacto"/>
                </w:pPr>
                <w:r w:rsidRPr="00FF6FC9">
                  <w:rPr>
                    <w:lang w:bidi="pt-PT"/>
                  </w:rPr>
                  <w:t>Código Postal, Localidade</w:t>
                </w:r>
              </w:p>
            </w:sdtContent>
          </w:sdt>
          <w:p w14:paraId="2AB97BED" w14:textId="77777777" w:rsidR="00730835" w:rsidRPr="00FF6FC9" w:rsidRDefault="006E1D87" w:rsidP="00FD19EA">
            <w:sdt>
              <w:sdtPr>
                <w:alias w:val="Telefone:"/>
                <w:tag w:val="Telefone:"/>
                <w:id w:val="2144691671"/>
                <w:placeholder>
                  <w:docPart w:val="02C2EBD8CB1B4CBFA57F23FBA76B533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FF6FC9">
                  <w:rPr>
                    <w:lang w:bidi="pt-PT"/>
                  </w:rPr>
                  <w:t>Telefone</w:t>
                </w:r>
              </w:sdtContent>
            </w:sdt>
          </w:p>
          <w:p w14:paraId="222E4981" w14:textId="77777777" w:rsidR="00730835" w:rsidRPr="00FF6FC9" w:rsidRDefault="006E1D87" w:rsidP="00FD19EA">
            <w:sdt>
              <w:sdtPr>
                <w:alias w:val="E-mail:"/>
                <w:tag w:val="E-mail:"/>
                <w:id w:val="958766887"/>
                <w:placeholder>
                  <w:docPart w:val="BFE4A80932B34CF38C560C219303D11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FF6FC9">
                  <w:rPr>
                    <w:lang w:bidi="pt-PT"/>
                  </w:rPr>
                  <w:t>E-mail</w:t>
                </w:r>
              </w:sdtContent>
            </w:sdt>
          </w:p>
          <w:p w14:paraId="5A7A7065" w14:textId="5B4FDF17" w:rsidR="00FD19EA" w:rsidRPr="00FF6FC9" w:rsidRDefault="006E1D87" w:rsidP="00730835">
            <w:pPr>
              <w:pStyle w:val="Informaesdecontacto"/>
            </w:pPr>
            <w:sdt>
              <w:sdtPr>
                <w:alias w:val="Twitter:"/>
                <w:tag w:val="Twitter:"/>
                <w:id w:val="-114911786"/>
                <w:placeholder>
                  <w:docPart w:val="11A44AC944164F73BCFB221C58D70BFD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FF6FC9">
                  <w:rPr>
                    <w:lang w:bidi="pt-PT"/>
                  </w:rPr>
                  <w:t>@twitter</w:t>
                </w:r>
              </w:sdtContent>
            </w:sdt>
            <w:r w:rsidR="00FD19EA" w:rsidRPr="00FF6FC9">
              <w:rPr>
                <w:lang w:bidi="pt-PT"/>
              </w:rPr>
              <w:t xml:space="preserve">: </w:t>
            </w:r>
            <w:sdt>
              <w:sdtPr>
                <w:alias w:val="Identificador do Twitter:"/>
                <w:tag w:val="Identificador do Twitter:"/>
                <w:id w:val="-2067396497"/>
                <w:placeholder>
                  <w:docPart w:val="E06A62DD763342E39DBDAC432E2841E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FF6FC9">
                  <w:rPr>
                    <w:lang w:bidi="pt-PT"/>
                  </w:rPr>
                  <w:t>Identificador do Twitter</w:t>
                </w:r>
              </w:sdtContent>
            </w:sdt>
          </w:p>
          <w:sdt>
            <w:sdtPr>
              <w:alias w:val="Endereço Web:"/>
              <w:tag w:val="Endereço Web:"/>
              <w:id w:val="-1007672581"/>
              <w:placeholder>
                <w:docPart w:val="16D285FD58AD40478A17ED689C1AF71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2636A63D" w14:textId="77777777" w:rsidR="00FD19EA" w:rsidRPr="00FF6FC9" w:rsidRDefault="00FD19EA" w:rsidP="00FD19EA">
                <w:r w:rsidRPr="00FF6FC9">
                  <w:rPr>
                    <w:lang w:bidi="pt-PT"/>
                  </w:rPr>
                  <w:t>Endereço Web</w:t>
                </w:r>
              </w:p>
            </w:sdtContent>
          </w:sdt>
        </w:tc>
        <w:tc>
          <w:tcPr>
            <w:tcW w:w="2995" w:type="dxa"/>
          </w:tcPr>
          <w:p w14:paraId="2DA81D23" w14:textId="3BDABA1C" w:rsidR="00FD19EA" w:rsidRPr="00FF6FC9" w:rsidRDefault="00242F54" w:rsidP="00FD19EA">
            <w:pPr>
              <w:pStyle w:val="Imagem"/>
            </w:pPr>
            <w:r w:rsidRPr="00FF6FC9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5122A25B" wp14:editId="4053EE07">
                      <wp:extent cx="914400" cy="621792"/>
                      <wp:effectExtent l="0" t="0" r="0" b="6985"/>
                      <wp:docPr id="20" name="Grupo 87" descr="Ilustração de flo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1" name="Grupo 2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22" name="Forma Livre 4" descr="Ilustração de flor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Forma Livre 5" descr="Botão de flor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4" name="Forma Livre 3" descr="Botão de flor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BC2563" id="Grupo 87" o:spid="_x0000_s1026" alt="Ilustração de flor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">
                      <o:lock v:ext="edit" aspectratio="t"/>
                      <v:group id="Grupo 21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o:lock v:ext="edit" aspectratio="t"/>
                        <v:shape id="Forma Livre 4" o:spid="_x0000_s1028" alt="Ilustração de flor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a Livre 5" o:spid="_x0000_s1029" alt="Botão de flor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a Livre 3" o:spid="_x0000_s1030" alt="Botão de flor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O seu nome:"/>
              <w:tag w:val="O seu nome:"/>
              <w:id w:val="-1432731558"/>
              <w:placeholder>
                <w:docPart w:val="557B906642314D30A24920A09A4E36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5729857" w14:textId="2A29519F" w:rsidR="00FD19EA" w:rsidRPr="00FF6FC9" w:rsidRDefault="00FD19EA" w:rsidP="00FD19EA">
                <w:pPr>
                  <w:pStyle w:val="Nome"/>
                </w:pPr>
                <w:r w:rsidRPr="00FF6FC9">
                  <w:rPr>
                    <w:lang w:bidi="pt-PT"/>
                  </w:rPr>
                  <w:t>O Seu Nome</w:t>
                </w:r>
              </w:p>
            </w:sdtContent>
          </w:sdt>
          <w:p w14:paraId="73939F02" w14:textId="77777777" w:rsidR="00AF10EE" w:rsidRPr="00FF6FC9" w:rsidRDefault="006E1D87" w:rsidP="00AF10EE">
            <w:sdt>
              <w:sdtPr>
                <w:alias w:val="Endereço:"/>
                <w:tag w:val="Endereço:"/>
                <w:id w:val="309068180"/>
                <w:placeholder>
                  <w:docPart w:val="E4FE0DAE8E4548C4A5D5BCD3B7B6002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FF6FC9">
                  <w:rPr>
                    <w:lang w:bidi="pt-PT"/>
                  </w:rPr>
                  <w:t>Endereço</w:t>
                </w:r>
              </w:sdtContent>
            </w:sdt>
            <w:r w:rsidR="00AF10EE" w:rsidRPr="00FF6FC9">
              <w:rPr>
                <w:lang w:bidi="pt-PT"/>
              </w:rPr>
              <w:t>,</w:t>
            </w:r>
          </w:p>
          <w:p w14:paraId="384B062A" w14:textId="454B449A" w:rsidR="00FD19EA" w:rsidRPr="00FF6FC9" w:rsidRDefault="006E1D87" w:rsidP="00730835">
            <w:pPr>
              <w:pStyle w:val="Informaesdecontacto"/>
            </w:pPr>
            <w:sdt>
              <w:sdtPr>
                <w:alias w:val="Código Postal, Localidade:"/>
                <w:tag w:val="Código Postal, Localidade:"/>
                <w:id w:val="189040536"/>
                <w:placeholder>
                  <w:docPart w:val="E4988B95C5C34031BF2D13ABF563213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FF6FC9">
                  <w:rPr>
                    <w:lang w:bidi="pt-PT"/>
                  </w:rPr>
                  <w:t>Código Postal, Localidade</w:t>
                </w:r>
              </w:sdtContent>
            </w:sdt>
          </w:p>
          <w:p w14:paraId="0C042168" w14:textId="77777777" w:rsidR="00730835" w:rsidRPr="00FF6FC9" w:rsidRDefault="006E1D87" w:rsidP="00FD19EA">
            <w:sdt>
              <w:sdtPr>
                <w:alias w:val="Telefone:"/>
                <w:tag w:val="Telefone:"/>
                <w:id w:val="-578591410"/>
                <w:placeholder>
                  <w:docPart w:val="F48D92DDB96A49A7909D6B3ABC0F1CF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FF6FC9">
                  <w:rPr>
                    <w:lang w:bidi="pt-PT"/>
                  </w:rPr>
                  <w:t>Telefone</w:t>
                </w:r>
              </w:sdtContent>
            </w:sdt>
          </w:p>
          <w:p w14:paraId="773FCFE0" w14:textId="77777777" w:rsidR="00730835" w:rsidRPr="00FF6FC9" w:rsidRDefault="006E1D87" w:rsidP="00FD19EA">
            <w:sdt>
              <w:sdtPr>
                <w:alias w:val="E-mail:"/>
                <w:tag w:val="E-mail:"/>
                <w:id w:val="-1165392700"/>
                <w:placeholder>
                  <w:docPart w:val="AF9410C26C09453780B768487B59A31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FF6FC9">
                  <w:rPr>
                    <w:lang w:bidi="pt-PT"/>
                  </w:rPr>
                  <w:t>E-mail</w:t>
                </w:r>
              </w:sdtContent>
            </w:sdt>
          </w:p>
          <w:p w14:paraId="31385AD1" w14:textId="2725FBF6" w:rsidR="00FD19EA" w:rsidRPr="00FF6FC9" w:rsidRDefault="006E1D87" w:rsidP="00730835">
            <w:pPr>
              <w:pStyle w:val="Informaesdecontacto"/>
            </w:pPr>
            <w:sdt>
              <w:sdtPr>
                <w:alias w:val="Twitter:"/>
                <w:tag w:val="Twitter:"/>
                <w:id w:val="-1168940747"/>
                <w:placeholder>
                  <w:docPart w:val="77E51353D91F47C19E219C44B43FBAC9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FF6FC9">
                  <w:rPr>
                    <w:lang w:bidi="pt-PT"/>
                  </w:rPr>
                  <w:t>@twitter</w:t>
                </w:r>
              </w:sdtContent>
            </w:sdt>
            <w:r w:rsidR="00FD19EA" w:rsidRPr="00FF6FC9">
              <w:rPr>
                <w:lang w:bidi="pt-PT"/>
              </w:rPr>
              <w:t xml:space="preserve">: </w:t>
            </w:r>
            <w:sdt>
              <w:sdtPr>
                <w:alias w:val="Identificador do Twitter:"/>
                <w:tag w:val="Identificador do Twitter:"/>
                <w:id w:val="-2052685807"/>
                <w:placeholder>
                  <w:docPart w:val="C05D9D02E0E647BAA7D93147C523D19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FF6FC9">
                  <w:rPr>
                    <w:lang w:bidi="pt-PT"/>
                  </w:rPr>
                  <w:t>Identificador do Twitter</w:t>
                </w:r>
              </w:sdtContent>
            </w:sdt>
          </w:p>
          <w:sdt>
            <w:sdtPr>
              <w:alias w:val="Endereço Web:"/>
              <w:tag w:val="Endereço Web:"/>
              <w:id w:val="1728567390"/>
              <w:placeholder>
                <w:docPart w:val="FA76F88FE5B542F3A5E270D9AF8E35B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4A36C453" w14:textId="5A00CA6F" w:rsidR="00FD19EA" w:rsidRPr="00FF6FC9" w:rsidRDefault="00FD19EA" w:rsidP="00FD19EA">
                <w:r w:rsidRPr="00FF6FC9">
                  <w:rPr>
                    <w:lang w:bidi="pt-PT"/>
                  </w:rPr>
                  <w:t>Endereço Web</w:t>
                </w:r>
              </w:p>
            </w:sdtContent>
          </w:sdt>
        </w:tc>
        <w:tc>
          <w:tcPr>
            <w:tcW w:w="2995" w:type="dxa"/>
          </w:tcPr>
          <w:p w14:paraId="38887CD8" w14:textId="170FD56C" w:rsidR="00FD19EA" w:rsidRPr="00FF6FC9" w:rsidRDefault="00242F54" w:rsidP="00FD19EA">
            <w:pPr>
              <w:pStyle w:val="Imagem"/>
            </w:pPr>
            <w:r w:rsidRPr="00FF6FC9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557B4F8C" wp14:editId="28049926">
                      <wp:extent cx="914400" cy="621792"/>
                      <wp:effectExtent l="0" t="0" r="0" b="6985"/>
                      <wp:docPr id="25" name="Grupo 87" descr="Ilustração de flo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6" name="Grupo 2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27" name="Forma Livre 4" descr="Ilustração de flor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" name="Forma Livre 5" descr="Botão de flor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9" name="Forma Livre 3" descr="Botão de flor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857247" id="Grupo 87" o:spid="_x0000_s1026" alt="Ilustração de flor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">
                      <o:lock v:ext="edit" aspectratio="t"/>
                      <v:group id="Grupo 26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o:lock v:ext="edit" aspectratio="t"/>
                        <v:shape id="Forma Livre 4" o:spid="_x0000_s1028" alt="Ilustração de flor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a Livre 5" o:spid="_x0000_s1029" alt="Botão de flor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a Livre 3" o:spid="_x0000_s1030" alt="Botão de flor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O seu nome:"/>
              <w:tag w:val="O seu nome:"/>
              <w:id w:val="1509091566"/>
              <w:placeholder>
                <w:docPart w:val="B8455C5067454B5FACAFE8858AC2DF0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672A2F07" w14:textId="1FC56AE7" w:rsidR="00FD19EA" w:rsidRPr="00FF6FC9" w:rsidRDefault="00FD19EA" w:rsidP="00FD19EA">
                <w:pPr>
                  <w:pStyle w:val="Nome"/>
                </w:pPr>
                <w:r w:rsidRPr="00FF6FC9">
                  <w:rPr>
                    <w:lang w:bidi="pt-PT"/>
                  </w:rPr>
                  <w:t>O Seu Nome</w:t>
                </w:r>
              </w:p>
            </w:sdtContent>
          </w:sdt>
          <w:p w14:paraId="55E02D4D" w14:textId="77777777" w:rsidR="00AF10EE" w:rsidRPr="00FF6FC9" w:rsidRDefault="006E1D87" w:rsidP="00AF10EE">
            <w:sdt>
              <w:sdtPr>
                <w:alias w:val="Endereço:"/>
                <w:tag w:val="Endereço:"/>
                <w:id w:val="1861008378"/>
                <w:placeholder>
                  <w:docPart w:val="35487FCE1E91420BAA229650C10CBAE2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FF6FC9">
                  <w:rPr>
                    <w:lang w:bidi="pt-PT"/>
                  </w:rPr>
                  <w:t>Endereço</w:t>
                </w:r>
              </w:sdtContent>
            </w:sdt>
            <w:r w:rsidR="00AF10EE" w:rsidRPr="00FF6FC9">
              <w:rPr>
                <w:lang w:bidi="pt-PT"/>
              </w:rPr>
              <w:t>,</w:t>
            </w:r>
          </w:p>
          <w:p w14:paraId="391AB4E5" w14:textId="1436D6E4" w:rsidR="00AF10EE" w:rsidRPr="00FF6FC9" w:rsidRDefault="006E1D87" w:rsidP="00730835">
            <w:pPr>
              <w:pStyle w:val="Informaesdecontacto"/>
            </w:pPr>
            <w:sdt>
              <w:sdtPr>
                <w:alias w:val="Código Postal, Localidade:"/>
                <w:tag w:val="Código Postal, Localidade:"/>
                <w:id w:val="43026930"/>
                <w:placeholder>
                  <w:docPart w:val="6C1E1D8475E24C5ABADFE934C597554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FF6FC9">
                  <w:rPr>
                    <w:lang w:bidi="pt-PT"/>
                  </w:rPr>
                  <w:t>Código Postal, Localidade</w:t>
                </w:r>
              </w:sdtContent>
            </w:sdt>
          </w:p>
          <w:p w14:paraId="568F1E07" w14:textId="77777777" w:rsidR="00730835" w:rsidRPr="00FF6FC9" w:rsidRDefault="006E1D87" w:rsidP="00FD19EA">
            <w:sdt>
              <w:sdtPr>
                <w:alias w:val="Telefone:"/>
                <w:tag w:val="Telefone:"/>
                <w:id w:val="-976213283"/>
                <w:placeholder>
                  <w:docPart w:val="8029D1E7D60141488FFC77D072C0394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FF6FC9">
                  <w:rPr>
                    <w:lang w:bidi="pt-PT"/>
                  </w:rPr>
                  <w:t>Telefone</w:t>
                </w:r>
              </w:sdtContent>
            </w:sdt>
          </w:p>
          <w:p w14:paraId="267B6C78" w14:textId="77777777" w:rsidR="00730835" w:rsidRPr="00FF6FC9" w:rsidRDefault="006E1D87" w:rsidP="00FD19EA">
            <w:sdt>
              <w:sdtPr>
                <w:alias w:val="E-mail:"/>
                <w:tag w:val="E-mail:"/>
                <w:id w:val="-1531560516"/>
                <w:placeholder>
                  <w:docPart w:val="49ADD01B51CB456191F7BF47858DE0ED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FF6FC9">
                  <w:rPr>
                    <w:lang w:bidi="pt-PT"/>
                  </w:rPr>
                  <w:t>E-mail</w:t>
                </w:r>
              </w:sdtContent>
            </w:sdt>
          </w:p>
          <w:p w14:paraId="386DF020" w14:textId="7ACD0666" w:rsidR="00FD19EA" w:rsidRPr="00FF6FC9" w:rsidRDefault="006E1D87" w:rsidP="00730835">
            <w:pPr>
              <w:pStyle w:val="Informaesdecontacto"/>
            </w:pPr>
            <w:sdt>
              <w:sdtPr>
                <w:alias w:val="Twitter:"/>
                <w:tag w:val="Twitter:"/>
                <w:id w:val="-1503742548"/>
                <w:placeholder>
                  <w:docPart w:val="B9C18112AC904B14A5972922A564AC87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FF6FC9">
                  <w:rPr>
                    <w:lang w:bidi="pt-PT"/>
                  </w:rPr>
                  <w:t>@twitter</w:t>
                </w:r>
              </w:sdtContent>
            </w:sdt>
            <w:r w:rsidR="00FD19EA" w:rsidRPr="00FF6FC9">
              <w:rPr>
                <w:lang w:bidi="pt-PT"/>
              </w:rPr>
              <w:t xml:space="preserve">: </w:t>
            </w:r>
            <w:sdt>
              <w:sdtPr>
                <w:alias w:val="Identificador do Twitter:"/>
                <w:tag w:val="Identificador do Twitter:"/>
                <w:id w:val="-489864045"/>
                <w:placeholder>
                  <w:docPart w:val="D9B1929B615647EC840C4EDB803A5A6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FF6FC9">
                  <w:rPr>
                    <w:lang w:bidi="pt-PT"/>
                  </w:rPr>
                  <w:t>Identificador do Twitter</w:t>
                </w:r>
              </w:sdtContent>
            </w:sdt>
          </w:p>
          <w:sdt>
            <w:sdtPr>
              <w:alias w:val="Endereço Web:"/>
              <w:tag w:val="Endereço Web:"/>
              <w:id w:val="219416865"/>
              <w:placeholder>
                <w:docPart w:val="8ADC6666B005476585D8CDF5481DCD5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C218F67" w14:textId="6CA1BA90" w:rsidR="00FD19EA" w:rsidRPr="00FF6FC9" w:rsidRDefault="00FD19EA" w:rsidP="00FD19EA">
                <w:r w:rsidRPr="00FF6FC9">
                  <w:rPr>
                    <w:lang w:bidi="pt-PT"/>
                  </w:rPr>
                  <w:t>Endereço Web</w:t>
                </w:r>
              </w:p>
            </w:sdtContent>
          </w:sdt>
        </w:tc>
        <w:tc>
          <w:tcPr>
            <w:tcW w:w="2995" w:type="dxa"/>
          </w:tcPr>
          <w:p w14:paraId="184F1054" w14:textId="2E973E45" w:rsidR="00FD19EA" w:rsidRPr="00FF6FC9" w:rsidRDefault="00242F54" w:rsidP="00FD19EA">
            <w:pPr>
              <w:pStyle w:val="Imagem"/>
            </w:pPr>
            <w:r w:rsidRPr="00FF6FC9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7B3C9C74" wp14:editId="4A365863">
                      <wp:extent cx="914400" cy="621792"/>
                      <wp:effectExtent l="0" t="0" r="0" b="6985"/>
                      <wp:docPr id="30" name="Grupo 87" descr="Ilustração de flo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31" name="Grupo 3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64" name="Forma Livre 4" descr="Ilustração de flor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" name="Forma Livre 5" descr="Botão de flor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6" name="Forma Livre 3" descr="Botão de flor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21C114" id="Grupo 87" o:spid="_x0000_s1026" alt="Ilustração de flor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">
                      <o:lock v:ext="edit" aspectratio="t"/>
                      <v:group id="Grupo 31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<o:lock v:ext="edit" aspectratio="t"/>
                        <v:shape id="Forma Livre 4" o:spid="_x0000_s1028" alt="Ilustração de flor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a Livre 5" o:spid="_x0000_s1029" alt="Botão de flor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a Livre 3" o:spid="_x0000_s1030" alt="Botão de flor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O seu nome:"/>
              <w:tag w:val="O seu nome:"/>
              <w:id w:val="653183323"/>
              <w:placeholder>
                <w:docPart w:val="BCB296CCCBA84AE587B2858F29D67CF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C323484" w14:textId="28A84493" w:rsidR="00FD19EA" w:rsidRPr="00FF6FC9" w:rsidRDefault="00FD19EA" w:rsidP="00FD19EA">
                <w:pPr>
                  <w:pStyle w:val="Nome"/>
                </w:pPr>
                <w:r w:rsidRPr="00FF6FC9">
                  <w:rPr>
                    <w:lang w:bidi="pt-PT"/>
                  </w:rPr>
                  <w:t>O Seu Nome</w:t>
                </w:r>
              </w:p>
            </w:sdtContent>
          </w:sdt>
          <w:p w14:paraId="1D15892B" w14:textId="59EE7239" w:rsidR="00FD19EA" w:rsidRPr="00FF6FC9" w:rsidRDefault="006E1D87" w:rsidP="00FD19EA">
            <w:sdt>
              <w:sdtPr>
                <w:alias w:val="Endereço:"/>
                <w:tag w:val="Endereço:"/>
                <w:id w:val="468638093"/>
                <w:placeholder>
                  <w:docPart w:val="1007F6FF0DA44E32BD5D3176F759FE3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FF6FC9">
                  <w:rPr>
                    <w:lang w:bidi="pt-PT"/>
                  </w:rPr>
                  <w:t>Endereço</w:t>
                </w:r>
              </w:sdtContent>
            </w:sdt>
            <w:r w:rsidR="00AF10EE" w:rsidRPr="00FF6FC9">
              <w:rPr>
                <w:lang w:bidi="pt-PT"/>
              </w:rPr>
              <w:t>,</w:t>
            </w:r>
          </w:p>
          <w:p w14:paraId="756C17D2" w14:textId="77777777" w:rsidR="00AF10EE" w:rsidRPr="00FF6FC9" w:rsidRDefault="006E1D87" w:rsidP="00730835">
            <w:pPr>
              <w:pStyle w:val="Informaesdecontacto"/>
            </w:pPr>
            <w:sdt>
              <w:sdtPr>
                <w:alias w:val="Código Postal, Localidade:"/>
                <w:tag w:val="Código Postal, Localidade:"/>
                <w:id w:val="-1453628615"/>
                <w:placeholder>
                  <w:docPart w:val="43D0CC09E8F2427EBE4CEE71B1D1FE1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FF6FC9">
                  <w:rPr>
                    <w:lang w:bidi="pt-PT"/>
                  </w:rPr>
                  <w:t>Código Postal, Localidade</w:t>
                </w:r>
              </w:sdtContent>
            </w:sdt>
          </w:p>
          <w:p w14:paraId="4737E9D2" w14:textId="77777777" w:rsidR="00730835" w:rsidRPr="00FF6FC9" w:rsidRDefault="006E1D87" w:rsidP="00FD19EA">
            <w:sdt>
              <w:sdtPr>
                <w:alias w:val="Telefone:"/>
                <w:tag w:val="Telefone:"/>
                <w:id w:val="1820005675"/>
                <w:placeholder>
                  <w:docPart w:val="1332A3AB9E10415AB3BCB773442B245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FF6FC9">
                  <w:rPr>
                    <w:lang w:bidi="pt-PT"/>
                  </w:rPr>
                  <w:t>Telefone</w:t>
                </w:r>
              </w:sdtContent>
            </w:sdt>
          </w:p>
          <w:p w14:paraId="599B9CEF" w14:textId="77777777" w:rsidR="00730835" w:rsidRPr="00FF6FC9" w:rsidRDefault="006E1D87" w:rsidP="00FD19EA">
            <w:sdt>
              <w:sdtPr>
                <w:alias w:val="E-mail:"/>
                <w:tag w:val="E-mail:"/>
                <w:id w:val="1298951765"/>
                <w:placeholder>
                  <w:docPart w:val="96716D416D3C43D5A2EF4EF5860DD423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FF6FC9">
                  <w:rPr>
                    <w:lang w:bidi="pt-PT"/>
                  </w:rPr>
                  <w:t>E-mail</w:t>
                </w:r>
              </w:sdtContent>
            </w:sdt>
          </w:p>
          <w:p w14:paraId="5E3BE899" w14:textId="34311266" w:rsidR="00FD19EA" w:rsidRPr="00FF6FC9" w:rsidRDefault="006E1D87" w:rsidP="00730835">
            <w:pPr>
              <w:pStyle w:val="Informaesdecontacto"/>
            </w:pPr>
            <w:sdt>
              <w:sdtPr>
                <w:alias w:val="Twitter:"/>
                <w:tag w:val="Twitter:"/>
                <w:id w:val="504251400"/>
                <w:placeholder>
                  <w:docPart w:val="3D205F086AD742C89D2E924F75DCEFEE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FF6FC9">
                  <w:rPr>
                    <w:lang w:bidi="pt-PT"/>
                  </w:rPr>
                  <w:t>@twitter</w:t>
                </w:r>
              </w:sdtContent>
            </w:sdt>
            <w:r w:rsidR="00FD19EA" w:rsidRPr="00FF6FC9">
              <w:rPr>
                <w:lang w:bidi="pt-PT"/>
              </w:rPr>
              <w:t xml:space="preserve">: </w:t>
            </w:r>
            <w:sdt>
              <w:sdtPr>
                <w:alias w:val="Identificador do Twitter:"/>
                <w:tag w:val="Identificador do Twitter:"/>
                <w:id w:val="1265103406"/>
                <w:placeholder>
                  <w:docPart w:val="AD935371A3CD419FBF48D0FFB83DFA9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FF6FC9">
                  <w:rPr>
                    <w:lang w:bidi="pt-PT"/>
                  </w:rPr>
                  <w:t>Identificador do Twitter</w:t>
                </w:r>
              </w:sdtContent>
            </w:sdt>
          </w:p>
          <w:sdt>
            <w:sdtPr>
              <w:alias w:val="Endereço Web:"/>
              <w:tag w:val="Endereço Web:"/>
              <w:id w:val="862483067"/>
              <w:placeholder>
                <w:docPart w:val="7774FC68C87E494689C27471D820F37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2AA712D" w14:textId="3B571557" w:rsidR="00FD19EA" w:rsidRPr="00FF6FC9" w:rsidRDefault="00FD19EA" w:rsidP="00FD19EA">
                <w:r w:rsidRPr="00FF6FC9">
                  <w:rPr>
                    <w:lang w:bidi="pt-PT"/>
                  </w:rPr>
                  <w:t>Endereço Web</w:t>
                </w:r>
              </w:p>
            </w:sdtContent>
          </w:sdt>
        </w:tc>
      </w:tr>
      <w:tr w:rsidR="00FD19EA" w:rsidRPr="00FF6FC9" w14:paraId="293F1C2B" w14:textId="0FC4C269" w:rsidTr="008736FF">
        <w:trPr>
          <w:trHeight w:hRule="exact" w:val="5040"/>
        </w:trPr>
        <w:tc>
          <w:tcPr>
            <w:tcW w:w="2996" w:type="dxa"/>
            <w:tcMar>
              <w:top w:w="144" w:type="dxa"/>
              <w:bottom w:w="0" w:type="dxa"/>
            </w:tcMar>
          </w:tcPr>
          <w:p w14:paraId="667FACD6" w14:textId="01DB70DE" w:rsidR="00FD19EA" w:rsidRPr="00FF6FC9" w:rsidRDefault="00242F54" w:rsidP="00FD19EA">
            <w:pPr>
              <w:pStyle w:val="Imagem"/>
            </w:pPr>
            <w:r w:rsidRPr="00FF6FC9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05FA6ABE" wp14:editId="08394AD7">
                      <wp:extent cx="914400" cy="621792"/>
                      <wp:effectExtent l="0" t="0" r="0" b="6985"/>
                      <wp:docPr id="67" name="Grupo 87" descr="Ilustração de flo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68" name="Grupo 6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69" name="Forma Livre 4" descr="Ilustração de flor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" name="Forma Livre 5" descr="Botão de flor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1" name="Forma Livre 3" descr="Botão de flor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86D086" id="Grupo 87" o:spid="_x0000_s1026" alt="Ilustração de flor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">
                      <o:lock v:ext="edit" aspectratio="t"/>
                      <v:group id="Grupo 68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  <o:lock v:ext="edit" aspectratio="t"/>
                        <v:shape id="Forma Livre 4" o:spid="_x0000_s1028" alt="Ilustração de flor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a Livre 5" o:spid="_x0000_s1029" alt="Botão de flor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a Livre 3" o:spid="_x0000_s1030" alt="Botão de flor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O seu nome:"/>
              <w:tag w:val="O seu nome:"/>
              <w:id w:val="2101291898"/>
              <w:placeholder>
                <w:docPart w:val="4A9404B4D6AC4D88882B1A89528959A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B168939" w14:textId="1BDFE189" w:rsidR="00FD19EA" w:rsidRPr="00FF6FC9" w:rsidRDefault="00FD19EA" w:rsidP="00FD19EA">
                <w:pPr>
                  <w:pStyle w:val="Nome"/>
                </w:pPr>
                <w:r w:rsidRPr="00FF6FC9">
                  <w:rPr>
                    <w:lang w:bidi="pt-PT"/>
                  </w:rPr>
                  <w:t>O Seu Nome</w:t>
                </w:r>
              </w:p>
            </w:sdtContent>
          </w:sdt>
          <w:p w14:paraId="3A9B36BC" w14:textId="39A91896" w:rsidR="00FD19EA" w:rsidRPr="00FF6FC9" w:rsidRDefault="006E1D87" w:rsidP="00FD19EA">
            <w:sdt>
              <w:sdtPr>
                <w:alias w:val="Endereço:"/>
                <w:tag w:val="Endereço:"/>
                <w:id w:val="1190725833"/>
                <w:placeholder>
                  <w:docPart w:val="9E39715992CB4A23BA1EECC326F783B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FF6FC9">
                  <w:rPr>
                    <w:lang w:bidi="pt-PT"/>
                  </w:rPr>
                  <w:t>Endereço</w:t>
                </w:r>
              </w:sdtContent>
            </w:sdt>
            <w:r w:rsidR="00AF10EE" w:rsidRPr="00FF6FC9">
              <w:rPr>
                <w:lang w:bidi="pt-PT"/>
              </w:rPr>
              <w:t>,</w:t>
            </w:r>
          </w:p>
          <w:p w14:paraId="323D9AC4" w14:textId="77777777" w:rsidR="00AF10EE" w:rsidRPr="00FF6FC9" w:rsidRDefault="006E1D87" w:rsidP="00730835">
            <w:pPr>
              <w:pStyle w:val="Informaesdecontacto"/>
            </w:pPr>
            <w:sdt>
              <w:sdtPr>
                <w:alias w:val="Código Postal, Localidade:"/>
                <w:tag w:val="Código Postal, Localidade:"/>
                <w:id w:val="-2041042467"/>
                <w:placeholder>
                  <w:docPart w:val="8621FE4C12C946B7906C8555D29772E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FF6FC9">
                  <w:rPr>
                    <w:lang w:bidi="pt-PT"/>
                  </w:rPr>
                  <w:t>Código Postal, Localidade</w:t>
                </w:r>
              </w:sdtContent>
            </w:sdt>
          </w:p>
          <w:p w14:paraId="110385F1" w14:textId="77777777" w:rsidR="00730835" w:rsidRPr="00FF6FC9" w:rsidRDefault="006E1D87" w:rsidP="00FD19EA">
            <w:sdt>
              <w:sdtPr>
                <w:alias w:val="Telefone:"/>
                <w:tag w:val="Telefone:"/>
                <w:id w:val="1124207116"/>
                <w:placeholder>
                  <w:docPart w:val="2CF7AA03A5174C808662D0ACC2AEF87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FF6FC9">
                  <w:rPr>
                    <w:lang w:bidi="pt-PT"/>
                  </w:rPr>
                  <w:t>Telefone</w:t>
                </w:r>
              </w:sdtContent>
            </w:sdt>
          </w:p>
          <w:p w14:paraId="267A5CD3" w14:textId="77777777" w:rsidR="00730835" w:rsidRPr="00FF6FC9" w:rsidRDefault="006E1D87" w:rsidP="00FD19EA">
            <w:sdt>
              <w:sdtPr>
                <w:alias w:val="E-mail:"/>
                <w:tag w:val="E-mail:"/>
                <w:id w:val="-1065105231"/>
                <w:placeholder>
                  <w:docPart w:val="2912EE4220134C3FADF4FECB66F038B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FF6FC9">
                  <w:rPr>
                    <w:lang w:bidi="pt-PT"/>
                  </w:rPr>
                  <w:t>E-mail</w:t>
                </w:r>
              </w:sdtContent>
            </w:sdt>
          </w:p>
          <w:p w14:paraId="6F8F9AC4" w14:textId="6C32F5FE" w:rsidR="00FD19EA" w:rsidRPr="00FF6FC9" w:rsidRDefault="006E1D87" w:rsidP="00730835">
            <w:pPr>
              <w:pStyle w:val="Informaesdecontacto"/>
            </w:pPr>
            <w:sdt>
              <w:sdtPr>
                <w:alias w:val="Twitter:"/>
                <w:tag w:val="Twitter:"/>
                <w:id w:val="-2032097552"/>
                <w:placeholder>
                  <w:docPart w:val="288C556658C74B82BB14F3F25589481F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FF6FC9">
                  <w:rPr>
                    <w:lang w:bidi="pt-PT"/>
                  </w:rPr>
                  <w:t>@twitter</w:t>
                </w:r>
              </w:sdtContent>
            </w:sdt>
            <w:r w:rsidR="00FD19EA" w:rsidRPr="00FF6FC9">
              <w:rPr>
                <w:lang w:bidi="pt-PT"/>
              </w:rPr>
              <w:t xml:space="preserve">: </w:t>
            </w:r>
            <w:sdt>
              <w:sdtPr>
                <w:alias w:val="Identificador do Twitter:"/>
                <w:tag w:val="Identificador do Twitter:"/>
                <w:id w:val="-1684817071"/>
                <w:placeholder>
                  <w:docPart w:val="195CDFA46A72432FBEF35D7712F67A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FF6FC9">
                  <w:rPr>
                    <w:lang w:bidi="pt-PT"/>
                  </w:rPr>
                  <w:t>Identificador do Twitter</w:t>
                </w:r>
              </w:sdtContent>
            </w:sdt>
          </w:p>
          <w:sdt>
            <w:sdtPr>
              <w:alias w:val="Endereço Web:"/>
              <w:tag w:val="Endereço Web:"/>
              <w:id w:val="1872108586"/>
              <w:placeholder>
                <w:docPart w:val="FAF67C5311704C7A9AA289215B583A3B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331548D" w14:textId="77777777" w:rsidR="00FD19EA" w:rsidRPr="00FF6FC9" w:rsidRDefault="00FD19EA" w:rsidP="00FD19EA">
                <w:r w:rsidRPr="00FF6FC9">
                  <w:rPr>
                    <w:lang w:bidi="pt-PT"/>
                  </w:rPr>
                  <w:t>Endereço Web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46858F19" w14:textId="16259791" w:rsidR="00FD19EA" w:rsidRPr="00FF6FC9" w:rsidRDefault="00242F54" w:rsidP="00FD19EA">
            <w:pPr>
              <w:pStyle w:val="Imagem"/>
            </w:pPr>
            <w:r w:rsidRPr="00FF6FC9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3B344DB9" wp14:editId="562A375E">
                      <wp:extent cx="914400" cy="621792"/>
                      <wp:effectExtent l="0" t="0" r="0" b="6985"/>
                      <wp:docPr id="72" name="Grupo 87" descr="Ilustração de flo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73" name="Grupo 7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74" name="Forma Livre 4" descr="Ilustração de flor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" name="Forma Livre 5" descr="Botão de flor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6" name="Forma Livre 3" descr="Botão de flor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62DC58" id="Grupo 87" o:spid="_x0000_s1026" alt="Ilustração de flor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">
                      <o:lock v:ext="edit" aspectratio="t"/>
                      <v:group id="Grupo 73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<o:lock v:ext="edit" aspectratio="t"/>
                        <v:shape id="Forma Livre 4" o:spid="_x0000_s1028" alt="Ilustração de flor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a Livre 5" o:spid="_x0000_s1029" alt="Botão de flor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a Livre 3" o:spid="_x0000_s1030" alt="Botão de flor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O seu nome:"/>
              <w:tag w:val="O seu nome:"/>
              <w:id w:val="-1277326154"/>
              <w:placeholder>
                <w:docPart w:val="D63FB422ECC34896B1E928A60B98861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0CCF7EE3" w14:textId="4A28E38C" w:rsidR="00FD19EA" w:rsidRPr="00FF6FC9" w:rsidRDefault="00FD19EA" w:rsidP="00FD19EA">
                <w:pPr>
                  <w:pStyle w:val="Nome"/>
                </w:pPr>
                <w:r w:rsidRPr="00FF6FC9">
                  <w:rPr>
                    <w:lang w:bidi="pt-PT"/>
                  </w:rPr>
                  <w:t>O Seu Nome</w:t>
                </w:r>
              </w:p>
            </w:sdtContent>
          </w:sdt>
          <w:p w14:paraId="7255EC0D" w14:textId="77777777" w:rsidR="00AF10EE" w:rsidRPr="00FF6FC9" w:rsidRDefault="006E1D87" w:rsidP="00AF10EE">
            <w:sdt>
              <w:sdtPr>
                <w:alias w:val="Endereço:"/>
                <w:tag w:val="Endereço:"/>
                <w:id w:val="-1995328815"/>
                <w:placeholder>
                  <w:docPart w:val="E388390A99EE4C92A5B98E4A86B7FB4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FF6FC9">
                  <w:rPr>
                    <w:lang w:bidi="pt-PT"/>
                  </w:rPr>
                  <w:t>Endereço</w:t>
                </w:r>
              </w:sdtContent>
            </w:sdt>
            <w:r w:rsidR="00AF10EE" w:rsidRPr="00FF6FC9">
              <w:rPr>
                <w:lang w:bidi="pt-PT"/>
              </w:rPr>
              <w:t>,</w:t>
            </w:r>
          </w:p>
          <w:p w14:paraId="4D83F9D4" w14:textId="5E7CBC70" w:rsidR="00AF10EE" w:rsidRPr="00FF6FC9" w:rsidRDefault="006E1D87" w:rsidP="00730835">
            <w:pPr>
              <w:pStyle w:val="Informaesdecontacto"/>
            </w:pPr>
            <w:sdt>
              <w:sdtPr>
                <w:alias w:val="Código Postal, Localidade:"/>
                <w:tag w:val="Código Postal, Localidade:"/>
                <w:id w:val="-500512537"/>
                <w:placeholder>
                  <w:docPart w:val="6C7C6AFFE9D14DA8B859835D99FA174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FF6FC9">
                  <w:rPr>
                    <w:lang w:bidi="pt-PT"/>
                  </w:rPr>
                  <w:t>Código Postal, Localidade</w:t>
                </w:r>
              </w:sdtContent>
            </w:sdt>
          </w:p>
          <w:p w14:paraId="277C4F0D" w14:textId="77777777" w:rsidR="00730835" w:rsidRPr="00FF6FC9" w:rsidRDefault="006E1D87" w:rsidP="00730835">
            <w:sdt>
              <w:sdtPr>
                <w:alias w:val="Introduza o número de telefone:"/>
                <w:tag w:val="Introduza o número de telefone:"/>
                <w:id w:val="1608619522"/>
                <w:placeholder>
                  <w:docPart w:val="9A800666439E4B39B933CEC78185CD7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FF6FC9">
                  <w:rPr>
                    <w:lang w:bidi="pt-PT"/>
                  </w:rPr>
                  <w:t>Telefone</w:t>
                </w:r>
              </w:sdtContent>
            </w:sdt>
          </w:p>
          <w:p w14:paraId="59C41C8F" w14:textId="77777777" w:rsidR="00730835" w:rsidRPr="00FF6FC9" w:rsidRDefault="006E1D87" w:rsidP="00FD19EA">
            <w:sdt>
              <w:sdtPr>
                <w:alias w:val="E-mail:"/>
                <w:tag w:val="E-mail:"/>
                <w:id w:val="541943883"/>
                <w:placeholder>
                  <w:docPart w:val="C03EDDF6DB214755A90DFBC581DCD5E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FF6FC9">
                  <w:rPr>
                    <w:lang w:bidi="pt-PT"/>
                  </w:rPr>
                  <w:t>E-mail</w:t>
                </w:r>
              </w:sdtContent>
            </w:sdt>
          </w:p>
          <w:p w14:paraId="2C4EAC32" w14:textId="5429919D" w:rsidR="00FD19EA" w:rsidRPr="00FF6FC9" w:rsidRDefault="006E1D87" w:rsidP="00730835">
            <w:pPr>
              <w:pStyle w:val="Informaesdecontacto"/>
            </w:pPr>
            <w:sdt>
              <w:sdtPr>
                <w:alias w:val="Twitter:"/>
                <w:tag w:val="Twitter:"/>
                <w:id w:val="1646773373"/>
                <w:placeholder>
                  <w:docPart w:val="5561E38A28AF4BF5BAEAD3A455D457AC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FF6FC9">
                  <w:rPr>
                    <w:lang w:bidi="pt-PT"/>
                  </w:rPr>
                  <w:t>@twitter</w:t>
                </w:r>
              </w:sdtContent>
            </w:sdt>
            <w:r w:rsidR="00FD19EA" w:rsidRPr="00FF6FC9">
              <w:rPr>
                <w:lang w:bidi="pt-PT"/>
              </w:rPr>
              <w:t xml:space="preserve">: </w:t>
            </w:r>
            <w:sdt>
              <w:sdtPr>
                <w:alias w:val="Identificador do Twitter:"/>
                <w:tag w:val="Identificador do Twitter:"/>
                <w:id w:val="1220554589"/>
                <w:placeholder>
                  <w:docPart w:val="39C32D344F1B47E7A83A2FDA56E83B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FF6FC9">
                  <w:rPr>
                    <w:lang w:bidi="pt-PT"/>
                  </w:rPr>
                  <w:t>Identificador do Twitter</w:t>
                </w:r>
              </w:sdtContent>
            </w:sdt>
          </w:p>
          <w:sdt>
            <w:sdtPr>
              <w:alias w:val="Endereço Web:"/>
              <w:tag w:val="Endereço Web:"/>
              <w:id w:val="1600527960"/>
              <w:placeholder>
                <w:docPart w:val="46B880EE803945B98922941F2080C30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6130D3ED" w14:textId="77777777" w:rsidR="00FD19EA" w:rsidRPr="00FF6FC9" w:rsidRDefault="00FD19EA" w:rsidP="00FD19EA">
                <w:r w:rsidRPr="00FF6FC9">
                  <w:rPr>
                    <w:lang w:bidi="pt-PT"/>
                  </w:rPr>
                  <w:t>Endereço Web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6B6CB082" w14:textId="3FAD3DBB" w:rsidR="00FD19EA" w:rsidRPr="00FF6FC9" w:rsidRDefault="00242F54" w:rsidP="00FD19EA">
            <w:pPr>
              <w:pStyle w:val="Imagem"/>
            </w:pPr>
            <w:r w:rsidRPr="00FF6FC9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74260A0B" wp14:editId="4EBBDB47">
                      <wp:extent cx="914400" cy="621792"/>
                      <wp:effectExtent l="0" t="0" r="0" b="6985"/>
                      <wp:docPr id="77" name="Grupo 87" descr="Ilustração de flo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78" name="Grupo 7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79" name="Forma Livre 4" descr="Ilustração de flor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" name="Forma Livre 5" descr="Botão de flor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1" name="Forma Livre 3" descr="Botão de flor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30A37C" id="Grupo 87" o:spid="_x0000_s1026" alt="Ilustração de flor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">
                      <o:lock v:ext="edit" aspectratio="t"/>
                      <v:group id="Grupo 78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<o:lock v:ext="edit" aspectratio="t"/>
                        <v:shape id="Forma Livre 4" o:spid="_x0000_s1028" alt="Ilustração de flor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a Livre 5" o:spid="_x0000_s1029" alt="Botão de flor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a Livre 3" o:spid="_x0000_s1030" alt="Botão de flor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O seu nome:"/>
              <w:tag w:val="O seu nome:"/>
              <w:id w:val="-817649445"/>
              <w:placeholder>
                <w:docPart w:val="954E045EFF5D41CB9A410799059AC89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3BC5507" w14:textId="4E51E345" w:rsidR="00FD19EA" w:rsidRPr="00FF6FC9" w:rsidRDefault="00FD19EA" w:rsidP="00FD19EA">
                <w:pPr>
                  <w:pStyle w:val="Nome"/>
                </w:pPr>
                <w:r w:rsidRPr="00FF6FC9">
                  <w:rPr>
                    <w:lang w:bidi="pt-PT"/>
                  </w:rPr>
                  <w:t>O Seu Nome</w:t>
                </w:r>
              </w:p>
            </w:sdtContent>
          </w:sdt>
          <w:sdt>
            <w:sdtPr>
              <w:alias w:val="Endereço:"/>
              <w:tag w:val="Endereço:"/>
              <w:id w:val="799652419"/>
              <w:placeholder>
                <w:docPart w:val="6009AD3ABFFA4E5C9952807ECB20F4F0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2B16C117" w14:textId="5B5F02A0" w:rsidR="00FD19EA" w:rsidRPr="00FF6FC9" w:rsidRDefault="00FD19EA" w:rsidP="00FD19EA">
                <w:r w:rsidRPr="00FF6FC9">
                  <w:rPr>
                    <w:lang w:bidi="pt-PT"/>
                  </w:rPr>
                  <w:t>Endereço</w:t>
                </w:r>
              </w:p>
            </w:sdtContent>
          </w:sdt>
          <w:p w14:paraId="7461D026" w14:textId="77777777" w:rsidR="00AF10EE" w:rsidRPr="00FF6FC9" w:rsidRDefault="006E1D87" w:rsidP="00730835">
            <w:pPr>
              <w:pStyle w:val="Informaesdecontacto"/>
            </w:pPr>
            <w:sdt>
              <w:sdtPr>
                <w:alias w:val="Código Postal, Localidade:"/>
                <w:tag w:val="Código Postal, Localidade:"/>
                <w:id w:val="-1573422350"/>
                <w:placeholder>
                  <w:docPart w:val="857C909B7312441B85991CFB06EA000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FF6FC9">
                  <w:rPr>
                    <w:lang w:bidi="pt-PT"/>
                  </w:rPr>
                  <w:t>Código Postal, Localidade</w:t>
                </w:r>
              </w:sdtContent>
            </w:sdt>
          </w:p>
          <w:p w14:paraId="21DC3DE0" w14:textId="77777777" w:rsidR="00730835" w:rsidRPr="00FF6FC9" w:rsidRDefault="006E1D87" w:rsidP="00FD19EA">
            <w:sdt>
              <w:sdtPr>
                <w:alias w:val="Telefone:"/>
                <w:tag w:val="Telefone:"/>
                <w:id w:val="-99651050"/>
                <w:placeholder>
                  <w:docPart w:val="28D5802C19E3490EAB3250B16A12510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FF6FC9">
                  <w:rPr>
                    <w:lang w:bidi="pt-PT"/>
                  </w:rPr>
                  <w:t>Telefone</w:t>
                </w:r>
              </w:sdtContent>
            </w:sdt>
          </w:p>
          <w:p w14:paraId="426CC11F" w14:textId="77777777" w:rsidR="00730835" w:rsidRPr="00FF6FC9" w:rsidRDefault="006E1D87" w:rsidP="00FD19EA">
            <w:sdt>
              <w:sdtPr>
                <w:alias w:val="E-mail:"/>
                <w:tag w:val="E-mail:"/>
                <w:id w:val="481741762"/>
                <w:placeholder>
                  <w:docPart w:val="9C197254A782429EA4F33A8936EC038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FF6FC9">
                  <w:rPr>
                    <w:lang w:bidi="pt-PT"/>
                  </w:rPr>
                  <w:t>E-mail</w:t>
                </w:r>
              </w:sdtContent>
            </w:sdt>
          </w:p>
          <w:p w14:paraId="22FA5724" w14:textId="7F9641F1" w:rsidR="00FD19EA" w:rsidRPr="00FF6FC9" w:rsidRDefault="006E1D87" w:rsidP="00730835">
            <w:pPr>
              <w:pStyle w:val="Informaesdecontacto"/>
            </w:pPr>
            <w:sdt>
              <w:sdtPr>
                <w:alias w:val="Twitter:"/>
                <w:tag w:val="Twitter:"/>
                <w:id w:val="699289186"/>
                <w:placeholder>
                  <w:docPart w:val="3A270EEAB07A4B9194C6D36252A2FCE8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FF6FC9">
                  <w:rPr>
                    <w:lang w:bidi="pt-PT"/>
                  </w:rPr>
                  <w:t>@twitter</w:t>
                </w:r>
              </w:sdtContent>
            </w:sdt>
            <w:r w:rsidR="00FD19EA" w:rsidRPr="00FF6FC9">
              <w:rPr>
                <w:lang w:bidi="pt-PT"/>
              </w:rPr>
              <w:t xml:space="preserve">: </w:t>
            </w:r>
            <w:sdt>
              <w:sdtPr>
                <w:alias w:val="Identificador do Twitter:"/>
                <w:tag w:val="Identificador do Twitter:"/>
                <w:id w:val="1222870893"/>
                <w:placeholder>
                  <w:docPart w:val="C5BCF5143FCE48858D0C246D439BEBF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FF6FC9">
                  <w:rPr>
                    <w:lang w:bidi="pt-PT"/>
                  </w:rPr>
                  <w:t>Identificador do Twitter</w:t>
                </w:r>
              </w:sdtContent>
            </w:sdt>
          </w:p>
          <w:p w14:paraId="13EB2051" w14:textId="117B4EF4" w:rsidR="00FD19EA" w:rsidRPr="00FF6FC9" w:rsidRDefault="006E1D87" w:rsidP="008736FF">
            <w:pPr>
              <w:rPr>
                <w:lang w:eastAsia="en-US"/>
              </w:rPr>
            </w:pPr>
            <w:sdt>
              <w:sdtPr>
                <w:alias w:val="Endereço Web:"/>
                <w:tag w:val="Endereço Web:"/>
                <w:id w:val="-908761331"/>
                <w:placeholder>
                  <w:docPart w:val="9477A7B727194D4BA4D4D18C0493768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FD19EA" w:rsidRPr="00FF6FC9">
                  <w:rPr>
                    <w:lang w:bidi="pt-PT"/>
                  </w:rPr>
                  <w:t>Endereço Web</w:t>
                </w:r>
              </w:sdtContent>
            </w:sdt>
            <w:r w:rsidR="00FD19EA" w:rsidRPr="00FF6FC9">
              <w:rPr>
                <w:lang w:bidi="pt-PT"/>
              </w:rPr>
              <w:t xml:space="preserve"> </w:t>
            </w:r>
          </w:p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2E19A355" w14:textId="0D0C4ADD" w:rsidR="00FD19EA" w:rsidRPr="00FF6FC9" w:rsidRDefault="00242F54" w:rsidP="00FD19EA">
            <w:pPr>
              <w:pStyle w:val="Imagem"/>
            </w:pPr>
            <w:r w:rsidRPr="00FF6FC9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2BA0B962" wp14:editId="5C77BD36">
                      <wp:extent cx="914400" cy="621792"/>
                      <wp:effectExtent l="0" t="0" r="0" b="6985"/>
                      <wp:docPr id="98" name="Grupo 87" descr="Ilustração de flo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9" name="Grupo 9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0" name="Forma Livre 4" descr="Ilustração de flor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Forma Livre 5" descr="Botão de flor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Forma Livre 3" descr="Botão de flor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A4C8EB" id="Grupo 87" o:spid="_x0000_s1026" alt="Ilustração de flor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">
                      <o:lock v:ext="edit" aspectratio="t"/>
                      <v:group id="Grupo 9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o:lock v:ext="edit" aspectratio="t"/>
                        <v:shape id="Forma Livre 4" o:spid="_x0000_s1028" alt="Ilustração de flor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a Livre 5" o:spid="_x0000_s1029" alt="Botão de flor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a Livre 3" o:spid="_x0000_s1030" alt="Botão de flor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O seu nome:"/>
              <w:tag w:val="O seu nome:"/>
              <w:id w:val="-654685746"/>
              <w:placeholder>
                <w:docPart w:val="DC1641FB13DE4FB69A3DD1BAE4AFC33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89BB48B" w14:textId="6C6F3243" w:rsidR="00FD19EA" w:rsidRPr="00FF6FC9" w:rsidRDefault="00FD19EA" w:rsidP="00FD19EA">
                <w:pPr>
                  <w:pStyle w:val="Nome"/>
                </w:pPr>
                <w:r w:rsidRPr="00FF6FC9">
                  <w:rPr>
                    <w:lang w:bidi="pt-PT"/>
                  </w:rPr>
                  <w:t>O Seu Nome</w:t>
                </w:r>
              </w:p>
            </w:sdtContent>
          </w:sdt>
          <w:p w14:paraId="786A08F7" w14:textId="7D0E1801" w:rsidR="00FD19EA" w:rsidRPr="00FF6FC9" w:rsidRDefault="006E1D87" w:rsidP="00FD19EA">
            <w:sdt>
              <w:sdtPr>
                <w:alias w:val="Endereço:"/>
                <w:tag w:val="Endereço:"/>
                <w:id w:val="-938683683"/>
                <w:placeholder>
                  <w:docPart w:val="6568843B20A64AFA9A5AAC1E478F4D7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FF6FC9">
                  <w:rPr>
                    <w:lang w:bidi="pt-PT"/>
                  </w:rPr>
                  <w:t>Endereço</w:t>
                </w:r>
              </w:sdtContent>
            </w:sdt>
            <w:r w:rsidR="00AF10EE" w:rsidRPr="00FF6FC9">
              <w:rPr>
                <w:lang w:bidi="pt-PT"/>
              </w:rPr>
              <w:t>,</w:t>
            </w:r>
          </w:p>
          <w:p w14:paraId="27660EA7" w14:textId="77777777" w:rsidR="00AF10EE" w:rsidRPr="00FF6FC9" w:rsidRDefault="006E1D87" w:rsidP="00730835">
            <w:pPr>
              <w:pStyle w:val="Informaesdecontacto"/>
            </w:pPr>
            <w:sdt>
              <w:sdtPr>
                <w:alias w:val="Código Postal, Localidade:"/>
                <w:tag w:val="Código Postal, Localidade:"/>
                <w:id w:val="-1117992024"/>
                <w:placeholder>
                  <w:docPart w:val="8A19A38376D44FDCA3364F2E59A9969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FF6FC9">
                  <w:rPr>
                    <w:lang w:bidi="pt-PT"/>
                  </w:rPr>
                  <w:t>Código Postal, Localidade</w:t>
                </w:r>
              </w:sdtContent>
            </w:sdt>
          </w:p>
          <w:p w14:paraId="2F4FAC9A" w14:textId="77777777" w:rsidR="00730835" w:rsidRPr="00FF6FC9" w:rsidRDefault="006E1D87" w:rsidP="00FD19EA">
            <w:sdt>
              <w:sdtPr>
                <w:alias w:val="Telefone:"/>
                <w:tag w:val="Telefone:"/>
                <w:id w:val="-505591351"/>
                <w:placeholder>
                  <w:docPart w:val="2CFE3F9D5AC64C91922A0C3E4D7D904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FF6FC9">
                  <w:rPr>
                    <w:lang w:bidi="pt-PT"/>
                  </w:rPr>
                  <w:t>Telefone</w:t>
                </w:r>
              </w:sdtContent>
            </w:sdt>
          </w:p>
          <w:p w14:paraId="293A64AD" w14:textId="77777777" w:rsidR="00730835" w:rsidRPr="00FF6FC9" w:rsidRDefault="006E1D87" w:rsidP="00FD19EA">
            <w:sdt>
              <w:sdtPr>
                <w:alias w:val="E-mail:"/>
                <w:tag w:val="E-mail:"/>
                <w:id w:val="-413392252"/>
                <w:placeholder>
                  <w:docPart w:val="6A7814946B7B4E58846D9A13FF6A11D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FF6FC9">
                  <w:rPr>
                    <w:lang w:bidi="pt-PT"/>
                  </w:rPr>
                  <w:t>E-mail</w:t>
                </w:r>
              </w:sdtContent>
            </w:sdt>
          </w:p>
          <w:p w14:paraId="16E6EF15" w14:textId="6C84443A" w:rsidR="00FD19EA" w:rsidRPr="00FF6FC9" w:rsidRDefault="006E1D87" w:rsidP="00730835">
            <w:pPr>
              <w:pStyle w:val="Informaesdecontacto"/>
            </w:pPr>
            <w:sdt>
              <w:sdtPr>
                <w:alias w:val="Twitter:"/>
                <w:tag w:val="Twitter:"/>
                <w:id w:val="1675838927"/>
                <w:placeholder>
                  <w:docPart w:val="DBE5A7D4D71349469A5CC06129E13C6C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FF6FC9">
                  <w:rPr>
                    <w:lang w:bidi="pt-PT"/>
                  </w:rPr>
                  <w:t>@twitter</w:t>
                </w:r>
              </w:sdtContent>
            </w:sdt>
            <w:r w:rsidR="00FD19EA" w:rsidRPr="00FF6FC9">
              <w:rPr>
                <w:lang w:bidi="pt-PT"/>
              </w:rPr>
              <w:t xml:space="preserve">: </w:t>
            </w:r>
            <w:sdt>
              <w:sdtPr>
                <w:alias w:val="Identificador do Twitter:"/>
                <w:tag w:val="Identificador do Twitter:"/>
                <w:id w:val="1457219563"/>
                <w:placeholder>
                  <w:docPart w:val="85E1B0BFA9324CFF94424BF663E8373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FF6FC9">
                  <w:rPr>
                    <w:lang w:bidi="pt-PT"/>
                  </w:rPr>
                  <w:t>Identificador do Twitter</w:t>
                </w:r>
              </w:sdtContent>
            </w:sdt>
          </w:p>
          <w:sdt>
            <w:sdtPr>
              <w:alias w:val="Endereço Web:"/>
              <w:tag w:val="Endereço Web:"/>
              <w:id w:val="-312409894"/>
              <w:placeholder>
                <w:docPart w:val="740C6A2E84AC4B67ADABBC5492E91AE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56C1224F" w14:textId="346EBC24" w:rsidR="00FD19EA" w:rsidRPr="00FF6FC9" w:rsidRDefault="00FD19EA" w:rsidP="00FD19EA">
                <w:r w:rsidRPr="00FF6FC9">
                  <w:rPr>
                    <w:lang w:bidi="pt-PT"/>
                  </w:rPr>
                  <w:t>Endereço Web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6189DD22" w14:textId="68E41CE4" w:rsidR="00FD19EA" w:rsidRPr="00FF6FC9" w:rsidRDefault="00242F54" w:rsidP="00FD19EA">
            <w:pPr>
              <w:pStyle w:val="Imagem"/>
            </w:pPr>
            <w:r w:rsidRPr="00FF6FC9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123536D0" wp14:editId="00F02380">
                      <wp:extent cx="914400" cy="621792"/>
                      <wp:effectExtent l="0" t="0" r="0" b="6985"/>
                      <wp:docPr id="103" name="Grupo 87" descr="Ilustração de flo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4" name="Grupo 10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5" name="Forma Livre 4" descr="Ilustração de flor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Forma Livre 5" descr="Botão de flor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" name="Forma Livre 3" descr="Botão de flor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00E41E" id="Grupo 87" o:spid="_x0000_s1026" alt="Ilustração de flor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">
                      <o:lock v:ext="edit" aspectratio="t"/>
                      <v:group id="Grupo 10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o:lock v:ext="edit" aspectratio="t"/>
                        <v:shape id="Forma Livre 4" o:spid="_x0000_s1028" alt="Ilustração de flor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a Livre 5" o:spid="_x0000_s1029" alt="Botão de flor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a Livre 3" o:spid="_x0000_s1030" alt="Botão de flor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O seu nome:"/>
              <w:tag w:val="O seu nome:"/>
              <w:id w:val="592821316"/>
              <w:placeholder>
                <w:docPart w:val="C75D25D6DD6D47A995D57F609F4155D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00F54349" w14:textId="77777777" w:rsidR="00FD19EA" w:rsidRPr="00FF6FC9" w:rsidRDefault="00FD19EA" w:rsidP="00FD19EA">
                <w:pPr>
                  <w:pStyle w:val="Nome"/>
                </w:pPr>
                <w:r w:rsidRPr="00FF6FC9">
                  <w:rPr>
                    <w:lang w:bidi="pt-PT"/>
                  </w:rPr>
                  <w:t>O Seu Nome</w:t>
                </w:r>
              </w:p>
            </w:sdtContent>
          </w:sdt>
          <w:p w14:paraId="5C230A81" w14:textId="5866410F" w:rsidR="00FD19EA" w:rsidRPr="00FF6FC9" w:rsidRDefault="006E1D87" w:rsidP="00FD19EA">
            <w:sdt>
              <w:sdtPr>
                <w:alias w:val="Endereço:"/>
                <w:tag w:val="Endereço:"/>
                <w:id w:val="-523011920"/>
                <w:placeholder>
                  <w:docPart w:val="A91A32CD614B412AB8FF8837DE38A3D0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FF6FC9">
                  <w:rPr>
                    <w:lang w:bidi="pt-PT"/>
                  </w:rPr>
                  <w:t>Endereço</w:t>
                </w:r>
              </w:sdtContent>
            </w:sdt>
            <w:r w:rsidR="00AF10EE" w:rsidRPr="00FF6FC9">
              <w:rPr>
                <w:lang w:bidi="pt-PT"/>
              </w:rPr>
              <w:t>,</w:t>
            </w:r>
          </w:p>
          <w:p w14:paraId="1C2A23AF" w14:textId="77777777" w:rsidR="00AF10EE" w:rsidRPr="00FF6FC9" w:rsidRDefault="006E1D87" w:rsidP="00730835">
            <w:pPr>
              <w:pStyle w:val="Informaesdecontacto"/>
            </w:pPr>
            <w:sdt>
              <w:sdtPr>
                <w:alias w:val="Código Postal, Localidade:"/>
                <w:tag w:val="Código Postal, Localidade:"/>
                <w:id w:val="-1288039760"/>
                <w:placeholder>
                  <w:docPart w:val="38AD9EEC26434D95A1D098F3C1495BE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FF6FC9">
                  <w:rPr>
                    <w:lang w:bidi="pt-PT"/>
                  </w:rPr>
                  <w:t>Código Postal, Localidade</w:t>
                </w:r>
              </w:sdtContent>
            </w:sdt>
          </w:p>
          <w:p w14:paraId="49CDDEED" w14:textId="77777777" w:rsidR="00730835" w:rsidRPr="00FF6FC9" w:rsidRDefault="006E1D87" w:rsidP="00FD19EA">
            <w:sdt>
              <w:sdtPr>
                <w:alias w:val="Telefone:"/>
                <w:tag w:val="Telefone:"/>
                <w:id w:val="1717463521"/>
                <w:placeholder>
                  <w:docPart w:val="EE5AB7679752438295E09A2AC01D5E34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FF6FC9">
                  <w:rPr>
                    <w:lang w:bidi="pt-PT"/>
                  </w:rPr>
                  <w:t>Telefone</w:t>
                </w:r>
              </w:sdtContent>
            </w:sdt>
          </w:p>
          <w:p w14:paraId="2CB6F620" w14:textId="77777777" w:rsidR="00730835" w:rsidRPr="00FF6FC9" w:rsidRDefault="006E1D87" w:rsidP="00FD19EA">
            <w:sdt>
              <w:sdtPr>
                <w:alias w:val="E-mail:"/>
                <w:tag w:val="E-mail:"/>
                <w:id w:val="1069145053"/>
                <w:placeholder>
                  <w:docPart w:val="765E4862A055484DAF118EAD5C61F9DE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FF6FC9">
                  <w:rPr>
                    <w:lang w:bidi="pt-PT"/>
                  </w:rPr>
                  <w:t>E-mail</w:t>
                </w:r>
              </w:sdtContent>
            </w:sdt>
          </w:p>
          <w:p w14:paraId="4756DF8A" w14:textId="5D15E9CB" w:rsidR="00FD19EA" w:rsidRPr="00FF6FC9" w:rsidRDefault="006E1D87" w:rsidP="00730835">
            <w:pPr>
              <w:pStyle w:val="Informaesdecontacto"/>
            </w:pPr>
            <w:sdt>
              <w:sdtPr>
                <w:alias w:val="Twitter:"/>
                <w:tag w:val="Twitter:"/>
                <w:id w:val="234059559"/>
                <w:placeholder>
                  <w:docPart w:val="0CE683E604624000BC39090F700FF51D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FF6FC9">
                  <w:rPr>
                    <w:lang w:bidi="pt-PT"/>
                  </w:rPr>
                  <w:t>@twitter</w:t>
                </w:r>
              </w:sdtContent>
            </w:sdt>
            <w:r w:rsidR="00FD19EA" w:rsidRPr="00FF6FC9">
              <w:rPr>
                <w:lang w:bidi="pt-PT"/>
              </w:rPr>
              <w:t xml:space="preserve">: </w:t>
            </w:r>
            <w:sdt>
              <w:sdtPr>
                <w:alias w:val="Identificador do Twitter:"/>
                <w:tag w:val="Identificador do Twitter:"/>
                <w:id w:val="1835337582"/>
                <w:placeholder>
                  <w:docPart w:val="2190EB9F9ECE47E1BE28ADA0B4654B4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FF6FC9">
                  <w:rPr>
                    <w:lang w:bidi="pt-PT"/>
                  </w:rPr>
                  <w:t>Identificador do Twitter</w:t>
                </w:r>
              </w:sdtContent>
            </w:sdt>
          </w:p>
          <w:sdt>
            <w:sdtPr>
              <w:alias w:val="Endereço Web:"/>
              <w:tag w:val="Endereço Web:"/>
              <w:id w:val="1666436071"/>
              <w:placeholder>
                <w:docPart w:val="D14BF767E4C74BDDB56149B7B866D75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0A6301C0" w14:textId="6ACA8CEB" w:rsidR="00FD19EA" w:rsidRPr="00FF6FC9" w:rsidRDefault="00FD19EA" w:rsidP="00FD19EA">
                <w:r w:rsidRPr="00FF6FC9">
                  <w:rPr>
                    <w:lang w:bidi="pt-PT"/>
                  </w:rPr>
                  <w:t>Endereço Web</w:t>
                </w:r>
              </w:p>
            </w:sdtContent>
          </w:sdt>
        </w:tc>
      </w:tr>
    </w:tbl>
    <w:p w14:paraId="4AC57265" w14:textId="77777777" w:rsidR="00E94CBA" w:rsidRPr="00FF6FC9" w:rsidRDefault="00E94CBA" w:rsidP="009C67BB"/>
    <w:sectPr w:rsidR="00E94CBA" w:rsidRPr="00FF6FC9" w:rsidSect="00FA218B">
      <w:pgSz w:w="16838" w:h="11906" w:orient="landscape" w:code="9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E4A6D0" w14:textId="77777777" w:rsidR="006E1D87" w:rsidRDefault="006E1D87" w:rsidP="0093710A">
      <w:r>
        <w:separator/>
      </w:r>
    </w:p>
  </w:endnote>
  <w:endnote w:type="continuationSeparator" w:id="0">
    <w:p w14:paraId="08D81D7D" w14:textId="77777777" w:rsidR="006E1D87" w:rsidRDefault="006E1D87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E04565" w14:textId="77777777" w:rsidR="006E1D87" w:rsidRDefault="006E1D87" w:rsidP="0093710A">
      <w:r>
        <w:separator/>
      </w:r>
    </w:p>
  </w:footnote>
  <w:footnote w:type="continuationSeparator" w:id="0">
    <w:p w14:paraId="520F78E6" w14:textId="77777777" w:rsidR="006E1D87" w:rsidRDefault="006E1D87" w:rsidP="00937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Lista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Lista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Lista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Lista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Listacommarc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Listacommarc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Listacommarc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Listacommarc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Lista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F57"/>
    <w:rsid w:val="00002E3D"/>
    <w:rsid w:val="0003215B"/>
    <w:rsid w:val="0003245B"/>
    <w:rsid w:val="000C3826"/>
    <w:rsid w:val="000F355E"/>
    <w:rsid w:val="00154E2D"/>
    <w:rsid w:val="00156A3A"/>
    <w:rsid w:val="0020511A"/>
    <w:rsid w:val="00242F54"/>
    <w:rsid w:val="00333B97"/>
    <w:rsid w:val="00360D51"/>
    <w:rsid w:val="003C28DB"/>
    <w:rsid w:val="003F1705"/>
    <w:rsid w:val="00462C4E"/>
    <w:rsid w:val="00485D39"/>
    <w:rsid w:val="00486642"/>
    <w:rsid w:val="00563FD2"/>
    <w:rsid w:val="00566BDB"/>
    <w:rsid w:val="0068284B"/>
    <w:rsid w:val="006E0AA0"/>
    <w:rsid w:val="006E1D87"/>
    <w:rsid w:val="00722E74"/>
    <w:rsid w:val="0072404D"/>
    <w:rsid w:val="00730835"/>
    <w:rsid w:val="00747040"/>
    <w:rsid w:val="00801F57"/>
    <w:rsid w:val="00843B08"/>
    <w:rsid w:val="008736FF"/>
    <w:rsid w:val="008A3E0C"/>
    <w:rsid w:val="008E333C"/>
    <w:rsid w:val="0093710A"/>
    <w:rsid w:val="00947032"/>
    <w:rsid w:val="009546FB"/>
    <w:rsid w:val="0096129F"/>
    <w:rsid w:val="009A6BAE"/>
    <w:rsid w:val="009C67BB"/>
    <w:rsid w:val="009D78A3"/>
    <w:rsid w:val="00A44B39"/>
    <w:rsid w:val="00AF015F"/>
    <w:rsid w:val="00AF10EE"/>
    <w:rsid w:val="00B008EB"/>
    <w:rsid w:val="00B129EC"/>
    <w:rsid w:val="00B42F65"/>
    <w:rsid w:val="00BC20F4"/>
    <w:rsid w:val="00C307D8"/>
    <w:rsid w:val="00C515E4"/>
    <w:rsid w:val="00C747F9"/>
    <w:rsid w:val="00CB5A35"/>
    <w:rsid w:val="00D154D3"/>
    <w:rsid w:val="00E94CBA"/>
    <w:rsid w:val="00EF5E34"/>
    <w:rsid w:val="00F16789"/>
    <w:rsid w:val="00F61FEE"/>
    <w:rsid w:val="00F621A8"/>
    <w:rsid w:val="00FA218B"/>
    <w:rsid w:val="00FD19EA"/>
    <w:rsid w:val="00FF6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AACC6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pt-PT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3245B"/>
  </w:style>
  <w:style w:type="paragraph" w:styleId="Ttulo1">
    <w:name w:val="heading 1"/>
    <w:basedOn w:val="Normal"/>
    <w:next w:val="Normal"/>
    <w:link w:val="Ttulo1Carter"/>
    <w:uiPriority w:val="9"/>
    <w:qFormat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1226E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B1649" w:themeColor="accent1" w:themeShade="7F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me">
    <w:name w:val="Nome"/>
    <w:basedOn w:val="Normal"/>
    <w:uiPriority w:val="1"/>
    <w:qFormat/>
    <w:rsid w:val="0003245B"/>
    <w:pPr>
      <w:spacing w:after="20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styleId="Forte">
    <w:name w:val="Strong"/>
    <w:basedOn w:val="Tipodeletrapredefinidodopargrafo"/>
    <w:uiPriority w:val="1"/>
    <w:qFormat/>
    <w:rsid w:val="0003245B"/>
    <w:rPr>
      <w:b w:val="0"/>
      <w:bCs w:val="0"/>
      <w:color w:val="A1226E" w:themeColor="accent1" w:themeShade="BF"/>
    </w:rPr>
  </w:style>
  <w:style w:type="character" w:styleId="TextodoMarcadordePosio">
    <w:name w:val="Placeholder Text"/>
    <w:basedOn w:val="Tipodeletrapredefinidodopargrafo"/>
    <w:uiPriority w:val="99"/>
    <w:semiHidden/>
    <w:rPr>
      <w:color w:val="808080"/>
    </w:rPr>
  </w:style>
  <w:style w:type="paragraph" w:styleId="Textodebalo">
    <w:name w:val="Balloon Text"/>
    <w:basedOn w:val="Normal"/>
    <w:link w:val="TextodebaloCarter"/>
    <w:uiPriority w:val="99"/>
    <w:semiHidden/>
    <w:unhideWhenUsed/>
    <w:rPr>
      <w:rFonts w:ascii="Segoe UI" w:hAnsi="Segoe UI" w:cs="Segoe UI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Pr>
      <w:rFonts w:ascii="Segoe UI" w:hAnsi="Segoe UI" w:cs="Segoe UI"/>
      <w:szCs w:val="18"/>
    </w:rPr>
  </w:style>
  <w:style w:type="paragraph" w:styleId="Bibliografia">
    <w:name w:val="Bibliography"/>
    <w:basedOn w:val="Normal"/>
    <w:next w:val="Normal"/>
    <w:uiPriority w:val="37"/>
    <w:semiHidden/>
    <w:unhideWhenUsed/>
    <w:rsid w:val="00333B97"/>
  </w:style>
  <w:style w:type="paragraph" w:styleId="Textodebloco">
    <w:name w:val="Block Text"/>
    <w:basedOn w:val="Normal"/>
    <w:uiPriority w:val="99"/>
    <w:semiHidden/>
    <w:unhideWhenUsed/>
    <w:rsid w:val="0003245B"/>
    <w:pPr>
      <w:pBdr>
        <w:top w:val="single" w:sz="2" w:space="10" w:color="A1226E" w:themeColor="accent1" w:themeShade="BF" w:shadow="1"/>
        <w:left w:val="single" w:sz="2" w:space="10" w:color="A1226E" w:themeColor="accent1" w:themeShade="BF" w:shadow="1"/>
        <w:bottom w:val="single" w:sz="2" w:space="10" w:color="A1226E" w:themeColor="accent1" w:themeShade="BF" w:shadow="1"/>
        <w:right w:val="single" w:sz="2" w:space="10" w:color="A1226E" w:themeColor="accent1" w:themeShade="BF" w:shadow="1"/>
      </w:pBdr>
      <w:ind w:left="1152" w:right="1152"/>
    </w:pPr>
    <w:rPr>
      <w:i/>
      <w:iCs/>
      <w:color w:val="A1226E" w:themeColor="accent1" w:themeShade="BF"/>
    </w:rPr>
  </w:style>
  <w:style w:type="paragraph" w:styleId="Corpodetexto">
    <w:name w:val="Body Text"/>
    <w:basedOn w:val="Normal"/>
    <w:link w:val="CorpodetextoCarter"/>
    <w:uiPriority w:val="99"/>
    <w:semiHidden/>
    <w:unhideWhenUsed/>
    <w:rsid w:val="00333B97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uiPriority w:val="99"/>
    <w:semiHidden/>
    <w:rsid w:val="00333B97"/>
  </w:style>
  <w:style w:type="paragraph" w:styleId="Corpodetexto2">
    <w:name w:val="Body Text 2"/>
    <w:basedOn w:val="Normal"/>
    <w:link w:val="Corpodetexto2Carter"/>
    <w:uiPriority w:val="99"/>
    <w:semiHidden/>
    <w:unhideWhenUsed/>
    <w:rsid w:val="00333B97"/>
    <w:pPr>
      <w:spacing w:after="120" w:line="480" w:lineRule="auto"/>
    </w:pPr>
  </w:style>
  <w:style w:type="character" w:customStyle="1" w:styleId="Corpodetexto2Carter">
    <w:name w:val="Corpo de texto 2 Caráter"/>
    <w:basedOn w:val="Tipodeletrapredefinidodopargrafo"/>
    <w:link w:val="Corpodetexto2"/>
    <w:uiPriority w:val="99"/>
    <w:semiHidden/>
    <w:rsid w:val="00333B97"/>
  </w:style>
  <w:style w:type="paragraph" w:styleId="Corpodetexto3">
    <w:name w:val="Body Text 3"/>
    <w:basedOn w:val="Normal"/>
    <w:link w:val="Corpodetexto3Carter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Corpodetexto3Carter">
    <w:name w:val="Corpo de texto 3 Caráter"/>
    <w:basedOn w:val="Tipodeletrapredefinidodopargrafo"/>
    <w:link w:val="Corpodetexto3"/>
    <w:uiPriority w:val="99"/>
    <w:semiHidden/>
    <w:rsid w:val="00333B97"/>
    <w:rPr>
      <w:szCs w:val="16"/>
    </w:rPr>
  </w:style>
  <w:style w:type="paragraph" w:styleId="Primeiroavanodecorpodetexto">
    <w:name w:val="Body Text First Indent"/>
    <w:basedOn w:val="Corpodetexto"/>
    <w:link w:val="PrimeiroavanodecorpodetextoCarter"/>
    <w:uiPriority w:val="99"/>
    <w:semiHidden/>
    <w:unhideWhenUsed/>
    <w:rsid w:val="00333B97"/>
    <w:pPr>
      <w:spacing w:after="0"/>
      <w:ind w:firstLine="360"/>
    </w:pPr>
  </w:style>
  <w:style w:type="character" w:customStyle="1" w:styleId="PrimeiroavanodecorpodetextoCarter">
    <w:name w:val="Primeiro avanço de corpo de texto Caráter"/>
    <w:basedOn w:val="CorpodetextoCarter"/>
    <w:link w:val="Primeiroavanodecorpodetexto"/>
    <w:uiPriority w:val="99"/>
    <w:semiHidden/>
    <w:rsid w:val="00333B97"/>
  </w:style>
  <w:style w:type="paragraph" w:styleId="Avanodecorpodetexto">
    <w:name w:val="Body Text Indent"/>
    <w:basedOn w:val="Normal"/>
    <w:link w:val="AvanodecorpodetextoCarter"/>
    <w:uiPriority w:val="99"/>
    <w:semiHidden/>
    <w:unhideWhenUsed/>
    <w:rsid w:val="00333B97"/>
    <w:pPr>
      <w:spacing w:after="120"/>
      <w:ind w:left="360"/>
    </w:pPr>
  </w:style>
  <w:style w:type="character" w:customStyle="1" w:styleId="AvanodecorpodetextoCarter">
    <w:name w:val="Avanço de corpo de texto Caráter"/>
    <w:basedOn w:val="Tipodeletrapredefinidodopargrafo"/>
    <w:link w:val="Avanodecorpodetexto"/>
    <w:uiPriority w:val="99"/>
    <w:semiHidden/>
    <w:rsid w:val="00333B97"/>
  </w:style>
  <w:style w:type="paragraph" w:styleId="Primeiroavanodecorpodetexto2">
    <w:name w:val="Body Text First Indent 2"/>
    <w:basedOn w:val="Avanodecorpodetexto"/>
    <w:link w:val="Primeiroavanodecorpodetexto2Carter"/>
    <w:uiPriority w:val="99"/>
    <w:semiHidden/>
    <w:unhideWhenUsed/>
    <w:rsid w:val="00333B97"/>
    <w:pPr>
      <w:spacing w:after="0"/>
      <w:ind w:firstLine="360"/>
    </w:pPr>
  </w:style>
  <w:style w:type="character" w:customStyle="1" w:styleId="Primeiroavanodecorpodetexto2Carter">
    <w:name w:val="Primeiro avanço de corpo de texto 2 Caráter"/>
    <w:basedOn w:val="AvanodecorpodetextoCarter"/>
    <w:link w:val="Primeiroavanodecorpodetexto2"/>
    <w:uiPriority w:val="99"/>
    <w:semiHidden/>
    <w:rsid w:val="00333B97"/>
  </w:style>
  <w:style w:type="paragraph" w:styleId="Avanodecorpodetexto2">
    <w:name w:val="Body Text Indent 2"/>
    <w:basedOn w:val="Normal"/>
    <w:link w:val="Avanodecorpodetexto2Carter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Avanodecorpodetexto2Carter">
    <w:name w:val="Avanço de corpo de texto 2 Caráter"/>
    <w:basedOn w:val="Tipodeletrapredefinidodopargrafo"/>
    <w:link w:val="Avanodecorpodetexto2"/>
    <w:uiPriority w:val="99"/>
    <w:semiHidden/>
    <w:rsid w:val="00333B97"/>
  </w:style>
  <w:style w:type="paragraph" w:styleId="Avanodecorpodetexto3">
    <w:name w:val="Body Text Indent 3"/>
    <w:basedOn w:val="Normal"/>
    <w:link w:val="Avanodecorpodetexto3Carter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Avanodecorpodetexto3Carter">
    <w:name w:val="Avanço de corpo de texto 3 Caráter"/>
    <w:basedOn w:val="Tipodeletrapredefinidodopargrafo"/>
    <w:link w:val="Avanodecorpodetexto3"/>
    <w:uiPriority w:val="99"/>
    <w:semiHidden/>
    <w:rsid w:val="00333B97"/>
    <w:rPr>
      <w:szCs w:val="16"/>
    </w:rPr>
  </w:style>
  <w:style w:type="character" w:styleId="TtulodoLivro">
    <w:name w:val="Book Title"/>
    <w:basedOn w:val="Tipodeletrapredefinidodopargrafo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33B97"/>
    <w:pPr>
      <w:spacing w:after="200"/>
    </w:pPr>
    <w:rPr>
      <w:i/>
      <w:iCs/>
      <w:color w:val="1F497D" w:themeColor="text2"/>
      <w:szCs w:val="18"/>
    </w:rPr>
  </w:style>
  <w:style w:type="paragraph" w:styleId="Rematedecarta">
    <w:name w:val="Closing"/>
    <w:basedOn w:val="Normal"/>
    <w:link w:val="RematedecartaCarter"/>
    <w:uiPriority w:val="99"/>
    <w:semiHidden/>
    <w:unhideWhenUsed/>
    <w:rsid w:val="00333B97"/>
    <w:pPr>
      <w:ind w:left="4320"/>
    </w:pPr>
  </w:style>
  <w:style w:type="character" w:customStyle="1" w:styleId="RematedecartaCarter">
    <w:name w:val="Remate de carta Caráter"/>
    <w:basedOn w:val="Tipodeletrapredefinidodopargrafo"/>
    <w:link w:val="Rematedecarta"/>
    <w:uiPriority w:val="99"/>
    <w:semiHidden/>
    <w:rsid w:val="00333B97"/>
  </w:style>
  <w:style w:type="table" w:styleId="GrelhaColorida">
    <w:name w:val="Colorful Grid"/>
    <w:basedOn w:val="Tabela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Colorida-Cor1">
    <w:name w:val="Colorful Grid Accent 1"/>
    <w:basedOn w:val="Tabela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GrelhaColorida-Cor2">
    <w:name w:val="Colorful Grid Accent 2"/>
    <w:basedOn w:val="Tabela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GrelhaColorida-Cor3">
    <w:name w:val="Colorful Grid Accent 3"/>
    <w:basedOn w:val="Tabela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GrelhaColorida-Cor4">
    <w:name w:val="Colorful Grid Accent 4"/>
    <w:basedOn w:val="Tabela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GrelhaColorida-Cor5">
    <w:name w:val="Colorful Grid Accent 5"/>
    <w:basedOn w:val="Tabela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GrelhaColorida-Cor6">
    <w:name w:val="Colorful Grid Accent 6"/>
    <w:basedOn w:val="Tabela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ListaColorida">
    <w:name w:val="Colorful List"/>
    <w:basedOn w:val="Tabela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Cor1">
    <w:name w:val="Colorful List Accent 1"/>
    <w:basedOn w:val="Tabela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ListaColorida-Cor2">
    <w:name w:val="Colorful List Accent 2"/>
    <w:basedOn w:val="Tabela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ListaColorida-Cor3">
    <w:name w:val="Colorful List Accent 3"/>
    <w:basedOn w:val="Tabela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ListaColorida-Cor4">
    <w:name w:val="Colorful List Accent 4"/>
    <w:basedOn w:val="Tabela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aColorida-Cor5">
    <w:name w:val="Colorful List Accent 5"/>
    <w:basedOn w:val="Tabela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ListaColorida-Cor6">
    <w:name w:val="Colorful List Accent 6"/>
    <w:basedOn w:val="Tabela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SombreadoColorido">
    <w:name w:val="Colorful Shading"/>
    <w:basedOn w:val="Tabela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1">
    <w:name w:val="Colorful Shading Accent 1"/>
    <w:basedOn w:val="Tabela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2">
    <w:name w:val="Colorful Shading Accent 2"/>
    <w:basedOn w:val="Tabela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3">
    <w:name w:val="Colorful Shading Accent 3"/>
    <w:basedOn w:val="Tabela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SombreadoColorido-Cor4">
    <w:name w:val="Colorful Shading Accent 4"/>
    <w:basedOn w:val="Tabela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5">
    <w:name w:val="Colorful Shading Accent 5"/>
    <w:basedOn w:val="Tabela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6">
    <w:name w:val="Colorful Shading Accent 6"/>
    <w:basedOn w:val="Tabela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rio">
    <w:name w:val="annotation reference"/>
    <w:basedOn w:val="Tipodeletrapredefinidodopargrafo"/>
    <w:uiPriority w:val="99"/>
    <w:semiHidden/>
    <w:unhideWhenUsed/>
    <w:rsid w:val="00333B97"/>
    <w:rPr>
      <w:sz w:val="22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333B97"/>
    <w:rPr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333B97"/>
    <w:rPr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333B97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333B97"/>
    <w:rPr>
      <w:b/>
      <w:bCs/>
      <w:szCs w:val="20"/>
    </w:rPr>
  </w:style>
  <w:style w:type="table" w:styleId="ListaEscura">
    <w:name w:val="Dark List"/>
    <w:basedOn w:val="Tabela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Cor1">
    <w:name w:val="Dark List Accent 1"/>
    <w:basedOn w:val="Tabela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ListaEscura-Cor2">
    <w:name w:val="Dark List Accent 2"/>
    <w:basedOn w:val="Tabela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ListaEscura-Cor3">
    <w:name w:val="Dark List Accent 3"/>
    <w:basedOn w:val="Tabela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ListaEscura-Cor4">
    <w:name w:val="Dark List Accent 4"/>
    <w:basedOn w:val="Tabela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ListaEscura-Cor5">
    <w:name w:val="Dark List Accent 5"/>
    <w:basedOn w:val="Tabela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ListaEscura-Cor6">
    <w:name w:val="Dark List Accent 6"/>
    <w:basedOn w:val="Tabela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Data">
    <w:name w:val="Date"/>
    <w:basedOn w:val="Normal"/>
    <w:next w:val="Normal"/>
    <w:link w:val="DataCarter"/>
    <w:uiPriority w:val="99"/>
    <w:semiHidden/>
    <w:unhideWhenUsed/>
    <w:rsid w:val="00333B97"/>
  </w:style>
  <w:style w:type="character" w:customStyle="1" w:styleId="DataCarter">
    <w:name w:val="Data Caráter"/>
    <w:basedOn w:val="Tipodeletrapredefinidodopargrafo"/>
    <w:link w:val="Data"/>
    <w:uiPriority w:val="99"/>
    <w:semiHidden/>
    <w:rsid w:val="00333B97"/>
  </w:style>
  <w:style w:type="paragraph" w:styleId="Mapadodocumento">
    <w:name w:val="Document Map"/>
    <w:basedOn w:val="Normal"/>
    <w:link w:val="MapadodocumentoCarter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MapadodocumentoCarter">
    <w:name w:val="Mapa do documento Caráter"/>
    <w:basedOn w:val="Tipodeletrapredefinidodopargrafo"/>
    <w:link w:val="Mapadodocumento"/>
    <w:uiPriority w:val="99"/>
    <w:semiHidden/>
    <w:rsid w:val="00333B97"/>
    <w:rPr>
      <w:rFonts w:ascii="Segoe UI" w:hAnsi="Segoe UI" w:cs="Segoe UI"/>
      <w:szCs w:val="16"/>
    </w:rPr>
  </w:style>
  <w:style w:type="paragraph" w:styleId="Assinaturadecorreioeletrnico">
    <w:name w:val="E-mail Signature"/>
    <w:basedOn w:val="Normal"/>
    <w:link w:val="AssinaturadecorreioeletrnicoCarter"/>
    <w:uiPriority w:val="99"/>
    <w:semiHidden/>
    <w:unhideWhenUsed/>
    <w:rsid w:val="00333B97"/>
  </w:style>
  <w:style w:type="character" w:customStyle="1" w:styleId="AssinaturadecorreioeletrnicoCarter">
    <w:name w:val="Assinatura de correio eletrónico Caráter"/>
    <w:basedOn w:val="Tipodeletrapredefinidodopargrafo"/>
    <w:link w:val="Assinaturadecorreioeletrnico"/>
    <w:uiPriority w:val="99"/>
    <w:semiHidden/>
    <w:rsid w:val="00333B97"/>
  </w:style>
  <w:style w:type="character" w:styleId="nfase">
    <w:name w:val="Emphasis"/>
    <w:basedOn w:val="Tipodeletrapredefinidodopargrafo"/>
    <w:uiPriority w:val="20"/>
    <w:semiHidden/>
    <w:unhideWhenUsed/>
    <w:qFormat/>
    <w:rsid w:val="00333B97"/>
    <w:rPr>
      <w:i/>
      <w:iCs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333B97"/>
    <w:rPr>
      <w:vertAlign w:val="superscript"/>
    </w:rPr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333B97"/>
    <w:rPr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333B97"/>
    <w:rPr>
      <w:szCs w:val="20"/>
    </w:rPr>
  </w:style>
  <w:style w:type="paragraph" w:styleId="Destinatrio">
    <w:name w:val="envelope address"/>
    <w:basedOn w:val="Normal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Remetente">
    <w:name w:val="envelope return"/>
    <w:basedOn w:val="Normal"/>
    <w:uiPriority w:val="99"/>
    <w:semiHidden/>
    <w:unhideWhenUsed/>
    <w:rsid w:val="00333B97"/>
    <w:rPr>
      <w:rFonts w:asciiTheme="majorHAnsi" w:eastAsiaTheme="majorEastAsia" w:hAnsiTheme="majorHAnsi" w:cstheme="majorBidi"/>
      <w:szCs w:val="20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333B97"/>
    <w:rPr>
      <w:color w:val="9900CC" w:themeColor="followedHyperlink"/>
      <w:u w:val="single"/>
    </w:rPr>
  </w:style>
  <w:style w:type="paragraph" w:styleId="Rodap">
    <w:name w:val="footer"/>
    <w:basedOn w:val="Normal"/>
    <w:link w:val="RodapCarter"/>
    <w:uiPriority w:val="99"/>
    <w:unhideWhenUsed/>
    <w:rsid w:val="0093710A"/>
  </w:style>
  <w:style w:type="character" w:customStyle="1" w:styleId="RodapCarter">
    <w:name w:val="Rodapé Caráter"/>
    <w:basedOn w:val="Tipodeletrapredefinidodopargrafo"/>
    <w:link w:val="Rodap"/>
    <w:uiPriority w:val="99"/>
    <w:rsid w:val="0093710A"/>
  </w:style>
  <w:style w:type="character" w:styleId="Refdenotaderodap">
    <w:name w:val="footnote reference"/>
    <w:basedOn w:val="Tipodeletrapredefinidodopargrafo"/>
    <w:uiPriority w:val="99"/>
    <w:semiHidden/>
    <w:unhideWhenUsed/>
    <w:rsid w:val="00333B97"/>
    <w:rPr>
      <w:vertAlign w:val="superscript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333B97"/>
    <w:rPr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333B97"/>
    <w:rPr>
      <w:szCs w:val="20"/>
    </w:rPr>
  </w:style>
  <w:style w:type="table" w:customStyle="1" w:styleId="TabeladeGrelha1Clara1">
    <w:name w:val="Tabela de Grelha 1 Clara1"/>
    <w:basedOn w:val="Tabelanormal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elha1Clara-Destaque11">
    <w:name w:val="Tabela de Grelha 1 Clara - Destaque11"/>
    <w:basedOn w:val="Tabelanormal"/>
    <w:uiPriority w:val="46"/>
    <w:rsid w:val="00333B9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elha1Clara-Destaque21">
    <w:name w:val="Tabela de Grelha 1 Clara - Destaque 21"/>
    <w:basedOn w:val="Tabelanormal"/>
    <w:uiPriority w:val="46"/>
    <w:rsid w:val="00333B9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elha1Clara-Destaque31">
    <w:name w:val="Tabela de Grelha 1 Clara - Destaque 31"/>
    <w:basedOn w:val="Tabelanormal"/>
    <w:uiPriority w:val="46"/>
    <w:rsid w:val="00333B9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elha1Clara-Destaque41">
    <w:name w:val="Tabela de Grelha 1 Clara - Destaque 41"/>
    <w:basedOn w:val="Tabelanormal"/>
    <w:uiPriority w:val="46"/>
    <w:rsid w:val="00333B9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elha1Clara-Destaque51">
    <w:name w:val="Tabela de Grelha 1 Clara - Destaque 51"/>
    <w:basedOn w:val="Tabelanormal"/>
    <w:uiPriority w:val="46"/>
    <w:rsid w:val="00333B9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elha1Clara-Destaque61">
    <w:name w:val="Tabela de Grelha 1 Clara - Destaque 61"/>
    <w:basedOn w:val="Tabelanormal"/>
    <w:uiPriority w:val="46"/>
    <w:rsid w:val="00333B9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elha21">
    <w:name w:val="Tabela de Grelha 21"/>
    <w:basedOn w:val="Tabelanormal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Grelha2-Destaque11">
    <w:name w:val="Tabela de Grelha 2 - Destaque 11"/>
    <w:basedOn w:val="Tabelanormal"/>
    <w:uiPriority w:val="47"/>
    <w:rsid w:val="00333B9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eladeGrelha2-Destaque21">
    <w:name w:val="Tabela de Grelha 2 - Destaque 21"/>
    <w:basedOn w:val="Tabelanormal"/>
    <w:uiPriority w:val="47"/>
    <w:rsid w:val="00333B9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eladeGrelha2-Destaque31">
    <w:name w:val="Tabela de Grelha 2 - Destaque 31"/>
    <w:basedOn w:val="Tabelanormal"/>
    <w:uiPriority w:val="47"/>
    <w:rsid w:val="00333B9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eladeGrelha2-Destaque41">
    <w:name w:val="Tabela de Grelha 2 - Destaque 41"/>
    <w:basedOn w:val="Tabelanormal"/>
    <w:uiPriority w:val="47"/>
    <w:rsid w:val="00333B9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eladeGrelha2-Destaque51">
    <w:name w:val="Tabela de Grelha 2 - Destaque 51"/>
    <w:basedOn w:val="Tabelanormal"/>
    <w:uiPriority w:val="47"/>
    <w:rsid w:val="00333B9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eladeGrelha2-Destaque61">
    <w:name w:val="Tabela de Grelha 2 - Destaque 61"/>
    <w:basedOn w:val="Tabelanormal"/>
    <w:uiPriority w:val="47"/>
    <w:rsid w:val="00333B9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eladeGrelha31">
    <w:name w:val="Tabela de Grelha 31"/>
    <w:basedOn w:val="Tabelanormal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deGrelha3-Destaque11">
    <w:name w:val="Tabela de Grelha 3 - Destaque 11"/>
    <w:basedOn w:val="Tabelanormal"/>
    <w:uiPriority w:val="48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TabeladeGrelha3-Destaque21">
    <w:name w:val="Tabela de Grelha 3 - Destaque 21"/>
    <w:basedOn w:val="Tabelanormal"/>
    <w:uiPriority w:val="48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TabeladeGrelha3-Destaque31">
    <w:name w:val="Tabela de Grelha 3 - Destaque 31"/>
    <w:basedOn w:val="Tabelanormal"/>
    <w:uiPriority w:val="48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TabeladeGrelha3-Destaque41">
    <w:name w:val="Tabela de Grelha 3 - Destaque 41"/>
    <w:basedOn w:val="Tabelanormal"/>
    <w:uiPriority w:val="48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TabeladeGrelha3-Destaque51">
    <w:name w:val="Tabela de Grelha 3 - Destaque 51"/>
    <w:basedOn w:val="Tabelanormal"/>
    <w:uiPriority w:val="48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TabeladeGrelha3-Destaque61">
    <w:name w:val="Tabela de Grelha 3 - Destaque 61"/>
    <w:basedOn w:val="Tabelanormal"/>
    <w:uiPriority w:val="48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customStyle="1" w:styleId="TabeladeGrelha41">
    <w:name w:val="Tabela de Grelha 41"/>
    <w:basedOn w:val="Tabela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Grelha4-Destaque11">
    <w:name w:val="Tabela de Grelha 4 - Destaque 11"/>
    <w:basedOn w:val="Tabelanorma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eladeGrelha4-Destaque21">
    <w:name w:val="Tabela de Grelha 4 - Destaque 21"/>
    <w:basedOn w:val="Tabelanorma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eladeGrelha4-Destaque31">
    <w:name w:val="Tabela de Grelha 4 - Destaque 31"/>
    <w:basedOn w:val="Tabelanorma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eladeGrelha4-Destaque41">
    <w:name w:val="Tabela de Grelha 4 - Destaque 41"/>
    <w:basedOn w:val="Tabelanorma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eladeGrelha4-Destaque51">
    <w:name w:val="Tabela de Grelha 4 - Destaque 51"/>
    <w:basedOn w:val="Tabelanorma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eladeGrelha4-Destaque61">
    <w:name w:val="Tabela de Grelha 4 - Destaque 61"/>
    <w:basedOn w:val="Tabelanorma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eladeGrelha5Escura1">
    <w:name w:val="Tabela de Grelha 5 Escura1"/>
    <w:basedOn w:val="Tabela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adeGrelha5Escura-Destaque11">
    <w:name w:val="Tabela de Grelha 5 Escura - Destaque 11"/>
    <w:basedOn w:val="Tabela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customStyle="1" w:styleId="TabeladeGrelha5Escura-Destaque21">
    <w:name w:val="Tabela de Grelha 5 Escura - Destaque 21"/>
    <w:basedOn w:val="Tabela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customStyle="1" w:styleId="TabeladeGrelha5Escura-Destaque31">
    <w:name w:val="Tabela de Grelha 5 Escura - Destaque 31"/>
    <w:basedOn w:val="Tabela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customStyle="1" w:styleId="TabeladeGrelha5Escura-Destaque41">
    <w:name w:val="Tabela de Grelha 5 Escura - Destaque 41"/>
    <w:basedOn w:val="Tabela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customStyle="1" w:styleId="TabeladeGrelha5Escura-Destaque51">
    <w:name w:val="Tabela de Grelha 5 Escura - Destaque 51"/>
    <w:basedOn w:val="Tabela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customStyle="1" w:styleId="TabeladeGrelha5Escura-Destaque61">
    <w:name w:val="Tabela de Grelha 5 Escura - Destaque 61"/>
    <w:basedOn w:val="Tabela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customStyle="1" w:styleId="TabeladeGrelha6Colorida1">
    <w:name w:val="Tabela de Grelha 6 Colorida1"/>
    <w:basedOn w:val="Tabela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Grelha6Colorida-Destaque11">
    <w:name w:val="Tabela de Grelha 6 Colorida - Destaque 11"/>
    <w:basedOn w:val="Tabelanorma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eladeGrelha6Colorida-Destaque21">
    <w:name w:val="Tabela de Grelha 6 Colorida - Destaque 21"/>
    <w:basedOn w:val="Tabelanorma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eladeGrelha6Colorida-Destaque31">
    <w:name w:val="Tabela de Grelha 6 Colorida - Destaque 31"/>
    <w:basedOn w:val="Tabelanorma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eladeGrelha6Colorida-Destaque41">
    <w:name w:val="Tabela de Grelha 6 Colorida - Destaque 41"/>
    <w:basedOn w:val="Tabelanorma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eladeGrelha6Colorida-Destaque51">
    <w:name w:val="Tabela de Grelha 6 Colorida - Destaque 51"/>
    <w:basedOn w:val="Tabelanorma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eladeGrelha6Colorida-Destaque61">
    <w:name w:val="Tabela de Grelha 6 Colorida - Destaque 61"/>
    <w:basedOn w:val="Tabelanorma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eladeGrelha7Colorida1">
    <w:name w:val="Tabela de Grelha 7 Colorida1"/>
    <w:basedOn w:val="Tabelanormal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deGrelha7Colorida-Destaque11">
    <w:name w:val="Tabela de Grelha 7 Colorida - Destaque 11"/>
    <w:basedOn w:val="Tabelanormal"/>
    <w:uiPriority w:val="52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TabeladeGrelha7Colorida-Destaque21">
    <w:name w:val="Tabela de Grelha 7 Colorida - Destaque 21"/>
    <w:basedOn w:val="Tabelanormal"/>
    <w:uiPriority w:val="52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TabeladeGrelha7Colorida-Destaque31">
    <w:name w:val="Tabela de Grelha 7 Colorida - Destaque 31"/>
    <w:basedOn w:val="Tabelanormal"/>
    <w:uiPriority w:val="52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TabeladeGrelha7Colorida-Destaque41">
    <w:name w:val="Tabela de Grelha 7 Colorida - Destaque 41"/>
    <w:basedOn w:val="Tabelanormal"/>
    <w:uiPriority w:val="52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TabeladeGrelha7Colorida-Destaque51">
    <w:name w:val="Tabela de Grelha 7 Colorida - Destaque 51"/>
    <w:basedOn w:val="Tabelanormal"/>
    <w:uiPriority w:val="52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TabeladeGrelha7Colorida-Destaque61">
    <w:name w:val="Tabela de Grelha 7 Colorida - Destaque 61"/>
    <w:basedOn w:val="Tabelanormal"/>
    <w:uiPriority w:val="52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Cabealho">
    <w:name w:val="header"/>
    <w:basedOn w:val="Normal"/>
    <w:link w:val="CabealhoCarter"/>
    <w:uiPriority w:val="99"/>
    <w:unhideWhenUsed/>
    <w:rsid w:val="0093710A"/>
  </w:style>
  <w:style w:type="character" w:customStyle="1" w:styleId="CabealhoCarter">
    <w:name w:val="Cabeçalho Caráter"/>
    <w:basedOn w:val="Tipodeletrapredefinidodopargrafo"/>
    <w:link w:val="Cabealho"/>
    <w:uiPriority w:val="99"/>
    <w:rsid w:val="0093710A"/>
  </w:style>
  <w:style w:type="character" w:customStyle="1" w:styleId="Ttulo1Carter">
    <w:name w:val="Título 1 Caráter"/>
    <w:basedOn w:val="Tipodeletrapredefinidodopargrafo"/>
    <w:link w:val="Ttulo1"/>
    <w:uiPriority w:val="9"/>
    <w:rsid w:val="00333B97"/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333B97"/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333B97"/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nimoHTML">
    <w:name w:val="HTML Acronym"/>
    <w:basedOn w:val="Tipodeletrapredefinidodopargrafo"/>
    <w:uiPriority w:val="99"/>
    <w:semiHidden/>
    <w:unhideWhenUsed/>
    <w:rsid w:val="00333B97"/>
  </w:style>
  <w:style w:type="paragraph" w:styleId="EndereoHTML">
    <w:name w:val="HTML Address"/>
    <w:basedOn w:val="Normal"/>
    <w:link w:val="EndereoHTMLCarter"/>
    <w:uiPriority w:val="99"/>
    <w:semiHidden/>
    <w:unhideWhenUsed/>
    <w:rsid w:val="00333B97"/>
    <w:rPr>
      <w:i/>
      <w:iCs/>
    </w:rPr>
  </w:style>
  <w:style w:type="character" w:customStyle="1" w:styleId="EndereoHTMLCarter">
    <w:name w:val="Endereço HTML Caráter"/>
    <w:basedOn w:val="Tipodeletrapredefinidodopargrafo"/>
    <w:link w:val="EndereoHTML"/>
    <w:uiPriority w:val="99"/>
    <w:semiHidden/>
    <w:rsid w:val="00333B97"/>
    <w:rPr>
      <w:i/>
      <w:iCs/>
    </w:rPr>
  </w:style>
  <w:style w:type="character" w:styleId="CitaoHTML">
    <w:name w:val="HTML Cite"/>
    <w:basedOn w:val="Tipodeletrapredefinidodopargrafo"/>
    <w:uiPriority w:val="99"/>
    <w:semiHidden/>
    <w:unhideWhenUsed/>
    <w:rsid w:val="00333B97"/>
    <w:rPr>
      <w:i/>
      <w:iCs/>
    </w:rPr>
  </w:style>
  <w:style w:type="character" w:styleId="CdigoHTML">
    <w:name w:val="HTML Code"/>
    <w:basedOn w:val="Tipodeletrapredefinidodopargrafo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DefinioHTML">
    <w:name w:val="HTML Definition"/>
    <w:basedOn w:val="Tipodeletrapredefinidodopargrafo"/>
    <w:uiPriority w:val="99"/>
    <w:semiHidden/>
    <w:unhideWhenUsed/>
    <w:rsid w:val="00333B97"/>
    <w:rPr>
      <w:i/>
      <w:iCs/>
    </w:rPr>
  </w:style>
  <w:style w:type="character" w:styleId="TecladoHTML">
    <w:name w:val="HTML Keyboard"/>
    <w:basedOn w:val="Tipodeletrapredefinidodopargrafo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pr-formatado">
    <w:name w:val="HTML Preformatted"/>
    <w:basedOn w:val="Normal"/>
    <w:link w:val="HTMLpr-formatadoCarter"/>
    <w:uiPriority w:val="99"/>
    <w:semiHidden/>
    <w:unhideWhenUsed/>
    <w:rsid w:val="00333B97"/>
    <w:rPr>
      <w:rFonts w:ascii="Consolas" w:hAnsi="Consolas"/>
      <w:szCs w:val="20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semiHidden/>
    <w:rsid w:val="00333B97"/>
    <w:rPr>
      <w:rFonts w:ascii="Consolas" w:hAnsi="Consolas"/>
      <w:szCs w:val="20"/>
    </w:rPr>
  </w:style>
  <w:style w:type="character" w:styleId="ExemplodeHTML">
    <w:name w:val="HTML Sample"/>
    <w:basedOn w:val="Tipodeletrapredefinidodopargrafo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MquinadeescreverHTML">
    <w:name w:val="HTML Typewriter"/>
    <w:basedOn w:val="Tipodeletrapredefinidodopargrafo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VarivelHTML">
    <w:name w:val="HTML Variable"/>
    <w:basedOn w:val="Tipodeletrapredefinidodopargrafo"/>
    <w:uiPriority w:val="99"/>
    <w:semiHidden/>
    <w:unhideWhenUsed/>
    <w:rsid w:val="00333B97"/>
    <w:rPr>
      <w:i/>
      <w:iCs/>
    </w:rPr>
  </w:style>
  <w:style w:type="character" w:styleId="Hiperligao">
    <w:name w:val="Hyperlink"/>
    <w:basedOn w:val="Tipodeletrapredefinidodopargrafo"/>
    <w:uiPriority w:val="99"/>
    <w:semiHidden/>
    <w:unhideWhenUsed/>
    <w:rsid w:val="006E0AA0"/>
    <w:rPr>
      <w:color w:val="005878" w:themeColor="accent4" w:themeShade="80"/>
      <w:u w:val="single"/>
    </w:rPr>
  </w:style>
  <w:style w:type="paragraph" w:styleId="ndiceremissivo1">
    <w:name w:val="index 1"/>
    <w:basedOn w:val="Normal"/>
    <w:next w:val="Normal"/>
    <w:autoRedefine/>
    <w:uiPriority w:val="99"/>
    <w:semiHidden/>
    <w:unhideWhenUsed/>
    <w:rsid w:val="00333B97"/>
    <w:pPr>
      <w:ind w:left="220" w:hanging="220"/>
    </w:pPr>
  </w:style>
  <w:style w:type="paragraph" w:styleId="ndiceremissivo2">
    <w:name w:val="index 2"/>
    <w:basedOn w:val="Normal"/>
    <w:next w:val="Normal"/>
    <w:autoRedefine/>
    <w:uiPriority w:val="99"/>
    <w:semiHidden/>
    <w:unhideWhenUsed/>
    <w:rsid w:val="00333B97"/>
    <w:pPr>
      <w:ind w:left="440" w:hanging="220"/>
    </w:pPr>
  </w:style>
  <w:style w:type="paragraph" w:styleId="ndiceremissivo3">
    <w:name w:val="index 3"/>
    <w:basedOn w:val="Normal"/>
    <w:next w:val="Normal"/>
    <w:autoRedefine/>
    <w:uiPriority w:val="99"/>
    <w:semiHidden/>
    <w:unhideWhenUsed/>
    <w:rsid w:val="00333B97"/>
    <w:pPr>
      <w:ind w:left="660" w:hanging="220"/>
    </w:pPr>
  </w:style>
  <w:style w:type="paragraph" w:styleId="ndiceremissivo4">
    <w:name w:val="index 4"/>
    <w:basedOn w:val="Normal"/>
    <w:next w:val="Normal"/>
    <w:autoRedefine/>
    <w:uiPriority w:val="99"/>
    <w:semiHidden/>
    <w:unhideWhenUsed/>
    <w:rsid w:val="00333B97"/>
    <w:pPr>
      <w:ind w:left="880" w:hanging="220"/>
    </w:pPr>
  </w:style>
  <w:style w:type="paragraph" w:styleId="ndiceremissivo5">
    <w:name w:val="index 5"/>
    <w:basedOn w:val="Normal"/>
    <w:next w:val="Normal"/>
    <w:autoRedefine/>
    <w:uiPriority w:val="99"/>
    <w:semiHidden/>
    <w:unhideWhenUsed/>
    <w:rsid w:val="00333B97"/>
    <w:pPr>
      <w:ind w:left="1100" w:hanging="220"/>
    </w:pPr>
  </w:style>
  <w:style w:type="paragraph" w:styleId="ndiceremissivo6">
    <w:name w:val="index 6"/>
    <w:basedOn w:val="Normal"/>
    <w:next w:val="Normal"/>
    <w:autoRedefine/>
    <w:uiPriority w:val="99"/>
    <w:semiHidden/>
    <w:unhideWhenUsed/>
    <w:rsid w:val="00333B97"/>
    <w:pPr>
      <w:ind w:left="1320" w:hanging="220"/>
    </w:pPr>
  </w:style>
  <w:style w:type="paragraph" w:styleId="ndiceremissivo7">
    <w:name w:val="index 7"/>
    <w:basedOn w:val="Normal"/>
    <w:next w:val="Normal"/>
    <w:autoRedefine/>
    <w:uiPriority w:val="99"/>
    <w:semiHidden/>
    <w:unhideWhenUsed/>
    <w:rsid w:val="00333B97"/>
    <w:pPr>
      <w:ind w:left="1540" w:hanging="220"/>
    </w:pPr>
  </w:style>
  <w:style w:type="paragraph" w:styleId="ndiceremissivo8">
    <w:name w:val="index 8"/>
    <w:basedOn w:val="Normal"/>
    <w:next w:val="Normal"/>
    <w:autoRedefine/>
    <w:uiPriority w:val="99"/>
    <w:semiHidden/>
    <w:unhideWhenUsed/>
    <w:rsid w:val="00333B97"/>
    <w:pPr>
      <w:ind w:left="1760" w:hanging="220"/>
    </w:pPr>
  </w:style>
  <w:style w:type="paragraph" w:styleId="ndiceremissivo9">
    <w:name w:val="index 9"/>
    <w:basedOn w:val="Normal"/>
    <w:next w:val="Normal"/>
    <w:autoRedefine/>
    <w:uiPriority w:val="99"/>
    <w:semiHidden/>
    <w:unhideWhenUsed/>
    <w:rsid w:val="00333B97"/>
    <w:pPr>
      <w:ind w:left="1980" w:hanging="220"/>
    </w:pPr>
  </w:style>
  <w:style w:type="paragraph" w:styleId="Cabealhodendiceremissivo">
    <w:name w:val="index heading"/>
    <w:basedOn w:val="Normal"/>
    <w:next w:val="ndiceremissivo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nfaseIntensa">
    <w:name w:val="Intense Emphasis"/>
    <w:basedOn w:val="Tipodeletrapredefinidodopargrafo"/>
    <w:uiPriority w:val="21"/>
    <w:semiHidden/>
    <w:unhideWhenUsed/>
    <w:qFormat/>
    <w:rsid w:val="0003245B"/>
    <w:rPr>
      <w:i/>
      <w:iCs/>
      <w:color w:val="A1226E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semiHidden/>
    <w:unhideWhenUsed/>
    <w:qFormat/>
    <w:rsid w:val="0003245B"/>
    <w:pPr>
      <w:pBdr>
        <w:top w:val="single" w:sz="4" w:space="10" w:color="A1226E" w:themeColor="accent1" w:themeShade="BF"/>
        <w:bottom w:val="single" w:sz="4" w:space="10" w:color="A1226E" w:themeColor="accent1" w:themeShade="BF"/>
      </w:pBdr>
      <w:spacing w:before="360" w:after="360"/>
      <w:ind w:left="864" w:right="864"/>
    </w:pPr>
    <w:rPr>
      <w:i/>
      <w:iCs/>
      <w:color w:val="A1226E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semiHidden/>
    <w:rsid w:val="0003245B"/>
    <w:rPr>
      <w:i/>
      <w:iCs/>
      <w:color w:val="A1226E" w:themeColor="accent1" w:themeShade="BF"/>
    </w:rPr>
  </w:style>
  <w:style w:type="character" w:styleId="RefernciaIntensa">
    <w:name w:val="Intense Reference"/>
    <w:basedOn w:val="Tipodeletrapredefinidodopargrafo"/>
    <w:uiPriority w:val="32"/>
    <w:semiHidden/>
    <w:unhideWhenUsed/>
    <w:qFormat/>
    <w:rsid w:val="0003245B"/>
    <w:rPr>
      <w:b/>
      <w:bCs/>
      <w:caps w:val="0"/>
      <w:smallCaps/>
      <w:color w:val="A1226E" w:themeColor="accent1" w:themeShade="BF"/>
      <w:spacing w:val="5"/>
    </w:rPr>
  </w:style>
  <w:style w:type="table" w:styleId="GrelhaClara">
    <w:name w:val="Light Grid"/>
    <w:basedOn w:val="Tabela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elhaClara-Cor1">
    <w:name w:val="Light Grid Accent 1"/>
    <w:basedOn w:val="Tabela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GrelhaClara-Cor2">
    <w:name w:val="Light Grid Accent 2"/>
    <w:basedOn w:val="Tabela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GrelhaClara-Cor3">
    <w:name w:val="Light Grid Accent 3"/>
    <w:basedOn w:val="Tabela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GrelhaClara-Cor4">
    <w:name w:val="Light Grid Accent 4"/>
    <w:basedOn w:val="Tabela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GrelhaClara-Cor5">
    <w:name w:val="Light Grid Accent 5"/>
    <w:basedOn w:val="Tabela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GrelhaClara-Cor6">
    <w:name w:val="Light Grid Accent 6"/>
    <w:basedOn w:val="Tabela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ListaClara">
    <w:name w:val="Light List"/>
    <w:basedOn w:val="Tabela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Cor1">
    <w:name w:val="Light List Accent 1"/>
    <w:basedOn w:val="Tabela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ListaClara-Cor2">
    <w:name w:val="Light List Accent 2"/>
    <w:basedOn w:val="Tabela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ListaClara-Cor3">
    <w:name w:val="Light List Accent 3"/>
    <w:basedOn w:val="Tabela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ListaClara-Cor4">
    <w:name w:val="Light List Accent 4"/>
    <w:basedOn w:val="Tabela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ListaClara-Cor5">
    <w:name w:val="Light List Accent 5"/>
    <w:basedOn w:val="Tabela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ListaClara-Cor6">
    <w:name w:val="Light List Accent 6"/>
    <w:basedOn w:val="Tabela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SombreadoClaro">
    <w:name w:val="Light Shading"/>
    <w:basedOn w:val="Tabelanormal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Cor1">
    <w:name w:val="Light Shading Accent 1"/>
    <w:basedOn w:val="Tabelanormal"/>
    <w:uiPriority w:val="60"/>
    <w:semiHidden/>
    <w:unhideWhenUsed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SombreadoClaro-Cor2">
    <w:name w:val="Light Shading Accent 2"/>
    <w:basedOn w:val="Tabelanormal"/>
    <w:uiPriority w:val="60"/>
    <w:semiHidden/>
    <w:unhideWhenUsed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SombreadoClaro-Cor3">
    <w:name w:val="Light Shading Accent 3"/>
    <w:basedOn w:val="Tabelanormal"/>
    <w:uiPriority w:val="60"/>
    <w:semiHidden/>
    <w:unhideWhenUsed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SombreadoClaro-Cor4">
    <w:name w:val="Light Shading Accent 4"/>
    <w:basedOn w:val="Tabelanormal"/>
    <w:uiPriority w:val="60"/>
    <w:semiHidden/>
    <w:unhideWhenUsed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SombreadoClaro-Cor5">
    <w:name w:val="Light Shading Accent 5"/>
    <w:basedOn w:val="Tabelanormal"/>
    <w:uiPriority w:val="60"/>
    <w:semiHidden/>
    <w:unhideWhenUsed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SombreadoClaro-Cor6">
    <w:name w:val="Light Shading Accent 6"/>
    <w:basedOn w:val="Tabelanormal"/>
    <w:uiPriority w:val="60"/>
    <w:semiHidden/>
    <w:unhideWhenUsed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Nmerodelinha">
    <w:name w:val="line number"/>
    <w:basedOn w:val="Tipodeletrapredefinidodopargrafo"/>
    <w:uiPriority w:val="99"/>
    <w:semiHidden/>
    <w:unhideWhenUsed/>
    <w:rsid w:val="00333B97"/>
  </w:style>
  <w:style w:type="paragraph" w:styleId="Lista">
    <w:name w:val="List"/>
    <w:basedOn w:val="Normal"/>
    <w:uiPriority w:val="99"/>
    <w:semiHidden/>
    <w:unhideWhenUsed/>
    <w:rsid w:val="00333B97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333B97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333B97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333B97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333B97"/>
    <w:pPr>
      <w:ind w:left="1800" w:hanging="360"/>
      <w:contextualSpacing/>
    </w:pPr>
  </w:style>
  <w:style w:type="paragraph" w:styleId="Listacommarcas">
    <w:name w:val="List Bullet"/>
    <w:basedOn w:val="Normal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Listacommarcas2">
    <w:name w:val="List Bullet 2"/>
    <w:basedOn w:val="Normal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Listacommarcas3">
    <w:name w:val="List Bullet 3"/>
    <w:basedOn w:val="Normal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Listacommarcas4">
    <w:name w:val="List Bullet 4"/>
    <w:basedOn w:val="Normal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Listacommarcas5">
    <w:name w:val="List Bullet 5"/>
    <w:basedOn w:val="Normal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Listadecont">
    <w:name w:val="List Continue"/>
    <w:basedOn w:val="Normal"/>
    <w:uiPriority w:val="99"/>
    <w:semiHidden/>
    <w:unhideWhenUsed/>
    <w:rsid w:val="00333B97"/>
    <w:pPr>
      <w:spacing w:after="120"/>
      <w:ind w:left="360"/>
      <w:contextualSpacing/>
    </w:pPr>
  </w:style>
  <w:style w:type="paragraph" w:styleId="Listadecont2">
    <w:name w:val="List Continue 2"/>
    <w:basedOn w:val="Normal"/>
    <w:uiPriority w:val="99"/>
    <w:semiHidden/>
    <w:unhideWhenUsed/>
    <w:rsid w:val="00333B97"/>
    <w:pPr>
      <w:spacing w:after="120"/>
      <w:ind w:left="720"/>
      <w:contextualSpacing/>
    </w:pPr>
  </w:style>
  <w:style w:type="paragraph" w:styleId="Listadecont3">
    <w:name w:val="List Continue 3"/>
    <w:basedOn w:val="Normal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Listadecont4">
    <w:name w:val="List Continue 4"/>
    <w:basedOn w:val="Normal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Listadecont5">
    <w:name w:val="List Continue 5"/>
    <w:basedOn w:val="Normal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Listanumerada">
    <w:name w:val="List Number"/>
    <w:basedOn w:val="Normal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Listanumerada2">
    <w:name w:val="List Number 2"/>
    <w:basedOn w:val="Normal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Listanumerada3">
    <w:name w:val="List Number 3"/>
    <w:basedOn w:val="Normal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Listanumerada4">
    <w:name w:val="List Number 4"/>
    <w:basedOn w:val="Normal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Listanumerada5">
    <w:name w:val="List Number 5"/>
    <w:basedOn w:val="Normal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PargrafodaLista">
    <w:name w:val="List Paragraph"/>
    <w:basedOn w:val="Normal"/>
    <w:uiPriority w:val="34"/>
    <w:semiHidden/>
    <w:unhideWhenUsed/>
    <w:qFormat/>
    <w:rsid w:val="00333B97"/>
    <w:pPr>
      <w:ind w:left="720"/>
      <w:contextualSpacing/>
    </w:pPr>
  </w:style>
  <w:style w:type="table" w:customStyle="1" w:styleId="TabeladeLista1Clara1">
    <w:name w:val="Tabela de Lista 1 Clara1"/>
    <w:basedOn w:val="Tabela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1Clara-Destaque11">
    <w:name w:val="Tabela de Lista 1 Clara - Destaque 11"/>
    <w:basedOn w:val="Tabela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eladeLista1Clara-Destaque21">
    <w:name w:val="Tabela de Lista 1 Clara - Destaque 21"/>
    <w:basedOn w:val="Tabela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eladeLista1Clara-Destaque31">
    <w:name w:val="Tabela de Lista 1 Clara - Destaque 31"/>
    <w:basedOn w:val="Tabela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eladeLista1Clara-Destaque41">
    <w:name w:val="Tabela de Lista 1 Clara - Destaque 41"/>
    <w:basedOn w:val="Tabela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eladeLista1Clara-Destaque51">
    <w:name w:val="Tabela de Lista 1 Clara - Destaque 51"/>
    <w:basedOn w:val="Tabela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eladeLista1Clara-Destaque61">
    <w:name w:val="Tabela de Lista 1 Clara - Destaque 61"/>
    <w:basedOn w:val="Tabela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eladeLista21">
    <w:name w:val="Tabela de Lista 21"/>
    <w:basedOn w:val="Tabelanormal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2-Destaque11">
    <w:name w:val="Tabela de Lista 2 - Destaque 11"/>
    <w:basedOn w:val="Tabelanormal"/>
    <w:uiPriority w:val="47"/>
    <w:rsid w:val="00333B9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eladeLista2-Destaque21">
    <w:name w:val="Tabela de Lista 2 - Destaque 21"/>
    <w:basedOn w:val="Tabelanormal"/>
    <w:uiPriority w:val="47"/>
    <w:rsid w:val="00333B9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eladeLista2-Destaque31">
    <w:name w:val="Tabela de Lista 2 - Destaque 31"/>
    <w:basedOn w:val="Tabelanormal"/>
    <w:uiPriority w:val="47"/>
    <w:rsid w:val="00333B9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eladeLista2-Destaque41">
    <w:name w:val="Tabela de Lista 2 - Destaque 41"/>
    <w:basedOn w:val="Tabelanormal"/>
    <w:uiPriority w:val="47"/>
    <w:rsid w:val="00333B9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eladeLista2-Destaque51">
    <w:name w:val="Tabela de Lista 2 - Destaque 51"/>
    <w:basedOn w:val="Tabelanormal"/>
    <w:uiPriority w:val="47"/>
    <w:rsid w:val="00333B9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eladeLista2-Destaque61">
    <w:name w:val="Tabela de Lista 2 - Destaque 61"/>
    <w:basedOn w:val="Tabelanormal"/>
    <w:uiPriority w:val="47"/>
    <w:rsid w:val="00333B9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eladeLista31">
    <w:name w:val="Tabela de Lista 31"/>
    <w:basedOn w:val="Tabelanormal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Lista3-Destaque11">
    <w:name w:val="Tabela de Lista 3 - Destaque 11"/>
    <w:basedOn w:val="Tabelanormal"/>
    <w:uiPriority w:val="48"/>
    <w:rsid w:val="00333B9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customStyle="1" w:styleId="TabeladeLista3-Destaque21">
    <w:name w:val="Tabela de Lista 3 - Destaque 21"/>
    <w:basedOn w:val="Tabelanormal"/>
    <w:uiPriority w:val="48"/>
    <w:rsid w:val="00333B9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customStyle="1" w:styleId="TabeladeLista3-Destaque31">
    <w:name w:val="Tabela de Lista 3 - Destaque 31"/>
    <w:basedOn w:val="Tabelanormal"/>
    <w:uiPriority w:val="48"/>
    <w:rsid w:val="00333B9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customStyle="1" w:styleId="TabeladeLista3-Destaque41">
    <w:name w:val="Tabela de Lista 3 - Destaque 41"/>
    <w:basedOn w:val="Tabelanormal"/>
    <w:uiPriority w:val="48"/>
    <w:rsid w:val="00333B9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customStyle="1" w:styleId="TabeladeLista3-Destaque51">
    <w:name w:val="Tabela de Lista 3 - Destaque 51"/>
    <w:basedOn w:val="Tabelanormal"/>
    <w:uiPriority w:val="48"/>
    <w:rsid w:val="00333B9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customStyle="1" w:styleId="TabeladeLista3-Destaque61">
    <w:name w:val="Tabela de Lista 3 - Destaque 61"/>
    <w:basedOn w:val="Tabelanormal"/>
    <w:uiPriority w:val="48"/>
    <w:rsid w:val="00333B9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customStyle="1" w:styleId="TabeladeLista41">
    <w:name w:val="Tabela de Lista 41"/>
    <w:basedOn w:val="Tabela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4-Destaque11">
    <w:name w:val="Tabela de Lista 4 - Destaque 11"/>
    <w:basedOn w:val="Tabelanorma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eladeLista4-Destaque21">
    <w:name w:val="Tabela de Lista 4 - Destaque 21"/>
    <w:basedOn w:val="Tabelanorma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eladeLista4-Destaque31">
    <w:name w:val="Tabela de Lista 4 - Destaque 31"/>
    <w:basedOn w:val="Tabelanorma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eladeLista4-Destaque41">
    <w:name w:val="Tabela de Lista 4 - Destaque 41"/>
    <w:basedOn w:val="Tabelanorma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eladeLista4-Destaque51">
    <w:name w:val="Tabela de Lista 4 - Destaque 51"/>
    <w:basedOn w:val="Tabelanorma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eladeLista4-Destaque61">
    <w:name w:val="Tabela de Lista 4 - Destaque 61"/>
    <w:basedOn w:val="Tabelanorma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eladeLista5Escura1">
    <w:name w:val="Tabela de Lista 5 Escura1"/>
    <w:basedOn w:val="Tabela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Destaque11">
    <w:name w:val="Tabela de Lista 5 Escura - Destaque 11"/>
    <w:basedOn w:val="Tabela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Destaque21">
    <w:name w:val="Tabela de Lista 5 Escura - Destaque 21"/>
    <w:basedOn w:val="Tabela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Destaque31">
    <w:name w:val="Tabela de Lista 5 Escura - Destaque 31"/>
    <w:basedOn w:val="Tabela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Destaque41">
    <w:name w:val="Tabela de Lista 5 Escura - Destaque 41"/>
    <w:basedOn w:val="Tabela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Destaque51">
    <w:name w:val="Tabela de Lista 5 Escura - Destaque 51"/>
    <w:basedOn w:val="Tabela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Destaque61">
    <w:name w:val="Tabela de Lista 5 Escura - Destaque 61"/>
    <w:basedOn w:val="Tabela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6Colorida1">
    <w:name w:val="Tabela de Lista 6 Colorida1"/>
    <w:basedOn w:val="Tabela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6Colorida-Destaque11">
    <w:name w:val="Tabela de Lista 6 Colorida - Destaque 11"/>
    <w:basedOn w:val="Tabelanorma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eladeLista6Colorida-Destaque21">
    <w:name w:val="Tabela de Lista 6 Colorida - Destaque 21"/>
    <w:basedOn w:val="Tabelanorma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eladeLista6Colorida-Destaque31">
    <w:name w:val="Tabela de Lista 6 Colorida - Destaque 31"/>
    <w:basedOn w:val="Tabelanorma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eladeLista6Colorida-Destaque41">
    <w:name w:val="Tabela de Lista 6 Colorida - Destaque 41"/>
    <w:basedOn w:val="Tabelanorma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eladeLista6Colorida-Destaque51">
    <w:name w:val="Tabela de Lista 6 Colorida - Destaque 51"/>
    <w:basedOn w:val="Tabelanorma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eladeLista6Colorida-Destaque61">
    <w:name w:val="Tabela de Lista 6 Colorida - Destaque 61"/>
    <w:basedOn w:val="Tabelanorma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eladeLista7Colorida1">
    <w:name w:val="Tabela de Lista 7 Colorida1"/>
    <w:basedOn w:val="Tabelanormal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Destaque11">
    <w:name w:val="Tabela de Lista 7 Colorida - Destaque 11"/>
    <w:basedOn w:val="Tabelanormal"/>
    <w:uiPriority w:val="52"/>
    <w:rsid w:val="00333B9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Destaque21">
    <w:name w:val="Tabela de Lista 7 Colorida - Destaque 21"/>
    <w:basedOn w:val="Tabelanormal"/>
    <w:uiPriority w:val="52"/>
    <w:rsid w:val="00333B9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Destaque31">
    <w:name w:val="Tabela de Lista 7 Colorida - Destaque 31"/>
    <w:basedOn w:val="Tabelanormal"/>
    <w:uiPriority w:val="52"/>
    <w:rsid w:val="00333B9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Destaque41">
    <w:name w:val="Tabela de Lista 7 Colorida - Destaque 41"/>
    <w:basedOn w:val="Tabelanormal"/>
    <w:uiPriority w:val="52"/>
    <w:rsid w:val="00333B9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Destaque51">
    <w:name w:val="Tabela de Lista 7 Colorida - Destaque 51"/>
    <w:basedOn w:val="Tabelanormal"/>
    <w:uiPriority w:val="52"/>
    <w:rsid w:val="00333B9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Destaque61">
    <w:name w:val="Tabela de Lista 7 Colorida - Destaque 61"/>
    <w:basedOn w:val="Tabelanormal"/>
    <w:uiPriority w:val="52"/>
    <w:rsid w:val="00333B9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demacro">
    <w:name w:val="macro"/>
    <w:link w:val="TextodemacroCarter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TextodemacroCarter">
    <w:name w:val="Texto de macro Caráter"/>
    <w:basedOn w:val="Tipodeletrapredefinidodopargrafo"/>
    <w:link w:val="Textodemacro"/>
    <w:uiPriority w:val="99"/>
    <w:semiHidden/>
    <w:rsid w:val="00333B97"/>
    <w:rPr>
      <w:rFonts w:ascii="Consolas" w:hAnsi="Consolas"/>
      <w:szCs w:val="20"/>
    </w:rPr>
  </w:style>
  <w:style w:type="table" w:styleId="GrelhaMdia1">
    <w:name w:val="Medium Grid 1"/>
    <w:basedOn w:val="Tabela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Mdia1-Cor1">
    <w:name w:val="Medium Grid 1 Accent 1"/>
    <w:basedOn w:val="Tabela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GrelhaMdia1-Cor2">
    <w:name w:val="Medium Grid 1 Accent 2"/>
    <w:basedOn w:val="Tabela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GrelhaMdia1-Cor3">
    <w:name w:val="Medium Grid 1 Accent 3"/>
    <w:basedOn w:val="Tabela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GrelhaMdia1-Cor4">
    <w:name w:val="Medium Grid 1 Accent 4"/>
    <w:basedOn w:val="Tabela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GrelhaMdia1-Cor5">
    <w:name w:val="Medium Grid 1 Accent 5"/>
    <w:basedOn w:val="Tabela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GrelhaMdia1-Cor6">
    <w:name w:val="Medium Grid 1 Accent 6"/>
    <w:basedOn w:val="Tabela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GrelhaMdia2">
    <w:name w:val="Medium Grid 2"/>
    <w:basedOn w:val="Tabela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1">
    <w:name w:val="Medium Grid 2 Accent 1"/>
    <w:basedOn w:val="Tabela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2">
    <w:name w:val="Medium Grid 2 Accent 2"/>
    <w:basedOn w:val="Tabela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3">
    <w:name w:val="Medium Grid 2 Accent 3"/>
    <w:basedOn w:val="Tabela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4">
    <w:name w:val="Medium Grid 2 Accent 4"/>
    <w:basedOn w:val="Tabela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5">
    <w:name w:val="Medium Grid 2 Accent 5"/>
    <w:basedOn w:val="Tabela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6">
    <w:name w:val="Medium Grid 2 Accent 6"/>
    <w:basedOn w:val="Tabela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3">
    <w:name w:val="Medium Grid 3"/>
    <w:basedOn w:val="Tabela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elhaMdia3-Cor1">
    <w:name w:val="Medium Grid 3 Accent 1"/>
    <w:basedOn w:val="Tabela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GrelhaMdia3-Cor2">
    <w:name w:val="Medium Grid 3 Accent 2"/>
    <w:basedOn w:val="Tabela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GrelhaMdia3-Cor3">
    <w:name w:val="Medium Grid 3 Accent 3"/>
    <w:basedOn w:val="Tabela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GrelhaMdia3-Cor4">
    <w:name w:val="Medium Grid 3 Accent 4"/>
    <w:basedOn w:val="Tabela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GrelhaMdia3-Cor5">
    <w:name w:val="Medium Grid 3 Accent 5"/>
    <w:basedOn w:val="Tabela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GrelhaMdia3-Cor6">
    <w:name w:val="Medium Grid 3 Accent 6"/>
    <w:basedOn w:val="Tabela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ListaMdia1">
    <w:name w:val="Medium List 1"/>
    <w:basedOn w:val="Tabela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Cor1">
    <w:name w:val="Medium List 1 Accent 1"/>
    <w:basedOn w:val="Tabela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ListaMdia1-Cor2">
    <w:name w:val="Medium List 1 Accent 2"/>
    <w:basedOn w:val="Tabela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ListaMdia1-Cor3">
    <w:name w:val="Medium List 1 Accent 3"/>
    <w:basedOn w:val="Tabela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ListaMdia1-Cor4">
    <w:name w:val="Medium List 1 Accent 4"/>
    <w:basedOn w:val="Tabela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ListaMdia1-Cor5">
    <w:name w:val="Medium List 1 Accent 5"/>
    <w:basedOn w:val="Tabela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ListaMdia1-Cor6">
    <w:name w:val="Medium List 1 Accent 6"/>
    <w:basedOn w:val="Tabela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1">
    <w:name w:val="Medium List 2 Accent 1"/>
    <w:basedOn w:val="Tabela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2">
    <w:name w:val="Medium List 2 Accent 2"/>
    <w:basedOn w:val="Tabela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3">
    <w:name w:val="Medium List 2 Accent 3"/>
    <w:basedOn w:val="Tabela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4">
    <w:name w:val="Medium List 2 Accent 4"/>
    <w:basedOn w:val="Tabela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5">
    <w:name w:val="Medium List 2 Accent 5"/>
    <w:basedOn w:val="Tabela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6">
    <w:name w:val="Medium List 2 Accent 6"/>
    <w:basedOn w:val="Tabela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dio1">
    <w:name w:val="Medium Shading 1"/>
    <w:basedOn w:val="Tabela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1">
    <w:name w:val="Medium Shading 1 Accent 1"/>
    <w:basedOn w:val="Tabela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2">
    <w:name w:val="Medium Shading 1 Accent 2"/>
    <w:basedOn w:val="Tabela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3">
    <w:name w:val="Medium Shading 1 Accent 3"/>
    <w:basedOn w:val="Tabela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4">
    <w:name w:val="Medium Shading 1 Accent 4"/>
    <w:basedOn w:val="Tabela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5">
    <w:name w:val="Medium Shading 1 Accent 5"/>
    <w:basedOn w:val="Tabela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6">
    <w:name w:val="Medium Shading 1 Accent 6"/>
    <w:basedOn w:val="Tabela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2">
    <w:name w:val="Medium Shading 2"/>
    <w:basedOn w:val="Tabela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1">
    <w:name w:val="Medium Shading 2 Accent 1"/>
    <w:basedOn w:val="Tabela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2">
    <w:name w:val="Medium Shading 2 Accent 2"/>
    <w:basedOn w:val="Tabela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3">
    <w:name w:val="Medium Shading 2 Accent 3"/>
    <w:basedOn w:val="Tabela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4">
    <w:name w:val="Medium Shading 2 Accent 4"/>
    <w:basedOn w:val="Tabela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5">
    <w:name w:val="Medium Shading 2 Accent 5"/>
    <w:basedOn w:val="Tabela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6">
    <w:name w:val="Medium Shading 2 Accent 6"/>
    <w:basedOn w:val="Tabela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Cabealhodamensagem">
    <w:name w:val="Message Header"/>
    <w:basedOn w:val="Normal"/>
    <w:link w:val="CabealhodamensagemCarter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CabealhodamensagemCarter">
    <w:name w:val="Cabeçalho da mensagem Caráter"/>
    <w:basedOn w:val="Tipodeletrapredefinidodopargrafo"/>
    <w:link w:val="Cabealhodamensagem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SemEspaamento">
    <w:name w:val="No Spacing"/>
    <w:uiPriority w:val="1"/>
    <w:semiHidden/>
    <w:unhideWhenUsed/>
    <w:qFormat/>
    <w:rsid w:val="00333B97"/>
  </w:style>
  <w:style w:type="paragraph" w:styleId="NormalWeb">
    <w:name w:val="Normal (Web)"/>
    <w:basedOn w:val="Normal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Avanonormal">
    <w:name w:val="Normal Indent"/>
    <w:basedOn w:val="Normal"/>
    <w:uiPriority w:val="99"/>
    <w:semiHidden/>
    <w:unhideWhenUsed/>
    <w:rsid w:val="00333B97"/>
    <w:pPr>
      <w:ind w:left="720"/>
    </w:pPr>
  </w:style>
  <w:style w:type="paragraph" w:styleId="Cabealhodanota">
    <w:name w:val="Note Heading"/>
    <w:basedOn w:val="Normal"/>
    <w:next w:val="Normal"/>
    <w:link w:val="CabealhodanotaCarter"/>
    <w:uiPriority w:val="99"/>
    <w:semiHidden/>
    <w:unhideWhenUsed/>
    <w:rsid w:val="00333B97"/>
  </w:style>
  <w:style w:type="character" w:customStyle="1" w:styleId="CabealhodanotaCarter">
    <w:name w:val="Cabeçalho da nota Caráter"/>
    <w:basedOn w:val="Tipodeletrapredefinidodopargrafo"/>
    <w:link w:val="Cabealhodanota"/>
    <w:uiPriority w:val="99"/>
    <w:semiHidden/>
    <w:rsid w:val="00333B97"/>
  </w:style>
  <w:style w:type="character" w:styleId="Nmerodepgina">
    <w:name w:val="page number"/>
    <w:basedOn w:val="Tipodeletrapredefinidodopargrafo"/>
    <w:uiPriority w:val="99"/>
    <w:semiHidden/>
    <w:unhideWhenUsed/>
    <w:rsid w:val="00333B97"/>
  </w:style>
  <w:style w:type="table" w:customStyle="1" w:styleId="TabelaSimples11">
    <w:name w:val="Tabela Simples 11"/>
    <w:basedOn w:val="Tabelanormal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aSimples21">
    <w:name w:val="Tabela Simples 21"/>
    <w:basedOn w:val="Tabelanormal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elaSimples31">
    <w:name w:val="Tabela Simples 31"/>
    <w:basedOn w:val="Tabelanormal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elaSimples41">
    <w:name w:val="Tabela Simples 41"/>
    <w:basedOn w:val="Tabelanormal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aSimples51">
    <w:name w:val="Tabela Simples 51"/>
    <w:basedOn w:val="Tabelanormal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mples">
    <w:name w:val="Plain Text"/>
    <w:basedOn w:val="Normal"/>
    <w:link w:val="TextosimplesCarter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semiHidden/>
    <w:rsid w:val="00333B97"/>
    <w:rPr>
      <w:rFonts w:ascii="Consolas" w:hAnsi="Consolas"/>
      <w:szCs w:val="21"/>
    </w:rPr>
  </w:style>
  <w:style w:type="paragraph" w:styleId="Citao">
    <w:name w:val="Quote"/>
    <w:basedOn w:val="Normal"/>
    <w:next w:val="Normal"/>
    <w:link w:val="CitaoCarter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semiHidden/>
    <w:rsid w:val="00333B97"/>
    <w:rPr>
      <w:i/>
      <w:iCs/>
      <w:color w:val="404040" w:themeColor="text1" w:themeTint="BF"/>
    </w:rPr>
  </w:style>
  <w:style w:type="paragraph" w:styleId="Inciodecarta">
    <w:name w:val="Salutation"/>
    <w:basedOn w:val="Normal"/>
    <w:next w:val="Normal"/>
    <w:link w:val="InciodecartaCarter"/>
    <w:uiPriority w:val="99"/>
    <w:semiHidden/>
    <w:unhideWhenUsed/>
    <w:rsid w:val="00333B97"/>
  </w:style>
  <w:style w:type="character" w:customStyle="1" w:styleId="InciodecartaCarter">
    <w:name w:val="Início de carta Caráter"/>
    <w:basedOn w:val="Tipodeletrapredefinidodopargrafo"/>
    <w:link w:val="Inciodecarta"/>
    <w:uiPriority w:val="99"/>
    <w:semiHidden/>
    <w:rsid w:val="00333B97"/>
  </w:style>
  <w:style w:type="paragraph" w:styleId="Assinatura">
    <w:name w:val="Signature"/>
    <w:basedOn w:val="Normal"/>
    <w:link w:val="AssinaturaCarter"/>
    <w:uiPriority w:val="99"/>
    <w:semiHidden/>
    <w:unhideWhenUsed/>
    <w:rsid w:val="00333B97"/>
    <w:pPr>
      <w:ind w:left="4320"/>
    </w:pPr>
  </w:style>
  <w:style w:type="character" w:customStyle="1" w:styleId="AssinaturaCarter">
    <w:name w:val="Assinatura Caráter"/>
    <w:basedOn w:val="Tipodeletrapredefinidodopargrafo"/>
    <w:link w:val="Assinatura"/>
    <w:uiPriority w:val="99"/>
    <w:semiHidden/>
    <w:rsid w:val="00333B97"/>
  </w:style>
  <w:style w:type="paragraph" w:styleId="Subttulo">
    <w:name w:val="Subtitle"/>
    <w:basedOn w:val="Normal"/>
    <w:next w:val="Normal"/>
    <w:link w:val="SubttuloCarter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ter">
    <w:name w:val="Subtítulo Caráter"/>
    <w:basedOn w:val="Tipodeletrapredefinidodopargrafo"/>
    <w:link w:val="Subttulo"/>
    <w:uiPriority w:val="11"/>
    <w:semiHidden/>
    <w:rsid w:val="00333B97"/>
    <w:rPr>
      <w:color w:val="5A5A5A" w:themeColor="text1" w:themeTint="A5"/>
      <w:spacing w:val="15"/>
    </w:rPr>
  </w:style>
  <w:style w:type="character" w:styleId="nfaseDiscreta">
    <w:name w:val="Subtle Emphasis"/>
    <w:basedOn w:val="Tipodeletrapredefinidodopargrafo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RefernciaDiscreta">
    <w:name w:val="Subtle Reference"/>
    <w:basedOn w:val="Tipodeletrapredefinidodopargrafo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Tabelacomefeitos3D1">
    <w:name w:val="Table 3D effects 1"/>
    <w:basedOn w:val="Tabelanormal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comcolunas1">
    <w:name w:val="Table Columns 1"/>
    <w:basedOn w:val="Tabela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2">
    <w:name w:val="Table Columns 2"/>
    <w:basedOn w:val="Tabelanormal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3">
    <w:name w:val="Table Columns 3"/>
    <w:basedOn w:val="Tabela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4">
    <w:name w:val="Table Columns 4"/>
    <w:basedOn w:val="Tabelanormal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comcolunas5">
    <w:name w:val="Table Columns 5"/>
    <w:basedOn w:val="Tabelanormal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contempornea">
    <w:name w:val="Table Contemporary"/>
    <w:basedOn w:val="Tabelanormal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e">
    <w:name w:val="Table Elegant"/>
    <w:basedOn w:val="Tabelanormal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">
    <w:name w:val="Table Grid"/>
    <w:basedOn w:val="Tabelanormal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elha1">
    <w:name w:val="Table Grid 1"/>
    <w:basedOn w:val="Tabela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2">
    <w:name w:val="Table Grid 2"/>
    <w:basedOn w:val="Tabelanormal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3">
    <w:name w:val="Table Grid 3"/>
    <w:basedOn w:val="Tabela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4">
    <w:name w:val="Table Grid 4"/>
    <w:basedOn w:val="Tabelanormal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5">
    <w:name w:val="Table Grid 5"/>
    <w:basedOn w:val="Tabela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6">
    <w:name w:val="Table Grid 6"/>
    <w:basedOn w:val="Tabela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7">
    <w:name w:val="Table Grid 7"/>
    <w:basedOn w:val="Tabelanormal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8">
    <w:name w:val="Table Grid 8"/>
    <w:basedOn w:val="Tabelanormal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comGrelhaClara1">
    <w:name w:val="Tabela com Grelha Clara1"/>
    <w:basedOn w:val="Tabelanormal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comlista1">
    <w:name w:val="Table List 1"/>
    <w:basedOn w:val="Tabelanormal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2">
    <w:name w:val="Table List 2"/>
    <w:basedOn w:val="Tabelanormal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3">
    <w:name w:val="Table List 3"/>
    <w:basedOn w:val="Tabela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4">
    <w:name w:val="Table List 4"/>
    <w:basedOn w:val="Tabela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comlista5">
    <w:name w:val="Table List 5"/>
    <w:basedOn w:val="Tabela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6">
    <w:name w:val="Table List 6"/>
    <w:basedOn w:val="Tabelanormal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comlista7">
    <w:name w:val="Table List 7"/>
    <w:basedOn w:val="Tabelanormal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comlista8">
    <w:name w:val="Table List 8"/>
    <w:basedOn w:val="Tabelanormal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dicedeautoridades">
    <w:name w:val="table of authorities"/>
    <w:basedOn w:val="Normal"/>
    <w:next w:val="Normal"/>
    <w:uiPriority w:val="99"/>
    <w:semiHidden/>
    <w:unhideWhenUsed/>
    <w:rsid w:val="00333B97"/>
    <w:pPr>
      <w:ind w:left="220" w:hanging="220"/>
    </w:pPr>
  </w:style>
  <w:style w:type="paragraph" w:styleId="ndicedeilustraes">
    <w:name w:val="table of figures"/>
    <w:basedOn w:val="Normal"/>
    <w:next w:val="Normal"/>
    <w:uiPriority w:val="99"/>
    <w:semiHidden/>
    <w:unhideWhenUsed/>
    <w:rsid w:val="00333B97"/>
  </w:style>
  <w:style w:type="table" w:styleId="Tabelaprofissional">
    <w:name w:val="Table Professional"/>
    <w:basedOn w:val="Tabela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imples1">
    <w:name w:val="Table Simple 1"/>
    <w:basedOn w:val="Tabelanormal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">
    <w:name w:val="Table Simple 2"/>
    <w:basedOn w:val="Tabelanormal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">
    <w:name w:val="Table Simple 3"/>
    <w:basedOn w:val="Tabela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discreta1">
    <w:name w:val="Table Subtle 1"/>
    <w:basedOn w:val="Tabelanormal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iscreta2">
    <w:name w:val="Table Subtle 2"/>
    <w:basedOn w:val="Tabelanormal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Web1">
    <w:name w:val="Table Web 1"/>
    <w:basedOn w:val="Tabela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Web2">
    <w:name w:val="Table Web 2"/>
    <w:basedOn w:val="Tabelanormal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Web3">
    <w:name w:val="Table Web 3"/>
    <w:basedOn w:val="Tabela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tulo">
    <w:name w:val="Title"/>
    <w:basedOn w:val="Normal"/>
    <w:next w:val="Normal"/>
    <w:link w:val="TtuloCarter"/>
    <w:uiPriority w:val="10"/>
    <w:semiHidden/>
    <w:unhideWhenUsed/>
    <w:qFormat/>
    <w:rsid w:val="00333B97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semiHidden/>
    <w:rsid w:val="00333B9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Cabealhodendicedeautoridades">
    <w:name w:val="toa heading"/>
    <w:basedOn w:val="Normal"/>
    <w:next w:val="Normal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dice1">
    <w:name w:val="toc 1"/>
    <w:basedOn w:val="Normal"/>
    <w:next w:val="Normal"/>
    <w:autoRedefine/>
    <w:uiPriority w:val="39"/>
    <w:semiHidden/>
    <w:unhideWhenUsed/>
    <w:rsid w:val="00333B97"/>
    <w:pPr>
      <w:spacing w:after="100"/>
    </w:pPr>
  </w:style>
  <w:style w:type="paragraph" w:styleId="ndice2">
    <w:name w:val="toc 2"/>
    <w:basedOn w:val="Normal"/>
    <w:next w:val="Normal"/>
    <w:autoRedefine/>
    <w:uiPriority w:val="39"/>
    <w:semiHidden/>
    <w:unhideWhenUsed/>
    <w:rsid w:val="00333B97"/>
    <w:pPr>
      <w:spacing w:after="100"/>
      <w:ind w:left="220"/>
    </w:pPr>
  </w:style>
  <w:style w:type="paragraph" w:styleId="ndice3">
    <w:name w:val="toc 3"/>
    <w:basedOn w:val="Normal"/>
    <w:next w:val="Normal"/>
    <w:autoRedefine/>
    <w:uiPriority w:val="39"/>
    <w:semiHidden/>
    <w:unhideWhenUsed/>
    <w:rsid w:val="00333B97"/>
    <w:pPr>
      <w:spacing w:after="100"/>
      <w:ind w:left="440"/>
    </w:pPr>
  </w:style>
  <w:style w:type="paragraph" w:styleId="ndice4">
    <w:name w:val="toc 4"/>
    <w:basedOn w:val="Normal"/>
    <w:next w:val="Normal"/>
    <w:autoRedefine/>
    <w:uiPriority w:val="39"/>
    <w:semiHidden/>
    <w:unhideWhenUsed/>
    <w:rsid w:val="00333B97"/>
    <w:pPr>
      <w:spacing w:after="100"/>
      <w:ind w:left="660"/>
    </w:pPr>
  </w:style>
  <w:style w:type="paragraph" w:styleId="ndice5">
    <w:name w:val="toc 5"/>
    <w:basedOn w:val="Normal"/>
    <w:next w:val="Normal"/>
    <w:autoRedefine/>
    <w:uiPriority w:val="39"/>
    <w:semiHidden/>
    <w:unhideWhenUsed/>
    <w:rsid w:val="00333B97"/>
    <w:pPr>
      <w:spacing w:after="100"/>
      <w:ind w:left="880"/>
    </w:pPr>
  </w:style>
  <w:style w:type="paragraph" w:styleId="ndice6">
    <w:name w:val="toc 6"/>
    <w:basedOn w:val="Normal"/>
    <w:next w:val="Normal"/>
    <w:autoRedefine/>
    <w:uiPriority w:val="39"/>
    <w:semiHidden/>
    <w:unhideWhenUsed/>
    <w:rsid w:val="00333B97"/>
    <w:pPr>
      <w:spacing w:after="100"/>
      <w:ind w:left="1100"/>
    </w:pPr>
  </w:style>
  <w:style w:type="paragraph" w:styleId="ndice7">
    <w:name w:val="toc 7"/>
    <w:basedOn w:val="Normal"/>
    <w:next w:val="Normal"/>
    <w:autoRedefine/>
    <w:uiPriority w:val="39"/>
    <w:semiHidden/>
    <w:unhideWhenUsed/>
    <w:rsid w:val="00333B97"/>
    <w:pPr>
      <w:spacing w:after="100"/>
      <w:ind w:left="1320"/>
    </w:pPr>
  </w:style>
  <w:style w:type="paragraph" w:styleId="ndice8">
    <w:name w:val="toc 8"/>
    <w:basedOn w:val="Normal"/>
    <w:next w:val="Normal"/>
    <w:autoRedefine/>
    <w:uiPriority w:val="39"/>
    <w:semiHidden/>
    <w:unhideWhenUsed/>
    <w:rsid w:val="00333B97"/>
    <w:pPr>
      <w:spacing w:after="100"/>
      <w:ind w:left="1540"/>
    </w:pPr>
  </w:style>
  <w:style w:type="paragraph" w:styleId="ndice9">
    <w:name w:val="toc 9"/>
    <w:basedOn w:val="Normal"/>
    <w:next w:val="Normal"/>
    <w:autoRedefine/>
    <w:uiPriority w:val="39"/>
    <w:semiHidden/>
    <w:unhideWhenUsed/>
    <w:rsid w:val="00333B97"/>
    <w:pPr>
      <w:spacing w:after="100"/>
      <w:ind w:left="1760"/>
    </w:pPr>
  </w:style>
  <w:style w:type="paragraph" w:styleId="Cabealhodondice">
    <w:name w:val="TOC Heading"/>
    <w:basedOn w:val="Ttulo1"/>
    <w:next w:val="Normal"/>
    <w:uiPriority w:val="39"/>
    <w:semiHidden/>
    <w:unhideWhenUsed/>
    <w:qFormat/>
    <w:rsid w:val="00333B97"/>
    <w:pPr>
      <w:outlineLvl w:val="9"/>
    </w:pPr>
  </w:style>
  <w:style w:type="paragraph" w:customStyle="1" w:styleId="Imagem">
    <w:name w:val="Imagem"/>
    <w:basedOn w:val="Normal"/>
    <w:qFormat/>
    <w:rsid w:val="00485D39"/>
    <w:pPr>
      <w:spacing w:before="100" w:after="700"/>
    </w:pPr>
  </w:style>
  <w:style w:type="paragraph" w:customStyle="1" w:styleId="Informaesdecontacto">
    <w:name w:val="Informações de contacto"/>
    <w:basedOn w:val="Normal"/>
    <w:qFormat/>
    <w:rsid w:val="00730835"/>
    <w:pPr>
      <w:spacing w:after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B2915AC5B7148238E670817ECAE3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69101-CC70-4FA4-9F2B-10BD67DC7C99}"/>
      </w:docPartPr>
      <w:docPartBody>
        <w:p w:rsidR="0076667B" w:rsidRDefault="00BB3D55" w:rsidP="00B94127">
          <w:pPr>
            <w:pStyle w:val="EB2915AC5B7148238E670817ECAE3C50"/>
          </w:pPr>
          <w:r w:rsidRPr="008736FF">
            <w:rPr>
              <w:lang w:val="pt-PT" w:bidi="pt-PT"/>
            </w:rPr>
            <w:t>O Seu Nome</w:t>
          </w:r>
        </w:p>
      </w:docPartBody>
    </w:docPart>
    <w:docPart>
      <w:docPartPr>
        <w:name w:val="EDE85CBFDEB946BA976A00375CDD7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67816-6AE6-41CD-B62B-CC551AAB0846}"/>
      </w:docPartPr>
      <w:docPartBody>
        <w:p w:rsidR="0076667B" w:rsidRDefault="00BB3D55" w:rsidP="00B94127">
          <w:pPr>
            <w:pStyle w:val="EDE85CBFDEB946BA976A00375CDD70D7"/>
          </w:pPr>
          <w:r w:rsidRPr="008736FF">
            <w:rPr>
              <w:lang w:val="pt-PT" w:bidi="pt-PT"/>
            </w:rPr>
            <w:t>Endereço</w:t>
          </w:r>
        </w:p>
      </w:docPartBody>
    </w:docPart>
    <w:docPart>
      <w:docPartPr>
        <w:name w:val="BB469DDB865F4940B94D37BBCAC31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109F7-643B-470D-B348-594DD1480D80}"/>
      </w:docPartPr>
      <w:docPartBody>
        <w:p w:rsidR="0076667B" w:rsidRDefault="00BB3D55" w:rsidP="00B94127">
          <w:pPr>
            <w:pStyle w:val="BB469DDB865F4940B94D37BBCAC31AA8"/>
          </w:pPr>
          <w:r w:rsidRPr="008736FF">
            <w:rPr>
              <w:lang w:val="pt-PT" w:bidi="pt-PT"/>
            </w:rPr>
            <w:t>Telefone</w:t>
          </w:r>
        </w:p>
      </w:docPartBody>
    </w:docPart>
    <w:docPart>
      <w:docPartPr>
        <w:name w:val="6B660E85DA0F4D469A5C444899B89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F2E09-F00B-480B-A6D1-1AC3FDB75CFF}"/>
      </w:docPartPr>
      <w:docPartBody>
        <w:p w:rsidR="0076667B" w:rsidRDefault="00BB3D55" w:rsidP="00B94127">
          <w:pPr>
            <w:pStyle w:val="6B660E85DA0F4D469A5C444899B89011"/>
          </w:pPr>
          <w:r w:rsidRPr="008736FF">
            <w:rPr>
              <w:lang w:val="pt-PT" w:bidi="pt-PT"/>
            </w:rPr>
            <w:t>E-mail</w:t>
          </w:r>
        </w:p>
      </w:docPartBody>
    </w:docPart>
    <w:docPart>
      <w:docPartPr>
        <w:name w:val="5A811E54763E482FBC114272ACDBE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27326-3287-413C-B45B-7F627255FDB5}"/>
      </w:docPartPr>
      <w:docPartBody>
        <w:p w:rsidR="0076667B" w:rsidRDefault="00BB3D55" w:rsidP="00B94127">
          <w:pPr>
            <w:pStyle w:val="5A811E54763E482FBC114272ACDBE68F"/>
          </w:pPr>
          <w:r w:rsidRPr="008736FF">
            <w:rPr>
              <w:lang w:val="pt-PT" w:bidi="pt-PT"/>
            </w:rPr>
            <w:t>@twitter</w:t>
          </w:r>
        </w:p>
      </w:docPartBody>
    </w:docPart>
    <w:docPart>
      <w:docPartPr>
        <w:name w:val="5287874DBCF44449B8937DE21EA8C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2E6CE-3B27-491A-84C7-27ABC89B1F37}"/>
      </w:docPartPr>
      <w:docPartBody>
        <w:p w:rsidR="0076667B" w:rsidRDefault="00BB3D55" w:rsidP="00B94127">
          <w:pPr>
            <w:pStyle w:val="5287874DBCF44449B8937DE21EA8C4F3"/>
          </w:pPr>
          <w:r w:rsidRPr="008736FF">
            <w:rPr>
              <w:lang w:val="pt-PT" w:bidi="pt-PT"/>
            </w:rPr>
            <w:t>Identificador do Twitter</w:t>
          </w:r>
        </w:p>
      </w:docPartBody>
    </w:docPart>
    <w:docPart>
      <w:docPartPr>
        <w:name w:val="4286DF52A0A64E4BA42A790784A40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559A2-0DBC-4F33-AA31-242113332382}"/>
      </w:docPartPr>
      <w:docPartBody>
        <w:p w:rsidR="0076667B" w:rsidRDefault="00BB3D55" w:rsidP="00B94127">
          <w:pPr>
            <w:pStyle w:val="4286DF52A0A64E4BA42A790784A40632"/>
          </w:pPr>
          <w:r w:rsidRPr="008736FF">
            <w:rPr>
              <w:lang w:val="pt-PT" w:bidi="pt-PT"/>
            </w:rPr>
            <w:t>Endereço Web</w:t>
          </w:r>
        </w:p>
      </w:docPartBody>
    </w:docPart>
    <w:docPart>
      <w:docPartPr>
        <w:name w:val="33C5315CE54243B28D8D7D34E490B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E4780-E9EF-460B-8252-4E948829CCE7}"/>
      </w:docPartPr>
      <w:docPartBody>
        <w:p w:rsidR="0076667B" w:rsidRDefault="00BB3D55" w:rsidP="00B94127">
          <w:pPr>
            <w:pStyle w:val="33C5315CE54243B28D8D7D34E490BCAC"/>
          </w:pPr>
          <w:r w:rsidRPr="008736FF">
            <w:rPr>
              <w:lang w:val="pt-PT" w:bidi="pt-PT"/>
            </w:rPr>
            <w:t>O Seu Nome</w:t>
          </w:r>
        </w:p>
      </w:docPartBody>
    </w:docPart>
    <w:docPart>
      <w:docPartPr>
        <w:name w:val="EAF7492FE6E24591AA98E2B476719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456B9-143D-4989-9A96-486EC551F3FD}"/>
      </w:docPartPr>
      <w:docPartBody>
        <w:p w:rsidR="0076667B" w:rsidRDefault="00BB3D55" w:rsidP="00B94127">
          <w:pPr>
            <w:pStyle w:val="EAF7492FE6E24591AA98E2B476719A4A"/>
          </w:pPr>
          <w:r w:rsidRPr="008736FF">
            <w:rPr>
              <w:lang w:val="pt-PT" w:bidi="pt-PT"/>
            </w:rPr>
            <w:t>Endereço</w:t>
          </w:r>
        </w:p>
      </w:docPartBody>
    </w:docPart>
    <w:docPart>
      <w:docPartPr>
        <w:name w:val="02C2EBD8CB1B4CBFA57F23FBA76B5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27BA5-8058-4BCC-B76B-1752F108D880}"/>
      </w:docPartPr>
      <w:docPartBody>
        <w:p w:rsidR="0076667B" w:rsidRDefault="00BB3D55" w:rsidP="00B94127">
          <w:pPr>
            <w:pStyle w:val="02C2EBD8CB1B4CBFA57F23FBA76B533A"/>
          </w:pPr>
          <w:r w:rsidRPr="008736FF">
            <w:rPr>
              <w:lang w:val="pt-PT" w:bidi="pt-PT"/>
            </w:rPr>
            <w:t>Telefone</w:t>
          </w:r>
        </w:p>
      </w:docPartBody>
    </w:docPart>
    <w:docPart>
      <w:docPartPr>
        <w:name w:val="BFE4A80932B34CF38C560C219303D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6638C-ACF5-4986-A329-012FA7F28F4A}"/>
      </w:docPartPr>
      <w:docPartBody>
        <w:p w:rsidR="0076667B" w:rsidRDefault="00BB3D55" w:rsidP="00B94127">
          <w:pPr>
            <w:pStyle w:val="BFE4A80932B34CF38C560C219303D116"/>
          </w:pPr>
          <w:r w:rsidRPr="008736FF">
            <w:rPr>
              <w:lang w:val="pt-PT" w:bidi="pt-PT"/>
            </w:rPr>
            <w:t>E-mail</w:t>
          </w:r>
        </w:p>
      </w:docPartBody>
    </w:docPart>
    <w:docPart>
      <w:docPartPr>
        <w:name w:val="11A44AC944164F73BCFB221C58D70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DA06E1-B3CF-43DA-BE2C-F975D0AE2389}"/>
      </w:docPartPr>
      <w:docPartBody>
        <w:p w:rsidR="0076667B" w:rsidRDefault="00BB3D55" w:rsidP="00B94127">
          <w:pPr>
            <w:pStyle w:val="11A44AC944164F73BCFB221C58D70BFD"/>
          </w:pPr>
          <w:r w:rsidRPr="008736FF">
            <w:rPr>
              <w:lang w:val="pt-PT" w:bidi="pt-PT"/>
            </w:rPr>
            <w:t>@twitter</w:t>
          </w:r>
        </w:p>
      </w:docPartBody>
    </w:docPart>
    <w:docPart>
      <w:docPartPr>
        <w:name w:val="E06A62DD763342E39DBDAC432E284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EAF1C-7649-459A-A3EF-AC05A7E13964}"/>
      </w:docPartPr>
      <w:docPartBody>
        <w:p w:rsidR="0076667B" w:rsidRDefault="00BB3D55" w:rsidP="00B94127">
          <w:pPr>
            <w:pStyle w:val="E06A62DD763342E39DBDAC432E2841EC"/>
          </w:pPr>
          <w:r w:rsidRPr="008736FF">
            <w:rPr>
              <w:lang w:val="pt-PT" w:bidi="pt-PT"/>
            </w:rPr>
            <w:t>Identificador do Twitter</w:t>
          </w:r>
        </w:p>
      </w:docPartBody>
    </w:docPart>
    <w:docPart>
      <w:docPartPr>
        <w:name w:val="16D285FD58AD40478A17ED689C1AF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7EB1B-AA2A-40B1-BC34-31F2F1E40718}"/>
      </w:docPartPr>
      <w:docPartBody>
        <w:p w:rsidR="0076667B" w:rsidRDefault="00BB3D55" w:rsidP="00B94127">
          <w:pPr>
            <w:pStyle w:val="16D285FD58AD40478A17ED689C1AF719"/>
          </w:pPr>
          <w:r w:rsidRPr="008736FF">
            <w:rPr>
              <w:lang w:val="pt-PT" w:bidi="pt-PT"/>
            </w:rPr>
            <w:t>Endereço Web</w:t>
          </w:r>
        </w:p>
      </w:docPartBody>
    </w:docPart>
    <w:docPart>
      <w:docPartPr>
        <w:name w:val="557B906642314D30A24920A09A4E3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8AF78-D0E7-4FE2-9F3E-A39612F3417A}"/>
      </w:docPartPr>
      <w:docPartBody>
        <w:p w:rsidR="0076667B" w:rsidRDefault="00BB3D55" w:rsidP="00B94127">
          <w:pPr>
            <w:pStyle w:val="557B906642314D30A24920A09A4E3677"/>
          </w:pPr>
          <w:r w:rsidRPr="008736FF">
            <w:rPr>
              <w:lang w:val="pt-PT" w:bidi="pt-PT"/>
            </w:rPr>
            <w:t>O Seu Nome</w:t>
          </w:r>
        </w:p>
      </w:docPartBody>
    </w:docPart>
    <w:docPart>
      <w:docPartPr>
        <w:name w:val="E4FE0DAE8E4548C4A5D5BCD3B7B60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97564-19FB-4042-B768-4219049528E1}"/>
      </w:docPartPr>
      <w:docPartBody>
        <w:p w:rsidR="0076667B" w:rsidRDefault="00BB3D55" w:rsidP="00B94127">
          <w:pPr>
            <w:pStyle w:val="E4FE0DAE8E4548C4A5D5BCD3B7B60026"/>
          </w:pPr>
          <w:r w:rsidRPr="008736FF">
            <w:rPr>
              <w:lang w:val="pt-PT" w:bidi="pt-PT"/>
            </w:rPr>
            <w:t>Endereço</w:t>
          </w:r>
        </w:p>
      </w:docPartBody>
    </w:docPart>
    <w:docPart>
      <w:docPartPr>
        <w:name w:val="F48D92DDB96A49A7909D6B3ABC0F1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0EAF0-DADE-4EAC-963B-31A9050776A5}"/>
      </w:docPartPr>
      <w:docPartBody>
        <w:p w:rsidR="0076667B" w:rsidRDefault="00BB3D55" w:rsidP="00B94127">
          <w:pPr>
            <w:pStyle w:val="F48D92DDB96A49A7909D6B3ABC0F1CFA"/>
          </w:pPr>
          <w:r w:rsidRPr="008736FF">
            <w:rPr>
              <w:lang w:val="pt-PT" w:bidi="pt-PT"/>
            </w:rPr>
            <w:t>Telefone</w:t>
          </w:r>
        </w:p>
      </w:docPartBody>
    </w:docPart>
    <w:docPart>
      <w:docPartPr>
        <w:name w:val="AF9410C26C09453780B768487B59A3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60251-33A8-42A5-9BDE-0BF292A22E43}"/>
      </w:docPartPr>
      <w:docPartBody>
        <w:p w:rsidR="0076667B" w:rsidRDefault="00BB3D55" w:rsidP="00B94127">
          <w:pPr>
            <w:pStyle w:val="AF9410C26C09453780B768487B59A318"/>
          </w:pPr>
          <w:r w:rsidRPr="008736FF">
            <w:rPr>
              <w:lang w:val="pt-PT" w:bidi="pt-PT"/>
            </w:rPr>
            <w:t>E-mail</w:t>
          </w:r>
        </w:p>
      </w:docPartBody>
    </w:docPart>
    <w:docPart>
      <w:docPartPr>
        <w:name w:val="77E51353D91F47C19E219C44B43FB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41448-1F10-4CA3-ADA5-99F0262AE961}"/>
      </w:docPartPr>
      <w:docPartBody>
        <w:p w:rsidR="0076667B" w:rsidRDefault="00BB3D55" w:rsidP="00B94127">
          <w:pPr>
            <w:pStyle w:val="77E51353D91F47C19E219C44B43FBAC9"/>
          </w:pPr>
          <w:r w:rsidRPr="008736FF">
            <w:rPr>
              <w:lang w:val="pt-PT" w:bidi="pt-PT"/>
            </w:rPr>
            <w:t>@twitter</w:t>
          </w:r>
        </w:p>
      </w:docPartBody>
    </w:docPart>
    <w:docPart>
      <w:docPartPr>
        <w:name w:val="C05D9D02E0E647BAA7D93147C523D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4A050-95FE-4374-97A7-897EBEF4A411}"/>
      </w:docPartPr>
      <w:docPartBody>
        <w:p w:rsidR="0076667B" w:rsidRDefault="00BB3D55" w:rsidP="00B94127">
          <w:pPr>
            <w:pStyle w:val="C05D9D02E0E647BAA7D93147C523D19E"/>
          </w:pPr>
          <w:r w:rsidRPr="008736FF">
            <w:rPr>
              <w:lang w:val="pt-PT" w:bidi="pt-PT"/>
            </w:rPr>
            <w:t>Identificador do Twitter</w:t>
          </w:r>
        </w:p>
      </w:docPartBody>
    </w:docPart>
    <w:docPart>
      <w:docPartPr>
        <w:name w:val="FA76F88FE5B542F3A5E270D9AF8E3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6C97E-E99E-4FEC-9831-C9B710E88A07}"/>
      </w:docPartPr>
      <w:docPartBody>
        <w:p w:rsidR="0076667B" w:rsidRDefault="00BB3D55" w:rsidP="00B94127">
          <w:pPr>
            <w:pStyle w:val="FA76F88FE5B542F3A5E270D9AF8E35B9"/>
          </w:pPr>
          <w:r w:rsidRPr="008736FF">
            <w:rPr>
              <w:lang w:val="pt-PT" w:bidi="pt-PT"/>
            </w:rPr>
            <w:t>Endereço Web</w:t>
          </w:r>
        </w:p>
      </w:docPartBody>
    </w:docPart>
    <w:docPart>
      <w:docPartPr>
        <w:name w:val="B8455C5067454B5FACAFE8858AC2D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83E1A-71BE-4B82-80E8-125304046F1B}"/>
      </w:docPartPr>
      <w:docPartBody>
        <w:p w:rsidR="0076667B" w:rsidRDefault="00BB3D55" w:rsidP="00B94127">
          <w:pPr>
            <w:pStyle w:val="B8455C5067454B5FACAFE8858AC2DF0B"/>
          </w:pPr>
          <w:r w:rsidRPr="008736FF">
            <w:rPr>
              <w:lang w:val="pt-PT" w:bidi="pt-PT"/>
            </w:rPr>
            <w:t>O Seu Nome</w:t>
          </w:r>
        </w:p>
      </w:docPartBody>
    </w:docPart>
    <w:docPart>
      <w:docPartPr>
        <w:name w:val="35487FCE1E91420BAA229650C10CBA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2521C-E3CB-481F-B453-7F674E294904}"/>
      </w:docPartPr>
      <w:docPartBody>
        <w:p w:rsidR="0076667B" w:rsidRDefault="00BB3D55" w:rsidP="00B94127">
          <w:pPr>
            <w:pStyle w:val="35487FCE1E91420BAA229650C10CBAE2"/>
          </w:pPr>
          <w:r w:rsidRPr="008736FF">
            <w:rPr>
              <w:lang w:val="pt-PT" w:bidi="pt-PT"/>
            </w:rPr>
            <w:t>Endereço</w:t>
          </w:r>
        </w:p>
      </w:docPartBody>
    </w:docPart>
    <w:docPart>
      <w:docPartPr>
        <w:name w:val="8029D1E7D60141488FFC77D072C03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F9F78-68F4-41E8-AEE1-A1724D090AEA}"/>
      </w:docPartPr>
      <w:docPartBody>
        <w:p w:rsidR="0076667B" w:rsidRDefault="00BB3D55" w:rsidP="00B94127">
          <w:pPr>
            <w:pStyle w:val="8029D1E7D60141488FFC77D072C0394E"/>
          </w:pPr>
          <w:r w:rsidRPr="008736FF">
            <w:rPr>
              <w:lang w:val="pt-PT" w:bidi="pt-PT"/>
            </w:rPr>
            <w:t>Telefone</w:t>
          </w:r>
        </w:p>
      </w:docPartBody>
    </w:docPart>
    <w:docPart>
      <w:docPartPr>
        <w:name w:val="49ADD01B51CB456191F7BF47858DE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A6258-4240-40F3-911A-6F64B62AA36B}"/>
      </w:docPartPr>
      <w:docPartBody>
        <w:p w:rsidR="0076667B" w:rsidRDefault="00BB3D55" w:rsidP="00B94127">
          <w:pPr>
            <w:pStyle w:val="49ADD01B51CB456191F7BF47858DE0ED"/>
          </w:pPr>
          <w:r w:rsidRPr="008736FF">
            <w:rPr>
              <w:lang w:val="pt-PT" w:bidi="pt-PT"/>
            </w:rPr>
            <w:t>E-mail</w:t>
          </w:r>
        </w:p>
      </w:docPartBody>
    </w:docPart>
    <w:docPart>
      <w:docPartPr>
        <w:name w:val="B9C18112AC904B14A5972922A564A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90ABC-B758-4FCE-89D5-39F18A7CCD28}"/>
      </w:docPartPr>
      <w:docPartBody>
        <w:p w:rsidR="0076667B" w:rsidRDefault="00BB3D55" w:rsidP="00B94127">
          <w:pPr>
            <w:pStyle w:val="B9C18112AC904B14A5972922A564AC87"/>
          </w:pPr>
          <w:r w:rsidRPr="008736FF">
            <w:rPr>
              <w:lang w:val="pt-PT" w:bidi="pt-PT"/>
            </w:rPr>
            <w:t>@twitter</w:t>
          </w:r>
        </w:p>
      </w:docPartBody>
    </w:docPart>
    <w:docPart>
      <w:docPartPr>
        <w:name w:val="D9B1929B615647EC840C4EDB803A5A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A49A9-9EA6-4B16-A19D-567AE68D6710}"/>
      </w:docPartPr>
      <w:docPartBody>
        <w:p w:rsidR="0076667B" w:rsidRDefault="00BB3D55" w:rsidP="00B94127">
          <w:pPr>
            <w:pStyle w:val="D9B1929B615647EC840C4EDB803A5A63"/>
          </w:pPr>
          <w:r w:rsidRPr="008736FF">
            <w:rPr>
              <w:lang w:val="pt-PT" w:bidi="pt-PT"/>
            </w:rPr>
            <w:t>Identificador do Twitter</w:t>
          </w:r>
        </w:p>
      </w:docPartBody>
    </w:docPart>
    <w:docPart>
      <w:docPartPr>
        <w:name w:val="8ADC6666B005476585D8CDF5481DC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EA178-1106-44B8-8D6C-85F1C613031A}"/>
      </w:docPartPr>
      <w:docPartBody>
        <w:p w:rsidR="0076667B" w:rsidRDefault="00BB3D55" w:rsidP="00B94127">
          <w:pPr>
            <w:pStyle w:val="8ADC6666B005476585D8CDF5481DCD5C"/>
          </w:pPr>
          <w:r w:rsidRPr="008736FF">
            <w:rPr>
              <w:lang w:val="pt-PT" w:bidi="pt-PT"/>
            </w:rPr>
            <w:t>Endereço Web</w:t>
          </w:r>
        </w:p>
      </w:docPartBody>
    </w:docPart>
    <w:docPart>
      <w:docPartPr>
        <w:name w:val="BCB296CCCBA84AE587B2858F29D67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56F24-03F5-4953-86E5-E088BC2E0ABA}"/>
      </w:docPartPr>
      <w:docPartBody>
        <w:p w:rsidR="0076667B" w:rsidRDefault="00BB3D55" w:rsidP="00B94127">
          <w:pPr>
            <w:pStyle w:val="BCB296CCCBA84AE587B2858F29D67CF5"/>
          </w:pPr>
          <w:r w:rsidRPr="008736FF">
            <w:rPr>
              <w:lang w:val="pt-PT" w:bidi="pt-PT"/>
            </w:rPr>
            <w:t>O Seu Nome</w:t>
          </w:r>
        </w:p>
      </w:docPartBody>
    </w:docPart>
    <w:docPart>
      <w:docPartPr>
        <w:name w:val="1007F6FF0DA44E32BD5D3176F759F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7A776-8F90-458E-AC0D-D7D24EF7EECA}"/>
      </w:docPartPr>
      <w:docPartBody>
        <w:p w:rsidR="0076667B" w:rsidRDefault="00BB3D55" w:rsidP="00B94127">
          <w:pPr>
            <w:pStyle w:val="1007F6FF0DA44E32BD5D3176F759FE3C"/>
          </w:pPr>
          <w:r w:rsidRPr="008736FF">
            <w:rPr>
              <w:lang w:val="pt-PT" w:bidi="pt-PT"/>
            </w:rPr>
            <w:t>Endereço</w:t>
          </w:r>
        </w:p>
      </w:docPartBody>
    </w:docPart>
    <w:docPart>
      <w:docPartPr>
        <w:name w:val="1332A3AB9E10415AB3BCB773442B24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02D55-7724-455D-ACC0-AB7DE5CF4FB6}"/>
      </w:docPartPr>
      <w:docPartBody>
        <w:p w:rsidR="0076667B" w:rsidRDefault="00BB3D55" w:rsidP="00B94127">
          <w:pPr>
            <w:pStyle w:val="1332A3AB9E10415AB3BCB773442B2457"/>
          </w:pPr>
          <w:r w:rsidRPr="008736FF">
            <w:rPr>
              <w:lang w:val="pt-PT" w:bidi="pt-PT"/>
            </w:rPr>
            <w:t>Telefone</w:t>
          </w:r>
        </w:p>
      </w:docPartBody>
    </w:docPart>
    <w:docPart>
      <w:docPartPr>
        <w:name w:val="96716D416D3C43D5A2EF4EF5860DD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06AE3-7E68-429E-8A18-A6A1FC022C54}"/>
      </w:docPartPr>
      <w:docPartBody>
        <w:p w:rsidR="0076667B" w:rsidRDefault="00BB3D55" w:rsidP="00B94127">
          <w:pPr>
            <w:pStyle w:val="96716D416D3C43D5A2EF4EF5860DD423"/>
          </w:pPr>
          <w:r w:rsidRPr="008736FF">
            <w:rPr>
              <w:lang w:val="pt-PT" w:bidi="pt-PT"/>
            </w:rPr>
            <w:t>E-mail</w:t>
          </w:r>
        </w:p>
      </w:docPartBody>
    </w:docPart>
    <w:docPart>
      <w:docPartPr>
        <w:name w:val="3D205F086AD742C89D2E924F75DCE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BE5AC-426E-4F12-9043-9DCC481812D5}"/>
      </w:docPartPr>
      <w:docPartBody>
        <w:p w:rsidR="0076667B" w:rsidRDefault="00BB3D55" w:rsidP="00B94127">
          <w:pPr>
            <w:pStyle w:val="3D205F086AD742C89D2E924F75DCEFEE"/>
          </w:pPr>
          <w:r w:rsidRPr="008736FF">
            <w:rPr>
              <w:lang w:val="pt-PT" w:bidi="pt-PT"/>
            </w:rPr>
            <w:t>@twitter</w:t>
          </w:r>
        </w:p>
      </w:docPartBody>
    </w:docPart>
    <w:docPart>
      <w:docPartPr>
        <w:name w:val="AD935371A3CD419FBF48D0FFB83DFA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93BAF-B5BB-4E95-94FC-85B92315AAE9}"/>
      </w:docPartPr>
      <w:docPartBody>
        <w:p w:rsidR="0076667B" w:rsidRDefault="00BB3D55" w:rsidP="00B94127">
          <w:pPr>
            <w:pStyle w:val="AD935371A3CD419FBF48D0FFB83DFA9B"/>
          </w:pPr>
          <w:r w:rsidRPr="008736FF">
            <w:rPr>
              <w:lang w:val="pt-PT" w:bidi="pt-PT"/>
            </w:rPr>
            <w:t>Identificador do Twitter</w:t>
          </w:r>
        </w:p>
      </w:docPartBody>
    </w:docPart>
    <w:docPart>
      <w:docPartPr>
        <w:name w:val="7774FC68C87E494689C27471D820F3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98EC2-152E-4B47-813D-9C100108022D}"/>
      </w:docPartPr>
      <w:docPartBody>
        <w:p w:rsidR="0076667B" w:rsidRDefault="00BB3D55" w:rsidP="00B94127">
          <w:pPr>
            <w:pStyle w:val="7774FC68C87E494689C27471D820F374"/>
          </w:pPr>
          <w:r w:rsidRPr="008736FF">
            <w:rPr>
              <w:lang w:val="pt-PT" w:bidi="pt-PT"/>
            </w:rPr>
            <w:t>Endereço Web</w:t>
          </w:r>
        </w:p>
      </w:docPartBody>
    </w:docPart>
    <w:docPart>
      <w:docPartPr>
        <w:name w:val="4A9404B4D6AC4D88882B1A8952895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3CD60-DC66-47E7-8F90-8AB752CF004B}"/>
      </w:docPartPr>
      <w:docPartBody>
        <w:p w:rsidR="0076667B" w:rsidRDefault="00BB3D55" w:rsidP="00B94127">
          <w:pPr>
            <w:pStyle w:val="4A9404B4D6AC4D88882B1A89528959A5"/>
          </w:pPr>
          <w:r w:rsidRPr="008736FF">
            <w:rPr>
              <w:lang w:val="pt-PT" w:bidi="pt-PT"/>
            </w:rPr>
            <w:t>O Seu Nome</w:t>
          </w:r>
        </w:p>
      </w:docPartBody>
    </w:docPart>
    <w:docPart>
      <w:docPartPr>
        <w:name w:val="9E39715992CB4A23BA1EECC326F78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7A27-FEC9-46D5-AE43-B4B4E75323F7}"/>
      </w:docPartPr>
      <w:docPartBody>
        <w:p w:rsidR="0076667B" w:rsidRDefault="00BB3D55" w:rsidP="00B94127">
          <w:pPr>
            <w:pStyle w:val="9E39715992CB4A23BA1EECC326F783B6"/>
          </w:pPr>
          <w:r w:rsidRPr="008736FF">
            <w:rPr>
              <w:lang w:val="pt-PT" w:bidi="pt-PT"/>
            </w:rPr>
            <w:t>Endereço</w:t>
          </w:r>
        </w:p>
      </w:docPartBody>
    </w:docPart>
    <w:docPart>
      <w:docPartPr>
        <w:name w:val="2CF7AA03A5174C808662D0ACC2AEF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5F0FC-D5D6-4937-9558-8778FE15126A}"/>
      </w:docPartPr>
      <w:docPartBody>
        <w:p w:rsidR="0076667B" w:rsidRDefault="00BB3D55" w:rsidP="00B94127">
          <w:pPr>
            <w:pStyle w:val="2CF7AA03A5174C808662D0ACC2AEF875"/>
          </w:pPr>
          <w:r w:rsidRPr="008736FF">
            <w:rPr>
              <w:lang w:val="pt-PT" w:bidi="pt-PT"/>
            </w:rPr>
            <w:t>Telefone</w:t>
          </w:r>
        </w:p>
      </w:docPartBody>
    </w:docPart>
    <w:docPart>
      <w:docPartPr>
        <w:name w:val="2912EE4220134C3FADF4FECB66F03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B9A32-15C5-4137-AE23-9899F51BB6ED}"/>
      </w:docPartPr>
      <w:docPartBody>
        <w:p w:rsidR="0076667B" w:rsidRDefault="00BB3D55" w:rsidP="00B94127">
          <w:pPr>
            <w:pStyle w:val="2912EE4220134C3FADF4FECB66F038B1"/>
          </w:pPr>
          <w:r w:rsidRPr="008736FF">
            <w:rPr>
              <w:lang w:val="pt-PT" w:bidi="pt-PT"/>
            </w:rPr>
            <w:t>E-mail</w:t>
          </w:r>
        </w:p>
      </w:docPartBody>
    </w:docPart>
    <w:docPart>
      <w:docPartPr>
        <w:name w:val="288C556658C74B82BB14F3F255894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54AAE-2493-4444-9F05-20F09FA38C3A}"/>
      </w:docPartPr>
      <w:docPartBody>
        <w:p w:rsidR="0076667B" w:rsidRDefault="00BB3D55" w:rsidP="00B94127">
          <w:pPr>
            <w:pStyle w:val="288C556658C74B82BB14F3F25589481F"/>
          </w:pPr>
          <w:r w:rsidRPr="008736FF">
            <w:rPr>
              <w:lang w:val="pt-PT" w:bidi="pt-PT"/>
            </w:rPr>
            <w:t>@twitter</w:t>
          </w:r>
        </w:p>
      </w:docPartBody>
    </w:docPart>
    <w:docPart>
      <w:docPartPr>
        <w:name w:val="195CDFA46A72432FBEF35D7712F67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A519E-F28A-4B90-A652-8EE65053064A}"/>
      </w:docPartPr>
      <w:docPartBody>
        <w:p w:rsidR="0076667B" w:rsidRDefault="00BB3D55" w:rsidP="00B94127">
          <w:pPr>
            <w:pStyle w:val="195CDFA46A72432FBEF35D7712F67A37"/>
          </w:pPr>
          <w:r w:rsidRPr="008736FF">
            <w:rPr>
              <w:lang w:val="pt-PT" w:bidi="pt-PT"/>
            </w:rPr>
            <w:t>Identificador do Twitter</w:t>
          </w:r>
        </w:p>
      </w:docPartBody>
    </w:docPart>
    <w:docPart>
      <w:docPartPr>
        <w:name w:val="FAF67C5311704C7A9AA289215B583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B6B72-0659-42A2-B669-EB23FA71FC63}"/>
      </w:docPartPr>
      <w:docPartBody>
        <w:p w:rsidR="0076667B" w:rsidRDefault="00BB3D55" w:rsidP="00B94127">
          <w:pPr>
            <w:pStyle w:val="FAF67C5311704C7A9AA289215B583A3B"/>
          </w:pPr>
          <w:r w:rsidRPr="008736FF">
            <w:rPr>
              <w:lang w:val="pt-PT" w:bidi="pt-PT"/>
            </w:rPr>
            <w:t>Endereço Web</w:t>
          </w:r>
        </w:p>
      </w:docPartBody>
    </w:docPart>
    <w:docPart>
      <w:docPartPr>
        <w:name w:val="D63FB422ECC34896B1E928A60B9886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2818E-DC84-4E08-BA85-C35688FE48F5}"/>
      </w:docPartPr>
      <w:docPartBody>
        <w:p w:rsidR="0076667B" w:rsidRDefault="00BB3D55" w:rsidP="00B94127">
          <w:pPr>
            <w:pStyle w:val="D63FB422ECC34896B1E928A60B98861E"/>
          </w:pPr>
          <w:r w:rsidRPr="008736FF">
            <w:rPr>
              <w:lang w:val="pt-PT" w:bidi="pt-PT"/>
            </w:rPr>
            <w:t>O Seu Nome</w:t>
          </w:r>
        </w:p>
      </w:docPartBody>
    </w:docPart>
    <w:docPart>
      <w:docPartPr>
        <w:name w:val="E388390A99EE4C92A5B98E4A86B7FB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4AA75-C51F-42A1-B364-BC1C02156040}"/>
      </w:docPartPr>
      <w:docPartBody>
        <w:p w:rsidR="0076667B" w:rsidRDefault="00BB3D55" w:rsidP="00B94127">
          <w:pPr>
            <w:pStyle w:val="E388390A99EE4C92A5B98E4A86B7FB4C"/>
          </w:pPr>
          <w:r w:rsidRPr="008736FF">
            <w:rPr>
              <w:lang w:val="pt-PT" w:bidi="pt-PT"/>
            </w:rPr>
            <w:t>Endereço</w:t>
          </w:r>
        </w:p>
      </w:docPartBody>
    </w:docPart>
    <w:docPart>
      <w:docPartPr>
        <w:name w:val="9A800666439E4B39B933CEC78185C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25F31-D842-4641-9857-A01FA3262403}"/>
      </w:docPartPr>
      <w:docPartBody>
        <w:p w:rsidR="0076667B" w:rsidRDefault="00BB3D55" w:rsidP="00B94127">
          <w:pPr>
            <w:pStyle w:val="9A800666439E4B39B933CEC78185CD7F"/>
          </w:pPr>
          <w:r w:rsidRPr="008736FF">
            <w:rPr>
              <w:lang w:val="pt-PT" w:bidi="pt-PT"/>
            </w:rPr>
            <w:t>Telefone</w:t>
          </w:r>
        </w:p>
      </w:docPartBody>
    </w:docPart>
    <w:docPart>
      <w:docPartPr>
        <w:name w:val="C03EDDF6DB214755A90DFBC581DCD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9E20C-DB8D-4F24-B67E-16BB0C947906}"/>
      </w:docPartPr>
      <w:docPartBody>
        <w:p w:rsidR="0076667B" w:rsidRDefault="00BB3D55" w:rsidP="00B94127">
          <w:pPr>
            <w:pStyle w:val="C03EDDF6DB214755A90DFBC581DCD5E4"/>
          </w:pPr>
          <w:r w:rsidRPr="008736FF">
            <w:rPr>
              <w:lang w:val="pt-PT" w:bidi="pt-PT"/>
            </w:rPr>
            <w:t>E-mail</w:t>
          </w:r>
        </w:p>
      </w:docPartBody>
    </w:docPart>
    <w:docPart>
      <w:docPartPr>
        <w:name w:val="5561E38A28AF4BF5BAEAD3A455D457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8A781-6CD0-484E-9412-720041DA726B}"/>
      </w:docPartPr>
      <w:docPartBody>
        <w:p w:rsidR="0076667B" w:rsidRDefault="00BB3D55" w:rsidP="00B94127">
          <w:pPr>
            <w:pStyle w:val="5561E38A28AF4BF5BAEAD3A455D457AC"/>
          </w:pPr>
          <w:r w:rsidRPr="008736FF">
            <w:rPr>
              <w:lang w:val="pt-PT" w:bidi="pt-PT"/>
            </w:rPr>
            <w:t>@twitter</w:t>
          </w:r>
        </w:p>
      </w:docPartBody>
    </w:docPart>
    <w:docPart>
      <w:docPartPr>
        <w:name w:val="39C32D344F1B47E7A83A2FDA56E83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5BDA7-D3CD-4542-BF89-260037021E8D}"/>
      </w:docPartPr>
      <w:docPartBody>
        <w:p w:rsidR="0076667B" w:rsidRDefault="00BB3D55" w:rsidP="00B94127">
          <w:pPr>
            <w:pStyle w:val="39C32D344F1B47E7A83A2FDA56E83B04"/>
          </w:pPr>
          <w:r w:rsidRPr="008736FF">
            <w:rPr>
              <w:lang w:val="pt-PT" w:bidi="pt-PT"/>
            </w:rPr>
            <w:t>Identificador do Twitter</w:t>
          </w:r>
        </w:p>
      </w:docPartBody>
    </w:docPart>
    <w:docPart>
      <w:docPartPr>
        <w:name w:val="46B880EE803945B98922941F2080C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6CE03-4364-4615-B3E8-B64FB5C44FBA}"/>
      </w:docPartPr>
      <w:docPartBody>
        <w:p w:rsidR="0076667B" w:rsidRDefault="00BB3D55" w:rsidP="00B94127">
          <w:pPr>
            <w:pStyle w:val="46B880EE803945B98922941F2080C302"/>
          </w:pPr>
          <w:r w:rsidRPr="008736FF">
            <w:rPr>
              <w:lang w:val="pt-PT" w:bidi="pt-PT"/>
            </w:rPr>
            <w:t>Endereço Web</w:t>
          </w:r>
        </w:p>
      </w:docPartBody>
    </w:docPart>
    <w:docPart>
      <w:docPartPr>
        <w:name w:val="954E045EFF5D41CB9A410799059AC8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1BFAB-D3EB-4D36-B114-560F3D3509C3}"/>
      </w:docPartPr>
      <w:docPartBody>
        <w:p w:rsidR="0076667B" w:rsidRDefault="00BB3D55" w:rsidP="00B94127">
          <w:pPr>
            <w:pStyle w:val="954E045EFF5D41CB9A410799059AC891"/>
          </w:pPr>
          <w:r w:rsidRPr="008736FF">
            <w:rPr>
              <w:lang w:val="pt-PT" w:bidi="pt-PT"/>
            </w:rPr>
            <w:t>O Seu Nome</w:t>
          </w:r>
        </w:p>
      </w:docPartBody>
    </w:docPart>
    <w:docPart>
      <w:docPartPr>
        <w:name w:val="6009AD3ABFFA4E5C9952807ECB20F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779CF-6879-4721-9947-09D08F441C3C}"/>
      </w:docPartPr>
      <w:docPartBody>
        <w:p w:rsidR="0076667B" w:rsidRDefault="00BB3D55" w:rsidP="00B94127">
          <w:pPr>
            <w:pStyle w:val="6009AD3ABFFA4E5C9952807ECB20F4F0"/>
          </w:pPr>
          <w:r w:rsidRPr="008736FF">
            <w:rPr>
              <w:lang w:val="pt-PT" w:bidi="pt-PT"/>
            </w:rPr>
            <w:t>Endereço</w:t>
          </w:r>
        </w:p>
      </w:docPartBody>
    </w:docPart>
    <w:docPart>
      <w:docPartPr>
        <w:name w:val="28D5802C19E3490EAB3250B16A125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AAC8A-66A6-4429-A3F5-46ACD4C46801}"/>
      </w:docPartPr>
      <w:docPartBody>
        <w:p w:rsidR="0076667B" w:rsidRDefault="00BB3D55" w:rsidP="00B94127">
          <w:pPr>
            <w:pStyle w:val="28D5802C19E3490EAB3250B16A12510B"/>
          </w:pPr>
          <w:r w:rsidRPr="008736FF">
            <w:rPr>
              <w:lang w:val="pt-PT" w:bidi="pt-PT"/>
            </w:rPr>
            <w:t>Telefone</w:t>
          </w:r>
        </w:p>
      </w:docPartBody>
    </w:docPart>
    <w:docPart>
      <w:docPartPr>
        <w:name w:val="9C197254A782429EA4F33A8936EC0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1B1F0-5565-4147-B4FD-21E10495392D}"/>
      </w:docPartPr>
      <w:docPartBody>
        <w:p w:rsidR="0076667B" w:rsidRDefault="00BB3D55" w:rsidP="00B94127">
          <w:pPr>
            <w:pStyle w:val="9C197254A782429EA4F33A8936EC0384"/>
          </w:pPr>
          <w:r w:rsidRPr="008736FF">
            <w:rPr>
              <w:lang w:val="pt-PT" w:bidi="pt-PT"/>
            </w:rPr>
            <w:t>E-mail</w:t>
          </w:r>
        </w:p>
      </w:docPartBody>
    </w:docPart>
    <w:docPart>
      <w:docPartPr>
        <w:name w:val="3A270EEAB07A4B9194C6D36252A2F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3F23C-57E9-4761-A231-C8A3D600FABC}"/>
      </w:docPartPr>
      <w:docPartBody>
        <w:p w:rsidR="0076667B" w:rsidRDefault="00BB3D55" w:rsidP="00B94127">
          <w:pPr>
            <w:pStyle w:val="3A270EEAB07A4B9194C6D36252A2FCE8"/>
          </w:pPr>
          <w:r w:rsidRPr="008736FF">
            <w:rPr>
              <w:lang w:val="pt-PT" w:bidi="pt-PT"/>
            </w:rPr>
            <w:t>@twitter</w:t>
          </w:r>
        </w:p>
      </w:docPartBody>
    </w:docPart>
    <w:docPart>
      <w:docPartPr>
        <w:name w:val="C5BCF5143FCE48858D0C246D439BE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64258-F95B-4696-B78E-97666FEEB091}"/>
      </w:docPartPr>
      <w:docPartBody>
        <w:p w:rsidR="0076667B" w:rsidRDefault="00BB3D55" w:rsidP="00B94127">
          <w:pPr>
            <w:pStyle w:val="C5BCF5143FCE48858D0C246D439BEBF3"/>
          </w:pPr>
          <w:r w:rsidRPr="008736FF">
            <w:rPr>
              <w:lang w:val="pt-PT" w:bidi="pt-PT"/>
            </w:rPr>
            <w:t>Identificador do Twitter</w:t>
          </w:r>
        </w:p>
      </w:docPartBody>
    </w:docPart>
    <w:docPart>
      <w:docPartPr>
        <w:name w:val="9477A7B727194D4BA4D4D18C04937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54B7E-4C2A-459D-9E48-8C83F751C052}"/>
      </w:docPartPr>
      <w:docPartBody>
        <w:p w:rsidR="0076667B" w:rsidRDefault="00BB3D55" w:rsidP="00B94127">
          <w:pPr>
            <w:pStyle w:val="9477A7B727194D4BA4D4D18C04937685"/>
          </w:pPr>
          <w:r w:rsidRPr="008736FF">
            <w:rPr>
              <w:lang w:val="pt-PT" w:bidi="pt-PT"/>
            </w:rPr>
            <w:t>Endereço Web</w:t>
          </w:r>
        </w:p>
      </w:docPartBody>
    </w:docPart>
    <w:docPart>
      <w:docPartPr>
        <w:name w:val="DC1641FB13DE4FB69A3DD1BAE4AFC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5EDDE-D77C-49EE-B34E-AD92035AD2D7}"/>
      </w:docPartPr>
      <w:docPartBody>
        <w:p w:rsidR="0076667B" w:rsidRDefault="00BB3D55" w:rsidP="00B94127">
          <w:pPr>
            <w:pStyle w:val="DC1641FB13DE4FB69A3DD1BAE4AFC331"/>
          </w:pPr>
          <w:r w:rsidRPr="008736FF">
            <w:rPr>
              <w:lang w:val="pt-PT" w:bidi="pt-PT"/>
            </w:rPr>
            <w:t>O Seu Nome</w:t>
          </w:r>
        </w:p>
      </w:docPartBody>
    </w:docPart>
    <w:docPart>
      <w:docPartPr>
        <w:name w:val="6568843B20A64AFA9A5AAC1E478F4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79778-EFDA-44B0-8CC9-093EDB5BFD9F}"/>
      </w:docPartPr>
      <w:docPartBody>
        <w:p w:rsidR="0076667B" w:rsidRDefault="00BB3D55" w:rsidP="00B94127">
          <w:pPr>
            <w:pStyle w:val="6568843B20A64AFA9A5AAC1E478F4D7A"/>
          </w:pPr>
          <w:r w:rsidRPr="008736FF">
            <w:rPr>
              <w:lang w:val="pt-PT" w:bidi="pt-PT"/>
            </w:rPr>
            <w:t>Endereço</w:t>
          </w:r>
        </w:p>
      </w:docPartBody>
    </w:docPart>
    <w:docPart>
      <w:docPartPr>
        <w:name w:val="2CFE3F9D5AC64C91922A0C3E4D7D90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C06C68-04D6-4A30-88BE-E24BD65843BC}"/>
      </w:docPartPr>
      <w:docPartBody>
        <w:p w:rsidR="0076667B" w:rsidRDefault="00BB3D55" w:rsidP="00B94127">
          <w:pPr>
            <w:pStyle w:val="2CFE3F9D5AC64C91922A0C3E4D7D904D"/>
          </w:pPr>
          <w:r w:rsidRPr="008736FF">
            <w:rPr>
              <w:lang w:val="pt-PT" w:bidi="pt-PT"/>
            </w:rPr>
            <w:t>Telefone</w:t>
          </w:r>
        </w:p>
      </w:docPartBody>
    </w:docPart>
    <w:docPart>
      <w:docPartPr>
        <w:name w:val="6A7814946B7B4E58846D9A13FF6A1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02520-648D-46AF-9504-A9502A21E21E}"/>
      </w:docPartPr>
      <w:docPartBody>
        <w:p w:rsidR="0076667B" w:rsidRDefault="00BB3D55" w:rsidP="00B94127">
          <w:pPr>
            <w:pStyle w:val="6A7814946B7B4E58846D9A13FF6A11D0"/>
          </w:pPr>
          <w:r w:rsidRPr="008736FF">
            <w:rPr>
              <w:lang w:val="pt-PT" w:bidi="pt-PT"/>
            </w:rPr>
            <w:t>E-mail</w:t>
          </w:r>
        </w:p>
      </w:docPartBody>
    </w:docPart>
    <w:docPart>
      <w:docPartPr>
        <w:name w:val="DBE5A7D4D71349469A5CC06129E13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CDE389-21B6-469E-94A4-D74368664D8E}"/>
      </w:docPartPr>
      <w:docPartBody>
        <w:p w:rsidR="0076667B" w:rsidRDefault="00BB3D55" w:rsidP="00B94127">
          <w:pPr>
            <w:pStyle w:val="DBE5A7D4D71349469A5CC06129E13C6C"/>
          </w:pPr>
          <w:r w:rsidRPr="008736FF">
            <w:rPr>
              <w:lang w:val="pt-PT" w:bidi="pt-PT"/>
            </w:rPr>
            <w:t>@twitter</w:t>
          </w:r>
        </w:p>
      </w:docPartBody>
    </w:docPart>
    <w:docPart>
      <w:docPartPr>
        <w:name w:val="85E1B0BFA9324CFF94424BF663E83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E50DF-EA43-477B-9276-1E91545D000A}"/>
      </w:docPartPr>
      <w:docPartBody>
        <w:p w:rsidR="0076667B" w:rsidRDefault="00BB3D55" w:rsidP="00B94127">
          <w:pPr>
            <w:pStyle w:val="85E1B0BFA9324CFF94424BF663E83734"/>
          </w:pPr>
          <w:r w:rsidRPr="008736FF">
            <w:rPr>
              <w:lang w:val="pt-PT" w:bidi="pt-PT"/>
            </w:rPr>
            <w:t>Identificador do Twitter</w:t>
          </w:r>
        </w:p>
      </w:docPartBody>
    </w:docPart>
    <w:docPart>
      <w:docPartPr>
        <w:name w:val="740C6A2E84AC4B67ADABBC5492E91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66693-BD14-481F-9E15-FB3CAFF29339}"/>
      </w:docPartPr>
      <w:docPartBody>
        <w:p w:rsidR="0076667B" w:rsidRDefault="00BB3D55" w:rsidP="00B94127">
          <w:pPr>
            <w:pStyle w:val="740C6A2E84AC4B67ADABBC5492E91AED"/>
          </w:pPr>
          <w:r w:rsidRPr="008736FF">
            <w:rPr>
              <w:lang w:val="pt-PT" w:bidi="pt-PT"/>
            </w:rPr>
            <w:t>Endereço Web</w:t>
          </w:r>
        </w:p>
      </w:docPartBody>
    </w:docPart>
    <w:docPart>
      <w:docPartPr>
        <w:name w:val="C75D25D6DD6D47A995D57F609F415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9001F-12DE-474A-BF6F-32AE8538F45A}"/>
      </w:docPartPr>
      <w:docPartBody>
        <w:p w:rsidR="0076667B" w:rsidRDefault="00BB3D55" w:rsidP="00B94127">
          <w:pPr>
            <w:pStyle w:val="C75D25D6DD6D47A995D57F609F4155D4"/>
          </w:pPr>
          <w:r w:rsidRPr="008736FF">
            <w:rPr>
              <w:lang w:val="pt-PT" w:bidi="pt-PT"/>
            </w:rPr>
            <w:t>O Seu Nome</w:t>
          </w:r>
        </w:p>
      </w:docPartBody>
    </w:docPart>
    <w:docPart>
      <w:docPartPr>
        <w:name w:val="A91A32CD614B412AB8FF8837DE38A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70D2C-12D9-48F5-BD56-F6AEEDBF015D}"/>
      </w:docPartPr>
      <w:docPartBody>
        <w:p w:rsidR="0076667B" w:rsidRDefault="00BB3D55" w:rsidP="00B94127">
          <w:pPr>
            <w:pStyle w:val="A91A32CD614B412AB8FF8837DE38A3D0"/>
          </w:pPr>
          <w:r w:rsidRPr="008736FF">
            <w:rPr>
              <w:lang w:val="pt-PT" w:bidi="pt-PT"/>
            </w:rPr>
            <w:t>Endereço</w:t>
          </w:r>
        </w:p>
      </w:docPartBody>
    </w:docPart>
    <w:docPart>
      <w:docPartPr>
        <w:name w:val="EE5AB7679752438295E09A2AC01D5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D59A3-4FFA-4340-B896-1AED5C1C8CAC}"/>
      </w:docPartPr>
      <w:docPartBody>
        <w:p w:rsidR="0076667B" w:rsidRDefault="00BB3D55" w:rsidP="00B94127">
          <w:pPr>
            <w:pStyle w:val="EE5AB7679752438295E09A2AC01D5E34"/>
          </w:pPr>
          <w:r w:rsidRPr="008736FF">
            <w:rPr>
              <w:lang w:val="pt-PT" w:bidi="pt-PT"/>
            </w:rPr>
            <w:t>Telefone</w:t>
          </w:r>
        </w:p>
      </w:docPartBody>
    </w:docPart>
    <w:docPart>
      <w:docPartPr>
        <w:name w:val="765E4862A055484DAF118EAD5C61F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425FE-20A6-4C24-A8DF-935A6E3F3552}"/>
      </w:docPartPr>
      <w:docPartBody>
        <w:p w:rsidR="0076667B" w:rsidRDefault="00BB3D55" w:rsidP="00B94127">
          <w:pPr>
            <w:pStyle w:val="765E4862A055484DAF118EAD5C61F9DE"/>
          </w:pPr>
          <w:r w:rsidRPr="008736FF">
            <w:rPr>
              <w:lang w:val="pt-PT" w:bidi="pt-PT"/>
            </w:rPr>
            <w:t>E-mail</w:t>
          </w:r>
        </w:p>
      </w:docPartBody>
    </w:docPart>
    <w:docPart>
      <w:docPartPr>
        <w:name w:val="0CE683E604624000BC39090F700FF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A32F6-6DF8-4B2E-879A-C34076E35219}"/>
      </w:docPartPr>
      <w:docPartBody>
        <w:p w:rsidR="0076667B" w:rsidRDefault="00BB3D55" w:rsidP="00B94127">
          <w:pPr>
            <w:pStyle w:val="0CE683E604624000BC39090F700FF51D"/>
          </w:pPr>
          <w:r w:rsidRPr="008736FF">
            <w:rPr>
              <w:lang w:val="pt-PT" w:bidi="pt-PT"/>
            </w:rPr>
            <w:t>@twitter</w:t>
          </w:r>
        </w:p>
      </w:docPartBody>
    </w:docPart>
    <w:docPart>
      <w:docPartPr>
        <w:name w:val="2190EB9F9ECE47E1BE28ADA0B4654B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063AD-C1D2-400A-A79D-FCC4D5A64AD1}"/>
      </w:docPartPr>
      <w:docPartBody>
        <w:p w:rsidR="0076667B" w:rsidRDefault="00BB3D55" w:rsidP="00B94127">
          <w:pPr>
            <w:pStyle w:val="2190EB9F9ECE47E1BE28ADA0B4654B4A"/>
          </w:pPr>
          <w:r w:rsidRPr="008736FF">
            <w:rPr>
              <w:lang w:val="pt-PT" w:bidi="pt-PT"/>
            </w:rPr>
            <w:t>Identificador do Twitter</w:t>
          </w:r>
        </w:p>
      </w:docPartBody>
    </w:docPart>
    <w:docPart>
      <w:docPartPr>
        <w:name w:val="D14BF767E4C74BDDB56149B7B866D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68B39-1182-4E05-9863-7D3F6AD65F5A}"/>
      </w:docPartPr>
      <w:docPartBody>
        <w:p w:rsidR="0076667B" w:rsidRDefault="00BB3D55" w:rsidP="00B94127">
          <w:pPr>
            <w:pStyle w:val="D14BF767E4C74BDDB56149B7B866D75D"/>
          </w:pPr>
          <w:r w:rsidRPr="008736FF">
            <w:rPr>
              <w:lang w:val="pt-PT" w:bidi="pt-PT"/>
            </w:rPr>
            <w:t>Endereço Web</w:t>
          </w:r>
        </w:p>
      </w:docPartBody>
    </w:docPart>
    <w:docPart>
      <w:docPartPr>
        <w:name w:val="56EB7651D74F4D9DBAFAB3896DA46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DDDF4-F5BB-475D-901D-F9076506B173}"/>
      </w:docPartPr>
      <w:docPartBody>
        <w:p w:rsidR="0076667B" w:rsidRDefault="00BB3D55">
          <w:r w:rsidRPr="008736FF">
            <w:rPr>
              <w:lang w:bidi="pt-PT"/>
            </w:rPr>
            <w:t>Código Postal, Localidade</w:t>
          </w:r>
        </w:p>
      </w:docPartBody>
    </w:docPart>
    <w:docPart>
      <w:docPartPr>
        <w:name w:val="B7A6DA7B8ABF4D4CACA38D73D0E92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EEB96-767E-47F8-AADA-5F4714BCA716}"/>
      </w:docPartPr>
      <w:docPartBody>
        <w:p w:rsidR="0076667B" w:rsidRDefault="00BB3D55" w:rsidP="00B94127">
          <w:pPr>
            <w:pStyle w:val="B7A6DA7B8ABF4D4CACA38D73D0E92452"/>
          </w:pPr>
          <w:r w:rsidRPr="008736FF">
            <w:rPr>
              <w:lang w:val="pt-PT" w:bidi="pt-PT"/>
            </w:rPr>
            <w:t>Código Postal, Localidade</w:t>
          </w:r>
        </w:p>
      </w:docPartBody>
    </w:docPart>
    <w:docPart>
      <w:docPartPr>
        <w:name w:val="E4988B95C5C34031BF2D13ABF5632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F739A-EFB0-49A2-9FB0-04DB49438AB1}"/>
      </w:docPartPr>
      <w:docPartBody>
        <w:p w:rsidR="0076667B" w:rsidRDefault="00BB3D55" w:rsidP="00B94127">
          <w:pPr>
            <w:pStyle w:val="E4988B95C5C34031BF2D13ABF563213F"/>
          </w:pPr>
          <w:r w:rsidRPr="008736FF">
            <w:rPr>
              <w:lang w:val="pt-PT" w:bidi="pt-PT"/>
            </w:rPr>
            <w:t>Código Postal, Localidade</w:t>
          </w:r>
        </w:p>
      </w:docPartBody>
    </w:docPart>
    <w:docPart>
      <w:docPartPr>
        <w:name w:val="6C1E1D8475E24C5ABADFE934C5975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EB5AE-B196-4FE1-BE1A-0ADE7935E7B6}"/>
      </w:docPartPr>
      <w:docPartBody>
        <w:p w:rsidR="0076667B" w:rsidRDefault="00BB3D55" w:rsidP="00B94127">
          <w:pPr>
            <w:pStyle w:val="6C1E1D8475E24C5ABADFE934C597554A"/>
          </w:pPr>
          <w:r w:rsidRPr="008736FF">
            <w:rPr>
              <w:lang w:val="pt-PT" w:bidi="pt-PT"/>
            </w:rPr>
            <w:t>Código Postal, Localidade</w:t>
          </w:r>
        </w:p>
      </w:docPartBody>
    </w:docPart>
    <w:docPart>
      <w:docPartPr>
        <w:name w:val="43D0CC09E8F2427EBE4CEE71B1D1F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97EBA-FD2B-470E-91F8-95EAA8B933B1}"/>
      </w:docPartPr>
      <w:docPartBody>
        <w:p w:rsidR="0076667B" w:rsidRDefault="00BB3D55" w:rsidP="00B94127">
          <w:pPr>
            <w:pStyle w:val="43D0CC09E8F2427EBE4CEE71B1D1FE1A"/>
          </w:pPr>
          <w:r w:rsidRPr="008736FF">
            <w:rPr>
              <w:lang w:val="pt-PT" w:bidi="pt-PT"/>
            </w:rPr>
            <w:t>Código Postal, Localidade</w:t>
          </w:r>
        </w:p>
      </w:docPartBody>
    </w:docPart>
    <w:docPart>
      <w:docPartPr>
        <w:name w:val="8621FE4C12C946B7906C8555D2977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252F2-E29D-43A3-8F48-F185C439835E}"/>
      </w:docPartPr>
      <w:docPartBody>
        <w:p w:rsidR="0076667B" w:rsidRDefault="00BB3D55" w:rsidP="00B94127">
          <w:pPr>
            <w:pStyle w:val="8621FE4C12C946B7906C8555D29772E3"/>
          </w:pPr>
          <w:r w:rsidRPr="008736FF">
            <w:rPr>
              <w:lang w:val="pt-PT" w:bidi="pt-PT"/>
            </w:rPr>
            <w:t>Código Postal, Localidade</w:t>
          </w:r>
        </w:p>
      </w:docPartBody>
    </w:docPart>
    <w:docPart>
      <w:docPartPr>
        <w:name w:val="6C7C6AFFE9D14DA8B859835D99FA1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6F2F8-54C9-485F-9536-842FD8739CF0}"/>
      </w:docPartPr>
      <w:docPartBody>
        <w:p w:rsidR="0076667B" w:rsidRDefault="00BB3D55" w:rsidP="00B94127">
          <w:pPr>
            <w:pStyle w:val="6C7C6AFFE9D14DA8B859835D99FA1747"/>
          </w:pPr>
          <w:r w:rsidRPr="008736FF">
            <w:rPr>
              <w:lang w:val="pt-PT" w:bidi="pt-PT"/>
            </w:rPr>
            <w:t>Código Postal, Localidade</w:t>
          </w:r>
        </w:p>
      </w:docPartBody>
    </w:docPart>
    <w:docPart>
      <w:docPartPr>
        <w:name w:val="857C909B7312441B85991CFB06EA0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9431A-7F81-43F5-8047-9112152CC477}"/>
      </w:docPartPr>
      <w:docPartBody>
        <w:p w:rsidR="0076667B" w:rsidRDefault="00BB3D55" w:rsidP="00B94127">
          <w:pPr>
            <w:pStyle w:val="857C909B7312441B85991CFB06EA000C"/>
          </w:pPr>
          <w:r w:rsidRPr="008736FF">
            <w:rPr>
              <w:lang w:val="pt-PT" w:bidi="pt-PT"/>
            </w:rPr>
            <w:t>Código Postal, Localidade</w:t>
          </w:r>
        </w:p>
      </w:docPartBody>
    </w:docPart>
    <w:docPart>
      <w:docPartPr>
        <w:name w:val="8A19A38376D44FDCA3364F2E59A99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3F419-79C2-4C02-8A81-574B2831147B}"/>
      </w:docPartPr>
      <w:docPartBody>
        <w:p w:rsidR="0076667B" w:rsidRDefault="00BB3D55" w:rsidP="00B94127">
          <w:pPr>
            <w:pStyle w:val="8A19A38376D44FDCA3364F2E59A99691"/>
          </w:pPr>
          <w:r w:rsidRPr="008736FF">
            <w:rPr>
              <w:lang w:val="pt-PT" w:bidi="pt-PT"/>
            </w:rPr>
            <w:t>Código Postal, Localidade</w:t>
          </w:r>
        </w:p>
      </w:docPartBody>
    </w:docPart>
    <w:docPart>
      <w:docPartPr>
        <w:name w:val="38AD9EEC26434D95A1D098F3C1495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44683-7137-4DE3-8B60-F7E1BD1371C1}"/>
      </w:docPartPr>
      <w:docPartBody>
        <w:p w:rsidR="0076667B" w:rsidRDefault="00BB3D55" w:rsidP="00B94127">
          <w:pPr>
            <w:pStyle w:val="38AD9EEC26434D95A1D098F3C1495BE2"/>
          </w:pPr>
          <w:r w:rsidRPr="008736FF">
            <w:rPr>
              <w:lang w:val="pt-PT" w:bidi="pt-PT"/>
            </w:rPr>
            <w:t>Código Postal, Localidade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218C"/>
    <w:rsid w:val="000821DC"/>
    <w:rsid w:val="000B111C"/>
    <w:rsid w:val="000D6D30"/>
    <w:rsid w:val="00162EA4"/>
    <w:rsid w:val="00187ACE"/>
    <w:rsid w:val="001C42DD"/>
    <w:rsid w:val="00365BEB"/>
    <w:rsid w:val="003931F4"/>
    <w:rsid w:val="004334AA"/>
    <w:rsid w:val="0048747D"/>
    <w:rsid w:val="00491C4C"/>
    <w:rsid w:val="005B32DB"/>
    <w:rsid w:val="007144E5"/>
    <w:rsid w:val="0076667B"/>
    <w:rsid w:val="00802FB6"/>
    <w:rsid w:val="00A406F8"/>
    <w:rsid w:val="00B94127"/>
    <w:rsid w:val="00BB3D55"/>
    <w:rsid w:val="00BD1BA6"/>
    <w:rsid w:val="00BF3574"/>
    <w:rsid w:val="00C359C6"/>
    <w:rsid w:val="00CC218C"/>
    <w:rsid w:val="00CF66BB"/>
    <w:rsid w:val="00DE4F1F"/>
    <w:rsid w:val="00E06284"/>
    <w:rsid w:val="00EF4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BB3D55"/>
    <w:rPr>
      <w:color w:val="808080"/>
    </w:rPr>
  </w:style>
  <w:style w:type="paragraph" w:customStyle="1" w:styleId="F2EACF978A134359BC353617E4B20D30">
    <w:name w:val="F2EACF978A134359BC353617E4B20D30"/>
    <w:rsid w:val="000D6D30"/>
  </w:style>
  <w:style w:type="paragraph" w:customStyle="1" w:styleId="34E14510B73A47CB9E89E2B0924A42E5">
    <w:name w:val="34E14510B73A47CB9E89E2B0924A42E5"/>
    <w:rsid w:val="000D6D30"/>
  </w:style>
  <w:style w:type="paragraph" w:customStyle="1" w:styleId="1151B3A6F8FF4E2E99722AB949D40422">
    <w:name w:val="1151B3A6F8FF4E2E99722AB949D40422"/>
    <w:rsid w:val="000D6D30"/>
  </w:style>
  <w:style w:type="paragraph" w:customStyle="1" w:styleId="540383A1DA484586B27A380EFB78014F">
    <w:name w:val="540383A1DA484586B27A380EFB78014F"/>
    <w:rsid w:val="000D6D30"/>
  </w:style>
  <w:style w:type="paragraph" w:customStyle="1" w:styleId="38AE28BBC63142B19F4AA5F9DEE11FA2">
    <w:name w:val="38AE28BBC63142B19F4AA5F9DEE11FA2"/>
    <w:rsid w:val="00A406F8"/>
  </w:style>
  <w:style w:type="paragraph" w:customStyle="1" w:styleId="21B763E54BE749AB8E171D925F6E885F">
    <w:name w:val="21B763E54BE749AB8E171D925F6E885F"/>
    <w:rsid w:val="00A406F8"/>
  </w:style>
  <w:style w:type="paragraph" w:customStyle="1" w:styleId="ADE75AB6F5824B73B325324AF306F1A2">
    <w:name w:val="ADE75AB6F5824B73B325324AF306F1A2"/>
    <w:rsid w:val="00A406F8"/>
  </w:style>
  <w:style w:type="paragraph" w:customStyle="1" w:styleId="320CED1E39EC4582BC542AB83056D6E4">
    <w:name w:val="320CED1E39EC4582BC542AB83056D6E4"/>
    <w:rsid w:val="00A406F8"/>
  </w:style>
  <w:style w:type="paragraph" w:customStyle="1" w:styleId="47135201C1264AC4A5B2F8C391B66806">
    <w:name w:val="47135201C1264AC4A5B2F8C391B66806"/>
    <w:rsid w:val="00A406F8"/>
  </w:style>
  <w:style w:type="paragraph" w:customStyle="1" w:styleId="BB48FE13C4394FD39663E512A9D05DD9">
    <w:name w:val="BB48FE13C4394FD39663E512A9D05DD9"/>
    <w:rsid w:val="00A406F8"/>
  </w:style>
  <w:style w:type="paragraph" w:customStyle="1" w:styleId="CCD51A9E5F284CA4BC8012DBCE8393EF">
    <w:name w:val="CCD51A9E5F284CA4BC8012DBCE8393EF"/>
    <w:rsid w:val="00A406F8"/>
  </w:style>
  <w:style w:type="paragraph" w:customStyle="1" w:styleId="52A0B68DD1BA4A44928642208435CD15">
    <w:name w:val="52A0B68DD1BA4A44928642208435CD15"/>
    <w:rsid w:val="00A406F8"/>
  </w:style>
  <w:style w:type="paragraph" w:customStyle="1" w:styleId="2A1351FA170D433AAFE2EA7D641BF442">
    <w:name w:val="2A1351FA170D433AAFE2EA7D641BF442"/>
    <w:rsid w:val="00A406F8"/>
  </w:style>
  <w:style w:type="paragraph" w:customStyle="1" w:styleId="9D6981B9EC834D46BD771BA47EBDCA1E">
    <w:name w:val="9D6981B9EC834D46BD771BA47EBDCA1E"/>
    <w:rsid w:val="00A406F8"/>
  </w:style>
  <w:style w:type="paragraph" w:customStyle="1" w:styleId="F31F7C5F930E47A2B9D03AEEB77CCC52">
    <w:name w:val="F31F7C5F930E47A2B9D03AEEB77CCC52"/>
    <w:rsid w:val="00A406F8"/>
  </w:style>
  <w:style w:type="paragraph" w:customStyle="1" w:styleId="4663C19D278A49B38659C628F4FE1909">
    <w:name w:val="4663C19D278A49B38659C628F4FE1909"/>
    <w:rsid w:val="00A406F8"/>
  </w:style>
  <w:style w:type="paragraph" w:customStyle="1" w:styleId="B973144316EF4B49885D054882161AB8">
    <w:name w:val="B973144316EF4B49885D054882161AB8"/>
    <w:rsid w:val="00A406F8"/>
  </w:style>
  <w:style w:type="paragraph" w:customStyle="1" w:styleId="C561089695C84E6E8068380FA43AC97C">
    <w:name w:val="C561089695C84E6E8068380FA43AC97C"/>
    <w:rsid w:val="00A406F8"/>
  </w:style>
  <w:style w:type="paragraph" w:customStyle="1" w:styleId="A8A08FB1DDD74D1F8FE441976EE309D2">
    <w:name w:val="A8A08FB1DDD74D1F8FE441976EE309D2"/>
    <w:rsid w:val="00A406F8"/>
  </w:style>
  <w:style w:type="paragraph" w:customStyle="1" w:styleId="737EACE3AE4A472986A4317A6C957275">
    <w:name w:val="737EACE3AE4A472986A4317A6C957275"/>
    <w:rsid w:val="00A406F8"/>
  </w:style>
  <w:style w:type="paragraph" w:customStyle="1" w:styleId="BC4A3383EF344115BF43EA587BAE63A1">
    <w:name w:val="BC4A3383EF344115BF43EA587BAE63A1"/>
    <w:rsid w:val="00A406F8"/>
  </w:style>
  <w:style w:type="paragraph" w:customStyle="1" w:styleId="C20777995AC94F849DE6389BF6A05371">
    <w:name w:val="C20777995AC94F849DE6389BF6A05371"/>
    <w:rsid w:val="00A406F8"/>
  </w:style>
  <w:style w:type="paragraph" w:customStyle="1" w:styleId="F166DFC300E546468267A713EC95B280">
    <w:name w:val="F166DFC300E546468267A713EC95B280"/>
    <w:rsid w:val="00A406F8"/>
  </w:style>
  <w:style w:type="paragraph" w:customStyle="1" w:styleId="F2012E45D05A4D6D841DFD35E0D325CC">
    <w:name w:val="F2012E45D05A4D6D841DFD35E0D325CC"/>
    <w:rsid w:val="00A406F8"/>
  </w:style>
  <w:style w:type="paragraph" w:customStyle="1" w:styleId="DE8854092B6E413C8B20974C5B9A5F18">
    <w:name w:val="DE8854092B6E413C8B20974C5B9A5F18"/>
    <w:rsid w:val="00A406F8"/>
  </w:style>
  <w:style w:type="paragraph" w:customStyle="1" w:styleId="14C05ADA679B40D28197F846640962BA">
    <w:name w:val="14C05ADA679B40D28197F846640962BA"/>
    <w:rsid w:val="00A406F8"/>
  </w:style>
  <w:style w:type="paragraph" w:customStyle="1" w:styleId="FA93E7E99501461CAC92ED9F180554FE">
    <w:name w:val="FA93E7E99501461CAC92ED9F180554FE"/>
    <w:rsid w:val="00A406F8"/>
  </w:style>
  <w:style w:type="paragraph" w:customStyle="1" w:styleId="1D3F187BCE6641F58F9A33FB97A0FD2D">
    <w:name w:val="1D3F187BCE6641F58F9A33FB97A0FD2D"/>
    <w:rsid w:val="00A406F8"/>
  </w:style>
  <w:style w:type="paragraph" w:customStyle="1" w:styleId="39BB0E241B5C4403A274426252765353">
    <w:name w:val="39BB0E241B5C4403A274426252765353"/>
    <w:rsid w:val="00A406F8"/>
  </w:style>
  <w:style w:type="paragraph" w:customStyle="1" w:styleId="A08C92B18E48461EA21DD9C7E8B63262">
    <w:name w:val="A08C92B18E48461EA21DD9C7E8B63262"/>
    <w:rsid w:val="00A406F8"/>
  </w:style>
  <w:style w:type="paragraph" w:customStyle="1" w:styleId="BF7D762D17B54272A835D24175B235A7">
    <w:name w:val="BF7D762D17B54272A835D24175B235A7"/>
    <w:rsid w:val="00A406F8"/>
  </w:style>
  <w:style w:type="paragraph" w:customStyle="1" w:styleId="FEB4FEA27B0044709AC7628FD3AA6A24">
    <w:name w:val="FEB4FEA27B0044709AC7628FD3AA6A24"/>
    <w:rsid w:val="00A406F8"/>
  </w:style>
  <w:style w:type="paragraph" w:customStyle="1" w:styleId="648B265F7DFB4C1CA71CEDDC8B6FCE37">
    <w:name w:val="648B265F7DFB4C1CA71CEDDC8B6FCE37"/>
    <w:rsid w:val="00A406F8"/>
  </w:style>
  <w:style w:type="paragraph" w:customStyle="1" w:styleId="E4AC2D2E9A024D3482B76F8FCC0B152A">
    <w:name w:val="E4AC2D2E9A024D3482B76F8FCC0B152A"/>
    <w:rsid w:val="00A406F8"/>
  </w:style>
  <w:style w:type="paragraph" w:customStyle="1" w:styleId="7E76098876A7498EB27D315DA0E2217C">
    <w:name w:val="7E76098876A7498EB27D315DA0E2217C"/>
    <w:rsid w:val="00A406F8"/>
  </w:style>
  <w:style w:type="paragraph" w:customStyle="1" w:styleId="8908EDFBD75A4103A9EC1A558C58DC8D">
    <w:name w:val="8908EDFBD75A4103A9EC1A558C58DC8D"/>
    <w:rsid w:val="00A406F8"/>
  </w:style>
  <w:style w:type="paragraph" w:customStyle="1" w:styleId="D77D1718107940A8B012DD113019939B">
    <w:name w:val="D77D1718107940A8B012DD113019939B"/>
    <w:rsid w:val="00A406F8"/>
  </w:style>
  <w:style w:type="paragraph" w:customStyle="1" w:styleId="DF498DCCF59B497AB402D3D7B84762CC">
    <w:name w:val="DF498DCCF59B497AB402D3D7B84762CC"/>
    <w:rsid w:val="00A406F8"/>
  </w:style>
  <w:style w:type="paragraph" w:customStyle="1" w:styleId="6384709990B647AD8C81C4D70AB87098">
    <w:name w:val="6384709990B647AD8C81C4D70AB87098"/>
    <w:rsid w:val="00A406F8"/>
  </w:style>
  <w:style w:type="paragraph" w:customStyle="1" w:styleId="0E02B123A30F4B4488504DA327E5ACE4">
    <w:name w:val="0E02B123A30F4B4488504DA327E5ACE4"/>
    <w:rsid w:val="00A406F8"/>
  </w:style>
  <w:style w:type="paragraph" w:customStyle="1" w:styleId="64D70253AB704CE89C704326A2E795E1">
    <w:name w:val="64D70253AB704CE89C704326A2E795E1"/>
    <w:rsid w:val="00A406F8"/>
  </w:style>
  <w:style w:type="paragraph" w:customStyle="1" w:styleId="160FD0BBAC044C80A91D50018E18CF71">
    <w:name w:val="160FD0BBAC044C80A91D50018E18CF71"/>
    <w:rsid w:val="00A406F8"/>
  </w:style>
  <w:style w:type="paragraph" w:customStyle="1" w:styleId="F1C0C5362D0749999F418ECF50C68BBB">
    <w:name w:val="F1C0C5362D0749999F418ECF50C68BBB"/>
    <w:rsid w:val="00A406F8"/>
  </w:style>
  <w:style w:type="paragraph" w:customStyle="1" w:styleId="4025C136DF1347E9971D90C0F42E61B7">
    <w:name w:val="4025C136DF1347E9971D90C0F42E61B7"/>
    <w:rsid w:val="00A406F8"/>
  </w:style>
  <w:style w:type="paragraph" w:customStyle="1" w:styleId="BA5C94397FF940A5BE1E74887D199577">
    <w:name w:val="BA5C94397FF940A5BE1E74887D199577"/>
    <w:rsid w:val="00A406F8"/>
  </w:style>
  <w:style w:type="paragraph" w:customStyle="1" w:styleId="3F4A41F5477B4A86892F44967920AE9E">
    <w:name w:val="3F4A41F5477B4A86892F44967920AE9E"/>
    <w:rsid w:val="00A406F8"/>
  </w:style>
  <w:style w:type="paragraph" w:customStyle="1" w:styleId="0B3DA30B610045799FA8E76890548E9C">
    <w:name w:val="0B3DA30B610045799FA8E76890548E9C"/>
    <w:rsid w:val="00A406F8"/>
  </w:style>
  <w:style w:type="paragraph" w:customStyle="1" w:styleId="45CA0226E7944F9DB078A90B9DE59959">
    <w:name w:val="45CA0226E7944F9DB078A90B9DE59959"/>
    <w:rsid w:val="00A406F8"/>
  </w:style>
  <w:style w:type="paragraph" w:customStyle="1" w:styleId="25793511C860434795B0F339B51F8661">
    <w:name w:val="25793511C860434795B0F339B51F8661"/>
    <w:rsid w:val="00A406F8"/>
  </w:style>
  <w:style w:type="paragraph" w:customStyle="1" w:styleId="D129759893AE4E1BA50BE9615E149103">
    <w:name w:val="D129759893AE4E1BA50BE9615E149103"/>
    <w:rsid w:val="00A406F8"/>
  </w:style>
  <w:style w:type="paragraph" w:customStyle="1" w:styleId="B7359EA00F774031B3BAB7B2A7F2849C">
    <w:name w:val="B7359EA00F774031B3BAB7B2A7F2849C"/>
    <w:rsid w:val="00A406F8"/>
  </w:style>
  <w:style w:type="paragraph" w:customStyle="1" w:styleId="F2A073DBFDC54AC7BF59320AECFB30E5">
    <w:name w:val="F2A073DBFDC54AC7BF59320AECFB30E5"/>
    <w:rsid w:val="00A406F8"/>
  </w:style>
  <w:style w:type="paragraph" w:customStyle="1" w:styleId="54CBB51048C7499186B8C3BD91CFE1EE">
    <w:name w:val="54CBB51048C7499186B8C3BD91CFE1EE"/>
    <w:rsid w:val="00A406F8"/>
  </w:style>
  <w:style w:type="paragraph" w:customStyle="1" w:styleId="7686A58BC3394215BD5976F70C1029DA">
    <w:name w:val="7686A58BC3394215BD5976F70C1029DA"/>
    <w:rsid w:val="00A406F8"/>
  </w:style>
  <w:style w:type="paragraph" w:customStyle="1" w:styleId="4325521576EC4335A788DC0DB40F1E6C">
    <w:name w:val="4325521576EC4335A788DC0DB40F1E6C"/>
    <w:rsid w:val="00A406F8"/>
  </w:style>
  <w:style w:type="paragraph" w:customStyle="1" w:styleId="F4D659B9BE084A7DBC56FACD24CA1076">
    <w:name w:val="F4D659B9BE084A7DBC56FACD24CA1076"/>
    <w:rsid w:val="00A406F8"/>
  </w:style>
  <w:style w:type="paragraph" w:customStyle="1" w:styleId="6FF3B978A15D4EB88B0DE855957B7EE5">
    <w:name w:val="6FF3B978A15D4EB88B0DE855957B7EE5"/>
    <w:rsid w:val="00A406F8"/>
  </w:style>
  <w:style w:type="paragraph" w:customStyle="1" w:styleId="80E330622F314704A1CDC4F09300463D">
    <w:name w:val="80E330622F314704A1CDC4F09300463D"/>
    <w:rsid w:val="00A406F8"/>
  </w:style>
  <w:style w:type="paragraph" w:customStyle="1" w:styleId="811FE7987F964945904E0D14850A5CD0">
    <w:name w:val="811FE7987F964945904E0D14850A5CD0"/>
    <w:rsid w:val="00A406F8"/>
  </w:style>
  <w:style w:type="paragraph" w:customStyle="1" w:styleId="59CF81E8E55C4CED940660D41A4EFEC7">
    <w:name w:val="59CF81E8E55C4CED940660D41A4EFEC7"/>
    <w:rsid w:val="00A406F8"/>
  </w:style>
  <w:style w:type="paragraph" w:customStyle="1" w:styleId="CC7865FC383D45E0A2B2D649E31B9153">
    <w:name w:val="CC7865FC383D45E0A2B2D649E31B9153"/>
    <w:rsid w:val="00A406F8"/>
  </w:style>
  <w:style w:type="paragraph" w:customStyle="1" w:styleId="866174B93FD84633AE01D618BCC2DD57">
    <w:name w:val="866174B93FD84633AE01D618BCC2DD57"/>
    <w:rsid w:val="00A406F8"/>
  </w:style>
  <w:style w:type="paragraph" w:customStyle="1" w:styleId="CFBA2CE8DC5F41CBA89AD6FEF2DEE986">
    <w:name w:val="CFBA2CE8DC5F41CBA89AD6FEF2DEE986"/>
    <w:rsid w:val="00A406F8"/>
  </w:style>
  <w:style w:type="paragraph" w:customStyle="1" w:styleId="74768576E50E43C487C70289BBC13C94">
    <w:name w:val="74768576E50E43C487C70289BBC13C94"/>
    <w:rsid w:val="00A406F8"/>
  </w:style>
  <w:style w:type="paragraph" w:customStyle="1" w:styleId="715C809B70244928A32683BDC7827541">
    <w:name w:val="715C809B70244928A32683BDC7827541"/>
    <w:rsid w:val="00A406F8"/>
  </w:style>
  <w:style w:type="paragraph" w:customStyle="1" w:styleId="4028C027212343FB9C173E1C9F10CC56">
    <w:name w:val="4028C027212343FB9C173E1C9F10CC56"/>
    <w:rsid w:val="00A406F8"/>
  </w:style>
  <w:style w:type="paragraph" w:customStyle="1" w:styleId="A7F345193A404D64A29E856E7D01DB7D">
    <w:name w:val="A7F345193A404D64A29E856E7D01DB7D"/>
    <w:rsid w:val="00A406F8"/>
  </w:style>
  <w:style w:type="paragraph" w:customStyle="1" w:styleId="BC59E692D5044AB69CD9D993256A5C50">
    <w:name w:val="BC59E692D5044AB69CD9D993256A5C50"/>
    <w:rsid w:val="00A406F8"/>
  </w:style>
  <w:style w:type="paragraph" w:customStyle="1" w:styleId="FEA1B61FA48244438B64FEB669C6D4CB">
    <w:name w:val="FEA1B61FA48244438B64FEB669C6D4CB"/>
    <w:rsid w:val="00A406F8"/>
  </w:style>
  <w:style w:type="paragraph" w:customStyle="1" w:styleId="6C272C1CDD02422D9C2FCB42A9061DE0">
    <w:name w:val="6C272C1CDD02422D9C2FCB42A9061DE0"/>
    <w:rsid w:val="00A406F8"/>
  </w:style>
  <w:style w:type="paragraph" w:customStyle="1" w:styleId="A5671EC2F34442B2A54C0E410B3D430F">
    <w:name w:val="A5671EC2F34442B2A54C0E410B3D430F"/>
    <w:rsid w:val="00A406F8"/>
  </w:style>
  <w:style w:type="paragraph" w:customStyle="1" w:styleId="DB0BBD15886A4BCF9111808D92F216FD">
    <w:name w:val="DB0BBD15886A4BCF9111808D92F216FD"/>
    <w:rsid w:val="00A406F8"/>
  </w:style>
  <w:style w:type="paragraph" w:customStyle="1" w:styleId="D3459E3CB88B41749118D8001E918885">
    <w:name w:val="D3459E3CB88B41749118D8001E918885"/>
    <w:rsid w:val="005B32DB"/>
  </w:style>
  <w:style w:type="paragraph" w:customStyle="1" w:styleId="947F78C57C4E40F8B89678A452F89403">
    <w:name w:val="947F78C57C4E40F8B89678A452F89403"/>
    <w:rsid w:val="005B32DB"/>
  </w:style>
  <w:style w:type="paragraph" w:customStyle="1" w:styleId="3E6099CE7D23486381DCD788F295DFAC">
    <w:name w:val="3E6099CE7D23486381DCD788F295DFAC"/>
    <w:rsid w:val="005B32DB"/>
  </w:style>
  <w:style w:type="paragraph" w:customStyle="1" w:styleId="F777A845AC8B48379993234AB140BB71">
    <w:name w:val="F777A845AC8B48379993234AB140BB71"/>
    <w:rsid w:val="005B32DB"/>
  </w:style>
  <w:style w:type="paragraph" w:customStyle="1" w:styleId="A288A2E1971149B2B9AEBE4BF1B0889B">
    <w:name w:val="A288A2E1971149B2B9AEBE4BF1B0889B"/>
    <w:rsid w:val="005B32DB"/>
  </w:style>
  <w:style w:type="paragraph" w:customStyle="1" w:styleId="F5E4EE72805F46D2BFD5B284777A1D09">
    <w:name w:val="F5E4EE72805F46D2BFD5B284777A1D09"/>
    <w:rsid w:val="005B32DB"/>
  </w:style>
  <w:style w:type="paragraph" w:customStyle="1" w:styleId="7BFE9AA4528149A7824527A82C25F563">
    <w:name w:val="7BFE9AA4528149A7824527A82C25F563"/>
    <w:rsid w:val="005B32DB"/>
  </w:style>
  <w:style w:type="paragraph" w:customStyle="1" w:styleId="3ECA9F1854074AB2A616DC863CE6FB54">
    <w:name w:val="3ECA9F1854074AB2A616DC863CE6FB54"/>
    <w:rsid w:val="005B32DB"/>
  </w:style>
  <w:style w:type="paragraph" w:customStyle="1" w:styleId="3031E05D29B2499DAF74436B7F8C7EE4">
    <w:name w:val="3031E05D29B2499DAF74436B7F8C7EE4"/>
    <w:rsid w:val="005B32DB"/>
  </w:style>
  <w:style w:type="paragraph" w:customStyle="1" w:styleId="3A5E1060A3B44FFDABE9833CABB5025C">
    <w:name w:val="3A5E1060A3B44FFDABE9833CABB5025C"/>
    <w:rsid w:val="005B32DB"/>
  </w:style>
  <w:style w:type="paragraph" w:customStyle="1" w:styleId="9347784ABC504001B6BDD97E360527AB">
    <w:name w:val="9347784ABC504001B6BDD97E360527AB"/>
    <w:rsid w:val="005B32DB"/>
  </w:style>
  <w:style w:type="paragraph" w:customStyle="1" w:styleId="79CC371A4F07431092378F0F01F4D0D0">
    <w:name w:val="79CC371A4F07431092378F0F01F4D0D0"/>
    <w:rsid w:val="005B32DB"/>
  </w:style>
  <w:style w:type="paragraph" w:customStyle="1" w:styleId="BBC02578FC774C71851121A6BF68625C">
    <w:name w:val="BBC02578FC774C71851121A6BF68625C"/>
    <w:rsid w:val="005B32DB"/>
  </w:style>
  <w:style w:type="paragraph" w:customStyle="1" w:styleId="C9B7BB98B75D4C3586A62C5FD8BDE749">
    <w:name w:val="C9B7BB98B75D4C3586A62C5FD8BDE749"/>
    <w:rsid w:val="005B32DB"/>
  </w:style>
  <w:style w:type="paragraph" w:customStyle="1" w:styleId="F811DE51CF8E4F83936E7F79C9DE7520">
    <w:name w:val="F811DE51CF8E4F83936E7F79C9DE7520"/>
    <w:rsid w:val="005B32DB"/>
  </w:style>
  <w:style w:type="paragraph" w:customStyle="1" w:styleId="7BCE0435D7B24FA79D9789E67D345F77">
    <w:name w:val="7BCE0435D7B24FA79D9789E67D345F77"/>
    <w:rsid w:val="005B32DB"/>
  </w:style>
  <w:style w:type="paragraph" w:customStyle="1" w:styleId="9430150C1A034E98B158264D1EEDCECE">
    <w:name w:val="9430150C1A034E98B158264D1EEDCECE"/>
    <w:rsid w:val="005B32DB"/>
  </w:style>
  <w:style w:type="paragraph" w:customStyle="1" w:styleId="6F56839432A442879F2145BCFB79907C">
    <w:name w:val="6F56839432A442879F2145BCFB79907C"/>
    <w:rsid w:val="005B32DB"/>
  </w:style>
  <w:style w:type="paragraph" w:customStyle="1" w:styleId="E46830D5476A4013BFBCA83AA96547FA">
    <w:name w:val="E46830D5476A4013BFBCA83AA96547FA"/>
    <w:rsid w:val="005B32DB"/>
  </w:style>
  <w:style w:type="paragraph" w:customStyle="1" w:styleId="8F6ADA030B0842199B909414E45B9FEC">
    <w:name w:val="8F6ADA030B0842199B909414E45B9FEC"/>
    <w:rsid w:val="005B32DB"/>
  </w:style>
  <w:style w:type="paragraph" w:customStyle="1" w:styleId="02370CBB09A54BD285533F19B8BBAE5A">
    <w:name w:val="02370CBB09A54BD285533F19B8BBAE5A"/>
    <w:rsid w:val="005B32DB"/>
  </w:style>
  <w:style w:type="paragraph" w:customStyle="1" w:styleId="D27F338F34BF4270A6611B3838BC052A">
    <w:name w:val="D27F338F34BF4270A6611B3838BC052A"/>
    <w:rsid w:val="005B32DB"/>
  </w:style>
  <w:style w:type="paragraph" w:customStyle="1" w:styleId="E9ED9661091B4114BDF26FC21D364A73">
    <w:name w:val="E9ED9661091B4114BDF26FC21D364A73"/>
    <w:rsid w:val="005B32DB"/>
  </w:style>
  <w:style w:type="paragraph" w:customStyle="1" w:styleId="DAA096F69AF640B39787784D21C427E9">
    <w:name w:val="DAA096F69AF640B39787784D21C427E9"/>
    <w:rsid w:val="005B32DB"/>
  </w:style>
  <w:style w:type="paragraph" w:customStyle="1" w:styleId="C6E72DEC0CE24CDB80FB672A7D715F65">
    <w:name w:val="C6E72DEC0CE24CDB80FB672A7D715F65"/>
    <w:rsid w:val="005B32DB"/>
  </w:style>
  <w:style w:type="paragraph" w:customStyle="1" w:styleId="53DEE61F1B2944A38A445E9DE122F6ED">
    <w:name w:val="53DEE61F1B2944A38A445E9DE122F6ED"/>
    <w:rsid w:val="005B32DB"/>
  </w:style>
  <w:style w:type="paragraph" w:customStyle="1" w:styleId="5E6CEBAE92074D36B88D94E96361206E">
    <w:name w:val="5E6CEBAE92074D36B88D94E96361206E"/>
    <w:rsid w:val="005B32DB"/>
  </w:style>
  <w:style w:type="paragraph" w:customStyle="1" w:styleId="9BF4DDB9E69745F08F938E01F280BBE5">
    <w:name w:val="9BF4DDB9E69745F08F938E01F280BBE5"/>
    <w:rsid w:val="005B32DB"/>
  </w:style>
  <w:style w:type="paragraph" w:customStyle="1" w:styleId="5B05E90B6D284B4695DE812402C5C01D">
    <w:name w:val="5B05E90B6D284B4695DE812402C5C01D"/>
    <w:rsid w:val="005B32DB"/>
  </w:style>
  <w:style w:type="paragraph" w:customStyle="1" w:styleId="7169A22901CB40FE8390D8FC91D099EF">
    <w:name w:val="7169A22901CB40FE8390D8FC91D099EF"/>
    <w:rsid w:val="005B32DB"/>
  </w:style>
  <w:style w:type="paragraph" w:customStyle="1" w:styleId="F9F9F53C77D34F4398AA5380F58E270A">
    <w:name w:val="F9F9F53C77D34F4398AA5380F58E270A"/>
    <w:rsid w:val="005B32DB"/>
  </w:style>
  <w:style w:type="paragraph" w:customStyle="1" w:styleId="17FC9C42E33744099EA4924EFCE60224">
    <w:name w:val="17FC9C42E33744099EA4924EFCE60224"/>
    <w:rsid w:val="005B32DB"/>
  </w:style>
  <w:style w:type="paragraph" w:customStyle="1" w:styleId="CF2E9F0948D342B4B76A7C22952E9F85">
    <w:name w:val="CF2E9F0948D342B4B76A7C22952E9F85"/>
    <w:rsid w:val="005B32DB"/>
  </w:style>
  <w:style w:type="paragraph" w:customStyle="1" w:styleId="0B32E21563D545C79695C29983C6E865">
    <w:name w:val="0B32E21563D545C79695C29983C6E865"/>
    <w:rsid w:val="005B32DB"/>
  </w:style>
  <w:style w:type="paragraph" w:customStyle="1" w:styleId="4345845385754CEAA3F8068C47A3CCFD">
    <w:name w:val="4345845385754CEAA3F8068C47A3CCFD"/>
    <w:rsid w:val="005B32DB"/>
  </w:style>
  <w:style w:type="paragraph" w:customStyle="1" w:styleId="E7CE3FE454C34FE883C45D6851F7AE1D">
    <w:name w:val="E7CE3FE454C34FE883C45D6851F7AE1D"/>
    <w:rsid w:val="005B32DB"/>
  </w:style>
  <w:style w:type="paragraph" w:customStyle="1" w:styleId="A777F6C81A164B4381145BE3B6C6C7AD">
    <w:name w:val="A777F6C81A164B4381145BE3B6C6C7AD"/>
    <w:rsid w:val="005B32DB"/>
  </w:style>
  <w:style w:type="paragraph" w:customStyle="1" w:styleId="929017BE6AE646D1B903F705BCDDD4C2">
    <w:name w:val="929017BE6AE646D1B903F705BCDDD4C2"/>
    <w:rsid w:val="005B32DB"/>
  </w:style>
  <w:style w:type="paragraph" w:customStyle="1" w:styleId="3E784B8B0DBE42F6A1693D9690A45978">
    <w:name w:val="3E784B8B0DBE42F6A1693D9690A45978"/>
    <w:rsid w:val="005B32DB"/>
  </w:style>
  <w:style w:type="paragraph" w:customStyle="1" w:styleId="299F7146C4714F4E9499ADF426D8091C">
    <w:name w:val="299F7146C4714F4E9499ADF426D8091C"/>
    <w:rsid w:val="005B32DB"/>
  </w:style>
  <w:style w:type="paragraph" w:customStyle="1" w:styleId="D322255903264A5F8384202D632EB651">
    <w:name w:val="D322255903264A5F8384202D632EB651"/>
    <w:rsid w:val="005B32DB"/>
  </w:style>
  <w:style w:type="paragraph" w:customStyle="1" w:styleId="2F1C3CCD25674B3DA388A4679AC7DC26">
    <w:name w:val="2F1C3CCD25674B3DA388A4679AC7DC26"/>
    <w:rsid w:val="005B32DB"/>
  </w:style>
  <w:style w:type="paragraph" w:customStyle="1" w:styleId="BFAAFF5846B1440AA8AE09846AC834D3">
    <w:name w:val="BFAAFF5846B1440AA8AE09846AC834D3"/>
    <w:rsid w:val="005B32DB"/>
  </w:style>
  <w:style w:type="paragraph" w:customStyle="1" w:styleId="46E402595D9448DE8889368F0D64C7CE">
    <w:name w:val="46E402595D9448DE8889368F0D64C7CE"/>
    <w:rsid w:val="005B32DB"/>
  </w:style>
  <w:style w:type="paragraph" w:customStyle="1" w:styleId="37C2535EAD464995A64D96E16EEECAF0">
    <w:name w:val="37C2535EAD464995A64D96E16EEECAF0"/>
    <w:rsid w:val="005B32DB"/>
  </w:style>
  <w:style w:type="paragraph" w:customStyle="1" w:styleId="85837C1196B9442794B49A939EFB37D1">
    <w:name w:val="85837C1196B9442794B49A939EFB37D1"/>
    <w:rsid w:val="005B32DB"/>
  </w:style>
  <w:style w:type="paragraph" w:customStyle="1" w:styleId="0D651200C7374A9589EAABC57E5CBF38">
    <w:name w:val="0D651200C7374A9589EAABC57E5CBF38"/>
    <w:rsid w:val="005B32DB"/>
  </w:style>
  <w:style w:type="paragraph" w:customStyle="1" w:styleId="4BAE1E89A05847508B11620A70CAAE8D">
    <w:name w:val="4BAE1E89A05847508B11620A70CAAE8D"/>
    <w:rsid w:val="005B32DB"/>
  </w:style>
  <w:style w:type="paragraph" w:customStyle="1" w:styleId="ED28F32246F948DF835A1FD73C6AABF2">
    <w:name w:val="ED28F32246F948DF835A1FD73C6AABF2"/>
    <w:rsid w:val="005B32DB"/>
  </w:style>
  <w:style w:type="paragraph" w:customStyle="1" w:styleId="D9FABDF0AE9F422BB5F991B086A2FF1A">
    <w:name w:val="D9FABDF0AE9F422BB5F991B086A2FF1A"/>
    <w:rsid w:val="005B32DB"/>
  </w:style>
  <w:style w:type="paragraph" w:customStyle="1" w:styleId="048701C165114AA1BF65D75DB0C11D1A">
    <w:name w:val="048701C165114AA1BF65D75DB0C11D1A"/>
    <w:rsid w:val="005B32DB"/>
  </w:style>
  <w:style w:type="paragraph" w:customStyle="1" w:styleId="259573B5DBCE4C58B770DE72DEF8DBEA">
    <w:name w:val="259573B5DBCE4C58B770DE72DEF8DBEA"/>
    <w:rsid w:val="005B32DB"/>
  </w:style>
  <w:style w:type="paragraph" w:customStyle="1" w:styleId="0502C7FEA0214622B2A8DE6BDA2CBA56">
    <w:name w:val="0502C7FEA0214622B2A8DE6BDA2CBA56"/>
    <w:rsid w:val="005B32DB"/>
  </w:style>
  <w:style w:type="paragraph" w:customStyle="1" w:styleId="6C513B6E7795450FB1CFC72DDA4D113B">
    <w:name w:val="6C513B6E7795450FB1CFC72DDA4D113B"/>
    <w:rsid w:val="005B32DB"/>
  </w:style>
  <w:style w:type="paragraph" w:customStyle="1" w:styleId="3BF1B323133B4EC0984BEAEAFFBE6020">
    <w:name w:val="3BF1B323133B4EC0984BEAEAFFBE6020"/>
    <w:rsid w:val="005B32DB"/>
  </w:style>
  <w:style w:type="paragraph" w:customStyle="1" w:styleId="4D0DAE35BE524C40B91D4114DA14FABD">
    <w:name w:val="4D0DAE35BE524C40B91D4114DA14FABD"/>
    <w:rsid w:val="005B32DB"/>
  </w:style>
  <w:style w:type="paragraph" w:customStyle="1" w:styleId="FA609657953044C4B8336BFA8DF65C89">
    <w:name w:val="FA609657953044C4B8336BFA8DF65C89"/>
    <w:rsid w:val="005B32DB"/>
  </w:style>
  <w:style w:type="paragraph" w:customStyle="1" w:styleId="9E90427A1B624C959CC2F08CECA2E86C">
    <w:name w:val="9E90427A1B624C959CC2F08CECA2E86C"/>
    <w:rsid w:val="005B32DB"/>
  </w:style>
  <w:style w:type="paragraph" w:customStyle="1" w:styleId="016869D1C57C477CB5043761CB49E12D">
    <w:name w:val="016869D1C57C477CB5043761CB49E12D"/>
    <w:rsid w:val="005B32DB"/>
  </w:style>
  <w:style w:type="paragraph" w:customStyle="1" w:styleId="087A7DF5851545CFA8FC4FCD93988C20">
    <w:name w:val="087A7DF5851545CFA8FC4FCD93988C20"/>
    <w:rsid w:val="005B32DB"/>
  </w:style>
  <w:style w:type="paragraph" w:customStyle="1" w:styleId="8A5D1293665B46F48736307BD6269B9D">
    <w:name w:val="8A5D1293665B46F48736307BD6269B9D"/>
    <w:rsid w:val="005B32DB"/>
  </w:style>
  <w:style w:type="paragraph" w:customStyle="1" w:styleId="B28A7CC1147C4B3AAE8E3273DDBB1E32">
    <w:name w:val="B28A7CC1147C4B3AAE8E3273DDBB1E32"/>
    <w:rsid w:val="005B32DB"/>
  </w:style>
  <w:style w:type="paragraph" w:customStyle="1" w:styleId="B3827EC2145B4D27ABB89DCF283EAB3B">
    <w:name w:val="B3827EC2145B4D27ABB89DCF283EAB3B"/>
    <w:rsid w:val="005B32DB"/>
  </w:style>
  <w:style w:type="paragraph" w:customStyle="1" w:styleId="40913EB32F384698B3994A4EB8E5D984">
    <w:name w:val="40913EB32F384698B3994A4EB8E5D984"/>
    <w:rsid w:val="00162EA4"/>
  </w:style>
  <w:style w:type="paragraph" w:customStyle="1" w:styleId="453DE118386242B5A6C4A7D9AF928394">
    <w:name w:val="453DE118386242B5A6C4A7D9AF928394"/>
    <w:rsid w:val="00162EA4"/>
  </w:style>
  <w:style w:type="paragraph" w:customStyle="1" w:styleId="A831A83C1E184752A67DB6AB429ED340">
    <w:name w:val="A831A83C1E184752A67DB6AB429ED340"/>
    <w:rsid w:val="00162EA4"/>
  </w:style>
  <w:style w:type="paragraph" w:customStyle="1" w:styleId="AE5695A8A54C4B59B99052C1EAC25AC0">
    <w:name w:val="AE5695A8A54C4B59B99052C1EAC25AC0"/>
    <w:rsid w:val="00162EA4"/>
  </w:style>
  <w:style w:type="paragraph" w:customStyle="1" w:styleId="58741E967D4545F9A8A11F2DE20667C1">
    <w:name w:val="58741E967D4545F9A8A11F2DE20667C1"/>
    <w:rsid w:val="00162EA4"/>
  </w:style>
  <w:style w:type="paragraph" w:customStyle="1" w:styleId="406432EFED3F4F908AC09E347CD10583">
    <w:name w:val="406432EFED3F4F908AC09E347CD10583"/>
    <w:rsid w:val="00162EA4"/>
  </w:style>
  <w:style w:type="paragraph" w:customStyle="1" w:styleId="6E105A46C4BE42F99617A685309780FD">
    <w:name w:val="6E105A46C4BE42F99617A685309780FD"/>
    <w:rsid w:val="00162EA4"/>
  </w:style>
  <w:style w:type="paragraph" w:customStyle="1" w:styleId="8D903FEE71B24755B12141CAA5B7BA5D">
    <w:name w:val="8D903FEE71B24755B12141CAA5B7BA5D"/>
    <w:rsid w:val="00162EA4"/>
  </w:style>
  <w:style w:type="paragraph" w:customStyle="1" w:styleId="F3DAA04A3279477C9B874BD911DB040B">
    <w:name w:val="F3DAA04A3279477C9B874BD911DB040B"/>
    <w:rsid w:val="00162EA4"/>
  </w:style>
  <w:style w:type="paragraph" w:customStyle="1" w:styleId="CBA790897A7C450B98265AA8F2E31B50">
    <w:name w:val="CBA790897A7C450B98265AA8F2E31B50"/>
    <w:rsid w:val="00162EA4"/>
  </w:style>
  <w:style w:type="paragraph" w:customStyle="1" w:styleId="E3040DAF1B3346F788B77DE0A7296A5A">
    <w:name w:val="E3040DAF1B3346F788B77DE0A7296A5A"/>
    <w:rsid w:val="00162EA4"/>
  </w:style>
  <w:style w:type="paragraph" w:customStyle="1" w:styleId="20F75B1A435E4DFA960CCECAF60407B9">
    <w:name w:val="20F75B1A435E4DFA960CCECAF60407B9"/>
    <w:rsid w:val="00162EA4"/>
  </w:style>
  <w:style w:type="paragraph" w:customStyle="1" w:styleId="D3C722F8F5E445488116DCF362073523">
    <w:name w:val="D3C722F8F5E445488116DCF362073523"/>
    <w:rsid w:val="00162EA4"/>
  </w:style>
  <w:style w:type="paragraph" w:customStyle="1" w:styleId="4742252F389C4022BA8B1A9DE37A697F">
    <w:name w:val="4742252F389C4022BA8B1A9DE37A697F"/>
    <w:rsid w:val="00162EA4"/>
  </w:style>
  <w:style w:type="paragraph" w:customStyle="1" w:styleId="BCE62D02710146C98E8129E9A11C30AB">
    <w:name w:val="BCE62D02710146C98E8129E9A11C30AB"/>
    <w:rsid w:val="00162EA4"/>
  </w:style>
  <w:style w:type="paragraph" w:customStyle="1" w:styleId="F3AD61F02B794A2BAE3C3BCAFC95B51C">
    <w:name w:val="F3AD61F02B794A2BAE3C3BCAFC95B51C"/>
    <w:rsid w:val="00162EA4"/>
  </w:style>
  <w:style w:type="paragraph" w:customStyle="1" w:styleId="BB19DCEBE33D4BDA9C70F8AE4E9B2978">
    <w:name w:val="BB19DCEBE33D4BDA9C70F8AE4E9B2978"/>
    <w:rsid w:val="00162EA4"/>
  </w:style>
  <w:style w:type="paragraph" w:customStyle="1" w:styleId="F9CF28B7EA1C4018B3D64A0802C57487">
    <w:name w:val="F9CF28B7EA1C4018B3D64A0802C57487"/>
    <w:rsid w:val="00162EA4"/>
  </w:style>
  <w:style w:type="paragraph" w:customStyle="1" w:styleId="ED7B606CB0684CA1A89ACE5EAE53E46D">
    <w:name w:val="ED7B606CB0684CA1A89ACE5EAE53E46D"/>
    <w:rsid w:val="00162EA4"/>
  </w:style>
  <w:style w:type="paragraph" w:customStyle="1" w:styleId="E31A029150474E708DF47D5FD8BA3151">
    <w:name w:val="E31A029150474E708DF47D5FD8BA3151"/>
    <w:rsid w:val="00162EA4"/>
  </w:style>
  <w:style w:type="paragraph" w:customStyle="1" w:styleId="C06812B9EFEC441A9C5F49484CA4A257">
    <w:name w:val="C06812B9EFEC441A9C5F49484CA4A257"/>
    <w:rsid w:val="00162EA4"/>
  </w:style>
  <w:style w:type="paragraph" w:customStyle="1" w:styleId="70448802E2B8453CA1B21D51C6F6EF3B">
    <w:name w:val="70448802E2B8453CA1B21D51C6F6EF3B"/>
    <w:rsid w:val="00162EA4"/>
  </w:style>
  <w:style w:type="paragraph" w:customStyle="1" w:styleId="54CE392459E74ED3B8AB0175E6CDC82D">
    <w:name w:val="54CE392459E74ED3B8AB0175E6CDC82D"/>
    <w:rsid w:val="00162EA4"/>
  </w:style>
  <w:style w:type="paragraph" w:customStyle="1" w:styleId="19F72E9D45CA463294ECBADA27AE1F31">
    <w:name w:val="19F72E9D45CA463294ECBADA27AE1F31"/>
    <w:rsid w:val="00162EA4"/>
  </w:style>
  <w:style w:type="paragraph" w:customStyle="1" w:styleId="4894BAB661054058B345A6E0C37F04E9">
    <w:name w:val="4894BAB661054058B345A6E0C37F04E9"/>
    <w:rsid w:val="00162EA4"/>
  </w:style>
  <w:style w:type="paragraph" w:customStyle="1" w:styleId="ADB5FA80B0FE46EF92173811FA4EFBE0">
    <w:name w:val="ADB5FA80B0FE46EF92173811FA4EFBE0"/>
    <w:rsid w:val="00162EA4"/>
  </w:style>
  <w:style w:type="paragraph" w:customStyle="1" w:styleId="000E1A43AABA42909922582ED9DC6D2D">
    <w:name w:val="000E1A43AABA42909922582ED9DC6D2D"/>
    <w:rsid w:val="00162EA4"/>
  </w:style>
  <w:style w:type="paragraph" w:customStyle="1" w:styleId="225321A717624C418EAF0B98A1A81BBF">
    <w:name w:val="225321A717624C418EAF0B98A1A81BBF"/>
    <w:rsid w:val="00162EA4"/>
  </w:style>
  <w:style w:type="paragraph" w:customStyle="1" w:styleId="8D82599CD8324DCB9C9FCBADD5915369">
    <w:name w:val="8D82599CD8324DCB9C9FCBADD5915369"/>
    <w:rsid w:val="00162EA4"/>
  </w:style>
  <w:style w:type="paragraph" w:customStyle="1" w:styleId="7206BF26BBA94ABD971C4BE0D777BACF">
    <w:name w:val="7206BF26BBA94ABD971C4BE0D777BACF"/>
    <w:rsid w:val="00162EA4"/>
  </w:style>
  <w:style w:type="paragraph" w:customStyle="1" w:styleId="144119D78C5A496697D1049C6CC85BCA">
    <w:name w:val="144119D78C5A496697D1049C6CC85BCA"/>
    <w:rsid w:val="00162EA4"/>
  </w:style>
  <w:style w:type="paragraph" w:customStyle="1" w:styleId="587232375CD04A11B176649A375BFAFF">
    <w:name w:val="587232375CD04A11B176649A375BFAFF"/>
    <w:rsid w:val="00162EA4"/>
  </w:style>
  <w:style w:type="paragraph" w:customStyle="1" w:styleId="6834B879F4E24D6A8C5F57A557680A74">
    <w:name w:val="6834B879F4E24D6A8C5F57A557680A74"/>
    <w:rsid w:val="00162EA4"/>
  </w:style>
  <w:style w:type="paragraph" w:customStyle="1" w:styleId="8148D32CC920463AB893FE750FE43392">
    <w:name w:val="8148D32CC920463AB893FE750FE43392"/>
    <w:rsid w:val="00162EA4"/>
  </w:style>
  <w:style w:type="paragraph" w:customStyle="1" w:styleId="558478C182374F838019E015E2D98C4D">
    <w:name w:val="558478C182374F838019E015E2D98C4D"/>
    <w:rsid w:val="00162EA4"/>
  </w:style>
  <w:style w:type="paragraph" w:customStyle="1" w:styleId="CCCFBBCA7CD44FCABF65098E4623F85C">
    <w:name w:val="CCCFBBCA7CD44FCABF65098E4623F85C"/>
    <w:rsid w:val="00162EA4"/>
  </w:style>
  <w:style w:type="paragraph" w:customStyle="1" w:styleId="35213EC87CC2406999367D298AF4D1AD">
    <w:name w:val="35213EC87CC2406999367D298AF4D1AD"/>
    <w:rsid w:val="00162EA4"/>
  </w:style>
  <w:style w:type="paragraph" w:customStyle="1" w:styleId="FA7492020BD84EE5891AB3283E00E5BB">
    <w:name w:val="FA7492020BD84EE5891AB3283E00E5BB"/>
    <w:rsid w:val="00162EA4"/>
  </w:style>
  <w:style w:type="paragraph" w:customStyle="1" w:styleId="7FEF22121B18491580A625E0180FAF03">
    <w:name w:val="7FEF22121B18491580A625E0180FAF03"/>
    <w:rsid w:val="00162EA4"/>
  </w:style>
  <w:style w:type="paragraph" w:customStyle="1" w:styleId="0B5FEA35356648BDA6CB6319C8E781DA">
    <w:name w:val="0B5FEA35356648BDA6CB6319C8E781DA"/>
    <w:rsid w:val="00162EA4"/>
  </w:style>
  <w:style w:type="paragraph" w:customStyle="1" w:styleId="48720C3A292241DAAE09E47531FFAE3C">
    <w:name w:val="48720C3A292241DAAE09E47531FFAE3C"/>
    <w:rsid w:val="00162EA4"/>
  </w:style>
  <w:style w:type="paragraph" w:customStyle="1" w:styleId="D47E9BF997EB46C2BB188E249B8424A3">
    <w:name w:val="D47E9BF997EB46C2BB188E249B8424A3"/>
    <w:rsid w:val="00162EA4"/>
  </w:style>
  <w:style w:type="paragraph" w:customStyle="1" w:styleId="A3BB2FAC7D1A4883A515E1B9A4AB144D">
    <w:name w:val="A3BB2FAC7D1A4883A515E1B9A4AB144D"/>
    <w:rsid w:val="00162EA4"/>
  </w:style>
  <w:style w:type="paragraph" w:customStyle="1" w:styleId="1552D0D65EEE44F3BEFFE920575D10E7">
    <w:name w:val="1552D0D65EEE44F3BEFFE920575D10E7"/>
    <w:rsid w:val="00162EA4"/>
  </w:style>
  <w:style w:type="paragraph" w:customStyle="1" w:styleId="34AEE747F7C04F159C2619D6D89C208C">
    <w:name w:val="34AEE747F7C04F159C2619D6D89C208C"/>
    <w:rsid w:val="00162EA4"/>
  </w:style>
  <w:style w:type="paragraph" w:customStyle="1" w:styleId="96A4C7AF78F3424F90574F2BF6B330C3">
    <w:name w:val="96A4C7AF78F3424F90574F2BF6B330C3"/>
    <w:rsid w:val="00162EA4"/>
  </w:style>
  <w:style w:type="paragraph" w:customStyle="1" w:styleId="5FF74E4687D04352B3451F0973669A3F">
    <w:name w:val="5FF74E4687D04352B3451F0973669A3F"/>
    <w:rsid w:val="00162EA4"/>
  </w:style>
  <w:style w:type="paragraph" w:customStyle="1" w:styleId="3575B36BF29142AAACF04690881F7108">
    <w:name w:val="3575B36BF29142AAACF04690881F7108"/>
    <w:rsid w:val="00162EA4"/>
  </w:style>
  <w:style w:type="paragraph" w:customStyle="1" w:styleId="90499CCE47B242C489A4EEB8B1F2532B">
    <w:name w:val="90499CCE47B242C489A4EEB8B1F2532B"/>
    <w:rsid w:val="00162EA4"/>
  </w:style>
  <w:style w:type="paragraph" w:customStyle="1" w:styleId="AAE27690576D4B7A916F93050E4AECD3">
    <w:name w:val="AAE27690576D4B7A916F93050E4AECD3"/>
    <w:rsid w:val="00162EA4"/>
  </w:style>
  <w:style w:type="paragraph" w:customStyle="1" w:styleId="1C6B43E291274E38A8A7AE5E1A253F6B">
    <w:name w:val="1C6B43E291274E38A8A7AE5E1A253F6B"/>
    <w:rsid w:val="00162EA4"/>
  </w:style>
  <w:style w:type="paragraph" w:customStyle="1" w:styleId="0951F7A53E0A4053B08FD04AD0C26AD3">
    <w:name w:val="0951F7A53E0A4053B08FD04AD0C26AD3"/>
    <w:rsid w:val="00162EA4"/>
  </w:style>
  <w:style w:type="paragraph" w:customStyle="1" w:styleId="5BBDD25EF4A04C428C74C19E484BAB3E">
    <w:name w:val="5BBDD25EF4A04C428C74C19E484BAB3E"/>
    <w:rsid w:val="00162EA4"/>
  </w:style>
  <w:style w:type="paragraph" w:customStyle="1" w:styleId="69847685F4C14BCE9A88E1C8D51C3BDC">
    <w:name w:val="69847685F4C14BCE9A88E1C8D51C3BDC"/>
    <w:rsid w:val="00162EA4"/>
  </w:style>
  <w:style w:type="paragraph" w:customStyle="1" w:styleId="72B5B71A0A4B4F929140BFCA531A48AB">
    <w:name w:val="72B5B71A0A4B4F929140BFCA531A48AB"/>
    <w:rsid w:val="00162EA4"/>
  </w:style>
  <w:style w:type="paragraph" w:customStyle="1" w:styleId="27C260B3B4FC4D4D941E0403F14ACB2E">
    <w:name w:val="27C260B3B4FC4D4D941E0403F14ACB2E"/>
    <w:rsid w:val="00162EA4"/>
  </w:style>
  <w:style w:type="paragraph" w:customStyle="1" w:styleId="50DEE79A7BE04C8C988E2AACB858FF6A">
    <w:name w:val="50DEE79A7BE04C8C988E2AACB858FF6A"/>
    <w:rsid w:val="00162EA4"/>
  </w:style>
  <w:style w:type="paragraph" w:customStyle="1" w:styleId="97B6AABE77F541EC975522F2F39A599A">
    <w:name w:val="97B6AABE77F541EC975522F2F39A599A"/>
    <w:rsid w:val="00162EA4"/>
  </w:style>
  <w:style w:type="paragraph" w:customStyle="1" w:styleId="46F730F6F53B41BFB5C2F7D2622125CD">
    <w:name w:val="46F730F6F53B41BFB5C2F7D2622125CD"/>
    <w:rsid w:val="00162EA4"/>
  </w:style>
  <w:style w:type="paragraph" w:customStyle="1" w:styleId="65E22E85CAB1457A9A55B339FAF16345">
    <w:name w:val="65E22E85CAB1457A9A55B339FAF16345"/>
    <w:rsid w:val="00162EA4"/>
  </w:style>
  <w:style w:type="paragraph" w:customStyle="1" w:styleId="07CCB12492644F16A0E08ED43EEDAC25">
    <w:name w:val="07CCB12492644F16A0E08ED43EEDAC25"/>
    <w:rsid w:val="00162EA4"/>
  </w:style>
  <w:style w:type="paragraph" w:customStyle="1" w:styleId="7FF05E0114884D4A9E2283B86094F193">
    <w:name w:val="7FF05E0114884D4A9E2283B86094F193"/>
    <w:rsid w:val="00162EA4"/>
  </w:style>
  <w:style w:type="paragraph" w:customStyle="1" w:styleId="228BB8BD46854AA2818D65AFD27CEA24">
    <w:name w:val="228BB8BD46854AA2818D65AFD27CEA24"/>
    <w:rsid w:val="00162EA4"/>
  </w:style>
  <w:style w:type="paragraph" w:customStyle="1" w:styleId="DF1444E9265D4566BBE252F2934B156D">
    <w:name w:val="DF1444E9265D4566BBE252F2934B156D"/>
    <w:rsid w:val="007144E5"/>
  </w:style>
  <w:style w:type="paragraph" w:customStyle="1" w:styleId="A9FEB6E9F74946F799F8DFD7DA366E1C">
    <w:name w:val="A9FEB6E9F74946F799F8DFD7DA366E1C"/>
    <w:rsid w:val="007144E5"/>
  </w:style>
  <w:style w:type="paragraph" w:customStyle="1" w:styleId="9FD139DAEC9744A28AEF269B6487053E">
    <w:name w:val="9FD139DAEC9744A28AEF269B6487053E"/>
    <w:rsid w:val="007144E5"/>
  </w:style>
  <w:style w:type="paragraph" w:customStyle="1" w:styleId="BC27031661374F6B95A927C0F2375B85">
    <w:name w:val="BC27031661374F6B95A927C0F2375B85"/>
    <w:rsid w:val="007144E5"/>
  </w:style>
  <w:style w:type="paragraph" w:customStyle="1" w:styleId="09A0C690B70E40D5A7563AEF5DB98F8E">
    <w:name w:val="09A0C690B70E40D5A7563AEF5DB98F8E"/>
    <w:rsid w:val="007144E5"/>
  </w:style>
  <w:style w:type="paragraph" w:customStyle="1" w:styleId="7DCA16CFF3DB430595913955148E0376">
    <w:name w:val="7DCA16CFF3DB430595913955148E0376"/>
    <w:rsid w:val="007144E5"/>
  </w:style>
  <w:style w:type="paragraph" w:customStyle="1" w:styleId="D4A3BFD9678F4B668EE1F308B22BB718">
    <w:name w:val="D4A3BFD9678F4B668EE1F308B22BB718"/>
    <w:rsid w:val="007144E5"/>
  </w:style>
  <w:style w:type="paragraph" w:customStyle="1" w:styleId="688878A649264C2EBB608B7EADED5427">
    <w:name w:val="688878A649264C2EBB608B7EADED5427"/>
    <w:rsid w:val="007144E5"/>
  </w:style>
  <w:style w:type="paragraph" w:customStyle="1" w:styleId="D5E2ED5B36824BC292E61A6922DDCBBF">
    <w:name w:val="D5E2ED5B36824BC292E61A6922DDCBBF"/>
    <w:rsid w:val="007144E5"/>
  </w:style>
  <w:style w:type="paragraph" w:customStyle="1" w:styleId="48C90C69D6624F4A8FE4E037AA942197">
    <w:name w:val="48C90C69D6624F4A8FE4E037AA942197"/>
    <w:rsid w:val="007144E5"/>
  </w:style>
  <w:style w:type="paragraph" w:customStyle="1" w:styleId="1CC19EADE4EC47AABDC63A15883DCBBF">
    <w:name w:val="1CC19EADE4EC47AABDC63A15883DCBBF"/>
    <w:rsid w:val="007144E5"/>
  </w:style>
  <w:style w:type="paragraph" w:customStyle="1" w:styleId="16DA895B1C2D4AB0982729DF06F60E6D">
    <w:name w:val="16DA895B1C2D4AB0982729DF06F60E6D"/>
    <w:rsid w:val="007144E5"/>
  </w:style>
  <w:style w:type="paragraph" w:customStyle="1" w:styleId="621109B58A1B46DCA813222A2C0C43DC">
    <w:name w:val="621109B58A1B46DCA813222A2C0C43DC"/>
    <w:rsid w:val="007144E5"/>
  </w:style>
  <w:style w:type="paragraph" w:customStyle="1" w:styleId="2AEB9D6D80534C18A4D689D55AAB650C">
    <w:name w:val="2AEB9D6D80534C18A4D689D55AAB650C"/>
    <w:rsid w:val="007144E5"/>
  </w:style>
  <w:style w:type="paragraph" w:customStyle="1" w:styleId="68BCF059FAE24D38B723189348A345DC">
    <w:name w:val="68BCF059FAE24D38B723189348A345DC"/>
    <w:rsid w:val="007144E5"/>
  </w:style>
  <w:style w:type="paragraph" w:customStyle="1" w:styleId="25711D6A6F98415AB748D678F93F4B52">
    <w:name w:val="25711D6A6F98415AB748D678F93F4B52"/>
    <w:rsid w:val="007144E5"/>
  </w:style>
  <w:style w:type="paragraph" w:customStyle="1" w:styleId="4898521E74CA4AC4A665777C91565A53">
    <w:name w:val="4898521E74CA4AC4A665777C91565A53"/>
    <w:rsid w:val="007144E5"/>
  </w:style>
  <w:style w:type="paragraph" w:customStyle="1" w:styleId="0F54E8A6A3F14036A587252711B66C0A">
    <w:name w:val="0F54E8A6A3F14036A587252711B66C0A"/>
    <w:rsid w:val="007144E5"/>
  </w:style>
  <w:style w:type="paragraph" w:customStyle="1" w:styleId="FB81FE586FD54529AA77747711048982">
    <w:name w:val="FB81FE586FD54529AA77747711048982"/>
    <w:rsid w:val="007144E5"/>
  </w:style>
  <w:style w:type="paragraph" w:customStyle="1" w:styleId="C74D7865BE4F4738928AA93E1B7940C6">
    <w:name w:val="C74D7865BE4F4738928AA93E1B7940C6"/>
    <w:rsid w:val="007144E5"/>
  </w:style>
  <w:style w:type="paragraph" w:customStyle="1" w:styleId="911EF5089B3F41BEA8242E1E5275D9F2">
    <w:name w:val="911EF5089B3F41BEA8242E1E5275D9F2"/>
    <w:rsid w:val="007144E5"/>
  </w:style>
  <w:style w:type="paragraph" w:customStyle="1" w:styleId="C2228C0B858444C989F9A523BB2C4606">
    <w:name w:val="C2228C0B858444C989F9A523BB2C4606"/>
    <w:rsid w:val="007144E5"/>
  </w:style>
  <w:style w:type="paragraph" w:customStyle="1" w:styleId="53A276C4141143D49EFA007782EA94F5">
    <w:name w:val="53A276C4141143D49EFA007782EA94F5"/>
    <w:rsid w:val="007144E5"/>
  </w:style>
  <w:style w:type="paragraph" w:customStyle="1" w:styleId="4671580BFA054C7FAA7068F88518775B">
    <w:name w:val="4671580BFA054C7FAA7068F88518775B"/>
    <w:rsid w:val="007144E5"/>
  </w:style>
  <w:style w:type="paragraph" w:customStyle="1" w:styleId="F56CBFCB43C04DDE81B4214A724DEAD5">
    <w:name w:val="F56CBFCB43C04DDE81B4214A724DEAD5"/>
    <w:rsid w:val="007144E5"/>
  </w:style>
  <w:style w:type="paragraph" w:customStyle="1" w:styleId="17D090E138D14D3EB660095525D60E78">
    <w:name w:val="17D090E138D14D3EB660095525D60E78"/>
    <w:rsid w:val="007144E5"/>
  </w:style>
  <w:style w:type="paragraph" w:customStyle="1" w:styleId="06FB2EE686D3459987362FB395980A98">
    <w:name w:val="06FB2EE686D3459987362FB395980A98"/>
    <w:rsid w:val="007144E5"/>
  </w:style>
  <w:style w:type="paragraph" w:customStyle="1" w:styleId="D289354F1BB84BC9875E89BE1142A0FE">
    <w:name w:val="D289354F1BB84BC9875E89BE1142A0FE"/>
    <w:rsid w:val="007144E5"/>
  </w:style>
  <w:style w:type="paragraph" w:customStyle="1" w:styleId="0E21F256E8704474BC19EABBF0EF5E89">
    <w:name w:val="0E21F256E8704474BC19EABBF0EF5E89"/>
    <w:rsid w:val="007144E5"/>
  </w:style>
  <w:style w:type="paragraph" w:customStyle="1" w:styleId="8DC8C391ED854D128E0C9ADA95CBE9AA">
    <w:name w:val="8DC8C391ED854D128E0C9ADA95CBE9AA"/>
    <w:rsid w:val="007144E5"/>
  </w:style>
  <w:style w:type="paragraph" w:customStyle="1" w:styleId="523E9AE51A8C455385680CC72C925072">
    <w:name w:val="523E9AE51A8C455385680CC72C925072"/>
    <w:rsid w:val="007144E5"/>
  </w:style>
  <w:style w:type="paragraph" w:customStyle="1" w:styleId="7A1CF3F12D3D40AE82ECB938F13AA651">
    <w:name w:val="7A1CF3F12D3D40AE82ECB938F13AA651"/>
    <w:rsid w:val="007144E5"/>
  </w:style>
  <w:style w:type="paragraph" w:customStyle="1" w:styleId="A49291FE06334EE1B9B0BB5823714DFA">
    <w:name w:val="A49291FE06334EE1B9B0BB5823714DFA"/>
    <w:rsid w:val="007144E5"/>
  </w:style>
  <w:style w:type="paragraph" w:customStyle="1" w:styleId="B553BF2EE4B44427929EE21E3554BE27">
    <w:name w:val="B553BF2EE4B44427929EE21E3554BE27"/>
    <w:rsid w:val="007144E5"/>
  </w:style>
  <w:style w:type="paragraph" w:customStyle="1" w:styleId="FA24346DBC2F45028F1DFBC23E7F690A">
    <w:name w:val="FA24346DBC2F45028F1DFBC23E7F690A"/>
    <w:rsid w:val="007144E5"/>
  </w:style>
  <w:style w:type="paragraph" w:customStyle="1" w:styleId="AD325F667EA14178884066512FD2F025">
    <w:name w:val="AD325F667EA14178884066512FD2F025"/>
    <w:rsid w:val="007144E5"/>
  </w:style>
  <w:style w:type="paragraph" w:customStyle="1" w:styleId="C47489571F0846DE9372C0EE17E0130A">
    <w:name w:val="C47489571F0846DE9372C0EE17E0130A"/>
    <w:rsid w:val="007144E5"/>
  </w:style>
  <w:style w:type="paragraph" w:customStyle="1" w:styleId="AD472DC457254C4EBC8C44411191B97B">
    <w:name w:val="AD472DC457254C4EBC8C44411191B97B"/>
    <w:rsid w:val="007144E5"/>
  </w:style>
  <w:style w:type="paragraph" w:customStyle="1" w:styleId="AA3495D5FDC74808BE1B1B2F19BD6BC9">
    <w:name w:val="AA3495D5FDC74808BE1B1B2F19BD6BC9"/>
    <w:rsid w:val="007144E5"/>
  </w:style>
  <w:style w:type="paragraph" w:customStyle="1" w:styleId="74B3A399E96F4FB2ACE5E4C03E40557E">
    <w:name w:val="74B3A399E96F4FB2ACE5E4C03E40557E"/>
    <w:rsid w:val="007144E5"/>
  </w:style>
  <w:style w:type="paragraph" w:customStyle="1" w:styleId="AB509445A3964C44BF6A777575D45314">
    <w:name w:val="AB509445A3964C44BF6A777575D45314"/>
    <w:rsid w:val="007144E5"/>
  </w:style>
  <w:style w:type="paragraph" w:customStyle="1" w:styleId="99D61FE56BE8416EB2A42AB446CF9704">
    <w:name w:val="99D61FE56BE8416EB2A42AB446CF9704"/>
    <w:rsid w:val="007144E5"/>
  </w:style>
  <w:style w:type="paragraph" w:customStyle="1" w:styleId="836D6C47AFCA41A094B41410546A962A">
    <w:name w:val="836D6C47AFCA41A094B41410546A962A"/>
    <w:rsid w:val="007144E5"/>
  </w:style>
  <w:style w:type="paragraph" w:customStyle="1" w:styleId="1DF3A65F52D8470C86C62BCABDB24B3F">
    <w:name w:val="1DF3A65F52D8470C86C62BCABDB24B3F"/>
    <w:rsid w:val="007144E5"/>
  </w:style>
  <w:style w:type="paragraph" w:customStyle="1" w:styleId="134BFA88A48D48BD88B0FBD0321AABAF">
    <w:name w:val="134BFA88A48D48BD88B0FBD0321AABAF"/>
    <w:rsid w:val="007144E5"/>
  </w:style>
  <w:style w:type="paragraph" w:customStyle="1" w:styleId="CADD01BD0BAA4502B5CEE90C8B4DF702">
    <w:name w:val="CADD01BD0BAA4502B5CEE90C8B4DF702"/>
    <w:rsid w:val="007144E5"/>
  </w:style>
  <w:style w:type="paragraph" w:customStyle="1" w:styleId="75EEEB20F5B34D7D9ECF85192353BACE">
    <w:name w:val="75EEEB20F5B34D7D9ECF85192353BACE"/>
    <w:rsid w:val="007144E5"/>
  </w:style>
  <w:style w:type="paragraph" w:customStyle="1" w:styleId="3A5941D2D55C45FEBE8B22F3CAB73FFA">
    <w:name w:val="3A5941D2D55C45FEBE8B22F3CAB73FFA"/>
    <w:rsid w:val="007144E5"/>
  </w:style>
  <w:style w:type="paragraph" w:customStyle="1" w:styleId="88B138ABF5D544D99696E0454D8FF87D">
    <w:name w:val="88B138ABF5D544D99696E0454D8FF87D"/>
    <w:rsid w:val="007144E5"/>
  </w:style>
  <w:style w:type="paragraph" w:customStyle="1" w:styleId="7A974F08C62D4BBD81F5BDD505CD9274">
    <w:name w:val="7A974F08C62D4BBD81F5BDD505CD9274"/>
    <w:rsid w:val="007144E5"/>
  </w:style>
  <w:style w:type="paragraph" w:customStyle="1" w:styleId="D2415796CDBA4AA0A351502C43CF6C7A">
    <w:name w:val="D2415796CDBA4AA0A351502C43CF6C7A"/>
    <w:rsid w:val="007144E5"/>
  </w:style>
  <w:style w:type="paragraph" w:customStyle="1" w:styleId="020B52A457F5451AB58C7085473939BC">
    <w:name w:val="020B52A457F5451AB58C7085473939BC"/>
    <w:rsid w:val="007144E5"/>
  </w:style>
  <w:style w:type="paragraph" w:customStyle="1" w:styleId="5C0376686605443687D41A0513C260E1">
    <w:name w:val="5C0376686605443687D41A0513C260E1"/>
    <w:rsid w:val="007144E5"/>
  </w:style>
  <w:style w:type="paragraph" w:customStyle="1" w:styleId="BC970D8AC53D472785F0A450AB27948A">
    <w:name w:val="BC970D8AC53D472785F0A450AB27948A"/>
    <w:rsid w:val="007144E5"/>
  </w:style>
  <w:style w:type="paragraph" w:customStyle="1" w:styleId="4B3224B26F5F46889EF536831E18AE37">
    <w:name w:val="4B3224B26F5F46889EF536831E18AE37"/>
    <w:rsid w:val="007144E5"/>
  </w:style>
  <w:style w:type="paragraph" w:customStyle="1" w:styleId="DC98B87CCAD043D68524DEB180079005">
    <w:name w:val="DC98B87CCAD043D68524DEB180079005"/>
    <w:rsid w:val="007144E5"/>
  </w:style>
  <w:style w:type="paragraph" w:customStyle="1" w:styleId="20E811AE26F143AEB9CB92F88D0C1D4E">
    <w:name w:val="20E811AE26F143AEB9CB92F88D0C1D4E"/>
    <w:rsid w:val="007144E5"/>
  </w:style>
  <w:style w:type="paragraph" w:customStyle="1" w:styleId="22C0078131AB47E9B34AB92778384021">
    <w:name w:val="22C0078131AB47E9B34AB92778384021"/>
    <w:rsid w:val="007144E5"/>
  </w:style>
  <w:style w:type="paragraph" w:customStyle="1" w:styleId="7331BC370F7641F389588335E986364E">
    <w:name w:val="7331BC370F7641F389588335E986364E"/>
    <w:rsid w:val="007144E5"/>
  </w:style>
  <w:style w:type="paragraph" w:customStyle="1" w:styleId="75DDD7259C3E4CB4B54E04B174BFF527">
    <w:name w:val="75DDD7259C3E4CB4B54E04B174BFF527"/>
    <w:rsid w:val="007144E5"/>
  </w:style>
  <w:style w:type="paragraph" w:customStyle="1" w:styleId="7B5F6F029555468A86FBDEB65D3F44D3">
    <w:name w:val="7B5F6F029555468A86FBDEB65D3F44D3"/>
    <w:rsid w:val="007144E5"/>
  </w:style>
  <w:style w:type="paragraph" w:customStyle="1" w:styleId="E58EF528FE9A43D79144AFEDFEB59F18">
    <w:name w:val="E58EF528FE9A43D79144AFEDFEB59F18"/>
    <w:rsid w:val="007144E5"/>
  </w:style>
  <w:style w:type="paragraph" w:customStyle="1" w:styleId="A119D862EEA942FFBBC04E9F06780592">
    <w:name w:val="A119D862EEA942FFBBC04E9F06780592"/>
    <w:rsid w:val="007144E5"/>
  </w:style>
  <w:style w:type="paragraph" w:customStyle="1" w:styleId="8C00337D3DE14B9DB106A8B75AFA5A28">
    <w:name w:val="8C00337D3DE14B9DB106A8B75AFA5A28"/>
    <w:rsid w:val="007144E5"/>
  </w:style>
  <w:style w:type="paragraph" w:customStyle="1" w:styleId="4580C58E16EB432A8AB4C784172C10BF">
    <w:name w:val="4580C58E16EB432A8AB4C784172C10BF"/>
    <w:rsid w:val="007144E5"/>
  </w:style>
  <w:style w:type="paragraph" w:customStyle="1" w:styleId="484E0E95E6924B949B67A034116B8F23">
    <w:name w:val="484E0E95E6924B949B67A034116B8F23"/>
    <w:rsid w:val="007144E5"/>
  </w:style>
  <w:style w:type="paragraph" w:customStyle="1" w:styleId="1FB4B31C1F22498EB5958272F04EAF1A">
    <w:name w:val="1FB4B31C1F22498EB5958272F04EAF1A"/>
    <w:rsid w:val="007144E5"/>
  </w:style>
  <w:style w:type="paragraph" w:customStyle="1" w:styleId="171ED3BA9F1E48F6935FA1363E6BBDBF">
    <w:name w:val="171ED3BA9F1E48F6935FA1363E6BBDBF"/>
    <w:rsid w:val="007144E5"/>
  </w:style>
  <w:style w:type="paragraph" w:customStyle="1" w:styleId="FAD8DB6CC12A4EF99F23447A9995200F">
    <w:name w:val="FAD8DB6CC12A4EF99F23447A9995200F"/>
    <w:rsid w:val="007144E5"/>
  </w:style>
  <w:style w:type="paragraph" w:customStyle="1" w:styleId="C5AF7543169F45FB8211BC506DC4C659">
    <w:name w:val="C5AF7543169F45FB8211BC506DC4C659"/>
    <w:rsid w:val="007144E5"/>
  </w:style>
  <w:style w:type="paragraph" w:customStyle="1" w:styleId="0CE4CD22C26E47B285FE50FC9856DF55">
    <w:name w:val="0CE4CD22C26E47B285FE50FC9856DF55"/>
    <w:rsid w:val="007144E5"/>
  </w:style>
  <w:style w:type="paragraph" w:customStyle="1" w:styleId="BC6EE3D1166C416CBEA32417FADB2F21">
    <w:name w:val="BC6EE3D1166C416CBEA32417FADB2F21"/>
    <w:rsid w:val="007144E5"/>
  </w:style>
  <w:style w:type="paragraph" w:customStyle="1" w:styleId="B4E9E80B12434AAAB175D67D3DBEF2B2">
    <w:name w:val="B4E9E80B12434AAAB175D67D3DBEF2B2"/>
    <w:rsid w:val="007144E5"/>
  </w:style>
  <w:style w:type="paragraph" w:customStyle="1" w:styleId="469E39427D6A4480B9C8183605259751">
    <w:name w:val="469E39427D6A4480B9C8183605259751"/>
    <w:rsid w:val="007144E5"/>
  </w:style>
  <w:style w:type="paragraph" w:customStyle="1" w:styleId="E492C42B7DB9478F805E69FDE1BB2E85">
    <w:name w:val="E492C42B7DB9478F805E69FDE1BB2E85"/>
    <w:rsid w:val="007144E5"/>
  </w:style>
  <w:style w:type="paragraph" w:customStyle="1" w:styleId="1E3CD9BA47F24F188875E1CB9BEEFB5F">
    <w:name w:val="1E3CD9BA47F24F188875E1CB9BEEFB5F"/>
    <w:rsid w:val="007144E5"/>
  </w:style>
  <w:style w:type="paragraph" w:customStyle="1" w:styleId="8E03841F6D4A4E2EB7C9C1E4D73CD6F6">
    <w:name w:val="8E03841F6D4A4E2EB7C9C1E4D73CD6F6"/>
    <w:rsid w:val="007144E5"/>
  </w:style>
  <w:style w:type="paragraph" w:customStyle="1" w:styleId="B88388866C6A4B0BB74BAB15D14BC512">
    <w:name w:val="B88388866C6A4B0BB74BAB15D14BC512"/>
    <w:rsid w:val="007144E5"/>
  </w:style>
  <w:style w:type="paragraph" w:customStyle="1" w:styleId="4C47ED37C079438BBC66C5851BD1925D">
    <w:name w:val="4C47ED37C079438BBC66C5851BD1925D"/>
    <w:rsid w:val="007144E5"/>
  </w:style>
  <w:style w:type="paragraph" w:customStyle="1" w:styleId="384DD45142A441E294BD0330CE141A12">
    <w:name w:val="384DD45142A441E294BD0330CE141A12"/>
    <w:rsid w:val="007144E5"/>
  </w:style>
  <w:style w:type="paragraph" w:customStyle="1" w:styleId="D29590122C004AF2B317541D970F67E8">
    <w:name w:val="D29590122C004AF2B317541D970F67E8"/>
    <w:rsid w:val="007144E5"/>
  </w:style>
  <w:style w:type="paragraph" w:customStyle="1" w:styleId="B2F13D0F285B4952A91C0F1FFC3689DD">
    <w:name w:val="B2F13D0F285B4952A91C0F1FFC3689DD"/>
    <w:rsid w:val="007144E5"/>
  </w:style>
  <w:style w:type="paragraph" w:customStyle="1" w:styleId="30C1EEDC19C84B8CB88DB624B309CA72">
    <w:name w:val="30C1EEDC19C84B8CB88DB624B309CA72"/>
    <w:rsid w:val="007144E5"/>
  </w:style>
  <w:style w:type="paragraph" w:customStyle="1" w:styleId="64D6869E2F27452899A03445E7864D4E">
    <w:name w:val="64D6869E2F27452899A03445E7864D4E"/>
    <w:rsid w:val="007144E5"/>
  </w:style>
  <w:style w:type="paragraph" w:customStyle="1" w:styleId="F3A8B0E4789A4B138BFCDBE2E978619F">
    <w:name w:val="F3A8B0E4789A4B138BFCDBE2E978619F"/>
    <w:rsid w:val="007144E5"/>
  </w:style>
  <w:style w:type="paragraph" w:customStyle="1" w:styleId="9F1F76B9336A4780B2DAD96EA8FEAA85">
    <w:name w:val="9F1F76B9336A4780B2DAD96EA8FEAA85"/>
    <w:rsid w:val="007144E5"/>
  </w:style>
  <w:style w:type="paragraph" w:customStyle="1" w:styleId="87ED8D2341774A3F869D571B76899031">
    <w:name w:val="87ED8D2341774A3F869D571B76899031"/>
    <w:rsid w:val="007144E5"/>
  </w:style>
  <w:style w:type="paragraph" w:customStyle="1" w:styleId="C0A99368008D482E8482F313BA78A172">
    <w:name w:val="C0A99368008D482E8482F313BA78A172"/>
    <w:rsid w:val="007144E5"/>
  </w:style>
  <w:style w:type="paragraph" w:customStyle="1" w:styleId="9CB25FCFA01C40969AAA1795EB88A964">
    <w:name w:val="9CB25FCFA01C40969AAA1795EB88A964"/>
    <w:rsid w:val="007144E5"/>
  </w:style>
  <w:style w:type="paragraph" w:customStyle="1" w:styleId="CBC06BB1760941D180B8BC99CF48C87A">
    <w:name w:val="CBC06BB1760941D180B8BC99CF48C87A"/>
    <w:rsid w:val="007144E5"/>
  </w:style>
  <w:style w:type="paragraph" w:customStyle="1" w:styleId="C5778238194C4173B16571E0D8FC11C4">
    <w:name w:val="C5778238194C4173B16571E0D8FC11C4"/>
    <w:rsid w:val="007144E5"/>
  </w:style>
  <w:style w:type="paragraph" w:customStyle="1" w:styleId="442C0A593EF44F63832A867F86C5534D">
    <w:name w:val="442C0A593EF44F63832A867F86C5534D"/>
    <w:rsid w:val="007144E5"/>
  </w:style>
  <w:style w:type="paragraph" w:customStyle="1" w:styleId="E2FFDF7D7A47494AA806866790D25626">
    <w:name w:val="E2FFDF7D7A47494AA806866790D25626"/>
    <w:rsid w:val="007144E5"/>
  </w:style>
  <w:style w:type="paragraph" w:customStyle="1" w:styleId="33F92FAE293C4AD396522D94019C8AAC">
    <w:name w:val="33F92FAE293C4AD396522D94019C8AAC"/>
    <w:rsid w:val="007144E5"/>
  </w:style>
  <w:style w:type="paragraph" w:customStyle="1" w:styleId="DF3FB50EDB2B47909DC433F6F42E52E9">
    <w:name w:val="DF3FB50EDB2B47909DC433F6F42E52E9"/>
    <w:rsid w:val="007144E5"/>
  </w:style>
  <w:style w:type="paragraph" w:customStyle="1" w:styleId="D8AC4EACDEB6454DB71FF23197668FFC">
    <w:name w:val="D8AC4EACDEB6454DB71FF23197668FFC"/>
    <w:rsid w:val="007144E5"/>
  </w:style>
  <w:style w:type="paragraph" w:customStyle="1" w:styleId="83FCCFE90419413198585783E5FF8E85">
    <w:name w:val="83FCCFE90419413198585783E5FF8E85"/>
    <w:rsid w:val="007144E5"/>
  </w:style>
  <w:style w:type="paragraph" w:customStyle="1" w:styleId="75899D90E80E485886DEEE1070A2FDBD">
    <w:name w:val="75899D90E80E485886DEEE1070A2FDBD"/>
    <w:rsid w:val="007144E5"/>
  </w:style>
  <w:style w:type="paragraph" w:customStyle="1" w:styleId="28C52F7957D846868FBC42E17A39E0BA">
    <w:name w:val="28C52F7957D846868FBC42E17A39E0BA"/>
    <w:rsid w:val="007144E5"/>
  </w:style>
  <w:style w:type="paragraph" w:customStyle="1" w:styleId="AF864A5AAF9B4A118D17C448ABEA9E27">
    <w:name w:val="AF864A5AAF9B4A118D17C448ABEA9E27"/>
    <w:rsid w:val="007144E5"/>
  </w:style>
  <w:style w:type="paragraph" w:customStyle="1" w:styleId="C4718C5F2B2C412D86B769FFB5B17621">
    <w:name w:val="C4718C5F2B2C412D86B769FFB5B17621"/>
    <w:rsid w:val="007144E5"/>
  </w:style>
  <w:style w:type="paragraph" w:customStyle="1" w:styleId="F4D34214B1A24A7095B86F696F0E986A">
    <w:name w:val="F4D34214B1A24A7095B86F696F0E986A"/>
    <w:rsid w:val="007144E5"/>
  </w:style>
  <w:style w:type="paragraph" w:customStyle="1" w:styleId="8F092CB4BA3F4BAB871745C540EE6BFF">
    <w:name w:val="8F092CB4BA3F4BAB871745C540EE6BFF"/>
    <w:rsid w:val="007144E5"/>
  </w:style>
  <w:style w:type="paragraph" w:customStyle="1" w:styleId="A7C102AA256F419486B5C3335672F53E">
    <w:name w:val="A7C102AA256F419486B5C3335672F53E"/>
    <w:rsid w:val="007144E5"/>
  </w:style>
  <w:style w:type="paragraph" w:customStyle="1" w:styleId="BD25B0C6B5C740748DCF4ACC0C0E2FE4">
    <w:name w:val="BD25B0C6B5C740748DCF4ACC0C0E2FE4"/>
    <w:rsid w:val="007144E5"/>
  </w:style>
  <w:style w:type="paragraph" w:customStyle="1" w:styleId="B55A39CD4B7D46A0864FC752550A0F4A">
    <w:name w:val="B55A39CD4B7D46A0864FC752550A0F4A"/>
    <w:rsid w:val="007144E5"/>
  </w:style>
  <w:style w:type="paragraph" w:customStyle="1" w:styleId="5945A2B905E94B4CB264E5EC7558BE1A">
    <w:name w:val="5945A2B905E94B4CB264E5EC7558BE1A"/>
    <w:rsid w:val="007144E5"/>
  </w:style>
  <w:style w:type="paragraph" w:customStyle="1" w:styleId="F0664A7F0C684DE6A29437227796EE8A">
    <w:name w:val="F0664A7F0C684DE6A29437227796EE8A"/>
    <w:rsid w:val="007144E5"/>
  </w:style>
  <w:style w:type="paragraph" w:customStyle="1" w:styleId="FF886BF7CCF546288FB2B1586A425C32">
    <w:name w:val="FF886BF7CCF546288FB2B1586A425C32"/>
    <w:rsid w:val="007144E5"/>
  </w:style>
  <w:style w:type="paragraph" w:customStyle="1" w:styleId="84D281CA5B9C474B967E3C1320B0C346">
    <w:name w:val="84D281CA5B9C474B967E3C1320B0C346"/>
    <w:rsid w:val="007144E5"/>
  </w:style>
  <w:style w:type="paragraph" w:customStyle="1" w:styleId="6167FE8D7A3244BCA2D5DC38178734F2">
    <w:name w:val="6167FE8D7A3244BCA2D5DC38178734F2"/>
    <w:rsid w:val="007144E5"/>
  </w:style>
  <w:style w:type="paragraph" w:customStyle="1" w:styleId="BDB92089DB9D4818A13CD21C3FEC9501">
    <w:name w:val="BDB92089DB9D4818A13CD21C3FEC9501"/>
    <w:rsid w:val="007144E5"/>
  </w:style>
  <w:style w:type="paragraph" w:customStyle="1" w:styleId="5CDE60AF9D2341C0BDA8600F30642B60">
    <w:name w:val="5CDE60AF9D2341C0BDA8600F30642B60"/>
    <w:rsid w:val="007144E5"/>
  </w:style>
  <w:style w:type="paragraph" w:customStyle="1" w:styleId="48AECF0A83BA4B81B7B0367E306781AC">
    <w:name w:val="48AECF0A83BA4B81B7B0367E306781AC"/>
    <w:rsid w:val="007144E5"/>
  </w:style>
  <w:style w:type="paragraph" w:customStyle="1" w:styleId="F059497F8CBB4A4BBAA1B43DD4E80CE1">
    <w:name w:val="F059497F8CBB4A4BBAA1B43DD4E80CE1"/>
    <w:rsid w:val="007144E5"/>
  </w:style>
  <w:style w:type="paragraph" w:customStyle="1" w:styleId="816543DA491442FDA0B90FAD65FD3346">
    <w:name w:val="816543DA491442FDA0B90FAD65FD3346"/>
    <w:rsid w:val="007144E5"/>
  </w:style>
  <w:style w:type="paragraph" w:customStyle="1" w:styleId="86F6054ED4EB4C9A856C3523238CE249">
    <w:name w:val="86F6054ED4EB4C9A856C3523238CE249"/>
    <w:rsid w:val="007144E5"/>
  </w:style>
  <w:style w:type="paragraph" w:customStyle="1" w:styleId="226BA73E80A94EFAAF67CAAB3A7A090C">
    <w:name w:val="226BA73E80A94EFAAF67CAAB3A7A090C"/>
    <w:rsid w:val="007144E5"/>
  </w:style>
  <w:style w:type="paragraph" w:customStyle="1" w:styleId="FC82831B7FF746619ACE51DEA9C60694">
    <w:name w:val="FC82831B7FF746619ACE51DEA9C60694"/>
    <w:rsid w:val="007144E5"/>
  </w:style>
  <w:style w:type="paragraph" w:customStyle="1" w:styleId="840BA60FD26B433092C9957C0F291B1D">
    <w:name w:val="840BA60FD26B433092C9957C0F291B1D"/>
    <w:rsid w:val="007144E5"/>
  </w:style>
  <w:style w:type="paragraph" w:customStyle="1" w:styleId="84CD6909292E4C938AEC5EA16083CE0A">
    <w:name w:val="84CD6909292E4C938AEC5EA16083CE0A"/>
    <w:rsid w:val="007144E5"/>
  </w:style>
  <w:style w:type="paragraph" w:customStyle="1" w:styleId="6B046361EF684F8D9F7749EB59709F55">
    <w:name w:val="6B046361EF684F8D9F7749EB59709F55"/>
    <w:rsid w:val="007144E5"/>
  </w:style>
  <w:style w:type="paragraph" w:customStyle="1" w:styleId="7D948AA652E34B31800A9723038B7DDC">
    <w:name w:val="7D948AA652E34B31800A9723038B7DDC"/>
    <w:rsid w:val="007144E5"/>
  </w:style>
  <w:style w:type="paragraph" w:customStyle="1" w:styleId="E0FA44E6EFAE498EACDAC65DD519E8B7">
    <w:name w:val="E0FA44E6EFAE498EACDAC65DD519E8B7"/>
    <w:rsid w:val="007144E5"/>
  </w:style>
  <w:style w:type="paragraph" w:customStyle="1" w:styleId="66492CCD943446C1BE872043BEFC9655">
    <w:name w:val="66492CCD943446C1BE872043BEFC9655"/>
    <w:rsid w:val="007144E5"/>
  </w:style>
  <w:style w:type="paragraph" w:customStyle="1" w:styleId="A5DE85460467462EA360BF9974B64D8E">
    <w:name w:val="A5DE85460467462EA360BF9974B64D8E"/>
    <w:rsid w:val="007144E5"/>
  </w:style>
  <w:style w:type="paragraph" w:customStyle="1" w:styleId="E41E0BBFA0F143139E77A314489D7F0D">
    <w:name w:val="E41E0BBFA0F143139E77A314489D7F0D"/>
    <w:rsid w:val="007144E5"/>
  </w:style>
  <w:style w:type="paragraph" w:customStyle="1" w:styleId="3A37C2ED64D54ACB8CF9F18242B7D572">
    <w:name w:val="3A37C2ED64D54ACB8CF9F18242B7D572"/>
    <w:rsid w:val="007144E5"/>
  </w:style>
  <w:style w:type="paragraph" w:customStyle="1" w:styleId="EBFC6E2E6496474E83667500E1262770">
    <w:name w:val="EBFC6E2E6496474E83667500E1262770"/>
    <w:rsid w:val="007144E5"/>
  </w:style>
  <w:style w:type="paragraph" w:customStyle="1" w:styleId="8242CCDE9B1941539C09DA36F72640EF">
    <w:name w:val="8242CCDE9B1941539C09DA36F72640EF"/>
    <w:rsid w:val="007144E5"/>
  </w:style>
  <w:style w:type="paragraph" w:customStyle="1" w:styleId="F3C10E87F2B24ECD9C8F54ADA8D21240">
    <w:name w:val="F3C10E87F2B24ECD9C8F54ADA8D21240"/>
    <w:rsid w:val="007144E5"/>
  </w:style>
  <w:style w:type="paragraph" w:customStyle="1" w:styleId="FB00085B61894040A5FF6A57299BA698">
    <w:name w:val="FB00085B61894040A5FF6A57299BA698"/>
    <w:rsid w:val="007144E5"/>
  </w:style>
  <w:style w:type="paragraph" w:customStyle="1" w:styleId="15C3D6A510ED4F36882396FD9A3D415A">
    <w:name w:val="15C3D6A510ED4F36882396FD9A3D415A"/>
    <w:rsid w:val="007144E5"/>
  </w:style>
  <w:style w:type="paragraph" w:customStyle="1" w:styleId="9294AFAD310E4A65A999FB81107F07E3">
    <w:name w:val="9294AFAD310E4A65A999FB81107F07E3"/>
    <w:rsid w:val="007144E5"/>
  </w:style>
  <w:style w:type="paragraph" w:customStyle="1" w:styleId="419630686892454BADDA01E257114F6F">
    <w:name w:val="419630686892454BADDA01E257114F6F"/>
    <w:rsid w:val="007144E5"/>
  </w:style>
  <w:style w:type="paragraph" w:customStyle="1" w:styleId="C112CEF2E3CC44B085959EAB173BFB67">
    <w:name w:val="C112CEF2E3CC44B085959EAB173BFB67"/>
    <w:rsid w:val="007144E5"/>
  </w:style>
  <w:style w:type="paragraph" w:customStyle="1" w:styleId="271FD75FC3694D779FA59A21B53B8565">
    <w:name w:val="271FD75FC3694D779FA59A21B53B8565"/>
    <w:rsid w:val="007144E5"/>
  </w:style>
  <w:style w:type="paragraph" w:customStyle="1" w:styleId="F9B8B15D1FE346A4B9149E6A1813600D">
    <w:name w:val="F9B8B15D1FE346A4B9149E6A1813600D"/>
    <w:rsid w:val="007144E5"/>
  </w:style>
  <w:style w:type="paragraph" w:customStyle="1" w:styleId="F87025AF2765492F98D5240C335027D0">
    <w:name w:val="F87025AF2765492F98D5240C335027D0"/>
    <w:rsid w:val="007144E5"/>
  </w:style>
  <w:style w:type="paragraph" w:customStyle="1" w:styleId="BF4A191842F440EB9FCDB7D474904958">
    <w:name w:val="BF4A191842F440EB9FCDB7D474904958"/>
    <w:rsid w:val="007144E5"/>
  </w:style>
  <w:style w:type="paragraph" w:customStyle="1" w:styleId="6EC554898992490087C142E76BA2341F">
    <w:name w:val="6EC554898992490087C142E76BA2341F"/>
    <w:rsid w:val="00B94127"/>
    <w:rPr>
      <w:lang w:val="en-IN" w:eastAsia="en-IN"/>
    </w:rPr>
  </w:style>
  <w:style w:type="paragraph" w:customStyle="1" w:styleId="689262972C9A493AA6AB4F795355E43A">
    <w:name w:val="689262972C9A493AA6AB4F795355E43A"/>
    <w:rsid w:val="00B94127"/>
    <w:rPr>
      <w:lang w:val="en-IN" w:eastAsia="en-IN"/>
    </w:rPr>
  </w:style>
  <w:style w:type="paragraph" w:customStyle="1" w:styleId="A87D652BE2E64799B54E82CA2414D685">
    <w:name w:val="A87D652BE2E64799B54E82CA2414D685"/>
    <w:rsid w:val="00B94127"/>
    <w:rPr>
      <w:lang w:val="en-IN" w:eastAsia="en-IN"/>
    </w:rPr>
  </w:style>
  <w:style w:type="paragraph" w:customStyle="1" w:styleId="2713BE058AE84E7A9CD3CE31B6A0DE17">
    <w:name w:val="2713BE058AE84E7A9CD3CE31B6A0DE17"/>
    <w:rsid w:val="00B94127"/>
    <w:rPr>
      <w:lang w:val="en-IN" w:eastAsia="en-IN"/>
    </w:rPr>
  </w:style>
  <w:style w:type="paragraph" w:customStyle="1" w:styleId="DB564A70F67241A5A0003AF1D60B4845">
    <w:name w:val="DB564A70F67241A5A0003AF1D60B4845"/>
    <w:rsid w:val="00B94127"/>
    <w:rPr>
      <w:lang w:val="en-IN" w:eastAsia="en-IN"/>
    </w:rPr>
  </w:style>
  <w:style w:type="paragraph" w:customStyle="1" w:styleId="D3E48BB50E6A44C0989EAE5367D9EF23">
    <w:name w:val="D3E48BB50E6A44C0989EAE5367D9EF23"/>
    <w:rsid w:val="00B94127"/>
    <w:rPr>
      <w:lang w:val="en-IN" w:eastAsia="en-IN"/>
    </w:rPr>
  </w:style>
  <w:style w:type="paragraph" w:customStyle="1" w:styleId="D97D1AC793E34E76AAC55343BAD66002">
    <w:name w:val="D97D1AC793E34E76AAC55343BAD66002"/>
    <w:rsid w:val="00B94127"/>
    <w:rPr>
      <w:lang w:val="en-IN" w:eastAsia="en-IN"/>
    </w:rPr>
  </w:style>
  <w:style w:type="paragraph" w:customStyle="1" w:styleId="ED8F07D629D04083879F35E8DFABC6B2">
    <w:name w:val="ED8F07D629D04083879F35E8DFABC6B2"/>
    <w:rsid w:val="00B94127"/>
    <w:rPr>
      <w:lang w:val="en-IN" w:eastAsia="en-IN"/>
    </w:rPr>
  </w:style>
  <w:style w:type="paragraph" w:customStyle="1" w:styleId="8EBAF8A1FA7049DAB64B34445CE9C8F7">
    <w:name w:val="8EBAF8A1FA7049DAB64B34445CE9C8F7"/>
    <w:rsid w:val="00B94127"/>
    <w:rPr>
      <w:lang w:val="en-IN" w:eastAsia="en-IN"/>
    </w:rPr>
  </w:style>
  <w:style w:type="paragraph" w:customStyle="1" w:styleId="D0334E1C8D4E4640A47B7BCECA3C73E3">
    <w:name w:val="D0334E1C8D4E4640A47B7BCECA3C73E3"/>
    <w:rsid w:val="00B94127"/>
    <w:rPr>
      <w:lang w:val="en-IN" w:eastAsia="en-IN"/>
    </w:rPr>
  </w:style>
  <w:style w:type="paragraph" w:customStyle="1" w:styleId="4F64FDA8430A47E2B2DA8F331196180F">
    <w:name w:val="4F64FDA8430A47E2B2DA8F331196180F"/>
    <w:rsid w:val="00B94127"/>
    <w:rPr>
      <w:lang w:val="en-IN" w:eastAsia="en-IN"/>
    </w:rPr>
  </w:style>
  <w:style w:type="paragraph" w:customStyle="1" w:styleId="599E4D8C8D88446B97FE5C64134E627A">
    <w:name w:val="599E4D8C8D88446B97FE5C64134E627A"/>
    <w:rsid w:val="00B94127"/>
    <w:rPr>
      <w:lang w:val="en-IN" w:eastAsia="en-IN"/>
    </w:rPr>
  </w:style>
  <w:style w:type="paragraph" w:customStyle="1" w:styleId="B62E948D3C0B4B82BEC1824A11D82D4C">
    <w:name w:val="B62E948D3C0B4B82BEC1824A11D82D4C"/>
    <w:rsid w:val="00B94127"/>
    <w:rPr>
      <w:lang w:val="en-IN" w:eastAsia="en-IN"/>
    </w:rPr>
  </w:style>
  <w:style w:type="paragraph" w:customStyle="1" w:styleId="4F348DF584854F9FBE731BCBA56A4E54">
    <w:name w:val="4F348DF584854F9FBE731BCBA56A4E54"/>
    <w:rsid w:val="00B94127"/>
    <w:rPr>
      <w:lang w:val="en-IN" w:eastAsia="en-IN"/>
    </w:rPr>
  </w:style>
  <w:style w:type="paragraph" w:customStyle="1" w:styleId="63091C46CFC44F088616E2A9FA46DE43">
    <w:name w:val="63091C46CFC44F088616E2A9FA46DE43"/>
    <w:rsid w:val="00B94127"/>
    <w:rPr>
      <w:lang w:val="en-IN" w:eastAsia="en-IN"/>
    </w:rPr>
  </w:style>
  <w:style w:type="paragraph" w:customStyle="1" w:styleId="69C556CDD26F4BA6BB60F0B8939D6F01">
    <w:name w:val="69C556CDD26F4BA6BB60F0B8939D6F01"/>
    <w:rsid w:val="00B94127"/>
    <w:rPr>
      <w:lang w:val="en-IN" w:eastAsia="en-IN"/>
    </w:rPr>
  </w:style>
  <w:style w:type="paragraph" w:customStyle="1" w:styleId="AD1CB075A29A466FA67FCDC8B86A4FFF">
    <w:name w:val="AD1CB075A29A466FA67FCDC8B86A4FFF"/>
    <w:rsid w:val="00B94127"/>
    <w:rPr>
      <w:lang w:val="en-IN" w:eastAsia="en-IN"/>
    </w:rPr>
  </w:style>
  <w:style w:type="paragraph" w:customStyle="1" w:styleId="171A018C92FE4A16B34A677A86E59C70">
    <w:name w:val="171A018C92FE4A16B34A677A86E59C70"/>
    <w:rsid w:val="00B94127"/>
    <w:rPr>
      <w:lang w:val="en-IN" w:eastAsia="en-IN"/>
    </w:rPr>
  </w:style>
  <w:style w:type="paragraph" w:customStyle="1" w:styleId="8E88EB81DEEE4D82BDE9EB6EA275D62A">
    <w:name w:val="8E88EB81DEEE4D82BDE9EB6EA275D62A"/>
    <w:rsid w:val="00B94127"/>
    <w:rPr>
      <w:lang w:val="en-IN" w:eastAsia="en-IN"/>
    </w:rPr>
  </w:style>
  <w:style w:type="paragraph" w:customStyle="1" w:styleId="E116A92424AB4CEAA9A55080424A8811">
    <w:name w:val="E116A92424AB4CEAA9A55080424A8811"/>
    <w:rsid w:val="00B94127"/>
    <w:rPr>
      <w:lang w:val="en-IN" w:eastAsia="en-IN"/>
    </w:rPr>
  </w:style>
  <w:style w:type="paragraph" w:customStyle="1" w:styleId="434AEDDD1CC9458F80FD761015CFE159">
    <w:name w:val="434AEDDD1CC9458F80FD761015CFE159"/>
    <w:rsid w:val="00B94127"/>
    <w:rPr>
      <w:lang w:val="en-IN" w:eastAsia="en-IN"/>
    </w:rPr>
  </w:style>
  <w:style w:type="paragraph" w:customStyle="1" w:styleId="315FE031072F4674823B36C7540922BD">
    <w:name w:val="315FE031072F4674823B36C7540922BD"/>
    <w:rsid w:val="00B94127"/>
    <w:rPr>
      <w:lang w:val="en-IN" w:eastAsia="en-IN"/>
    </w:rPr>
  </w:style>
  <w:style w:type="paragraph" w:customStyle="1" w:styleId="10AA7D1E19144156B6A793738EA86D45">
    <w:name w:val="10AA7D1E19144156B6A793738EA86D45"/>
    <w:rsid w:val="00B94127"/>
    <w:rPr>
      <w:lang w:val="en-IN" w:eastAsia="en-IN"/>
    </w:rPr>
  </w:style>
  <w:style w:type="paragraph" w:customStyle="1" w:styleId="53F9F65DEC69459DA689326B2A5FBD57">
    <w:name w:val="53F9F65DEC69459DA689326B2A5FBD57"/>
    <w:rsid w:val="00B94127"/>
    <w:rPr>
      <w:lang w:val="en-IN" w:eastAsia="en-IN"/>
    </w:rPr>
  </w:style>
  <w:style w:type="paragraph" w:customStyle="1" w:styleId="1FD6250FCEA94E048D558C869D6CD90B">
    <w:name w:val="1FD6250FCEA94E048D558C869D6CD90B"/>
    <w:rsid w:val="00B94127"/>
    <w:rPr>
      <w:lang w:val="en-IN" w:eastAsia="en-IN"/>
    </w:rPr>
  </w:style>
  <w:style w:type="paragraph" w:customStyle="1" w:styleId="B5450F1C13354E4AA6540ACEBA8024E2">
    <w:name w:val="B5450F1C13354E4AA6540ACEBA8024E2"/>
    <w:rsid w:val="00B94127"/>
    <w:rPr>
      <w:lang w:val="en-IN" w:eastAsia="en-IN"/>
    </w:rPr>
  </w:style>
  <w:style w:type="paragraph" w:customStyle="1" w:styleId="F14C5A39926D4B1EB75F271791887935">
    <w:name w:val="F14C5A39926D4B1EB75F271791887935"/>
    <w:rsid w:val="00B94127"/>
    <w:rPr>
      <w:lang w:val="en-IN" w:eastAsia="en-IN"/>
    </w:rPr>
  </w:style>
  <w:style w:type="paragraph" w:customStyle="1" w:styleId="37139853C0EB4701A13655795E90B6FE">
    <w:name w:val="37139853C0EB4701A13655795E90B6FE"/>
    <w:rsid w:val="00B94127"/>
    <w:rPr>
      <w:lang w:val="en-IN" w:eastAsia="en-IN"/>
    </w:rPr>
  </w:style>
  <w:style w:type="paragraph" w:customStyle="1" w:styleId="61A5856D15504EA895A9EAE31360AB22">
    <w:name w:val="61A5856D15504EA895A9EAE31360AB22"/>
    <w:rsid w:val="00B94127"/>
    <w:rPr>
      <w:lang w:val="en-IN" w:eastAsia="en-IN"/>
    </w:rPr>
  </w:style>
  <w:style w:type="paragraph" w:customStyle="1" w:styleId="47367F56DA8049268FF8E740962BE8D9">
    <w:name w:val="47367F56DA8049268FF8E740962BE8D9"/>
    <w:rsid w:val="00B94127"/>
    <w:rPr>
      <w:lang w:val="en-IN" w:eastAsia="en-IN"/>
    </w:rPr>
  </w:style>
  <w:style w:type="paragraph" w:customStyle="1" w:styleId="9C75C4B5C9BA43269C24D776FC5F785B">
    <w:name w:val="9C75C4B5C9BA43269C24D776FC5F785B"/>
    <w:rsid w:val="00B94127"/>
    <w:rPr>
      <w:lang w:val="en-IN" w:eastAsia="en-IN"/>
    </w:rPr>
  </w:style>
  <w:style w:type="paragraph" w:customStyle="1" w:styleId="47FC40B33418415194140AD7EC9432DA">
    <w:name w:val="47FC40B33418415194140AD7EC9432DA"/>
    <w:rsid w:val="00B94127"/>
    <w:rPr>
      <w:lang w:val="en-IN" w:eastAsia="en-IN"/>
    </w:rPr>
  </w:style>
  <w:style w:type="paragraph" w:customStyle="1" w:styleId="3897A62E40A845A9A1CCB42578A73602">
    <w:name w:val="3897A62E40A845A9A1CCB42578A73602"/>
    <w:rsid w:val="00B94127"/>
    <w:rPr>
      <w:lang w:val="en-IN" w:eastAsia="en-IN"/>
    </w:rPr>
  </w:style>
  <w:style w:type="paragraph" w:customStyle="1" w:styleId="ADC0D26DAC1B49B3B1ACE2559BEB771C">
    <w:name w:val="ADC0D26DAC1B49B3B1ACE2559BEB771C"/>
    <w:rsid w:val="00B94127"/>
    <w:rPr>
      <w:lang w:val="en-IN" w:eastAsia="en-IN"/>
    </w:rPr>
  </w:style>
  <w:style w:type="paragraph" w:customStyle="1" w:styleId="894ED672E235421B85DC4B1E9326BF4D">
    <w:name w:val="894ED672E235421B85DC4B1E9326BF4D"/>
    <w:rsid w:val="00B94127"/>
    <w:rPr>
      <w:lang w:val="en-IN" w:eastAsia="en-IN"/>
    </w:rPr>
  </w:style>
  <w:style w:type="paragraph" w:customStyle="1" w:styleId="29B75ACE8FD34D4AA33BBA47FBDDB99D">
    <w:name w:val="29B75ACE8FD34D4AA33BBA47FBDDB99D"/>
    <w:rsid w:val="00B94127"/>
    <w:rPr>
      <w:lang w:val="en-IN" w:eastAsia="en-IN"/>
    </w:rPr>
  </w:style>
  <w:style w:type="paragraph" w:customStyle="1" w:styleId="665326606769452ABF753AA90CDF7356">
    <w:name w:val="665326606769452ABF753AA90CDF7356"/>
    <w:rsid w:val="00B94127"/>
    <w:rPr>
      <w:lang w:val="en-IN" w:eastAsia="en-IN"/>
    </w:rPr>
  </w:style>
  <w:style w:type="paragraph" w:customStyle="1" w:styleId="8B0ACDE2983D4FB0A0993BFFA85B0ADB">
    <w:name w:val="8B0ACDE2983D4FB0A0993BFFA85B0ADB"/>
    <w:rsid w:val="00B94127"/>
    <w:rPr>
      <w:lang w:val="en-IN" w:eastAsia="en-IN"/>
    </w:rPr>
  </w:style>
  <w:style w:type="paragraph" w:customStyle="1" w:styleId="FCD010C182EB4A6EA222608A6B56B2BE">
    <w:name w:val="FCD010C182EB4A6EA222608A6B56B2BE"/>
    <w:rsid w:val="00B94127"/>
    <w:rPr>
      <w:lang w:val="en-IN" w:eastAsia="en-IN"/>
    </w:rPr>
  </w:style>
  <w:style w:type="paragraph" w:customStyle="1" w:styleId="B16A2B7F782C4CBCBA7E0C32DEC44CDE">
    <w:name w:val="B16A2B7F782C4CBCBA7E0C32DEC44CDE"/>
    <w:rsid w:val="00B94127"/>
    <w:rPr>
      <w:lang w:val="en-IN" w:eastAsia="en-IN"/>
    </w:rPr>
  </w:style>
  <w:style w:type="paragraph" w:customStyle="1" w:styleId="E5F8116E75A3473E9A1CBCF44B85F9B4">
    <w:name w:val="E5F8116E75A3473E9A1CBCF44B85F9B4"/>
    <w:rsid w:val="00B94127"/>
    <w:rPr>
      <w:lang w:val="en-IN" w:eastAsia="en-IN"/>
    </w:rPr>
  </w:style>
  <w:style w:type="paragraph" w:customStyle="1" w:styleId="BEC5E5358E844A8EB34163BDB76A3EB5">
    <w:name w:val="BEC5E5358E844A8EB34163BDB76A3EB5"/>
    <w:rsid w:val="00B94127"/>
    <w:rPr>
      <w:lang w:val="en-IN" w:eastAsia="en-IN"/>
    </w:rPr>
  </w:style>
  <w:style w:type="paragraph" w:customStyle="1" w:styleId="D3E9FD263E5D4FB6B02B46E46BD20351">
    <w:name w:val="D3E9FD263E5D4FB6B02B46E46BD20351"/>
    <w:rsid w:val="00B94127"/>
    <w:rPr>
      <w:lang w:val="en-IN" w:eastAsia="en-IN"/>
    </w:rPr>
  </w:style>
  <w:style w:type="paragraph" w:customStyle="1" w:styleId="1D9BCA7D0F2244F3961939B4753F8B6F">
    <w:name w:val="1D9BCA7D0F2244F3961939B4753F8B6F"/>
    <w:rsid w:val="00B94127"/>
    <w:rPr>
      <w:lang w:val="en-IN" w:eastAsia="en-IN"/>
    </w:rPr>
  </w:style>
  <w:style w:type="paragraph" w:customStyle="1" w:styleId="9B34B7BC70744BD0851F449E27BF0067">
    <w:name w:val="9B34B7BC70744BD0851F449E27BF0067"/>
    <w:rsid w:val="00B94127"/>
    <w:rPr>
      <w:lang w:val="en-IN" w:eastAsia="en-IN"/>
    </w:rPr>
  </w:style>
  <w:style w:type="paragraph" w:customStyle="1" w:styleId="C379D46B093E470E827CBCFED914392E">
    <w:name w:val="C379D46B093E470E827CBCFED914392E"/>
    <w:rsid w:val="00B94127"/>
    <w:rPr>
      <w:lang w:val="en-IN" w:eastAsia="en-IN"/>
    </w:rPr>
  </w:style>
  <w:style w:type="paragraph" w:customStyle="1" w:styleId="9784A141FC1448EFB16440FA335D4917">
    <w:name w:val="9784A141FC1448EFB16440FA335D4917"/>
    <w:rsid w:val="00B94127"/>
    <w:rPr>
      <w:lang w:val="en-IN" w:eastAsia="en-IN"/>
    </w:rPr>
  </w:style>
  <w:style w:type="paragraph" w:customStyle="1" w:styleId="0EC4622898C64228973FEF480084C58D">
    <w:name w:val="0EC4622898C64228973FEF480084C58D"/>
    <w:rsid w:val="00B94127"/>
    <w:rPr>
      <w:lang w:val="en-IN" w:eastAsia="en-IN"/>
    </w:rPr>
  </w:style>
  <w:style w:type="paragraph" w:customStyle="1" w:styleId="1B43AE4F56B14587B5E43C1D4BA874D8">
    <w:name w:val="1B43AE4F56B14587B5E43C1D4BA874D8"/>
    <w:rsid w:val="00B94127"/>
    <w:rPr>
      <w:lang w:val="en-IN" w:eastAsia="en-IN"/>
    </w:rPr>
  </w:style>
  <w:style w:type="paragraph" w:customStyle="1" w:styleId="73990D0386A246B0A313F42C2F3577D0">
    <w:name w:val="73990D0386A246B0A313F42C2F3577D0"/>
    <w:rsid w:val="00B94127"/>
    <w:rPr>
      <w:lang w:val="en-IN" w:eastAsia="en-IN"/>
    </w:rPr>
  </w:style>
  <w:style w:type="paragraph" w:customStyle="1" w:styleId="8079189A15554717B031931965211A8B">
    <w:name w:val="8079189A15554717B031931965211A8B"/>
    <w:rsid w:val="00B94127"/>
    <w:rPr>
      <w:lang w:val="en-IN" w:eastAsia="en-IN"/>
    </w:rPr>
  </w:style>
  <w:style w:type="paragraph" w:customStyle="1" w:styleId="9B4299377EE44394A3A30870658D0AA1">
    <w:name w:val="9B4299377EE44394A3A30870658D0AA1"/>
    <w:rsid w:val="00B94127"/>
    <w:rPr>
      <w:lang w:val="en-IN" w:eastAsia="en-IN"/>
    </w:rPr>
  </w:style>
  <w:style w:type="paragraph" w:customStyle="1" w:styleId="FA065B1C22D74CED87E886B97ACA8320">
    <w:name w:val="FA065B1C22D74CED87E886B97ACA8320"/>
    <w:rsid w:val="00B94127"/>
    <w:rPr>
      <w:lang w:val="en-IN" w:eastAsia="en-IN"/>
    </w:rPr>
  </w:style>
  <w:style w:type="paragraph" w:customStyle="1" w:styleId="FEEEF5028B8A4A45B566D87FEE040DCA">
    <w:name w:val="FEEEF5028B8A4A45B566D87FEE040DCA"/>
    <w:rsid w:val="00B94127"/>
    <w:rPr>
      <w:lang w:val="en-IN" w:eastAsia="en-IN"/>
    </w:rPr>
  </w:style>
  <w:style w:type="paragraph" w:customStyle="1" w:styleId="977F40FFC75B46A9BA8A94339602DFC4">
    <w:name w:val="977F40FFC75B46A9BA8A94339602DFC4"/>
    <w:rsid w:val="00B94127"/>
    <w:rPr>
      <w:lang w:val="en-IN" w:eastAsia="en-IN"/>
    </w:rPr>
  </w:style>
  <w:style w:type="paragraph" w:customStyle="1" w:styleId="CC4860CFDA774BCBA07EC1AD96240EC8">
    <w:name w:val="CC4860CFDA774BCBA07EC1AD96240EC8"/>
    <w:rsid w:val="00B94127"/>
    <w:rPr>
      <w:lang w:val="en-IN" w:eastAsia="en-IN"/>
    </w:rPr>
  </w:style>
  <w:style w:type="paragraph" w:customStyle="1" w:styleId="1E0BC450109F401481E64E92C597123F">
    <w:name w:val="1E0BC450109F401481E64E92C597123F"/>
    <w:rsid w:val="00B94127"/>
    <w:rPr>
      <w:lang w:val="en-IN" w:eastAsia="en-IN"/>
    </w:rPr>
  </w:style>
  <w:style w:type="paragraph" w:customStyle="1" w:styleId="AFCBF9F955EA4246994F98AC1083F5CA">
    <w:name w:val="AFCBF9F955EA4246994F98AC1083F5CA"/>
    <w:rsid w:val="00B94127"/>
    <w:rPr>
      <w:lang w:val="en-IN" w:eastAsia="en-IN"/>
    </w:rPr>
  </w:style>
  <w:style w:type="paragraph" w:customStyle="1" w:styleId="5DA1F3A02504451394109C2BD34523BC">
    <w:name w:val="5DA1F3A02504451394109C2BD34523BC"/>
    <w:rsid w:val="00B94127"/>
    <w:rPr>
      <w:lang w:val="en-IN" w:eastAsia="en-IN"/>
    </w:rPr>
  </w:style>
  <w:style w:type="paragraph" w:customStyle="1" w:styleId="7B3C968C31ED45DBBA5B9A94EB6EBEE7">
    <w:name w:val="7B3C968C31ED45DBBA5B9A94EB6EBEE7"/>
    <w:rsid w:val="00B94127"/>
    <w:rPr>
      <w:lang w:val="en-IN" w:eastAsia="en-IN"/>
    </w:rPr>
  </w:style>
  <w:style w:type="paragraph" w:customStyle="1" w:styleId="319648126E574FFF85D857829260A3B0">
    <w:name w:val="319648126E574FFF85D857829260A3B0"/>
    <w:rsid w:val="00B94127"/>
    <w:rPr>
      <w:lang w:val="en-IN" w:eastAsia="en-IN"/>
    </w:rPr>
  </w:style>
  <w:style w:type="paragraph" w:customStyle="1" w:styleId="F229B7B6681442AC9EEA6E3A1B0478B2">
    <w:name w:val="F229B7B6681442AC9EEA6E3A1B0478B2"/>
    <w:rsid w:val="00B94127"/>
    <w:rPr>
      <w:lang w:val="en-IN" w:eastAsia="en-IN"/>
    </w:rPr>
  </w:style>
  <w:style w:type="paragraph" w:customStyle="1" w:styleId="73EF1C38538B4F09B1A885B25A07DC9E">
    <w:name w:val="73EF1C38538B4F09B1A885B25A07DC9E"/>
    <w:rsid w:val="00B94127"/>
    <w:rPr>
      <w:lang w:val="en-IN" w:eastAsia="en-IN"/>
    </w:rPr>
  </w:style>
  <w:style w:type="paragraph" w:customStyle="1" w:styleId="936FFF1B6F6E4582BB5F4DE5C94B872B">
    <w:name w:val="936FFF1B6F6E4582BB5F4DE5C94B872B"/>
    <w:rsid w:val="00B94127"/>
    <w:rPr>
      <w:lang w:val="en-IN" w:eastAsia="en-IN"/>
    </w:rPr>
  </w:style>
  <w:style w:type="paragraph" w:customStyle="1" w:styleId="13C5648197244640879FE62B7C5E41E5">
    <w:name w:val="13C5648197244640879FE62B7C5E41E5"/>
    <w:rsid w:val="00B94127"/>
    <w:rPr>
      <w:lang w:val="en-IN" w:eastAsia="en-IN"/>
    </w:rPr>
  </w:style>
  <w:style w:type="paragraph" w:customStyle="1" w:styleId="F579B62D559C44E69BBF304407C7D2B4">
    <w:name w:val="F579B62D559C44E69BBF304407C7D2B4"/>
    <w:rsid w:val="00B94127"/>
    <w:rPr>
      <w:lang w:val="en-IN" w:eastAsia="en-IN"/>
    </w:rPr>
  </w:style>
  <w:style w:type="paragraph" w:customStyle="1" w:styleId="92811128A4EC4E76ABA57B27D1076731">
    <w:name w:val="92811128A4EC4E76ABA57B27D1076731"/>
    <w:rsid w:val="00B94127"/>
    <w:rPr>
      <w:lang w:val="en-IN" w:eastAsia="en-IN"/>
    </w:rPr>
  </w:style>
  <w:style w:type="paragraph" w:customStyle="1" w:styleId="8E378CB3D729462FB3140BFA9A353A20">
    <w:name w:val="8E378CB3D729462FB3140BFA9A353A20"/>
    <w:rsid w:val="00B94127"/>
    <w:rPr>
      <w:lang w:val="en-IN" w:eastAsia="en-IN"/>
    </w:rPr>
  </w:style>
  <w:style w:type="paragraph" w:customStyle="1" w:styleId="83AC65FD8B1A4FB686458BDCB8E43EA2">
    <w:name w:val="83AC65FD8B1A4FB686458BDCB8E43EA2"/>
    <w:rsid w:val="00B94127"/>
    <w:rPr>
      <w:lang w:val="en-IN" w:eastAsia="en-IN"/>
    </w:rPr>
  </w:style>
  <w:style w:type="paragraph" w:customStyle="1" w:styleId="611EBBB6344D42CFAAD46BDF05D1A2FB">
    <w:name w:val="611EBBB6344D42CFAAD46BDF05D1A2FB"/>
    <w:rsid w:val="00B94127"/>
    <w:rPr>
      <w:lang w:val="en-IN" w:eastAsia="en-IN"/>
    </w:rPr>
  </w:style>
  <w:style w:type="paragraph" w:customStyle="1" w:styleId="740C95153DDF435891364D3AFA42C660">
    <w:name w:val="740C95153DDF435891364D3AFA42C660"/>
    <w:rsid w:val="00B94127"/>
    <w:rPr>
      <w:lang w:val="en-IN" w:eastAsia="en-IN"/>
    </w:rPr>
  </w:style>
  <w:style w:type="paragraph" w:customStyle="1" w:styleId="C1AAA5B3476D479E97BFD4521E64A77B">
    <w:name w:val="C1AAA5B3476D479E97BFD4521E64A77B"/>
    <w:rsid w:val="00B94127"/>
    <w:rPr>
      <w:lang w:val="en-IN" w:eastAsia="en-IN"/>
    </w:rPr>
  </w:style>
  <w:style w:type="paragraph" w:customStyle="1" w:styleId="EE7EE354BB64466C9A00530DCC9CCEA0">
    <w:name w:val="EE7EE354BB64466C9A00530DCC9CCEA0"/>
    <w:rsid w:val="00B94127"/>
    <w:rPr>
      <w:lang w:val="en-IN" w:eastAsia="en-IN"/>
    </w:rPr>
  </w:style>
  <w:style w:type="paragraph" w:customStyle="1" w:styleId="33EC4AEC382E45A29CCF73377B9D5061">
    <w:name w:val="33EC4AEC382E45A29CCF73377B9D5061"/>
    <w:rsid w:val="00B94127"/>
    <w:rPr>
      <w:lang w:val="en-IN" w:eastAsia="en-IN"/>
    </w:rPr>
  </w:style>
  <w:style w:type="paragraph" w:customStyle="1" w:styleId="6FA71DFB0FEB4C6880D52D324C25EE94">
    <w:name w:val="6FA71DFB0FEB4C6880D52D324C25EE94"/>
    <w:rsid w:val="00B94127"/>
    <w:rPr>
      <w:lang w:val="en-IN" w:eastAsia="en-IN"/>
    </w:rPr>
  </w:style>
  <w:style w:type="paragraph" w:customStyle="1" w:styleId="1EAD0B2DDC8D47B283ACCBD074A91E7C">
    <w:name w:val="1EAD0B2DDC8D47B283ACCBD074A91E7C"/>
    <w:rsid w:val="00B94127"/>
    <w:rPr>
      <w:lang w:val="en-IN" w:eastAsia="en-IN"/>
    </w:rPr>
  </w:style>
  <w:style w:type="paragraph" w:customStyle="1" w:styleId="D7DBE68987ED4D409D3734AE49FB3B18">
    <w:name w:val="D7DBE68987ED4D409D3734AE49FB3B18"/>
    <w:rsid w:val="00B94127"/>
    <w:rPr>
      <w:lang w:val="en-IN" w:eastAsia="en-IN"/>
    </w:rPr>
  </w:style>
  <w:style w:type="paragraph" w:customStyle="1" w:styleId="7313FE8410444F91A6FF66F4C7332E05">
    <w:name w:val="7313FE8410444F91A6FF66F4C7332E05"/>
    <w:rsid w:val="00B94127"/>
    <w:rPr>
      <w:lang w:val="en-IN" w:eastAsia="en-IN"/>
    </w:rPr>
  </w:style>
  <w:style w:type="paragraph" w:customStyle="1" w:styleId="84EA549F9970424799F3C2875852C718">
    <w:name w:val="84EA549F9970424799F3C2875852C718"/>
    <w:rsid w:val="00B94127"/>
    <w:rPr>
      <w:lang w:val="en-IN" w:eastAsia="en-IN"/>
    </w:rPr>
  </w:style>
  <w:style w:type="paragraph" w:customStyle="1" w:styleId="BFC10790CF474168B4E1A6B3BC2B4A56">
    <w:name w:val="BFC10790CF474168B4E1A6B3BC2B4A56"/>
    <w:rsid w:val="00B94127"/>
    <w:rPr>
      <w:lang w:val="en-IN" w:eastAsia="en-IN"/>
    </w:rPr>
  </w:style>
  <w:style w:type="paragraph" w:customStyle="1" w:styleId="92C5449338C74B2D926002224D39BF00">
    <w:name w:val="92C5449338C74B2D926002224D39BF00"/>
    <w:rsid w:val="00B94127"/>
    <w:rPr>
      <w:lang w:val="en-IN" w:eastAsia="en-IN"/>
    </w:rPr>
  </w:style>
  <w:style w:type="paragraph" w:customStyle="1" w:styleId="296F03A5DB304BCD9DBACB98B5556548">
    <w:name w:val="296F03A5DB304BCD9DBACB98B5556548"/>
    <w:rsid w:val="00B94127"/>
    <w:rPr>
      <w:lang w:val="en-IN" w:eastAsia="en-IN"/>
    </w:rPr>
  </w:style>
  <w:style w:type="paragraph" w:customStyle="1" w:styleId="2D8824E293D04A46B9DD1EC9CF473508">
    <w:name w:val="2D8824E293D04A46B9DD1EC9CF473508"/>
    <w:rsid w:val="00B94127"/>
    <w:rPr>
      <w:lang w:val="en-IN" w:eastAsia="en-IN"/>
    </w:rPr>
  </w:style>
  <w:style w:type="paragraph" w:customStyle="1" w:styleId="26A65489BFB945D68054F7E5BF3806C1">
    <w:name w:val="26A65489BFB945D68054F7E5BF3806C1"/>
    <w:rsid w:val="00B94127"/>
    <w:rPr>
      <w:lang w:val="en-IN" w:eastAsia="en-IN"/>
    </w:rPr>
  </w:style>
  <w:style w:type="paragraph" w:customStyle="1" w:styleId="A8146F58ED1140E3928909307165C715">
    <w:name w:val="A8146F58ED1140E3928909307165C715"/>
    <w:rsid w:val="00B94127"/>
    <w:rPr>
      <w:lang w:val="en-IN" w:eastAsia="en-IN"/>
    </w:rPr>
  </w:style>
  <w:style w:type="paragraph" w:customStyle="1" w:styleId="76D0E49A2758488A92BEF0666807DC33">
    <w:name w:val="76D0E49A2758488A92BEF0666807DC33"/>
    <w:rsid w:val="00B94127"/>
    <w:rPr>
      <w:lang w:val="en-IN" w:eastAsia="en-IN"/>
    </w:rPr>
  </w:style>
  <w:style w:type="paragraph" w:customStyle="1" w:styleId="7BF06DCC52BB424F9B9486A575B82048">
    <w:name w:val="7BF06DCC52BB424F9B9486A575B82048"/>
    <w:rsid w:val="00B94127"/>
    <w:rPr>
      <w:lang w:val="en-IN" w:eastAsia="en-IN"/>
    </w:rPr>
  </w:style>
  <w:style w:type="paragraph" w:customStyle="1" w:styleId="264E330823364C50B916416D88C9A0E5">
    <w:name w:val="264E330823364C50B916416D88C9A0E5"/>
    <w:rsid w:val="00B94127"/>
    <w:rPr>
      <w:lang w:val="en-IN" w:eastAsia="en-IN"/>
    </w:rPr>
  </w:style>
  <w:style w:type="paragraph" w:customStyle="1" w:styleId="C5933F1F4AE24457BB741B0256C1507B">
    <w:name w:val="C5933F1F4AE24457BB741B0256C1507B"/>
    <w:rsid w:val="00B94127"/>
    <w:rPr>
      <w:lang w:val="en-IN" w:eastAsia="en-IN"/>
    </w:rPr>
  </w:style>
  <w:style w:type="paragraph" w:customStyle="1" w:styleId="07C193DF8C0B4B58B75611892621A834">
    <w:name w:val="07C193DF8C0B4B58B75611892621A834"/>
    <w:rsid w:val="00B94127"/>
    <w:rPr>
      <w:lang w:val="en-IN" w:eastAsia="en-IN"/>
    </w:rPr>
  </w:style>
  <w:style w:type="paragraph" w:customStyle="1" w:styleId="341E8C4CEFE34B11B37FE2CCBDC3B39E">
    <w:name w:val="341E8C4CEFE34B11B37FE2CCBDC3B39E"/>
    <w:rsid w:val="00B94127"/>
    <w:rPr>
      <w:lang w:val="en-IN" w:eastAsia="en-IN"/>
    </w:rPr>
  </w:style>
  <w:style w:type="paragraph" w:customStyle="1" w:styleId="52D38FB658FD4443809F10B2466A31F2">
    <w:name w:val="52D38FB658FD4443809F10B2466A31F2"/>
    <w:rsid w:val="00B94127"/>
    <w:rPr>
      <w:lang w:val="en-IN" w:eastAsia="en-IN"/>
    </w:rPr>
  </w:style>
  <w:style w:type="paragraph" w:customStyle="1" w:styleId="8345A153B986499AB93FD8CDCFF465C3">
    <w:name w:val="8345A153B986499AB93FD8CDCFF465C3"/>
    <w:rsid w:val="00B94127"/>
    <w:rPr>
      <w:lang w:val="en-IN" w:eastAsia="en-IN"/>
    </w:rPr>
  </w:style>
  <w:style w:type="paragraph" w:customStyle="1" w:styleId="AB956F431F1242E2B2AC8B211154B46E">
    <w:name w:val="AB956F431F1242E2B2AC8B211154B46E"/>
    <w:rsid w:val="00B94127"/>
    <w:rPr>
      <w:lang w:val="en-IN" w:eastAsia="en-IN"/>
    </w:rPr>
  </w:style>
  <w:style w:type="paragraph" w:customStyle="1" w:styleId="52D6126B9FFB45EFA4E0BF911CFFC3F3">
    <w:name w:val="52D6126B9FFB45EFA4E0BF911CFFC3F3"/>
    <w:rsid w:val="00B94127"/>
    <w:rPr>
      <w:lang w:val="en-IN" w:eastAsia="en-IN"/>
    </w:rPr>
  </w:style>
  <w:style w:type="paragraph" w:customStyle="1" w:styleId="F722D6043E6C47B98CD0809EE4AE0B7B">
    <w:name w:val="F722D6043E6C47B98CD0809EE4AE0B7B"/>
    <w:rsid w:val="00B94127"/>
    <w:rPr>
      <w:lang w:val="en-IN" w:eastAsia="en-IN"/>
    </w:rPr>
  </w:style>
  <w:style w:type="paragraph" w:customStyle="1" w:styleId="2F6FB31C33CC4DAB9AE4320EC6651931">
    <w:name w:val="2F6FB31C33CC4DAB9AE4320EC6651931"/>
    <w:rsid w:val="00B94127"/>
    <w:rPr>
      <w:lang w:val="en-IN" w:eastAsia="en-IN"/>
    </w:rPr>
  </w:style>
  <w:style w:type="paragraph" w:customStyle="1" w:styleId="89B54A3CC64B4C40B87C587534B88CF3">
    <w:name w:val="89B54A3CC64B4C40B87C587534B88CF3"/>
    <w:rsid w:val="00B94127"/>
    <w:rPr>
      <w:lang w:val="en-IN" w:eastAsia="en-IN"/>
    </w:rPr>
  </w:style>
  <w:style w:type="paragraph" w:customStyle="1" w:styleId="FE991CE99ACB42D6BF9B5C434F60B8F0">
    <w:name w:val="FE991CE99ACB42D6BF9B5C434F60B8F0"/>
    <w:rsid w:val="00B94127"/>
    <w:rPr>
      <w:lang w:val="en-IN" w:eastAsia="en-IN"/>
    </w:rPr>
  </w:style>
  <w:style w:type="paragraph" w:customStyle="1" w:styleId="79577CA3FEB64DEF95B16CC620D5DDFA">
    <w:name w:val="79577CA3FEB64DEF95B16CC620D5DDFA"/>
    <w:rsid w:val="00B94127"/>
    <w:rPr>
      <w:lang w:val="en-IN" w:eastAsia="en-IN"/>
    </w:rPr>
  </w:style>
  <w:style w:type="paragraph" w:customStyle="1" w:styleId="65F78A07DA5E4F59A7B4D58E923F1F61">
    <w:name w:val="65F78A07DA5E4F59A7B4D58E923F1F61"/>
    <w:rsid w:val="00B94127"/>
    <w:rPr>
      <w:lang w:val="en-IN" w:eastAsia="en-IN"/>
    </w:rPr>
  </w:style>
  <w:style w:type="paragraph" w:customStyle="1" w:styleId="7249AAF28FB6494FB49DD47A045F12C5">
    <w:name w:val="7249AAF28FB6494FB49DD47A045F12C5"/>
    <w:rsid w:val="00B94127"/>
    <w:rPr>
      <w:lang w:val="en-IN" w:eastAsia="en-IN"/>
    </w:rPr>
  </w:style>
  <w:style w:type="paragraph" w:customStyle="1" w:styleId="99D892849E0649E890D63F3BBAAA62D4">
    <w:name w:val="99D892849E0649E890D63F3BBAAA62D4"/>
    <w:rsid w:val="00B94127"/>
    <w:rPr>
      <w:lang w:val="en-IN" w:eastAsia="en-IN"/>
    </w:rPr>
  </w:style>
  <w:style w:type="paragraph" w:customStyle="1" w:styleId="22DE180ABB1F453088AD536C3FD57DA4">
    <w:name w:val="22DE180ABB1F453088AD536C3FD57DA4"/>
    <w:rsid w:val="00B94127"/>
    <w:rPr>
      <w:lang w:val="en-IN" w:eastAsia="en-IN"/>
    </w:rPr>
  </w:style>
  <w:style w:type="paragraph" w:customStyle="1" w:styleId="729420E5BBEA4ECC9F526121755B666C">
    <w:name w:val="729420E5BBEA4ECC9F526121755B666C"/>
    <w:rsid w:val="00B94127"/>
    <w:rPr>
      <w:lang w:val="en-IN" w:eastAsia="en-IN"/>
    </w:rPr>
  </w:style>
  <w:style w:type="paragraph" w:customStyle="1" w:styleId="E02BFA8EF84842DA912879615C257B4C">
    <w:name w:val="E02BFA8EF84842DA912879615C257B4C"/>
    <w:rsid w:val="00B94127"/>
    <w:rPr>
      <w:lang w:val="en-IN" w:eastAsia="en-IN"/>
    </w:rPr>
  </w:style>
  <w:style w:type="paragraph" w:customStyle="1" w:styleId="FF896234F1D24BEF8692DCE7010E96FF">
    <w:name w:val="FF896234F1D24BEF8692DCE7010E96FF"/>
    <w:rsid w:val="00B94127"/>
    <w:rPr>
      <w:lang w:val="en-IN" w:eastAsia="en-IN"/>
    </w:rPr>
  </w:style>
  <w:style w:type="paragraph" w:customStyle="1" w:styleId="B5C682436CC04EC485C1180018F0BEBB">
    <w:name w:val="B5C682436CC04EC485C1180018F0BEBB"/>
    <w:rsid w:val="00B94127"/>
    <w:rPr>
      <w:lang w:val="en-IN" w:eastAsia="en-IN"/>
    </w:rPr>
  </w:style>
  <w:style w:type="paragraph" w:customStyle="1" w:styleId="F1A1583F9DA5420FB9047C32ACC39B55">
    <w:name w:val="F1A1583F9DA5420FB9047C32ACC39B55"/>
    <w:rsid w:val="00B94127"/>
    <w:rPr>
      <w:lang w:val="en-IN" w:eastAsia="en-IN"/>
    </w:rPr>
  </w:style>
  <w:style w:type="paragraph" w:customStyle="1" w:styleId="45D1B026083A40B6BAC613301AEE573A">
    <w:name w:val="45D1B026083A40B6BAC613301AEE573A"/>
    <w:rsid w:val="00B94127"/>
    <w:rPr>
      <w:lang w:val="en-IN" w:eastAsia="en-IN"/>
    </w:rPr>
  </w:style>
  <w:style w:type="paragraph" w:customStyle="1" w:styleId="2447FD90B0954280ACC840116A335B24">
    <w:name w:val="2447FD90B0954280ACC840116A335B24"/>
    <w:rsid w:val="00B94127"/>
    <w:rPr>
      <w:lang w:val="en-IN" w:eastAsia="en-IN"/>
    </w:rPr>
  </w:style>
  <w:style w:type="paragraph" w:customStyle="1" w:styleId="01F5A2D0ADFD4E9AB154869341582DF0">
    <w:name w:val="01F5A2D0ADFD4E9AB154869341582DF0"/>
    <w:rsid w:val="00B94127"/>
    <w:rPr>
      <w:lang w:val="en-IN" w:eastAsia="en-IN"/>
    </w:rPr>
  </w:style>
  <w:style w:type="paragraph" w:customStyle="1" w:styleId="39FDCCD04E9348978435111BA92C415A">
    <w:name w:val="39FDCCD04E9348978435111BA92C415A"/>
    <w:rsid w:val="00B94127"/>
    <w:rPr>
      <w:lang w:val="en-IN" w:eastAsia="en-IN"/>
    </w:rPr>
  </w:style>
  <w:style w:type="paragraph" w:customStyle="1" w:styleId="E7FC68E61EF54F3EB95725EABCE0BD23">
    <w:name w:val="E7FC68E61EF54F3EB95725EABCE0BD23"/>
    <w:rsid w:val="00B94127"/>
    <w:rPr>
      <w:lang w:val="en-IN" w:eastAsia="en-IN"/>
    </w:rPr>
  </w:style>
  <w:style w:type="paragraph" w:customStyle="1" w:styleId="087A8F2C8D9349F086CB041FCC2FD8B7">
    <w:name w:val="087A8F2C8D9349F086CB041FCC2FD8B7"/>
    <w:rsid w:val="00B94127"/>
    <w:rPr>
      <w:lang w:val="en-IN" w:eastAsia="en-IN"/>
    </w:rPr>
  </w:style>
  <w:style w:type="paragraph" w:customStyle="1" w:styleId="158B44FC5EC24F55AF22E5B844274EDE">
    <w:name w:val="158B44FC5EC24F55AF22E5B844274EDE"/>
    <w:rsid w:val="00B94127"/>
    <w:rPr>
      <w:lang w:val="en-IN" w:eastAsia="en-IN"/>
    </w:rPr>
  </w:style>
  <w:style w:type="paragraph" w:customStyle="1" w:styleId="2A8822AA0804458BB7666ED62612F8CD">
    <w:name w:val="2A8822AA0804458BB7666ED62612F8CD"/>
    <w:rsid w:val="00B94127"/>
    <w:rPr>
      <w:lang w:val="en-IN" w:eastAsia="en-IN"/>
    </w:rPr>
  </w:style>
  <w:style w:type="paragraph" w:customStyle="1" w:styleId="5220F07B837E49C2961659FDB432B553">
    <w:name w:val="5220F07B837E49C2961659FDB432B553"/>
    <w:rsid w:val="00B94127"/>
    <w:rPr>
      <w:lang w:val="en-IN" w:eastAsia="en-IN"/>
    </w:rPr>
  </w:style>
  <w:style w:type="paragraph" w:customStyle="1" w:styleId="5CC9B8CE9AF44969BAAB9B775388622B">
    <w:name w:val="5CC9B8CE9AF44969BAAB9B775388622B"/>
    <w:rsid w:val="00B94127"/>
    <w:rPr>
      <w:lang w:val="en-IN" w:eastAsia="en-IN"/>
    </w:rPr>
  </w:style>
  <w:style w:type="paragraph" w:customStyle="1" w:styleId="88DB9407FFD14E8789214F39CA163DB3">
    <w:name w:val="88DB9407FFD14E8789214F39CA163DB3"/>
    <w:rsid w:val="00B94127"/>
    <w:rPr>
      <w:lang w:val="en-IN" w:eastAsia="en-IN"/>
    </w:rPr>
  </w:style>
  <w:style w:type="paragraph" w:customStyle="1" w:styleId="FD06648106974F0F872CE848560B6073">
    <w:name w:val="FD06648106974F0F872CE848560B6073"/>
    <w:rsid w:val="00B94127"/>
    <w:rPr>
      <w:lang w:val="en-IN" w:eastAsia="en-IN"/>
    </w:rPr>
  </w:style>
  <w:style w:type="paragraph" w:customStyle="1" w:styleId="FC789D42A1D245E2BE20B9B7F3FC93C8">
    <w:name w:val="FC789D42A1D245E2BE20B9B7F3FC93C8"/>
    <w:rsid w:val="00B94127"/>
    <w:rPr>
      <w:lang w:val="en-IN" w:eastAsia="en-IN"/>
    </w:rPr>
  </w:style>
  <w:style w:type="paragraph" w:customStyle="1" w:styleId="7B755C2C53894F8E935801C4A202BD7B">
    <w:name w:val="7B755C2C53894F8E935801C4A202BD7B"/>
    <w:rsid w:val="00B94127"/>
    <w:rPr>
      <w:lang w:val="en-IN" w:eastAsia="en-IN"/>
    </w:rPr>
  </w:style>
  <w:style w:type="paragraph" w:customStyle="1" w:styleId="E384984BEC9446DD93D1A30AD1D6A68E">
    <w:name w:val="E384984BEC9446DD93D1A30AD1D6A68E"/>
    <w:rsid w:val="00B94127"/>
    <w:rPr>
      <w:lang w:val="en-IN" w:eastAsia="en-IN"/>
    </w:rPr>
  </w:style>
  <w:style w:type="paragraph" w:customStyle="1" w:styleId="BFAC4424146F460797DAA7766A2305CE">
    <w:name w:val="BFAC4424146F460797DAA7766A2305CE"/>
    <w:rsid w:val="00B94127"/>
    <w:rPr>
      <w:lang w:val="en-IN" w:eastAsia="en-IN"/>
    </w:rPr>
  </w:style>
  <w:style w:type="paragraph" w:customStyle="1" w:styleId="84A7388BD8D64DAD8C3054F67260D83B">
    <w:name w:val="84A7388BD8D64DAD8C3054F67260D83B"/>
    <w:rsid w:val="00B94127"/>
    <w:rPr>
      <w:lang w:val="en-IN" w:eastAsia="en-IN"/>
    </w:rPr>
  </w:style>
  <w:style w:type="paragraph" w:customStyle="1" w:styleId="AFD5E33BE1D848FC9A02D75ED5B1664C">
    <w:name w:val="AFD5E33BE1D848FC9A02D75ED5B1664C"/>
    <w:rsid w:val="00B94127"/>
    <w:rPr>
      <w:lang w:val="en-IN" w:eastAsia="en-IN"/>
    </w:rPr>
  </w:style>
  <w:style w:type="paragraph" w:customStyle="1" w:styleId="ED4B1728351342E2B6E2F56C60CCAF61">
    <w:name w:val="ED4B1728351342E2B6E2F56C60CCAF61"/>
    <w:rsid w:val="00B94127"/>
    <w:rPr>
      <w:lang w:val="en-IN" w:eastAsia="en-IN"/>
    </w:rPr>
  </w:style>
  <w:style w:type="paragraph" w:customStyle="1" w:styleId="7AF85D57F10940F2B43099BC4A6D8C1A">
    <w:name w:val="7AF85D57F10940F2B43099BC4A6D8C1A"/>
    <w:rsid w:val="00B94127"/>
    <w:rPr>
      <w:lang w:val="en-IN" w:eastAsia="en-IN"/>
    </w:rPr>
  </w:style>
  <w:style w:type="paragraph" w:customStyle="1" w:styleId="50EDD841D0394726AABA865E1B588C01">
    <w:name w:val="50EDD841D0394726AABA865E1B588C01"/>
    <w:rsid w:val="00B94127"/>
    <w:rPr>
      <w:lang w:val="en-IN" w:eastAsia="en-IN"/>
    </w:rPr>
  </w:style>
  <w:style w:type="paragraph" w:customStyle="1" w:styleId="655F07375231430085A898D0685BCB92">
    <w:name w:val="655F07375231430085A898D0685BCB92"/>
    <w:rsid w:val="00B94127"/>
    <w:rPr>
      <w:lang w:val="en-IN" w:eastAsia="en-IN"/>
    </w:rPr>
  </w:style>
  <w:style w:type="paragraph" w:customStyle="1" w:styleId="D42BE7CA9C2D439D977103B6B3398C19">
    <w:name w:val="D42BE7CA9C2D439D977103B6B3398C19"/>
    <w:rsid w:val="00B94127"/>
    <w:rPr>
      <w:lang w:val="en-IN" w:eastAsia="en-IN"/>
    </w:rPr>
  </w:style>
  <w:style w:type="paragraph" w:customStyle="1" w:styleId="A6F3960E925349378BD2742851B413B4">
    <w:name w:val="A6F3960E925349378BD2742851B413B4"/>
    <w:rsid w:val="00B94127"/>
    <w:rPr>
      <w:lang w:val="en-IN" w:eastAsia="en-IN"/>
    </w:rPr>
  </w:style>
  <w:style w:type="paragraph" w:customStyle="1" w:styleId="2A986E31ADB04E3DBFDC32EEFFEB8FDC">
    <w:name w:val="2A986E31ADB04E3DBFDC32EEFFEB8FDC"/>
    <w:rsid w:val="00B94127"/>
    <w:rPr>
      <w:lang w:val="en-IN" w:eastAsia="en-IN"/>
    </w:rPr>
  </w:style>
  <w:style w:type="paragraph" w:customStyle="1" w:styleId="918F597460B041B5966937F37B2D5461">
    <w:name w:val="918F597460B041B5966937F37B2D5461"/>
    <w:rsid w:val="00B94127"/>
    <w:rPr>
      <w:lang w:val="en-IN" w:eastAsia="en-IN"/>
    </w:rPr>
  </w:style>
  <w:style w:type="paragraph" w:customStyle="1" w:styleId="E6F2554B35B3443CBBF12AD3499355C5">
    <w:name w:val="E6F2554B35B3443CBBF12AD3499355C5"/>
    <w:rsid w:val="00B94127"/>
    <w:rPr>
      <w:lang w:val="en-IN" w:eastAsia="en-IN"/>
    </w:rPr>
  </w:style>
  <w:style w:type="paragraph" w:customStyle="1" w:styleId="975B16F4A7B042A1A39554E04579895F">
    <w:name w:val="975B16F4A7B042A1A39554E04579895F"/>
    <w:rsid w:val="00B94127"/>
    <w:rPr>
      <w:lang w:val="en-IN" w:eastAsia="en-IN"/>
    </w:rPr>
  </w:style>
  <w:style w:type="paragraph" w:customStyle="1" w:styleId="3D781E9707074463AD54B9DD51FF3188">
    <w:name w:val="3D781E9707074463AD54B9DD51FF3188"/>
    <w:rsid w:val="00B94127"/>
    <w:rPr>
      <w:lang w:val="en-IN" w:eastAsia="en-IN"/>
    </w:rPr>
  </w:style>
  <w:style w:type="paragraph" w:customStyle="1" w:styleId="9D361A1BB1B242B997F1F00DFD0FC191">
    <w:name w:val="9D361A1BB1B242B997F1F00DFD0FC191"/>
    <w:rsid w:val="00B94127"/>
    <w:rPr>
      <w:lang w:val="en-IN" w:eastAsia="en-IN"/>
    </w:rPr>
  </w:style>
  <w:style w:type="paragraph" w:customStyle="1" w:styleId="2791FD9E1BF548C6B63EBA784AFFDBF2">
    <w:name w:val="2791FD9E1BF548C6B63EBA784AFFDBF2"/>
    <w:rsid w:val="00B94127"/>
    <w:rPr>
      <w:lang w:val="en-IN" w:eastAsia="en-IN"/>
    </w:rPr>
  </w:style>
  <w:style w:type="paragraph" w:customStyle="1" w:styleId="2A6CD7A272B94864BF4E3AD01F02CC8D">
    <w:name w:val="2A6CD7A272B94864BF4E3AD01F02CC8D"/>
    <w:rsid w:val="00B94127"/>
    <w:rPr>
      <w:lang w:val="en-IN" w:eastAsia="en-IN"/>
    </w:rPr>
  </w:style>
  <w:style w:type="paragraph" w:customStyle="1" w:styleId="5D394874970945D18CE2C7EA7889ECAE">
    <w:name w:val="5D394874970945D18CE2C7EA7889ECAE"/>
    <w:rsid w:val="00B94127"/>
    <w:rPr>
      <w:lang w:val="en-IN" w:eastAsia="en-IN"/>
    </w:rPr>
  </w:style>
  <w:style w:type="paragraph" w:customStyle="1" w:styleId="108E30DF792B42048A4B9456B8D277F3">
    <w:name w:val="108E30DF792B42048A4B9456B8D277F3"/>
    <w:rsid w:val="00B94127"/>
    <w:rPr>
      <w:lang w:val="en-IN" w:eastAsia="en-IN"/>
    </w:rPr>
  </w:style>
  <w:style w:type="paragraph" w:customStyle="1" w:styleId="3DC22202053A477B81EEC33B69B1AA97">
    <w:name w:val="3DC22202053A477B81EEC33B69B1AA97"/>
    <w:rsid w:val="00B94127"/>
    <w:rPr>
      <w:lang w:val="en-IN" w:eastAsia="en-IN"/>
    </w:rPr>
  </w:style>
  <w:style w:type="paragraph" w:customStyle="1" w:styleId="D23D754FE87045DC896911FE7391D9C6">
    <w:name w:val="D23D754FE87045DC896911FE7391D9C6"/>
    <w:rsid w:val="00B94127"/>
    <w:rPr>
      <w:lang w:val="en-IN" w:eastAsia="en-IN"/>
    </w:rPr>
  </w:style>
  <w:style w:type="paragraph" w:customStyle="1" w:styleId="C047F350F88B49149A08BA47B0E978B4">
    <w:name w:val="C047F350F88B49149A08BA47B0E978B4"/>
    <w:rsid w:val="00B94127"/>
    <w:rPr>
      <w:lang w:val="en-IN" w:eastAsia="en-IN"/>
    </w:rPr>
  </w:style>
  <w:style w:type="paragraph" w:customStyle="1" w:styleId="EEBA50165D8840B0BC81B551A60BF595">
    <w:name w:val="EEBA50165D8840B0BC81B551A60BF595"/>
    <w:rsid w:val="00B94127"/>
    <w:rPr>
      <w:lang w:val="en-IN" w:eastAsia="en-IN"/>
    </w:rPr>
  </w:style>
  <w:style w:type="paragraph" w:customStyle="1" w:styleId="042AE356D00640D3A2E474DC32087603">
    <w:name w:val="042AE356D00640D3A2E474DC32087603"/>
    <w:rsid w:val="00B94127"/>
    <w:rPr>
      <w:lang w:val="en-IN" w:eastAsia="en-IN"/>
    </w:rPr>
  </w:style>
  <w:style w:type="paragraph" w:customStyle="1" w:styleId="F2BE737FE5054E89B3EAC1AD83563320">
    <w:name w:val="F2BE737FE5054E89B3EAC1AD83563320"/>
    <w:rsid w:val="00B94127"/>
    <w:rPr>
      <w:lang w:val="en-IN" w:eastAsia="en-IN"/>
    </w:rPr>
  </w:style>
  <w:style w:type="paragraph" w:customStyle="1" w:styleId="88F3D5BF75FA4A08A6FF3539E1EA91CE">
    <w:name w:val="88F3D5BF75FA4A08A6FF3539E1EA91CE"/>
    <w:rsid w:val="00B94127"/>
    <w:rPr>
      <w:lang w:val="en-IN" w:eastAsia="en-IN"/>
    </w:rPr>
  </w:style>
  <w:style w:type="paragraph" w:customStyle="1" w:styleId="EF1817C543CF4B2D898BE2CFBB1776D9">
    <w:name w:val="EF1817C543CF4B2D898BE2CFBB1776D9"/>
    <w:rsid w:val="00B94127"/>
    <w:rPr>
      <w:lang w:val="en-IN" w:eastAsia="en-IN"/>
    </w:rPr>
  </w:style>
  <w:style w:type="paragraph" w:customStyle="1" w:styleId="D57541E143CE4764B1D44855438C8C78">
    <w:name w:val="D57541E143CE4764B1D44855438C8C78"/>
    <w:rsid w:val="00B94127"/>
    <w:rPr>
      <w:lang w:val="en-IN" w:eastAsia="en-IN"/>
    </w:rPr>
  </w:style>
  <w:style w:type="paragraph" w:customStyle="1" w:styleId="1438F42EA2F849D698703309234B696F">
    <w:name w:val="1438F42EA2F849D698703309234B696F"/>
    <w:rsid w:val="00B94127"/>
    <w:rPr>
      <w:lang w:val="en-IN" w:eastAsia="en-IN"/>
    </w:rPr>
  </w:style>
  <w:style w:type="paragraph" w:customStyle="1" w:styleId="B55A26DF926B4FD497BFC74ECD873939">
    <w:name w:val="B55A26DF926B4FD497BFC74ECD873939"/>
    <w:rsid w:val="00B94127"/>
    <w:rPr>
      <w:lang w:val="en-IN" w:eastAsia="en-IN"/>
    </w:rPr>
  </w:style>
  <w:style w:type="paragraph" w:customStyle="1" w:styleId="0FFB1CF8F9E647D9BA3A5826B21D6B2F">
    <w:name w:val="0FFB1CF8F9E647D9BA3A5826B21D6B2F"/>
    <w:rsid w:val="00B94127"/>
    <w:rPr>
      <w:lang w:val="en-IN" w:eastAsia="en-IN"/>
    </w:rPr>
  </w:style>
  <w:style w:type="paragraph" w:customStyle="1" w:styleId="553D483F54824A4085DD05DBA5ECCAE0">
    <w:name w:val="553D483F54824A4085DD05DBA5ECCAE0"/>
    <w:rsid w:val="00B94127"/>
    <w:rPr>
      <w:lang w:val="en-IN" w:eastAsia="en-IN"/>
    </w:rPr>
  </w:style>
  <w:style w:type="paragraph" w:customStyle="1" w:styleId="8B21FC5EB20F44CA92477A1C6E2E55FA">
    <w:name w:val="8B21FC5EB20F44CA92477A1C6E2E55FA"/>
    <w:rsid w:val="00B94127"/>
    <w:rPr>
      <w:lang w:val="en-IN" w:eastAsia="en-IN"/>
    </w:rPr>
  </w:style>
  <w:style w:type="paragraph" w:customStyle="1" w:styleId="62E045E4512F40DAA37C0C3A81BF674C">
    <w:name w:val="62E045E4512F40DAA37C0C3A81BF674C"/>
    <w:rsid w:val="00B94127"/>
    <w:rPr>
      <w:lang w:val="en-IN" w:eastAsia="en-IN"/>
    </w:rPr>
  </w:style>
  <w:style w:type="paragraph" w:customStyle="1" w:styleId="842CDF399E0744D1AEA4BA690D6860D8">
    <w:name w:val="842CDF399E0744D1AEA4BA690D6860D8"/>
    <w:rsid w:val="00B94127"/>
    <w:rPr>
      <w:lang w:val="en-IN" w:eastAsia="en-IN"/>
    </w:rPr>
  </w:style>
  <w:style w:type="paragraph" w:customStyle="1" w:styleId="B00806EFBCD0401B80E4BE955C8A1CD5">
    <w:name w:val="B00806EFBCD0401B80E4BE955C8A1CD5"/>
    <w:rsid w:val="00B94127"/>
    <w:rPr>
      <w:lang w:val="en-IN" w:eastAsia="en-IN"/>
    </w:rPr>
  </w:style>
  <w:style w:type="paragraph" w:customStyle="1" w:styleId="90C3EEB02E48433C83BEC36D9179EE1C">
    <w:name w:val="90C3EEB02E48433C83BEC36D9179EE1C"/>
    <w:rsid w:val="00B94127"/>
    <w:rPr>
      <w:lang w:val="en-IN" w:eastAsia="en-IN"/>
    </w:rPr>
  </w:style>
  <w:style w:type="paragraph" w:customStyle="1" w:styleId="C12716ACA8B64D1386B9F2D63CCB1103">
    <w:name w:val="C12716ACA8B64D1386B9F2D63CCB1103"/>
    <w:rsid w:val="00B94127"/>
    <w:rPr>
      <w:lang w:val="en-IN" w:eastAsia="en-IN"/>
    </w:rPr>
  </w:style>
  <w:style w:type="paragraph" w:customStyle="1" w:styleId="5B6E2604C3BC4A908988030A83EBC5E8">
    <w:name w:val="5B6E2604C3BC4A908988030A83EBC5E8"/>
    <w:rsid w:val="00B94127"/>
    <w:rPr>
      <w:lang w:val="en-IN" w:eastAsia="en-IN"/>
    </w:rPr>
  </w:style>
  <w:style w:type="paragraph" w:customStyle="1" w:styleId="AE30599528BF419498AE37D85ECED25A">
    <w:name w:val="AE30599528BF419498AE37D85ECED25A"/>
    <w:rsid w:val="00B94127"/>
    <w:rPr>
      <w:lang w:val="en-IN" w:eastAsia="en-IN"/>
    </w:rPr>
  </w:style>
  <w:style w:type="paragraph" w:customStyle="1" w:styleId="1BA729EF9B9F4E08B439E8C23AA8272F">
    <w:name w:val="1BA729EF9B9F4E08B439E8C23AA8272F"/>
    <w:rsid w:val="00B94127"/>
    <w:rPr>
      <w:lang w:val="en-IN" w:eastAsia="en-IN"/>
    </w:rPr>
  </w:style>
  <w:style w:type="paragraph" w:customStyle="1" w:styleId="D8B1B5FAC06D4EFB98244A914A704CFB">
    <w:name w:val="D8B1B5FAC06D4EFB98244A914A704CFB"/>
    <w:rsid w:val="00B94127"/>
    <w:rPr>
      <w:lang w:val="en-IN" w:eastAsia="en-IN"/>
    </w:rPr>
  </w:style>
  <w:style w:type="paragraph" w:customStyle="1" w:styleId="A3B10BF1AEAA4867A009A3CAA07B7480">
    <w:name w:val="A3B10BF1AEAA4867A009A3CAA07B7480"/>
    <w:rsid w:val="00B94127"/>
    <w:rPr>
      <w:lang w:val="en-IN" w:eastAsia="en-IN"/>
    </w:rPr>
  </w:style>
  <w:style w:type="paragraph" w:customStyle="1" w:styleId="7A0CB6A184A744329A8D30A8D20A6915">
    <w:name w:val="7A0CB6A184A744329A8D30A8D20A6915"/>
    <w:rsid w:val="00B94127"/>
    <w:rPr>
      <w:lang w:val="en-IN" w:eastAsia="en-IN"/>
    </w:rPr>
  </w:style>
  <w:style w:type="paragraph" w:customStyle="1" w:styleId="D7ECA8DBBFBB46A28FC04BBC36ADEC53">
    <w:name w:val="D7ECA8DBBFBB46A28FC04BBC36ADEC53"/>
    <w:rsid w:val="00B94127"/>
    <w:rPr>
      <w:lang w:val="en-IN" w:eastAsia="en-IN"/>
    </w:rPr>
  </w:style>
  <w:style w:type="paragraph" w:customStyle="1" w:styleId="0598F227366148628B4B9241DEBF86E6">
    <w:name w:val="0598F227366148628B4B9241DEBF86E6"/>
    <w:rsid w:val="00B94127"/>
    <w:rPr>
      <w:lang w:val="en-IN" w:eastAsia="en-IN"/>
    </w:rPr>
  </w:style>
  <w:style w:type="paragraph" w:customStyle="1" w:styleId="E2E9BDD3D2A6466AA7F840758367BF71">
    <w:name w:val="E2E9BDD3D2A6466AA7F840758367BF71"/>
    <w:rsid w:val="00B94127"/>
    <w:rPr>
      <w:lang w:val="en-IN" w:eastAsia="en-IN"/>
    </w:rPr>
  </w:style>
  <w:style w:type="paragraph" w:customStyle="1" w:styleId="6ACF74D77FF140039CBD9335D876FA38">
    <w:name w:val="6ACF74D77FF140039CBD9335D876FA38"/>
    <w:rsid w:val="00B94127"/>
    <w:rPr>
      <w:lang w:val="en-IN" w:eastAsia="en-IN"/>
    </w:rPr>
  </w:style>
  <w:style w:type="paragraph" w:customStyle="1" w:styleId="8E38A43029074DCAAEC8B58ABC65893F">
    <w:name w:val="8E38A43029074DCAAEC8B58ABC65893F"/>
    <w:rsid w:val="00B94127"/>
    <w:rPr>
      <w:lang w:val="en-IN" w:eastAsia="en-IN"/>
    </w:rPr>
  </w:style>
  <w:style w:type="paragraph" w:customStyle="1" w:styleId="08DAB097AC764EFEB9E0A405C5A25607">
    <w:name w:val="08DAB097AC764EFEB9E0A405C5A25607"/>
    <w:rsid w:val="00B94127"/>
    <w:rPr>
      <w:lang w:val="en-IN" w:eastAsia="en-IN"/>
    </w:rPr>
  </w:style>
  <w:style w:type="paragraph" w:customStyle="1" w:styleId="95B38AB2E8A7453EB3FB825C225151B3">
    <w:name w:val="95B38AB2E8A7453EB3FB825C225151B3"/>
    <w:rsid w:val="00B94127"/>
    <w:rPr>
      <w:lang w:val="en-IN" w:eastAsia="en-IN"/>
    </w:rPr>
  </w:style>
  <w:style w:type="paragraph" w:customStyle="1" w:styleId="A0077EF849E34D888E2D92FD44E3F6DA">
    <w:name w:val="A0077EF849E34D888E2D92FD44E3F6DA"/>
    <w:rsid w:val="00B94127"/>
    <w:rPr>
      <w:lang w:val="en-IN" w:eastAsia="en-IN"/>
    </w:rPr>
  </w:style>
  <w:style w:type="paragraph" w:customStyle="1" w:styleId="9B8F09FBCE2448DFACCB052E9AF6BD5A">
    <w:name w:val="9B8F09FBCE2448DFACCB052E9AF6BD5A"/>
    <w:rsid w:val="00B94127"/>
    <w:rPr>
      <w:lang w:val="en-IN" w:eastAsia="en-IN"/>
    </w:rPr>
  </w:style>
  <w:style w:type="paragraph" w:customStyle="1" w:styleId="D6FF00CB12064724A8B047ECEBA93557">
    <w:name w:val="D6FF00CB12064724A8B047ECEBA93557"/>
    <w:rsid w:val="00B94127"/>
    <w:rPr>
      <w:lang w:val="en-IN" w:eastAsia="en-IN"/>
    </w:rPr>
  </w:style>
  <w:style w:type="paragraph" w:customStyle="1" w:styleId="C41D3B2FE70E432F84F4A791C38756FA">
    <w:name w:val="C41D3B2FE70E432F84F4A791C38756FA"/>
    <w:rsid w:val="00B94127"/>
    <w:rPr>
      <w:lang w:val="en-IN" w:eastAsia="en-IN"/>
    </w:rPr>
  </w:style>
  <w:style w:type="paragraph" w:customStyle="1" w:styleId="B6F43F514D1B4E1C92B19131270EF7BA">
    <w:name w:val="B6F43F514D1B4E1C92B19131270EF7BA"/>
    <w:rsid w:val="00B94127"/>
    <w:rPr>
      <w:lang w:val="en-IN" w:eastAsia="en-IN"/>
    </w:rPr>
  </w:style>
  <w:style w:type="paragraph" w:customStyle="1" w:styleId="E0833DC0E2F04B67835C44981EE70DEE">
    <w:name w:val="E0833DC0E2F04B67835C44981EE70DEE"/>
    <w:rsid w:val="00B94127"/>
    <w:rPr>
      <w:lang w:val="en-IN" w:eastAsia="en-IN"/>
    </w:rPr>
  </w:style>
  <w:style w:type="paragraph" w:customStyle="1" w:styleId="CE576C978532445890A53D8508B51047">
    <w:name w:val="CE576C978532445890A53D8508B51047"/>
    <w:rsid w:val="00B94127"/>
    <w:rPr>
      <w:lang w:val="en-IN" w:eastAsia="en-IN"/>
    </w:rPr>
  </w:style>
  <w:style w:type="paragraph" w:customStyle="1" w:styleId="023A1B5A99C84E609E07A08175F63A00">
    <w:name w:val="023A1B5A99C84E609E07A08175F63A00"/>
    <w:rsid w:val="00B94127"/>
    <w:rPr>
      <w:lang w:val="en-IN" w:eastAsia="en-IN"/>
    </w:rPr>
  </w:style>
  <w:style w:type="paragraph" w:customStyle="1" w:styleId="FF41DC561C4E43D089A93E6AAA1F2A64">
    <w:name w:val="FF41DC561C4E43D089A93E6AAA1F2A64"/>
    <w:rsid w:val="00B94127"/>
    <w:rPr>
      <w:lang w:val="en-IN" w:eastAsia="en-IN"/>
    </w:rPr>
  </w:style>
  <w:style w:type="paragraph" w:customStyle="1" w:styleId="87F2BAC0D6084410AE3067503B1FE72E">
    <w:name w:val="87F2BAC0D6084410AE3067503B1FE72E"/>
    <w:rsid w:val="00B94127"/>
    <w:rPr>
      <w:lang w:val="en-IN" w:eastAsia="en-IN"/>
    </w:rPr>
  </w:style>
  <w:style w:type="paragraph" w:customStyle="1" w:styleId="21724C6F13A6450DB342B6D7990BACA4">
    <w:name w:val="21724C6F13A6450DB342B6D7990BACA4"/>
    <w:rsid w:val="00B94127"/>
    <w:rPr>
      <w:lang w:val="en-IN" w:eastAsia="en-IN"/>
    </w:rPr>
  </w:style>
  <w:style w:type="paragraph" w:customStyle="1" w:styleId="AE275861E5054EBCB3DCF167254B5DCE">
    <w:name w:val="AE275861E5054EBCB3DCF167254B5DCE"/>
    <w:rsid w:val="00B94127"/>
    <w:rPr>
      <w:lang w:val="en-IN" w:eastAsia="en-IN"/>
    </w:rPr>
  </w:style>
  <w:style w:type="paragraph" w:customStyle="1" w:styleId="BF7C433FEF4848D6A36966EAC1B74BB3">
    <w:name w:val="BF7C433FEF4848D6A36966EAC1B74BB3"/>
    <w:rsid w:val="00B94127"/>
    <w:rPr>
      <w:lang w:val="en-IN" w:eastAsia="en-IN"/>
    </w:rPr>
  </w:style>
  <w:style w:type="paragraph" w:customStyle="1" w:styleId="587AE7968D534B9BA97C9746713E2315">
    <w:name w:val="587AE7968D534B9BA97C9746713E2315"/>
    <w:rsid w:val="00B94127"/>
    <w:rPr>
      <w:lang w:val="en-IN" w:eastAsia="en-IN"/>
    </w:rPr>
  </w:style>
  <w:style w:type="paragraph" w:customStyle="1" w:styleId="D39C2D18C5C9492C961FB676004CE7C8">
    <w:name w:val="D39C2D18C5C9492C961FB676004CE7C8"/>
    <w:rsid w:val="00B94127"/>
    <w:rPr>
      <w:lang w:val="en-IN" w:eastAsia="en-IN"/>
    </w:rPr>
  </w:style>
  <w:style w:type="paragraph" w:customStyle="1" w:styleId="15548E613E644E56804C9258DC772A2E">
    <w:name w:val="15548E613E644E56804C9258DC772A2E"/>
    <w:rsid w:val="00B94127"/>
    <w:rPr>
      <w:lang w:val="en-IN" w:eastAsia="en-IN"/>
    </w:rPr>
  </w:style>
  <w:style w:type="paragraph" w:customStyle="1" w:styleId="5564FF6847B4474C841B9935D5AC3BFE">
    <w:name w:val="5564FF6847B4474C841B9935D5AC3BFE"/>
    <w:rsid w:val="00B94127"/>
    <w:rPr>
      <w:lang w:val="en-IN" w:eastAsia="en-IN"/>
    </w:rPr>
  </w:style>
  <w:style w:type="paragraph" w:customStyle="1" w:styleId="03DF181FEBAB49A7B7200C7EC09DB9E8">
    <w:name w:val="03DF181FEBAB49A7B7200C7EC09DB9E8"/>
    <w:rsid w:val="00B94127"/>
    <w:rPr>
      <w:lang w:val="en-IN" w:eastAsia="en-IN"/>
    </w:rPr>
  </w:style>
  <w:style w:type="paragraph" w:customStyle="1" w:styleId="FF33984DE720415A844F072931C76CCF">
    <w:name w:val="FF33984DE720415A844F072931C76CCF"/>
    <w:rsid w:val="00B94127"/>
    <w:rPr>
      <w:lang w:val="en-IN" w:eastAsia="en-IN"/>
    </w:rPr>
  </w:style>
  <w:style w:type="paragraph" w:customStyle="1" w:styleId="4167D5B046B84378997CE803A3C93DC0">
    <w:name w:val="4167D5B046B84378997CE803A3C93DC0"/>
    <w:rsid w:val="00B94127"/>
    <w:rPr>
      <w:lang w:val="en-IN" w:eastAsia="en-IN"/>
    </w:rPr>
  </w:style>
  <w:style w:type="paragraph" w:customStyle="1" w:styleId="61B813911FC1463B9B55880990133510">
    <w:name w:val="61B813911FC1463B9B55880990133510"/>
    <w:rsid w:val="00B94127"/>
    <w:rPr>
      <w:lang w:val="en-IN" w:eastAsia="en-IN"/>
    </w:rPr>
  </w:style>
  <w:style w:type="paragraph" w:customStyle="1" w:styleId="F7EBA5DE8F5A44E6ACCB6717A4751CF5">
    <w:name w:val="F7EBA5DE8F5A44E6ACCB6717A4751CF5"/>
    <w:rsid w:val="00B94127"/>
    <w:rPr>
      <w:lang w:val="en-IN" w:eastAsia="en-IN"/>
    </w:rPr>
  </w:style>
  <w:style w:type="paragraph" w:customStyle="1" w:styleId="1AAF3C8C9E64415CB4B4758FDC41C35A">
    <w:name w:val="1AAF3C8C9E64415CB4B4758FDC41C35A"/>
    <w:rsid w:val="00B94127"/>
    <w:rPr>
      <w:lang w:val="en-IN" w:eastAsia="en-IN"/>
    </w:rPr>
  </w:style>
  <w:style w:type="paragraph" w:customStyle="1" w:styleId="126BC65793F14E52BB2512AB7FFE30E1">
    <w:name w:val="126BC65793F14E52BB2512AB7FFE30E1"/>
    <w:rsid w:val="00B94127"/>
    <w:rPr>
      <w:lang w:val="en-IN" w:eastAsia="en-IN"/>
    </w:rPr>
  </w:style>
  <w:style w:type="paragraph" w:customStyle="1" w:styleId="4231042A1F3D4FE4983949B9F742EA26">
    <w:name w:val="4231042A1F3D4FE4983949B9F742EA26"/>
    <w:rsid w:val="00B94127"/>
    <w:rPr>
      <w:lang w:val="en-IN" w:eastAsia="en-IN"/>
    </w:rPr>
  </w:style>
  <w:style w:type="paragraph" w:customStyle="1" w:styleId="65440EBF88B54F9B95B7BC4231F33446">
    <w:name w:val="65440EBF88B54F9B95B7BC4231F33446"/>
    <w:rsid w:val="00B94127"/>
    <w:rPr>
      <w:lang w:val="en-IN" w:eastAsia="en-IN"/>
    </w:rPr>
  </w:style>
  <w:style w:type="paragraph" w:customStyle="1" w:styleId="0FCD9A869BA54559B5F6D7E487E862A4">
    <w:name w:val="0FCD9A869BA54559B5F6D7E487E862A4"/>
    <w:rsid w:val="00B94127"/>
    <w:rPr>
      <w:lang w:val="en-IN" w:eastAsia="en-IN"/>
    </w:rPr>
  </w:style>
  <w:style w:type="paragraph" w:customStyle="1" w:styleId="4BA80C560F054C6AB121B7D088F9F27F">
    <w:name w:val="4BA80C560F054C6AB121B7D088F9F27F"/>
    <w:rsid w:val="00B94127"/>
    <w:rPr>
      <w:lang w:val="en-IN" w:eastAsia="en-IN"/>
    </w:rPr>
  </w:style>
  <w:style w:type="paragraph" w:customStyle="1" w:styleId="A8B6AC443A5C41229B8913CAEB01D991">
    <w:name w:val="A8B6AC443A5C41229B8913CAEB01D991"/>
    <w:rsid w:val="00B94127"/>
    <w:rPr>
      <w:lang w:val="en-IN" w:eastAsia="en-IN"/>
    </w:rPr>
  </w:style>
  <w:style w:type="paragraph" w:customStyle="1" w:styleId="D3BD75A01E604EB2BC15AC997D83B2CE">
    <w:name w:val="D3BD75A01E604EB2BC15AC997D83B2CE"/>
    <w:rsid w:val="00B94127"/>
    <w:rPr>
      <w:lang w:val="en-IN" w:eastAsia="en-IN"/>
    </w:rPr>
  </w:style>
  <w:style w:type="paragraph" w:customStyle="1" w:styleId="C43AFE12B29345F6B5A64034E03DC806">
    <w:name w:val="C43AFE12B29345F6B5A64034E03DC806"/>
    <w:rsid w:val="00B94127"/>
    <w:rPr>
      <w:lang w:val="en-IN" w:eastAsia="en-IN"/>
    </w:rPr>
  </w:style>
  <w:style w:type="paragraph" w:customStyle="1" w:styleId="191815E67C3E481099471C9615DF3A44">
    <w:name w:val="191815E67C3E481099471C9615DF3A44"/>
    <w:rsid w:val="00B94127"/>
    <w:rPr>
      <w:lang w:val="en-IN" w:eastAsia="en-IN"/>
    </w:rPr>
  </w:style>
  <w:style w:type="paragraph" w:customStyle="1" w:styleId="54A4C3FC36314DA9923A26F9BCA65563">
    <w:name w:val="54A4C3FC36314DA9923A26F9BCA65563"/>
    <w:rsid w:val="00B94127"/>
    <w:rPr>
      <w:lang w:val="en-IN" w:eastAsia="en-IN"/>
    </w:rPr>
  </w:style>
  <w:style w:type="paragraph" w:customStyle="1" w:styleId="CEBB0E7394874F4891DB5CCD290622EE">
    <w:name w:val="CEBB0E7394874F4891DB5CCD290622EE"/>
    <w:rsid w:val="00B94127"/>
    <w:rPr>
      <w:lang w:val="en-IN" w:eastAsia="en-IN"/>
    </w:rPr>
  </w:style>
  <w:style w:type="paragraph" w:customStyle="1" w:styleId="AC5A37724C144B318EF0F103638F6936">
    <w:name w:val="AC5A37724C144B318EF0F103638F6936"/>
    <w:rsid w:val="00B94127"/>
    <w:rPr>
      <w:lang w:val="en-IN" w:eastAsia="en-IN"/>
    </w:rPr>
  </w:style>
  <w:style w:type="paragraph" w:customStyle="1" w:styleId="52E7A67F68F048F5A5432CE0DBE64860">
    <w:name w:val="52E7A67F68F048F5A5432CE0DBE64860"/>
    <w:rsid w:val="00B94127"/>
    <w:rPr>
      <w:lang w:val="en-IN" w:eastAsia="en-IN"/>
    </w:rPr>
  </w:style>
  <w:style w:type="paragraph" w:customStyle="1" w:styleId="83E459353EC747D9AB596CD96316D2DD">
    <w:name w:val="83E459353EC747D9AB596CD96316D2DD"/>
    <w:rsid w:val="00B94127"/>
    <w:rPr>
      <w:lang w:val="en-IN" w:eastAsia="en-IN"/>
    </w:rPr>
  </w:style>
  <w:style w:type="paragraph" w:customStyle="1" w:styleId="220CE90A491E4FA5B7E767579695B714">
    <w:name w:val="220CE90A491E4FA5B7E767579695B714"/>
    <w:rsid w:val="00B94127"/>
    <w:rPr>
      <w:lang w:val="en-IN" w:eastAsia="en-IN"/>
    </w:rPr>
  </w:style>
  <w:style w:type="paragraph" w:customStyle="1" w:styleId="14F43470808E43368B0DF813D822BE2A">
    <w:name w:val="14F43470808E43368B0DF813D822BE2A"/>
    <w:rsid w:val="00B94127"/>
    <w:rPr>
      <w:lang w:val="en-IN" w:eastAsia="en-IN"/>
    </w:rPr>
  </w:style>
  <w:style w:type="paragraph" w:customStyle="1" w:styleId="B3C9A3ED9E0F4CD8963BF04FB2B8E406">
    <w:name w:val="B3C9A3ED9E0F4CD8963BF04FB2B8E406"/>
    <w:rsid w:val="00B94127"/>
    <w:rPr>
      <w:lang w:val="en-IN" w:eastAsia="en-IN"/>
    </w:rPr>
  </w:style>
  <w:style w:type="paragraph" w:customStyle="1" w:styleId="279FBB8FE60F43FE91BE83FF998AEF75">
    <w:name w:val="279FBB8FE60F43FE91BE83FF998AEF75"/>
    <w:rsid w:val="00B94127"/>
    <w:rPr>
      <w:lang w:val="en-IN" w:eastAsia="en-IN"/>
    </w:rPr>
  </w:style>
  <w:style w:type="paragraph" w:customStyle="1" w:styleId="BCA9D5B0ED3340E3A1ADFDD5DFDA84BF">
    <w:name w:val="BCA9D5B0ED3340E3A1ADFDD5DFDA84BF"/>
    <w:rsid w:val="00B94127"/>
    <w:rPr>
      <w:lang w:val="en-IN" w:eastAsia="en-IN"/>
    </w:rPr>
  </w:style>
  <w:style w:type="paragraph" w:customStyle="1" w:styleId="424B24022BB34466B1C2CC7C6F9999E0">
    <w:name w:val="424B24022BB34466B1C2CC7C6F9999E0"/>
    <w:rsid w:val="00B94127"/>
    <w:rPr>
      <w:lang w:val="en-IN" w:eastAsia="en-IN"/>
    </w:rPr>
  </w:style>
  <w:style w:type="paragraph" w:customStyle="1" w:styleId="2CDE20C3BB9E495BB6A2192789C870B9">
    <w:name w:val="2CDE20C3BB9E495BB6A2192789C870B9"/>
    <w:rsid w:val="00B94127"/>
    <w:rPr>
      <w:lang w:val="en-IN" w:eastAsia="en-IN"/>
    </w:rPr>
  </w:style>
  <w:style w:type="paragraph" w:customStyle="1" w:styleId="A342559C08AC488A9477190B8A5344BB">
    <w:name w:val="A342559C08AC488A9477190B8A5344BB"/>
    <w:rsid w:val="00B94127"/>
    <w:rPr>
      <w:lang w:val="en-IN" w:eastAsia="en-IN"/>
    </w:rPr>
  </w:style>
  <w:style w:type="paragraph" w:customStyle="1" w:styleId="1C721CF68ABD43EFB6AB1F58EA02927A">
    <w:name w:val="1C721CF68ABD43EFB6AB1F58EA02927A"/>
    <w:rsid w:val="00B94127"/>
    <w:rPr>
      <w:lang w:val="en-IN" w:eastAsia="en-IN"/>
    </w:rPr>
  </w:style>
  <w:style w:type="paragraph" w:customStyle="1" w:styleId="7C8FDF4373C4410DA14B554782A55207">
    <w:name w:val="7C8FDF4373C4410DA14B554782A55207"/>
    <w:rsid w:val="00B94127"/>
    <w:rPr>
      <w:lang w:val="en-IN" w:eastAsia="en-IN"/>
    </w:rPr>
  </w:style>
  <w:style w:type="paragraph" w:customStyle="1" w:styleId="1C558AD50EAD4DE1876289838AE2B197">
    <w:name w:val="1C558AD50EAD4DE1876289838AE2B197"/>
    <w:rsid w:val="00B94127"/>
    <w:rPr>
      <w:lang w:val="en-IN" w:eastAsia="en-IN"/>
    </w:rPr>
  </w:style>
  <w:style w:type="paragraph" w:customStyle="1" w:styleId="267D34539BB647AB8F8E143E4E81D9A5">
    <w:name w:val="267D34539BB647AB8F8E143E4E81D9A5"/>
    <w:rsid w:val="00B94127"/>
    <w:rPr>
      <w:lang w:val="en-IN" w:eastAsia="en-IN"/>
    </w:rPr>
  </w:style>
  <w:style w:type="paragraph" w:customStyle="1" w:styleId="066C8E771ABA4725B438FE4FC976D0D8">
    <w:name w:val="066C8E771ABA4725B438FE4FC976D0D8"/>
    <w:rsid w:val="00B94127"/>
    <w:rPr>
      <w:lang w:val="en-IN" w:eastAsia="en-IN"/>
    </w:rPr>
  </w:style>
  <w:style w:type="paragraph" w:customStyle="1" w:styleId="F2E50AD2DB2643A98E7CDEC47C18D451">
    <w:name w:val="F2E50AD2DB2643A98E7CDEC47C18D451"/>
    <w:rsid w:val="00B94127"/>
    <w:rPr>
      <w:lang w:val="en-IN" w:eastAsia="en-IN"/>
    </w:rPr>
  </w:style>
  <w:style w:type="paragraph" w:customStyle="1" w:styleId="6E170452968A48DA88441CA095C04AEE">
    <w:name w:val="6E170452968A48DA88441CA095C04AEE"/>
    <w:rsid w:val="00B94127"/>
    <w:rPr>
      <w:lang w:val="en-IN" w:eastAsia="en-IN"/>
    </w:rPr>
  </w:style>
  <w:style w:type="paragraph" w:customStyle="1" w:styleId="EA54218089C0450B8CA1CDD33E556D84">
    <w:name w:val="EA54218089C0450B8CA1CDD33E556D84"/>
    <w:rsid w:val="00B94127"/>
    <w:rPr>
      <w:lang w:val="en-IN" w:eastAsia="en-IN"/>
    </w:rPr>
  </w:style>
  <w:style w:type="paragraph" w:customStyle="1" w:styleId="1CC0C75A2CF3405CB469CDCCBFF44F35">
    <w:name w:val="1CC0C75A2CF3405CB469CDCCBFF44F35"/>
    <w:rsid w:val="00B94127"/>
    <w:rPr>
      <w:lang w:val="en-IN" w:eastAsia="en-IN"/>
    </w:rPr>
  </w:style>
  <w:style w:type="paragraph" w:customStyle="1" w:styleId="4099DBBD926E41AD96028FC063E63E77">
    <w:name w:val="4099DBBD926E41AD96028FC063E63E77"/>
    <w:rsid w:val="00B94127"/>
    <w:rPr>
      <w:lang w:val="en-IN" w:eastAsia="en-IN"/>
    </w:rPr>
  </w:style>
  <w:style w:type="paragraph" w:customStyle="1" w:styleId="4D81571D31A246CAA59F932EE9D2CF32">
    <w:name w:val="4D81571D31A246CAA59F932EE9D2CF32"/>
    <w:rsid w:val="00B94127"/>
    <w:rPr>
      <w:lang w:val="en-IN" w:eastAsia="en-IN"/>
    </w:rPr>
  </w:style>
  <w:style w:type="paragraph" w:customStyle="1" w:styleId="095CB1C947A141D49BD0A028D54F3696">
    <w:name w:val="095CB1C947A141D49BD0A028D54F3696"/>
    <w:rsid w:val="00B94127"/>
    <w:rPr>
      <w:lang w:val="en-IN" w:eastAsia="en-IN"/>
    </w:rPr>
  </w:style>
  <w:style w:type="paragraph" w:customStyle="1" w:styleId="1767839A112943899EBE44643B9D5162">
    <w:name w:val="1767839A112943899EBE44643B9D5162"/>
    <w:rsid w:val="00B94127"/>
    <w:rPr>
      <w:lang w:val="en-IN" w:eastAsia="en-IN"/>
    </w:rPr>
  </w:style>
  <w:style w:type="paragraph" w:customStyle="1" w:styleId="138A53C5FEE34E0A8AE5583578F6D42B">
    <w:name w:val="138A53C5FEE34E0A8AE5583578F6D42B"/>
    <w:rsid w:val="00B94127"/>
    <w:rPr>
      <w:lang w:val="en-IN" w:eastAsia="en-IN"/>
    </w:rPr>
  </w:style>
  <w:style w:type="paragraph" w:customStyle="1" w:styleId="DCA71C3EE9064ED4855102D9F472FDF9">
    <w:name w:val="DCA71C3EE9064ED4855102D9F472FDF9"/>
    <w:rsid w:val="00B94127"/>
    <w:rPr>
      <w:lang w:val="en-IN" w:eastAsia="en-IN"/>
    </w:rPr>
  </w:style>
  <w:style w:type="paragraph" w:customStyle="1" w:styleId="9F9371AAE621460F97347DFF7428122D">
    <w:name w:val="9F9371AAE621460F97347DFF7428122D"/>
    <w:rsid w:val="00B94127"/>
    <w:rPr>
      <w:lang w:val="en-IN" w:eastAsia="en-IN"/>
    </w:rPr>
  </w:style>
  <w:style w:type="paragraph" w:customStyle="1" w:styleId="1D5653124A8441C7A8D08C3BF043195F">
    <w:name w:val="1D5653124A8441C7A8D08C3BF043195F"/>
    <w:rsid w:val="00B94127"/>
    <w:rPr>
      <w:lang w:val="en-IN" w:eastAsia="en-IN"/>
    </w:rPr>
  </w:style>
  <w:style w:type="paragraph" w:customStyle="1" w:styleId="2232BC902E034437815AF16245A95B91">
    <w:name w:val="2232BC902E034437815AF16245A95B91"/>
    <w:rsid w:val="00B94127"/>
    <w:rPr>
      <w:lang w:val="en-IN" w:eastAsia="en-IN"/>
    </w:rPr>
  </w:style>
  <w:style w:type="paragraph" w:customStyle="1" w:styleId="FDB9EF704D444BC7ABFEF819597B7E4F">
    <w:name w:val="FDB9EF704D444BC7ABFEF819597B7E4F"/>
    <w:rsid w:val="00B94127"/>
    <w:rPr>
      <w:lang w:val="en-IN" w:eastAsia="en-IN"/>
    </w:rPr>
  </w:style>
  <w:style w:type="paragraph" w:customStyle="1" w:styleId="B25785796BEE42F887E89DEF31C260EA">
    <w:name w:val="B25785796BEE42F887E89DEF31C260EA"/>
    <w:rsid w:val="00B94127"/>
    <w:rPr>
      <w:lang w:val="en-IN" w:eastAsia="en-IN"/>
    </w:rPr>
  </w:style>
  <w:style w:type="paragraph" w:customStyle="1" w:styleId="0022C1CD23934405B73D92FBE318FB63">
    <w:name w:val="0022C1CD23934405B73D92FBE318FB63"/>
    <w:rsid w:val="00B94127"/>
    <w:rPr>
      <w:lang w:val="en-IN" w:eastAsia="en-IN"/>
    </w:rPr>
  </w:style>
  <w:style w:type="paragraph" w:customStyle="1" w:styleId="DBE98E143D724C3F80990DA7E1BA0D92">
    <w:name w:val="DBE98E143D724C3F80990DA7E1BA0D92"/>
    <w:rsid w:val="00B94127"/>
    <w:rPr>
      <w:lang w:val="en-IN" w:eastAsia="en-IN"/>
    </w:rPr>
  </w:style>
  <w:style w:type="paragraph" w:customStyle="1" w:styleId="748CF95DA3F04316AEB27BB6E4250957">
    <w:name w:val="748CF95DA3F04316AEB27BB6E4250957"/>
    <w:rsid w:val="00B94127"/>
    <w:rPr>
      <w:lang w:val="en-IN" w:eastAsia="en-IN"/>
    </w:rPr>
  </w:style>
  <w:style w:type="paragraph" w:customStyle="1" w:styleId="19DB89A10FE24E3B973B8FB8BBB9834D">
    <w:name w:val="19DB89A10FE24E3B973B8FB8BBB9834D"/>
    <w:rsid w:val="00B94127"/>
    <w:rPr>
      <w:lang w:val="en-IN" w:eastAsia="en-IN"/>
    </w:rPr>
  </w:style>
  <w:style w:type="paragraph" w:customStyle="1" w:styleId="D0806AE25F6945CFB4458A03EA353738">
    <w:name w:val="D0806AE25F6945CFB4458A03EA353738"/>
    <w:rsid w:val="00B94127"/>
    <w:rPr>
      <w:lang w:val="en-IN" w:eastAsia="en-IN"/>
    </w:rPr>
  </w:style>
  <w:style w:type="paragraph" w:customStyle="1" w:styleId="CEB8B0B038204145A60FDDB1D0FB7830">
    <w:name w:val="CEB8B0B038204145A60FDDB1D0FB7830"/>
    <w:rsid w:val="00B94127"/>
    <w:rPr>
      <w:lang w:val="en-IN" w:eastAsia="en-IN"/>
    </w:rPr>
  </w:style>
  <w:style w:type="paragraph" w:customStyle="1" w:styleId="5410DF5709A74520A7D4831336FCC215">
    <w:name w:val="5410DF5709A74520A7D4831336FCC215"/>
    <w:rsid w:val="00B94127"/>
    <w:rPr>
      <w:lang w:val="en-IN" w:eastAsia="en-IN"/>
    </w:rPr>
  </w:style>
  <w:style w:type="paragraph" w:customStyle="1" w:styleId="4D0B39E7FDF544F8ACFFF601438FBEF5">
    <w:name w:val="4D0B39E7FDF544F8ACFFF601438FBEF5"/>
    <w:rsid w:val="00B94127"/>
    <w:rPr>
      <w:lang w:val="en-IN" w:eastAsia="en-IN"/>
    </w:rPr>
  </w:style>
  <w:style w:type="paragraph" w:customStyle="1" w:styleId="9F7546245757438CB2DF02E87A6EA356">
    <w:name w:val="9F7546245757438CB2DF02E87A6EA356"/>
    <w:rsid w:val="00B94127"/>
    <w:rPr>
      <w:lang w:val="en-IN" w:eastAsia="en-IN"/>
    </w:rPr>
  </w:style>
  <w:style w:type="paragraph" w:customStyle="1" w:styleId="EC008E784FAB47ABBC6C22FCA5369197">
    <w:name w:val="EC008E784FAB47ABBC6C22FCA5369197"/>
    <w:rsid w:val="00B94127"/>
    <w:rPr>
      <w:lang w:val="en-IN" w:eastAsia="en-IN"/>
    </w:rPr>
  </w:style>
  <w:style w:type="paragraph" w:customStyle="1" w:styleId="B2B21D5B2E8C46D5B823138549F245DD">
    <w:name w:val="B2B21D5B2E8C46D5B823138549F245DD"/>
    <w:rsid w:val="00B94127"/>
    <w:rPr>
      <w:lang w:val="en-IN" w:eastAsia="en-IN"/>
    </w:rPr>
  </w:style>
  <w:style w:type="paragraph" w:customStyle="1" w:styleId="01E2D639FD594163BE2D3D0EBA44C103">
    <w:name w:val="01E2D639FD594163BE2D3D0EBA44C103"/>
    <w:rsid w:val="00B94127"/>
    <w:rPr>
      <w:lang w:val="en-IN" w:eastAsia="en-IN"/>
    </w:rPr>
  </w:style>
  <w:style w:type="paragraph" w:customStyle="1" w:styleId="7F7D871E4946460389C43BA038A7C4B0">
    <w:name w:val="7F7D871E4946460389C43BA038A7C4B0"/>
    <w:rsid w:val="00B94127"/>
    <w:rPr>
      <w:lang w:val="en-IN" w:eastAsia="en-IN"/>
    </w:rPr>
  </w:style>
  <w:style w:type="paragraph" w:customStyle="1" w:styleId="E214D48534E7470ABC8DBD1F705319DF">
    <w:name w:val="E214D48534E7470ABC8DBD1F705319DF"/>
    <w:rsid w:val="00B94127"/>
    <w:rPr>
      <w:lang w:val="en-IN" w:eastAsia="en-IN"/>
    </w:rPr>
  </w:style>
  <w:style w:type="paragraph" w:customStyle="1" w:styleId="6286D94026D5431F8CFBB74312B529B5">
    <w:name w:val="6286D94026D5431F8CFBB74312B529B5"/>
    <w:rsid w:val="00B94127"/>
    <w:rPr>
      <w:lang w:val="en-IN" w:eastAsia="en-IN"/>
    </w:rPr>
  </w:style>
  <w:style w:type="paragraph" w:customStyle="1" w:styleId="4F38DBC173964367B9F1D2817C7B4E80">
    <w:name w:val="4F38DBC173964367B9F1D2817C7B4E80"/>
    <w:rsid w:val="00B94127"/>
    <w:rPr>
      <w:lang w:val="en-IN" w:eastAsia="en-IN"/>
    </w:rPr>
  </w:style>
  <w:style w:type="paragraph" w:customStyle="1" w:styleId="3ECC256C6A684EE198252A7CEC4BEF94">
    <w:name w:val="3ECC256C6A684EE198252A7CEC4BEF94"/>
    <w:rsid w:val="00B94127"/>
    <w:rPr>
      <w:lang w:val="en-IN" w:eastAsia="en-IN"/>
    </w:rPr>
  </w:style>
  <w:style w:type="paragraph" w:customStyle="1" w:styleId="EAC3A29C88424230A3EC2899CB833A43">
    <w:name w:val="EAC3A29C88424230A3EC2899CB833A43"/>
    <w:rsid w:val="00B94127"/>
    <w:rPr>
      <w:lang w:val="en-IN" w:eastAsia="en-IN"/>
    </w:rPr>
  </w:style>
  <w:style w:type="paragraph" w:customStyle="1" w:styleId="C688DA1BB3294F099C1A44D6299B91FC">
    <w:name w:val="C688DA1BB3294F099C1A44D6299B91FC"/>
    <w:rsid w:val="00B94127"/>
    <w:rPr>
      <w:lang w:val="en-IN" w:eastAsia="en-IN"/>
    </w:rPr>
  </w:style>
  <w:style w:type="paragraph" w:customStyle="1" w:styleId="5CE509846C884A0DB8477402E4804E36">
    <w:name w:val="5CE509846C884A0DB8477402E4804E36"/>
    <w:rsid w:val="00B94127"/>
    <w:rPr>
      <w:lang w:val="en-IN" w:eastAsia="en-IN"/>
    </w:rPr>
  </w:style>
  <w:style w:type="paragraph" w:customStyle="1" w:styleId="F047BF3CFB5B4DC3AE72C7AB4DCEA0D0">
    <w:name w:val="F047BF3CFB5B4DC3AE72C7AB4DCEA0D0"/>
    <w:rsid w:val="00B94127"/>
    <w:rPr>
      <w:lang w:val="en-IN" w:eastAsia="en-IN"/>
    </w:rPr>
  </w:style>
  <w:style w:type="paragraph" w:customStyle="1" w:styleId="41C7C4872DD641B4A7B39E823697CE81">
    <w:name w:val="41C7C4872DD641B4A7B39E823697CE81"/>
    <w:rsid w:val="00B94127"/>
    <w:rPr>
      <w:lang w:val="en-IN" w:eastAsia="en-IN"/>
    </w:rPr>
  </w:style>
  <w:style w:type="paragraph" w:customStyle="1" w:styleId="227A19BB966A474590BFCAB2E0C095BC">
    <w:name w:val="227A19BB966A474590BFCAB2E0C095BC"/>
    <w:rsid w:val="00B94127"/>
    <w:rPr>
      <w:lang w:val="en-IN" w:eastAsia="en-IN"/>
    </w:rPr>
  </w:style>
  <w:style w:type="paragraph" w:customStyle="1" w:styleId="9A69B4A7C9B94E85B5C5544757B35DB2">
    <w:name w:val="9A69B4A7C9B94E85B5C5544757B35DB2"/>
    <w:rsid w:val="00B94127"/>
    <w:rPr>
      <w:lang w:val="en-IN" w:eastAsia="en-IN"/>
    </w:rPr>
  </w:style>
  <w:style w:type="paragraph" w:customStyle="1" w:styleId="4EF226A409A84A70BAB99821BF122583">
    <w:name w:val="4EF226A409A84A70BAB99821BF122583"/>
    <w:rsid w:val="00B94127"/>
    <w:rPr>
      <w:lang w:val="en-IN" w:eastAsia="en-IN"/>
    </w:rPr>
  </w:style>
  <w:style w:type="paragraph" w:customStyle="1" w:styleId="C2518F54ADDA4ED09EFC8556F64A57BD">
    <w:name w:val="C2518F54ADDA4ED09EFC8556F64A57BD"/>
    <w:rsid w:val="00B94127"/>
    <w:rPr>
      <w:lang w:val="en-IN" w:eastAsia="en-IN"/>
    </w:rPr>
  </w:style>
  <w:style w:type="paragraph" w:customStyle="1" w:styleId="1896924CEB0741F2A4F8CD2332D0B6E9">
    <w:name w:val="1896924CEB0741F2A4F8CD2332D0B6E9"/>
    <w:rsid w:val="00B94127"/>
    <w:rPr>
      <w:lang w:val="en-IN" w:eastAsia="en-IN"/>
    </w:rPr>
  </w:style>
  <w:style w:type="paragraph" w:customStyle="1" w:styleId="7AA81404215E4D6B88255BA99CACE924">
    <w:name w:val="7AA81404215E4D6B88255BA99CACE924"/>
    <w:rsid w:val="00B94127"/>
    <w:rPr>
      <w:lang w:val="en-IN" w:eastAsia="en-IN"/>
    </w:rPr>
  </w:style>
  <w:style w:type="paragraph" w:customStyle="1" w:styleId="BC6E56F5A63C4006A5CB2EDB7A1FE313">
    <w:name w:val="BC6E56F5A63C4006A5CB2EDB7A1FE313"/>
    <w:rsid w:val="00B94127"/>
    <w:rPr>
      <w:lang w:val="en-IN" w:eastAsia="en-IN"/>
    </w:rPr>
  </w:style>
  <w:style w:type="paragraph" w:customStyle="1" w:styleId="B1934AD2E0374EBBAD06A427C15B7BDB">
    <w:name w:val="B1934AD2E0374EBBAD06A427C15B7BDB"/>
    <w:rsid w:val="00B94127"/>
    <w:rPr>
      <w:lang w:val="en-IN" w:eastAsia="en-IN"/>
    </w:rPr>
  </w:style>
  <w:style w:type="paragraph" w:customStyle="1" w:styleId="89B7F18D464847CCB1FCF894323FF0C3">
    <w:name w:val="89B7F18D464847CCB1FCF894323FF0C3"/>
    <w:rsid w:val="00B94127"/>
    <w:rPr>
      <w:lang w:val="en-IN" w:eastAsia="en-IN"/>
    </w:rPr>
  </w:style>
  <w:style w:type="paragraph" w:customStyle="1" w:styleId="640E37388A274569A3BD3C4E4DEC8B4D">
    <w:name w:val="640E37388A274569A3BD3C4E4DEC8B4D"/>
    <w:rsid w:val="00B94127"/>
    <w:rPr>
      <w:lang w:val="en-IN" w:eastAsia="en-IN"/>
    </w:rPr>
  </w:style>
  <w:style w:type="paragraph" w:customStyle="1" w:styleId="2D12E8F812434A0EAC17C135F287EBBE">
    <w:name w:val="2D12E8F812434A0EAC17C135F287EBBE"/>
    <w:rsid w:val="00B94127"/>
    <w:rPr>
      <w:lang w:val="en-IN" w:eastAsia="en-IN"/>
    </w:rPr>
  </w:style>
  <w:style w:type="paragraph" w:customStyle="1" w:styleId="7728D20E9C0E448CB675B803E8A71252">
    <w:name w:val="7728D20E9C0E448CB675B803E8A71252"/>
    <w:rsid w:val="00B94127"/>
    <w:rPr>
      <w:lang w:val="en-IN" w:eastAsia="en-IN"/>
    </w:rPr>
  </w:style>
  <w:style w:type="paragraph" w:customStyle="1" w:styleId="8B0152CA0E084DE5945AC6A143640644">
    <w:name w:val="8B0152CA0E084DE5945AC6A143640644"/>
    <w:rsid w:val="00B94127"/>
    <w:rPr>
      <w:lang w:val="en-IN" w:eastAsia="en-IN"/>
    </w:rPr>
  </w:style>
  <w:style w:type="paragraph" w:customStyle="1" w:styleId="9895826F305D4FDEBE8B7B9FAFEB9E04">
    <w:name w:val="9895826F305D4FDEBE8B7B9FAFEB9E04"/>
    <w:rsid w:val="00B94127"/>
    <w:rPr>
      <w:lang w:val="en-IN" w:eastAsia="en-IN"/>
    </w:rPr>
  </w:style>
  <w:style w:type="paragraph" w:customStyle="1" w:styleId="0F9B2B361A7E4EFE8B6A29D2CFE13C81">
    <w:name w:val="0F9B2B361A7E4EFE8B6A29D2CFE13C81"/>
    <w:rsid w:val="00B94127"/>
    <w:rPr>
      <w:lang w:val="en-IN" w:eastAsia="en-IN"/>
    </w:rPr>
  </w:style>
  <w:style w:type="paragraph" w:customStyle="1" w:styleId="7BBFD4FEF5074E5085C647EABAB0AF33">
    <w:name w:val="7BBFD4FEF5074E5085C647EABAB0AF33"/>
    <w:rsid w:val="00B94127"/>
    <w:rPr>
      <w:lang w:val="en-IN" w:eastAsia="en-IN"/>
    </w:rPr>
  </w:style>
  <w:style w:type="paragraph" w:customStyle="1" w:styleId="3B81F7E698AB4CA3A43E6E33B7D50C45">
    <w:name w:val="3B81F7E698AB4CA3A43E6E33B7D50C45"/>
    <w:rsid w:val="00B94127"/>
    <w:rPr>
      <w:lang w:val="en-IN" w:eastAsia="en-IN"/>
    </w:rPr>
  </w:style>
  <w:style w:type="paragraph" w:customStyle="1" w:styleId="CEC94561E1F24B378EC3C7BDFA0A9592">
    <w:name w:val="CEC94561E1F24B378EC3C7BDFA0A9592"/>
    <w:rsid w:val="00B94127"/>
    <w:rPr>
      <w:lang w:val="en-IN" w:eastAsia="en-IN"/>
    </w:rPr>
  </w:style>
  <w:style w:type="paragraph" w:customStyle="1" w:styleId="3949B24BEB3D492F84D4534327865E19">
    <w:name w:val="3949B24BEB3D492F84D4534327865E19"/>
    <w:rsid w:val="00B94127"/>
    <w:rPr>
      <w:lang w:val="en-IN" w:eastAsia="en-IN"/>
    </w:rPr>
  </w:style>
  <w:style w:type="paragraph" w:customStyle="1" w:styleId="8D6C7AE8986445EFA754FABD6C4DBAC3">
    <w:name w:val="8D6C7AE8986445EFA754FABD6C4DBAC3"/>
    <w:rsid w:val="00B94127"/>
    <w:rPr>
      <w:lang w:val="en-IN" w:eastAsia="en-IN"/>
    </w:rPr>
  </w:style>
  <w:style w:type="paragraph" w:customStyle="1" w:styleId="23DC9CABF78B46229B0D7BDBA82407D0">
    <w:name w:val="23DC9CABF78B46229B0D7BDBA82407D0"/>
    <w:rsid w:val="00B94127"/>
    <w:rPr>
      <w:lang w:val="en-IN" w:eastAsia="en-IN"/>
    </w:rPr>
  </w:style>
  <w:style w:type="paragraph" w:customStyle="1" w:styleId="4609A528A74A483F912A6544533E8349">
    <w:name w:val="4609A528A74A483F912A6544533E8349"/>
    <w:rsid w:val="00B94127"/>
    <w:rPr>
      <w:lang w:val="en-IN" w:eastAsia="en-IN"/>
    </w:rPr>
  </w:style>
  <w:style w:type="paragraph" w:customStyle="1" w:styleId="810A8FBB706846498B8C6941944F4B49">
    <w:name w:val="810A8FBB706846498B8C6941944F4B49"/>
    <w:rsid w:val="00B94127"/>
    <w:rPr>
      <w:lang w:val="en-IN" w:eastAsia="en-IN"/>
    </w:rPr>
  </w:style>
  <w:style w:type="paragraph" w:customStyle="1" w:styleId="1285B1B701814F8C87EBF742505881AB">
    <w:name w:val="1285B1B701814F8C87EBF742505881AB"/>
    <w:rsid w:val="00B94127"/>
    <w:rPr>
      <w:lang w:val="en-IN" w:eastAsia="en-IN"/>
    </w:rPr>
  </w:style>
  <w:style w:type="paragraph" w:customStyle="1" w:styleId="DCFAEEEC7F9A4064B8266E267B63AD43">
    <w:name w:val="DCFAEEEC7F9A4064B8266E267B63AD43"/>
    <w:rsid w:val="00B94127"/>
    <w:rPr>
      <w:lang w:val="en-IN" w:eastAsia="en-IN"/>
    </w:rPr>
  </w:style>
  <w:style w:type="paragraph" w:customStyle="1" w:styleId="9561D54FAE244C75861F9DFE3621BD33">
    <w:name w:val="9561D54FAE244C75861F9DFE3621BD33"/>
    <w:rsid w:val="00B94127"/>
    <w:rPr>
      <w:lang w:val="en-IN" w:eastAsia="en-IN"/>
    </w:rPr>
  </w:style>
  <w:style w:type="paragraph" w:customStyle="1" w:styleId="4E9E2759711942C28383D51BBE0CEE11">
    <w:name w:val="4E9E2759711942C28383D51BBE0CEE11"/>
    <w:rsid w:val="00B94127"/>
    <w:rPr>
      <w:lang w:val="en-IN" w:eastAsia="en-IN"/>
    </w:rPr>
  </w:style>
  <w:style w:type="paragraph" w:customStyle="1" w:styleId="7193035C40BC4D09B4BA60D5BF1B489B">
    <w:name w:val="7193035C40BC4D09B4BA60D5BF1B489B"/>
    <w:rsid w:val="00B94127"/>
    <w:rPr>
      <w:lang w:val="en-IN" w:eastAsia="en-IN"/>
    </w:rPr>
  </w:style>
  <w:style w:type="paragraph" w:customStyle="1" w:styleId="861739469A014BDDA337550B1868E9DB">
    <w:name w:val="861739469A014BDDA337550B1868E9DB"/>
    <w:rsid w:val="00B94127"/>
    <w:rPr>
      <w:lang w:val="en-IN" w:eastAsia="en-IN"/>
    </w:rPr>
  </w:style>
  <w:style w:type="paragraph" w:customStyle="1" w:styleId="29E14865901C48EFAB24D99532511B23">
    <w:name w:val="29E14865901C48EFAB24D99532511B23"/>
    <w:rsid w:val="00B94127"/>
    <w:rPr>
      <w:lang w:val="en-IN" w:eastAsia="en-IN"/>
    </w:rPr>
  </w:style>
  <w:style w:type="paragraph" w:customStyle="1" w:styleId="C81FEAD32273484AA49CEEAEE9E6716B">
    <w:name w:val="C81FEAD32273484AA49CEEAEE9E6716B"/>
    <w:rsid w:val="00B94127"/>
    <w:rPr>
      <w:lang w:val="en-IN" w:eastAsia="en-IN"/>
    </w:rPr>
  </w:style>
  <w:style w:type="paragraph" w:customStyle="1" w:styleId="42F04E396B0840EAAB6FF3BEAF91F067">
    <w:name w:val="42F04E396B0840EAAB6FF3BEAF91F067"/>
    <w:rsid w:val="00B94127"/>
    <w:rPr>
      <w:lang w:val="en-IN" w:eastAsia="en-IN"/>
    </w:rPr>
  </w:style>
  <w:style w:type="paragraph" w:customStyle="1" w:styleId="B70C575B51404B66832E37BEF133F128">
    <w:name w:val="B70C575B51404B66832E37BEF133F128"/>
    <w:rsid w:val="00B94127"/>
    <w:rPr>
      <w:lang w:val="en-IN" w:eastAsia="en-IN"/>
    </w:rPr>
  </w:style>
  <w:style w:type="paragraph" w:customStyle="1" w:styleId="A87868664729473FBB3EDD72804E0E77">
    <w:name w:val="A87868664729473FBB3EDD72804E0E77"/>
    <w:rsid w:val="00B94127"/>
    <w:rPr>
      <w:lang w:val="en-IN" w:eastAsia="en-IN"/>
    </w:rPr>
  </w:style>
  <w:style w:type="paragraph" w:customStyle="1" w:styleId="563C0972570147E79A5FFF982DDE3594">
    <w:name w:val="563C0972570147E79A5FFF982DDE3594"/>
    <w:rsid w:val="00B94127"/>
    <w:rPr>
      <w:lang w:val="en-IN" w:eastAsia="en-IN"/>
    </w:rPr>
  </w:style>
  <w:style w:type="paragraph" w:customStyle="1" w:styleId="B5A1F8CBE7664241A7B536A8F2D84708">
    <w:name w:val="B5A1F8CBE7664241A7B536A8F2D84708"/>
    <w:rsid w:val="00B94127"/>
    <w:rPr>
      <w:lang w:val="en-IN" w:eastAsia="en-IN"/>
    </w:rPr>
  </w:style>
  <w:style w:type="paragraph" w:customStyle="1" w:styleId="0E6E0FDB16DC4A1A9628A13CBF46CB98">
    <w:name w:val="0E6E0FDB16DC4A1A9628A13CBF46CB98"/>
    <w:rsid w:val="00B94127"/>
    <w:rPr>
      <w:lang w:val="en-IN" w:eastAsia="en-IN"/>
    </w:rPr>
  </w:style>
  <w:style w:type="paragraph" w:customStyle="1" w:styleId="435C893701F9465EBDAD4522D5ACBFED">
    <w:name w:val="435C893701F9465EBDAD4522D5ACBFED"/>
    <w:rsid w:val="00B94127"/>
    <w:rPr>
      <w:lang w:val="en-IN" w:eastAsia="en-IN"/>
    </w:rPr>
  </w:style>
  <w:style w:type="paragraph" w:customStyle="1" w:styleId="96C0E932DCDF490A89988DC6302110BD">
    <w:name w:val="96C0E932DCDF490A89988DC6302110BD"/>
    <w:rsid w:val="00B94127"/>
    <w:rPr>
      <w:lang w:val="en-IN" w:eastAsia="en-IN"/>
    </w:rPr>
  </w:style>
  <w:style w:type="paragraph" w:customStyle="1" w:styleId="6A97742403FC48C6A0DD0D9BBBE6DE2C">
    <w:name w:val="6A97742403FC48C6A0DD0D9BBBE6DE2C"/>
    <w:rsid w:val="00B94127"/>
    <w:rPr>
      <w:lang w:val="en-IN" w:eastAsia="en-IN"/>
    </w:rPr>
  </w:style>
  <w:style w:type="paragraph" w:customStyle="1" w:styleId="33A84C48C2AF4675BB22BA98948592A2">
    <w:name w:val="33A84C48C2AF4675BB22BA98948592A2"/>
    <w:rsid w:val="00B94127"/>
    <w:rPr>
      <w:lang w:val="en-IN" w:eastAsia="en-IN"/>
    </w:rPr>
  </w:style>
  <w:style w:type="paragraph" w:customStyle="1" w:styleId="978C9A4BFDF34520A1F07A617AC3A5C8">
    <w:name w:val="978C9A4BFDF34520A1F07A617AC3A5C8"/>
    <w:rsid w:val="00B94127"/>
    <w:rPr>
      <w:lang w:val="en-IN" w:eastAsia="en-IN"/>
    </w:rPr>
  </w:style>
  <w:style w:type="paragraph" w:customStyle="1" w:styleId="CDDD2CA0D2C74DE5B81E512CCF7F9BD9">
    <w:name w:val="CDDD2CA0D2C74DE5B81E512CCF7F9BD9"/>
    <w:rsid w:val="00B94127"/>
    <w:rPr>
      <w:lang w:val="en-IN" w:eastAsia="en-IN"/>
    </w:rPr>
  </w:style>
  <w:style w:type="paragraph" w:customStyle="1" w:styleId="BFCA93B60DAB4B099CBBA98EFF020140">
    <w:name w:val="BFCA93B60DAB4B099CBBA98EFF020140"/>
    <w:rsid w:val="00B94127"/>
    <w:rPr>
      <w:lang w:val="en-IN" w:eastAsia="en-IN"/>
    </w:rPr>
  </w:style>
  <w:style w:type="paragraph" w:customStyle="1" w:styleId="65B59EB23AB6424C8EAFFDC4D92D5291">
    <w:name w:val="65B59EB23AB6424C8EAFFDC4D92D5291"/>
    <w:rsid w:val="00B94127"/>
    <w:rPr>
      <w:lang w:val="en-IN" w:eastAsia="en-IN"/>
    </w:rPr>
  </w:style>
  <w:style w:type="paragraph" w:customStyle="1" w:styleId="9EA10D14346840368BCE367402A21865">
    <w:name w:val="9EA10D14346840368BCE367402A21865"/>
    <w:rsid w:val="00B94127"/>
    <w:rPr>
      <w:lang w:val="en-IN" w:eastAsia="en-IN"/>
    </w:rPr>
  </w:style>
  <w:style w:type="paragraph" w:customStyle="1" w:styleId="32F64D7A520047FC9E89D0FBEB83E43A">
    <w:name w:val="32F64D7A520047FC9E89D0FBEB83E43A"/>
    <w:rsid w:val="00B94127"/>
    <w:rPr>
      <w:lang w:val="en-IN" w:eastAsia="en-IN"/>
    </w:rPr>
  </w:style>
  <w:style w:type="paragraph" w:customStyle="1" w:styleId="03FAC442187C43A9B824CBEC3ECDF580">
    <w:name w:val="03FAC442187C43A9B824CBEC3ECDF580"/>
    <w:rsid w:val="00B94127"/>
    <w:rPr>
      <w:lang w:val="en-IN" w:eastAsia="en-IN"/>
    </w:rPr>
  </w:style>
  <w:style w:type="paragraph" w:customStyle="1" w:styleId="3CAAA77AFF0B44E5B2AB5ACED3A9EAA7">
    <w:name w:val="3CAAA77AFF0B44E5B2AB5ACED3A9EAA7"/>
    <w:rsid w:val="00B94127"/>
    <w:rPr>
      <w:lang w:val="en-IN" w:eastAsia="en-IN"/>
    </w:rPr>
  </w:style>
  <w:style w:type="paragraph" w:customStyle="1" w:styleId="24AC846647174911B308C90F6200C9CA">
    <w:name w:val="24AC846647174911B308C90F6200C9CA"/>
    <w:rsid w:val="00B94127"/>
    <w:rPr>
      <w:lang w:val="en-IN" w:eastAsia="en-IN"/>
    </w:rPr>
  </w:style>
  <w:style w:type="paragraph" w:customStyle="1" w:styleId="E0C9BBDEA04D43A3805034AE612E2F5E">
    <w:name w:val="E0C9BBDEA04D43A3805034AE612E2F5E"/>
    <w:rsid w:val="00B94127"/>
    <w:rPr>
      <w:lang w:val="en-IN" w:eastAsia="en-IN"/>
    </w:rPr>
  </w:style>
  <w:style w:type="paragraph" w:customStyle="1" w:styleId="179154337B134253909F67CCB81F0B48">
    <w:name w:val="179154337B134253909F67CCB81F0B48"/>
    <w:rsid w:val="00B94127"/>
    <w:rPr>
      <w:lang w:val="en-IN" w:eastAsia="en-IN"/>
    </w:rPr>
  </w:style>
  <w:style w:type="paragraph" w:customStyle="1" w:styleId="7BD1CE83AF884D9A887DCD2E85CFDAED">
    <w:name w:val="7BD1CE83AF884D9A887DCD2E85CFDAED"/>
    <w:rsid w:val="00B94127"/>
    <w:rPr>
      <w:lang w:val="en-IN" w:eastAsia="en-IN"/>
    </w:rPr>
  </w:style>
  <w:style w:type="paragraph" w:customStyle="1" w:styleId="02C2ECEEEB4B446F882EF998C7F13F60">
    <w:name w:val="02C2ECEEEB4B446F882EF998C7F13F60"/>
    <w:rsid w:val="00B94127"/>
    <w:rPr>
      <w:lang w:val="en-IN" w:eastAsia="en-IN"/>
    </w:rPr>
  </w:style>
  <w:style w:type="paragraph" w:customStyle="1" w:styleId="F8218626BC8C40B3944F39B5965F024F">
    <w:name w:val="F8218626BC8C40B3944F39B5965F024F"/>
    <w:rsid w:val="00B94127"/>
    <w:rPr>
      <w:lang w:val="en-IN" w:eastAsia="en-IN"/>
    </w:rPr>
  </w:style>
  <w:style w:type="paragraph" w:customStyle="1" w:styleId="600CEAD6BC8A449A86622962EF8AB434">
    <w:name w:val="600CEAD6BC8A449A86622962EF8AB434"/>
    <w:rsid w:val="00B94127"/>
    <w:rPr>
      <w:lang w:val="en-IN" w:eastAsia="en-IN"/>
    </w:rPr>
  </w:style>
  <w:style w:type="paragraph" w:customStyle="1" w:styleId="3EA1E68358FC41AF9502E041A2FE3AE0">
    <w:name w:val="3EA1E68358FC41AF9502E041A2FE3AE0"/>
    <w:rsid w:val="00B94127"/>
    <w:rPr>
      <w:lang w:val="en-IN" w:eastAsia="en-IN"/>
    </w:rPr>
  </w:style>
  <w:style w:type="paragraph" w:customStyle="1" w:styleId="EC71A4116A1742B091052C3E61495EEE">
    <w:name w:val="EC71A4116A1742B091052C3E61495EEE"/>
    <w:rsid w:val="00B94127"/>
    <w:rPr>
      <w:lang w:val="en-IN" w:eastAsia="en-IN"/>
    </w:rPr>
  </w:style>
  <w:style w:type="paragraph" w:customStyle="1" w:styleId="D674285A64044FDA802A00FB0D7E2E32">
    <w:name w:val="D674285A64044FDA802A00FB0D7E2E32"/>
    <w:rsid w:val="00B94127"/>
    <w:rPr>
      <w:lang w:val="en-IN" w:eastAsia="en-IN"/>
    </w:rPr>
  </w:style>
  <w:style w:type="paragraph" w:customStyle="1" w:styleId="7FFB7E4C692D4D479D9CBCB435A26763">
    <w:name w:val="7FFB7E4C692D4D479D9CBCB435A26763"/>
    <w:rsid w:val="00B94127"/>
    <w:rPr>
      <w:lang w:val="en-IN" w:eastAsia="en-IN"/>
    </w:rPr>
  </w:style>
  <w:style w:type="paragraph" w:customStyle="1" w:styleId="787030E17E2E43E3BD466A8E006BE120">
    <w:name w:val="787030E17E2E43E3BD466A8E006BE120"/>
    <w:rsid w:val="00B94127"/>
    <w:rPr>
      <w:lang w:val="en-IN" w:eastAsia="en-IN"/>
    </w:rPr>
  </w:style>
  <w:style w:type="paragraph" w:customStyle="1" w:styleId="6B293A08E0BA4116852473AF3DB0ADBD">
    <w:name w:val="6B293A08E0BA4116852473AF3DB0ADBD"/>
    <w:rsid w:val="00B94127"/>
    <w:rPr>
      <w:lang w:val="en-IN" w:eastAsia="en-IN"/>
    </w:rPr>
  </w:style>
  <w:style w:type="paragraph" w:customStyle="1" w:styleId="FACED3A1BBE349E0B24E8609E622561C">
    <w:name w:val="FACED3A1BBE349E0B24E8609E622561C"/>
    <w:rsid w:val="00B94127"/>
    <w:rPr>
      <w:lang w:val="en-IN" w:eastAsia="en-IN"/>
    </w:rPr>
  </w:style>
  <w:style w:type="paragraph" w:customStyle="1" w:styleId="B3C1CDF1AA96459092E1B8E6C072EBDD">
    <w:name w:val="B3C1CDF1AA96459092E1B8E6C072EBDD"/>
    <w:rsid w:val="00B94127"/>
    <w:rPr>
      <w:lang w:val="en-IN" w:eastAsia="en-IN"/>
    </w:rPr>
  </w:style>
  <w:style w:type="paragraph" w:customStyle="1" w:styleId="DE28B603DCBA4F87A7D1F4C4A62C83B1">
    <w:name w:val="DE28B603DCBA4F87A7D1F4C4A62C83B1"/>
    <w:rsid w:val="00B94127"/>
    <w:rPr>
      <w:lang w:val="en-IN" w:eastAsia="en-IN"/>
    </w:rPr>
  </w:style>
  <w:style w:type="paragraph" w:customStyle="1" w:styleId="16DFBA9CB6E04F5988C552BB66C61538">
    <w:name w:val="16DFBA9CB6E04F5988C552BB66C61538"/>
    <w:rsid w:val="00B94127"/>
    <w:rPr>
      <w:lang w:val="en-IN" w:eastAsia="en-IN"/>
    </w:rPr>
  </w:style>
  <w:style w:type="paragraph" w:customStyle="1" w:styleId="2603F770898D444DB63B051E423BAFD0">
    <w:name w:val="2603F770898D444DB63B051E423BAFD0"/>
    <w:rsid w:val="00B94127"/>
    <w:rPr>
      <w:lang w:val="en-IN" w:eastAsia="en-IN"/>
    </w:rPr>
  </w:style>
  <w:style w:type="paragraph" w:customStyle="1" w:styleId="1916098E8D8448F28938106DE3C17E81">
    <w:name w:val="1916098E8D8448F28938106DE3C17E81"/>
    <w:rsid w:val="00B94127"/>
    <w:rPr>
      <w:lang w:val="en-IN" w:eastAsia="en-IN"/>
    </w:rPr>
  </w:style>
  <w:style w:type="paragraph" w:customStyle="1" w:styleId="4C13A8F0A9E94CC1B3D3834A67E2159D">
    <w:name w:val="4C13A8F0A9E94CC1B3D3834A67E2159D"/>
    <w:rsid w:val="00B94127"/>
    <w:rPr>
      <w:lang w:val="en-IN" w:eastAsia="en-IN"/>
    </w:rPr>
  </w:style>
  <w:style w:type="paragraph" w:customStyle="1" w:styleId="366F874D97F546C48935650338468D2A">
    <w:name w:val="366F874D97F546C48935650338468D2A"/>
    <w:rsid w:val="00B94127"/>
    <w:rPr>
      <w:lang w:val="en-IN" w:eastAsia="en-IN"/>
    </w:rPr>
  </w:style>
  <w:style w:type="paragraph" w:customStyle="1" w:styleId="E1FD8E111A50439FACFC2BB793B96E0D">
    <w:name w:val="E1FD8E111A50439FACFC2BB793B96E0D"/>
    <w:rsid w:val="00B94127"/>
    <w:rPr>
      <w:lang w:val="en-IN" w:eastAsia="en-IN"/>
    </w:rPr>
  </w:style>
  <w:style w:type="paragraph" w:customStyle="1" w:styleId="BB51DF4FC1774D63A645D511828E4A33">
    <w:name w:val="BB51DF4FC1774D63A645D511828E4A33"/>
    <w:rsid w:val="00B94127"/>
    <w:rPr>
      <w:lang w:val="en-IN" w:eastAsia="en-IN"/>
    </w:rPr>
  </w:style>
  <w:style w:type="paragraph" w:customStyle="1" w:styleId="4EF33E90C0B848DC9593E4A994D2351C">
    <w:name w:val="4EF33E90C0B848DC9593E4A994D2351C"/>
    <w:rsid w:val="00B94127"/>
    <w:rPr>
      <w:lang w:val="en-IN" w:eastAsia="en-IN"/>
    </w:rPr>
  </w:style>
  <w:style w:type="paragraph" w:customStyle="1" w:styleId="24E1D83774D943EBB83609D36F05459D">
    <w:name w:val="24E1D83774D943EBB83609D36F05459D"/>
    <w:rsid w:val="00B94127"/>
    <w:rPr>
      <w:lang w:val="en-IN" w:eastAsia="en-IN"/>
    </w:rPr>
  </w:style>
  <w:style w:type="paragraph" w:customStyle="1" w:styleId="08838CD3079E48F1B18109685F7C0618">
    <w:name w:val="08838CD3079E48F1B18109685F7C0618"/>
    <w:rsid w:val="00B94127"/>
    <w:rPr>
      <w:lang w:val="en-IN" w:eastAsia="en-IN"/>
    </w:rPr>
  </w:style>
  <w:style w:type="paragraph" w:customStyle="1" w:styleId="C721131EB4F5453B93AADEB519A4557C">
    <w:name w:val="C721131EB4F5453B93AADEB519A4557C"/>
    <w:rsid w:val="00B94127"/>
    <w:rPr>
      <w:lang w:val="en-IN" w:eastAsia="en-IN"/>
    </w:rPr>
  </w:style>
  <w:style w:type="paragraph" w:customStyle="1" w:styleId="9B9376A095874F7DAA8A204778A70DAA">
    <w:name w:val="9B9376A095874F7DAA8A204778A70DAA"/>
    <w:rsid w:val="00B94127"/>
    <w:rPr>
      <w:lang w:val="en-IN" w:eastAsia="en-IN"/>
    </w:rPr>
  </w:style>
  <w:style w:type="paragraph" w:customStyle="1" w:styleId="CD25604AF1A34B8880883406BBDD120F">
    <w:name w:val="CD25604AF1A34B8880883406BBDD120F"/>
    <w:rsid w:val="00B94127"/>
    <w:rPr>
      <w:lang w:val="en-IN" w:eastAsia="en-IN"/>
    </w:rPr>
  </w:style>
  <w:style w:type="paragraph" w:customStyle="1" w:styleId="760E6218E6DF42B38A94A8E564CFFBF0">
    <w:name w:val="760E6218E6DF42B38A94A8E564CFFBF0"/>
    <w:rsid w:val="00B94127"/>
    <w:rPr>
      <w:lang w:val="en-IN" w:eastAsia="en-IN"/>
    </w:rPr>
  </w:style>
  <w:style w:type="paragraph" w:customStyle="1" w:styleId="91E6C7C05E014873BC6EBE76E197E6EA">
    <w:name w:val="91E6C7C05E014873BC6EBE76E197E6EA"/>
    <w:rsid w:val="00B94127"/>
    <w:rPr>
      <w:lang w:val="en-IN" w:eastAsia="en-IN"/>
    </w:rPr>
  </w:style>
  <w:style w:type="paragraph" w:customStyle="1" w:styleId="D6B714E6CFE744FC8D9FB19A8AC8D7DC">
    <w:name w:val="D6B714E6CFE744FC8D9FB19A8AC8D7DC"/>
    <w:rsid w:val="00B94127"/>
    <w:rPr>
      <w:lang w:val="en-IN" w:eastAsia="en-IN"/>
    </w:rPr>
  </w:style>
  <w:style w:type="paragraph" w:customStyle="1" w:styleId="919E136F2B75437E9E80FA6FC5271DDA">
    <w:name w:val="919E136F2B75437E9E80FA6FC5271DDA"/>
    <w:rsid w:val="00B94127"/>
    <w:rPr>
      <w:lang w:val="en-IN" w:eastAsia="en-IN"/>
    </w:rPr>
  </w:style>
  <w:style w:type="paragraph" w:customStyle="1" w:styleId="103D696075E147E6934EA21B25BD95F4">
    <w:name w:val="103D696075E147E6934EA21B25BD95F4"/>
    <w:rsid w:val="00B94127"/>
    <w:rPr>
      <w:lang w:val="en-IN" w:eastAsia="en-IN"/>
    </w:rPr>
  </w:style>
  <w:style w:type="paragraph" w:customStyle="1" w:styleId="8BD27C31425E4AC4A106945FAEB63A4C">
    <w:name w:val="8BD27C31425E4AC4A106945FAEB63A4C"/>
    <w:rsid w:val="00B94127"/>
    <w:rPr>
      <w:lang w:val="en-IN" w:eastAsia="en-IN"/>
    </w:rPr>
  </w:style>
  <w:style w:type="paragraph" w:customStyle="1" w:styleId="B8C56C759FA848F1A8A2DF97FBA8FFA4">
    <w:name w:val="B8C56C759FA848F1A8A2DF97FBA8FFA4"/>
    <w:rsid w:val="00B94127"/>
    <w:rPr>
      <w:lang w:val="en-IN" w:eastAsia="en-IN"/>
    </w:rPr>
  </w:style>
  <w:style w:type="paragraph" w:customStyle="1" w:styleId="793896ADA3F540268E3234F9158E6A5B">
    <w:name w:val="793896ADA3F540268E3234F9158E6A5B"/>
    <w:rsid w:val="00B94127"/>
    <w:rPr>
      <w:lang w:val="en-IN" w:eastAsia="en-IN"/>
    </w:rPr>
  </w:style>
  <w:style w:type="paragraph" w:customStyle="1" w:styleId="9AE1156531D547F09A8E3CDFFD46BD4A">
    <w:name w:val="9AE1156531D547F09A8E3CDFFD46BD4A"/>
    <w:rsid w:val="00B94127"/>
    <w:rPr>
      <w:lang w:val="en-IN" w:eastAsia="en-IN"/>
    </w:rPr>
  </w:style>
  <w:style w:type="paragraph" w:customStyle="1" w:styleId="995518175B7244F8B7A4307A15E539D3">
    <w:name w:val="995518175B7244F8B7A4307A15E539D3"/>
    <w:rsid w:val="00B94127"/>
    <w:rPr>
      <w:lang w:val="en-IN" w:eastAsia="en-IN"/>
    </w:rPr>
  </w:style>
  <w:style w:type="paragraph" w:customStyle="1" w:styleId="9D1F8A2E17F24BAC97AD688CA5560EAA">
    <w:name w:val="9D1F8A2E17F24BAC97AD688CA5560EAA"/>
    <w:rsid w:val="00B94127"/>
    <w:rPr>
      <w:lang w:val="en-IN" w:eastAsia="en-IN"/>
    </w:rPr>
  </w:style>
  <w:style w:type="paragraph" w:customStyle="1" w:styleId="310129C1F73A4AA7B10E109252A119C7">
    <w:name w:val="310129C1F73A4AA7B10E109252A119C7"/>
    <w:rsid w:val="00B94127"/>
    <w:rPr>
      <w:lang w:val="en-IN" w:eastAsia="en-IN"/>
    </w:rPr>
  </w:style>
  <w:style w:type="paragraph" w:customStyle="1" w:styleId="91B8EA27C53143C7B1E560B3067CF552">
    <w:name w:val="91B8EA27C53143C7B1E560B3067CF552"/>
    <w:rsid w:val="00B94127"/>
    <w:rPr>
      <w:lang w:val="en-IN" w:eastAsia="en-IN"/>
    </w:rPr>
  </w:style>
  <w:style w:type="paragraph" w:customStyle="1" w:styleId="394EA1BFFFFB467FB5DFC58C4BAFEC81">
    <w:name w:val="394EA1BFFFFB467FB5DFC58C4BAFEC81"/>
    <w:rsid w:val="00B94127"/>
    <w:rPr>
      <w:lang w:val="en-IN" w:eastAsia="en-IN"/>
    </w:rPr>
  </w:style>
  <w:style w:type="paragraph" w:customStyle="1" w:styleId="FE8AC438F6CA4184BD5DF0536A261F07">
    <w:name w:val="FE8AC438F6CA4184BD5DF0536A261F07"/>
    <w:rsid w:val="00B94127"/>
    <w:rPr>
      <w:lang w:val="en-IN" w:eastAsia="en-IN"/>
    </w:rPr>
  </w:style>
  <w:style w:type="paragraph" w:customStyle="1" w:styleId="B83D4615718044438BA38518B883C5C0">
    <w:name w:val="B83D4615718044438BA38518B883C5C0"/>
    <w:rsid w:val="00B94127"/>
    <w:rPr>
      <w:lang w:val="en-IN" w:eastAsia="en-IN"/>
    </w:rPr>
  </w:style>
  <w:style w:type="paragraph" w:customStyle="1" w:styleId="6B20F76A529840FE8A52FC45C942400A">
    <w:name w:val="6B20F76A529840FE8A52FC45C942400A"/>
    <w:rsid w:val="00B94127"/>
    <w:rPr>
      <w:lang w:val="en-IN" w:eastAsia="en-IN"/>
    </w:rPr>
  </w:style>
  <w:style w:type="paragraph" w:customStyle="1" w:styleId="49DC0436E1024C63B8F8DEE23626C273">
    <w:name w:val="49DC0436E1024C63B8F8DEE23626C273"/>
    <w:rsid w:val="00B94127"/>
    <w:rPr>
      <w:lang w:val="en-IN" w:eastAsia="en-IN"/>
    </w:rPr>
  </w:style>
  <w:style w:type="paragraph" w:customStyle="1" w:styleId="16A8E8CE002C41A99A1A94EEFDA4DD42">
    <w:name w:val="16A8E8CE002C41A99A1A94EEFDA4DD42"/>
    <w:rsid w:val="00B94127"/>
    <w:rPr>
      <w:lang w:val="en-IN" w:eastAsia="en-IN"/>
    </w:rPr>
  </w:style>
  <w:style w:type="paragraph" w:customStyle="1" w:styleId="78CA7F4FE093483EBB68FB2DFDB665FE">
    <w:name w:val="78CA7F4FE093483EBB68FB2DFDB665FE"/>
    <w:rsid w:val="00B94127"/>
    <w:rPr>
      <w:lang w:val="en-IN" w:eastAsia="en-IN"/>
    </w:rPr>
  </w:style>
  <w:style w:type="paragraph" w:customStyle="1" w:styleId="83FCC9457F3D47AAA6DA9F1291088058">
    <w:name w:val="83FCC9457F3D47AAA6DA9F1291088058"/>
    <w:rsid w:val="00B94127"/>
    <w:rPr>
      <w:lang w:val="en-IN" w:eastAsia="en-IN"/>
    </w:rPr>
  </w:style>
  <w:style w:type="paragraph" w:customStyle="1" w:styleId="EBE74890101E4CE584A1FEDE34C7F164">
    <w:name w:val="EBE74890101E4CE584A1FEDE34C7F164"/>
    <w:rsid w:val="00B94127"/>
    <w:rPr>
      <w:lang w:val="en-IN" w:eastAsia="en-IN"/>
    </w:rPr>
  </w:style>
  <w:style w:type="paragraph" w:customStyle="1" w:styleId="F24B6D04D0C24C22A09254BF33BFC8A7">
    <w:name w:val="F24B6D04D0C24C22A09254BF33BFC8A7"/>
    <w:rsid w:val="00B94127"/>
    <w:rPr>
      <w:lang w:val="en-IN" w:eastAsia="en-IN"/>
    </w:rPr>
  </w:style>
  <w:style w:type="paragraph" w:customStyle="1" w:styleId="D4C14B74F34341CFB6EAAEE895CCC67E">
    <w:name w:val="D4C14B74F34341CFB6EAAEE895CCC67E"/>
    <w:rsid w:val="00B94127"/>
    <w:rPr>
      <w:lang w:val="en-IN" w:eastAsia="en-IN"/>
    </w:rPr>
  </w:style>
  <w:style w:type="paragraph" w:customStyle="1" w:styleId="631EAFA13B124A6FBE6E9D5205330F09">
    <w:name w:val="631EAFA13B124A6FBE6E9D5205330F09"/>
    <w:rsid w:val="00B94127"/>
    <w:rPr>
      <w:lang w:val="en-IN" w:eastAsia="en-IN"/>
    </w:rPr>
  </w:style>
  <w:style w:type="paragraph" w:customStyle="1" w:styleId="D07100ED3D3F43519FC05467B92FAE9D">
    <w:name w:val="D07100ED3D3F43519FC05467B92FAE9D"/>
    <w:rsid w:val="00B94127"/>
    <w:rPr>
      <w:lang w:val="en-IN" w:eastAsia="en-IN"/>
    </w:rPr>
  </w:style>
  <w:style w:type="paragraph" w:customStyle="1" w:styleId="B1C002C86F554655AF59019C46BC9B72">
    <w:name w:val="B1C002C86F554655AF59019C46BC9B72"/>
    <w:rsid w:val="00B94127"/>
    <w:rPr>
      <w:lang w:val="en-IN" w:eastAsia="en-IN"/>
    </w:rPr>
  </w:style>
  <w:style w:type="paragraph" w:customStyle="1" w:styleId="C04BCD9F9A76464FA499AD67E5B1B4F6">
    <w:name w:val="C04BCD9F9A76464FA499AD67E5B1B4F6"/>
    <w:rsid w:val="00B94127"/>
    <w:rPr>
      <w:lang w:val="en-IN" w:eastAsia="en-IN"/>
    </w:rPr>
  </w:style>
  <w:style w:type="paragraph" w:customStyle="1" w:styleId="DDA394FA968D46969BF7866B0D9A3C4A">
    <w:name w:val="DDA394FA968D46969BF7866B0D9A3C4A"/>
    <w:rsid w:val="00B94127"/>
    <w:rPr>
      <w:lang w:val="en-IN" w:eastAsia="en-IN"/>
    </w:rPr>
  </w:style>
  <w:style w:type="paragraph" w:customStyle="1" w:styleId="83E53EFA18C048858804EC415BB53A93">
    <w:name w:val="83E53EFA18C048858804EC415BB53A93"/>
    <w:rsid w:val="00B94127"/>
    <w:rPr>
      <w:lang w:val="en-IN" w:eastAsia="en-IN"/>
    </w:rPr>
  </w:style>
  <w:style w:type="paragraph" w:customStyle="1" w:styleId="19E4077DC32540E09FE666AF9976F6EC">
    <w:name w:val="19E4077DC32540E09FE666AF9976F6EC"/>
    <w:rsid w:val="00B94127"/>
    <w:rPr>
      <w:lang w:val="en-IN" w:eastAsia="en-IN"/>
    </w:rPr>
  </w:style>
  <w:style w:type="paragraph" w:customStyle="1" w:styleId="3BE8D73C3B5E4939BD5F7A2FDABF08DC">
    <w:name w:val="3BE8D73C3B5E4939BD5F7A2FDABF08DC"/>
    <w:rsid w:val="00B94127"/>
    <w:rPr>
      <w:lang w:val="en-IN" w:eastAsia="en-IN"/>
    </w:rPr>
  </w:style>
  <w:style w:type="paragraph" w:customStyle="1" w:styleId="75C33880BFB74F83B8AD385789E3EA95">
    <w:name w:val="75C33880BFB74F83B8AD385789E3EA95"/>
    <w:rsid w:val="00B94127"/>
    <w:rPr>
      <w:lang w:val="en-IN" w:eastAsia="en-IN"/>
    </w:rPr>
  </w:style>
  <w:style w:type="paragraph" w:customStyle="1" w:styleId="55308EBBCF64412DA64C8DA75C0AB9FD">
    <w:name w:val="55308EBBCF64412DA64C8DA75C0AB9FD"/>
    <w:rsid w:val="00B94127"/>
    <w:rPr>
      <w:lang w:val="en-IN" w:eastAsia="en-IN"/>
    </w:rPr>
  </w:style>
  <w:style w:type="paragraph" w:customStyle="1" w:styleId="A872320618C148C8AEEE49D29CCFC6A0">
    <w:name w:val="A872320618C148C8AEEE49D29CCFC6A0"/>
    <w:rsid w:val="00B94127"/>
    <w:rPr>
      <w:lang w:val="en-IN" w:eastAsia="en-IN"/>
    </w:rPr>
  </w:style>
  <w:style w:type="paragraph" w:customStyle="1" w:styleId="18E7935EFD95482BAEF7104465E305A1">
    <w:name w:val="18E7935EFD95482BAEF7104465E305A1"/>
    <w:rsid w:val="00B94127"/>
    <w:rPr>
      <w:lang w:val="en-IN" w:eastAsia="en-IN"/>
    </w:rPr>
  </w:style>
  <w:style w:type="paragraph" w:customStyle="1" w:styleId="9289BAAA11C846678FDA31A75EF70E91">
    <w:name w:val="9289BAAA11C846678FDA31A75EF70E91"/>
    <w:rsid w:val="00B94127"/>
    <w:rPr>
      <w:lang w:val="en-IN" w:eastAsia="en-IN"/>
    </w:rPr>
  </w:style>
  <w:style w:type="paragraph" w:customStyle="1" w:styleId="5D95E589BAB34EA3A0ADA28115903653">
    <w:name w:val="5D95E589BAB34EA3A0ADA28115903653"/>
    <w:rsid w:val="00B94127"/>
    <w:rPr>
      <w:lang w:val="en-IN" w:eastAsia="en-IN"/>
    </w:rPr>
  </w:style>
  <w:style w:type="paragraph" w:customStyle="1" w:styleId="46208949BBEC499899A9BD4270B52354">
    <w:name w:val="46208949BBEC499899A9BD4270B52354"/>
    <w:rsid w:val="00B94127"/>
    <w:rPr>
      <w:lang w:val="en-IN" w:eastAsia="en-IN"/>
    </w:rPr>
  </w:style>
  <w:style w:type="paragraph" w:customStyle="1" w:styleId="3ADEA4F88ECE42B7BFF2B5E8CCDD20B0">
    <w:name w:val="3ADEA4F88ECE42B7BFF2B5E8CCDD20B0"/>
    <w:rsid w:val="00B94127"/>
    <w:rPr>
      <w:lang w:val="en-IN" w:eastAsia="en-IN"/>
    </w:rPr>
  </w:style>
  <w:style w:type="paragraph" w:customStyle="1" w:styleId="9C848D2A1BF549F98D02EB452AF0EF29">
    <w:name w:val="9C848D2A1BF549F98D02EB452AF0EF29"/>
    <w:rsid w:val="00B94127"/>
    <w:rPr>
      <w:lang w:val="en-IN" w:eastAsia="en-IN"/>
    </w:rPr>
  </w:style>
  <w:style w:type="paragraph" w:customStyle="1" w:styleId="D3DAF1EECA5F4E6F804A4EC093008443">
    <w:name w:val="D3DAF1EECA5F4E6F804A4EC093008443"/>
    <w:rsid w:val="00B94127"/>
    <w:rPr>
      <w:lang w:val="en-IN" w:eastAsia="en-IN"/>
    </w:rPr>
  </w:style>
  <w:style w:type="paragraph" w:customStyle="1" w:styleId="BABD77AFC3054AD593E6634A3CA295B7">
    <w:name w:val="BABD77AFC3054AD593E6634A3CA295B7"/>
    <w:rsid w:val="00B94127"/>
    <w:rPr>
      <w:lang w:val="en-IN" w:eastAsia="en-IN"/>
    </w:rPr>
  </w:style>
  <w:style w:type="paragraph" w:customStyle="1" w:styleId="FA8E65E78B2E417F875E072A01BBFAAA">
    <w:name w:val="FA8E65E78B2E417F875E072A01BBFAAA"/>
    <w:rsid w:val="00B94127"/>
    <w:rPr>
      <w:lang w:val="en-IN" w:eastAsia="en-IN"/>
    </w:rPr>
  </w:style>
  <w:style w:type="paragraph" w:customStyle="1" w:styleId="229CFBD681794A37A3E8832F3A415C1F">
    <w:name w:val="229CFBD681794A37A3E8832F3A415C1F"/>
    <w:rsid w:val="00B94127"/>
    <w:rPr>
      <w:lang w:val="en-IN" w:eastAsia="en-IN"/>
    </w:rPr>
  </w:style>
  <w:style w:type="paragraph" w:customStyle="1" w:styleId="DE49570BA0954E50BAEA8C78A7EAE2B3">
    <w:name w:val="DE49570BA0954E50BAEA8C78A7EAE2B3"/>
    <w:rsid w:val="00B94127"/>
    <w:rPr>
      <w:lang w:val="en-IN" w:eastAsia="en-IN"/>
    </w:rPr>
  </w:style>
  <w:style w:type="paragraph" w:customStyle="1" w:styleId="724C4CFE40B843728395EDD2FEE68707">
    <w:name w:val="724C4CFE40B843728395EDD2FEE68707"/>
    <w:rsid w:val="00B94127"/>
    <w:rPr>
      <w:lang w:val="en-IN" w:eastAsia="en-IN"/>
    </w:rPr>
  </w:style>
  <w:style w:type="paragraph" w:customStyle="1" w:styleId="4C8899AA8F4C414F967BE1BD0E4066E2">
    <w:name w:val="4C8899AA8F4C414F967BE1BD0E4066E2"/>
    <w:rsid w:val="00B94127"/>
    <w:rPr>
      <w:lang w:val="en-IN" w:eastAsia="en-IN"/>
    </w:rPr>
  </w:style>
  <w:style w:type="paragraph" w:customStyle="1" w:styleId="96445AEA73F34507A1A6E88561FC2E78">
    <w:name w:val="96445AEA73F34507A1A6E88561FC2E78"/>
    <w:rsid w:val="00B94127"/>
    <w:rPr>
      <w:lang w:val="en-IN" w:eastAsia="en-IN"/>
    </w:rPr>
  </w:style>
  <w:style w:type="paragraph" w:customStyle="1" w:styleId="00F378F06F2C4804BCC0D086E3DC19E8">
    <w:name w:val="00F378F06F2C4804BCC0D086E3DC19E8"/>
    <w:rsid w:val="00B94127"/>
    <w:rPr>
      <w:lang w:val="en-IN" w:eastAsia="en-IN"/>
    </w:rPr>
  </w:style>
  <w:style w:type="paragraph" w:customStyle="1" w:styleId="582A1F038EA24A1BBF660ADB5D436CFB">
    <w:name w:val="582A1F038EA24A1BBF660ADB5D436CFB"/>
    <w:rsid w:val="00B94127"/>
    <w:rPr>
      <w:lang w:val="en-IN" w:eastAsia="en-IN"/>
    </w:rPr>
  </w:style>
  <w:style w:type="paragraph" w:customStyle="1" w:styleId="477D4A8F050542C48D7B3513B6D1713D">
    <w:name w:val="477D4A8F050542C48D7B3513B6D1713D"/>
    <w:rsid w:val="00B94127"/>
    <w:rPr>
      <w:lang w:val="en-IN" w:eastAsia="en-IN"/>
    </w:rPr>
  </w:style>
  <w:style w:type="paragraph" w:customStyle="1" w:styleId="B6C7320239784FF69A5C06CEE0DE4FF8">
    <w:name w:val="B6C7320239784FF69A5C06CEE0DE4FF8"/>
    <w:rsid w:val="00B94127"/>
    <w:rPr>
      <w:lang w:val="en-IN" w:eastAsia="en-IN"/>
    </w:rPr>
  </w:style>
  <w:style w:type="paragraph" w:customStyle="1" w:styleId="C76456816CFB4B3183F042E98BBE1078">
    <w:name w:val="C76456816CFB4B3183F042E98BBE1078"/>
    <w:rsid w:val="00B94127"/>
    <w:rPr>
      <w:lang w:val="en-IN" w:eastAsia="en-IN"/>
    </w:rPr>
  </w:style>
  <w:style w:type="paragraph" w:customStyle="1" w:styleId="E18A44F14E4C48BF977274FB815A3E9C">
    <w:name w:val="E18A44F14E4C48BF977274FB815A3E9C"/>
    <w:rsid w:val="00B94127"/>
    <w:rPr>
      <w:lang w:val="en-IN" w:eastAsia="en-IN"/>
    </w:rPr>
  </w:style>
  <w:style w:type="paragraph" w:customStyle="1" w:styleId="873686FEDC1F46B9B15E8A334C5059BF">
    <w:name w:val="873686FEDC1F46B9B15E8A334C5059BF"/>
    <w:rsid w:val="00B94127"/>
    <w:rPr>
      <w:lang w:val="en-IN" w:eastAsia="en-IN"/>
    </w:rPr>
  </w:style>
  <w:style w:type="paragraph" w:customStyle="1" w:styleId="0494C3E79B3747ECA8FBBD713E754B8E">
    <w:name w:val="0494C3E79B3747ECA8FBBD713E754B8E"/>
    <w:rsid w:val="00B94127"/>
    <w:rPr>
      <w:lang w:val="en-IN" w:eastAsia="en-IN"/>
    </w:rPr>
  </w:style>
  <w:style w:type="paragraph" w:customStyle="1" w:styleId="F73813E4DC8F4D369CF7B0D812D84056">
    <w:name w:val="F73813E4DC8F4D369CF7B0D812D84056"/>
    <w:rsid w:val="00B94127"/>
    <w:rPr>
      <w:lang w:val="en-IN" w:eastAsia="en-IN"/>
    </w:rPr>
  </w:style>
  <w:style w:type="paragraph" w:customStyle="1" w:styleId="FD0712D9EE334920831B910E7CB27D06">
    <w:name w:val="FD0712D9EE334920831B910E7CB27D06"/>
    <w:rsid w:val="00B94127"/>
    <w:rPr>
      <w:lang w:val="en-IN" w:eastAsia="en-IN"/>
    </w:rPr>
  </w:style>
  <w:style w:type="paragraph" w:customStyle="1" w:styleId="42F922E5904F4FBA9BD5FE7194D7DE49">
    <w:name w:val="42F922E5904F4FBA9BD5FE7194D7DE49"/>
    <w:rsid w:val="00B94127"/>
    <w:rPr>
      <w:lang w:val="en-IN" w:eastAsia="en-IN"/>
    </w:rPr>
  </w:style>
  <w:style w:type="paragraph" w:customStyle="1" w:styleId="C84C51DDBDA8490080E8C6B46B0BF218">
    <w:name w:val="C84C51DDBDA8490080E8C6B46B0BF218"/>
    <w:rsid w:val="00B94127"/>
    <w:rPr>
      <w:lang w:val="en-IN" w:eastAsia="en-IN"/>
    </w:rPr>
  </w:style>
  <w:style w:type="paragraph" w:customStyle="1" w:styleId="22ECBDC2853645D6938BE144AC3D897B">
    <w:name w:val="22ECBDC2853645D6938BE144AC3D897B"/>
    <w:rsid w:val="00B94127"/>
    <w:rPr>
      <w:lang w:val="en-IN" w:eastAsia="en-IN"/>
    </w:rPr>
  </w:style>
  <w:style w:type="paragraph" w:customStyle="1" w:styleId="4D3EA21214034037BB0DF80A7A209C22">
    <w:name w:val="4D3EA21214034037BB0DF80A7A209C22"/>
    <w:rsid w:val="00B94127"/>
    <w:rPr>
      <w:lang w:val="en-IN" w:eastAsia="en-IN"/>
    </w:rPr>
  </w:style>
  <w:style w:type="paragraph" w:customStyle="1" w:styleId="99BE19D121964989935569EF1F551D21">
    <w:name w:val="99BE19D121964989935569EF1F551D21"/>
    <w:rsid w:val="00B94127"/>
    <w:rPr>
      <w:lang w:val="en-IN" w:eastAsia="en-IN"/>
    </w:rPr>
  </w:style>
  <w:style w:type="paragraph" w:customStyle="1" w:styleId="802ACEBF17C947E985E935CCB7D58033">
    <w:name w:val="802ACEBF17C947E985E935CCB7D58033"/>
    <w:rsid w:val="00B94127"/>
    <w:rPr>
      <w:lang w:val="en-IN" w:eastAsia="en-IN"/>
    </w:rPr>
  </w:style>
  <w:style w:type="paragraph" w:customStyle="1" w:styleId="E5947EE6B6CA4C89883DF8C6093A7C27">
    <w:name w:val="E5947EE6B6CA4C89883DF8C6093A7C27"/>
    <w:rsid w:val="00B94127"/>
    <w:rPr>
      <w:lang w:val="en-IN" w:eastAsia="en-IN"/>
    </w:rPr>
  </w:style>
  <w:style w:type="paragraph" w:customStyle="1" w:styleId="9AF1504AF9224A4187DAF0183A9D99ED">
    <w:name w:val="9AF1504AF9224A4187DAF0183A9D99ED"/>
    <w:rsid w:val="00B94127"/>
    <w:rPr>
      <w:lang w:val="en-IN" w:eastAsia="en-IN"/>
    </w:rPr>
  </w:style>
  <w:style w:type="paragraph" w:customStyle="1" w:styleId="4AC14BE032BF432AA9752496595B9F61">
    <w:name w:val="4AC14BE032BF432AA9752496595B9F61"/>
    <w:rsid w:val="00B94127"/>
    <w:rPr>
      <w:lang w:val="en-IN" w:eastAsia="en-IN"/>
    </w:rPr>
  </w:style>
  <w:style w:type="paragraph" w:customStyle="1" w:styleId="DE762DC74C194A9392DFD8FE33B9B4D4">
    <w:name w:val="DE762DC74C194A9392DFD8FE33B9B4D4"/>
    <w:rsid w:val="00B94127"/>
    <w:rPr>
      <w:lang w:val="en-IN" w:eastAsia="en-IN"/>
    </w:rPr>
  </w:style>
  <w:style w:type="paragraph" w:customStyle="1" w:styleId="C04C1C8222EE438887F3B332B9050F6A">
    <w:name w:val="C04C1C8222EE438887F3B332B9050F6A"/>
    <w:rsid w:val="00B94127"/>
    <w:rPr>
      <w:lang w:val="en-IN" w:eastAsia="en-IN"/>
    </w:rPr>
  </w:style>
  <w:style w:type="paragraph" w:customStyle="1" w:styleId="F0D7C42C34154D01B62F321647B17D15">
    <w:name w:val="F0D7C42C34154D01B62F321647B17D15"/>
    <w:rsid w:val="00B94127"/>
    <w:rPr>
      <w:lang w:val="en-IN" w:eastAsia="en-IN"/>
    </w:rPr>
  </w:style>
  <w:style w:type="paragraph" w:customStyle="1" w:styleId="7859B0759CF94638B8C8F626F5344F94">
    <w:name w:val="7859B0759CF94638B8C8F626F5344F94"/>
    <w:rsid w:val="00B94127"/>
    <w:rPr>
      <w:lang w:val="en-IN" w:eastAsia="en-IN"/>
    </w:rPr>
  </w:style>
  <w:style w:type="paragraph" w:customStyle="1" w:styleId="D581F720516C4D56B657443C5C304369">
    <w:name w:val="D581F720516C4D56B657443C5C304369"/>
    <w:rsid w:val="00B94127"/>
    <w:rPr>
      <w:lang w:val="en-IN" w:eastAsia="en-IN"/>
    </w:rPr>
  </w:style>
  <w:style w:type="paragraph" w:customStyle="1" w:styleId="A4E3FEA17BF94412B88730E1ED80E5FC">
    <w:name w:val="A4E3FEA17BF94412B88730E1ED80E5FC"/>
    <w:rsid w:val="00B94127"/>
    <w:rPr>
      <w:lang w:val="en-IN" w:eastAsia="en-IN"/>
    </w:rPr>
  </w:style>
  <w:style w:type="paragraph" w:customStyle="1" w:styleId="21564E7999604450A10A1ACE63A0E08A">
    <w:name w:val="21564E7999604450A10A1ACE63A0E08A"/>
    <w:rsid w:val="00B94127"/>
    <w:rPr>
      <w:lang w:val="en-IN" w:eastAsia="en-IN"/>
    </w:rPr>
  </w:style>
  <w:style w:type="paragraph" w:customStyle="1" w:styleId="5E02859814E0434EAB4A7FDC5FAFBBA5">
    <w:name w:val="5E02859814E0434EAB4A7FDC5FAFBBA5"/>
    <w:rsid w:val="00B94127"/>
    <w:rPr>
      <w:lang w:val="en-IN" w:eastAsia="en-IN"/>
    </w:rPr>
  </w:style>
  <w:style w:type="paragraph" w:customStyle="1" w:styleId="053A1E7CA4404FED9A7ECA15DED683BD">
    <w:name w:val="053A1E7CA4404FED9A7ECA15DED683BD"/>
    <w:rsid w:val="00B94127"/>
    <w:rPr>
      <w:lang w:val="en-IN" w:eastAsia="en-IN"/>
    </w:rPr>
  </w:style>
  <w:style w:type="paragraph" w:customStyle="1" w:styleId="922BC22C9634495A85D08F3A0729BD73">
    <w:name w:val="922BC22C9634495A85D08F3A0729BD73"/>
    <w:rsid w:val="00B94127"/>
    <w:rPr>
      <w:lang w:val="en-IN" w:eastAsia="en-IN"/>
    </w:rPr>
  </w:style>
  <w:style w:type="paragraph" w:customStyle="1" w:styleId="310EF78FC2024AE183C9D3B457F8E71C">
    <w:name w:val="310EF78FC2024AE183C9D3B457F8E71C"/>
    <w:rsid w:val="00B94127"/>
    <w:rPr>
      <w:lang w:val="en-IN" w:eastAsia="en-IN"/>
    </w:rPr>
  </w:style>
  <w:style w:type="paragraph" w:customStyle="1" w:styleId="E05AF4B2C8F34949A08AAD51CBC0494A">
    <w:name w:val="E05AF4B2C8F34949A08AAD51CBC0494A"/>
    <w:rsid w:val="00B94127"/>
    <w:rPr>
      <w:lang w:val="en-IN" w:eastAsia="en-IN"/>
    </w:rPr>
  </w:style>
  <w:style w:type="paragraph" w:customStyle="1" w:styleId="EB2915AC5B7148238E670817ECAE3C50">
    <w:name w:val="EB2915AC5B7148238E670817ECAE3C50"/>
    <w:rsid w:val="00B94127"/>
    <w:rPr>
      <w:lang w:val="en-IN" w:eastAsia="en-IN"/>
    </w:rPr>
  </w:style>
  <w:style w:type="paragraph" w:customStyle="1" w:styleId="EDE85CBFDEB946BA976A00375CDD70D7">
    <w:name w:val="EDE85CBFDEB946BA976A00375CDD70D7"/>
    <w:rsid w:val="00B94127"/>
    <w:rPr>
      <w:lang w:val="en-IN" w:eastAsia="en-IN"/>
    </w:rPr>
  </w:style>
  <w:style w:type="paragraph" w:customStyle="1" w:styleId="BB469DDB865F4940B94D37BBCAC31AA8">
    <w:name w:val="BB469DDB865F4940B94D37BBCAC31AA8"/>
    <w:rsid w:val="00B94127"/>
    <w:rPr>
      <w:lang w:val="en-IN" w:eastAsia="en-IN"/>
    </w:rPr>
  </w:style>
  <w:style w:type="paragraph" w:customStyle="1" w:styleId="6B660E85DA0F4D469A5C444899B89011">
    <w:name w:val="6B660E85DA0F4D469A5C444899B89011"/>
    <w:rsid w:val="00B94127"/>
    <w:rPr>
      <w:lang w:val="en-IN" w:eastAsia="en-IN"/>
    </w:rPr>
  </w:style>
  <w:style w:type="paragraph" w:customStyle="1" w:styleId="5A811E54763E482FBC114272ACDBE68F">
    <w:name w:val="5A811E54763E482FBC114272ACDBE68F"/>
    <w:rsid w:val="00B94127"/>
    <w:rPr>
      <w:lang w:val="en-IN" w:eastAsia="en-IN"/>
    </w:rPr>
  </w:style>
  <w:style w:type="paragraph" w:customStyle="1" w:styleId="5287874DBCF44449B8937DE21EA8C4F3">
    <w:name w:val="5287874DBCF44449B8937DE21EA8C4F3"/>
    <w:rsid w:val="00B94127"/>
    <w:rPr>
      <w:lang w:val="en-IN" w:eastAsia="en-IN"/>
    </w:rPr>
  </w:style>
  <w:style w:type="paragraph" w:customStyle="1" w:styleId="4286DF52A0A64E4BA42A790784A40632">
    <w:name w:val="4286DF52A0A64E4BA42A790784A40632"/>
    <w:rsid w:val="00B94127"/>
    <w:rPr>
      <w:lang w:val="en-IN" w:eastAsia="en-IN"/>
    </w:rPr>
  </w:style>
  <w:style w:type="paragraph" w:customStyle="1" w:styleId="33C5315CE54243B28D8D7D34E490BCAC">
    <w:name w:val="33C5315CE54243B28D8D7D34E490BCAC"/>
    <w:rsid w:val="00B94127"/>
    <w:rPr>
      <w:lang w:val="en-IN" w:eastAsia="en-IN"/>
    </w:rPr>
  </w:style>
  <w:style w:type="paragraph" w:customStyle="1" w:styleId="EAF7492FE6E24591AA98E2B476719A4A">
    <w:name w:val="EAF7492FE6E24591AA98E2B476719A4A"/>
    <w:rsid w:val="00B94127"/>
    <w:rPr>
      <w:lang w:val="en-IN" w:eastAsia="en-IN"/>
    </w:rPr>
  </w:style>
  <w:style w:type="paragraph" w:customStyle="1" w:styleId="02C2EBD8CB1B4CBFA57F23FBA76B533A">
    <w:name w:val="02C2EBD8CB1B4CBFA57F23FBA76B533A"/>
    <w:rsid w:val="00B94127"/>
    <w:rPr>
      <w:lang w:val="en-IN" w:eastAsia="en-IN"/>
    </w:rPr>
  </w:style>
  <w:style w:type="paragraph" w:customStyle="1" w:styleId="BFE4A80932B34CF38C560C219303D116">
    <w:name w:val="BFE4A80932B34CF38C560C219303D116"/>
    <w:rsid w:val="00B94127"/>
    <w:rPr>
      <w:lang w:val="en-IN" w:eastAsia="en-IN"/>
    </w:rPr>
  </w:style>
  <w:style w:type="paragraph" w:customStyle="1" w:styleId="11A44AC944164F73BCFB221C58D70BFD">
    <w:name w:val="11A44AC944164F73BCFB221C58D70BFD"/>
    <w:rsid w:val="00B94127"/>
    <w:rPr>
      <w:lang w:val="en-IN" w:eastAsia="en-IN"/>
    </w:rPr>
  </w:style>
  <w:style w:type="paragraph" w:customStyle="1" w:styleId="E06A62DD763342E39DBDAC432E2841EC">
    <w:name w:val="E06A62DD763342E39DBDAC432E2841EC"/>
    <w:rsid w:val="00B94127"/>
    <w:rPr>
      <w:lang w:val="en-IN" w:eastAsia="en-IN"/>
    </w:rPr>
  </w:style>
  <w:style w:type="paragraph" w:customStyle="1" w:styleId="16D285FD58AD40478A17ED689C1AF719">
    <w:name w:val="16D285FD58AD40478A17ED689C1AF719"/>
    <w:rsid w:val="00B94127"/>
    <w:rPr>
      <w:lang w:val="en-IN" w:eastAsia="en-IN"/>
    </w:rPr>
  </w:style>
  <w:style w:type="paragraph" w:customStyle="1" w:styleId="557B906642314D30A24920A09A4E3677">
    <w:name w:val="557B906642314D30A24920A09A4E3677"/>
    <w:rsid w:val="00B94127"/>
    <w:rPr>
      <w:lang w:val="en-IN" w:eastAsia="en-IN"/>
    </w:rPr>
  </w:style>
  <w:style w:type="paragraph" w:customStyle="1" w:styleId="E4FE0DAE8E4548C4A5D5BCD3B7B60026">
    <w:name w:val="E4FE0DAE8E4548C4A5D5BCD3B7B60026"/>
    <w:rsid w:val="00B94127"/>
    <w:rPr>
      <w:lang w:val="en-IN" w:eastAsia="en-IN"/>
    </w:rPr>
  </w:style>
  <w:style w:type="paragraph" w:customStyle="1" w:styleId="F48D92DDB96A49A7909D6B3ABC0F1CFA">
    <w:name w:val="F48D92DDB96A49A7909D6B3ABC0F1CFA"/>
    <w:rsid w:val="00B94127"/>
    <w:rPr>
      <w:lang w:val="en-IN" w:eastAsia="en-IN"/>
    </w:rPr>
  </w:style>
  <w:style w:type="paragraph" w:customStyle="1" w:styleId="AF9410C26C09453780B768487B59A318">
    <w:name w:val="AF9410C26C09453780B768487B59A318"/>
    <w:rsid w:val="00B94127"/>
    <w:rPr>
      <w:lang w:val="en-IN" w:eastAsia="en-IN"/>
    </w:rPr>
  </w:style>
  <w:style w:type="paragraph" w:customStyle="1" w:styleId="77E51353D91F47C19E219C44B43FBAC9">
    <w:name w:val="77E51353D91F47C19E219C44B43FBAC9"/>
    <w:rsid w:val="00B94127"/>
    <w:rPr>
      <w:lang w:val="en-IN" w:eastAsia="en-IN"/>
    </w:rPr>
  </w:style>
  <w:style w:type="paragraph" w:customStyle="1" w:styleId="C05D9D02E0E647BAA7D93147C523D19E">
    <w:name w:val="C05D9D02E0E647BAA7D93147C523D19E"/>
    <w:rsid w:val="00B94127"/>
    <w:rPr>
      <w:lang w:val="en-IN" w:eastAsia="en-IN"/>
    </w:rPr>
  </w:style>
  <w:style w:type="paragraph" w:customStyle="1" w:styleId="FA76F88FE5B542F3A5E270D9AF8E35B9">
    <w:name w:val="FA76F88FE5B542F3A5E270D9AF8E35B9"/>
    <w:rsid w:val="00B94127"/>
    <w:rPr>
      <w:lang w:val="en-IN" w:eastAsia="en-IN"/>
    </w:rPr>
  </w:style>
  <w:style w:type="paragraph" w:customStyle="1" w:styleId="B8455C5067454B5FACAFE8858AC2DF0B">
    <w:name w:val="B8455C5067454B5FACAFE8858AC2DF0B"/>
    <w:rsid w:val="00B94127"/>
    <w:rPr>
      <w:lang w:val="en-IN" w:eastAsia="en-IN"/>
    </w:rPr>
  </w:style>
  <w:style w:type="paragraph" w:customStyle="1" w:styleId="35487FCE1E91420BAA229650C10CBAE2">
    <w:name w:val="35487FCE1E91420BAA229650C10CBAE2"/>
    <w:rsid w:val="00B94127"/>
    <w:rPr>
      <w:lang w:val="en-IN" w:eastAsia="en-IN"/>
    </w:rPr>
  </w:style>
  <w:style w:type="paragraph" w:customStyle="1" w:styleId="8029D1E7D60141488FFC77D072C0394E">
    <w:name w:val="8029D1E7D60141488FFC77D072C0394E"/>
    <w:rsid w:val="00B94127"/>
    <w:rPr>
      <w:lang w:val="en-IN" w:eastAsia="en-IN"/>
    </w:rPr>
  </w:style>
  <w:style w:type="paragraph" w:customStyle="1" w:styleId="49ADD01B51CB456191F7BF47858DE0ED">
    <w:name w:val="49ADD01B51CB456191F7BF47858DE0ED"/>
    <w:rsid w:val="00B94127"/>
    <w:rPr>
      <w:lang w:val="en-IN" w:eastAsia="en-IN"/>
    </w:rPr>
  </w:style>
  <w:style w:type="paragraph" w:customStyle="1" w:styleId="B9C18112AC904B14A5972922A564AC87">
    <w:name w:val="B9C18112AC904B14A5972922A564AC87"/>
    <w:rsid w:val="00B94127"/>
    <w:rPr>
      <w:lang w:val="en-IN" w:eastAsia="en-IN"/>
    </w:rPr>
  </w:style>
  <w:style w:type="paragraph" w:customStyle="1" w:styleId="D9B1929B615647EC840C4EDB803A5A63">
    <w:name w:val="D9B1929B615647EC840C4EDB803A5A63"/>
    <w:rsid w:val="00B94127"/>
    <w:rPr>
      <w:lang w:val="en-IN" w:eastAsia="en-IN"/>
    </w:rPr>
  </w:style>
  <w:style w:type="paragraph" w:customStyle="1" w:styleId="8ADC6666B005476585D8CDF5481DCD5C">
    <w:name w:val="8ADC6666B005476585D8CDF5481DCD5C"/>
    <w:rsid w:val="00B94127"/>
    <w:rPr>
      <w:lang w:val="en-IN" w:eastAsia="en-IN"/>
    </w:rPr>
  </w:style>
  <w:style w:type="paragraph" w:customStyle="1" w:styleId="BCB296CCCBA84AE587B2858F29D67CF5">
    <w:name w:val="BCB296CCCBA84AE587B2858F29D67CF5"/>
    <w:rsid w:val="00B94127"/>
    <w:rPr>
      <w:lang w:val="en-IN" w:eastAsia="en-IN"/>
    </w:rPr>
  </w:style>
  <w:style w:type="paragraph" w:customStyle="1" w:styleId="1007F6FF0DA44E32BD5D3176F759FE3C">
    <w:name w:val="1007F6FF0DA44E32BD5D3176F759FE3C"/>
    <w:rsid w:val="00B94127"/>
    <w:rPr>
      <w:lang w:val="en-IN" w:eastAsia="en-IN"/>
    </w:rPr>
  </w:style>
  <w:style w:type="paragraph" w:customStyle="1" w:styleId="1332A3AB9E10415AB3BCB773442B2457">
    <w:name w:val="1332A3AB9E10415AB3BCB773442B2457"/>
    <w:rsid w:val="00B94127"/>
    <w:rPr>
      <w:lang w:val="en-IN" w:eastAsia="en-IN"/>
    </w:rPr>
  </w:style>
  <w:style w:type="paragraph" w:customStyle="1" w:styleId="96716D416D3C43D5A2EF4EF5860DD423">
    <w:name w:val="96716D416D3C43D5A2EF4EF5860DD423"/>
    <w:rsid w:val="00B94127"/>
    <w:rPr>
      <w:lang w:val="en-IN" w:eastAsia="en-IN"/>
    </w:rPr>
  </w:style>
  <w:style w:type="paragraph" w:customStyle="1" w:styleId="3D205F086AD742C89D2E924F75DCEFEE">
    <w:name w:val="3D205F086AD742C89D2E924F75DCEFEE"/>
    <w:rsid w:val="00B94127"/>
    <w:rPr>
      <w:lang w:val="en-IN" w:eastAsia="en-IN"/>
    </w:rPr>
  </w:style>
  <w:style w:type="paragraph" w:customStyle="1" w:styleId="AD935371A3CD419FBF48D0FFB83DFA9B">
    <w:name w:val="AD935371A3CD419FBF48D0FFB83DFA9B"/>
    <w:rsid w:val="00B94127"/>
    <w:rPr>
      <w:lang w:val="en-IN" w:eastAsia="en-IN"/>
    </w:rPr>
  </w:style>
  <w:style w:type="paragraph" w:customStyle="1" w:styleId="7774FC68C87E494689C27471D820F374">
    <w:name w:val="7774FC68C87E494689C27471D820F374"/>
    <w:rsid w:val="00B94127"/>
    <w:rPr>
      <w:lang w:val="en-IN" w:eastAsia="en-IN"/>
    </w:rPr>
  </w:style>
  <w:style w:type="paragraph" w:customStyle="1" w:styleId="4A9404B4D6AC4D88882B1A89528959A5">
    <w:name w:val="4A9404B4D6AC4D88882B1A89528959A5"/>
    <w:rsid w:val="00B94127"/>
    <w:rPr>
      <w:lang w:val="en-IN" w:eastAsia="en-IN"/>
    </w:rPr>
  </w:style>
  <w:style w:type="paragraph" w:customStyle="1" w:styleId="9E39715992CB4A23BA1EECC326F783B6">
    <w:name w:val="9E39715992CB4A23BA1EECC326F783B6"/>
    <w:rsid w:val="00B94127"/>
    <w:rPr>
      <w:lang w:val="en-IN" w:eastAsia="en-IN"/>
    </w:rPr>
  </w:style>
  <w:style w:type="paragraph" w:customStyle="1" w:styleId="2CF7AA03A5174C808662D0ACC2AEF875">
    <w:name w:val="2CF7AA03A5174C808662D0ACC2AEF875"/>
    <w:rsid w:val="00B94127"/>
    <w:rPr>
      <w:lang w:val="en-IN" w:eastAsia="en-IN"/>
    </w:rPr>
  </w:style>
  <w:style w:type="paragraph" w:customStyle="1" w:styleId="2912EE4220134C3FADF4FECB66F038B1">
    <w:name w:val="2912EE4220134C3FADF4FECB66F038B1"/>
    <w:rsid w:val="00B94127"/>
    <w:rPr>
      <w:lang w:val="en-IN" w:eastAsia="en-IN"/>
    </w:rPr>
  </w:style>
  <w:style w:type="paragraph" w:customStyle="1" w:styleId="288C556658C74B82BB14F3F25589481F">
    <w:name w:val="288C556658C74B82BB14F3F25589481F"/>
    <w:rsid w:val="00B94127"/>
    <w:rPr>
      <w:lang w:val="en-IN" w:eastAsia="en-IN"/>
    </w:rPr>
  </w:style>
  <w:style w:type="paragraph" w:customStyle="1" w:styleId="195CDFA46A72432FBEF35D7712F67A37">
    <w:name w:val="195CDFA46A72432FBEF35D7712F67A37"/>
    <w:rsid w:val="00B94127"/>
    <w:rPr>
      <w:lang w:val="en-IN" w:eastAsia="en-IN"/>
    </w:rPr>
  </w:style>
  <w:style w:type="paragraph" w:customStyle="1" w:styleId="FAF67C5311704C7A9AA289215B583A3B">
    <w:name w:val="FAF67C5311704C7A9AA289215B583A3B"/>
    <w:rsid w:val="00B94127"/>
    <w:rPr>
      <w:lang w:val="en-IN" w:eastAsia="en-IN"/>
    </w:rPr>
  </w:style>
  <w:style w:type="paragraph" w:customStyle="1" w:styleId="D63FB422ECC34896B1E928A60B98861E">
    <w:name w:val="D63FB422ECC34896B1E928A60B98861E"/>
    <w:rsid w:val="00B94127"/>
    <w:rPr>
      <w:lang w:val="en-IN" w:eastAsia="en-IN"/>
    </w:rPr>
  </w:style>
  <w:style w:type="paragraph" w:customStyle="1" w:styleId="E388390A99EE4C92A5B98E4A86B7FB4C">
    <w:name w:val="E388390A99EE4C92A5B98E4A86B7FB4C"/>
    <w:rsid w:val="00B94127"/>
    <w:rPr>
      <w:lang w:val="en-IN" w:eastAsia="en-IN"/>
    </w:rPr>
  </w:style>
  <w:style w:type="paragraph" w:customStyle="1" w:styleId="9A800666439E4B39B933CEC78185CD7F">
    <w:name w:val="9A800666439E4B39B933CEC78185CD7F"/>
    <w:rsid w:val="00B94127"/>
    <w:rPr>
      <w:lang w:val="en-IN" w:eastAsia="en-IN"/>
    </w:rPr>
  </w:style>
  <w:style w:type="paragraph" w:customStyle="1" w:styleId="C03EDDF6DB214755A90DFBC581DCD5E4">
    <w:name w:val="C03EDDF6DB214755A90DFBC581DCD5E4"/>
    <w:rsid w:val="00B94127"/>
    <w:rPr>
      <w:lang w:val="en-IN" w:eastAsia="en-IN"/>
    </w:rPr>
  </w:style>
  <w:style w:type="paragraph" w:customStyle="1" w:styleId="5561E38A28AF4BF5BAEAD3A455D457AC">
    <w:name w:val="5561E38A28AF4BF5BAEAD3A455D457AC"/>
    <w:rsid w:val="00B94127"/>
    <w:rPr>
      <w:lang w:val="en-IN" w:eastAsia="en-IN"/>
    </w:rPr>
  </w:style>
  <w:style w:type="paragraph" w:customStyle="1" w:styleId="39C32D344F1B47E7A83A2FDA56E83B04">
    <w:name w:val="39C32D344F1B47E7A83A2FDA56E83B04"/>
    <w:rsid w:val="00B94127"/>
    <w:rPr>
      <w:lang w:val="en-IN" w:eastAsia="en-IN"/>
    </w:rPr>
  </w:style>
  <w:style w:type="paragraph" w:customStyle="1" w:styleId="46B880EE803945B98922941F2080C302">
    <w:name w:val="46B880EE803945B98922941F2080C302"/>
    <w:rsid w:val="00B94127"/>
    <w:rPr>
      <w:lang w:val="en-IN" w:eastAsia="en-IN"/>
    </w:rPr>
  </w:style>
  <w:style w:type="paragraph" w:customStyle="1" w:styleId="954E045EFF5D41CB9A410799059AC891">
    <w:name w:val="954E045EFF5D41CB9A410799059AC891"/>
    <w:rsid w:val="00B94127"/>
    <w:rPr>
      <w:lang w:val="en-IN" w:eastAsia="en-IN"/>
    </w:rPr>
  </w:style>
  <w:style w:type="paragraph" w:customStyle="1" w:styleId="6009AD3ABFFA4E5C9952807ECB20F4F0">
    <w:name w:val="6009AD3ABFFA4E5C9952807ECB20F4F0"/>
    <w:rsid w:val="00B94127"/>
    <w:rPr>
      <w:lang w:val="en-IN" w:eastAsia="en-IN"/>
    </w:rPr>
  </w:style>
  <w:style w:type="paragraph" w:customStyle="1" w:styleId="28D5802C19E3490EAB3250B16A12510B">
    <w:name w:val="28D5802C19E3490EAB3250B16A12510B"/>
    <w:rsid w:val="00B94127"/>
    <w:rPr>
      <w:lang w:val="en-IN" w:eastAsia="en-IN"/>
    </w:rPr>
  </w:style>
  <w:style w:type="paragraph" w:customStyle="1" w:styleId="9C197254A782429EA4F33A8936EC0384">
    <w:name w:val="9C197254A782429EA4F33A8936EC0384"/>
    <w:rsid w:val="00B94127"/>
    <w:rPr>
      <w:lang w:val="en-IN" w:eastAsia="en-IN"/>
    </w:rPr>
  </w:style>
  <w:style w:type="paragraph" w:customStyle="1" w:styleId="3A270EEAB07A4B9194C6D36252A2FCE8">
    <w:name w:val="3A270EEAB07A4B9194C6D36252A2FCE8"/>
    <w:rsid w:val="00B94127"/>
    <w:rPr>
      <w:lang w:val="en-IN" w:eastAsia="en-IN"/>
    </w:rPr>
  </w:style>
  <w:style w:type="paragraph" w:customStyle="1" w:styleId="C5BCF5143FCE48858D0C246D439BEBF3">
    <w:name w:val="C5BCF5143FCE48858D0C246D439BEBF3"/>
    <w:rsid w:val="00B94127"/>
    <w:rPr>
      <w:lang w:val="en-IN" w:eastAsia="en-IN"/>
    </w:rPr>
  </w:style>
  <w:style w:type="paragraph" w:customStyle="1" w:styleId="9477A7B727194D4BA4D4D18C04937685">
    <w:name w:val="9477A7B727194D4BA4D4D18C04937685"/>
    <w:rsid w:val="00B94127"/>
    <w:rPr>
      <w:lang w:val="en-IN" w:eastAsia="en-IN"/>
    </w:rPr>
  </w:style>
  <w:style w:type="paragraph" w:customStyle="1" w:styleId="DC1641FB13DE4FB69A3DD1BAE4AFC331">
    <w:name w:val="DC1641FB13DE4FB69A3DD1BAE4AFC331"/>
    <w:rsid w:val="00B94127"/>
    <w:rPr>
      <w:lang w:val="en-IN" w:eastAsia="en-IN"/>
    </w:rPr>
  </w:style>
  <w:style w:type="paragraph" w:customStyle="1" w:styleId="6568843B20A64AFA9A5AAC1E478F4D7A">
    <w:name w:val="6568843B20A64AFA9A5AAC1E478F4D7A"/>
    <w:rsid w:val="00B94127"/>
    <w:rPr>
      <w:lang w:val="en-IN" w:eastAsia="en-IN"/>
    </w:rPr>
  </w:style>
  <w:style w:type="paragraph" w:customStyle="1" w:styleId="2CFE3F9D5AC64C91922A0C3E4D7D904D">
    <w:name w:val="2CFE3F9D5AC64C91922A0C3E4D7D904D"/>
    <w:rsid w:val="00B94127"/>
    <w:rPr>
      <w:lang w:val="en-IN" w:eastAsia="en-IN"/>
    </w:rPr>
  </w:style>
  <w:style w:type="paragraph" w:customStyle="1" w:styleId="6A7814946B7B4E58846D9A13FF6A11D0">
    <w:name w:val="6A7814946B7B4E58846D9A13FF6A11D0"/>
    <w:rsid w:val="00B94127"/>
    <w:rPr>
      <w:lang w:val="en-IN" w:eastAsia="en-IN"/>
    </w:rPr>
  </w:style>
  <w:style w:type="paragraph" w:customStyle="1" w:styleId="DBE5A7D4D71349469A5CC06129E13C6C">
    <w:name w:val="DBE5A7D4D71349469A5CC06129E13C6C"/>
    <w:rsid w:val="00B94127"/>
    <w:rPr>
      <w:lang w:val="en-IN" w:eastAsia="en-IN"/>
    </w:rPr>
  </w:style>
  <w:style w:type="paragraph" w:customStyle="1" w:styleId="85E1B0BFA9324CFF94424BF663E83734">
    <w:name w:val="85E1B0BFA9324CFF94424BF663E83734"/>
    <w:rsid w:val="00B94127"/>
    <w:rPr>
      <w:lang w:val="en-IN" w:eastAsia="en-IN"/>
    </w:rPr>
  </w:style>
  <w:style w:type="paragraph" w:customStyle="1" w:styleId="740C6A2E84AC4B67ADABBC5492E91AED">
    <w:name w:val="740C6A2E84AC4B67ADABBC5492E91AED"/>
    <w:rsid w:val="00B94127"/>
    <w:rPr>
      <w:lang w:val="en-IN" w:eastAsia="en-IN"/>
    </w:rPr>
  </w:style>
  <w:style w:type="paragraph" w:customStyle="1" w:styleId="C75D25D6DD6D47A995D57F609F4155D4">
    <w:name w:val="C75D25D6DD6D47A995D57F609F4155D4"/>
    <w:rsid w:val="00B94127"/>
    <w:rPr>
      <w:lang w:val="en-IN" w:eastAsia="en-IN"/>
    </w:rPr>
  </w:style>
  <w:style w:type="paragraph" w:customStyle="1" w:styleId="A91A32CD614B412AB8FF8837DE38A3D0">
    <w:name w:val="A91A32CD614B412AB8FF8837DE38A3D0"/>
    <w:rsid w:val="00B94127"/>
    <w:rPr>
      <w:lang w:val="en-IN" w:eastAsia="en-IN"/>
    </w:rPr>
  </w:style>
  <w:style w:type="paragraph" w:customStyle="1" w:styleId="EE5AB7679752438295E09A2AC01D5E34">
    <w:name w:val="EE5AB7679752438295E09A2AC01D5E34"/>
    <w:rsid w:val="00B94127"/>
    <w:rPr>
      <w:lang w:val="en-IN" w:eastAsia="en-IN"/>
    </w:rPr>
  </w:style>
  <w:style w:type="paragraph" w:customStyle="1" w:styleId="765E4862A055484DAF118EAD5C61F9DE">
    <w:name w:val="765E4862A055484DAF118EAD5C61F9DE"/>
    <w:rsid w:val="00B94127"/>
    <w:rPr>
      <w:lang w:val="en-IN" w:eastAsia="en-IN"/>
    </w:rPr>
  </w:style>
  <w:style w:type="paragraph" w:customStyle="1" w:styleId="0CE683E604624000BC39090F700FF51D">
    <w:name w:val="0CE683E604624000BC39090F700FF51D"/>
    <w:rsid w:val="00B94127"/>
    <w:rPr>
      <w:lang w:val="en-IN" w:eastAsia="en-IN"/>
    </w:rPr>
  </w:style>
  <w:style w:type="paragraph" w:customStyle="1" w:styleId="2190EB9F9ECE47E1BE28ADA0B4654B4A">
    <w:name w:val="2190EB9F9ECE47E1BE28ADA0B4654B4A"/>
    <w:rsid w:val="00B94127"/>
    <w:rPr>
      <w:lang w:val="en-IN" w:eastAsia="en-IN"/>
    </w:rPr>
  </w:style>
  <w:style w:type="paragraph" w:customStyle="1" w:styleId="D14BF767E4C74BDDB56149B7B866D75D">
    <w:name w:val="D14BF767E4C74BDDB56149B7B866D75D"/>
    <w:rsid w:val="00B94127"/>
    <w:rPr>
      <w:lang w:val="en-IN" w:eastAsia="en-IN"/>
    </w:rPr>
  </w:style>
  <w:style w:type="paragraph" w:customStyle="1" w:styleId="B4B370300ACD46C38AC87D803CFAF527">
    <w:name w:val="B4B370300ACD46C38AC87D803CFAF527"/>
    <w:rsid w:val="00B94127"/>
    <w:rPr>
      <w:lang w:val="en-IN" w:eastAsia="en-IN"/>
    </w:rPr>
  </w:style>
  <w:style w:type="paragraph" w:customStyle="1" w:styleId="0A3BC09B32FC4190810BA38AA8D718B1">
    <w:name w:val="0A3BC09B32FC4190810BA38AA8D718B1"/>
    <w:rsid w:val="00B94127"/>
    <w:rPr>
      <w:lang w:val="en-IN" w:eastAsia="en-IN"/>
    </w:rPr>
  </w:style>
  <w:style w:type="paragraph" w:customStyle="1" w:styleId="3E8E8C8CDA8943B7BA107F33723247D0">
    <w:name w:val="3E8E8C8CDA8943B7BA107F33723247D0"/>
    <w:rsid w:val="00B94127"/>
    <w:rPr>
      <w:lang w:val="en-IN" w:eastAsia="en-IN"/>
    </w:rPr>
  </w:style>
  <w:style w:type="paragraph" w:customStyle="1" w:styleId="BD1F80938B514CBEB783825FFA7316FE">
    <w:name w:val="BD1F80938B514CBEB783825FFA7316FE"/>
    <w:rsid w:val="00B94127"/>
    <w:rPr>
      <w:lang w:val="en-IN" w:eastAsia="en-IN"/>
    </w:rPr>
  </w:style>
  <w:style w:type="paragraph" w:customStyle="1" w:styleId="08C02DC91F514933A78A063E20AF4BA4">
    <w:name w:val="08C02DC91F514933A78A063E20AF4BA4"/>
    <w:rsid w:val="00B94127"/>
    <w:rPr>
      <w:lang w:val="en-IN" w:eastAsia="en-IN"/>
    </w:rPr>
  </w:style>
  <w:style w:type="paragraph" w:customStyle="1" w:styleId="297BCEFB863E46DDAAE5A959A6796BCE">
    <w:name w:val="297BCEFB863E46DDAAE5A959A6796BCE"/>
    <w:rsid w:val="00B94127"/>
    <w:rPr>
      <w:lang w:val="en-IN" w:eastAsia="en-IN"/>
    </w:rPr>
  </w:style>
  <w:style w:type="paragraph" w:customStyle="1" w:styleId="2F80FF63A799486CA59D72D776C1F881">
    <w:name w:val="2F80FF63A799486CA59D72D776C1F881"/>
    <w:rsid w:val="00B94127"/>
    <w:rPr>
      <w:lang w:val="en-IN" w:eastAsia="en-IN"/>
    </w:rPr>
  </w:style>
  <w:style w:type="paragraph" w:customStyle="1" w:styleId="219800B633D6436D82C8795A503A355A">
    <w:name w:val="219800B633D6436D82C8795A503A355A"/>
    <w:rsid w:val="00B94127"/>
    <w:rPr>
      <w:lang w:val="en-IN" w:eastAsia="en-IN"/>
    </w:rPr>
  </w:style>
  <w:style w:type="paragraph" w:customStyle="1" w:styleId="683EAA36F9A642E58FA7DFBB00334373">
    <w:name w:val="683EAA36F9A642E58FA7DFBB00334373"/>
    <w:rsid w:val="00B94127"/>
    <w:rPr>
      <w:lang w:val="en-IN" w:eastAsia="en-IN"/>
    </w:rPr>
  </w:style>
  <w:style w:type="paragraph" w:customStyle="1" w:styleId="EAF445DE48564AF7B183E58C0197FDDF">
    <w:name w:val="EAF445DE48564AF7B183E58C0197FDDF"/>
    <w:rsid w:val="00B94127"/>
    <w:rPr>
      <w:lang w:val="en-IN" w:eastAsia="en-IN"/>
    </w:rPr>
  </w:style>
  <w:style w:type="paragraph" w:customStyle="1" w:styleId="17AAD3EE61EF4CEF94F905264C139DF1">
    <w:name w:val="17AAD3EE61EF4CEF94F905264C139DF1"/>
    <w:rsid w:val="00B94127"/>
    <w:rPr>
      <w:lang w:val="en-IN" w:eastAsia="en-IN"/>
    </w:rPr>
  </w:style>
  <w:style w:type="paragraph" w:customStyle="1" w:styleId="7927D8C378F049AFAC4998319B38A7A6">
    <w:name w:val="7927D8C378F049AFAC4998319B38A7A6"/>
    <w:rsid w:val="00B94127"/>
    <w:rPr>
      <w:lang w:val="en-IN" w:eastAsia="en-IN"/>
    </w:rPr>
  </w:style>
  <w:style w:type="paragraph" w:customStyle="1" w:styleId="4241D0F983984BDAA15EFCC6C752CEC0">
    <w:name w:val="4241D0F983984BDAA15EFCC6C752CEC0"/>
    <w:rsid w:val="00B94127"/>
    <w:rPr>
      <w:lang w:val="en-IN" w:eastAsia="en-IN"/>
    </w:rPr>
  </w:style>
  <w:style w:type="paragraph" w:customStyle="1" w:styleId="EC8A0CA0683E40A19BF6C4975CA857CE">
    <w:name w:val="EC8A0CA0683E40A19BF6C4975CA857CE"/>
    <w:rsid w:val="00B94127"/>
    <w:rPr>
      <w:lang w:val="en-IN" w:eastAsia="en-IN"/>
    </w:rPr>
  </w:style>
  <w:style w:type="paragraph" w:customStyle="1" w:styleId="B7A6DA7B8ABF4D4CACA38D73D0E92452">
    <w:name w:val="B7A6DA7B8ABF4D4CACA38D73D0E92452"/>
    <w:rsid w:val="00B94127"/>
    <w:rPr>
      <w:lang w:val="en-IN" w:eastAsia="en-IN"/>
    </w:rPr>
  </w:style>
  <w:style w:type="paragraph" w:customStyle="1" w:styleId="E4988B95C5C34031BF2D13ABF563213F">
    <w:name w:val="E4988B95C5C34031BF2D13ABF563213F"/>
    <w:rsid w:val="00B94127"/>
    <w:rPr>
      <w:lang w:val="en-IN" w:eastAsia="en-IN"/>
    </w:rPr>
  </w:style>
  <w:style w:type="paragraph" w:customStyle="1" w:styleId="6C1E1D8475E24C5ABADFE934C597554A">
    <w:name w:val="6C1E1D8475E24C5ABADFE934C597554A"/>
    <w:rsid w:val="00B94127"/>
    <w:rPr>
      <w:lang w:val="en-IN" w:eastAsia="en-IN"/>
    </w:rPr>
  </w:style>
  <w:style w:type="paragraph" w:customStyle="1" w:styleId="43D0CC09E8F2427EBE4CEE71B1D1FE1A">
    <w:name w:val="43D0CC09E8F2427EBE4CEE71B1D1FE1A"/>
    <w:rsid w:val="00B94127"/>
    <w:rPr>
      <w:lang w:val="en-IN" w:eastAsia="en-IN"/>
    </w:rPr>
  </w:style>
  <w:style w:type="paragraph" w:customStyle="1" w:styleId="8621FE4C12C946B7906C8555D29772E3">
    <w:name w:val="8621FE4C12C946B7906C8555D29772E3"/>
    <w:rsid w:val="00B94127"/>
    <w:rPr>
      <w:lang w:val="en-IN" w:eastAsia="en-IN"/>
    </w:rPr>
  </w:style>
  <w:style w:type="paragraph" w:customStyle="1" w:styleId="6C7C6AFFE9D14DA8B859835D99FA1747">
    <w:name w:val="6C7C6AFFE9D14DA8B859835D99FA1747"/>
    <w:rsid w:val="00B94127"/>
    <w:rPr>
      <w:lang w:val="en-IN" w:eastAsia="en-IN"/>
    </w:rPr>
  </w:style>
  <w:style w:type="paragraph" w:customStyle="1" w:styleId="857C909B7312441B85991CFB06EA000C">
    <w:name w:val="857C909B7312441B85991CFB06EA000C"/>
    <w:rsid w:val="00B94127"/>
    <w:rPr>
      <w:lang w:val="en-IN" w:eastAsia="en-IN"/>
    </w:rPr>
  </w:style>
  <w:style w:type="paragraph" w:customStyle="1" w:styleId="8A19A38376D44FDCA3364F2E59A99691">
    <w:name w:val="8A19A38376D44FDCA3364F2E59A99691"/>
    <w:rsid w:val="00B94127"/>
    <w:rPr>
      <w:lang w:val="en-IN" w:eastAsia="en-IN"/>
    </w:rPr>
  </w:style>
  <w:style w:type="paragraph" w:customStyle="1" w:styleId="38AD9EEC26434D95A1D098F3C1495BE2">
    <w:name w:val="38AD9EEC26434D95A1D098F3C1495BE2"/>
    <w:rsid w:val="00B94127"/>
    <w:rPr>
      <w:lang w:val="en-IN" w:eastAsia="en-IN"/>
    </w:rPr>
  </w:style>
  <w:style w:type="paragraph" w:customStyle="1" w:styleId="49E9120CA52C4170A220C7B37F7D8B04">
    <w:name w:val="49E9120CA52C4170A220C7B37F7D8B04"/>
    <w:rsid w:val="004334AA"/>
  </w:style>
  <w:style w:type="paragraph" w:customStyle="1" w:styleId="158022EEB8854A1F957DA77CBD7AFB95">
    <w:name w:val="158022EEB8854A1F957DA77CBD7AFB95"/>
    <w:rsid w:val="004334AA"/>
  </w:style>
  <w:style w:type="paragraph" w:customStyle="1" w:styleId="949CF110D252486E8AA1EFD4CBC9393E">
    <w:name w:val="949CF110D252486E8AA1EFD4CBC9393E"/>
    <w:rsid w:val="004334AA"/>
  </w:style>
  <w:style w:type="paragraph" w:customStyle="1" w:styleId="0FF1B11D1E45422490BC9F8BF66FE2D7">
    <w:name w:val="0FF1B11D1E45422490BC9F8BF66FE2D7"/>
    <w:rsid w:val="004334AA"/>
  </w:style>
  <w:style w:type="paragraph" w:customStyle="1" w:styleId="7923A524361A4C359868F8234E1B1A50">
    <w:name w:val="7923A524361A4C359868F8234E1B1A50"/>
    <w:rsid w:val="004334AA"/>
  </w:style>
  <w:style w:type="paragraph" w:customStyle="1" w:styleId="B927100218F846E6BCAA43EA98CCE121">
    <w:name w:val="B927100218F846E6BCAA43EA98CCE121"/>
    <w:rsid w:val="004334AA"/>
  </w:style>
  <w:style w:type="paragraph" w:customStyle="1" w:styleId="C9ADB70D79114A7192E915D9381D82FF">
    <w:name w:val="C9ADB70D79114A7192E915D9381D82FF"/>
    <w:rsid w:val="004334AA"/>
  </w:style>
  <w:style w:type="paragraph" w:customStyle="1" w:styleId="A56F13E866A8438CA71E5350BFCF1627">
    <w:name w:val="A56F13E866A8438CA71E5350BFCF1627"/>
    <w:rsid w:val="004334AA"/>
  </w:style>
  <w:style w:type="paragraph" w:customStyle="1" w:styleId="D872DE1482804419B6B41F2599B273B8">
    <w:name w:val="D872DE1482804419B6B41F2599B273B8"/>
    <w:rsid w:val="004334AA"/>
  </w:style>
  <w:style w:type="paragraph" w:customStyle="1" w:styleId="64401417BAA84BE2A88B1816DE194206">
    <w:name w:val="64401417BAA84BE2A88B1816DE194206"/>
    <w:rsid w:val="004334AA"/>
  </w:style>
  <w:style w:type="paragraph" w:customStyle="1" w:styleId="3BDA157FA13F4352BC37C7AF29B28117">
    <w:name w:val="3BDA157FA13F4352BC37C7AF29B28117"/>
    <w:rsid w:val="004334AA"/>
  </w:style>
  <w:style w:type="paragraph" w:customStyle="1" w:styleId="E205DDBB1C2245889B8DEA6DF52FBF9A">
    <w:name w:val="E205DDBB1C2245889B8DEA6DF52FBF9A"/>
    <w:rsid w:val="004334AA"/>
  </w:style>
  <w:style w:type="paragraph" w:customStyle="1" w:styleId="3D8F3A168A584620A4D9AB85AA1E1137">
    <w:name w:val="3D8F3A168A584620A4D9AB85AA1E1137"/>
    <w:rsid w:val="004334AA"/>
  </w:style>
  <w:style w:type="paragraph" w:customStyle="1" w:styleId="CDD1CC037B914DB3BCD258180D78CF55">
    <w:name w:val="CDD1CC037B914DB3BCD258180D78CF55"/>
    <w:rsid w:val="004334AA"/>
  </w:style>
  <w:style w:type="paragraph" w:customStyle="1" w:styleId="2C25AA55E4D745689581400352FE16DB">
    <w:name w:val="2C25AA55E4D745689581400352FE16DB"/>
    <w:rsid w:val="004334AA"/>
  </w:style>
  <w:style w:type="paragraph" w:customStyle="1" w:styleId="D042891D3C8C4328A9BAE3468C34B8D8">
    <w:name w:val="D042891D3C8C4328A9BAE3468C34B8D8"/>
    <w:rsid w:val="004334AA"/>
  </w:style>
  <w:style w:type="paragraph" w:customStyle="1" w:styleId="02B8EC1D73234CFBBCCED9EA9C425BCC">
    <w:name w:val="02B8EC1D73234CFBBCCED9EA9C425BCC"/>
    <w:rsid w:val="004334AA"/>
  </w:style>
  <w:style w:type="paragraph" w:customStyle="1" w:styleId="27322EAE8A5245D68AB8FEFF3B871A78">
    <w:name w:val="27322EAE8A5245D68AB8FEFF3B871A78"/>
    <w:rsid w:val="004334AA"/>
  </w:style>
  <w:style w:type="paragraph" w:customStyle="1" w:styleId="D5992228D4E44B8596CA548AC8DB3542">
    <w:name w:val="D5992228D4E44B8596CA548AC8DB3542"/>
    <w:rsid w:val="004334AA"/>
  </w:style>
  <w:style w:type="paragraph" w:customStyle="1" w:styleId="B2C10B0E0D8E437B9BA4652CBB72AAAC">
    <w:name w:val="B2C10B0E0D8E437B9BA4652CBB72AAAC"/>
    <w:rsid w:val="004334AA"/>
  </w:style>
  <w:style w:type="paragraph" w:customStyle="1" w:styleId="2FA9D9C5FBAF47EF818FC2299C5752F1">
    <w:name w:val="2FA9D9C5FBAF47EF818FC2299C5752F1"/>
    <w:rsid w:val="004334AA"/>
  </w:style>
  <w:style w:type="paragraph" w:customStyle="1" w:styleId="AC3D4E62AD984FC4B4E1F46B477175CA">
    <w:name w:val="AC3D4E62AD984FC4B4E1F46B477175CA"/>
    <w:rsid w:val="004334AA"/>
  </w:style>
  <w:style w:type="paragraph" w:customStyle="1" w:styleId="A1669DDA8CBD4258A473549A6E96F8E7">
    <w:name w:val="A1669DDA8CBD4258A473549A6E96F8E7"/>
    <w:rsid w:val="004334AA"/>
  </w:style>
  <w:style w:type="paragraph" w:customStyle="1" w:styleId="E95762A2E31B4E8EBD52C0AD41B4017C">
    <w:name w:val="E95762A2E31B4E8EBD52C0AD41B4017C"/>
    <w:rsid w:val="004334AA"/>
  </w:style>
  <w:style w:type="paragraph" w:customStyle="1" w:styleId="A4B4DE1CE25348A8B93A61E15100D13A">
    <w:name w:val="A4B4DE1CE25348A8B93A61E15100D13A"/>
    <w:rsid w:val="004334AA"/>
  </w:style>
  <w:style w:type="paragraph" w:customStyle="1" w:styleId="2AED2E256D6A4C4B9FC11A2B5C8B364A">
    <w:name w:val="2AED2E256D6A4C4B9FC11A2B5C8B364A"/>
    <w:rsid w:val="004334AA"/>
  </w:style>
  <w:style w:type="paragraph" w:customStyle="1" w:styleId="73BCA9F332274F36B27A45F7A6334E33">
    <w:name w:val="73BCA9F332274F36B27A45F7A6334E33"/>
    <w:rsid w:val="004334AA"/>
  </w:style>
  <w:style w:type="paragraph" w:customStyle="1" w:styleId="DC1E1FE5FA26472894D89DA8DA26174C">
    <w:name w:val="DC1E1FE5FA26472894D89DA8DA26174C"/>
    <w:rsid w:val="004334AA"/>
  </w:style>
  <w:style w:type="paragraph" w:customStyle="1" w:styleId="21527DC37AE6419E9B888D655381F514">
    <w:name w:val="21527DC37AE6419E9B888D655381F514"/>
    <w:rsid w:val="004334AA"/>
  </w:style>
  <w:style w:type="paragraph" w:customStyle="1" w:styleId="E6F62FCF0A1141F68DBD0F47F03EA231">
    <w:name w:val="E6F62FCF0A1141F68DBD0F47F03EA231"/>
    <w:rsid w:val="004334AA"/>
  </w:style>
  <w:style w:type="paragraph" w:customStyle="1" w:styleId="9AA081308FC04B2EA97DBCE9C899C987">
    <w:name w:val="9AA081308FC04B2EA97DBCE9C899C987"/>
    <w:rsid w:val="004334AA"/>
  </w:style>
  <w:style w:type="paragraph" w:customStyle="1" w:styleId="4BA92881544646A0AF767875D6213516">
    <w:name w:val="4BA92881544646A0AF767875D6213516"/>
    <w:rsid w:val="004334AA"/>
  </w:style>
  <w:style w:type="paragraph" w:customStyle="1" w:styleId="44F85C494C1543E49372B40814F3C0C4">
    <w:name w:val="44F85C494C1543E49372B40814F3C0C4"/>
    <w:rsid w:val="004334AA"/>
  </w:style>
  <w:style w:type="paragraph" w:customStyle="1" w:styleId="B00E34AC7A2A40EE9E793C8DBB8522D3">
    <w:name w:val="B00E34AC7A2A40EE9E793C8DBB8522D3"/>
    <w:rsid w:val="004334AA"/>
  </w:style>
  <w:style w:type="paragraph" w:customStyle="1" w:styleId="0006D66DCAD34218B369743DD6046024">
    <w:name w:val="0006D66DCAD34218B369743DD6046024"/>
    <w:rsid w:val="004334AA"/>
  </w:style>
  <w:style w:type="paragraph" w:customStyle="1" w:styleId="69ECEAF1FBCB4E7E9B0784349C18EF29">
    <w:name w:val="69ECEAF1FBCB4E7E9B0784349C18EF29"/>
    <w:rsid w:val="004334AA"/>
  </w:style>
  <w:style w:type="paragraph" w:customStyle="1" w:styleId="DFE111D3A9F546E383C438F200CC03A4">
    <w:name w:val="DFE111D3A9F546E383C438F200CC03A4"/>
    <w:rsid w:val="004334AA"/>
  </w:style>
  <w:style w:type="paragraph" w:customStyle="1" w:styleId="288C0B7ED4BF4F2F93E9C437DDE2CD3A">
    <w:name w:val="288C0B7ED4BF4F2F93E9C437DDE2CD3A"/>
    <w:rsid w:val="004334AA"/>
  </w:style>
  <w:style w:type="paragraph" w:customStyle="1" w:styleId="3B3EFCB90AB943C68638F21BD00333A7">
    <w:name w:val="3B3EFCB90AB943C68638F21BD00333A7"/>
    <w:rsid w:val="004334AA"/>
  </w:style>
  <w:style w:type="paragraph" w:customStyle="1" w:styleId="C7899BCFB0804F35A6F23A4C357230CC">
    <w:name w:val="C7899BCFB0804F35A6F23A4C357230CC"/>
    <w:rsid w:val="004334AA"/>
  </w:style>
  <w:style w:type="paragraph" w:customStyle="1" w:styleId="D18A8D273993467EB0C9C8C884CD913E">
    <w:name w:val="D18A8D273993467EB0C9C8C884CD913E"/>
    <w:rsid w:val="004334AA"/>
  </w:style>
  <w:style w:type="paragraph" w:customStyle="1" w:styleId="7925FD41C34243AA92E9DDE3AC17308D">
    <w:name w:val="7925FD41C34243AA92E9DDE3AC17308D"/>
    <w:rsid w:val="004334AA"/>
  </w:style>
  <w:style w:type="paragraph" w:customStyle="1" w:styleId="4361D263EE39491A976C4549A89A1550">
    <w:name w:val="4361D263EE39491A976C4549A89A1550"/>
    <w:rsid w:val="004334AA"/>
  </w:style>
  <w:style w:type="paragraph" w:customStyle="1" w:styleId="C1A839C52C7C46859BC27068CD0E9FC0">
    <w:name w:val="C1A839C52C7C46859BC27068CD0E9FC0"/>
    <w:rsid w:val="004334AA"/>
  </w:style>
  <w:style w:type="paragraph" w:customStyle="1" w:styleId="90942C3CCA484410AA24BDC69B846694">
    <w:name w:val="90942C3CCA484410AA24BDC69B846694"/>
    <w:rsid w:val="004334AA"/>
  </w:style>
  <w:style w:type="paragraph" w:customStyle="1" w:styleId="D6E0A28274E54CB19D1BCE5A91B02374">
    <w:name w:val="D6E0A28274E54CB19D1BCE5A91B02374"/>
    <w:rsid w:val="004334AA"/>
  </w:style>
  <w:style w:type="paragraph" w:customStyle="1" w:styleId="093FDB884C9D44FF921AB55E6C12D40E">
    <w:name w:val="093FDB884C9D44FF921AB55E6C12D40E"/>
    <w:rsid w:val="004334AA"/>
  </w:style>
  <w:style w:type="paragraph" w:customStyle="1" w:styleId="24D16CDC3F094E86B54827E055B308AD">
    <w:name w:val="24D16CDC3F094E86B54827E055B308AD"/>
    <w:rsid w:val="004334AA"/>
  </w:style>
  <w:style w:type="paragraph" w:customStyle="1" w:styleId="1CBB5FB059074029912ABD6CE668B0F1">
    <w:name w:val="1CBB5FB059074029912ABD6CE668B0F1"/>
    <w:rsid w:val="004334AA"/>
  </w:style>
  <w:style w:type="paragraph" w:customStyle="1" w:styleId="BCA372C6568C4C7FAF91AD99A76307DB">
    <w:name w:val="BCA372C6568C4C7FAF91AD99A76307DB"/>
    <w:rsid w:val="004334AA"/>
  </w:style>
  <w:style w:type="paragraph" w:customStyle="1" w:styleId="2805C3FB85634EF49CF724705D9E159C">
    <w:name w:val="2805C3FB85634EF49CF724705D9E159C"/>
    <w:rsid w:val="004334AA"/>
  </w:style>
  <w:style w:type="paragraph" w:customStyle="1" w:styleId="F07220D610504C22AA7BD4F9053C971A">
    <w:name w:val="F07220D610504C22AA7BD4F9053C971A"/>
    <w:rsid w:val="004334AA"/>
  </w:style>
  <w:style w:type="paragraph" w:customStyle="1" w:styleId="9143BBC1D0904772AD132EF5D704EBC5">
    <w:name w:val="9143BBC1D0904772AD132EF5D704EBC5"/>
    <w:rsid w:val="004334AA"/>
  </w:style>
  <w:style w:type="paragraph" w:customStyle="1" w:styleId="2282518C7D7A44B3B6BD8A44EC30C553">
    <w:name w:val="2282518C7D7A44B3B6BD8A44EC30C553"/>
    <w:rsid w:val="004334AA"/>
  </w:style>
  <w:style w:type="paragraph" w:customStyle="1" w:styleId="80688B899E014BE0A55275729710B4FA">
    <w:name w:val="80688B899E014BE0A55275729710B4FA"/>
    <w:rsid w:val="004334AA"/>
  </w:style>
  <w:style w:type="paragraph" w:customStyle="1" w:styleId="F80562F18F8F4E6AB42624CA9C16A29D">
    <w:name w:val="F80562F18F8F4E6AB42624CA9C16A29D"/>
    <w:rsid w:val="004334AA"/>
  </w:style>
  <w:style w:type="paragraph" w:customStyle="1" w:styleId="C1372B726B704062BDBCCE5392FB4EE1">
    <w:name w:val="C1372B726B704062BDBCCE5392FB4EE1"/>
    <w:rsid w:val="004334AA"/>
  </w:style>
  <w:style w:type="paragraph" w:customStyle="1" w:styleId="AAB0C75143CB46A586543AED5AB9E67B">
    <w:name w:val="AAB0C75143CB46A586543AED5AB9E67B"/>
    <w:rsid w:val="004334AA"/>
  </w:style>
  <w:style w:type="paragraph" w:customStyle="1" w:styleId="A223E13CD14A4C5BBCD3487E41A7AD29">
    <w:name w:val="A223E13CD14A4C5BBCD3487E41A7AD29"/>
    <w:rsid w:val="004334AA"/>
  </w:style>
  <w:style w:type="paragraph" w:customStyle="1" w:styleId="1772733E62DA488DB123093B95D1A43A">
    <w:name w:val="1772733E62DA488DB123093B95D1A43A"/>
    <w:rsid w:val="004334AA"/>
  </w:style>
  <w:style w:type="paragraph" w:customStyle="1" w:styleId="D028E79807FE4AF49D067CE6725AD9E6">
    <w:name w:val="D028E79807FE4AF49D067CE6725AD9E6"/>
    <w:rsid w:val="004334AA"/>
  </w:style>
  <w:style w:type="paragraph" w:customStyle="1" w:styleId="79669764EB274F60908698BFB1CFD788">
    <w:name w:val="79669764EB274F60908698BFB1CFD788"/>
    <w:rsid w:val="004334AA"/>
  </w:style>
  <w:style w:type="paragraph" w:customStyle="1" w:styleId="0A8C79D6B8874286BF4B4B058A094862">
    <w:name w:val="0A8C79D6B8874286BF4B4B058A094862"/>
    <w:rsid w:val="004334AA"/>
  </w:style>
  <w:style w:type="paragraph" w:customStyle="1" w:styleId="DFE93149BFEB4BB18061428D9B79F201">
    <w:name w:val="DFE93149BFEB4BB18061428D9B79F201"/>
    <w:rsid w:val="004334AA"/>
  </w:style>
  <w:style w:type="paragraph" w:customStyle="1" w:styleId="7078B036C2A043869532F39BA806F800">
    <w:name w:val="7078B036C2A043869532F39BA806F800"/>
    <w:rsid w:val="004334AA"/>
  </w:style>
  <w:style w:type="paragraph" w:customStyle="1" w:styleId="A77FD63C47C346E1A0C46F9ECC63C59F">
    <w:name w:val="A77FD63C47C346E1A0C46F9ECC63C59F"/>
    <w:rsid w:val="004334AA"/>
  </w:style>
  <w:style w:type="paragraph" w:customStyle="1" w:styleId="0CECE794426745AC978ABFCB86552915">
    <w:name w:val="0CECE794426745AC978ABFCB86552915"/>
    <w:rsid w:val="004334AA"/>
  </w:style>
  <w:style w:type="paragraph" w:customStyle="1" w:styleId="5AF623FDDC864F86907C1A4D1E8000A0">
    <w:name w:val="5AF623FDDC864F86907C1A4D1E8000A0"/>
    <w:rsid w:val="004334AA"/>
  </w:style>
  <w:style w:type="paragraph" w:customStyle="1" w:styleId="DE89A6C70C4F4CF0A6600F22FD54D2F9">
    <w:name w:val="DE89A6C70C4F4CF0A6600F22FD54D2F9"/>
    <w:rsid w:val="004334AA"/>
  </w:style>
  <w:style w:type="paragraph" w:customStyle="1" w:styleId="C97CAE35B0D94C8DA4557DACE1645337">
    <w:name w:val="C97CAE35B0D94C8DA4557DACE1645337"/>
    <w:rsid w:val="004334AA"/>
  </w:style>
  <w:style w:type="paragraph" w:customStyle="1" w:styleId="78102B8443B54258AAC0127C8E079205">
    <w:name w:val="78102B8443B54258AAC0127C8E079205"/>
    <w:rsid w:val="004334AA"/>
  </w:style>
  <w:style w:type="paragraph" w:customStyle="1" w:styleId="F7D89CB071DC408D8D2903DEB78119E2">
    <w:name w:val="F7D89CB071DC408D8D2903DEB78119E2"/>
    <w:rsid w:val="004334AA"/>
  </w:style>
  <w:style w:type="paragraph" w:customStyle="1" w:styleId="315B4764DDCF40C29995F189BC9493D9">
    <w:name w:val="315B4764DDCF40C29995F189BC9493D9"/>
    <w:rsid w:val="004334AA"/>
  </w:style>
  <w:style w:type="paragraph" w:customStyle="1" w:styleId="C5889BD0B0714AC7A182E1179478D296">
    <w:name w:val="C5889BD0B0714AC7A182E1179478D296"/>
    <w:rsid w:val="004334AA"/>
  </w:style>
  <w:style w:type="paragraph" w:customStyle="1" w:styleId="07E6CC16F41F44F5BABC0050C036FF7D">
    <w:name w:val="07E6CC16F41F44F5BABC0050C036FF7D"/>
    <w:rsid w:val="004334AA"/>
  </w:style>
  <w:style w:type="paragraph" w:customStyle="1" w:styleId="6006123DEC9D4475A4042D02A51761BA">
    <w:name w:val="6006123DEC9D4475A4042D02A51761BA"/>
    <w:rsid w:val="004334AA"/>
  </w:style>
  <w:style w:type="paragraph" w:customStyle="1" w:styleId="820644632DEE486D914D7AFA8B218A78">
    <w:name w:val="820644632DEE486D914D7AFA8B218A78"/>
    <w:rsid w:val="004334AA"/>
  </w:style>
  <w:style w:type="paragraph" w:customStyle="1" w:styleId="2509EE2F3AC04D388DAC07BC29A444BC">
    <w:name w:val="2509EE2F3AC04D388DAC07BC29A444BC"/>
    <w:rsid w:val="004334AA"/>
  </w:style>
  <w:style w:type="paragraph" w:customStyle="1" w:styleId="F8659EB036304E7793B9D3DB0CBBCDAC">
    <w:name w:val="F8659EB036304E7793B9D3DB0CBBCDAC"/>
    <w:rsid w:val="004334AA"/>
  </w:style>
  <w:style w:type="paragraph" w:customStyle="1" w:styleId="1CD2FE0D239048ABAE23FCA5D9961B1D">
    <w:name w:val="1CD2FE0D239048ABAE23FCA5D9961B1D"/>
    <w:rsid w:val="004334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Office_25701447_TF04027266</Template>
  <TotalTime>2</TotalTime>
  <Pages>1</Pages>
  <Words>201</Words>
  <Characters>1091</Characters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cp:lastPrinted>2012-08-29T19:15:00Z</cp:lastPrinted>
  <dcterms:created xsi:type="dcterms:W3CDTF">2018-10-26T14:03:00Z</dcterms:created>
  <dcterms:modified xsi:type="dcterms:W3CDTF">2018-10-29T09:30:00Z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