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0"/>
        <w:gridCol w:w="4033"/>
      </w:tblGrid>
      <w:tr w:rsidR="00874CA3" w:rsidRPr="00AA7B32" w14:paraId="57AC5DBE" w14:textId="77777777" w:rsidTr="006B7E77">
        <w:trPr>
          <w:trHeight w:val="981"/>
        </w:trPr>
        <w:tc>
          <w:tcPr>
            <w:tcW w:w="10963" w:type="dxa"/>
            <w:gridSpan w:val="2"/>
          </w:tcPr>
          <w:p w14:paraId="6794EF47" w14:textId="77777777" w:rsidR="00874CA3" w:rsidRPr="00AA7B32" w:rsidRDefault="00874CA3" w:rsidP="00874CA3">
            <w:pPr>
              <w:rPr>
                <w:noProof/>
                <w:lang w:val="pt-BR"/>
              </w:rPr>
            </w:pPr>
          </w:p>
        </w:tc>
      </w:tr>
      <w:tr w:rsidR="00874CA3" w:rsidRPr="00AA7B32" w14:paraId="18A7D8F0" w14:textId="77777777" w:rsidTr="00874CA3">
        <w:tc>
          <w:tcPr>
            <w:tcW w:w="10963" w:type="dxa"/>
            <w:gridSpan w:val="2"/>
          </w:tcPr>
          <w:p w14:paraId="0A9531E5" w14:textId="2EB3484B" w:rsidR="00874CA3" w:rsidRPr="00AA7B32" w:rsidRDefault="0050688C" w:rsidP="00874CA3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63522E" wp14:editId="42A3B2B3">
                      <wp:simplePos x="0" y="0"/>
                      <wp:positionH relativeFrom="column">
                        <wp:posOffset>5027989</wp:posOffset>
                      </wp:positionH>
                      <wp:positionV relativeFrom="paragraph">
                        <wp:posOffset>2118892</wp:posOffset>
                      </wp:positionV>
                      <wp:extent cx="1892595" cy="533296"/>
                      <wp:effectExtent l="0" t="0" r="12700" b="635"/>
                      <wp:wrapNone/>
                      <wp:docPr id="124" name="Caixa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595" cy="533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E6A9C9" w14:textId="77777777" w:rsidR="00F506DD" w:rsidRPr="00F506DD" w:rsidRDefault="00F506DD" w:rsidP="00F506DD">
                                  <w:pPr>
                                    <w:pStyle w:val="Ttulo9"/>
                                  </w:pPr>
                                  <w:r w:rsidRPr="00F506DD">
                                    <w:rPr>
                                      <w:lang w:val="pt-BR" w:bidi="pt-BR"/>
                                    </w:rPr>
                                    <w:t>Data do Boletim Informativo</w:t>
                                  </w:r>
                                </w:p>
                                <w:p w14:paraId="6C0C63B3" w14:textId="77777777" w:rsidR="00F506DD" w:rsidRPr="00F506DD" w:rsidRDefault="00F506DD" w:rsidP="00F506DD">
                                  <w:pPr>
                                    <w:pStyle w:val="Ttulo9"/>
                                  </w:pPr>
                                  <w:r w:rsidRPr="00F506DD">
                                    <w:rPr>
                                      <w:lang w:val="pt-BR" w:bidi="pt-BR"/>
                                    </w:rPr>
                                    <w:t>Volume 1, Edição 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6352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margin-left:395.9pt;margin-top:166.85pt;width:149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" filled="f" stroked="f">
                      <v:textbox inset="0,0,0,0">
                        <w:txbxContent>
                          <w:p w14:paraId="40E6A9C9" w14:textId="77777777" w:rsidR="00F506DD" w:rsidRPr="00F506DD" w:rsidRDefault="00F506DD" w:rsidP="00F506DD">
                            <w:pPr>
                              <w:pStyle w:val="Ttulo9"/>
                            </w:pPr>
                            <w:r w:rsidRPr="00F506DD">
                              <w:rPr>
                                <w:lang w:val="pt-BR" w:bidi="pt-BR"/>
                              </w:rPr>
                              <w:t>Data do Boletim Informativo</w:t>
                            </w:r>
                          </w:p>
                          <w:p w14:paraId="6C0C63B3" w14:textId="77777777" w:rsidR="00F506DD" w:rsidRPr="00F506DD" w:rsidRDefault="00F506DD" w:rsidP="00F506DD">
                            <w:pPr>
                              <w:pStyle w:val="Ttulo9"/>
                            </w:pPr>
                            <w:r w:rsidRPr="00F506DD">
                              <w:rPr>
                                <w:lang w:val="pt-BR" w:bidi="pt-BR"/>
                              </w:rPr>
                              <w:t>Volume 1, Edição 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4CA3"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6BC3EAE8" wp14:editId="5617B5A0">
                      <wp:extent cx="257578" cy="2665337"/>
                      <wp:effectExtent l="0" t="0" r="9525" b="1905"/>
                      <wp:docPr id="128" name="Retângulo 128" descr="bloco colori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578" cy="26653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957E72" id="Retângulo 128" o:spid="_x0000_s1026" alt="bloco colorido" style="width:20.3pt;height:20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" fillcolor="#26bfce [3204]" stroked="f" strokeweight="1pt">
                      <w10:anchorlock/>
                    </v:rect>
                  </w:pict>
                </mc:Fallback>
              </mc:AlternateContent>
            </w:r>
            <w:r w:rsidR="00874CA3"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669F91F7" wp14:editId="2EE9447B">
                      <wp:extent cx="5228822" cy="2665927"/>
                      <wp:effectExtent l="0" t="0" r="0" b="0"/>
                      <wp:docPr id="130" name="Caixa de Texto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8822" cy="26659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7C36BF" w14:textId="77777777" w:rsidR="00874CA3" w:rsidRPr="00874CA3" w:rsidRDefault="00874CA3" w:rsidP="00874CA3">
                                  <w:pPr>
                                    <w:pStyle w:val="Ttulo"/>
                                  </w:pPr>
                                  <w:r w:rsidRPr="00874CA3">
                                    <w:rPr>
                                      <w:lang w:val="pt-BR" w:bidi="pt-BR"/>
                                    </w:rPr>
                                    <w:t>TÍTULO DO BOLETIM INFORMATIVO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9F91F7" id="Caixa de Texto 130" o:spid="_x0000_s1027" type="#_x0000_t202" style="width:411.7pt;height:20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" filled="f" stroked="f" strokeweight=".5pt">
                      <v:textbox inset=",0,,0">
                        <w:txbxContent>
                          <w:p w14:paraId="0F7C36BF" w14:textId="77777777" w:rsidR="00874CA3" w:rsidRPr="00874CA3" w:rsidRDefault="00874CA3" w:rsidP="00874CA3">
                            <w:pPr>
                              <w:pStyle w:val="Ttulo"/>
                            </w:pPr>
                            <w:r w:rsidRPr="00874CA3">
                              <w:rPr>
                                <w:lang w:val="pt-BR" w:bidi="pt-BR"/>
                              </w:rPr>
                              <w:t>TÍTULO DO BOLETIM INFORMATIVO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74CA3" w:rsidRPr="00AA7B32" w14:paraId="011D4FC3" w14:textId="77777777" w:rsidTr="00874CA3">
        <w:trPr>
          <w:trHeight w:val="8640"/>
        </w:trPr>
        <w:tc>
          <w:tcPr>
            <w:tcW w:w="6930" w:type="dxa"/>
            <w:vAlign w:val="bottom"/>
          </w:tcPr>
          <w:p w14:paraId="7A3A323F" w14:textId="77777777" w:rsidR="00874CA3" w:rsidRPr="00AA7B32" w:rsidRDefault="00874CA3" w:rsidP="00874CA3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w:drawing>
                <wp:inline distT="0" distB="0" distL="0" distR="0" wp14:anchorId="56CAA697" wp14:editId="3765CD6A">
                  <wp:extent cx="4394588" cy="5287629"/>
                  <wp:effectExtent l="0" t="0" r="6350" b="8890"/>
                  <wp:docPr id="131" name="Imagem 131" descr="mulher de negócios fal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tf06206291-Newsletter  01-0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588" cy="528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3" w:type="dxa"/>
            <w:vAlign w:val="bottom"/>
          </w:tcPr>
          <w:p w14:paraId="25A68A88" w14:textId="77777777" w:rsidR="00874CA3" w:rsidRPr="00AA7B32" w:rsidRDefault="00F506DD" w:rsidP="00874CA3">
            <w:pPr>
              <w:jc w:val="right"/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57863E30" wp14:editId="540C99BE">
                      <wp:extent cx="2379372" cy="1622738"/>
                      <wp:effectExtent l="0" t="0" r="1905" b="15875"/>
                      <wp:docPr id="114" name="Caixa de Text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9372" cy="16227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6DEE15" w14:textId="77777777" w:rsidR="00F506DD" w:rsidRDefault="00F506DD" w:rsidP="00F506DD">
                                  <w:pPr>
                                    <w:pStyle w:val="Ttulo3"/>
                                    <w:spacing w:before="0" w:after="0"/>
                                  </w:pPr>
                                  <w:r w:rsidRPr="00512F9A">
                                    <w:rPr>
                                      <w:lang w:val="pt-BR" w:bidi="pt-BR"/>
                                    </w:rPr>
                                    <w:t xml:space="preserve">Artigos de Interesse </w:t>
                                  </w:r>
                                  <w:proofErr w:type="spellStart"/>
                                  <w:r w:rsidRPr="00512F9A">
                                    <w:rPr>
                                      <w:lang w:val="pt-BR" w:bidi="pt-BR"/>
                                    </w:rPr>
                                    <w:t>Especiai</w:t>
                                  </w:r>
                                  <w:proofErr w:type="spellEnd"/>
                                  <w:r w:rsidRPr="00512F9A">
                                    <w:rPr>
                                      <w:lang w:val="pt-BR" w:bidi="pt-BR"/>
                                    </w:rPr>
                                    <w:t>:</w:t>
                                  </w:r>
                                </w:p>
                                <w:p w14:paraId="495360B6" w14:textId="77777777" w:rsidR="00F506DD" w:rsidRPr="00F506DD" w:rsidRDefault="00F506DD" w:rsidP="00F506DD"/>
                                <w:p w14:paraId="1EB21217" w14:textId="77777777" w:rsidR="00F506DD" w:rsidRDefault="00F506DD" w:rsidP="00F506DD">
                                  <w:pPr>
                                    <w:pStyle w:val="Subttulo"/>
                                    <w:spacing w:after="0"/>
                                    <w:rPr>
                                      <w:szCs w:val="18"/>
                                    </w:rPr>
                                  </w:pPr>
                                  <w:r w:rsidRPr="00512F9A">
                                    <w:rPr>
                                      <w:sz w:val="18"/>
                                      <w:szCs w:val="18"/>
                                      <w:lang w:val="pt-BR" w:bidi="pt-BR"/>
                                    </w:rPr>
                                    <w:t>Destaque o seu ponto de interesse aqui.</w:t>
                                  </w:r>
                                </w:p>
                                <w:p w14:paraId="306CCC61" w14:textId="77777777" w:rsidR="00F506DD" w:rsidRPr="00F506DD" w:rsidRDefault="00F506DD" w:rsidP="00F506D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8E97EC7" w14:textId="77777777" w:rsidR="00F506DD" w:rsidRDefault="00F506DD" w:rsidP="00F506DD">
                                  <w:pPr>
                                    <w:pStyle w:val="Subttulo"/>
                                    <w:spacing w:after="0"/>
                                    <w:rPr>
                                      <w:szCs w:val="18"/>
                                    </w:rPr>
                                  </w:pPr>
                                  <w:r w:rsidRPr="00512F9A">
                                    <w:rPr>
                                      <w:sz w:val="18"/>
                                      <w:szCs w:val="18"/>
                                      <w:lang w:val="pt-BR" w:bidi="pt-BR"/>
                                    </w:rPr>
                                    <w:t>Destaque o seu ponto de interesse aqui.</w:t>
                                  </w:r>
                                </w:p>
                                <w:p w14:paraId="10B17475" w14:textId="77777777" w:rsidR="00F506DD" w:rsidRPr="00F506DD" w:rsidRDefault="00F506DD" w:rsidP="00F506D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02CD7005" w14:textId="77777777" w:rsidR="00F506DD" w:rsidRPr="00512F9A" w:rsidRDefault="00F506DD" w:rsidP="00F506DD">
                                  <w:pPr>
                                    <w:pStyle w:val="Subttulo"/>
                                    <w:spacing w:after="0"/>
                                    <w:rPr>
                                      <w:szCs w:val="18"/>
                                    </w:rPr>
                                  </w:pPr>
                                  <w:r w:rsidRPr="00512F9A">
                                    <w:rPr>
                                      <w:sz w:val="18"/>
                                      <w:szCs w:val="18"/>
                                      <w:lang w:val="pt-BR" w:bidi="pt-BR"/>
                                    </w:rPr>
                                    <w:t>Destaque o seu ponto de interesse aqui.</w:t>
                                  </w:r>
                                </w:p>
                              </w:txbxContent>
                            </wps:txbx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863E30" id="Caixa de Texto 9" o:spid="_x0000_s1028" type="#_x0000_t202" style="width:187.35pt;height:1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" filled="f" stroked="f">
                      <v:textbox inset=",0,0,0">
                        <w:txbxContent>
                          <w:p w14:paraId="396DEE15" w14:textId="77777777" w:rsidR="00F506DD" w:rsidRDefault="00F506DD" w:rsidP="00F506DD">
                            <w:pPr>
                              <w:pStyle w:val="Ttulo3"/>
                              <w:spacing w:before="0" w:after="0"/>
                            </w:pPr>
                            <w:r w:rsidRPr="00512F9A">
                              <w:rPr>
                                <w:lang w:val="pt-BR" w:bidi="pt-BR"/>
                              </w:rPr>
                              <w:t xml:space="preserve">Artigos de Interesse </w:t>
                            </w:r>
                            <w:proofErr w:type="spellStart"/>
                            <w:r w:rsidRPr="00512F9A">
                              <w:rPr>
                                <w:lang w:val="pt-BR" w:bidi="pt-BR"/>
                              </w:rPr>
                              <w:t>Especiai</w:t>
                            </w:r>
                            <w:proofErr w:type="spellEnd"/>
                            <w:r w:rsidRPr="00512F9A">
                              <w:rPr>
                                <w:lang w:val="pt-BR" w:bidi="pt-BR"/>
                              </w:rPr>
                              <w:t>:</w:t>
                            </w:r>
                          </w:p>
                          <w:p w14:paraId="495360B6" w14:textId="77777777" w:rsidR="00F506DD" w:rsidRPr="00F506DD" w:rsidRDefault="00F506DD" w:rsidP="00F506DD"/>
                          <w:p w14:paraId="1EB21217" w14:textId="77777777" w:rsidR="00F506DD" w:rsidRDefault="00F506DD" w:rsidP="00F506DD">
                            <w:pPr>
                              <w:pStyle w:val="Subttulo"/>
                              <w:spacing w:after="0"/>
                              <w:rPr>
                                <w:szCs w:val="18"/>
                              </w:rPr>
                            </w:pPr>
                            <w:r w:rsidRPr="00512F9A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Destaque o seu ponto de interesse aqui.</w:t>
                            </w:r>
                          </w:p>
                          <w:p w14:paraId="306CCC61" w14:textId="77777777" w:rsidR="00F506DD" w:rsidRPr="00F506DD" w:rsidRDefault="00F506DD" w:rsidP="00F506D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8E97EC7" w14:textId="77777777" w:rsidR="00F506DD" w:rsidRDefault="00F506DD" w:rsidP="00F506DD">
                            <w:pPr>
                              <w:pStyle w:val="Subttulo"/>
                              <w:spacing w:after="0"/>
                              <w:rPr>
                                <w:szCs w:val="18"/>
                              </w:rPr>
                            </w:pPr>
                            <w:r w:rsidRPr="00512F9A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Destaque o seu ponto de interesse aqui.</w:t>
                            </w:r>
                          </w:p>
                          <w:p w14:paraId="10B17475" w14:textId="77777777" w:rsidR="00F506DD" w:rsidRPr="00F506DD" w:rsidRDefault="00F506DD" w:rsidP="00F506D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2CD7005" w14:textId="77777777" w:rsidR="00F506DD" w:rsidRPr="00512F9A" w:rsidRDefault="00F506DD" w:rsidP="00F506DD">
                            <w:pPr>
                              <w:pStyle w:val="Subttulo"/>
                              <w:spacing w:after="0"/>
                              <w:rPr>
                                <w:szCs w:val="18"/>
                              </w:rPr>
                            </w:pPr>
                            <w:r w:rsidRPr="00512F9A">
                              <w:rPr>
                                <w:sz w:val="18"/>
                                <w:szCs w:val="18"/>
                                <w:lang w:val="pt-BR" w:bidi="pt-BR"/>
                              </w:rPr>
                              <w:t>Destaque o seu ponto de interesse aqui.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0272F3DB" wp14:editId="0F01C645">
                      <wp:extent cx="2381885" cy="3631404"/>
                      <wp:effectExtent l="0" t="0" r="0" b="7620"/>
                      <wp:docPr id="133" name="Caixa de Texto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1885" cy="36314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12BC8D" w14:textId="77777777" w:rsidR="00F506DD" w:rsidRDefault="00F506DD" w:rsidP="00F506DD">
                                  <w:pPr>
                                    <w:pStyle w:val="Ttulo3"/>
                                    <w:rPr>
                                      <w:color w:val="FFFFFF" w:themeColor="background1"/>
                                    </w:rPr>
                                  </w:pPr>
                                  <w:r w:rsidRPr="00F506DD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>Destaques Individuais:</w:t>
                                  </w:r>
                                </w:p>
                                <w:p w14:paraId="78D855E5" w14:textId="77777777" w:rsidR="00F506DD" w:rsidRPr="00F506DD" w:rsidRDefault="00F506DD" w:rsidP="00F506DD"/>
                                <w:p w14:paraId="1E6428E1" w14:textId="77777777" w:rsidR="00F506DD" w:rsidRPr="00F506DD" w:rsidRDefault="00F506DD" w:rsidP="00F506DD">
                                  <w:pPr>
                                    <w:pStyle w:val="Subttul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F506DD">
                                    <w:rPr>
                                      <w:b/>
                                      <w:color w:val="FFFFFF" w:themeColor="background1"/>
                                      <w:lang w:val="pt-BR" w:bidi="pt-BR"/>
                                    </w:rPr>
                                    <w:t>Título do Artigo Interno 2</w:t>
                                  </w:r>
                                </w:p>
                                <w:p w14:paraId="03810ECB" w14:textId="77777777" w:rsidR="00F506DD" w:rsidRPr="00F506DD" w:rsidRDefault="00F506DD" w:rsidP="00F506DD">
                                  <w:pPr>
                                    <w:pStyle w:val="Subttul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F506DD">
                                    <w:rPr>
                                      <w:b/>
                                      <w:color w:val="FFFFFF" w:themeColor="background1"/>
                                      <w:lang w:val="pt-BR" w:bidi="pt-BR"/>
                                    </w:rPr>
                                    <w:t>Título do Artigo Interno 3</w:t>
                                  </w:r>
                                </w:p>
                                <w:p w14:paraId="09212710" w14:textId="77777777" w:rsidR="00F506DD" w:rsidRPr="00F506DD" w:rsidRDefault="00F506DD" w:rsidP="00F506DD">
                                  <w:pPr>
                                    <w:pStyle w:val="Subttul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F506DD">
                                    <w:rPr>
                                      <w:b/>
                                      <w:color w:val="FFFFFF" w:themeColor="background1"/>
                                      <w:lang w:val="pt-BR" w:bidi="pt-BR"/>
                                    </w:rPr>
                                    <w:t>Título do Artigo Interno 4</w:t>
                                  </w:r>
                                </w:p>
                                <w:p w14:paraId="57E455D2" w14:textId="77777777" w:rsidR="00F506DD" w:rsidRPr="00F506DD" w:rsidRDefault="00F506DD" w:rsidP="00F506DD">
                                  <w:pPr>
                                    <w:pStyle w:val="Subttul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F506DD">
                                    <w:rPr>
                                      <w:b/>
                                      <w:color w:val="FFFFFF" w:themeColor="background1"/>
                                      <w:lang w:val="pt-BR" w:bidi="pt-BR"/>
                                    </w:rPr>
                                    <w:t>Título do Artigo Interno 5</w:t>
                                  </w:r>
                                </w:p>
                                <w:p w14:paraId="6DBD3E4A" w14:textId="77777777" w:rsidR="00F506DD" w:rsidRPr="00F506DD" w:rsidRDefault="00F506DD" w:rsidP="00F506DD">
                                  <w:pPr>
                                    <w:pStyle w:val="Subttul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F506DD">
                                    <w:rPr>
                                      <w:b/>
                                      <w:color w:val="FFFFFF" w:themeColor="background1"/>
                                      <w:lang w:val="pt-BR" w:bidi="pt-BR"/>
                                    </w:rPr>
                                    <w:t>Título do Último Artigo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74320" tIns="457200" rIns="0" bIns="4572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72F3DB" id="Caixa de Texto 133" o:spid="_x0000_s1029" type="#_x0000_t202" style="width:187.55pt;height:28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" fillcolor="#26bfce [3204]" stroked="f" strokeweight=".5pt">
                      <v:textbox inset="21.6pt,36pt,0,36pt">
                        <w:txbxContent>
                          <w:p w14:paraId="5B12BC8D" w14:textId="77777777" w:rsidR="00F506DD" w:rsidRDefault="00F506DD" w:rsidP="00F506DD">
                            <w:pPr>
                              <w:pStyle w:val="Ttulo3"/>
                              <w:rPr>
                                <w:color w:val="FFFFFF" w:themeColor="background1"/>
                              </w:rPr>
                            </w:pPr>
                            <w:r w:rsidRPr="00F506DD">
                              <w:rPr>
                                <w:color w:val="FFFFFF" w:themeColor="background1"/>
                                <w:lang w:val="pt-BR" w:bidi="pt-BR"/>
                              </w:rPr>
                              <w:t>Destaques Individuais:</w:t>
                            </w:r>
                          </w:p>
                          <w:p w14:paraId="78D855E5" w14:textId="77777777" w:rsidR="00F506DD" w:rsidRPr="00F506DD" w:rsidRDefault="00F506DD" w:rsidP="00F506DD"/>
                          <w:p w14:paraId="1E6428E1" w14:textId="77777777" w:rsidR="00F506DD" w:rsidRPr="00F506DD" w:rsidRDefault="00F506DD" w:rsidP="00F506DD">
                            <w:pPr>
                              <w:pStyle w:val="Subttul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506DD">
                              <w:rPr>
                                <w:b/>
                                <w:color w:val="FFFFFF" w:themeColor="background1"/>
                                <w:lang w:val="pt-BR" w:bidi="pt-BR"/>
                              </w:rPr>
                              <w:t>Título do Artigo Interno 2</w:t>
                            </w:r>
                          </w:p>
                          <w:p w14:paraId="03810ECB" w14:textId="77777777" w:rsidR="00F506DD" w:rsidRPr="00F506DD" w:rsidRDefault="00F506DD" w:rsidP="00F506DD">
                            <w:pPr>
                              <w:pStyle w:val="Subttul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506DD">
                              <w:rPr>
                                <w:b/>
                                <w:color w:val="FFFFFF" w:themeColor="background1"/>
                                <w:lang w:val="pt-BR" w:bidi="pt-BR"/>
                              </w:rPr>
                              <w:t>Título do Artigo Interno 3</w:t>
                            </w:r>
                          </w:p>
                          <w:p w14:paraId="09212710" w14:textId="77777777" w:rsidR="00F506DD" w:rsidRPr="00F506DD" w:rsidRDefault="00F506DD" w:rsidP="00F506DD">
                            <w:pPr>
                              <w:pStyle w:val="Subttul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506DD">
                              <w:rPr>
                                <w:b/>
                                <w:color w:val="FFFFFF" w:themeColor="background1"/>
                                <w:lang w:val="pt-BR" w:bidi="pt-BR"/>
                              </w:rPr>
                              <w:t>Título do Artigo Interno 4</w:t>
                            </w:r>
                          </w:p>
                          <w:p w14:paraId="57E455D2" w14:textId="77777777" w:rsidR="00F506DD" w:rsidRPr="00F506DD" w:rsidRDefault="00F506DD" w:rsidP="00F506DD">
                            <w:pPr>
                              <w:pStyle w:val="Subttul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506DD">
                              <w:rPr>
                                <w:b/>
                                <w:color w:val="FFFFFF" w:themeColor="background1"/>
                                <w:lang w:val="pt-BR" w:bidi="pt-BR"/>
                              </w:rPr>
                              <w:t>Título do Artigo Interno 5</w:t>
                            </w:r>
                          </w:p>
                          <w:p w14:paraId="6DBD3E4A" w14:textId="77777777" w:rsidR="00F506DD" w:rsidRPr="00F506DD" w:rsidRDefault="00F506DD" w:rsidP="00F506DD">
                            <w:pPr>
                              <w:pStyle w:val="Subttul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506DD">
                              <w:rPr>
                                <w:b/>
                                <w:color w:val="FFFFFF" w:themeColor="background1"/>
                                <w:lang w:val="pt-BR" w:bidi="pt-BR"/>
                              </w:rPr>
                              <w:t>Título do Último Artigo 6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5C89A2D6" w14:textId="77777777" w:rsidR="00F506DD" w:rsidRPr="00AA7B32" w:rsidRDefault="00F506DD" w:rsidP="00874CA3">
      <w:pPr>
        <w:rPr>
          <w:noProof/>
          <w:lang w:val="pt-BR"/>
        </w:rPr>
      </w:pPr>
    </w:p>
    <w:p w14:paraId="2738D206" w14:textId="77777777" w:rsidR="00F506DD" w:rsidRPr="00AA7B32" w:rsidRDefault="00F506DD">
      <w:pPr>
        <w:rPr>
          <w:noProof/>
          <w:lang w:val="pt-BR"/>
        </w:rPr>
      </w:pPr>
      <w:r w:rsidRPr="00AA7B32">
        <w:rPr>
          <w:noProof/>
          <w:lang w:val="pt-BR" w:bidi="pt-BR"/>
        </w:rPr>
        <w:br w:type="page"/>
      </w:r>
    </w:p>
    <w:tbl>
      <w:tblPr>
        <w:tblStyle w:val="Tabelacomgrade"/>
        <w:tblW w:w="10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2"/>
        <w:gridCol w:w="3630"/>
        <w:gridCol w:w="3771"/>
      </w:tblGrid>
      <w:tr w:rsidR="00FA5A82" w:rsidRPr="00AA7B32" w14:paraId="3734269F" w14:textId="77777777" w:rsidTr="00394B32">
        <w:trPr>
          <w:trHeight w:val="1039"/>
        </w:trPr>
        <w:tc>
          <w:tcPr>
            <w:tcW w:w="7222" w:type="dxa"/>
            <w:gridSpan w:val="2"/>
          </w:tcPr>
          <w:p w14:paraId="49DDECCC" w14:textId="77777777" w:rsidR="00FA5A82" w:rsidRPr="00AA7B32" w:rsidRDefault="00FA5A82" w:rsidP="00394B32">
            <w:pPr>
              <w:spacing w:before="240" w:after="240"/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w:lastRenderedPageBreak/>
              <mc:AlternateContent>
                <mc:Choice Requires="wps">
                  <w:drawing>
                    <wp:inline distT="0" distB="0" distL="0" distR="0" wp14:anchorId="521FF0E7" wp14:editId="6DFAEDAC">
                      <wp:extent cx="3987209" cy="386366"/>
                      <wp:effectExtent l="0" t="0" r="0" b="13970"/>
                      <wp:docPr id="139" name="Caixa de Texto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7209" cy="3863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BB092" w14:textId="77777777" w:rsidR="00FA5A82" w:rsidRPr="00874CA3" w:rsidRDefault="00FA5A82" w:rsidP="00FA5A82">
                                  <w:pPr>
                                    <w:pStyle w:val="Ttulo1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 xml:space="preserve">TÍTULO DO </w:t>
                                  </w:r>
                                  <w:r w:rsidRPr="00FA5A82">
                                    <w:rPr>
                                      <w:color w:val="26BFCE" w:themeColor="accent1"/>
                                      <w:lang w:val="pt-BR" w:bidi="pt-BR"/>
                                    </w:rPr>
                                    <w:t>ARTIGO PRINCIPAL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1FF0E7" id="Caixa de Texto 139" o:spid="_x0000_s1030" type="#_x0000_t202" style="width:313.9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" filled="f" stroked="f" strokeweight=".5pt">
                      <v:textbox inset=",0,,0">
                        <w:txbxContent>
                          <w:p w14:paraId="27BBB092" w14:textId="77777777" w:rsidR="00FA5A82" w:rsidRPr="00874CA3" w:rsidRDefault="00FA5A82" w:rsidP="00FA5A82">
                            <w:pPr>
                              <w:pStyle w:val="Ttulo1"/>
                            </w:pPr>
                            <w:r>
                              <w:rPr>
                                <w:lang w:val="pt-BR" w:bidi="pt-BR"/>
                              </w:rPr>
                              <w:t xml:space="preserve">TÍTULO DO </w:t>
                            </w:r>
                            <w:r w:rsidRPr="00FA5A82">
                              <w:rPr>
                                <w:color w:val="26BFCE" w:themeColor="accent1"/>
                                <w:lang w:val="pt-BR" w:bidi="pt-BR"/>
                              </w:rPr>
                              <w:t>ARTIGO PRINCIPAL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71" w:type="dxa"/>
            <w:vMerge w:val="restart"/>
            <w:shd w:val="clear" w:color="auto" w:fill="26BFCE" w:themeFill="accent1"/>
            <w:vAlign w:val="center"/>
          </w:tcPr>
          <w:p w14:paraId="61D225EC" w14:textId="77777777" w:rsidR="00FA5A82" w:rsidRPr="00AA7B32" w:rsidRDefault="0080282B" w:rsidP="00394B32">
            <w:pPr>
              <w:jc w:val="center"/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25869876" wp14:editId="3793B611">
                      <wp:extent cx="2330235" cy="6272011"/>
                      <wp:effectExtent l="0" t="0" r="0" b="14605"/>
                      <wp:docPr id="151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0235" cy="62720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E11783" w14:textId="77777777" w:rsidR="0080282B" w:rsidRPr="0080282B" w:rsidRDefault="0080282B" w:rsidP="0080282B">
                                  <w:pPr>
                                    <w:pStyle w:val="Ttulo1"/>
                                  </w:pPr>
                                  <w:r w:rsidRPr="0080282B">
                                    <w:rPr>
                                      <w:lang w:val="pt-BR" w:bidi="pt-BR"/>
                                    </w:rPr>
                                    <w:t>Título do Artigo Interno</w:t>
                                  </w:r>
                                </w:p>
                                <w:p w14:paraId="2F4FC7D2" w14:textId="77777777" w:rsidR="0080282B" w:rsidRPr="0080282B" w:rsidRDefault="0080282B" w:rsidP="0080282B"/>
                                <w:p w14:paraId="22B184DA" w14:textId="77777777" w:rsidR="0080282B" w:rsidRDefault="0080282B" w:rsidP="0080282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80282B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>Um benefício de usar seu boletim informativo como uma ferramenta promocional é que você pode reutilizar o conteúdo de outros materiais de marketing, como comunicados à imprensa, estudos de mercado e relatórios.</w:t>
                                  </w:r>
                                </w:p>
                                <w:p w14:paraId="0F427691" w14:textId="77777777" w:rsidR="0080282B" w:rsidRPr="0080282B" w:rsidRDefault="0080282B" w:rsidP="0080282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03CB4437" w14:textId="77777777" w:rsidR="0080282B" w:rsidRDefault="0080282B" w:rsidP="0080282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80282B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>Embora seu principal objetivo ao distribuir um boletim informativo seja vender seu produto ou serviço, a chave para um boletim de sucesso é torná-lo útil para seus leitores.</w:t>
                                  </w:r>
                                </w:p>
                                <w:p w14:paraId="2804938D" w14:textId="77777777" w:rsidR="0080282B" w:rsidRPr="0080282B" w:rsidRDefault="0080282B" w:rsidP="0080282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529D4A15" w14:textId="77777777" w:rsidR="0080282B" w:rsidRDefault="0080282B" w:rsidP="0080282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80282B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>Uma ótima maneira de adicionar conteúdo útil a este boletim informativo é desenvolver e escrever seus próprios artigos, ou incluir um calendário de eventos futuros ou uma oferta especial que promova um novo produto.</w:t>
                                  </w:r>
                                </w:p>
                                <w:p w14:paraId="772FFADE" w14:textId="77777777" w:rsidR="0080282B" w:rsidRPr="0080282B" w:rsidRDefault="0080282B" w:rsidP="0080282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06B7FE6E" w14:textId="77777777" w:rsidR="0080282B" w:rsidRPr="0080282B" w:rsidRDefault="0080282B" w:rsidP="0080282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80282B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 xml:space="preserve">Você também pode pesquisar por artigos ou encontrar artigos “complementares” acessando a World </w:t>
                                  </w:r>
                                  <w:proofErr w:type="spellStart"/>
                                  <w:r w:rsidRPr="0080282B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>Wide</w:t>
                                  </w:r>
                                  <w:proofErr w:type="spellEnd"/>
                                  <w:r w:rsidRPr="0080282B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 xml:space="preserve"> Web. É possível escrever sobre uma variedade de tópicos, mas tente manter seus artigos breves.</w:t>
                                  </w:r>
                                </w:p>
                                <w:p w14:paraId="5BA8651A" w14:textId="77777777" w:rsidR="0080282B" w:rsidRPr="0080282B" w:rsidRDefault="0080282B" w:rsidP="0080282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80282B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 xml:space="preserve">Grande parte do conteúdo que você coloca em seu boletim informativo também pode ser usado para o seu site. </w:t>
                                  </w:r>
                                </w:p>
                                <w:p w14:paraId="663B778D" w14:textId="77777777" w:rsidR="0080282B" w:rsidRPr="0080282B" w:rsidRDefault="0080282B" w:rsidP="0080282B">
                                  <w:pPr>
                                    <w:rPr>
                                      <w:i/>
                                      <w:color w:val="FFFFFF" w:themeColor="background1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0" rIns="18288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869876" id="Caixa de Texto 12" o:spid="_x0000_s1031" type="#_x0000_t202" style="width:183.5pt;height:49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" filled="f" stroked="f">
                      <v:textbox inset="14.4pt,0,14.4pt,0">
                        <w:txbxContent>
                          <w:p w14:paraId="2DE11783" w14:textId="77777777" w:rsidR="0080282B" w:rsidRPr="0080282B" w:rsidRDefault="0080282B" w:rsidP="0080282B">
                            <w:pPr>
                              <w:pStyle w:val="Ttulo1"/>
                            </w:pPr>
                            <w:r w:rsidRPr="0080282B">
                              <w:rPr>
                                <w:lang w:val="pt-BR" w:bidi="pt-BR"/>
                              </w:rPr>
                              <w:t>Título do Artigo Interno</w:t>
                            </w:r>
                          </w:p>
                          <w:p w14:paraId="2F4FC7D2" w14:textId="77777777" w:rsidR="0080282B" w:rsidRPr="0080282B" w:rsidRDefault="0080282B" w:rsidP="0080282B"/>
                          <w:p w14:paraId="22B184DA" w14:textId="77777777" w:rsidR="0080282B" w:rsidRDefault="0080282B" w:rsidP="0080282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0282B">
                              <w:rPr>
                                <w:color w:val="FFFFFF" w:themeColor="background1"/>
                                <w:lang w:val="pt-BR" w:bidi="pt-BR"/>
                              </w:rPr>
                              <w:t>Um benefício de usar seu boletim informativo como uma ferramenta promocional é que você pode reutilizar o conteúdo de outros materiais de marketing, como comunicados à imprensa, estudos de mercado e relatórios.</w:t>
                            </w:r>
                          </w:p>
                          <w:p w14:paraId="0F427691" w14:textId="77777777" w:rsidR="0080282B" w:rsidRPr="0080282B" w:rsidRDefault="0080282B" w:rsidP="0080282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3CB4437" w14:textId="77777777" w:rsidR="0080282B" w:rsidRDefault="0080282B" w:rsidP="0080282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0282B">
                              <w:rPr>
                                <w:color w:val="FFFFFF" w:themeColor="background1"/>
                                <w:lang w:val="pt-BR" w:bidi="pt-BR"/>
                              </w:rPr>
                              <w:t>Embora seu principal objetivo ao distribuir um boletim informativo seja vender seu produto ou serviço, a chave para um boletim de sucesso é torná-lo útil para seus leitores.</w:t>
                            </w:r>
                          </w:p>
                          <w:p w14:paraId="2804938D" w14:textId="77777777" w:rsidR="0080282B" w:rsidRPr="0080282B" w:rsidRDefault="0080282B" w:rsidP="0080282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29D4A15" w14:textId="77777777" w:rsidR="0080282B" w:rsidRDefault="0080282B" w:rsidP="0080282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0282B">
                              <w:rPr>
                                <w:color w:val="FFFFFF" w:themeColor="background1"/>
                                <w:lang w:val="pt-BR" w:bidi="pt-BR"/>
                              </w:rPr>
                              <w:t>Uma ótima maneira de adicionar conteúdo útil a este boletim informativo é desenvolver e escrever seus próprios artigos, ou incluir um calendário de eventos futuros ou uma oferta especial que promova um novo produto.</w:t>
                            </w:r>
                          </w:p>
                          <w:p w14:paraId="772FFADE" w14:textId="77777777" w:rsidR="0080282B" w:rsidRPr="0080282B" w:rsidRDefault="0080282B" w:rsidP="0080282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6B7FE6E" w14:textId="77777777" w:rsidR="0080282B" w:rsidRPr="0080282B" w:rsidRDefault="0080282B" w:rsidP="0080282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0282B">
                              <w:rPr>
                                <w:color w:val="FFFFFF" w:themeColor="background1"/>
                                <w:lang w:val="pt-BR" w:bidi="pt-BR"/>
                              </w:rPr>
                              <w:t xml:space="preserve">Você também pode pesquisar por artigos ou encontrar artigos “complementares” acessando a World </w:t>
                            </w:r>
                            <w:proofErr w:type="spellStart"/>
                            <w:r w:rsidRPr="0080282B">
                              <w:rPr>
                                <w:color w:val="FFFFFF" w:themeColor="background1"/>
                                <w:lang w:val="pt-BR" w:bidi="pt-BR"/>
                              </w:rPr>
                              <w:t>Wide</w:t>
                            </w:r>
                            <w:proofErr w:type="spellEnd"/>
                            <w:r w:rsidRPr="0080282B">
                              <w:rPr>
                                <w:color w:val="FFFFFF" w:themeColor="background1"/>
                                <w:lang w:val="pt-BR" w:bidi="pt-BR"/>
                              </w:rPr>
                              <w:t xml:space="preserve"> Web. É possível escrever sobre uma variedade de tópicos, mas tente manter seus artigos breves.</w:t>
                            </w:r>
                          </w:p>
                          <w:p w14:paraId="5BA8651A" w14:textId="77777777" w:rsidR="0080282B" w:rsidRPr="0080282B" w:rsidRDefault="0080282B" w:rsidP="0080282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0282B">
                              <w:rPr>
                                <w:color w:val="FFFFFF" w:themeColor="background1"/>
                                <w:lang w:val="pt-BR" w:bidi="pt-BR"/>
                              </w:rPr>
                              <w:t xml:space="preserve">Grande parte do conteúdo que você coloca em seu boletim informativo também pode ser usado para o seu site. </w:t>
                            </w:r>
                          </w:p>
                          <w:p w14:paraId="663B778D" w14:textId="77777777" w:rsidR="0080282B" w:rsidRPr="0080282B" w:rsidRDefault="0080282B" w:rsidP="0080282B">
                            <w:pPr>
                              <w:rPr>
                                <w:i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AA7B32">
              <w:rPr>
                <w:noProof/>
                <w:lang w:val="pt-BR" w:bidi="pt-BR"/>
              </w:rPr>
              <w:drawing>
                <wp:inline distT="0" distB="0" distL="0" distR="0" wp14:anchorId="38BC83CA" wp14:editId="3318BF84">
                  <wp:extent cx="2386781" cy="2166783"/>
                  <wp:effectExtent l="0" t="0" r="0" b="5080"/>
                  <wp:docPr id="152" name="Imagem 152" descr="detalhes de uma pessoa trabalhando em um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tf06206291-Newsletter  01-0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781" cy="216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5CA71" w14:textId="77777777" w:rsidR="003A2D05" w:rsidRPr="00AA7B32" w:rsidRDefault="003A2D05" w:rsidP="00394B32">
            <w:pPr>
              <w:jc w:val="center"/>
              <w:rPr>
                <w:noProof/>
                <w:lang w:val="pt-BR"/>
              </w:rPr>
            </w:pPr>
          </w:p>
        </w:tc>
      </w:tr>
      <w:tr w:rsidR="00FA5A82" w:rsidRPr="00AA7B32" w14:paraId="63DD1ACE" w14:textId="77777777" w:rsidTr="00394B32">
        <w:trPr>
          <w:trHeight w:val="3957"/>
        </w:trPr>
        <w:tc>
          <w:tcPr>
            <w:tcW w:w="3592" w:type="dxa"/>
          </w:tcPr>
          <w:p w14:paraId="66BA65DF" w14:textId="77777777" w:rsidR="00FA5A82" w:rsidRPr="00AA7B32" w:rsidRDefault="00FA5A82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5777EA57" wp14:editId="65010125">
                      <wp:extent cx="2176530" cy="2459355"/>
                      <wp:effectExtent l="0" t="0" r="14605" b="17145"/>
                      <wp:docPr id="120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459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7">
                              <w:txbxContent>
                                <w:p w14:paraId="788ABA95" w14:textId="77777777" w:rsidR="00FA5A82" w:rsidRDefault="00FA5A82" w:rsidP="00FA5A82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      </w:r>
                                </w:p>
                                <w:p w14:paraId="7D24D8B1" w14:textId="77777777" w:rsidR="0080282B" w:rsidRPr="00891C54" w:rsidRDefault="0080282B" w:rsidP="00FA5A82">
                                  <w:pPr>
                                    <w:spacing w:line="240" w:lineRule="atLeast"/>
                                  </w:pPr>
                                </w:p>
                                <w:p w14:paraId="0999F42B" w14:textId="77777777" w:rsidR="0080282B" w:rsidRDefault="00FA5A82" w:rsidP="00FA5A82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Primeiro, determine o público-alvo do boletim informativo. Qualquer pessoa que possa se beneficiar dos produtos ou serviços que ele contém.</w:t>
                                  </w:r>
                                </w:p>
                                <w:p w14:paraId="7238BE74" w14:textId="77777777" w:rsidR="00FA5A82" w:rsidRDefault="00FA5A82" w:rsidP="00FA5A82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      </w:r>
                                </w:p>
                                <w:p w14:paraId="05EF681F" w14:textId="77777777" w:rsidR="0080282B" w:rsidRDefault="0080282B" w:rsidP="00FA5A82">
                                  <w:pPr>
                                    <w:spacing w:line="240" w:lineRule="atLeast"/>
                                  </w:pPr>
                                </w:p>
                                <w:p w14:paraId="4C7A2A07" w14:textId="77777777" w:rsidR="00FA5A82" w:rsidRDefault="00FA5A82" w:rsidP="00FA5A82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Em seguida, determine quanto tempo e dinheiro você pode gastar no boletim informativo. Esses fatores ajudam a determinar a frequência com que você publica o boletim informativo e seu tamanho.</w:t>
                                  </w:r>
                                </w:p>
                              </w:txbxContent>
                            </wps:txbx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77EA57" id="_x0000_s1032" type="#_x0000_t202" style="width:171.4pt;height:19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" filled="f" stroked="f">
                      <v:textbox style="mso-next-textbox:#_x0000_s1033" inset=",0,0,0">
                        <w:txbxContent>
                          <w:p w14:paraId="788ABA95" w14:textId="77777777" w:rsidR="00FA5A82" w:rsidRDefault="00FA5A82" w:rsidP="00FA5A82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</w:r>
                          </w:p>
                          <w:p w14:paraId="7D24D8B1" w14:textId="77777777" w:rsidR="0080282B" w:rsidRPr="00891C54" w:rsidRDefault="0080282B" w:rsidP="00FA5A82">
                            <w:pPr>
                              <w:spacing w:line="240" w:lineRule="atLeast"/>
                            </w:pPr>
                          </w:p>
                          <w:p w14:paraId="0999F42B" w14:textId="77777777" w:rsidR="0080282B" w:rsidRDefault="00FA5A82" w:rsidP="00FA5A82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Primeiro, determine o público-alvo do boletim informativo. Qualquer pessoa que possa se beneficiar dos produtos ou serviços que ele contém.</w:t>
                            </w:r>
                          </w:p>
                          <w:p w14:paraId="7238BE74" w14:textId="77777777" w:rsidR="00FA5A82" w:rsidRDefault="00FA5A82" w:rsidP="00FA5A82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</w:r>
                          </w:p>
                          <w:p w14:paraId="05EF681F" w14:textId="77777777" w:rsidR="0080282B" w:rsidRDefault="0080282B" w:rsidP="00FA5A82">
                            <w:pPr>
                              <w:spacing w:line="240" w:lineRule="atLeast"/>
                            </w:pPr>
                          </w:p>
                          <w:p w14:paraId="4C7A2A07" w14:textId="77777777" w:rsidR="00FA5A82" w:rsidRDefault="00FA5A82" w:rsidP="00FA5A82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lang w:val="pt-BR" w:bidi="pt-BR"/>
                              </w:rPr>
                              <w:t>Em seguida, determine quanto tempo e dinheiro você pode gastar no boletim informativo. Esses fatores ajudam a determinar a frequência com que você publica o boletim informativo e seu tamanho.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29" w:type="dxa"/>
          </w:tcPr>
          <w:p w14:paraId="17E2FA20" w14:textId="77777777" w:rsidR="00FA5A82" w:rsidRPr="00AA7B32" w:rsidRDefault="00FA5A82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19F72BDC" wp14:editId="6FCF2C10">
                      <wp:extent cx="2176530" cy="2509284"/>
                      <wp:effectExtent l="0" t="0" r="14605" b="5715"/>
                      <wp:docPr id="144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5092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7" seq="1"/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F72BDC" id="_x0000_s1033" type="#_x0000_t202" style="width:171.4pt;height:19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" filled="f" stroked="f">
                      <v:textbox inset="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71" w:type="dxa"/>
            <w:vMerge/>
            <w:shd w:val="clear" w:color="auto" w:fill="26BFCE" w:themeFill="accent1"/>
            <w:vAlign w:val="bottom"/>
          </w:tcPr>
          <w:p w14:paraId="79A2567E" w14:textId="77777777" w:rsidR="00FA5A82" w:rsidRPr="00AA7B32" w:rsidRDefault="00FA5A82" w:rsidP="00394B32">
            <w:pPr>
              <w:jc w:val="right"/>
              <w:rPr>
                <w:noProof/>
                <w:lang w:val="pt-BR"/>
              </w:rPr>
            </w:pPr>
          </w:p>
        </w:tc>
      </w:tr>
      <w:tr w:rsidR="00FA5A82" w:rsidRPr="00AA7B32" w14:paraId="16836147" w14:textId="77777777" w:rsidTr="00394B32">
        <w:trPr>
          <w:trHeight w:val="3622"/>
        </w:trPr>
        <w:tc>
          <w:tcPr>
            <w:tcW w:w="7222" w:type="dxa"/>
            <w:gridSpan w:val="2"/>
            <w:vAlign w:val="center"/>
          </w:tcPr>
          <w:p w14:paraId="345A3491" w14:textId="77777777" w:rsidR="00FA5A82" w:rsidRPr="00AA7B32" w:rsidRDefault="00FA5A82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w:drawing>
                <wp:inline distT="0" distB="0" distL="0" distR="0" wp14:anchorId="3654EC2C" wp14:editId="72F536F6">
                  <wp:extent cx="4497744" cy="2228088"/>
                  <wp:effectExtent l="0" t="0" r="0" b="1270"/>
                  <wp:docPr id="149" name="Imagem 149" descr="mesa com anotações e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tf06206291-Newsletter  01-0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744" cy="222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Merge/>
            <w:shd w:val="clear" w:color="auto" w:fill="26BFCE" w:themeFill="accent1"/>
            <w:vAlign w:val="bottom"/>
          </w:tcPr>
          <w:p w14:paraId="039F6F74" w14:textId="77777777" w:rsidR="00FA5A82" w:rsidRPr="00AA7B32" w:rsidRDefault="00FA5A82" w:rsidP="00394B32">
            <w:pPr>
              <w:jc w:val="right"/>
              <w:rPr>
                <w:noProof/>
                <w:lang w:val="pt-BR"/>
              </w:rPr>
            </w:pPr>
          </w:p>
        </w:tc>
      </w:tr>
      <w:tr w:rsidR="00FA5A82" w:rsidRPr="00AA7B32" w14:paraId="4F7D02D0" w14:textId="77777777" w:rsidTr="00394B32">
        <w:trPr>
          <w:trHeight w:val="1104"/>
        </w:trPr>
        <w:tc>
          <w:tcPr>
            <w:tcW w:w="7222" w:type="dxa"/>
            <w:gridSpan w:val="2"/>
            <w:vAlign w:val="center"/>
          </w:tcPr>
          <w:p w14:paraId="493793BE" w14:textId="77777777" w:rsidR="00FA5A82" w:rsidRPr="00AA7B32" w:rsidRDefault="00FA5A82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444A798C" wp14:editId="5828491E">
                      <wp:extent cx="4008474" cy="386366"/>
                      <wp:effectExtent l="0" t="0" r="0" b="13970"/>
                      <wp:docPr id="145" name="Caixa de Texto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8474" cy="3863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0214B7" w14:textId="77777777" w:rsidR="00FA5A82" w:rsidRPr="00874CA3" w:rsidRDefault="00FA5A82" w:rsidP="00FA5A82">
                                  <w:pPr>
                                    <w:pStyle w:val="Ttulo1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 xml:space="preserve">TÍTULO DO </w:t>
                                  </w:r>
                                  <w:r>
                                    <w:rPr>
                                      <w:color w:val="26BFCE" w:themeColor="accent1"/>
                                      <w:lang w:val="pt-BR" w:bidi="pt-BR"/>
                                    </w:rPr>
                                    <w:t xml:space="preserve">SEGUNDO ARTIGO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4A798C" id="Caixa de Texto 145" o:spid="_x0000_s1034" type="#_x0000_t202" style="width:315.6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" filled="f" stroked="f" strokeweight=".5pt">
                      <v:textbox inset=",0,,0">
                        <w:txbxContent>
                          <w:p w14:paraId="140214B7" w14:textId="77777777" w:rsidR="00FA5A82" w:rsidRPr="00874CA3" w:rsidRDefault="00FA5A82" w:rsidP="00FA5A82">
                            <w:pPr>
                              <w:pStyle w:val="Ttulo1"/>
                            </w:pPr>
                            <w:r>
                              <w:rPr>
                                <w:lang w:val="pt-BR" w:bidi="pt-BR"/>
                              </w:rPr>
                              <w:t xml:space="preserve">TÍTULO DO </w:t>
                            </w:r>
                            <w:r>
                              <w:rPr>
                                <w:color w:val="26BFCE" w:themeColor="accent1"/>
                                <w:lang w:val="pt-BR" w:bidi="pt-BR"/>
                              </w:rPr>
                              <w:t xml:space="preserve">SEGUNDO ARTIGO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71" w:type="dxa"/>
            <w:vMerge/>
            <w:shd w:val="clear" w:color="auto" w:fill="26BFCE" w:themeFill="accent1"/>
            <w:vAlign w:val="bottom"/>
          </w:tcPr>
          <w:p w14:paraId="742BCDA4" w14:textId="77777777" w:rsidR="00FA5A82" w:rsidRPr="00AA7B32" w:rsidRDefault="00FA5A82" w:rsidP="00394B32">
            <w:pPr>
              <w:jc w:val="right"/>
              <w:rPr>
                <w:noProof/>
                <w:lang w:val="pt-BR"/>
              </w:rPr>
            </w:pPr>
          </w:p>
        </w:tc>
      </w:tr>
      <w:tr w:rsidR="00FA5A82" w:rsidRPr="00AA7B32" w14:paraId="2798F24F" w14:textId="77777777" w:rsidTr="00394B32">
        <w:trPr>
          <w:trHeight w:val="4292"/>
        </w:trPr>
        <w:tc>
          <w:tcPr>
            <w:tcW w:w="3592" w:type="dxa"/>
          </w:tcPr>
          <w:p w14:paraId="09E1D7AF" w14:textId="77777777" w:rsidR="00FA5A82" w:rsidRPr="00AA7B32" w:rsidRDefault="00FA5A82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5C0B3175" wp14:editId="34754021">
                      <wp:extent cx="2176145" cy="2882096"/>
                      <wp:effectExtent l="0" t="0" r="14605" b="13970"/>
                      <wp:docPr id="147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145" cy="28820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9">
                              <w:txbxContent>
                                <w:p w14:paraId="173D65C2" w14:textId="77777777" w:rsidR="00FA5A82" w:rsidRPr="0050688C" w:rsidRDefault="00FA5A82" w:rsidP="00FA5A82">
                                  <w:pPr>
                                    <w:pStyle w:val="Corpodetexto"/>
                                  </w:pPr>
                                  <w:r w:rsidRPr="0050688C">
                                    <w:rPr>
                                      <w:lang w:val="pt-BR" w:bidi="pt-BR"/>
                                    </w:rPr>
      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      </w:r>
                                </w:p>
                                <w:p w14:paraId="29757861" w14:textId="77777777" w:rsidR="00FA5A82" w:rsidRPr="0087717F" w:rsidRDefault="00FA5A82" w:rsidP="00FA5A82">
                                  <w:pPr>
                                    <w:pStyle w:val="Corpodetex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0688C">
                                    <w:rPr>
                                      <w:lang w:val="pt-BR" w:bidi="pt-BR"/>
                                    </w:rPr>
                                    <w:t xml:space="preserve">Primeiro, determine o público-alvo do boletim informativo. Qualquer pessoa que possa se beneficiar das informações contidas; por exemplo, </w:t>
                                  </w:r>
                                  <w:r w:rsidRPr="0087717F">
                                    <w:rPr>
                                      <w:sz w:val="22"/>
                                      <w:szCs w:val="22"/>
                                      <w:lang w:val="pt-BR" w:bidi="pt-BR"/>
                                    </w:rPr>
                                    <w:t>funcionários ou pessoas interessadas em adquirir um produto ou solicitar seu serviço.</w:t>
                                  </w:r>
                                </w:p>
                                <w:p w14:paraId="1A97DDDC" w14:textId="77777777" w:rsidR="00FA5A82" w:rsidRPr="0050688C" w:rsidRDefault="00FA5A82" w:rsidP="00FA5A82">
                                  <w:pPr>
                                    <w:pStyle w:val="Corpodetexto"/>
                                  </w:pPr>
                                  <w:r w:rsidRPr="0050688C">
                                    <w:rPr>
                                      <w:lang w:val="pt-BR" w:bidi="pt-BR"/>
                                    </w:rPr>
      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      </w:r>
                                </w:p>
                                <w:p w14:paraId="4F26F260" w14:textId="77777777" w:rsidR="00FA5A82" w:rsidRPr="0050688C" w:rsidRDefault="00FA5A82" w:rsidP="00FA5A82">
                                  <w:pPr>
                                    <w:pStyle w:val="Corpodetexto"/>
                                    <w:rPr>
                                      <w:i/>
                                    </w:rPr>
                                  </w:pPr>
                                  <w:r w:rsidRPr="0050688C">
                                    <w:rPr>
                                      <w:lang w:val="pt-BR" w:bidi="pt-BR"/>
                                    </w:rPr>
                                    <w:t>Em seguida, determine quanto tempo e dinheiro você pode gastar no boletim informativo. Esses fatores ajudam a determinar a frequência com que você publica o boletim informativo e seu tamanho.</w:t>
                                  </w:r>
                                </w:p>
                                <w:p w14:paraId="242D2238" w14:textId="77777777" w:rsidR="00FA5A82" w:rsidRPr="0050688C" w:rsidRDefault="00FA5A82" w:rsidP="00FA5A82">
                                  <w:pPr>
                                    <w:pStyle w:val="Corpodetexto"/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0B3175" id="_x0000_s1035" type="#_x0000_t202" style="width:171.35pt;height:22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" filled="f" stroked="f">
                      <v:textbox style="mso-next-textbox:#_x0000_s1036" inset=",0,0,0">
                        <w:txbxContent>
                          <w:p w14:paraId="173D65C2" w14:textId="77777777" w:rsidR="00FA5A82" w:rsidRPr="0050688C" w:rsidRDefault="00FA5A82" w:rsidP="00FA5A82">
                            <w:pPr>
                              <w:pStyle w:val="Corpodetexto"/>
                            </w:pPr>
                            <w:r w:rsidRPr="0050688C">
                              <w:rPr>
                                <w:lang w:val="pt-BR" w:bidi="pt-BR"/>
                              </w:rPr>
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</w:r>
                          </w:p>
                          <w:p w14:paraId="29757861" w14:textId="77777777" w:rsidR="00FA5A82" w:rsidRPr="0087717F" w:rsidRDefault="00FA5A82" w:rsidP="00FA5A82">
                            <w:pPr>
                              <w:pStyle w:val="Corpodetexto"/>
                              <w:rPr>
                                <w:sz w:val="22"/>
                                <w:szCs w:val="22"/>
                              </w:rPr>
                            </w:pPr>
                            <w:r w:rsidRPr="0050688C">
                              <w:rPr>
                                <w:lang w:val="pt-BR" w:bidi="pt-BR"/>
                              </w:rPr>
                              <w:t xml:space="preserve">Primeiro, determine o público-alvo do boletim informativo. Qualquer pessoa que possa se beneficiar das informações contidas; por exemplo, </w:t>
                            </w:r>
                            <w:r w:rsidRPr="0087717F">
                              <w:rPr>
                                <w:sz w:val="22"/>
                                <w:szCs w:val="22"/>
                                <w:lang w:val="pt-BR" w:bidi="pt-BR"/>
                              </w:rPr>
                              <w:t>funcionários ou pessoas interessadas em adquirir um produto ou solicitar seu serviço.</w:t>
                            </w:r>
                          </w:p>
                          <w:p w14:paraId="1A97DDDC" w14:textId="77777777" w:rsidR="00FA5A82" w:rsidRPr="0050688C" w:rsidRDefault="00FA5A82" w:rsidP="00FA5A82">
                            <w:pPr>
                              <w:pStyle w:val="Corpodetexto"/>
                            </w:pPr>
                            <w:r w:rsidRPr="0050688C">
                              <w:rPr>
                                <w:lang w:val="pt-BR" w:bidi="pt-BR"/>
                              </w:rPr>
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</w:r>
                          </w:p>
                          <w:p w14:paraId="4F26F260" w14:textId="77777777" w:rsidR="00FA5A82" w:rsidRPr="0050688C" w:rsidRDefault="00FA5A82" w:rsidP="00FA5A82">
                            <w:pPr>
                              <w:pStyle w:val="Corpodetexto"/>
                              <w:rPr>
                                <w:i/>
                              </w:rPr>
                            </w:pPr>
                            <w:r w:rsidRPr="0050688C">
                              <w:rPr>
                                <w:lang w:val="pt-BR" w:bidi="pt-BR"/>
                              </w:rPr>
                              <w:t>Em seguida, determine quanto tempo e dinheiro você pode gastar no boletim informativo. Esses fatores ajudam a determinar a frequência com que você publica o boletim informativo e seu tamanho.</w:t>
                            </w:r>
                          </w:p>
                          <w:p w14:paraId="242D2238" w14:textId="77777777" w:rsidR="00FA5A82" w:rsidRPr="0050688C" w:rsidRDefault="00FA5A82" w:rsidP="00FA5A82">
                            <w:pPr>
                              <w:pStyle w:val="Corpodetexto"/>
                              <w:rPr>
                                <w:i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29" w:type="dxa"/>
          </w:tcPr>
          <w:p w14:paraId="381BFA30" w14:textId="77777777" w:rsidR="003A2D05" w:rsidRPr="00AA7B32" w:rsidRDefault="00FA5A82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1129F7AD" wp14:editId="120F587B">
                      <wp:extent cx="2176145" cy="2777924"/>
                      <wp:effectExtent l="0" t="0" r="14605" b="3810"/>
                      <wp:docPr id="148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145" cy="27779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9" seq="1"/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29F7AD" id="_x0000_s1036" type="#_x0000_t202" style="width:171.35pt;height:2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" filled="f" stroked="f">
                      <v:textbox inset="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71" w:type="dxa"/>
            <w:vMerge/>
            <w:shd w:val="clear" w:color="auto" w:fill="26BFCE" w:themeFill="accent1"/>
            <w:vAlign w:val="bottom"/>
          </w:tcPr>
          <w:p w14:paraId="2459E452" w14:textId="77777777" w:rsidR="00FA5A82" w:rsidRPr="00AA7B32" w:rsidRDefault="00FA5A82" w:rsidP="00394B32">
            <w:pPr>
              <w:jc w:val="right"/>
              <w:rPr>
                <w:noProof/>
                <w:lang w:val="pt-BR"/>
              </w:rPr>
            </w:pPr>
          </w:p>
        </w:tc>
      </w:tr>
    </w:tbl>
    <w:p w14:paraId="31949658" w14:textId="77777777" w:rsidR="003A2D05" w:rsidRPr="00AA7B32" w:rsidRDefault="003A2D05" w:rsidP="00874CA3">
      <w:pPr>
        <w:rPr>
          <w:noProof/>
          <w:lang w:val="pt-BR"/>
        </w:rPr>
      </w:pPr>
    </w:p>
    <w:tbl>
      <w:tblPr>
        <w:tblStyle w:val="Tabelacomgrade"/>
        <w:tblW w:w="10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4"/>
        <w:gridCol w:w="3628"/>
        <w:gridCol w:w="3626"/>
      </w:tblGrid>
      <w:tr w:rsidR="00472180" w:rsidRPr="00AA7B32" w14:paraId="59289B59" w14:textId="77777777" w:rsidTr="00394B32">
        <w:trPr>
          <w:trHeight w:val="3689"/>
        </w:trPr>
        <w:tc>
          <w:tcPr>
            <w:tcW w:w="10993" w:type="dxa"/>
            <w:gridSpan w:val="3"/>
          </w:tcPr>
          <w:p w14:paraId="2C58790C" w14:textId="77777777" w:rsidR="00472180" w:rsidRPr="00AA7B32" w:rsidRDefault="00472180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w:drawing>
                <wp:inline distT="0" distB="0" distL="0" distR="0" wp14:anchorId="71C215BC" wp14:editId="3DC8D032">
                  <wp:extent cx="7012182" cy="2312484"/>
                  <wp:effectExtent l="0" t="0" r="0" b="0"/>
                  <wp:docPr id="185" name="Imagem 185" descr="centro comercial, pessoas pas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tf06206291-Newsletter  01-0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82" cy="231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180" w:rsidRPr="00AA7B32" w14:paraId="160E373A" w14:textId="77777777" w:rsidTr="00394B32">
        <w:trPr>
          <w:trHeight w:val="1079"/>
        </w:trPr>
        <w:tc>
          <w:tcPr>
            <w:tcW w:w="3669" w:type="dxa"/>
            <w:vMerge w:val="restart"/>
            <w:shd w:val="clear" w:color="auto" w:fill="26BFCE" w:themeFill="accent1"/>
          </w:tcPr>
          <w:p w14:paraId="05DC84F2" w14:textId="77777777" w:rsidR="00472180" w:rsidRPr="00AA7B32" w:rsidRDefault="00472180" w:rsidP="00394B32">
            <w:pPr>
              <w:spacing w:before="240" w:after="240"/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5BE7F497" wp14:editId="6C9F2A4E">
                      <wp:extent cx="2318198" cy="2729802"/>
                      <wp:effectExtent l="0" t="0" r="0" b="13970"/>
                      <wp:docPr id="186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8198" cy="27298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E53C1E" w14:textId="77777777" w:rsidR="00472180" w:rsidRPr="00472180" w:rsidRDefault="00472180" w:rsidP="00472180">
                                  <w:pPr>
                                    <w:pStyle w:val="Ttulo4"/>
                                    <w:rPr>
                                      <w:color w:val="FFFFFF" w:themeColor="background1"/>
                                    </w:rPr>
                                  </w:pPr>
                                  <w:r w:rsidRPr="00472180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>“Para chamar a atenção do leitor, coloque uma frase ou citação interessante do artigo aqui.”</w:t>
                                  </w:r>
                                </w:p>
                              </w:txbxContent>
                            </wps:txbx>
                            <wps:bodyPr rot="0" vert="horz" wrap="square" lIns="182880" tIns="365760" rIns="18288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E7F497" id="_x0000_s1037" type="#_x0000_t202" style="width:182.55pt;height:2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" filled="f" stroked="f">
                      <v:textbox inset="14.4pt,28.8pt,14.4pt,0">
                        <w:txbxContent>
                          <w:p w14:paraId="2FE53C1E" w14:textId="77777777" w:rsidR="00472180" w:rsidRPr="00472180" w:rsidRDefault="00472180" w:rsidP="00472180">
                            <w:pPr>
                              <w:pStyle w:val="Ttulo4"/>
                              <w:rPr>
                                <w:color w:val="FFFFFF" w:themeColor="background1"/>
                              </w:rPr>
                            </w:pPr>
                            <w:r w:rsidRPr="00472180">
                              <w:rPr>
                                <w:color w:val="FFFFFF" w:themeColor="background1"/>
                                <w:lang w:val="pt-BR" w:bidi="pt-BR"/>
                              </w:rPr>
                              <w:t>“Para chamar a atenção do leitor, coloque uma frase ou citação interessante do artigo aqui.”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7E4E2B2" w14:textId="77777777" w:rsidR="00472180" w:rsidRPr="00AA7B32" w:rsidRDefault="00472180" w:rsidP="00394B32">
            <w:pPr>
              <w:spacing w:before="240" w:after="240"/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3126F04B" wp14:editId="1600DDCD">
                      <wp:extent cx="2330235" cy="3296093"/>
                      <wp:effectExtent l="0" t="0" r="0" b="0"/>
                      <wp:docPr id="188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0235" cy="32960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74F0D5" w14:textId="77777777" w:rsidR="00472180" w:rsidRPr="00472180" w:rsidRDefault="00472180" w:rsidP="00472180">
                                  <w:pPr>
                                    <w:pStyle w:val="Ttulo2"/>
                                  </w:pPr>
                                  <w:r w:rsidRPr="00472180">
                                    <w:rPr>
                                      <w:lang w:val="pt-BR" w:bidi="pt-BR"/>
                                    </w:rPr>
                                    <w:t>Título da História de Interesse Especial</w:t>
                                  </w:r>
                                </w:p>
                                <w:p w14:paraId="4147EBED" w14:textId="77777777" w:rsidR="00472180" w:rsidRPr="0080282B" w:rsidRDefault="00472180" w:rsidP="00472180"/>
                                <w:p w14:paraId="7F32C70C" w14:textId="77777777" w:rsidR="00472180" w:rsidRDefault="00472180" w:rsidP="00472180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472180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 xml:space="preserve">Você também pode pesquisar por artigos ou encontrar artigos “complementares” acessando a World </w:t>
                                  </w:r>
                                  <w:proofErr w:type="spellStart"/>
                                  <w:r w:rsidRPr="00472180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>Wide</w:t>
                                  </w:r>
                                  <w:proofErr w:type="spellEnd"/>
                                  <w:r w:rsidRPr="00472180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 xml:space="preserve"> Web. É possível escrever sobre uma variedade de tópicos, mas tente manter seus artigos breves.</w:t>
                                  </w:r>
                                </w:p>
                                <w:p w14:paraId="5A0B2366" w14:textId="77777777" w:rsidR="00472180" w:rsidRPr="00472180" w:rsidRDefault="00472180" w:rsidP="00472180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7859EC9F" w14:textId="77777777" w:rsidR="00472180" w:rsidRDefault="00472180" w:rsidP="00472180">
                                  <w:r w:rsidRPr="00472180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>Grande parte do conteúdo que você coloca em seu boletim informativo também pode ser usado para o seu site. O Microsoft Word oferece uma maneira simples de converter seu boletim informativo em uma publicação da Web.</w:t>
                                  </w:r>
                                </w:p>
                              </w:txbxContent>
                            </wps:txbx>
                            <wps:bodyPr rot="0" vert="horz" wrap="square" lIns="182880" tIns="0" rIns="18288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26F04B" id="_x0000_s1038" type="#_x0000_t202" style="width:183.5pt;height:2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" filled="f" stroked="f">
                      <v:textbox inset="14.4pt,0,14.4pt,0">
                        <w:txbxContent>
                          <w:p w14:paraId="2074F0D5" w14:textId="77777777" w:rsidR="00472180" w:rsidRPr="00472180" w:rsidRDefault="00472180" w:rsidP="00472180">
                            <w:pPr>
                              <w:pStyle w:val="Ttulo2"/>
                            </w:pPr>
                            <w:r w:rsidRPr="00472180">
                              <w:rPr>
                                <w:lang w:val="pt-BR" w:bidi="pt-BR"/>
                              </w:rPr>
                              <w:t>Título da História de Interesse Especial</w:t>
                            </w:r>
                          </w:p>
                          <w:p w14:paraId="4147EBED" w14:textId="77777777" w:rsidR="00472180" w:rsidRPr="0080282B" w:rsidRDefault="00472180" w:rsidP="00472180"/>
                          <w:p w14:paraId="7F32C70C" w14:textId="77777777" w:rsidR="00472180" w:rsidRDefault="00472180" w:rsidP="0047218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72180">
                              <w:rPr>
                                <w:color w:val="FFFFFF" w:themeColor="background1"/>
                                <w:lang w:val="pt-BR" w:bidi="pt-BR"/>
                              </w:rPr>
                              <w:t xml:space="preserve">Você também pode pesquisar por artigos ou encontrar artigos “complementares” acessando a World </w:t>
                            </w:r>
                            <w:proofErr w:type="spellStart"/>
                            <w:r w:rsidRPr="00472180">
                              <w:rPr>
                                <w:color w:val="FFFFFF" w:themeColor="background1"/>
                                <w:lang w:val="pt-BR" w:bidi="pt-BR"/>
                              </w:rPr>
                              <w:t>Wide</w:t>
                            </w:r>
                            <w:proofErr w:type="spellEnd"/>
                            <w:r w:rsidRPr="00472180">
                              <w:rPr>
                                <w:color w:val="FFFFFF" w:themeColor="background1"/>
                                <w:lang w:val="pt-BR" w:bidi="pt-BR"/>
                              </w:rPr>
                              <w:t xml:space="preserve"> Web. É possível escrever sobre uma variedade de tópicos, mas tente manter seus artigos breves.</w:t>
                            </w:r>
                          </w:p>
                          <w:p w14:paraId="5A0B2366" w14:textId="77777777" w:rsidR="00472180" w:rsidRPr="00472180" w:rsidRDefault="00472180" w:rsidP="0047218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859EC9F" w14:textId="77777777" w:rsidR="00472180" w:rsidRDefault="00472180" w:rsidP="00472180">
                            <w:r w:rsidRPr="00472180">
                              <w:rPr>
                                <w:color w:val="FFFFFF" w:themeColor="background1"/>
                                <w:lang w:val="pt-BR" w:bidi="pt-BR"/>
                              </w:rPr>
                              <w:t>Grande parte do conteúdo que você coloca em seu boletim informativo também pode ser usado para o seu site. O Microsoft Word oferece uma maneira simples de converter seu boletim informativo em uma publicação da Web.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324" w:type="dxa"/>
            <w:gridSpan w:val="2"/>
            <w:shd w:val="clear" w:color="auto" w:fill="auto"/>
            <w:vAlign w:val="center"/>
          </w:tcPr>
          <w:p w14:paraId="22D9BC01" w14:textId="77777777" w:rsidR="00472180" w:rsidRPr="00AA7B32" w:rsidRDefault="00472180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69315460" wp14:editId="387D0413">
                      <wp:extent cx="3848986" cy="386366"/>
                      <wp:effectExtent l="0" t="0" r="0" b="13970"/>
                      <wp:docPr id="190" name="Caixa de Texto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986" cy="3863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DD1B57" w14:textId="77777777" w:rsidR="00472180" w:rsidRPr="0080282B" w:rsidRDefault="00472180" w:rsidP="00472180">
                                  <w:pPr>
                                    <w:pStyle w:val="Ttulo1"/>
                                  </w:pPr>
                                  <w:r w:rsidRPr="0080282B">
                                    <w:rPr>
                                      <w:lang w:val="pt-BR" w:bidi="pt-BR"/>
                                    </w:rPr>
                                    <w:t>Título do Artigo Interno</w:t>
                                  </w:r>
                                </w:p>
                                <w:p w14:paraId="6E6EB7C3" w14:textId="77777777" w:rsidR="00472180" w:rsidRPr="003A2D05" w:rsidRDefault="00472180" w:rsidP="00472180">
                                  <w:pPr>
                                    <w:pStyle w:val="Ttulo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315460" id="Caixa de Texto 190" o:spid="_x0000_s1039" type="#_x0000_t202" style="width:303.0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" filled="f" stroked="f" strokeweight=".5pt">
                      <v:textbox inset=",0,,0">
                        <w:txbxContent>
                          <w:p w14:paraId="65DD1B57" w14:textId="77777777" w:rsidR="00472180" w:rsidRPr="0080282B" w:rsidRDefault="00472180" w:rsidP="00472180">
                            <w:pPr>
                              <w:pStyle w:val="Ttulo1"/>
                            </w:pPr>
                            <w:r w:rsidRPr="0080282B">
                              <w:rPr>
                                <w:lang w:val="pt-BR" w:bidi="pt-BR"/>
                              </w:rPr>
                              <w:t>Título do Artigo Interno</w:t>
                            </w:r>
                          </w:p>
                          <w:p w14:paraId="6E6EB7C3" w14:textId="77777777" w:rsidR="00472180" w:rsidRPr="003A2D05" w:rsidRDefault="00472180" w:rsidP="00472180">
                            <w:pPr>
                              <w:pStyle w:val="Ttulo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72180" w:rsidRPr="00AA7B32" w14:paraId="233DE1D6" w14:textId="77777777" w:rsidTr="00394B32">
        <w:trPr>
          <w:trHeight w:val="3957"/>
        </w:trPr>
        <w:tc>
          <w:tcPr>
            <w:tcW w:w="3669" w:type="dxa"/>
            <w:vMerge/>
            <w:shd w:val="clear" w:color="auto" w:fill="26BFCE" w:themeFill="accent1"/>
          </w:tcPr>
          <w:p w14:paraId="3A695CC6" w14:textId="77777777" w:rsidR="00472180" w:rsidRPr="00AA7B32" w:rsidRDefault="00472180" w:rsidP="00394B32">
            <w:pPr>
              <w:rPr>
                <w:noProof/>
                <w:lang w:val="pt-BR"/>
              </w:rPr>
            </w:pPr>
          </w:p>
        </w:tc>
        <w:tc>
          <w:tcPr>
            <w:tcW w:w="3664" w:type="dxa"/>
            <w:shd w:val="clear" w:color="auto" w:fill="auto"/>
          </w:tcPr>
          <w:p w14:paraId="7718F450" w14:textId="77777777" w:rsidR="00472180" w:rsidRPr="00AA7B32" w:rsidRDefault="00472180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2F68EA7F" wp14:editId="7ED2D2FA">
                      <wp:extent cx="2176530" cy="2445385"/>
                      <wp:effectExtent l="0" t="0" r="14605" b="12065"/>
                      <wp:docPr id="191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445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13">
                              <w:txbxContent>
                                <w:p w14:paraId="371230B2" w14:textId="77777777" w:rsidR="00472180" w:rsidRDefault="00472180" w:rsidP="00472180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      </w:r>
                                </w:p>
                                <w:p w14:paraId="4FE2E618" w14:textId="77777777" w:rsidR="00472180" w:rsidRPr="00891C54" w:rsidRDefault="00472180" w:rsidP="00472180">
                                  <w:pPr>
                                    <w:spacing w:line="240" w:lineRule="atLeast"/>
                                  </w:pPr>
                                </w:p>
                                <w:p w14:paraId="4EA200DB" w14:textId="77777777" w:rsidR="00472180" w:rsidRDefault="00472180" w:rsidP="00472180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Primeiro, determine o público-alvo do boletim informativo. Qualquer pessoa que possa se beneficiar dos produtos ou serviços que ele contém.</w:t>
                                  </w:r>
                                </w:p>
                                <w:p w14:paraId="3807BF1B" w14:textId="77777777" w:rsidR="00472180" w:rsidRDefault="00472180" w:rsidP="00472180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      </w:r>
                                </w:p>
                                <w:p w14:paraId="1C3B37B7" w14:textId="77777777" w:rsidR="00472180" w:rsidRDefault="00472180" w:rsidP="00472180">
                                  <w:pPr>
                                    <w:spacing w:line="240" w:lineRule="atLeast"/>
                                  </w:pPr>
                                </w:p>
                                <w:p w14:paraId="26D53735" w14:textId="77777777" w:rsidR="00472180" w:rsidRDefault="00472180" w:rsidP="00472180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Em seguida, determine quanto tempo e dinheiro você pode gastar no boletim informativo. Esses fatores ajudam a determinar a frequência com que você publica o boletim informativo e seu tamanho.</w:t>
                                  </w:r>
                                </w:p>
                                <w:p w14:paraId="5CB3A9EB" w14:textId="77777777" w:rsidR="00472180" w:rsidRDefault="00472180" w:rsidP="00472180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68EA7F" id="_x0000_s1040" type="#_x0000_t202" style="width:171.4pt;height:19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" filled="f" stroked="f">
                      <v:textbox style="mso-next-textbox:#_x0000_s1041" inset=",0,0,0">
                        <w:txbxContent>
                          <w:p w14:paraId="371230B2" w14:textId="77777777" w:rsidR="00472180" w:rsidRDefault="00472180" w:rsidP="00472180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</w:r>
                          </w:p>
                          <w:p w14:paraId="4FE2E618" w14:textId="77777777" w:rsidR="00472180" w:rsidRPr="00891C54" w:rsidRDefault="00472180" w:rsidP="00472180">
                            <w:pPr>
                              <w:spacing w:line="240" w:lineRule="atLeast"/>
                            </w:pPr>
                          </w:p>
                          <w:p w14:paraId="4EA200DB" w14:textId="77777777" w:rsidR="00472180" w:rsidRDefault="00472180" w:rsidP="00472180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Primeiro, determine o público-alvo do boletim informativo. Qualquer pessoa que possa se beneficiar dos produtos ou serviços que ele contém.</w:t>
                            </w:r>
                          </w:p>
                          <w:p w14:paraId="3807BF1B" w14:textId="77777777" w:rsidR="00472180" w:rsidRDefault="00472180" w:rsidP="00472180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</w:r>
                          </w:p>
                          <w:p w14:paraId="1C3B37B7" w14:textId="77777777" w:rsidR="00472180" w:rsidRDefault="00472180" w:rsidP="00472180">
                            <w:pPr>
                              <w:spacing w:line="240" w:lineRule="atLeast"/>
                            </w:pPr>
                          </w:p>
                          <w:p w14:paraId="26D53735" w14:textId="77777777" w:rsidR="00472180" w:rsidRDefault="00472180" w:rsidP="00472180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lang w:val="pt-BR" w:bidi="pt-BR"/>
                              </w:rPr>
                              <w:t>Em seguida, determine quanto tempo e dinheiro você pode gastar no boletim informativo. Esses fatores ajudam a determinar a frequência com que você publica o boletim informativo e seu tamanho.</w:t>
                            </w:r>
                          </w:p>
                          <w:p w14:paraId="5CB3A9EB" w14:textId="77777777" w:rsidR="00472180" w:rsidRDefault="00472180" w:rsidP="00472180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60" w:type="dxa"/>
            <w:shd w:val="clear" w:color="auto" w:fill="auto"/>
          </w:tcPr>
          <w:p w14:paraId="13619FD8" w14:textId="77777777" w:rsidR="00472180" w:rsidRPr="00AA7B32" w:rsidRDefault="00472180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35A95FE" wp14:editId="6F3B0C55">
                      <wp:extent cx="2176530" cy="2445488"/>
                      <wp:effectExtent l="0" t="0" r="14605" b="12065"/>
                      <wp:docPr id="192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4454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13" seq="1"/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5A95FE" id="_x0000_s1041" type="#_x0000_t202" style="width:171.4pt;height:19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" filled="f" stroked="f">
                      <v:textbox inset="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72180" w:rsidRPr="00AA7B32" w14:paraId="677B5733" w14:textId="77777777" w:rsidTr="00394B32">
        <w:trPr>
          <w:trHeight w:val="1104"/>
        </w:trPr>
        <w:tc>
          <w:tcPr>
            <w:tcW w:w="3669" w:type="dxa"/>
            <w:vMerge/>
            <w:shd w:val="clear" w:color="auto" w:fill="26BFCE" w:themeFill="accent1"/>
            <w:vAlign w:val="center"/>
          </w:tcPr>
          <w:p w14:paraId="180D8358" w14:textId="77777777" w:rsidR="00472180" w:rsidRPr="00AA7B32" w:rsidRDefault="00472180" w:rsidP="00394B32">
            <w:pPr>
              <w:rPr>
                <w:noProof/>
                <w:lang w:val="pt-BR"/>
              </w:rPr>
            </w:pPr>
          </w:p>
        </w:tc>
        <w:tc>
          <w:tcPr>
            <w:tcW w:w="7324" w:type="dxa"/>
            <w:gridSpan w:val="2"/>
            <w:shd w:val="clear" w:color="auto" w:fill="auto"/>
            <w:vAlign w:val="center"/>
          </w:tcPr>
          <w:p w14:paraId="59748E13" w14:textId="77777777" w:rsidR="00472180" w:rsidRPr="00AA7B32" w:rsidRDefault="00472180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2C547C47" wp14:editId="703AD362">
                      <wp:extent cx="4008475" cy="386366"/>
                      <wp:effectExtent l="0" t="0" r="0" b="13970"/>
                      <wp:docPr id="193" name="Caixa de Texto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8475" cy="3863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B746D5" w14:textId="77777777" w:rsidR="00472180" w:rsidRPr="0080282B" w:rsidRDefault="00472180" w:rsidP="00472180">
                                  <w:pPr>
                                    <w:pStyle w:val="Ttulo1"/>
                                  </w:pPr>
                                  <w:r w:rsidRPr="0080282B">
                                    <w:rPr>
                                      <w:lang w:val="pt-BR" w:bidi="pt-BR"/>
                                    </w:rPr>
                                    <w:t>Título do Artigo Interno</w:t>
                                  </w:r>
                                </w:p>
                                <w:p w14:paraId="26250DE8" w14:textId="77777777" w:rsidR="00472180" w:rsidRPr="003A2D05" w:rsidRDefault="00472180" w:rsidP="00472180">
                                  <w:pPr>
                                    <w:pStyle w:val="Ttulo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547C47" id="Caixa de Texto 193" o:spid="_x0000_s1042" type="#_x0000_t202" style="width:315.6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" filled="f" stroked="f" strokeweight=".5pt">
                      <v:textbox inset=",0,,0">
                        <w:txbxContent>
                          <w:p w14:paraId="24B746D5" w14:textId="77777777" w:rsidR="00472180" w:rsidRPr="0080282B" w:rsidRDefault="00472180" w:rsidP="00472180">
                            <w:pPr>
                              <w:pStyle w:val="Ttulo1"/>
                            </w:pPr>
                            <w:r w:rsidRPr="0080282B">
                              <w:rPr>
                                <w:lang w:val="pt-BR" w:bidi="pt-BR"/>
                              </w:rPr>
                              <w:t>Título do Artigo Interno</w:t>
                            </w:r>
                          </w:p>
                          <w:p w14:paraId="26250DE8" w14:textId="77777777" w:rsidR="00472180" w:rsidRPr="003A2D05" w:rsidRDefault="00472180" w:rsidP="00472180">
                            <w:pPr>
                              <w:pStyle w:val="Ttulo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72180" w:rsidRPr="00AA7B32" w14:paraId="7C419908" w14:textId="77777777" w:rsidTr="00394B32">
        <w:trPr>
          <w:trHeight w:val="4292"/>
        </w:trPr>
        <w:tc>
          <w:tcPr>
            <w:tcW w:w="3669" w:type="dxa"/>
            <w:vMerge/>
            <w:shd w:val="clear" w:color="auto" w:fill="26BFCE" w:themeFill="accent1"/>
          </w:tcPr>
          <w:p w14:paraId="01CD39BD" w14:textId="77777777" w:rsidR="00472180" w:rsidRPr="00AA7B32" w:rsidRDefault="00472180" w:rsidP="00394B32">
            <w:pPr>
              <w:rPr>
                <w:noProof/>
                <w:lang w:val="pt-BR"/>
              </w:rPr>
            </w:pPr>
          </w:p>
        </w:tc>
        <w:tc>
          <w:tcPr>
            <w:tcW w:w="3664" w:type="dxa"/>
            <w:shd w:val="clear" w:color="auto" w:fill="auto"/>
          </w:tcPr>
          <w:p w14:paraId="392CC4F4" w14:textId="77777777" w:rsidR="00472180" w:rsidRPr="00AA7B32" w:rsidRDefault="00472180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1FE66B7E" wp14:editId="308F9F79">
                      <wp:extent cx="2176530" cy="2668772"/>
                      <wp:effectExtent l="0" t="0" r="14605" b="17780"/>
                      <wp:docPr id="194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6687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15">
                              <w:txbxContent>
                                <w:p w14:paraId="09A81E4C" w14:textId="77777777" w:rsidR="00472180" w:rsidRDefault="00472180" w:rsidP="00472180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      </w:r>
                                </w:p>
                                <w:p w14:paraId="119EF6CB" w14:textId="77777777" w:rsidR="00472180" w:rsidRPr="00891C54" w:rsidRDefault="00472180" w:rsidP="00472180">
                                  <w:pPr>
                                    <w:spacing w:line="240" w:lineRule="atLeast"/>
                                  </w:pPr>
                                </w:p>
                                <w:p w14:paraId="1A6E9188" w14:textId="77777777" w:rsidR="00472180" w:rsidRDefault="00472180" w:rsidP="00472180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Primeiro, determine o público-alvo do boletim informativo. Qualquer pessoa que possa se beneficiar dos produtos ou serviços que ele contém.</w:t>
                                  </w:r>
                                </w:p>
                                <w:p w14:paraId="1ED1C255" w14:textId="77777777" w:rsidR="00472180" w:rsidRDefault="00472180" w:rsidP="00472180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      </w:r>
                                </w:p>
                                <w:p w14:paraId="70190BFF" w14:textId="77777777" w:rsidR="00472180" w:rsidRDefault="00472180" w:rsidP="00472180">
                                  <w:pPr>
                                    <w:spacing w:line="240" w:lineRule="atLeast"/>
                                  </w:pPr>
                                </w:p>
                                <w:p w14:paraId="0BEE1CAB" w14:textId="77777777" w:rsidR="00472180" w:rsidRDefault="00472180" w:rsidP="00472180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Em seguida, determine quanto tempo e dinheiro você pode gastar no boletim informativo. Esses fatores ajudam a determinar a frequência com que você publica o boletim informativo e seu tamanho.</w:t>
                                  </w:r>
                                </w:p>
                                <w:p w14:paraId="48CE764E" w14:textId="77777777" w:rsidR="00472180" w:rsidRDefault="00472180" w:rsidP="00472180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339D724B" w14:textId="77777777" w:rsidR="00472180" w:rsidRDefault="00472180" w:rsidP="00472180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E66B7E" id="_x0000_s1043" type="#_x0000_t202" style="width:171.4pt;height:21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" filled="f" stroked="f">
                      <v:textbox style="mso-next-textbox:#_x0000_s1044" inset=",0,0,0">
                        <w:txbxContent>
                          <w:p w14:paraId="09A81E4C" w14:textId="77777777" w:rsidR="00472180" w:rsidRDefault="00472180" w:rsidP="00472180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</w:r>
                          </w:p>
                          <w:p w14:paraId="119EF6CB" w14:textId="77777777" w:rsidR="00472180" w:rsidRPr="00891C54" w:rsidRDefault="00472180" w:rsidP="00472180">
                            <w:pPr>
                              <w:spacing w:line="240" w:lineRule="atLeast"/>
                            </w:pPr>
                          </w:p>
                          <w:p w14:paraId="1A6E9188" w14:textId="77777777" w:rsidR="00472180" w:rsidRDefault="00472180" w:rsidP="00472180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Primeiro, determine o público-alvo do boletim informativo. Qualquer pessoa que possa se beneficiar dos produtos ou serviços que ele contém.</w:t>
                            </w:r>
                          </w:p>
                          <w:p w14:paraId="1ED1C255" w14:textId="77777777" w:rsidR="00472180" w:rsidRDefault="00472180" w:rsidP="00472180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</w:r>
                          </w:p>
                          <w:p w14:paraId="70190BFF" w14:textId="77777777" w:rsidR="00472180" w:rsidRDefault="00472180" w:rsidP="00472180">
                            <w:pPr>
                              <w:spacing w:line="240" w:lineRule="atLeast"/>
                            </w:pPr>
                          </w:p>
                          <w:p w14:paraId="0BEE1CAB" w14:textId="77777777" w:rsidR="00472180" w:rsidRDefault="00472180" w:rsidP="00472180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lang w:val="pt-BR" w:bidi="pt-BR"/>
                              </w:rPr>
                              <w:t>Em seguida, determine quanto tempo e dinheiro você pode gastar no boletim informativo. Esses fatores ajudam a determinar a frequência com que você publica o boletim informativo e seu tamanho.</w:t>
                            </w:r>
                          </w:p>
                          <w:p w14:paraId="48CE764E" w14:textId="77777777" w:rsidR="00472180" w:rsidRDefault="00472180" w:rsidP="00472180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339D724B" w14:textId="77777777" w:rsidR="00472180" w:rsidRDefault="00472180" w:rsidP="00472180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60" w:type="dxa"/>
            <w:shd w:val="clear" w:color="auto" w:fill="auto"/>
          </w:tcPr>
          <w:p w14:paraId="058C8E74" w14:textId="77777777" w:rsidR="00472180" w:rsidRPr="00AA7B32" w:rsidRDefault="00472180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26FAA5DE" wp14:editId="42397712">
                      <wp:extent cx="2176530" cy="2711302"/>
                      <wp:effectExtent l="0" t="0" r="14605" b="13335"/>
                      <wp:docPr id="195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7113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15" seq="1"/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FAA5DE" id="_x0000_s1044" type="#_x0000_t202" style="width:171.4pt;height:2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" filled="f" stroked="f">
                      <v:textbox inset="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B98BE24" w14:textId="77777777" w:rsidR="00472180" w:rsidRPr="00AA7B32" w:rsidRDefault="00472180" w:rsidP="00874CA3">
      <w:pPr>
        <w:rPr>
          <w:noProof/>
          <w:lang w:val="pt-BR"/>
        </w:rPr>
      </w:pPr>
    </w:p>
    <w:tbl>
      <w:tblPr>
        <w:tblStyle w:val="Tabelacomgrade"/>
        <w:tblW w:w="10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8"/>
        <w:gridCol w:w="209"/>
        <w:gridCol w:w="3184"/>
        <w:gridCol w:w="236"/>
        <w:gridCol w:w="202"/>
        <w:gridCol w:w="3707"/>
        <w:gridCol w:w="47"/>
      </w:tblGrid>
      <w:tr w:rsidR="00DA45E5" w:rsidRPr="00AA7B32" w14:paraId="0F370351" w14:textId="77777777" w:rsidTr="0087717F">
        <w:trPr>
          <w:trHeight w:val="1079"/>
        </w:trPr>
        <w:tc>
          <w:tcPr>
            <w:tcW w:w="7222" w:type="dxa"/>
            <w:gridSpan w:val="5"/>
          </w:tcPr>
          <w:p w14:paraId="2DC35D32" w14:textId="77777777" w:rsidR="00472180" w:rsidRPr="00AA7B32" w:rsidRDefault="00472180" w:rsidP="00394B32">
            <w:pPr>
              <w:spacing w:before="240" w:after="240"/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12561E17" wp14:editId="0CCD088A">
                      <wp:extent cx="3026536" cy="386366"/>
                      <wp:effectExtent l="0" t="0" r="0" b="13970"/>
                      <wp:docPr id="153" name="Caixa de Texto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6536" cy="3863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096872" w14:textId="77777777" w:rsidR="00472180" w:rsidRPr="0080282B" w:rsidRDefault="00472180" w:rsidP="00472180">
                                  <w:pPr>
                                    <w:pStyle w:val="Ttulo1"/>
                                  </w:pPr>
                                  <w:r w:rsidRPr="0080282B">
                                    <w:rPr>
                                      <w:lang w:val="pt-BR" w:bidi="pt-BR"/>
                                    </w:rPr>
                                    <w:t>Título do Artigo Int</w:t>
                                  </w:r>
                                  <w:bookmarkStart w:id="0" w:name="_GoBack"/>
                                  <w:bookmarkEnd w:id="0"/>
                                  <w:r w:rsidRPr="0080282B">
                                    <w:rPr>
                                      <w:lang w:val="pt-BR" w:bidi="pt-BR"/>
                                    </w:rPr>
                                    <w:t>erno</w:t>
                                  </w:r>
                                </w:p>
                                <w:p w14:paraId="07F8B7DB" w14:textId="77777777" w:rsidR="00472180" w:rsidRPr="003A2D05" w:rsidRDefault="00472180" w:rsidP="00472180">
                                  <w:pPr>
                                    <w:pStyle w:val="Ttulo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561E17" id="Caixa de Texto 153" o:spid="_x0000_s1045" type="#_x0000_t202" style="width:238.3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" filled="f" stroked="f" strokeweight=".5pt">
                      <v:textbox inset=",0,,0">
                        <w:txbxContent>
                          <w:p w14:paraId="54096872" w14:textId="77777777" w:rsidR="00472180" w:rsidRPr="0080282B" w:rsidRDefault="00472180" w:rsidP="00472180">
                            <w:pPr>
                              <w:pStyle w:val="Ttulo1"/>
                            </w:pPr>
                            <w:r w:rsidRPr="0080282B">
                              <w:rPr>
                                <w:lang w:val="pt-BR" w:bidi="pt-BR"/>
                              </w:rPr>
                              <w:t>Título do Artigo Int</w:t>
                            </w:r>
                            <w:bookmarkStart w:id="1" w:name="_GoBack"/>
                            <w:bookmarkEnd w:id="1"/>
                            <w:r w:rsidRPr="0080282B">
                              <w:rPr>
                                <w:lang w:val="pt-BR" w:bidi="pt-BR"/>
                              </w:rPr>
                              <w:t>erno</w:t>
                            </w:r>
                          </w:p>
                          <w:p w14:paraId="07F8B7DB" w14:textId="77777777" w:rsidR="00472180" w:rsidRPr="003A2D05" w:rsidRDefault="00472180" w:rsidP="00472180">
                            <w:pPr>
                              <w:pStyle w:val="Ttulo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71" w:type="dxa"/>
            <w:gridSpan w:val="2"/>
            <w:shd w:val="clear" w:color="auto" w:fill="auto"/>
          </w:tcPr>
          <w:p w14:paraId="3ADB1338" w14:textId="77777777" w:rsidR="00472180" w:rsidRPr="00AA7B32" w:rsidRDefault="00472180" w:rsidP="00394B32">
            <w:pPr>
              <w:rPr>
                <w:noProof/>
                <w:lang w:val="pt-BR"/>
              </w:rPr>
            </w:pPr>
          </w:p>
          <w:p w14:paraId="017D0CD6" w14:textId="77777777" w:rsidR="00472180" w:rsidRPr="00AA7B32" w:rsidRDefault="00472180" w:rsidP="00394B32">
            <w:pPr>
              <w:rPr>
                <w:noProof/>
                <w:lang w:val="pt-BR"/>
              </w:rPr>
            </w:pPr>
          </w:p>
          <w:p w14:paraId="356217C7" w14:textId="77777777" w:rsidR="00472180" w:rsidRPr="00AA7B32" w:rsidRDefault="00472180" w:rsidP="00394B32">
            <w:pPr>
              <w:rPr>
                <w:noProof/>
                <w:lang w:val="pt-BR"/>
              </w:rPr>
            </w:pPr>
          </w:p>
        </w:tc>
      </w:tr>
      <w:tr w:rsidR="00472180" w:rsidRPr="00AA7B32" w14:paraId="7F3D26EF" w14:textId="77777777" w:rsidTr="0087717F">
        <w:trPr>
          <w:trHeight w:val="3203"/>
        </w:trPr>
        <w:tc>
          <w:tcPr>
            <w:tcW w:w="3592" w:type="dxa"/>
            <w:gridSpan w:val="2"/>
          </w:tcPr>
          <w:p w14:paraId="4C86E728" w14:textId="77777777" w:rsidR="00472180" w:rsidRPr="00AA7B32" w:rsidRDefault="00472180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30CD41BE" wp14:editId="7B5EEFAA">
                      <wp:extent cx="2176530" cy="1955800"/>
                      <wp:effectExtent l="0" t="0" r="14605" b="6350"/>
                      <wp:docPr id="155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195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17">
                              <w:txbxContent>
                                <w:p w14:paraId="2819BB09" w14:textId="77777777" w:rsidR="00DA45E5" w:rsidRDefault="00472180" w:rsidP="00472180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 xml:space="preserve">O objetivo de um boletim informativo é fornecer informações direcionadas a um público-alvo específico. </w:t>
                                  </w:r>
                                </w:p>
                                <w:p w14:paraId="7E291990" w14:textId="77777777" w:rsidR="00DA45E5" w:rsidRDefault="00DA45E5" w:rsidP="00472180">
                                  <w:pPr>
                                    <w:spacing w:line="240" w:lineRule="atLeast"/>
                                  </w:pPr>
                                </w:p>
                                <w:p w14:paraId="09C6AC97" w14:textId="77777777" w:rsidR="00472180" w:rsidRDefault="00472180" w:rsidP="00472180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Os boletins informativos podem ser uma ótima maneira de comercializar seu produto ou serviço, além de poder criar credibilidade e a identidade de sua organização entre colegas, membros, funcionários ou fornecedores.</w:t>
                                  </w:r>
                                </w:p>
                                <w:p w14:paraId="25D7D953" w14:textId="77777777" w:rsidR="00472180" w:rsidRPr="00891C54" w:rsidRDefault="00472180" w:rsidP="00472180">
                                  <w:pPr>
                                    <w:spacing w:line="240" w:lineRule="atLeast"/>
                                  </w:pPr>
                                </w:p>
                                <w:p w14:paraId="64B90F08" w14:textId="77777777" w:rsidR="00472180" w:rsidRDefault="00472180" w:rsidP="00472180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Primeiro, determine o público-alvo do boletim informativo. Qualquer pessoa que possa se beneficiar dos produtos ou serviços que ele contém.</w:t>
                                  </w:r>
                                </w:p>
                                <w:p w14:paraId="2A82837E" w14:textId="77777777" w:rsidR="00DA45E5" w:rsidRDefault="00DA45E5" w:rsidP="00472180">
                                  <w:pPr>
                                    <w:spacing w:line="240" w:lineRule="atLeast"/>
                                  </w:pPr>
                                </w:p>
                                <w:p w14:paraId="6BFB4D97" w14:textId="77777777" w:rsidR="00DA45E5" w:rsidRDefault="00472180" w:rsidP="00472180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 xml:space="preserve">Você pode compilar uma lista de endereçamento a partir de cartões de resposta comerciais, planilhas de informações do cliente, cartões de visita coletados em feiras de negócios ou listas de associados. </w:t>
                                  </w:r>
                                </w:p>
                                <w:p w14:paraId="22DC8B60" w14:textId="77777777" w:rsidR="00472180" w:rsidRDefault="00472180" w:rsidP="00472180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Você pode considerar a compra de uma lista de endereçamento de uma empresa.</w:t>
                                  </w:r>
                                </w:p>
                                <w:p w14:paraId="01DB9C8C" w14:textId="77777777" w:rsidR="00DA45E5" w:rsidRDefault="00DA45E5" w:rsidP="00472180">
                                  <w:pPr>
                                    <w:spacing w:line="240" w:lineRule="atLeast"/>
                                  </w:pPr>
                                </w:p>
                                <w:p w14:paraId="611162F3" w14:textId="77777777" w:rsidR="00472180" w:rsidRDefault="00472180" w:rsidP="00472180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Em seguida, determine quanto tempo e dinheiro você pode gastar no boletim informativo. Esses fatores ajudam a determinar a frequência com que você publica o boletim informativo e seu tamanho.</w:t>
                                  </w:r>
                                </w:p>
                              </w:txbxContent>
                            </wps:txbx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CD41BE" id="_x0000_s1046" type="#_x0000_t202" style="width:171.4pt;height:1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" filled="f" stroked="f">
                      <v:textbox style="mso-next-textbox:#_x0000_s1047" inset=",0,0,0">
                        <w:txbxContent>
                          <w:p w14:paraId="2819BB09" w14:textId="77777777" w:rsidR="00DA45E5" w:rsidRDefault="00472180" w:rsidP="00472180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 xml:space="preserve">O objetivo de um boletim informativo é fornecer informações direcionadas a um público-alvo específico. </w:t>
                            </w:r>
                          </w:p>
                          <w:p w14:paraId="7E291990" w14:textId="77777777" w:rsidR="00DA45E5" w:rsidRDefault="00DA45E5" w:rsidP="00472180">
                            <w:pPr>
                              <w:spacing w:line="240" w:lineRule="atLeast"/>
                            </w:pPr>
                          </w:p>
                          <w:p w14:paraId="09C6AC97" w14:textId="77777777" w:rsidR="00472180" w:rsidRDefault="00472180" w:rsidP="00472180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Os boletins informativos podem ser uma ótima maneira de comercializar seu produto ou serviço, além de poder criar credibilidade e a identidade de sua organização entre colegas, membros, funcionários ou fornecedores.</w:t>
                            </w:r>
                          </w:p>
                          <w:p w14:paraId="25D7D953" w14:textId="77777777" w:rsidR="00472180" w:rsidRPr="00891C54" w:rsidRDefault="00472180" w:rsidP="00472180">
                            <w:pPr>
                              <w:spacing w:line="240" w:lineRule="atLeast"/>
                            </w:pPr>
                          </w:p>
                          <w:p w14:paraId="64B90F08" w14:textId="77777777" w:rsidR="00472180" w:rsidRDefault="00472180" w:rsidP="00472180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Primeiro, determine o público-alvo do boletim informativo. Qualquer pessoa que possa se beneficiar dos produtos ou serviços que ele contém.</w:t>
                            </w:r>
                          </w:p>
                          <w:p w14:paraId="2A82837E" w14:textId="77777777" w:rsidR="00DA45E5" w:rsidRDefault="00DA45E5" w:rsidP="00472180">
                            <w:pPr>
                              <w:spacing w:line="240" w:lineRule="atLeast"/>
                            </w:pPr>
                          </w:p>
                          <w:p w14:paraId="6BFB4D97" w14:textId="77777777" w:rsidR="00DA45E5" w:rsidRDefault="00472180" w:rsidP="00472180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 xml:space="preserve">Você pode compilar uma lista de endereçamento a partir de cartões de resposta comerciais, planilhas de informações do cliente, cartões de visita coletados em feiras de negócios ou listas de associados. </w:t>
                            </w:r>
                          </w:p>
                          <w:p w14:paraId="22DC8B60" w14:textId="77777777" w:rsidR="00472180" w:rsidRDefault="00472180" w:rsidP="00472180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Você pode considerar a compra de uma lista de endereçamento de uma empresa.</w:t>
                            </w:r>
                          </w:p>
                          <w:p w14:paraId="01DB9C8C" w14:textId="77777777" w:rsidR="00DA45E5" w:rsidRDefault="00DA45E5" w:rsidP="00472180">
                            <w:pPr>
                              <w:spacing w:line="240" w:lineRule="atLeast"/>
                            </w:pPr>
                          </w:p>
                          <w:p w14:paraId="611162F3" w14:textId="77777777" w:rsidR="00472180" w:rsidRDefault="00472180" w:rsidP="00472180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lang w:val="pt-BR" w:bidi="pt-BR"/>
                              </w:rPr>
                              <w:t>Em seguida, determine quanto tempo e dinheiro você pode gastar no boletim informativo. Esses fatores ajudam a determinar a frequência com que você publica o boletim informativo e seu tamanho.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30" w:type="dxa"/>
            <w:gridSpan w:val="3"/>
          </w:tcPr>
          <w:p w14:paraId="6E5ED43A" w14:textId="77777777" w:rsidR="00472180" w:rsidRPr="00AA7B32" w:rsidRDefault="00472180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2DE15D6" wp14:editId="3A5922CA">
                      <wp:extent cx="2176530" cy="1956391"/>
                      <wp:effectExtent l="0" t="0" r="14605" b="6350"/>
                      <wp:docPr id="156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19563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17" seq="1"/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E15D6" id="_x0000_s1047" type="#_x0000_t202" style="width:171.4pt;height:15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" filled="f" stroked="f">
                      <v:textbox style="mso-next-textbox:#_x0000_s1048" inset="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71" w:type="dxa"/>
            <w:gridSpan w:val="2"/>
            <w:shd w:val="clear" w:color="auto" w:fill="auto"/>
          </w:tcPr>
          <w:p w14:paraId="4700A816" w14:textId="77777777" w:rsidR="00472180" w:rsidRPr="00AA7B32" w:rsidRDefault="00DA45E5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A12D562" wp14:editId="053A7BCA">
                      <wp:extent cx="2176530" cy="1988289"/>
                      <wp:effectExtent l="0" t="0" r="14605" b="12065"/>
                      <wp:docPr id="196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1988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17" seq="2"/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12D562" id="_x0000_s1048" type="#_x0000_t202" style="width:171.4pt;height:15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" filled="f" stroked="f">
                      <v:textbox inset="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72180" w:rsidRPr="00AA7B32" w14:paraId="315575D9" w14:textId="77777777" w:rsidTr="0087717F">
        <w:trPr>
          <w:trHeight w:val="1104"/>
        </w:trPr>
        <w:tc>
          <w:tcPr>
            <w:tcW w:w="7222" w:type="dxa"/>
            <w:gridSpan w:val="5"/>
            <w:vAlign w:val="center"/>
          </w:tcPr>
          <w:p w14:paraId="680BA1F2" w14:textId="77777777" w:rsidR="00472180" w:rsidRPr="00AA7B32" w:rsidRDefault="00472180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3C7D924E" wp14:editId="38627E39">
                      <wp:extent cx="3026536" cy="386366"/>
                      <wp:effectExtent l="0" t="0" r="0" b="13970"/>
                      <wp:docPr id="157" name="Caixa de Texto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6536" cy="3863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F1A0D3" w14:textId="77777777" w:rsidR="00472180" w:rsidRPr="0080282B" w:rsidRDefault="00472180" w:rsidP="00472180">
                                  <w:pPr>
                                    <w:pStyle w:val="Ttulo1"/>
                                  </w:pPr>
                                  <w:r w:rsidRPr="0080282B">
                                    <w:rPr>
                                      <w:lang w:val="pt-BR" w:bidi="pt-BR"/>
                                    </w:rPr>
                                    <w:t>Título do Artigo Interno</w:t>
                                  </w:r>
                                </w:p>
                                <w:p w14:paraId="45B3AEF8" w14:textId="77777777" w:rsidR="00472180" w:rsidRPr="003A2D05" w:rsidRDefault="00472180" w:rsidP="00472180">
                                  <w:pPr>
                                    <w:pStyle w:val="Ttulo1"/>
                                  </w:pPr>
                                </w:p>
                                <w:p w14:paraId="194C44BA" w14:textId="77777777" w:rsidR="00472180" w:rsidRPr="00874CA3" w:rsidRDefault="00472180" w:rsidP="00472180">
                                  <w:pPr>
                                    <w:pStyle w:val="Ttulo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7D924E" id="Caixa de Texto 157" o:spid="_x0000_s1049" type="#_x0000_t202" style="width:238.3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" filled="f" stroked="f" strokeweight=".5pt">
                      <v:textbox inset=",0,,0">
                        <w:txbxContent>
                          <w:p w14:paraId="79F1A0D3" w14:textId="77777777" w:rsidR="00472180" w:rsidRPr="0080282B" w:rsidRDefault="00472180" w:rsidP="00472180">
                            <w:pPr>
                              <w:pStyle w:val="Ttulo1"/>
                            </w:pPr>
                            <w:r w:rsidRPr="0080282B">
                              <w:rPr>
                                <w:lang w:val="pt-BR" w:bidi="pt-BR"/>
                              </w:rPr>
                              <w:t>Título do Artigo Interno</w:t>
                            </w:r>
                          </w:p>
                          <w:p w14:paraId="45B3AEF8" w14:textId="77777777" w:rsidR="00472180" w:rsidRPr="003A2D05" w:rsidRDefault="00472180" w:rsidP="00472180">
                            <w:pPr>
                              <w:pStyle w:val="Ttulo1"/>
                            </w:pPr>
                          </w:p>
                          <w:p w14:paraId="194C44BA" w14:textId="77777777" w:rsidR="00472180" w:rsidRPr="00874CA3" w:rsidRDefault="00472180" w:rsidP="00472180">
                            <w:pPr>
                              <w:pStyle w:val="Ttulo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71" w:type="dxa"/>
            <w:gridSpan w:val="2"/>
            <w:shd w:val="clear" w:color="auto" w:fill="auto"/>
            <w:vAlign w:val="bottom"/>
          </w:tcPr>
          <w:p w14:paraId="2150BC53" w14:textId="77777777" w:rsidR="00472180" w:rsidRPr="00AA7B32" w:rsidRDefault="00472180" w:rsidP="00394B32">
            <w:pPr>
              <w:jc w:val="right"/>
              <w:rPr>
                <w:noProof/>
                <w:lang w:val="pt-BR"/>
              </w:rPr>
            </w:pPr>
          </w:p>
        </w:tc>
      </w:tr>
      <w:tr w:rsidR="00472180" w:rsidRPr="00AA7B32" w14:paraId="49C40BC4" w14:textId="77777777" w:rsidTr="0087717F">
        <w:trPr>
          <w:trHeight w:val="3311"/>
        </w:trPr>
        <w:tc>
          <w:tcPr>
            <w:tcW w:w="3592" w:type="dxa"/>
            <w:gridSpan w:val="2"/>
          </w:tcPr>
          <w:p w14:paraId="3696DA6D" w14:textId="77777777" w:rsidR="00472180" w:rsidRPr="00AA7B32" w:rsidRDefault="00DA45E5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359119EA" wp14:editId="67E5D3E4">
                      <wp:extent cx="2176530" cy="2041451"/>
                      <wp:effectExtent l="0" t="0" r="14605" b="16510"/>
                      <wp:docPr id="197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0414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19">
                              <w:txbxContent>
                                <w:p w14:paraId="65600CC8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 xml:space="preserve">O objetivo de um boletim informativo é fornecer informações direcionadas a um público-alvo específico. </w:t>
                                  </w:r>
                                </w:p>
                                <w:p w14:paraId="30D73278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</w:p>
                                <w:p w14:paraId="4AB7E8F4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Os boletins informativos podem ser uma ótima maneira de comercializar seu produto ou serviço, além de poder criar credibilidade e a identidade de sua organização entre colegas, membros, funcionários ou fornecedores.</w:t>
                                  </w:r>
                                </w:p>
                                <w:p w14:paraId="0C70BDCC" w14:textId="77777777" w:rsidR="00DA45E5" w:rsidRPr="00891C54" w:rsidRDefault="00DA45E5" w:rsidP="00DA45E5">
                                  <w:pPr>
                                    <w:spacing w:line="240" w:lineRule="atLeast"/>
                                  </w:pPr>
                                </w:p>
                                <w:p w14:paraId="5C2DF6D3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Primeiro, determine o público-alvo do boletim informativo. Qualquer pessoa que possa se beneficiar dos produtos ou serviços que ele contém.</w:t>
                                  </w:r>
                                </w:p>
                                <w:p w14:paraId="6A62F3F0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</w:p>
                                <w:p w14:paraId="71351E9E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 xml:space="preserve">Você pode compilar uma lista de endereçamento a partir de cartões de resposta comerciais, planilhas de informações do cliente, cartões de visita coletados em feiras de negócios ou listas de associados. </w:t>
                                  </w:r>
                                </w:p>
                                <w:p w14:paraId="1DE48AD6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Você pode considerar a compra de uma lista de endereçamento de uma empresa.</w:t>
                                  </w:r>
                                </w:p>
                                <w:p w14:paraId="63AEFBE5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</w:p>
                                <w:p w14:paraId="4B027D52" w14:textId="77777777" w:rsidR="00DA45E5" w:rsidRDefault="00DA45E5" w:rsidP="00DA45E5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Em seguida, determine quanto tempo e dinheiro você pode gastar no boletim informativo. Esses fatores ajudam a determinar a frequência com que você publica o boletim informativo e seu tamanho.</w:t>
                                  </w:r>
                                </w:p>
                                <w:p w14:paraId="398E99AB" w14:textId="77777777" w:rsidR="00DA45E5" w:rsidRDefault="00DA45E5" w:rsidP="00DA45E5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9119EA" id="_x0000_s1050" type="#_x0000_t202" style="width:171.4pt;height:1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" filled="f" stroked="f">
                      <v:textbox style="mso-next-textbox:#_x0000_s1051" inset=",0,0,0">
                        <w:txbxContent>
                          <w:p w14:paraId="65600CC8" w14:textId="77777777" w:rsidR="00DA45E5" w:rsidRDefault="00DA45E5" w:rsidP="00DA45E5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 xml:space="preserve">O objetivo de um boletim informativo é fornecer informações direcionadas a um público-alvo específico. </w:t>
                            </w:r>
                          </w:p>
                          <w:p w14:paraId="30D73278" w14:textId="77777777" w:rsidR="00DA45E5" w:rsidRDefault="00DA45E5" w:rsidP="00DA45E5">
                            <w:pPr>
                              <w:spacing w:line="240" w:lineRule="atLeast"/>
                            </w:pPr>
                          </w:p>
                          <w:p w14:paraId="4AB7E8F4" w14:textId="77777777" w:rsidR="00DA45E5" w:rsidRDefault="00DA45E5" w:rsidP="00DA45E5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Os boletins informativos podem ser uma ótima maneira de comercializar seu produto ou serviço, além de poder criar credibilidade e a identidade de sua organização entre colegas, membros, funcionários ou fornecedores.</w:t>
                            </w:r>
                          </w:p>
                          <w:p w14:paraId="0C70BDCC" w14:textId="77777777" w:rsidR="00DA45E5" w:rsidRPr="00891C54" w:rsidRDefault="00DA45E5" w:rsidP="00DA45E5">
                            <w:pPr>
                              <w:spacing w:line="240" w:lineRule="atLeast"/>
                            </w:pPr>
                          </w:p>
                          <w:p w14:paraId="5C2DF6D3" w14:textId="77777777" w:rsidR="00DA45E5" w:rsidRDefault="00DA45E5" w:rsidP="00DA45E5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Primeiro, determine o público-alvo do boletim informativo. Qualquer pessoa que possa se beneficiar dos produtos ou serviços que ele contém.</w:t>
                            </w:r>
                          </w:p>
                          <w:p w14:paraId="6A62F3F0" w14:textId="77777777" w:rsidR="00DA45E5" w:rsidRDefault="00DA45E5" w:rsidP="00DA45E5">
                            <w:pPr>
                              <w:spacing w:line="240" w:lineRule="atLeast"/>
                            </w:pPr>
                          </w:p>
                          <w:p w14:paraId="71351E9E" w14:textId="77777777" w:rsidR="00DA45E5" w:rsidRDefault="00DA45E5" w:rsidP="00DA45E5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 xml:space="preserve">Você pode compilar uma lista de endereçamento a partir de cartões de resposta comerciais, planilhas de informações do cliente, cartões de visita coletados em feiras de negócios ou listas de associados. </w:t>
                            </w:r>
                          </w:p>
                          <w:p w14:paraId="1DE48AD6" w14:textId="77777777" w:rsidR="00DA45E5" w:rsidRDefault="00DA45E5" w:rsidP="00DA45E5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Você pode considerar a compra de uma lista de endereçamento de uma empresa.</w:t>
                            </w:r>
                          </w:p>
                          <w:p w14:paraId="63AEFBE5" w14:textId="77777777" w:rsidR="00DA45E5" w:rsidRDefault="00DA45E5" w:rsidP="00DA45E5">
                            <w:pPr>
                              <w:spacing w:line="240" w:lineRule="atLeast"/>
                            </w:pPr>
                          </w:p>
                          <w:p w14:paraId="4B027D52" w14:textId="77777777" w:rsidR="00DA45E5" w:rsidRDefault="00DA45E5" w:rsidP="00DA45E5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lang w:val="pt-BR" w:bidi="pt-BR"/>
                              </w:rPr>
                              <w:t>Em seguida, determine quanto tempo e dinheiro você pode gastar no boletim informativo. Esses fatores ajudam a determinar a frequência com que você publica o boletim informativo e seu tamanho.</w:t>
                            </w:r>
                          </w:p>
                          <w:p w14:paraId="398E99AB" w14:textId="77777777" w:rsidR="00DA45E5" w:rsidRDefault="00DA45E5" w:rsidP="00DA45E5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30" w:type="dxa"/>
            <w:gridSpan w:val="3"/>
          </w:tcPr>
          <w:p w14:paraId="54466435" w14:textId="77777777" w:rsidR="00472180" w:rsidRPr="00AA7B32" w:rsidRDefault="00DA45E5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6A9C7D11" wp14:editId="5275DE07">
                      <wp:extent cx="2176530" cy="2062716"/>
                      <wp:effectExtent l="0" t="0" r="14605" b="13970"/>
                      <wp:docPr id="198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0627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19" seq="1"/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9C7D11" id="_x0000_s1051" type="#_x0000_t202" style="width:171.4pt;height:1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" filled="f" stroked="f">
                      <v:textbox style="mso-next-textbox:#_x0000_s1052" inset="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71" w:type="dxa"/>
            <w:gridSpan w:val="2"/>
            <w:shd w:val="clear" w:color="auto" w:fill="auto"/>
          </w:tcPr>
          <w:p w14:paraId="2B7F3293" w14:textId="77777777" w:rsidR="00472180" w:rsidRPr="00AA7B32" w:rsidRDefault="00DA45E5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3BFB9B14" wp14:editId="7135EA2D">
                      <wp:extent cx="2176530" cy="2030818"/>
                      <wp:effectExtent l="0" t="0" r="14605" b="7620"/>
                      <wp:docPr id="199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0308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19" seq="2"/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FB9B14" id="_x0000_s1052" type="#_x0000_t202" style="width:171.4pt;height:15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" filled="f" stroked="f">
                      <v:textbox inset=",0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A45E5" w:rsidRPr="00AA7B32" w14:paraId="32FA153C" w14:textId="77777777" w:rsidTr="0087717F">
        <w:trPr>
          <w:trHeight w:val="1079"/>
        </w:trPr>
        <w:tc>
          <w:tcPr>
            <w:tcW w:w="7222" w:type="dxa"/>
            <w:gridSpan w:val="5"/>
            <w:shd w:val="clear" w:color="auto" w:fill="26BFCE" w:themeFill="accent1"/>
            <w:vAlign w:val="center"/>
          </w:tcPr>
          <w:p w14:paraId="01043A4B" w14:textId="77777777" w:rsidR="00DA45E5" w:rsidRPr="00AA7B32" w:rsidRDefault="00DA45E5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484F4DA1" wp14:editId="74C0AA4D">
                      <wp:extent cx="4343400" cy="386366"/>
                      <wp:effectExtent l="0" t="0" r="0" b="13970"/>
                      <wp:docPr id="201" name="Caixa de Texto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3863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8ECD42" w14:textId="77777777" w:rsidR="00DA45E5" w:rsidRPr="00DA45E5" w:rsidRDefault="00DA45E5" w:rsidP="00DA45E5">
                                  <w:pPr>
                                    <w:pStyle w:val="Ttulo1"/>
                                    <w:rPr>
                                      <w:color w:val="FFFFFF" w:themeColor="background1"/>
                                    </w:rPr>
                                  </w:pPr>
                                  <w:r w:rsidRPr="00DA45E5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>Título do Artigo Interno</w:t>
                                  </w:r>
                                </w:p>
                                <w:p w14:paraId="06654608" w14:textId="77777777" w:rsidR="00DA45E5" w:rsidRPr="00DA45E5" w:rsidRDefault="00DA45E5" w:rsidP="00DA45E5">
                                  <w:pPr>
                                    <w:pStyle w:val="Ttulo1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763C4757" w14:textId="77777777" w:rsidR="00DA45E5" w:rsidRPr="00DA45E5" w:rsidRDefault="00DA45E5" w:rsidP="00DA45E5">
                                  <w:pPr>
                                    <w:pStyle w:val="Ttulo1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84F4DA1" id="Caixa de Texto 201" o:spid="_x0000_s1053" type="#_x0000_t202" style="width:342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" filled="f" stroked="f" strokeweight=".5pt">
                      <v:textbox inset="14.4pt,0,,0">
                        <w:txbxContent>
                          <w:p w14:paraId="498ECD42" w14:textId="77777777" w:rsidR="00DA45E5" w:rsidRPr="00DA45E5" w:rsidRDefault="00DA45E5" w:rsidP="00DA45E5">
                            <w:pPr>
                              <w:pStyle w:val="Ttulo1"/>
                              <w:rPr>
                                <w:color w:val="FFFFFF" w:themeColor="background1"/>
                              </w:rPr>
                            </w:pPr>
                            <w:r w:rsidRPr="00DA45E5">
                              <w:rPr>
                                <w:color w:val="FFFFFF" w:themeColor="background1"/>
                                <w:lang w:val="pt-BR" w:bidi="pt-BR"/>
                              </w:rPr>
                              <w:t>Título do Artigo Interno</w:t>
                            </w:r>
                          </w:p>
                          <w:p w14:paraId="06654608" w14:textId="77777777" w:rsidR="00DA45E5" w:rsidRPr="00DA45E5" w:rsidRDefault="00DA45E5" w:rsidP="00DA45E5">
                            <w:pPr>
                              <w:pStyle w:val="Ttulo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63C4757" w14:textId="77777777" w:rsidR="00DA45E5" w:rsidRPr="00DA45E5" w:rsidRDefault="00DA45E5" w:rsidP="00DA45E5">
                            <w:pPr>
                              <w:pStyle w:val="Ttulo1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71" w:type="dxa"/>
            <w:gridSpan w:val="2"/>
            <w:shd w:val="clear" w:color="auto" w:fill="26BFCE" w:themeFill="accent1"/>
          </w:tcPr>
          <w:p w14:paraId="1A3D0BCA" w14:textId="77777777" w:rsidR="00DA45E5" w:rsidRPr="00AA7B32" w:rsidRDefault="00DA45E5" w:rsidP="00394B32">
            <w:pPr>
              <w:rPr>
                <w:noProof/>
                <w:lang w:val="pt-BR"/>
              </w:rPr>
            </w:pPr>
          </w:p>
        </w:tc>
      </w:tr>
      <w:tr w:rsidR="00DA45E5" w:rsidRPr="00AA7B32" w14:paraId="3B2E7D2A" w14:textId="77777777" w:rsidTr="0087717F">
        <w:trPr>
          <w:trHeight w:val="4328"/>
        </w:trPr>
        <w:tc>
          <w:tcPr>
            <w:tcW w:w="3592" w:type="dxa"/>
            <w:gridSpan w:val="2"/>
          </w:tcPr>
          <w:p w14:paraId="3F0D5D66" w14:textId="77777777" w:rsidR="00DA45E5" w:rsidRPr="00AA7B32" w:rsidRDefault="00DA45E5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38595F5B" wp14:editId="57ABE97E">
                      <wp:extent cx="2176530" cy="2407534"/>
                      <wp:effectExtent l="0" t="0" r="14605" b="12065"/>
                      <wp:docPr id="202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407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21">
                              <w:txbxContent>
                                <w:p w14:paraId="20C12ED9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 xml:space="preserve">O objetivo de um boletim informativo é fornecer informações direcionadas a um público-alvo específico. </w:t>
                                  </w:r>
                                </w:p>
                                <w:p w14:paraId="2E2EEE3C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</w:p>
                                <w:p w14:paraId="59764A00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Os boletins informativos podem ser uma ótima maneira de comercializar seu produto ou serviço, além de poder criar credibilidade e a identidade de sua organização entre colegas, membros, funcionários ou fornecedores.</w:t>
                                  </w:r>
                                </w:p>
                                <w:p w14:paraId="2A01CE29" w14:textId="77777777" w:rsidR="00DA45E5" w:rsidRPr="00891C54" w:rsidRDefault="00DA45E5" w:rsidP="00DA45E5">
                                  <w:pPr>
                                    <w:spacing w:line="240" w:lineRule="atLeast"/>
                                  </w:pPr>
                                </w:p>
                                <w:p w14:paraId="224EC91F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Primeiro, determine o público-alvo do boletim informativo. Qualquer pessoa que possa se beneficiar dos produtos ou serviços que ele contém.</w:t>
                                  </w:r>
                                </w:p>
                                <w:p w14:paraId="43867604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</w:p>
                                <w:p w14:paraId="186A436F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 xml:space="preserve">Você pode compilar uma lista de endereçamento a partir de cartões de resposta comerciais, planilhas de informações do cliente, cartões de visita coletados em feiras de negócios ou listas de associados. </w:t>
                                  </w:r>
                                </w:p>
                                <w:p w14:paraId="3FA9B3D8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Você pode considerar a compra de uma lista de endereçamento de uma empresa.</w:t>
                                  </w:r>
                                </w:p>
                                <w:p w14:paraId="6C6539FC" w14:textId="77777777" w:rsidR="00DA45E5" w:rsidRDefault="00DA45E5" w:rsidP="00DA45E5">
                                  <w:pPr>
                                    <w:spacing w:line="240" w:lineRule="atLeast"/>
                                  </w:pPr>
                                </w:p>
                                <w:p w14:paraId="026E748F" w14:textId="77777777" w:rsidR="00DA45E5" w:rsidRDefault="00DA45E5" w:rsidP="00DA45E5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Em seguida, determine quanto tempo e dinheiro você pode gastar no boletim informativo. Esses fatores ajudam a determinar a frequência com que você publica o boletim informativo e seu tamanho.</w:t>
                                  </w:r>
                                </w:p>
                                <w:p w14:paraId="627A36BD" w14:textId="77777777" w:rsidR="00DA45E5" w:rsidRDefault="00DA45E5" w:rsidP="00DA45E5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0592D1A0" w14:textId="77777777" w:rsidR="00DA45E5" w:rsidRDefault="00DA45E5" w:rsidP="00DA45E5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18288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595F5B" id="_x0000_s1054" type="#_x0000_t202" style="width:171.4pt;height:18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" filled="f" stroked="f">
                      <v:textbox style="mso-next-textbox:#_x0000_s1055" inset="14.4pt,14.4pt,0,0">
                        <w:txbxContent>
                          <w:p w14:paraId="20C12ED9" w14:textId="77777777" w:rsidR="00DA45E5" w:rsidRDefault="00DA45E5" w:rsidP="00DA45E5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 xml:space="preserve">O objetivo de um boletim informativo é fornecer informações direcionadas a um público-alvo específico. </w:t>
                            </w:r>
                          </w:p>
                          <w:p w14:paraId="2E2EEE3C" w14:textId="77777777" w:rsidR="00DA45E5" w:rsidRDefault="00DA45E5" w:rsidP="00DA45E5">
                            <w:pPr>
                              <w:spacing w:line="240" w:lineRule="atLeast"/>
                            </w:pPr>
                          </w:p>
                          <w:p w14:paraId="59764A00" w14:textId="77777777" w:rsidR="00DA45E5" w:rsidRDefault="00DA45E5" w:rsidP="00DA45E5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Os boletins informativos podem ser uma ótima maneira de comercializar seu produto ou serviço, além de poder criar credibilidade e a identidade de sua organização entre colegas, membros, funcionários ou fornecedores.</w:t>
                            </w:r>
                          </w:p>
                          <w:p w14:paraId="2A01CE29" w14:textId="77777777" w:rsidR="00DA45E5" w:rsidRPr="00891C54" w:rsidRDefault="00DA45E5" w:rsidP="00DA45E5">
                            <w:pPr>
                              <w:spacing w:line="240" w:lineRule="atLeast"/>
                            </w:pPr>
                          </w:p>
                          <w:p w14:paraId="224EC91F" w14:textId="77777777" w:rsidR="00DA45E5" w:rsidRDefault="00DA45E5" w:rsidP="00DA45E5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Primeiro, determine o público-alvo do boletim informativo. Qualquer pessoa que possa se beneficiar dos produtos ou serviços que ele contém.</w:t>
                            </w:r>
                          </w:p>
                          <w:p w14:paraId="43867604" w14:textId="77777777" w:rsidR="00DA45E5" w:rsidRDefault="00DA45E5" w:rsidP="00DA45E5">
                            <w:pPr>
                              <w:spacing w:line="240" w:lineRule="atLeast"/>
                            </w:pPr>
                          </w:p>
                          <w:p w14:paraId="186A436F" w14:textId="77777777" w:rsidR="00DA45E5" w:rsidRDefault="00DA45E5" w:rsidP="00DA45E5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 xml:space="preserve">Você pode compilar uma lista de endereçamento a partir de cartões de resposta comerciais, planilhas de informações do cliente, cartões de visita coletados em feiras de negócios ou listas de associados. </w:t>
                            </w:r>
                          </w:p>
                          <w:p w14:paraId="3FA9B3D8" w14:textId="77777777" w:rsidR="00DA45E5" w:rsidRDefault="00DA45E5" w:rsidP="00DA45E5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Você pode considerar a compra de uma lista de endereçamento de uma empresa.</w:t>
                            </w:r>
                          </w:p>
                          <w:p w14:paraId="6C6539FC" w14:textId="77777777" w:rsidR="00DA45E5" w:rsidRDefault="00DA45E5" w:rsidP="00DA45E5">
                            <w:pPr>
                              <w:spacing w:line="240" w:lineRule="atLeast"/>
                            </w:pPr>
                          </w:p>
                          <w:p w14:paraId="026E748F" w14:textId="77777777" w:rsidR="00DA45E5" w:rsidRDefault="00DA45E5" w:rsidP="00DA45E5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lang w:val="pt-BR" w:bidi="pt-BR"/>
                              </w:rPr>
                              <w:t>Em seguida, determine quanto tempo e dinheiro você pode gastar no boletim informativo. Esses fatores ajudam a determinar a frequência com que você publica o boletim informativo e seu tamanho.</w:t>
                            </w:r>
                          </w:p>
                          <w:p w14:paraId="627A36BD" w14:textId="77777777" w:rsidR="00DA45E5" w:rsidRDefault="00DA45E5" w:rsidP="00DA45E5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0592D1A0" w14:textId="77777777" w:rsidR="00DA45E5" w:rsidRDefault="00DA45E5" w:rsidP="00DA45E5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30" w:type="dxa"/>
            <w:gridSpan w:val="3"/>
          </w:tcPr>
          <w:p w14:paraId="7EC4F5E5" w14:textId="77777777" w:rsidR="00DA45E5" w:rsidRPr="00AA7B32" w:rsidRDefault="00DA45E5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92972E4" wp14:editId="57E7A44A">
                      <wp:extent cx="2176530" cy="2604976"/>
                      <wp:effectExtent l="0" t="0" r="14605" b="5080"/>
                      <wp:docPr id="203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6049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21" seq="1"/>
                            <wps:bodyPr rot="0" vert="horz" wrap="square" lIns="91440" tIns="18288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2972E4" id="_x0000_s1055" type="#_x0000_t202" style="width:171.4pt;height:20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" filled="f" stroked="f">
                      <v:textbox style="mso-next-textbox:#_x0000_s1056" inset=",14.4pt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71" w:type="dxa"/>
            <w:gridSpan w:val="2"/>
            <w:shd w:val="clear" w:color="auto" w:fill="auto"/>
          </w:tcPr>
          <w:p w14:paraId="651A40A2" w14:textId="77777777" w:rsidR="00DA45E5" w:rsidRPr="00AA7B32" w:rsidRDefault="00DA45E5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44E53E9D" wp14:editId="1D21BB63">
                      <wp:extent cx="2176530" cy="2488018"/>
                      <wp:effectExtent l="0" t="0" r="14605" b="7620"/>
                      <wp:docPr id="204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4880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21" seq="2"/>
                            <wps:bodyPr rot="0" vert="horz" wrap="square" lIns="91440" tIns="18288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E53E9D" id="_x0000_s1056" type="#_x0000_t202" style="width:171.4pt;height:19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" filled="f" stroked="f">
                      <v:textbox inset=",14.4pt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CC46FF" w:rsidRPr="00AA7B32" w14:paraId="777831E2" w14:textId="77777777" w:rsidTr="0087717F">
        <w:trPr>
          <w:gridAfter w:val="1"/>
          <w:wAfter w:w="61" w:type="dxa"/>
          <w:trHeight w:val="1080"/>
        </w:trPr>
        <w:tc>
          <w:tcPr>
            <w:tcW w:w="6750" w:type="dxa"/>
            <w:gridSpan w:val="3"/>
            <w:shd w:val="clear" w:color="auto" w:fill="26BFCE" w:themeFill="accent1"/>
          </w:tcPr>
          <w:p w14:paraId="018486D5" w14:textId="77777777" w:rsidR="00CC46FF" w:rsidRPr="00AA7B32" w:rsidRDefault="00CC46FF" w:rsidP="00394B32">
            <w:pPr>
              <w:spacing w:before="240" w:after="240"/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w:lastRenderedPageBreak/>
              <mc:AlternateContent>
                <mc:Choice Requires="wps">
                  <w:drawing>
                    <wp:inline distT="0" distB="0" distL="0" distR="0" wp14:anchorId="78F573B0" wp14:editId="4DDAB85D">
                      <wp:extent cx="3923414" cy="386366"/>
                      <wp:effectExtent l="0" t="0" r="0" b="13970"/>
                      <wp:docPr id="205" name="Caixa de Texto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3414" cy="3863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A9CF49" w14:textId="77777777" w:rsidR="00CC46FF" w:rsidRPr="00DA45E5" w:rsidRDefault="00CC46FF" w:rsidP="00DA45E5">
                                  <w:pPr>
                                    <w:pStyle w:val="Ttulo1"/>
                                    <w:rPr>
                                      <w:color w:val="FFFFFF" w:themeColor="background1"/>
                                    </w:rPr>
                                  </w:pPr>
                                  <w:r w:rsidRPr="00DA45E5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>Título do Artigo Interno</w:t>
                                  </w:r>
                                </w:p>
                                <w:p w14:paraId="7F81EFDE" w14:textId="77777777" w:rsidR="00CC46FF" w:rsidRPr="00DA45E5" w:rsidRDefault="00CC46FF" w:rsidP="00DA45E5">
                                  <w:pPr>
                                    <w:pStyle w:val="Ttulo1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1828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F573B0" id="Caixa de Texto 205" o:spid="_x0000_s1057" type="#_x0000_t202" style="width:308.9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" filled="f" stroked="f" strokeweight=".5pt">
                      <v:textbox inset=",0,14.4pt,0">
                        <w:txbxContent>
                          <w:p w14:paraId="1AA9CF49" w14:textId="77777777" w:rsidR="00CC46FF" w:rsidRPr="00DA45E5" w:rsidRDefault="00CC46FF" w:rsidP="00DA45E5">
                            <w:pPr>
                              <w:pStyle w:val="Ttulo1"/>
                              <w:rPr>
                                <w:color w:val="FFFFFF" w:themeColor="background1"/>
                              </w:rPr>
                            </w:pPr>
                            <w:r w:rsidRPr="00DA45E5">
                              <w:rPr>
                                <w:color w:val="FFFFFF" w:themeColor="background1"/>
                                <w:lang w:val="pt-BR" w:bidi="pt-BR"/>
                              </w:rPr>
                              <w:t>Título do Artigo Interno</w:t>
                            </w:r>
                          </w:p>
                          <w:p w14:paraId="7F81EFDE" w14:textId="77777777" w:rsidR="00CC46FF" w:rsidRPr="00DA45E5" w:rsidRDefault="00CC46FF" w:rsidP="00DA45E5">
                            <w:pPr>
                              <w:pStyle w:val="Ttulo1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0" w:type="dxa"/>
            <w:vMerge w:val="restart"/>
            <w:shd w:val="clear" w:color="auto" w:fill="auto"/>
          </w:tcPr>
          <w:p w14:paraId="5435534C" w14:textId="77777777" w:rsidR="00CC46FF" w:rsidRPr="00AA7B32" w:rsidRDefault="00CC46FF" w:rsidP="00394B32">
            <w:pPr>
              <w:rPr>
                <w:noProof/>
                <w:lang w:val="pt-BR"/>
              </w:rPr>
            </w:pPr>
          </w:p>
        </w:tc>
        <w:tc>
          <w:tcPr>
            <w:tcW w:w="3912" w:type="dxa"/>
            <w:gridSpan w:val="2"/>
            <w:vMerge w:val="restart"/>
            <w:shd w:val="clear" w:color="auto" w:fill="26BFCE" w:themeFill="accent1"/>
          </w:tcPr>
          <w:p w14:paraId="1CC9741D" w14:textId="77777777" w:rsidR="00CC46FF" w:rsidRPr="00AA7B32" w:rsidRDefault="00CC46FF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w:drawing>
                <wp:inline distT="0" distB="0" distL="0" distR="0" wp14:anchorId="49F6DC01" wp14:editId="1E62E46A">
                  <wp:extent cx="2480753" cy="8805221"/>
                  <wp:effectExtent l="0" t="0" r="0" b="0"/>
                  <wp:docPr id="218" name="Imagem 218" descr="detalhes de alguém passando, janela grande no plano de fu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tf06206291-Newsletter  01-0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753" cy="880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6FF" w:rsidRPr="00AA7B32" w14:paraId="353574A6" w14:textId="77777777" w:rsidTr="0087717F">
        <w:trPr>
          <w:gridAfter w:val="1"/>
          <w:wAfter w:w="61" w:type="dxa"/>
          <w:trHeight w:val="4465"/>
        </w:trPr>
        <w:tc>
          <w:tcPr>
            <w:tcW w:w="3375" w:type="dxa"/>
            <w:tcBorders>
              <w:bottom w:val="nil"/>
            </w:tcBorders>
          </w:tcPr>
          <w:p w14:paraId="591E9187" w14:textId="77777777" w:rsidR="00CC46FF" w:rsidRPr="00AA7B32" w:rsidRDefault="00CC46FF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52E16603" wp14:editId="2C136113">
                      <wp:extent cx="2060620" cy="2717165"/>
                      <wp:effectExtent l="0" t="0" r="0" b="6985"/>
                      <wp:docPr id="206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0620" cy="2717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23">
                              <w:txbxContent>
                                <w:p w14:paraId="3512F1F1" w14:textId="77777777" w:rsidR="00CC46FF" w:rsidRDefault="00CC46FF" w:rsidP="00CC46FF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      </w:r>
                                </w:p>
                                <w:p w14:paraId="32D869A4" w14:textId="77777777" w:rsidR="00CC46FF" w:rsidRDefault="00CC46FF" w:rsidP="00CC46FF">
                                  <w:pPr>
                                    <w:spacing w:line="240" w:lineRule="atLeast"/>
                                  </w:pPr>
                                </w:p>
                                <w:p w14:paraId="3359902C" w14:textId="77777777" w:rsidR="00CC46FF" w:rsidRDefault="00CC46FF" w:rsidP="00CC46FF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Primeiro, determine o público-alvo do boletim informativo. Qualquer pessoa que possa se beneficiar dos produtos ou serviços que ele contém.</w:t>
                                  </w:r>
                                </w:p>
                                <w:p w14:paraId="0DFCA86D" w14:textId="77777777" w:rsidR="00CC46FF" w:rsidRDefault="00CC46FF" w:rsidP="00CC46FF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      </w:r>
                                </w:p>
                                <w:p w14:paraId="30D6192B" w14:textId="77777777" w:rsidR="00CC46FF" w:rsidRDefault="00CC46FF" w:rsidP="00CC46FF">
                                  <w:pPr>
                                    <w:spacing w:line="240" w:lineRule="atLeast"/>
                                  </w:pPr>
                                </w:p>
                                <w:p w14:paraId="2090499C" w14:textId="77777777" w:rsidR="00CC46FF" w:rsidRDefault="00CC46FF" w:rsidP="00DA45E5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 xml:space="preserve">Em seguida, determine quanto tempo e dinheiro você pode gastar no boletim informativo. </w:t>
                                  </w:r>
                                </w:p>
                              </w:txbxContent>
                            </wps:txbx>
                            <wps:bodyPr rot="0" vert="horz" wrap="square" lIns="91440" tIns="182880" rIns="18288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E16603" id="_x0000_s1058" type="#_x0000_t202" style="width:162.25pt;height:2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" filled="f" stroked="f">
                      <v:textbox style="mso-next-textbox:#_x0000_s1059" inset=",14.4pt,14.4pt,0">
                        <w:txbxContent>
                          <w:p w14:paraId="3512F1F1" w14:textId="77777777" w:rsidR="00CC46FF" w:rsidRDefault="00CC46FF" w:rsidP="00CC46FF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</w:r>
                          </w:p>
                          <w:p w14:paraId="32D869A4" w14:textId="77777777" w:rsidR="00CC46FF" w:rsidRDefault="00CC46FF" w:rsidP="00CC46FF">
                            <w:pPr>
                              <w:spacing w:line="240" w:lineRule="atLeast"/>
                            </w:pPr>
                          </w:p>
                          <w:p w14:paraId="3359902C" w14:textId="77777777" w:rsidR="00CC46FF" w:rsidRDefault="00CC46FF" w:rsidP="00CC46FF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Primeiro, determine o público-alvo do boletim informativo. Qualquer pessoa que possa se beneficiar dos produtos ou serviços que ele contém.</w:t>
                            </w:r>
                          </w:p>
                          <w:p w14:paraId="0DFCA86D" w14:textId="77777777" w:rsidR="00CC46FF" w:rsidRDefault="00CC46FF" w:rsidP="00CC46FF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</w:r>
                          </w:p>
                          <w:p w14:paraId="30D6192B" w14:textId="77777777" w:rsidR="00CC46FF" w:rsidRDefault="00CC46FF" w:rsidP="00CC46FF">
                            <w:pPr>
                              <w:spacing w:line="240" w:lineRule="atLeast"/>
                            </w:pPr>
                          </w:p>
                          <w:p w14:paraId="2090499C" w14:textId="77777777" w:rsidR="00CC46FF" w:rsidRDefault="00CC46FF" w:rsidP="00DA45E5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lang w:val="pt-BR" w:bidi="pt-BR"/>
                              </w:rPr>
                              <w:t xml:space="preserve">Em seguida, determine quanto tempo e dinheiro você pode gastar no boletim informativo.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375" w:type="dxa"/>
            <w:gridSpan w:val="2"/>
            <w:tcBorders>
              <w:bottom w:val="nil"/>
            </w:tcBorders>
          </w:tcPr>
          <w:p w14:paraId="04C1CD93" w14:textId="77777777" w:rsidR="00CC46FF" w:rsidRPr="00AA7B32" w:rsidRDefault="00CC46FF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E7FE386" wp14:editId="0B4892C7">
                      <wp:extent cx="2099257" cy="2781837"/>
                      <wp:effectExtent l="0" t="0" r="15875" b="0"/>
                      <wp:docPr id="207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9257" cy="27818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23" seq="1"/>
                            <wps:bodyPr rot="0" vert="horz" wrap="square" lIns="91440" tIns="18288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7FE386" id="_x0000_s1059" type="#_x0000_t202" style="width:165.3pt;height:2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" filled="f" stroked="f">
                      <v:textbox inset=",14.4pt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0" w:type="dxa"/>
            <w:vMerge/>
            <w:tcBorders>
              <w:bottom w:val="nil"/>
            </w:tcBorders>
            <w:shd w:val="clear" w:color="auto" w:fill="auto"/>
          </w:tcPr>
          <w:p w14:paraId="19F8389A" w14:textId="77777777" w:rsidR="00CC46FF" w:rsidRPr="00AA7B32" w:rsidRDefault="00CC46FF" w:rsidP="00394B32">
            <w:pPr>
              <w:rPr>
                <w:noProof/>
                <w:lang w:val="pt-BR"/>
              </w:rPr>
            </w:pPr>
          </w:p>
        </w:tc>
        <w:tc>
          <w:tcPr>
            <w:tcW w:w="3912" w:type="dxa"/>
            <w:gridSpan w:val="2"/>
            <w:vMerge/>
            <w:shd w:val="clear" w:color="auto" w:fill="26BFCE" w:themeFill="accent1"/>
          </w:tcPr>
          <w:p w14:paraId="62A02843" w14:textId="77777777" w:rsidR="00CC46FF" w:rsidRPr="00AA7B32" w:rsidRDefault="00CC46FF" w:rsidP="00394B32">
            <w:pPr>
              <w:rPr>
                <w:noProof/>
                <w:lang w:val="pt-BR"/>
              </w:rPr>
            </w:pPr>
          </w:p>
        </w:tc>
      </w:tr>
      <w:tr w:rsidR="00CC46FF" w:rsidRPr="00AA7B32" w14:paraId="693732F2" w14:textId="77777777" w:rsidTr="0087717F">
        <w:trPr>
          <w:gridAfter w:val="1"/>
          <w:wAfter w:w="61" w:type="dxa"/>
          <w:trHeight w:val="1080"/>
        </w:trPr>
        <w:tc>
          <w:tcPr>
            <w:tcW w:w="6750" w:type="dxa"/>
            <w:gridSpan w:val="3"/>
            <w:shd w:val="clear" w:color="auto" w:fill="26BFCE" w:themeFill="accent1"/>
            <w:vAlign w:val="center"/>
          </w:tcPr>
          <w:p w14:paraId="5EC8C3C4" w14:textId="77777777" w:rsidR="00CC46FF" w:rsidRPr="00AA7B32" w:rsidRDefault="00CC46FF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A33A2F2" wp14:editId="5ABEA9C5">
                      <wp:extent cx="4146698" cy="386366"/>
                      <wp:effectExtent l="0" t="0" r="0" b="13970"/>
                      <wp:docPr id="213" name="Caixa de Texto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698" cy="3863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8D3EDE" w14:textId="77777777" w:rsidR="00CC46FF" w:rsidRPr="00CC46FF" w:rsidRDefault="00CC46FF" w:rsidP="00DA45E5">
                                  <w:pPr>
                                    <w:pStyle w:val="Ttulo1"/>
                                    <w:rPr>
                                      <w:color w:val="FFFFFF" w:themeColor="background1"/>
                                    </w:rPr>
                                  </w:pPr>
                                  <w:r w:rsidRPr="00CC46FF">
                                    <w:rPr>
                                      <w:color w:val="FFFFFF" w:themeColor="background1"/>
                                      <w:lang w:val="pt-BR" w:bidi="pt-BR"/>
                                    </w:rPr>
                                    <w:t>Título do Artigo Interno</w:t>
                                  </w:r>
                                </w:p>
                                <w:p w14:paraId="5FB1C00F" w14:textId="77777777" w:rsidR="00CC46FF" w:rsidRPr="00CC46FF" w:rsidRDefault="00CC46FF" w:rsidP="00DA45E5">
                                  <w:pPr>
                                    <w:pStyle w:val="Ttulo1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4121F17E" w14:textId="77777777" w:rsidR="00CC46FF" w:rsidRPr="00CC46FF" w:rsidRDefault="00CC46FF" w:rsidP="00DA45E5">
                                  <w:pPr>
                                    <w:pStyle w:val="Ttulo1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33A2F2" id="Caixa de Texto 213" o:spid="_x0000_s1060" type="#_x0000_t202" style="width:326.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" filled="f" stroked="f" strokeweight=".5pt">
                      <v:textbox inset="14.4pt,0,,0">
                        <w:txbxContent>
                          <w:p w14:paraId="628D3EDE" w14:textId="77777777" w:rsidR="00CC46FF" w:rsidRPr="00CC46FF" w:rsidRDefault="00CC46FF" w:rsidP="00DA45E5">
                            <w:pPr>
                              <w:pStyle w:val="Ttulo1"/>
                              <w:rPr>
                                <w:color w:val="FFFFFF" w:themeColor="background1"/>
                              </w:rPr>
                            </w:pPr>
                            <w:r w:rsidRPr="00CC46FF">
                              <w:rPr>
                                <w:color w:val="FFFFFF" w:themeColor="background1"/>
                                <w:lang w:val="pt-BR" w:bidi="pt-BR"/>
                              </w:rPr>
                              <w:t>Título do Artigo Interno</w:t>
                            </w:r>
                          </w:p>
                          <w:p w14:paraId="5FB1C00F" w14:textId="77777777" w:rsidR="00CC46FF" w:rsidRPr="00CC46FF" w:rsidRDefault="00CC46FF" w:rsidP="00DA45E5">
                            <w:pPr>
                              <w:pStyle w:val="Ttulo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121F17E" w14:textId="77777777" w:rsidR="00CC46FF" w:rsidRPr="00CC46FF" w:rsidRDefault="00CC46FF" w:rsidP="00DA45E5">
                            <w:pPr>
                              <w:pStyle w:val="Ttulo1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0" w:type="dxa"/>
            <w:vMerge/>
            <w:shd w:val="clear" w:color="auto" w:fill="auto"/>
          </w:tcPr>
          <w:p w14:paraId="570B30A3" w14:textId="77777777" w:rsidR="00CC46FF" w:rsidRPr="00AA7B32" w:rsidRDefault="00CC46FF" w:rsidP="00394B32">
            <w:pPr>
              <w:rPr>
                <w:noProof/>
                <w:lang w:val="pt-BR"/>
              </w:rPr>
            </w:pPr>
          </w:p>
        </w:tc>
        <w:tc>
          <w:tcPr>
            <w:tcW w:w="3912" w:type="dxa"/>
            <w:gridSpan w:val="2"/>
            <w:vMerge/>
            <w:shd w:val="clear" w:color="auto" w:fill="26BFCE" w:themeFill="accent1"/>
          </w:tcPr>
          <w:p w14:paraId="6355AF69" w14:textId="77777777" w:rsidR="00CC46FF" w:rsidRPr="00AA7B32" w:rsidRDefault="00CC46FF" w:rsidP="00394B32">
            <w:pPr>
              <w:rPr>
                <w:noProof/>
                <w:lang w:val="pt-BR"/>
              </w:rPr>
            </w:pPr>
          </w:p>
        </w:tc>
      </w:tr>
      <w:tr w:rsidR="00CC46FF" w:rsidRPr="00AA7B32" w14:paraId="3E7D074A" w14:textId="77777777" w:rsidTr="0087717F">
        <w:trPr>
          <w:gridAfter w:val="1"/>
          <w:wAfter w:w="61" w:type="dxa"/>
          <w:trHeight w:val="2249"/>
        </w:trPr>
        <w:tc>
          <w:tcPr>
            <w:tcW w:w="3375" w:type="dxa"/>
          </w:tcPr>
          <w:p w14:paraId="05AA6C06" w14:textId="77777777" w:rsidR="00CC46FF" w:rsidRPr="00AA7B32" w:rsidRDefault="00CC46FF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3CD9C3B6" wp14:editId="04886376">
                      <wp:extent cx="1970468" cy="3147237"/>
                      <wp:effectExtent l="0" t="0" r="10795" b="15240"/>
                      <wp:docPr id="214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0468" cy="31472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25">
                              <w:txbxContent>
                                <w:p w14:paraId="29E164A9" w14:textId="77777777" w:rsidR="00CC46FF" w:rsidRDefault="00CC46FF" w:rsidP="00DA45E5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 xml:space="preserve">O objetivo de um boletim informativo é fornecer informações direcionadas a um público-alvo específico. </w:t>
                                  </w:r>
                                </w:p>
                                <w:p w14:paraId="46DF7B8A" w14:textId="77777777" w:rsidR="00CC46FF" w:rsidRDefault="00CC46FF" w:rsidP="00DA45E5">
                                  <w:pPr>
                                    <w:spacing w:line="240" w:lineRule="atLeast"/>
                                  </w:pPr>
                                </w:p>
                                <w:p w14:paraId="0693364D" w14:textId="77777777" w:rsidR="00CC46FF" w:rsidRDefault="00CC46FF" w:rsidP="00DA45E5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Os boletins informativos podem ser uma ótima maneira de comercializar seu produto ou serviço, além de poder criar credibilidade e a identidade de sua organização entre colegas, membros, funcionários ou fornecedores.</w:t>
                                  </w:r>
                                </w:p>
                                <w:p w14:paraId="5896E14B" w14:textId="77777777" w:rsidR="00CC46FF" w:rsidRPr="00891C54" w:rsidRDefault="00CC46FF" w:rsidP="00DA45E5">
                                  <w:pPr>
                                    <w:spacing w:line="240" w:lineRule="atLeast"/>
                                  </w:pPr>
                                </w:p>
                                <w:p w14:paraId="2F4DD25D" w14:textId="77777777" w:rsidR="00CC46FF" w:rsidRDefault="00CC46FF" w:rsidP="00DA45E5">
                                  <w:pPr>
                                    <w:spacing w:line="240" w:lineRule="atLeast"/>
                                  </w:pPr>
                                  <w:r w:rsidRPr="00891C54">
                                    <w:rPr>
                                      <w:lang w:val="pt-BR" w:bidi="pt-BR"/>
                                    </w:rPr>
                                    <w:t>Primeiro, determine o público-alvo do boletim informativo. Qualquer pessoa que possa se beneficiar dos produtos ou serviços que ele contém.</w:t>
                                  </w:r>
                                </w:p>
                                <w:p w14:paraId="578C04A3" w14:textId="77777777" w:rsidR="00CC46FF" w:rsidRDefault="00CC46FF" w:rsidP="00DA45E5">
                                  <w:pPr>
                                    <w:spacing w:line="240" w:lineRule="atLeast"/>
                                  </w:pPr>
                                </w:p>
                                <w:p w14:paraId="319ACCAA" w14:textId="77777777" w:rsidR="00CC46FF" w:rsidRDefault="00CC46FF" w:rsidP="00DA45E5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 xml:space="preserve">Você pode compilar uma lista de endereçamento a partir de cartões de resposta comerciais, planilhas de informações do cliente, cartões de visita coletados em feiras de negócios ou listas de associados. </w:t>
                                  </w:r>
                                </w:p>
                                <w:p w14:paraId="1AAA5B5E" w14:textId="77777777" w:rsidR="00CC46FF" w:rsidRDefault="00CC46FF" w:rsidP="00DA45E5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Você pode considerar a compra de uma lista de endereçamento de uma empresa.</w:t>
                                  </w:r>
                                </w:p>
                                <w:p w14:paraId="147FF52D" w14:textId="77777777" w:rsidR="00CC46FF" w:rsidRDefault="00CC46FF" w:rsidP="00DA45E5">
                                  <w:pPr>
                                    <w:spacing w:line="240" w:lineRule="atLeast"/>
                                  </w:pPr>
                                </w:p>
                                <w:p w14:paraId="0BED7287" w14:textId="77777777" w:rsidR="00CC46FF" w:rsidRDefault="00CC46FF" w:rsidP="00DA45E5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Em seguida, determine quanto tempo e dinheiro você pode gastar no boletim informativo. Esses fatores ajudam a determinar a frequência com que você publica o boletim informativo e seu tamanho.</w:t>
                                  </w:r>
                                </w:p>
                                <w:p w14:paraId="2F4F5AD8" w14:textId="77777777" w:rsidR="00CC46FF" w:rsidRDefault="00CC46FF" w:rsidP="00DA45E5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125CD3FB" w14:textId="77777777" w:rsidR="00CC46FF" w:rsidRDefault="00CC46FF" w:rsidP="00DA45E5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18288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D9C3B6" id="_x0000_s1061" type="#_x0000_t202" style="width:155.15pt;height:24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" filled="f" stroked="f">
                      <v:textbox style="mso-next-textbox:#_x0000_s1062" inset="14.4pt,14.4pt,0,0">
                        <w:txbxContent>
                          <w:p w14:paraId="29E164A9" w14:textId="77777777" w:rsidR="00CC46FF" w:rsidRDefault="00CC46FF" w:rsidP="00DA45E5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 xml:space="preserve">O objetivo de um boletim informativo é fornecer informações direcionadas a um público-alvo específico. </w:t>
                            </w:r>
                          </w:p>
                          <w:p w14:paraId="46DF7B8A" w14:textId="77777777" w:rsidR="00CC46FF" w:rsidRDefault="00CC46FF" w:rsidP="00DA45E5">
                            <w:pPr>
                              <w:spacing w:line="240" w:lineRule="atLeast"/>
                            </w:pPr>
                          </w:p>
                          <w:p w14:paraId="0693364D" w14:textId="77777777" w:rsidR="00CC46FF" w:rsidRDefault="00CC46FF" w:rsidP="00DA45E5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Os boletins informativos podem ser uma ótima maneira de comercializar seu produto ou serviço, além de poder criar credibilidade e a identidade de sua organização entre colegas, membros, funcionários ou fornecedores.</w:t>
                            </w:r>
                          </w:p>
                          <w:p w14:paraId="5896E14B" w14:textId="77777777" w:rsidR="00CC46FF" w:rsidRPr="00891C54" w:rsidRDefault="00CC46FF" w:rsidP="00DA45E5">
                            <w:pPr>
                              <w:spacing w:line="240" w:lineRule="atLeast"/>
                            </w:pPr>
                          </w:p>
                          <w:p w14:paraId="2F4DD25D" w14:textId="77777777" w:rsidR="00CC46FF" w:rsidRDefault="00CC46FF" w:rsidP="00DA45E5">
                            <w:pPr>
                              <w:spacing w:line="240" w:lineRule="atLeast"/>
                            </w:pPr>
                            <w:r w:rsidRPr="00891C54">
                              <w:rPr>
                                <w:lang w:val="pt-BR" w:bidi="pt-BR"/>
                              </w:rPr>
                              <w:t>Primeiro, determine o público-alvo do boletim informativo. Qualquer pessoa que possa se beneficiar dos produtos ou serviços que ele contém.</w:t>
                            </w:r>
                          </w:p>
                          <w:p w14:paraId="578C04A3" w14:textId="77777777" w:rsidR="00CC46FF" w:rsidRDefault="00CC46FF" w:rsidP="00DA45E5">
                            <w:pPr>
                              <w:spacing w:line="240" w:lineRule="atLeast"/>
                            </w:pPr>
                          </w:p>
                          <w:p w14:paraId="319ACCAA" w14:textId="77777777" w:rsidR="00CC46FF" w:rsidRDefault="00CC46FF" w:rsidP="00DA45E5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 xml:space="preserve">Você pode compilar uma lista de endereçamento a partir de cartões de resposta comerciais, planilhas de informações do cliente, cartões de visita coletados em feiras de negócios ou listas de associados. </w:t>
                            </w:r>
                          </w:p>
                          <w:p w14:paraId="1AAA5B5E" w14:textId="77777777" w:rsidR="00CC46FF" w:rsidRDefault="00CC46FF" w:rsidP="00DA45E5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Você pode considerar a compra de uma lista de endereçamento de uma empresa.</w:t>
                            </w:r>
                          </w:p>
                          <w:p w14:paraId="147FF52D" w14:textId="77777777" w:rsidR="00CC46FF" w:rsidRDefault="00CC46FF" w:rsidP="00DA45E5">
                            <w:pPr>
                              <w:spacing w:line="240" w:lineRule="atLeast"/>
                            </w:pPr>
                          </w:p>
                          <w:p w14:paraId="0BED7287" w14:textId="77777777" w:rsidR="00CC46FF" w:rsidRDefault="00CC46FF" w:rsidP="00DA45E5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lang w:val="pt-BR" w:bidi="pt-BR"/>
                              </w:rPr>
                              <w:t>Em seguida, determine quanto tempo e dinheiro você pode gastar no boletim informativo. Esses fatores ajudam a determinar a frequência com que você publica o boletim informativo e seu tamanho.</w:t>
                            </w:r>
                          </w:p>
                          <w:p w14:paraId="2F4F5AD8" w14:textId="77777777" w:rsidR="00CC46FF" w:rsidRDefault="00CC46FF" w:rsidP="00DA45E5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125CD3FB" w14:textId="77777777" w:rsidR="00CC46FF" w:rsidRDefault="00CC46FF" w:rsidP="00DA45E5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5FECA30" w14:textId="77777777" w:rsidR="00CC46FF" w:rsidRPr="00AA7B32" w:rsidRDefault="00CC46FF" w:rsidP="00394B32">
            <w:pPr>
              <w:rPr>
                <w:noProof/>
                <w:lang w:val="pt-BR"/>
              </w:rPr>
            </w:pPr>
          </w:p>
        </w:tc>
        <w:tc>
          <w:tcPr>
            <w:tcW w:w="3375" w:type="dxa"/>
            <w:gridSpan w:val="2"/>
          </w:tcPr>
          <w:p w14:paraId="4A9F937D" w14:textId="77777777" w:rsidR="00CC46FF" w:rsidRPr="00AA7B32" w:rsidRDefault="00CC46FF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73C923C5" wp14:editId="066E42D7">
                      <wp:extent cx="2048719" cy="3217762"/>
                      <wp:effectExtent l="0" t="0" r="8890" b="1905"/>
                      <wp:docPr id="215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8719" cy="32177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25" seq="1"/>
                            <wps:bodyPr rot="0" vert="horz" wrap="square" lIns="91440" tIns="18288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C923C5" id="_x0000_s1062" type="#_x0000_t202" style="width:161.3pt;height:25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" filled="f" stroked="f">
                      <v:textbox inset=",14.4pt,0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0" w:type="dxa"/>
            <w:vMerge/>
            <w:shd w:val="clear" w:color="auto" w:fill="auto"/>
          </w:tcPr>
          <w:p w14:paraId="66EA0C95" w14:textId="77777777" w:rsidR="00CC46FF" w:rsidRPr="00AA7B32" w:rsidRDefault="00CC46FF" w:rsidP="00394B32">
            <w:pPr>
              <w:rPr>
                <w:noProof/>
                <w:lang w:val="pt-BR"/>
              </w:rPr>
            </w:pPr>
          </w:p>
        </w:tc>
        <w:tc>
          <w:tcPr>
            <w:tcW w:w="3912" w:type="dxa"/>
            <w:gridSpan w:val="2"/>
            <w:vMerge/>
            <w:shd w:val="clear" w:color="auto" w:fill="auto"/>
          </w:tcPr>
          <w:p w14:paraId="3BF198BB" w14:textId="77777777" w:rsidR="00CC46FF" w:rsidRPr="00AA7B32" w:rsidRDefault="00CC46FF" w:rsidP="00394B32">
            <w:pPr>
              <w:rPr>
                <w:noProof/>
                <w:lang w:val="pt-BR"/>
              </w:rPr>
            </w:pPr>
          </w:p>
        </w:tc>
      </w:tr>
      <w:tr w:rsidR="00CC46FF" w:rsidRPr="00AA7B32" w14:paraId="328C4C2B" w14:textId="77777777" w:rsidTr="0087717F">
        <w:trPr>
          <w:gridAfter w:val="1"/>
          <w:wAfter w:w="61" w:type="dxa"/>
          <w:trHeight w:val="2114"/>
        </w:trPr>
        <w:tc>
          <w:tcPr>
            <w:tcW w:w="6750" w:type="dxa"/>
            <w:gridSpan w:val="3"/>
          </w:tcPr>
          <w:p w14:paraId="5D8D750D" w14:textId="77777777" w:rsidR="00CC46FF" w:rsidRPr="00AA7B32" w:rsidRDefault="00CC46FF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4F06F8C3" wp14:editId="598235B1">
                      <wp:extent cx="4314038" cy="1236371"/>
                      <wp:effectExtent l="0" t="0" r="0" b="1905"/>
                      <wp:docPr id="217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4038" cy="12363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BE947C" w14:textId="77777777" w:rsidR="00CC46FF" w:rsidRPr="00CC46FF" w:rsidRDefault="00CC46FF" w:rsidP="00CC46FF">
                                  <w:pPr>
                                    <w:pStyle w:val="Ttulo4"/>
                                  </w:pPr>
                                  <w:r w:rsidRPr="00CC46FF">
                                    <w:rPr>
                                      <w:lang w:val="pt-BR" w:bidi="pt-BR"/>
                                    </w:rPr>
                                    <w:t>“Para chamar a atenção do leitor, coloque uma frase ou citação interessante do artigo aqui.”</w:t>
                                  </w:r>
                                </w:p>
                              </w:txbxContent>
                            </wps:txbx>
                            <wps:bodyPr rot="0" vert="horz" wrap="square" lIns="182880" tIns="182880" rIns="18288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06F8C3" id="_x0000_s1063" type="#_x0000_t202" style="width:339.7pt;height:9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" filled="f" stroked="f">
                      <v:textbox inset="14.4pt,14.4pt,14.4pt,0">
                        <w:txbxContent>
                          <w:p w14:paraId="57BE947C" w14:textId="77777777" w:rsidR="00CC46FF" w:rsidRPr="00CC46FF" w:rsidRDefault="00CC46FF" w:rsidP="00CC46FF">
                            <w:pPr>
                              <w:pStyle w:val="Ttulo4"/>
                            </w:pPr>
                            <w:r w:rsidRPr="00CC46FF">
                              <w:rPr>
                                <w:lang w:val="pt-BR" w:bidi="pt-BR"/>
                              </w:rPr>
                              <w:t>“Para chamar a atenção do leitor, coloque uma frase ou citação interessante do artigo aqui.”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70" w:type="dxa"/>
            <w:shd w:val="clear" w:color="auto" w:fill="auto"/>
          </w:tcPr>
          <w:p w14:paraId="16D06564" w14:textId="77777777" w:rsidR="00CC46FF" w:rsidRPr="00AA7B32" w:rsidRDefault="00CC46FF" w:rsidP="00394B32">
            <w:pPr>
              <w:rPr>
                <w:noProof/>
                <w:lang w:val="pt-BR"/>
              </w:rPr>
            </w:pPr>
          </w:p>
        </w:tc>
        <w:tc>
          <w:tcPr>
            <w:tcW w:w="3912" w:type="dxa"/>
            <w:gridSpan w:val="2"/>
            <w:vMerge/>
            <w:shd w:val="clear" w:color="auto" w:fill="auto"/>
          </w:tcPr>
          <w:p w14:paraId="53CE75DC" w14:textId="77777777" w:rsidR="00CC46FF" w:rsidRPr="00AA7B32" w:rsidRDefault="00CC46FF" w:rsidP="00394B32">
            <w:pPr>
              <w:rPr>
                <w:noProof/>
                <w:lang w:val="pt-BR"/>
              </w:rPr>
            </w:pPr>
          </w:p>
        </w:tc>
      </w:tr>
    </w:tbl>
    <w:p w14:paraId="4B52DFE4" w14:textId="77777777" w:rsidR="00CC46FF" w:rsidRPr="00AA7B32" w:rsidRDefault="00CC46FF" w:rsidP="00874CA3">
      <w:pPr>
        <w:rPr>
          <w:noProof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3207"/>
        <w:gridCol w:w="3543"/>
        <w:gridCol w:w="115"/>
        <w:gridCol w:w="3658"/>
      </w:tblGrid>
      <w:tr w:rsidR="00CC46FF" w:rsidRPr="00AA7B32" w14:paraId="2C109F91" w14:textId="77777777" w:rsidTr="00394B32">
        <w:trPr>
          <w:trHeight w:val="1161"/>
        </w:trPr>
        <w:tc>
          <w:tcPr>
            <w:tcW w:w="10973" w:type="dxa"/>
            <w:gridSpan w:val="5"/>
            <w:vAlign w:val="center"/>
          </w:tcPr>
          <w:p w14:paraId="4564189A" w14:textId="77777777" w:rsidR="00CC46FF" w:rsidRPr="00AA7B32" w:rsidRDefault="006B7E77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w:lastRenderedPageBreak/>
              <mc:AlternateContent>
                <mc:Choice Requires="wps">
                  <w:drawing>
                    <wp:inline distT="0" distB="0" distL="0" distR="0" wp14:anchorId="7352B3DE" wp14:editId="46CB536B">
                      <wp:extent cx="3026536" cy="386366"/>
                      <wp:effectExtent l="0" t="0" r="0" b="13970"/>
                      <wp:docPr id="225" name="Caixa de Texto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6536" cy="3863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9AAE3C" w14:textId="77777777" w:rsidR="006B7E77" w:rsidRPr="0080282B" w:rsidRDefault="006B7E77" w:rsidP="006B7E77">
                                  <w:pPr>
                                    <w:pStyle w:val="Ttulo1"/>
                                  </w:pPr>
                                  <w:r w:rsidRPr="0080282B">
                                    <w:rPr>
                                      <w:lang w:val="pt-BR" w:bidi="pt-BR"/>
                                    </w:rPr>
                                    <w:t>Título do Artigo Interno</w:t>
                                  </w:r>
                                </w:p>
                                <w:p w14:paraId="231B0206" w14:textId="77777777" w:rsidR="006B7E77" w:rsidRPr="003A2D05" w:rsidRDefault="006B7E77" w:rsidP="006B7E77">
                                  <w:pPr>
                                    <w:pStyle w:val="Ttulo1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52B3DE" id="Caixa de Texto 225" o:spid="_x0000_s1064" type="#_x0000_t202" style="width:238.3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" filled="f" stroked="f" strokeweight=".5pt">
                      <v:textbox inset=",0,,0">
                        <w:txbxContent>
                          <w:p w14:paraId="229AAE3C" w14:textId="77777777" w:rsidR="006B7E77" w:rsidRPr="0080282B" w:rsidRDefault="006B7E77" w:rsidP="006B7E77">
                            <w:pPr>
                              <w:pStyle w:val="Ttulo1"/>
                            </w:pPr>
                            <w:r w:rsidRPr="0080282B">
                              <w:rPr>
                                <w:lang w:val="pt-BR" w:bidi="pt-BR"/>
                              </w:rPr>
                              <w:t>Título do Artigo Interno</w:t>
                            </w:r>
                          </w:p>
                          <w:p w14:paraId="231B0206" w14:textId="77777777" w:rsidR="006B7E77" w:rsidRPr="003A2D05" w:rsidRDefault="006B7E77" w:rsidP="006B7E77">
                            <w:pPr>
                              <w:pStyle w:val="Ttulo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B7E77" w:rsidRPr="00AA7B32" w14:paraId="1C19B32C" w14:textId="77777777" w:rsidTr="00394B32">
        <w:trPr>
          <w:trHeight w:val="3793"/>
        </w:trPr>
        <w:tc>
          <w:tcPr>
            <w:tcW w:w="3657" w:type="dxa"/>
            <w:gridSpan w:val="2"/>
          </w:tcPr>
          <w:p w14:paraId="14C64C6E" w14:textId="77777777" w:rsidR="006B7E77" w:rsidRPr="00AA7B32" w:rsidRDefault="006B7E77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014C0ECF" wp14:editId="51324D98">
                      <wp:extent cx="2176530" cy="2264735"/>
                      <wp:effectExtent l="0" t="0" r="0" b="2540"/>
                      <wp:docPr id="226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264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 id="28">
                              <w:txbxContent>
                                <w:p w14:paraId="761E7BCC" w14:textId="77777777" w:rsidR="006B7E77" w:rsidRDefault="006B7E77" w:rsidP="006B7E77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      </w:r>
                                </w:p>
                                <w:p w14:paraId="0A80485C" w14:textId="77777777" w:rsidR="006B7E77" w:rsidRDefault="006B7E77" w:rsidP="006B7E77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Primeiro, determine o público-alvo do boletim informativo. Qualquer pessoa que possa se beneficiar dos produtos ou serviços que ele contém.</w:t>
                                  </w:r>
                                </w:p>
                                <w:p w14:paraId="76649FA6" w14:textId="77777777" w:rsidR="006B7E77" w:rsidRDefault="006B7E77" w:rsidP="006B7E77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      </w:r>
                                </w:p>
                                <w:p w14:paraId="0D4DA648" w14:textId="77777777" w:rsidR="006B7E77" w:rsidRDefault="006B7E77" w:rsidP="006B7E77">
                                  <w:pPr>
                                    <w:spacing w:line="240" w:lineRule="atLeast"/>
                                  </w:pPr>
                                </w:p>
                                <w:p w14:paraId="76F0DF1C" w14:textId="77777777" w:rsidR="006B7E77" w:rsidRDefault="006B7E77" w:rsidP="006B7E77">
                                  <w:pPr>
                                    <w:spacing w:line="240" w:lineRule="atLeas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Em seguida, determine quanto tempo e dinheiro você pode gastar no boletim informativo. Esses fatores ajudam a determinar a frequência com que você publica o boletim informativo e seu tamanho.</w:t>
                                  </w:r>
                                </w:p>
                                <w:p w14:paraId="11AC35E7" w14:textId="77777777" w:rsidR="006B7E77" w:rsidRDefault="006B7E77" w:rsidP="006B7E77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 w14:paraId="169C94CB" w14:textId="77777777" w:rsidR="006B7E77" w:rsidRDefault="006B7E77" w:rsidP="006B7E77">
                                  <w:pPr>
                                    <w:spacing w:line="240" w:lineRule="atLeast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82880" rIns="18288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4C0ECF" id="_x0000_s1065" type="#_x0000_t202" style="width:171.4pt;height:17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" filled="f" stroked="f">
                      <v:textbox style="mso-next-textbox:#_x0000_s1066" inset=",14.4pt,14.4pt,0">
                        <w:txbxContent>
                          <w:p w14:paraId="761E7BCC" w14:textId="77777777" w:rsidR="006B7E77" w:rsidRDefault="006B7E77" w:rsidP="006B7E77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O objetivo de um boletim informativo é fornecer informações direcionadas a um público-alvo específico. Os boletins informativos podem ser uma ótima maneira de comercializar seu produto ou serviço, além de poder criar credibilidade e a identidade de sua organização entre colegas, membros, funcionários ou fornecedores.</w:t>
                            </w:r>
                          </w:p>
                          <w:p w14:paraId="0A80485C" w14:textId="77777777" w:rsidR="006B7E77" w:rsidRDefault="006B7E77" w:rsidP="006B7E77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Primeiro, determine o público-alvo do boletim informativo. Qualquer pessoa que possa se beneficiar dos produtos ou serviços que ele contém.</w:t>
                            </w:r>
                          </w:p>
                          <w:p w14:paraId="76649FA6" w14:textId="77777777" w:rsidR="006B7E77" w:rsidRDefault="006B7E77" w:rsidP="006B7E77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Você pode compilar uma lista de endereçamento a partir de cartões de resposta comerciais, planilhas de informações do cliente, cartões de visita coletados em feiras de negócios ou listas de associados. Você pode considerar a compra de uma lista de endereçamento de uma empresa.</w:t>
                            </w:r>
                          </w:p>
                          <w:p w14:paraId="0D4DA648" w14:textId="77777777" w:rsidR="006B7E77" w:rsidRDefault="006B7E77" w:rsidP="006B7E77">
                            <w:pPr>
                              <w:spacing w:line="240" w:lineRule="atLeast"/>
                            </w:pPr>
                          </w:p>
                          <w:p w14:paraId="76F0DF1C" w14:textId="77777777" w:rsidR="006B7E77" w:rsidRDefault="006B7E77" w:rsidP="006B7E77">
                            <w:pPr>
                              <w:spacing w:line="240" w:lineRule="atLeast"/>
                            </w:pPr>
                            <w:r>
                              <w:rPr>
                                <w:lang w:val="pt-BR" w:bidi="pt-BR"/>
                              </w:rPr>
                              <w:t>Em seguida, determine quanto tempo e dinheiro você pode gastar no boletim informativo. Esses fatores ajudam a determinar a frequência com que você publica o boletim informativo e seu tamanho.</w:t>
                            </w:r>
                          </w:p>
                          <w:p w14:paraId="11AC35E7" w14:textId="77777777" w:rsidR="006B7E77" w:rsidRDefault="006B7E77" w:rsidP="006B7E77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</w:p>
                          <w:p w14:paraId="169C94CB" w14:textId="77777777" w:rsidR="006B7E77" w:rsidRDefault="006B7E77" w:rsidP="006B7E77">
                            <w:pPr>
                              <w:spacing w:line="240" w:lineRule="atLeast"/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58" w:type="dxa"/>
            <w:gridSpan w:val="2"/>
          </w:tcPr>
          <w:p w14:paraId="166EC7C5" w14:textId="77777777" w:rsidR="006B7E77" w:rsidRPr="00AA7B32" w:rsidRDefault="006B7E77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1531AB57" wp14:editId="72F14EDC">
                      <wp:extent cx="2176530" cy="2264410"/>
                      <wp:effectExtent l="0" t="0" r="0" b="2540"/>
                      <wp:docPr id="229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264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28" seq="1"/>
                            <wps:bodyPr rot="0" vert="horz" wrap="square" lIns="91440" tIns="182880" rIns="18288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31AB57" id="_x0000_s1066" type="#_x0000_t202" style="width:171.4pt;height:17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" filled="f" stroked="f">
                      <v:textbox style="mso-next-textbox:#_x0000_s1067" inset=",14.4pt,14.4pt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58" w:type="dxa"/>
          </w:tcPr>
          <w:p w14:paraId="32F27FB3" w14:textId="77777777" w:rsidR="006B7E77" w:rsidRPr="00AA7B32" w:rsidRDefault="006B7E77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2D817797" wp14:editId="59393672">
                      <wp:extent cx="2176530" cy="2275368"/>
                      <wp:effectExtent l="0" t="0" r="0" b="10795"/>
                      <wp:docPr id="230" name="Caixa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6530" cy="2275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linkedTxbx id="28" seq="2"/>
                            <wps:bodyPr rot="0" vert="horz" wrap="square" lIns="91440" tIns="182880" rIns="18288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817797" id="_x0000_s1067" type="#_x0000_t202" style="width:171.4pt;height:17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" filled="f" stroked="f">
                      <v:textbox inset=",14.4pt,14.4pt,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B7E77" w:rsidRPr="00AA7B32" w14:paraId="44271E9D" w14:textId="77777777" w:rsidTr="00394B32">
        <w:trPr>
          <w:trHeight w:val="4954"/>
        </w:trPr>
        <w:tc>
          <w:tcPr>
            <w:tcW w:w="450" w:type="dxa"/>
            <w:vMerge w:val="restart"/>
          </w:tcPr>
          <w:p w14:paraId="20FB5ADB" w14:textId="77777777" w:rsidR="006B7E77" w:rsidRPr="00AA7B32" w:rsidRDefault="006B7E77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51D0D48B" wp14:editId="5376C990">
                      <wp:extent cx="283336" cy="3155145"/>
                      <wp:effectExtent l="0" t="0" r="2540" b="7620"/>
                      <wp:docPr id="219" name="Retângulo 219" descr="bloco colori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336" cy="3155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C207B0" id="Retângulo 219" o:spid="_x0000_s1026" alt="bloco colorido" style="width:22.3pt;height:24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" fillcolor="#26bfce [3204]" stroked="f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6750" w:type="dxa"/>
            <w:gridSpan w:val="2"/>
            <w:vMerge w:val="restart"/>
          </w:tcPr>
          <w:p w14:paraId="65D93C0D" w14:textId="77777777" w:rsidR="006B7E77" w:rsidRPr="00AA7B32" w:rsidRDefault="006B7E77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0F1F76D4" wp14:editId="451E4A81">
                      <wp:extent cx="2910625" cy="398959"/>
                      <wp:effectExtent l="0" t="0" r="0" b="1270"/>
                      <wp:docPr id="220" name="Caixa de Texto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0625" cy="3989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004BAD" w14:textId="77777777" w:rsidR="006B7E77" w:rsidRPr="00CC46FF" w:rsidRDefault="006B7E77" w:rsidP="006B7E77">
                                  <w:pPr>
                                    <w:pStyle w:val="Ttulo1"/>
                                    <w:rPr>
                                      <w:color w:val="26BFCE" w:themeColor="accent1"/>
                                    </w:rPr>
                                  </w:pPr>
                                  <w:r w:rsidRPr="00CC46FF">
                                    <w:rPr>
                                      <w:color w:val="26BFCE" w:themeColor="accent1"/>
                                      <w:lang w:val="pt-BR" w:bidi="pt-BR"/>
                                    </w:rPr>
                                    <w:t>DETALHES DA EMPRESA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1F76D4" id="Caixa de Texto 220" o:spid="_x0000_s1068" type="#_x0000_t202" style="width:229.2pt;height:3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" filled="f" stroked="f" strokeweight=".5pt">
                      <v:textbox inset="14.4pt,0,,0">
                        <w:txbxContent>
                          <w:p w14:paraId="2A004BAD" w14:textId="77777777" w:rsidR="006B7E77" w:rsidRPr="00CC46FF" w:rsidRDefault="006B7E77" w:rsidP="006B7E77">
                            <w:pPr>
                              <w:pStyle w:val="Ttulo1"/>
                              <w:rPr>
                                <w:color w:val="26BFCE" w:themeColor="accent1"/>
                              </w:rPr>
                            </w:pPr>
                            <w:r w:rsidRPr="00CC46FF">
                              <w:rPr>
                                <w:color w:val="26BFCE" w:themeColor="accent1"/>
                                <w:lang w:val="pt-BR" w:bidi="pt-BR"/>
                              </w:rPr>
                              <w:t>DETALHES DA EMPRESA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361D0623" wp14:editId="12814D4D">
                      <wp:extent cx="2125014" cy="2756079"/>
                      <wp:effectExtent l="0" t="0" r="8890" b="6350"/>
                      <wp:docPr id="221" name="Caixa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5014" cy="27560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4961F6" w14:textId="77777777" w:rsidR="006B7E77" w:rsidRDefault="006B7E77" w:rsidP="006B7E77">
                                  <w:pPr>
                                    <w:pStyle w:val="Ttulo9"/>
                                    <w:jc w:val="lef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Endereço</w:t>
                                  </w:r>
                                </w:p>
                                <w:p w14:paraId="7A400583" w14:textId="77777777" w:rsidR="006B7E77" w:rsidRDefault="006B7E77" w:rsidP="006B7E77">
                                  <w:pPr>
                                    <w:pStyle w:val="Ttulo9"/>
                                    <w:jc w:val="lef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Endereço 2</w:t>
                                  </w:r>
                                </w:p>
                                <w:p w14:paraId="0520690E" w14:textId="77777777" w:rsidR="006B7E77" w:rsidRDefault="006B7E77" w:rsidP="006B7E77">
                                  <w:pPr>
                                    <w:pStyle w:val="Ttulo9"/>
                                    <w:jc w:val="lef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Cidade, Estado 78269</w:t>
                                  </w:r>
                                </w:p>
                                <w:p w14:paraId="476AF84E" w14:textId="77777777" w:rsidR="006B7E77" w:rsidRPr="006B7E77" w:rsidRDefault="006B7E77" w:rsidP="006B7E77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DC4A758" w14:textId="77777777" w:rsidR="006B7E77" w:rsidRDefault="006B7E77" w:rsidP="006B7E77">
                                  <w:pPr>
                                    <w:pStyle w:val="Ttulo9"/>
                                    <w:jc w:val="lef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TELEFONE:</w:t>
                                  </w:r>
                                </w:p>
                                <w:p w14:paraId="2C54C119" w14:textId="77777777" w:rsidR="006B7E77" w:rsidRDefault="006B7E77" w:rsidP="006B7E77">
                                  <w:pPr>
                                    <w:pStyle w:val="Ttulo9"/>
                                    <w:jc w:val="lef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(708) 555-0101</w:t>
                                  </w:r>
                                </w:p>
                                <w:p w14:paraId="4A80A5BC" w14:textId="77777777" w:rsidR="006B7E77" w:rsidRPr="006B7E77" w:rsidRDefault="006B7E77" w:rsidP="006B7E77">
                                  <w:pPr>
                                    <w:pStyle w:val="Ttulo9"/>
                                    <w:jc w:val="lef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4630C57" w14:textId="77777777" w:rsidR="006B7E77" w:rsidRDefault="006B7E77" w:rsidP="006B7E77">
                                  <w:pPr>
                                    <w:pStyle w:val="Ttulo9"/>
                                    <w:jc w:val="lef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FAX:</w:t>
                                  </w:r>
                                </w:p>
                                <w:p w14:paraId="26DD46CA" w14:textId="77777777" w:rsidR="006B7E77" w:rsidRDefault="006B7E77" w:rsidP="006B7E77">
                                  <w:pPr>
                                    <w:pStyle w:val="Ttulo9"/>
                                    <w:jc w:val="lef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(708) 555-0102</w:t>
                                  </w:r>
                                </w:p>
                                <w:p w14:paraId="11F17D6A" w14:textId="77777777" w:rsidR="006B7E77" w:rsidRPr="006B7E77" w:rsidRDefault="006B7E77" w:rsidP="006B7E77">
                                  <w:pPr>
                                    <w:pStyle w:val="Ttulo9"/>
                                    <w:jc w:val="lef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86510AA" w14:textId="77777777" w:rsidR="006B7E77" w:rsidRDefault="006B7E77" w:rsidP="006B7E77">
                                  <w:pPr>
                                    <w:pStyle w:val="Ttulo9"/>
                                    <w:jc w:val="lef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EMAIL:</w:t>
                                  </w:r>
                                </w:p>
                                <w:p w14:paraId="583D3CB2" w14:textId="77777777" w:rsidR="006B7E77" w:rsidRPr="00F506DD" w:rsidRDefault="006B7E77" w:rsidP="006B7E77">
                                  <w:pPr>
                                    <w:pStyle w:val="Ttulo9"/>
                                    <w:jc w:val="left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pessoa@exemplo.com</w:t>
                                  </w:r>
                                </w:p>
                              </w:txbxContent>
                            </wps:txbx>
                            <wps:bodyPr rot="0" vert="horz" wrap="square" lIns="182880" tIns="18288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1D0623" id="Caixa de Texto 7" o:spid="_x0000_s1069" type="#_x0000_t202" style="width:167.3pt;height:2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" filled="f" stroked="f">
                      <v:textbox inset="14.4pt,14.4pt,0,0">
                        <w:txbxContent>
                          <w:p w14:paraId="604961F6" w14:textId="77777777" w:rsidR="006B7E77" w:rsidRDefault="006B7E77" w:rsidP="006B7E77">
                            <w:pPr>
                              <w:pStyle w:val="Ttulo9"/>
                              <w:jc w:val="left"/>
                            </w:pPr>
                            <w:r>
                              <w:rPr>
                                <w:lang w:val="pt-BR" w:bidi="pt-BR"/>
                              </w:rPr>
                              <w:t>Endereço</w:t>
                            </w:r>
                          </w:p>
                          <w:p w14:paraId="7A400583" w14:textId="77777777" w:rsidR="006B7E77" w:rsidRDefault="006B7E77" w:rsidP="006B7E77">
                            <w:pPr>
                              <w:pStyle w:val="Ttulo9"/>
                              <w:jc w:val="left"/>
                            </w:pPr>
                            <w:r>
                              <w:rPr>
                                <w:lang w:val="pt-BR" w:bidi="pt-BR"/>
                              </w:rPr>
                              <w:t>Endereço 2</w:t>
                            </w:r>
                          </w:p>
                          <w:p w14:paraId="0520690E" w14:textId="77777777" w:rsidR="006B7E77" w:rsidRDefault="006B7E77" w:rsidP="006B7E77">
                            <w:pPr>
                              <w:pStyle w:val="Ttulo9"/>
                              <w:jc w:val="left"/>
                            </w:pPr>
                            <w:r>
                              <w:rPr>
                                <w:lang w:val="pt-BR" w:bidi="pt-BR"/>
                              </w:rPr>
                              <w:t>Cidade, Estado 78269</w:t>
                            </w:r>
                          </w:p>
                          <w:p w14:paraId="476AF84E" w14:textId="77777777" w:rsidR="006B7E77" w:rsidRPr="006B7E77" w:rsidRDefault="006B7E77" w:rsidP="006B7E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DC4A758" w14:textId="77777777" w:rsidR="006B7E77" w:rsidRDefault="006B7E77" w:rsidP="006B7E77">
                            <w:pPr>
                              <w:pStyle w:val="Ttulo9"/>
                              <w:jc w:val="left"/>
                            </w:pPr>
                            <w:r>
                              <w:rPr>
                                <w:lang w:val="pt-BR" w:bidi="pt-BR"/>
                              </w:rPr>
                              <w:t>TELEFONE:</w:t>
                            </w:r>
                          </w:p>
                          <w:p w14:paraId="2C54C119" w14:textId="77777777" w:rsidR="006B7E77" w:rsidRDefault="006B7E77" w:rsidP="006B7E77">
                            <w:pPr>
                              <w:pStyle w:val="Ttulo9"/>
                              <w:jc w:val="left"/>
                            </w:pPr>
                            <w:r>
                              <w:rPr>
                                <w:lang w:val="pt-BR" w:bidi="pt-BR"/>
                              </w:rPr>
                              <w:t>(708) 555-0101</w:t>
                            </w:r>
                          </w:p>
                          <w:p w14:paraId="4A80A5BC" w14:textId="77777777" w:rsidR="006B7E77" w:rsidRPr="006B7E77" w:rsidRDefault="006B7E77" w:rsidP="006B7E77">
                            <w:pPr>
                              <w:pStyle w:val="Ttulo9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4630C57" w14:textId="77777777" w:rsidR="006B7E77" w:rsidRDefault="006B7E77" w:rsidP="006B7E77">
                            <w:pPr>
                              <w:pStyle w:val="Ttulo9"/>
                              <w:jc w:val="left"/>
                            </w:pPr>
                            <w:r>
                              <w:rPr>
                                <w:lang w:val="pt-BR" w:bidi="pt-BR"/>
                              </w:rPr>
                              <w:t>FAX:</w:t>
                            </w:r>
                          </w:p>
                          <w:p w14:paraId="26DD46CA" w14:textId="77777777" w:rsidR="006B7E77" w:rsidRDefault="006B7E77" w:rsidP="006B7E77">
                            <w:pPr>
                              <w:pStyle w:val="Ttulo9"/>
                              <w:jc w:val="left"/>
                            </w:pPr>
                            <w:r>
                              <w:rPr>
                                <w:lang w:val="pt-BR" w:bidi="pt-BR"/>
                              </w:rPr>
                              <w:t>(708) 555-0102</w:t>
                            </w:r>
                          </w:p>
                          <w:p w14:paraId="11F17D6A" w14:textId="77777777" w:rsidR="006B7E77" w:rsidRPr="006B7E77" w:rsidRDefault="006B7E77" w:rsidP="006B7E77">
                            <w:pPr>
                              <w:pStyle w:val="Ttulo9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86510AA" w14:textId="77777777" w:rsidR="006B7E77" w:rsidRDefault="006B7E77" w:rsidP="006B7E77">
                            <w:pPr>
                              <w:pStyle w:val="Ttulo9"/>
                              <w:jc w:val="left"/>
                            </w:pPr>
                            <w:r>
                              <w:rPr>
                                <w:lang w:val="pt-BR" w:bidi="pt-BR"/>
                              </w:rPr>
                              <w:t>EMAIL:</w:t>
                            </w:r>
                          </w:p>
                          <w:p w14:paraId="583D3CB2" w14:textId="77777777" w:rsidR="006B7E77" w:rsidRPr="00F506DD" w:rsidRDefault="006B7E77" w:rsidP="006B7E77">
                            <w:pPr>
                              <w:pStyle w:val="Ttulo9"/>
                              <w:jc w:val="left"/>
                            </w:pPr>
                            <w:r>
                              <w:rPr>
                                <w:lang w:val="pt-BR" w:bidi="pt-BR"/>
                              </w:rPr>
                              <w:t>pessoa@exemplo.com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773" w:type="dxa"/>
            <w:gridSpan w:val="2"/>
            <w:shd w:val="clear" w:color="auto" w:fill="26BFCE" w:themeFill="accent1"/>
          </w:tcPr>
          <w:p w14:paraId="59E1BD46" w14:textId="77777777" w:rsidR="006B7E77" w:rsidRPr="00AA7B32" w:rsidRDefault="006B7E77" w:rsidP="00394B32">
            <w:pPr>
              <w:jc w:val="center"/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057F3B9F" wp14:editId="7D1F0286">
                      <wp:extent cx="2379372" cy="1416676"/>
                      <wp:effectExtent l="0" t="0" r="1905" b="12700"/>
                      <wp:docPr id="222" name="Caixa de Text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9372" cy="14166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6EC61E" w14:textId="77777777" w:rsidR="006B7E77" w:rsidRPr="006B7E77" w:rsidRDefault="006B7E77" w:rsidP="006B7E77">
                                  <w:pPr>
                                    <w:pStyle w:val="Subttulo"/>
                                    <w:rPr>
                                      <w:rFonts w:eastAsia="Times New Roman" w:cs="Times New Roman"/>
                                      <w:b/>
                                      <w:color w:val="FFFFFF" w:themeColor="background1"/>
                                      <w:spacing w:val="0"/>
                                      <w:sz w:val="26"/>
                                      <w:szCs w:val="20"/>
                                    </w:rPr>
                                  </w:pPr>
                                  <w:r w:rsidRPr="006B7E77">
                                    <w:rPr>
                                      <w:rFonts w:eastAsia="Times New Roman" w:cs="Times New Roman"/>
                                      <w:b/>
                                      <w:color w:val="FFFFFF" w:themeColor="background1"/>
                                      <w:spacing w:val="0"/>
                                      <w:sz w:val="26"/>
                                      <w:szCs w:val="20"/>
                                      <w:lang w:val="pt-BR" w:bidi="pt-BR"/>
                                    </w:rPr>
                                    <w:t>Estamos na Web!</w:t>
                                  </w:r>
                                </w:p>
                                <w:p w14:paraId="03B33D4D" w14:textId="77777777" w:rsidR="006B7E77" w:rsidRPr="006B7E77" w:rsidRDefault="006B7E77" w:rsidP="006B7E77">
                                  <w:pPr>
                                    <w:pStyle w:val="Subttulo"/>
                                    <w:rPr>
                                      <w:rFonts w:eastAsia="Times New Roman" w:cs="Times New Roman"/>
                                      <w:b/>
                                      <w:color w:val="FFFFFF" w:themeColor="background1"/>
                                      <w:spacing w:val="0"/>
                                      <w:sz w:val="26"/>
                                      <w:szCs w:val="20"/>
                                    </w:rPr>
                                  </w:pPr>
                                  <w:r w:rsidRPr="006B7E77">
                                    <w:rPr>
                                      <w:rFonts w:eastAsia="Times New Roman" w:cs="Times New Roman"/>
                                      <w:b/>
                                      <w:color w:val="FFFFFF" w:themeColor="background1"/>
                                      <w:spacing w:val="0"/>
                                      <w:sz w:val="26"/>
                                      <w:szCs w:val="20"/>
                                      <w:lang w:val="pt-BR" w:bidi="pt-BR"/>
                                    </w:rPr>
                                    <w:t>Nos visite em:</w:t>
                                  </w:r>
                                </w:p>
                                <w:p w14:paraId="0E4362A1" w14:textId="77777777" w:rsidR="006B7E77" w:rsidRPr="006B7E77" w:rsidRDefault="006B7E77" w:rsidP="006B7E77">
                                  <w:pPr>
                                    <w:pStyle w:val="Subttulo"/>
                                    <w:spacing w:after="0"/>
                                    <w:rPr>
                                      <w:rStyle w:val="nfase"/>
                                      <w:color w:val="FFFFFF" w:themeColor="background1"/>
                                    </w:rPr>
                                  </w:pPr>
                                  <w:r w:rsidRPr="006B7E77">
                                    <w:rPr>
                                      <w:rStyle w:val="nfase"/>
                                      <w:color w:val="FFFFFF" w:themeColor="background1"/>
                                      <w:lang w:val="pt-BR" w:bidi="pt-BR"/>
                                    </w:rPr>
                                    <w:t>www.adatum.microsoft.com</w:t>
                                  </w:r>
                                </w:p>
                              </w:txbxContent>
                            </wps:txbx>
                            <wps:bodyPr rot="0" vert="horz" wrap="square" lIns="182880" tIns="45720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7F3B9F" id="_x0000_s1070" type="#_x0000_t202" style="width:187.35pt;height:11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" filled="f" stroked="f">
                      <v:textbox inset="14.4pt,36pt,0,0">
                        <w:txbxContent>
                          <w:p w14:paraId="1B6EC61E" w14:textId="77777777" w:rsidR="006B7E77" w:rsidRPr="006B7E77" w:rsidRDefault="006B7E77" w:rsidP="006B7E77">
                            <w:pPr>
                              <w:pStyle w:val="Subttulo"/>
                              <w:rPr>
                                <w:rFonts w:eastAsia="Times New Roman" w:cs="Times New Roman"/>
                                <w:b/>
                                <w:color w:val="FFFFFF" w:themeColor="background1"/>
                                <w:spacing w:val="0"/>
                                <w:sz w:val="26"/>
                                <w:szCs w:val="20"/>
                              </w:rPr>
                            </w:pPr>
                            <w:r w:rsidRPr="006B7E77">
                              <w:rPr>
                                <w:rFonts w:eastAsia="Times New Roman" w:cs="Times New Roman"/>
                                <w:b/>
                                <w:color w:val="FFFFFF" w:themeColor="background1"/>
                                <w:spacing w:val="0"/>
                                <w:sz w:val="26"/>
                                <w:szCs w:val="20"/>
                                <w:lang w:val="pt-BR" w:bidi="pt-BR"/>
                              </w:rPr>
                              <w:t>Estamos na Web!</w:t>
                            </w:r>
                          </w:p>
                          <w:p w14:paraId="03B33D4D" w14:textId="77777777" w:rsidR="006B7E77" w:rsidRPr="006B7E77" w:rsidRDefault="006B7E77" w:rsidP="006B7E77">
                            <w:pPr>
                              <w:pStyle w:val="Subttulo"/>
                              <w:rPr>
                                <w:rFonts w:eastAsia="Times New Roman" w:cs="Times New Roman"/>
                                <w:b/>
                                <w:color w:val="FFFFFF" w:themeColor="background1"/>
                                <w:spacing w:val="0"/>
                                <w:sz w:val="26"/>
                                <w:szCs w:val="20"/>
                              </w:rPr>
                            </w:pPr>
                            <w:r w:rsidRPr="006B7E77">
                              <w:rPr>
                                <w:rFonts w:eastAsia="Times New Roman" w:cs="Times New Roman"/>
                                <w:b/>
                                <w:color w:val="FFFFFF" w:themeColor="background1"/>
                                <w:spacing w:val="0"/>
                                <w:sz w:val="26"/>
                                <w:szCs w:val="20"/>
                                <w:lang w:val="pt-BR" w:bidi="pt-BR"/>
                              </w:rPr>
                              <w:t>Nos visite em:</w:t>
                            </w:r>
                          </w:p>
                          <w:p w14:paraId="0E4362A1" w14:textId="77777777" w:rsidR="006B7E77" w:rsidRPr="006B7E77" w:rsidRDefault="006B7E77" w:rsidP="006B7E77">
                            <w:pPr>
                              <w:pStyle w:val="Subttulo"/>
                              <w:spacing w:after="0"/>
                              <w:rPr>
                                <w:rStyle w:val="nfase"/>
                                <w:color w:val="FFFFFF" w:themeColor="background1"/>
                              </w:rPr>
                            </w:pPr>
                            <w:r w:rsidRPr="006B7E77">
                              <w:rPr>
                                <w:rStyle w:val="nfase"/>
                                <w:color w:val="FFFFFF" w:themeColor="background1"/>
                                <w:lang w:val="pt-BR" w:bidi="pt-BR"/>
                              </w:rPr>
                              <w:t>www.adatum.microsoft.com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B7E77" w:rsidRPr="00AA7B32" w14:paraId="14DC027A" w14:textId="77777777" w:rsidTr="00394B32">
        <w:trPr>
          <w:trHeight w:val="436"/>
        </w:trPr>
        <w:tc>
          <w:tcPr>
            <w:tcW w:w="450" w:type="dxa"/>
            <w:vMerge/>
          </w:tcPr>
          <w:p w14:paraId="2BCE545D" w14:textId="77777777" w:rsidR="006B7E77" w:rsidRPr="00AA7B32" w:rsidRDefault="006B7E77" w:rsidP="00394B32">
            <w:pPr>
              <w:rPr>
                <w:noProof/>
                <w:lang w:val="pt-BR"/>
              </w:rPr>
            </w:pPr>
          </w:p>
        </w:tc>
        <w:tc>
          <w:tcPr>
            <w:tcW w:w="6750" w:type="dxa"/>
            <w:gridSpan w:val="2"/>
            <w:vMerge/>
          </w:tcPr>
          <w:p w14:paraId="258739C5" w14:textId="77777777" w:rsidR="006B7E77" w:rsidRPr="00AA7B32" w:rsidRDefault="006B7E77" w:rsidP="00394B32">
            <w:pPr>
              <w:rPr>
                <w:noProof/>
                <w:lang w:val="pt-BR"/>
              </w:rPr>
            </w:pPr>
          </w:p>
        </w:tc>
        <w:tc>
          <w:tcPr>
            <w:tcW w:w="3773" w:type="dxa"/>
            <w:gridSpan w:val="2"/>
            <w:shd w:val="clear" w:color="auto" w:fill="auto"/>
          </w:tcPr>
          <w:p w14:paraId="4FC00711" w14:textId="77777777" w:rsidR="006B7E77" w:rsidRPr="00AA7B32" w:rsidRDefault="006B7E77" w:rsidP="00394B32">
            <w:pPr>
              <w:pStyle w:val="SemEspaamento"/>
              <w:rPr>
                <w:noProof/>
                <w:lang w:val="pt-BR"/>
              </w:rPr>
            </w:pPr>
          </w:p>
        </w:tc>
      </w:tr>
      <w:tr w:rsidR="006B7E77" w:rsidRPr="00AA7B32" w14:paraId="69850FEC" w14:textId="77777777" w:rsidTr="00394B32">
        <w:trPr>
          <w:trHeight w:val="517"/>
        </w:trPr>
        <w:tc>
          <w:tcPr>
            <w:tcW w:w="450" w:type="dxa"/>
          </w:tcPr>
          <w:p w14:paraId="5757B9FE" w14:textId="77777777" w:rsidR="006B7E77" w:rsidRPr="00AA7B32" w:rsidRDefault="006B7E77" w:rsidP="00394B32">
            <w:pPr>
              <w:rPr>
                <w:noProof/>
                <w:lang w:val="pt-BR"/>
              </w:rPr>
            </w:pP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0" allowOverlap="1" wp14:anchorId="29B0BEA0" wp14:editId="75283C60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324323</wp:posOffset>
                      </wp:positionV>
                      <wp:extent cx="1600200" cy="685800"/>
                      <wp:effectExtent l="0" t="0" r="0" b="0"/>
                      <wp:wrapNone/>
                      <wp:docPr id="20" name="Caixa de Texto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28CBBF" w14:textId="77777777" w:rsidR="006B7E77" w:rsidRPr="00277F31" w:rsidRDefault="006B7E77" w:rsidP="006B7E77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szCs w:val="24"/>
                                    </w:rPr>
                                  </w:pPr>
                                  <w:r w:rsidRPr="00277F31">
                                    <w:rPr>
                                      <w:b/>
                                      <w:lang w:val="pt-BR" w:bidi="pt-BR"/>
                                    </w:rPr>
                                    <w:t>NOME DA EMPRESA</w:t>
                                  </w:r>
                                </w:p>
                                <w:p w14:paraId="721D1981" w14:textId="77777777" w:rsidR="006B7E77" w:rsidRPr="00277F31" w:rsidRDefault="006B7E77" w:rsidP="006B7E77">
                                  <w:pPr>
                                    <w:jc w:val="center"/>
                                  </w:pPr>
                                  <w:r w:rsidRPr="00277F31">
                                    <w:rPr>
                                      <w:lang w:val="pt-BR" w:bidi="pt-BR"/>
                                    </w:rPr>
                                    <w:t>Endereço 1</w:t>
                                  </w:r>
                                </w:p>
                                <w:p w14:paraId="61684FC4" w14:textId="77777777" w:rsidR="006B7E77" w:rsidRPr="00277F31" w:rsidRDefault="006B7E77" w:rsidP="006B7E77">
                                  <w:pPr>
                                    <w:jc w:val="center"/>
                                  </w:pPr>
                                  <w:r w:rsidRPr="00277F31">
                                    <w:rPr>
                                      <w:lang w:val="pt-BR" w:bidi="pt-BR"/>
                                    </w:rPr>
                                    <w:t>Endereço 2</w:t>
                                  </w:r>
                                </w:p>
                                <w:p w14:paraId="79C90451" w14:textId="77777777" w:rsidR="006B7E77" w:rsidRPr="00277F31" w:rsidRDefault="0087717F" w:rsidP="006B7E77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pt-BR" w:bidi="pt-BR"/>
                                    </w:rPr>
                                    <w:t>Cidade, Estado 78269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0BEA0" id="Caixa de Texto 128" o:spid="_x0000_s1071" type="#_x0000_t202" style="position:absolute;margin-left:0;margin-top:25.55pt;width:126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" o:allowincell="f" filled="f" stroked="f">
                      <v:textbox inset="0,0,0,0">
                        <w:txbxContent>
                          <w:p w14:paraId="0228CBBF" w14:textId="77777777" w:rsidR="006B7E77" w:rsidRPr="00277F31" w:rsidRDefault="006B7E77" w:rsidP="006B7E77">
                            <w:pPr>
                              <w:jc w:val="center"/>
                              <w:rPr>
                                <w:b/>
                                <w:caps/>
                                <w:szCs w:val="24"/>
                              </w:rPr>
                            </w:pPr>
                            <w:r w:rsidRPr="00277F31">
                              <w:rPr>
                                <w:b/>
                                <w:lang w:val="pt-BR" w:bidi="pt-BR"/>
                              </w:rPr>
                              <w:t>NOME DA EMPRESA</w:t>
                            </w:r>
                          </w:p>
                          <w:p w14:paraId="721D1981" w14:textId="77777777" w:rsidR="006B7E77" w:rsidRPr="00277F31" w:rsidRDefault="006B7E77" w:rsidP="006B7E77">
                            <w:pPr>
                              <w:jc w:val="center"/>
                            </w:pPr>
                            <w:r w:rsidRPr="00277F31">
                              <w:rPr>
                                <w:lang w:val="pt-BR" w:bidi="pt-BR"/>
                              </w:rPr>
                              <w:t>Endereço 1</w:t>
                            </w:r>
                          </w:p>
                          <w:p w14:paraId="61684FC4" w14:textId="77777777" w:rsidR="006B7E77" w:rsidRPr="00277F31" w:rsidRDefault="006B7E77" w:rsidP="006B7E77">
                            <w:pPr>
                              <w:jc w:val="center"/>
                            </w:pPr>
                            <w:r w:rsidRPr="00277F31">
                              <w:rPr>
                                <w:lang w:val="pt-BR" w:bidi="pt-BR"/>
                              </w:rPr>
                              <w:t>Endereço 2</w:t>
                            </w:r>
                          </w:p>
                          <w:p w14:paraId="79C90451" w14:textId="77777777" w:rsidR="006B7E77" w:rsidRPr="00277F31" w:rsidRDefault="0087717F" w:rsidP="006B7E77">
                            <w:pPr>
                              <w:jc w:val="center"/>
                            </w:pPr>
                            <w:r>
                              <w:rPr>
                                <w:lang w:val="pt-BR" w:bidi="pt-BR"/>
                              </w:rPr>
                              <w:t>Cidade, Estado 78269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6557D3C9" wp14:editId="7564ADF1">
                      <wp:simplePos x="0" y="0"/>
                      <wp:positionH relativeFrom="page">
                        <wp:posOffset>2882900</wp:posOffset>
                      </wp:positionH>
                      <wp:positionV relativeFrom="page">
                        <wp:posOffset>1555750</wp:posOffset>
                      </wp:positionV>
                      <wp:extent cx="1600200" cy="685800"/>
                      <wp:effectExtent l="0" t="0" r="0" b="0"/>
                      <wp:wrapNone/>
                      <wp:docPr id="21" name="Caixa de Texto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2D053D" w14:textId="77777777" w:rsidR="006B7E77" w:rsidRPr="00277F31" w:rsidRDefault="006B7E77" w:rsidP="006B7E77">
                                  <w:pPr>
                                    <w:rPr>
                                      <w:b/>
                                      <w:caps/>
                                    </w:rPr>
                                  </w:pPr>
                                  <w:r w:rsidRPr="00277F31">
                                    <w:rPr>
                                      <w:b/>
                                      <w:lang w:val="pt-BR" w:bidi="pt-BR"/>
                                    </w:rPr>
                                    <w:t>NOME DA EMPRESA</w:t>
                                  </w:r>
                                </w:p>
                                <w:p w14:paraId="6D2EB140" w14:textId="77777777" w:rsidR="006B7E77" w:rsidRPr="00277F31" w:rsidRDefault="006B7E77" w:rsidP="006B7E77">
                                  <w:pPr>
                                    <w:rPr>
                                      <w:b/>
                                      <w:caps/>
                                    </w:rPr>
                                  </w:pPr>
                                  <w:r w:rsidRPr="00277F31">
                                    <w:rPr>
                                      <w:b/>
                                      <w:lang w:val="pt-BR" w:bidi="pt-BR"/>
                                    </w:rPr>
                                    <w:t>ENDEREÇO</w:t>
                                  </w:r>
                                </w:p>
                                <w:p w14:paraId="3352D804" w14:textId="77777777" w:rsidR="006B7E77" w:rsidRPr="00277F31" w:rsidRDefault="0087717F" w:rsidP="006B7E77">
                                  <w:pPr>
                                    <w:rPr>
                                      <w:b/>
                                      <w:caps/>
                                    </w:rPr>
                                  </w:pPr>
                                  <w:r>
                                    <w:rPr>
                                      <w:b/>
                                      <w:lang w:val="pt-BR" w:bidi="pt-BR"/>
                                    </w:rPr>
                                    <w:t>CIDADE, ESTADO 22134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7D3C9" id="Caixa de Texto 129" o:spid="_x0000_s1072" type="#_x0000_t202" style="position:absolute;margin-left:227pt;margin-top:122.5pt;width:126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" o:allowincell="f" filled="f" stroked="f">
                      <v:textbox inset="0,0,0,0">
                        <w:txbxContent>
                          <w:p w14:paraId="2F2D053D" w14:textId="77777777" w:rsidR="006B7E77" w:rsidRPr="00277F31" w:rsidRDefault="006B7E77" w:rsidP="006B7E77">
                            <w:pPr>
                              <w:rPr>
                                <w:b/>
                                <w:caps/>
                              </w:rPr>
                            </w:pPr>
                            <w:r w:rsidRPr="00277F31">
                              <w:rPr>
                                <w:b/>
                                <w:lang w:val="pt-BR" w:bidi="pt-BR"/>
                              </w:rPr>
                              <w:t>NOME DA EMPRESA</w:t>
                            </w:r>
                          </w:p>
                          <w:p w14:paraId="6D2EB140" w14:textId="77777777" w:rsidR="006B7E77" w:rsidRPr="00277F31" w:rsidRDefault="006B7E77" w:rsidP="006B7E77">
                            <w:pPr>
                              <w:rPr>
                                <w:b/>
                                <w:caps/>
                              </w:rPr>
                            </w:pPr>
                            <w:r w:rsidRPr="00277F31">
                              <w:rPr>
                                <w:b/>
                                <w:lang w:val="pt-BR" w:bidi="pt-BR"/>
                              </w:rPr>
                              <w:t>ENDEREÇO</w:t>
                            </w:r>
                          </w:p>
                          <w:p w14:paraId="3352D804" w14:textId="77777777" w:rsidR="006B7E77" w:rsidRPr="00277F31" w:rsidRDefault="0087717F" w:rsidP="006B7E77">
                            <w:pPr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lang w:val="pt-BR" w:bidi="pt-BR"/>
                              </w:rPr>
                              <w:t>CIDADE, ESTADO 22134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A7B32">
              <w:rPr>
                <w:noProof/>
                <w:lang w:val="pt-BR" w:bidi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3271F448" wp14:editId="58B54034">
                      <wp:simplePos x="0" y="0"/>
                      <wp:positionH relativeFrom="column">
                        <wp:posOffset>5917565</wp:posOffset>
                      </wp:positionH>
                      <wp:positionV relativeFrom="paragraph">
                        <wp:posOffset>6350</wp:posOffset>
                      </wp:positionV>
                      <wp:extent cx="685800" cy="571500"/>
                      <wp:effectExtent l="0" t="0" r="0" b="0"/>
                      <wp:wrapNone/>
                      <wp:docPr id="19" name="Caixa de Texto 229" descr="Sel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>
                                  <a:alpha val="49001"/>
                                </a:srgbClr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79C5FA" w14:textId="77777777" w:rsidR="006B7E77" w:rsidRDefault="006B7E77" w:rsidP="006B7E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1F448" id="Caixa de Texto 229" o:spid="_x0000_s1073" type="#_x0000_t202" alt="Selo" style="position:absolute;margin-left:465.95pt;margin-top:.5pt;width:54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" o:allowincell="f" fillcolor="silver" strokecolor="gray">
                      <v:fill opacity="32125f"/>
                      <v:textbox>
                        <w:txbxContent>
                          <w:p w14:paraId="0979C5FA" w14:textId="77777777" w:rsidR="006B7E77" w:rsidRDefault="006B7E77" w:rsidP="006B7E7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523" w:type="dxa"/>
            <w:gridSpan w:val="4"/>
          </w:tcPr>
          <w:p w14:paraId="5B871D8A" w14:textId="77777777" w:rsidR="006B7E77" w:rsidRPr="00AA7B32" w:rsidRDefault="006B7E77" w:rsidP="00394B32">
            <w:pPr>
              <w:jc w:val="center"/>
              <w:rPr>
                <w:noProof/>
                <w:lang w:val="pt-BR"/>
              </w:rPr>
            </w:pPr>
          </w:p>
        </w:tc>
      </w:tr>
    </w:tbl>
    <w:p w14:paraId="30C0B3F1" w14:textId="77777777" w:rsidR="00E841AB" w:rsidRPr="00AA7B32" w:rsidRDefault="00E841AB" w:rsidP="00874CA3">
      <w:pPr>
        <w:rPr>
          <w:noProof/>
          <w:lang w:val="pt-BR"/>
        </w:rPr>
      </w:pPr>
    </w:p>
    <w:sectPr w:rsidR="00E841AB" w:rsidRPr="00AA7B32" w:rsidSect="00394B32">
      <w:headerReference w:type="even" r:id="rId12"/>
      <w:footerReference w:type="default" r:id="rId13"/>
      <w:footerReference w:type="first" r:id="rId14"/>
      <w:type w:val="continuous"/>
      <w:pgSz w:w="11906" w:h="16838" w:code="9"/>
      <w:pgMar w:top="1191" w:right="454" w:bottom="1191" w:left="454" w:header="72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9CCBB" w14:textId="77777777" w:rsidR="00D83111" w:rsidRDefault="00D83111">
      <w:r>
        <w:separator/>
      </w:r>
    </w:p>
  </w:endnote>
  <w:endnote w:type="continuationSeparator" w:id="0">
    <w:p w14:paraId="1897CCBC" w14:textId="77777777" w:rsidR="00D83111" w:rsidRDefault="00D8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lang w:val="pt-BR"/>
      </w:rPr>
      <w:id w:val="1374428036"/>
      <w:docPartObj>
        <w:docPartGallery w:val="Page Numbers (Bottom of Page)"/>
        <w:docPartUnique/>
      </w:docPartObj>
    </w:sdtPr>
    <w:sdtEndPr/>
    <w:sdtContent>
      <w:p w14:paraId="60D12F49" w14:textId="77777777" w:rsidR="00C50AAD" w:rsidRPr="00AA7B32" w:rsidRDefault="00C50AAD" w:rsidP="00C50AAD">
        <w:pPr>
          <w:pStyle w:val="Ttulo3"/>
          <w:spacing w:before="0" w:after="0"/>
          <w:jc w:val="right"/>
          <w:rPr>
            <w:lang w:val="pt-BR"/>
          </w:rPr>
        </w:pPr>
        <w:r w:rsidRPr="00AA7B32">
          <w:rPr>
            <w:lang w:val="pt-BR" w:bidi="pt-BR"/>
          </w:rPr>
          <w:t xml:space="preserve">Página | </w:t>
        </w:r>
        <w:r w:rsidRPr="00AA7B32">
          <w:rPr>
            <w:lang w:val="pt-BR" w:bidi="pt-BR"/>
          </w:rPr>
          <w:fldChar w:fldCharType="begin"/>
        </w:r>
        <w:r w:rsidRPr="00AA7B32">
          <w:rPr>
            <w:lang w:val="pt-BR" w:bidi="pt-BR"/>
          </w:rPr>
          <w:instrText xml:space="preserve"> PAGE   \* MERGEFORMAT </w:instrText>
        </w:r>
        <w:r w:rsidRPr="00AA7B32">
          <w:rPr>
            <w:lang w:val="pt-BR" w:bidi="pt-BR"/>
          </w:rPr>
          <w:fldChar w:fldCharType="separate"/>
        </w:r>
        <w:r w:rsidR="0087717F" w:rsidRPr="00AA7B32">
          <w:rPr>
            <w:noProof/>
            <w:lang w:val="pt-BR" w:bidi="pt-BR"/>
          </w:rPr>
          <w:t>6</w:t>
        </w:r>
        <w:r w:rsidRPr="00AA7B32">
          <w:rPr>
            <w:noProof/>
            <w:lang w:val="pt-BR" w:bidi="pt-BR"/>
          </w:rPr>
          <w:fldChar w:fldCharType="end"/>
        </w:r>
        <w:r w:rsidRPr="00AA7B32">
          <w:rPr>
            <w:lang w:val="pt-BR" w:bidi="pt-BR"/>
          </w:rPr>
          <w:t xml:space="preserve"> </w:t>
        </w:r>
      </w:p>
    </w:sdtContent>
  </w:sdt>
  <w:p w14:paraId="540FDD82" w14:textId="77777777" w:rsidR="00C50AAD" w:rsidRPr="00AA7B32" w:rsidRDefault="00C50AAD">
    <w:pPr>
      <w:pStyle w:val="Rodap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61145192"/>
      <w:docPartObj>
        <w:docPartGallery w:val="Page Numbers (Bottom of Page)"/>
        <w:docPartUnique/>
      </w:docPartObj>
    </w:sdtPr>
    <w:sdtEndPr/>
    <w:sdtContent>
      <w:p w14:paraId="5CE719E3" w14:textId="77777777" w:rsidR="00C50AAD" w:rsidRDefault="00C50AAD" w:rsidP="00C50AAD">
        <w:pPr>
          <w:pStyle w:val="Ttulo3"/>
          <w:spacing w:before="0" w:after="0"/>
        </w:pPr>
        <w:r>
          <w:rPr>
            <w:lang w:val="pt-BR" w:bidi="pt-BR"/>
          </w:rPr>
          <w:t xml:space="preserve">Página | </w:t>
        </w:r>
        <w:r>
          <w:rPr>
            <w:lang w:val="pt-BR" w:bidi="pt-BR"/>
          </w:rPr>
          <w:fldChar w:fldCharType="begin"/>
        </w:r>
        <w:r>
          <w:rPr>
            <w:lang w:val="pt-BR" w:bidi="pt-BR"/>
          </w:rPr>
          <w:instrText xml:space="preserve"> PAGE   \* MERGEFORMAT </w:instrText>
        </w:r>
        <w:r>
          <w:rPr>
            <w:lang w:val="pt-BR" w:bidi="pt-BR"/>
          </w:rPr>
          <w:fldChar w:fldCharType="separate"/>
        </w:r>
        <w:r>
          <w:rPr>
            <w:noProof/>
            <w:lang w:val="pt-BR" w:bidi="pt-BR"/>
          </w:rPr>
          <w:t>1</w:t>
        </w:r>
        <w:r>
          <w:rPr>
            <w:noProof/>
            <w:lang w:val="pt-BR" w:bidi="pt-BR"/>
          </w:rPr>
          <w:fldChar w:fldCharType="end"/>
        </w:r>
        <w:r>
          <w:rPr>
            <w:lang w:val="pt-BR" w:bidi="pt-BR"/>
          </w:rPr>
          <w:t xml:space="preserve"> </w:t>
        </w:r>
      </w:p>
    </w:sdtContent>
  </w:sdt>
  <w:p w14:paraId="28D90EE1" w14:textId="77777777" w:rsidR="00AA16EE" w:rsidRDefault="00AA16EE" w:rsidP="00C50AAD">
    <w:pPr>
      <w:pStyle w:val="Ttulo3"/>
      <w:spacing w:before="0"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D9CE8" w14:textId="77777777" w:rsidR="00D83111" w:rsidRDefault="00D83111">
      <w:r>
        <w:separator/>
      </w:r>
    </w:p>
  </w:footnote>
  <w:footnote w:type="continuationSeparator" w:id="0">
    <w:p w14:paraId="6C303AB4" w14:textId="77777777" w:rsidR="00D83111" w:rsidRDefault="00D83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BD2BE" w14:textId="77777777" w:rsidR="00E841AB" w:rsidRDefault="00E841AB">
    <w:pPr>
      <w:pStyle w:val="Cabealho"/>
      <w:tabs>
        <w:tab w:val="clear" w:pos="8640"/>
        <w:tab w:val="right" w:pos="99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16"/>
    <w:rsid w:val="000066B9"/>
    <w:rsid w:val="000208AE"/>
    <w:rsid w:val="0011388A"/>
    <w:rsid w:val="00277F31"/>
    <w:rsid w:val="00342BA1"/>
    <w:rsid w:val="003743B3"/>
    <w:rsid w:val="00394B32"/>
    <w:rsid w:val="003A2D05"/>
    <w:rsid w:val="00472180"/>
    <w:rsid w:val="004A7294"/>
    <w:rsid w:val="0050688C"/>
    <w:rsid w:val="00512F9A"/>
    <w:rsid w:val="00575C40"/>
    <w:rsid w:val="005C3E1D"/>
    <w:rsid w:val="005F4016"/>
    <w:rsid w:val="006B7E77"/>
    <w:rsid w:val="006F62B4"/>
    <w:rsid w:val="0073747E"/>
    <w:rsid w:val="00750E0E"/>
    <w:rsid w:val="0078185F"/>
    <w:rsid w:val="0080282B"/>
    <w:rsid w:val="00825170"/>
    <w:rsid w:val="00874CA3"/>
    <w:rsid w:val="0087717F"/>
    <w:rsid w:val="00891C54"/>
    <w:rsid w:val="008A7D38"/>
    <w:rsid w:val="008E7060"/>
    <w:rsid w:val="0092092D"/>
    <w:rsid w:val="009D4D6F"/>
    <w:rsid w:val="00A27A31"/>
    <w:rsid w:val="00AA16EE"/>
    <w:rsid w:val="00AA7B32"/>
    <w:rsid w:val="00BD0DCA"/>
    <w:rsid w:val="00BF3986"/>
    <w:rsid w:val="00C50AAD"/>
    <w:rsid w:val="00CC46FF"/>
    <w:rsid w:val="00CC6970"/>
    <w:rsid w:val="00D83111"/>
    <w:rsid w:val="00DA45E5"/>
    <w:rsid w:val="00E841AB"/>
    <w:rsid w:val="00F07751"/>
    <w:rsid w:val="00F11A87"/>
    <w:rsid w:val="00F506DD"/>
    <w:rsid w:val="00F66FAD"/>
    <w:rsid w:val="00FA5A82"/>
    <w:rsid w:val="00FD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BF40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88C"/>
    <w:rPr>
      <w:rFonts w:asciiTheme="minorHAnsi" w:eastAsia="Times New Roman" w:hAnsiTheme="minorHAnsi"/>
    </w:rPr>
  </w:style>
  <w:style w:type="paragraph" w:styleId="Ttulo1">
    <w:name w:val="heading 1"/>
    <w:basedOn w:val="Normal"/>
    <w:next w:val="Normal"/>
    <w:link w:val="Ttulo1Char"/>
    <w:qFormat/>
    <w:rsid w:val="00FA5A82"/>
    <w:pPr>
      <w:keepNext/>
      <w:outlineLvl w:val="0"/>
    </w:pPr>
    <w:rPr>
      <w:rFonts w:asciiTheme="majorHAnsi" w:hAnsiTheme="majorHAnsi"/>
      <w:color w:val="304157" w:themeColor="text2"/>
      <w:spacing w:val="10"/>
      <w:sz w:val="44"/>
    </w:rPr>
  </w:style>
  <w:style w:type="paragraph" w:styleId="Ttulo2">
    <w:name w:val="heading 2"/>
    <w:basedOn w:val="Ttulo1"/>
    <w:next w:val="Normal"/>
    <w:link w:val="Ttulo2Char"/>
    <w:qFormat/>
    <w:rsid w:val="0050688C"/>
    <w:pPr>
      <w:spacing w:after="60" w:line="400" w:lineRule="exact"/>
      <w:outlineLvl w:val="1"/>
    </w:pPr>
    <w:rPr>
      <w:color w:val="FFFFFF" w:themeColor="background1"/>
      <w:spacing w:val="20"/>
      <w:sz w:val="36"/>
    </w:rPr>
  </w:style>
  <w:style w:type="paragraph" w:styleId="Ttulo3">
    <w:name w:val="heading 3"/>
    <w:basedOn w:val="Normal"/>
    <w:next w:val="Normal"/>
    <w:qFormat/>
    <w:rsid w:val="00F506DD"/>
    <w:pPr>
      <w:keepNext/>
      <w:spacing w:before="240" w:after="60"/>
      <w:outlineLvl w:val="2"/>
    </w:pPr>
    <w:rPr>
      <w:b/>
      <w:color w:val="26BFCE" w:themeColor="accent1"/>
      <w:sz w:val="26"/>
    </w:rPr>
  </w:style>
  <w:style w:type="paragraph" w:styleId="Ttulo4">
    <w:name w:val="heading 4"/>
    <w:basedOn w:val="Ttulo1"/>
    <w:next w:val="Normal"/>
    <w:link w:val="Ttulo4Char"/>
    <w:qFormat/>
    <w:rsid w:val="00472180"/>
    <w:pPr>
      <w:outlineLvl w:val="3"/>
    </w:pPr>
    <w:rPr>
      <w:rFonts w:asciiTheme="minorHAnsi" w:hAnsiTheme="minorHAnsi"/>
      <w:b/>
      <w:i/>
      <w:sz w:val="36"/>
    </w:rPr>
  </w:style>
  <w:style w:type="paragraph" w:styleId="Ttulo5">
    <w:name w:val="heading 5"/>
    <w:basedOn w:val="Ttulo1"/>
    <w:next w:val="Normal"/>
    <w:qFormat/>
    <w:pPr>
      <w:outlineLvl w:val="4"/>
    </w:pPr>
    <w:rPr>
      <w:sz w:val="28"/>
    </w:rPr>
  </w:style>
  <w:style w:type="paragraph" w:styleId="Ttulo6">
    <w:name w:val="heading 6"/>
    <w:basedOn w:val="Normal"/>
    <w:next w:val="Normal"/>
    <w:qFormat/>
    <w:rsid w:val="0073747E"/>
    <w:pPr>
      <w:spacing w:before="240" w:after="60"/>
      <w:outlineLvl w:val="5"/>
    </w:pPr>
    <w:rPr>
      <w:b/>
    </w:rPr>
  </w:style>
  <w:style w:type="paragraph" w:styleId="Ttulo9">
    <w:name w:val="heading 9"/>
    <w:basedOn w:val="Normal"/>
    <w:next w:val="Normal"/>
    <w:qFormat/>
    <w:rsid w:val="00F506DD"/>
    <w:pPr>
      <w:keepNext/>
      <w:spacing w:line="360" w:lineRule="auto"/>
      <w:jc w:val="right"/>
      <w:outlineLvl w:val="8"/>
    </w:pPr>
    <w:rPr>
      <w:b/>
      <w:i/>
      <w:color w:val="304157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styleId="Corpodetexto">
    <w:name w:val="Body Text"/>
    <w:basedOn w:val="Normal"/>
    <w:link w:val="CorpodetextoChar"/>
    <w:pPr>
      <w:spacing w:after="120" w:line="240" w:lineRule="atLeast"/>
    </w:pPr>
  </w:style>
  <w:style w:type="paragraph" w:styleId="Recuodecorpodetexto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TextodaLegenda">
    <w:name w:val="Texto da Legenda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TextodaCitao">
    <w:name w:val="Texto da Citação"/>
    <w:basedOn w:val="TextodaLegenda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Ttulo1"/>
    <w:rPr>
      <w:sz w:val="96"/>
    </w:rPr>
  </w:style>
  <w:style w:type="paragraph" w:customStyle="1" w:styleId="Cabealho1">
    <w:name w:val="Cabeçalho1"/>
    <w:basedOn w:val="Normal"/>
    <w:rPr>
      <w:rFonts w:ascii="Impact" w:hAnsi="Impact"/>
      <w:color w:val="FFFFFF"/>
      <w:sz w:val="36"/>
      <w:szCs w:val="36"/>
    </w:rPr>
  </w:style>
  <w:style w:type="paragraph" w:styleId="Rodap">
    <w:name w:val="footer"/>
    <w:basedOn w:val="Normal"/>
    <w:link w:val="RodapChar"/>
    <w:uiPriority w:val="99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next w:val="Normal"/>
    <w:link w:val="TtuloChar"/>
    <w:uiPriority w:val="10"/>
    <w:qFormat/>
    <w:rsid w:val="0050688C"/>
    <w:pPr>
      <w:contextualSpacing/>
    </w:pPr>
    <w:rPr>
      <w:rFonts w:asciiTheme="majorHAnsi" w:eastAsiaTheme="majorEastAsia" w:hAnsiTheme="majorHAnsi" w:cstheme="majorBidi"/>
      <w:color w:val="304157" w:themeColor="text2"/>
      <w:kern w:val="28"/>
      <w:sz w:val="11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688C"/>
    <w:rPr>
      <w:rFonts w:asciiTheme="majorHAnsi" w:eastAsiaTheme="majorEastAsia" w:hAnsiTheme="majorHAnsi" w:cstheme="majorBidi"/>
      <w:color w:val="304157" w:themeColor="text2"/>
      <w:kern w:val="28"/>
      <w:sz w:val="116"/>
      <w:szCs w:val="56"/>
    </w:rPr>
  </w:style>
  <w:style w:type="table" w:styleId="Tabelacomgrade">
    <w:name w:val="Table Grid"/>
    <w:basedOn w:val="Tabelanormal"/>
    <w:uiPriority w:val="39"/>
    <w:rsid w:val="00874C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F506DD"/>
    <w:pPr>
      <w:numPr>
        <w:ilvl w:val="1"/>
      </w:numPr>
      <w:spacing w:after="160"/>
    </w:pPr>
    <w:rPr>
      <w:rFonts w:eastAsiaTheme="minorEastAsia" w:cstheme="minorBidi"/>
      <w:color w:val="304157" w:themeColor="text2"/>
      <w:spacing w:val="15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F506DD"/>
    <w:rPr>
      <w:rFonts w:asciiTheme="minorHAnsi" w:eastAsiaTheme="minorEastAsia" w:hAnsiTheme="minorHAnsi" w:cstheme="minorBidi"/>
      <w:color w:val="304157" w:themeColor="text2"/>
      <w:spacing w:val="15"/>
      <w:sz w:val="22"/>
      <w:szCs w:val="22"/>
    </w:rPr>
  </w:style>
  <w:style w:type="character" w:customStyle="1" w:styleId="CorpodetextoChar">
    <w:name w:val="Corpo de texto Char"/>
    <w:basedOn w:val="Fontepargpadro"/>
    <w:link w:val="Corpodetexto"/>
    <w:rsid w:val="00FA5A82"/>
    <w:rPr>
      <w:rFonts w:asciiTheme="minorHAnsi" w:eastAsia="Times New Roman" w:hAnsiTheme="minorHAnsi"/>
    </w:rPr>
  </w:style>
  <w:style w:type="character" w:customStyle="1" w:styleId="Ttulo1Char">
    <w:name w:val="Título 1 Char"/>
    <w:basedOn w:val="Fontepargpadro"/>
    <w:link w:val="Ttulo1"/>
    <w:rsid w:val="00FA5A82"/>
    <w:rPr>
      <w:rFonts w:asciiTheme="majorHAnsi" w:eastAsia="Times New Roman" w:hAnsiTheme="majorHAnsi"/>
      <w:color w:val="304157" w:themeColor="text2"/>
      <w:spacing w:val="10"/>
      <w:sz w:val="44"/>
    </w:rPr>
  </w:style>
  <w:style w:type="character" w:customStyle="1" w:styleId="Ttulo4Char">
    <w:name w:val="Título 4 Char"/>
    <w:basedOn w:val="Fontepargpadro"/>
    <w:link w:val="Ttulo4"/>
    <w:rsid w:val="00472180"/>
    <w:rPr>
      <w:rFonts w:asciiTheme="minorHAnsi" w:eastAsia="Times New Roman" w:hAnsiTheme="minorHAnsi"/>
      <w:b/>
      <w:i/>
      <w:color w:val="304157" w:themeColor="text2"/>
      <w:spacing w:val="10"/>
      <w:sz w:val="36"/>
    </w:rPr>
  </w:style>
  <w:style w:type="character" w:customStyle="1" w:styleId="Ttulo2Char">
    <w:name w:val="Título 2 Char"/>
    <w:basedOn w:val="Fontepargpadro"/>
    <w:link w:val="Ttulo2"/>
    <w:rsid w:val="0050688C"/>
    <w:rPr>
      <w:rFonts w:asciiTheme="majorHAnsi" w:eastAsia="Times New Roman" w:hAnsiTheme="majorHAnsi"/>
      <w:color w:val="FFFFFF" w:themeColor="background1"/>
      <w:spacing w:val="20"/>
      <w:sz w:val="36"/>
    </w:rPr>
  </w:style>
  <w:style w:type="character" w:styleId="nfaseSutil">
    <w:name w:val="Subtle Emphasis"/>
    <w:basedOn w:val="Fontepargpadro"/>
    <w:uiPriority w:val="19"/>
    <w:qFormat/>
    <w:rsid w:val="006B7E77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6B7E77"/>
    <w:rPr>
      <w:i/>
      <w:iCs/>
    </w:rPr>
  </w:style>
  <w:style w:type="paragraph" w:styleId="SemEspaamento">
    <w:name w:val="No Spacing"/>
    <w:uiPriority w:val="1"/>
    <w:qFormat/>
    <w:rsid w:val="006B7E77"/>
    <w:rPr>
      <w:rFonts w:asciiTheme="minorHAnsi" w:eastAsia="Times New Roman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AA16EE"/>
    <w:rPr>
      <w:rFonts w:asciiTheme="minorHAnsi" w:eastAsia="Times New Roman" w:hAnsiTheme="minorHAnsi"/>
      <w:sz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62B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62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ustom 10">
      <a:dk1>
        <a:sysClr val="windowText" lastClr="000000"/>
      </a:dk1>
      <a:lt1>
        <a:sysClr val="window" lastClr="FFFFFF"/>
      </a:lt1>
      <a:dk2>
        <a:srgbClr val="304157"/>
      </a:dk2>
      <a:lt2>
        <a:srgbClr val="E7E6E6"/>
      </a:lt2>
      <a:accent1>
        <a:srgbClr val="26BFCE"/>
      </a:accent1>
      <a:accent2>
        <a:srgbClr val="F78F2F"/>
      </a:accent2>
      <a:accent3>
        <a:srgbClr val="EF4755"/>
      </a:accent3>
      <a:accent4>
        <a:srgbClr val="FFC000"/>
      </a:accent4>
      <a:accent5>
        <a:srgbClr val="176795"/>
      </a:accent5>
      <a:accent6>
        <a:srgbClr val="4D81BF"/>
      </a:accent6>
      <a:hlink>
        <a:srgbClr val="F78F2F"/>
      </a:hlink>
      <a:folHlink>
        <a:srgbClr val="F78F2F"/>
      </a:folHlink>
    </a:clrScheme>
    <a:fontScheme name="Custom 11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618EB-AE0E-4665-A6CC-3547BD349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Office_37482986_TF06206291</Template>
  <TotalTime>18</TotalTime>
  <Pages>6</Pages>
  <Words>26</Words>
  <Characters>141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2003-04-09T11:49:00Z</cp:lastPrinted>
  <dcterms:created xsi:type="dcterms:W3CDTF">2019-10-15T15:21:00Z</dcterms:created>
  <dcterms:modified xsi:type="dcterms:W3CDTF">2019-10-21T08:17:00Z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