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280"/>
        <w:gridCol w:w="4854"/>
      </w:tblGrid>
      <w:tr w:rsidR="00ED6510" w:rsidRPr="00457987" w14:paraId="42C8D13E" w14:textId="77777777" w:rsidTr="001917B8">
        <w:trPr>
          <w:trHeight w:val="4825"/>
        </w:trPr>
        <w:tc>
          <w:tcPr>
            <w:tcW w:w="13134" w:type="dxa"/>
            <w:gridSpan w:val="2"/>
          </w:tcPr>
          <w:p w14:paraId="79F979B9" w14:textId="77777777" w:rsidR="001D65D2" w:rsidRPr="00457987" w:rsidRDefault="001D65D2" w:rsidP="00ED6510">
            <w:pPr>
              <w:pStyle w:val="Ttulo4"/>
              <w:rPr>
                <w:rStyle w:val="nfase"/>
                <w:noProof/>
                <w:color w:val="000000" w:themeColor="text1"/>
                <w:lang w:val="pt-BR"/>
              </w:rPr>
            </w:pPr>
            <w:r w:rsidRPr="00457987">
              <w:rPr>
                <w:rStyle w:val="nfase"/>
                <w:noProof/>
                <w:color w:val="000000" w:themeColor="text1"/>
                <w:lang w:val="pt-BR" w:bidi="pt-BR"/>
              </w:rPr>
              <mc:AlternateContent>
                <mc:Choice Requires="wps">
                  <w:drawing>
                    <wp:anchor distT="0" distB="0" distL="114300" distR="114300" simplePos="0" relativeHeight="251680256" behindDoc="1" locked="0" layoutInCell="1" allowOverlap="1" wp14:anchorId="38A9F4CD" wp14:editId="6B212587">
                      <wp:simplePos x="0" y="0"/>
                      <wp:positionH relativeFrom="column">
                        <wp:posOffset>14994</wp:posOffset>
                      </wp:positionH>
                      <wp:positionV relativeFrom="page">
                        <wp:posOffset>-27296</wp:posOffset>
                      </wp:positionV>
                      <wp:extent cx="8106410" cy="422275"/>
                      <wp:effectExtent l="0" t="0" r="8890" b="0"/>
                      <wp:wrapNone/>
                      <wp:docPr id="112" name="Retângulo 112"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33FB" id="Retângulo 112" o:spid="_x0000_s1026" alt="linha do bloco de cores" style="position:absolute;margin-left:1.2pt;margin-top:-2.15pt;width:638.3pt;height:3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" fillcolor="#c75454" stroked="f" strokeweight="1pt">
                      <w10:wrap anchory="page"/>
                    </v:rect>
                  </w:pict>
                </mc:Fallback>
              </mc:AlternateContent>
            </w:r>
          </w:p>
          <w:p w14:paraId="72BFB321" w14:textId="77777777" w:rsidR="00665DF7" w:rsidRPr="00457987" w:rsidRDefault="001D65D2" w:rsidP="00ED6510">
            <w:pPr>
              <w:pStyle w:val="Ttulo4"/>
              <w:rPr>
                <w:rStyle w:val="nfase"/>
                <w:noProof/>
                <w:color w:val="000000" w:themeColor="text1"/>
                <w:lang w:val="pt-BR"/>
              </w:rPr>
            </w:pPr>
            <w:r w:rsidRPr="00457987">
              <w:rPr>
                <w:rStyle w:val="nfase"/>
                <w:noProof/>
                <w:color w:val="000000" w:themeColor="text1"/>
                <w:lang w:val="pt-BR" w:bidi="pt-BR"/>
              </w:rPr>
              <mc:AlternateContent>
                <mc:Choice Requires="wpg">
                  <w:drawing>
                    <wp:inline distT="0" distB="0" distL="0" distR="0" wp14:anchorId="71A989B3" wp14:editId="6C9813C5">
                      <wp:extent cx="8016049" cy="3411873"/>
                      <wp:effectExtent l="0" t="0" r="4445" b="0"/>
                      <wp:docPr id="105" name="Grupo 105" descr="close-up de mirtilos "/>
                      <wp:cNvGraphicFramePr/>
                      <a:graphic xmlns:a="http://schemas.openxmlformats.org/drawingml/2006/main">
                        <a:graphicData uri="http://schemas.microsoft.com/office/word/2010/wordprocessingGroup">
                          <wpg:wgp>
                            <wpg:cNvGrpSpPr/>
                            <wpg:grpSpPr>
                              <a:xfrm>
                                <a:off x="0" y="0"/>
                                <a:ext cx="8016049" cy="3411873"/>
                                <a:chOff x="-148857" y="-907484"/>
                                <a:chExt cx="8016049" cy="3411873"/>
                              </a:xfrm>
                            </wpg:grpSpPr>
                            <wpg:grpSp>
                              <wpg:cNvPr id="106" name="Grupo 106"/>
                              <wpg:cNvGrpSpPr/>
                              <wpg:grpSpPr>
                                <a:xfrm>
                                  <a:off x="-148857" y="-907484"/>
                                  <a:ext cx="8016049" cy="3313800"/>
                                  <a:chOff x="-148857" y="-907484"/>
                                  <a:chExt cx="8016049" cy="3313800"/>
                                </a:xfrm>
                              </wpg:grpSpPr>
                              <pic:pic xmlns:pic="http://schemas.openxmlformats.org/drawingml/2006/picture">
                                <pic:nvPicPr>
                                  <pic:cNvPr id="107" name="Imagem 107" descr="close-up de mirtilos"/>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8857" y="-907484"/>
                                    <a:ext cx="8016049" cy="2975212"/>
                                  </a:xfrm>
                                  <a:prstGeom prst="rect">
                                    <a:avLst/>
                                  </a:prstGeom>
                                </pic:spPr>
                              </pic:pic>
                              <wps:wsp>
                                <wps:cNvPr id="108" name="Caixa de texto 13"/>
                                <wps:cNvSpPr txBox="1">
                                  <a:spLocks noChangeArrowheads="1"/>
                                </wps:cNvSpPr>
                                <wps:spPr bwMode="auto">
                                  <a:xfrm>
                                    <a:off x="310785" y="-519228"/>
                                    <a:ext cx="6474558" cy="2286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A99572D" w14:textId="77777777" w:rsidR="001D65D2" w:rsidRPr="00ED6510" w:rsidRDefault="001D65D2" w:rsidP="00ED6510">
                                      <w:pPr>
                                        <w:pStyle w:val="Ttulo"/>
                                      </w:pPr>
                                      <w:r w:rsidRPr="00ED6510">
                                        <w:rPr>
                                          <w:lang w:val="pt-BR" w:bidi="pt-BR"/>
                                        </w:rPr>
                                        <w:t>Título do boletim informativo</w:t>
                                      </w:r>
                                    </w:p>
                                  </w:txbxContent>
                                </wps:txbx>
                                <wps:bodyPr rot="0" vert="horz" wrap="square" lIns="0" tIns="0" rIns="0" bIns="0" anchor="t" anchorCtr="0" upright="1">
                                  <a:noAutofit/>
                                </wps:bodyPr>
                              </wps:wsp>
                              <wps:wsp>
                                <wps:cNvPr id="109" name="Caixa de Texto 12"/>
                                <wps:cNvSpPr txBox="1">
                                  <a:spLocks noChangeArrowheads="1"/>
                                </wps:cNvSpPr>
                                <wps:spPr bwMode="auto">
                                  <a:xfrm>
                                    <a:off x="5280392" y="-784658"/>
                                    <a:ext cx="2067235" cy="99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14FA" w14:textId="77777777" w:rsidR="001D65D2" w:rsidRPr="00ED6510" w:rsidRDefault="001D65D2" w:rsidP="00ED6510">
                                      <w:pPr>
                                        <w:pStyle w:val="Ttulo3"/>
                                      </w:pPr>
                                      <w:r w:rsidRPr="00ED6510">
                                        <w:rPr>
                                          <w:lang w:val="pt-BR" w:bidi="pt-BR"/>
                                        </w:rPr>
                                        <w:t>Data do boletim informativo</w:t>
                                      </w:r>
                                    </w:p>
                                    <w:p w14:paraId="523E6EE5" w14:textId="77777777" w:rsidR="001D65D2" w:rsidRPr="00ED6510" w:rsidRDefault="001D65D2" w:rsidP="00ED6510">
                                      <w:pPr>
                                        <w:pStyle w:val="Ttulo3"/>
                                      </w:pPr>
                                      <w:r w:rsidRPr="00ED6510">
                                        <w:rPr>
                                          <w:lang w:val="pt-BR" w:bidi="pt-BR"/>
                                        </w:rPr>
                                        <w:t>Volume 1, Edição 1</w:t>
                                      </w:r>
                                    </w:p>
                                  </w:txbxContent>
                                </wps:txbx>
                                <wps:bodyPr rot="0" vert="horz" wrap="square" lIns="0" tIns="0" rIns="0" bIns="0" anchor="t" anchorCtr="0" upright="1">
                                  <a:noAutofit/>
                                </wps:bodyPr>
                              </wps:wsp>
                              <wps:wsp>
                                <wps:cNvPr id="110" name="Linha 262"/>
                                <wps:cNvCnPr>
                                  <a:cxnSpLocks noChangeShapeType="1"/>
                                </wps:cNvCnPr>
                                <wps:spPr bwMode="auto">
                                  <a:xfrm>
                                    <a:off x="505326" y="2406316"/>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111" name="Caixa de texto 6"/>
                              <wps:cNvSpPr txBox="1">
                                <a:spLocks noChangeArrowheads="1"/>
                              </wps:cNvSpPr>
                              <wps:spPr bwMode="auto">
                                <a:xfrm>
                                  <a:off x="529085" y="1780305"/>
                                  <a:ext cx="5108350" cy="724084"/>
                                </a:xfrm>
                                <a:prstGeom prst="rect">
                                  <a:avLst/>
                                </a:prstGeom>
                                <a:solidFill>
                                  <a:schemeClr val="accent4"/>
                                </a:solidFill>
                                <a:ln w="9525">
                                  <a:noFill/>
                                  <a:miter lim="800000"/>
                                  <a:headEnd/>
                                  <a:tailEnd/>
                                </a:ln>
                              </wps:spPr>
                              <wps:txbx>
                                <w:txbxContent>
                                  <w:p w14:paraId="392E91AC" w14:textId="77777777" w:rsidR="001D65D2" w:rsidRPr="00665DF7" w:rsidRDefault="001D65D2" w:rsidP="00665DF7">
                                    <w:pPr>
                                      <w:pStyle w:val="Ttulo9"/>
                                    </w:pPr>
                                    <w:r w:rsidRPr="00665DF7">
                                      <w:rPr>
                                        <w:lang w:val="pt-BR" w:bidi="pt-BR"/>
                                      </w:rPr>
                                      <w:t>Nome da empresa, Endereço, Cidade, Estado, CEP</w:t>
                                    </w:r>
                                  </w:p>
                                  <w:p w14:paraId="4A9744B5" w14:textId="77777777" w:rsidR="001D65D2" w:rsidRPr="00665DF7" w:rsidRDefault="001D65D2" w:rsidP="00665DF7">
                                    <w:pPr>
                                      <w:pStyle w:val="Ttulo9"/>
                                    </w:pPr>
                                    <w:r w:rsidRPr="00665DF7">
                                      <w:rPr>
                                        <w:lang w:val="pt-BR" w:bidi="pt-BR"/>
                                      </w:rPr>
                                      <w:t>Endereço do site   Endereço de email   Telefone</w:t>
                                    </w:r>
                                  </w:p>
                                </w:txbxContent>
                              </wps:txbx>
                              <wps:bodyPr rot="0" vert="horz" wrap="square" lIns="0" tIns="9144" rIns="0" bIns="0" anchor="t" anchorCtr="0" upright="1">
                                <a:noAutofit/>
                              </wps:bodyPr>
                            </wps:wsp>
                          </wpg:wgp>
                        </a:graphicData>
                      </a:graphic>
                    </wp:inline>
                  </w:drawing>
                </mc:Choice>
                <mc:Fallback>
                  <w:pict>
                    <v:group w14:anchorId="71A989B3" id="Grupo 105" o:spid="_x0000_s1026" alt="close-up de mirtilos " style="width:631.2pt;height:268.65pt;mso-position-horizontal-relative:char;mso-position-vertical-relative:line" coordorigin="-1488,-9074" coordsize="80160,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">
                      <v:group id="Grupo 106" o:spid="_x0000_s1027" style="position:absolute;left:-1488;top:-9074;width:80159;height:33137" coordorigin="-1488,-9074" coordsize="80160,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7" o:spid="_x0000_s1028" type="#_x0000_t75" alt="close-up de mirtilos" style="position:absolute;left:-1488;top:-9074;width:80159;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">
                          <v:imagedata r:id="rId8" o:title="close-up de mirtilos"/>
                        </v:shape>
                        <v:shapetype id="_x0000_t202" coordsize="21600,21600" o:spt="202" path="m,l,21600r21600,l21600,xe">
                          <v:stroke joinstyle="miter"/>
                          <v:path gradientshapeok="t" o:connecttype="rect"/>
                        </v:shapetype>
                        <v:shape id="Caixa de texto 13" o:spid="_x0000_s1029" type="#_x0000_t202" style="position:absolute;left:3107;top:-5192;width:64746;height:2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" filled="f" stroked="f" strokecolor="white">
                          <v:textbox inset="0,0,0,0">
                            <w:txbxContent>
                              <w:p w14:paraId="4A99572D" w14:textId="77777777" w:rsidR="001D65D2" w:rsidRPr="00ED6510" w:rsidRDefault="001D65D2" w:rsidP="00ED6510">
                                <w:pPr>
                                  <w:pStyle w:val="Ttulo"/>
                                </w:pPr>
                                <w:r w:rsidRPr="00ED6510">
                                  <w:rPr>
                                    <w:lang w:val="pt-BR" w:bidi="pt-BR"/>
                                  </w:rPr>
                                  <w:t>Título do boletim informativo</w:t>
                                </w:r>
                              </w:p>
                            </w:txbxContent>
                          </v:textbox>
                        </v:shape>
                        <v:shape id="_x0000_s1030" type="#_x0000_t202" style="position:absolute;left:52803;top:-7846;width:20673;height:9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97114FA" w14:textId="77777777" w:rsidR="001D65D2" w:rsidRPr="00ED6510" w:rsidRDefault="001D65D2" w:rsidP="00ED6510">
                                <w:pPr>
                                  <w:pStyle w:val="Ttulo3"/>
                                </w:pPr>
                                <w:r w:rsidRPr="00ED6510">
                                  <w:rPr>
                                    <w:lang w:val="pt-BR" w:bidi="pt-BR"/>
                                  </w:rPr>
                                  <w:t>Data do boletim informativo</w:t>
                                </w:r>
                              </w:p>
                              <w:p w14:paraId="523E6EE5" w14:textId="77777777" w:rsidR="001D65D2" w:rsidRPr="00ED6510" w:rsidRDefault="001D65D2" w:rsidP="00ED6510">
                                <w:pPr>
                                  <w:pStyle w:val="Ttulo3"/>
                                </w:pPr>
                                <w:r w:rsidRPr="00ED6510">
                                  <w:rPr>
                                    <w:lang w:val="pt-BR" w:bidi="pt-BR"/>
                                  </w:rPr>
                                  <w:t>Volume 1, Edição 1</w:t>
                                </w:r>
                              </w:p>
                            </w:txbxContent>
                          </v:textbox>
                        </v:shape>
                        <v:line id="Linha 262" o:spid="_x0000_s1031" style="position:absolute;visibility:visible;mso-wrap-style:square" from="5053,24063" to="7315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" stroked="f"/>
                      </v:group>
                      <v:shape id="Caixa de texto 6" o:spid="_x0000_s1032" type="#_x0000_t202" style="position:absolute;left:5290;top:17803;width:51084;height: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" fillcolor="#294983 [3207]" stroked="f">
                        <v:textbox inset="0,.72pt,0,0">
                          <w:txbxContent>
                            <w:p w14:paraId="392E91AC" w14:textId="77777777" w:rsidR="001D65D2" w:rsidRPr="00665DF7" w:rsidRDefault="001D65D2" w:rsidP="00665DF7">
                              <w:pPr>
                                <w:pStyle w:val="Ttulo9"/>
                              </w:pPr>
                              <w:r w:rsidRPr="00665DF7">
                                <w:rPr>
                                  <w:lang w:val="pt-BR" w:bidi="pt-BR"/>
                                </w:rPr>
                                <w:t>Nome da empresa, Endereço, Cidade, Estado, CEP</w:t>
                              </w:r>
                            </w:p>
                            <w:p w14:paraId="4A9744B5" w14:textId="77777777" w:rsidR="001D65D2" w:rsidRPr="00665DF7" w:rsidRDefault="001D65D2" w:rsidP="00665DF7">
                              <w:pPr>
                                <w:pStyle w:val="Ttulo9"/>
                              </w:pPr>
                              <w:r w:rsidRPr="00665DF7">
                                <w:rPr>
                                  <w:lang w:val="pt-BR" w:bidi="pt-BR"/>
                                </w:rPr>
                                <w:t>Endereço do site   Endereço de email   Telefone</w:t>
                              </w:r>
                            </w:p>
                          </w:txbxContent>
                        </v:textbox>
                      </v:shape>
                      <w10:anchorlock/>
                    </v:group>
                  </w:pict>
                </mc:Fallback>
              </mc:AlternateContent>
            </w:r>
            <w:r w:rsidRPr="00457987">
              <w:rPr>
                <w:rStyle w:val="nfase"/>
                <w:noProof/>
                <w:color w:val="000000" w:themeColor="text1"/>
                <w:lang w:val="pt-BR" w:bidi="pt-BR"/>
              </w:rPr>
              <w:br w:type="page"/>
            </w:r>
          </w:p>
          <w:p w14:paraId="3F47DBD2" w14:textId="77777777" w:rsidR="001D65D2" w:rsidRPr="00457987" w:rsidRDefault="00665DF7" w:rsidP="00665DF7">
            <w:pPr>
              <w:tabs>
                <w:tab w:val="left" w:pos="7501"/>
              </w:tabs>
              <w:rPr>
                <w:noProof/>
                <w:lang w:val="pt-BR"/>
              </w:rPr>
            </w:pPr>
            <w:r w:rsidRPr="00457987">
              <w:rPr>
                <w:noProof/>
                <w:lang w:val="pt-BR" w:bidi="pt-BR"/>
              </w:rPr>
              <w:tab/>
            </w:r>
          </w:p>
        </w:tc>
      </w:tr>
      <w:tr w:rsidR="00665DF7" w:rsidRPr="00457987" w14:paraId="72FBFE41" w14:textId="77777777" w:rsidTr="00F1742A">
        <w:trPr>
          <w:trHeight w:val="9404"/>
        </w:trPr>
        <w:tc>
          <w:tcPr>
            <w:tcW w:w="8280" w:type="dxa"/>
          </w:tcPr>
          <w:p w14:paraId="2D101C14" w14:textId="77777777" w:rsidR="00665DF7" w:rsidRPr="00457987" w:rsidRDefault="00665DF7" w:rsidP="00ED6510">
            <w:pPr>
              <w:pStyle w:val="Ttulo4"/>
              <w:rPr>
                <w:rStyle w:val="nfase"/>
                <w:i w:val="0"/>
                <w:noProof/>
                <w:color w:val="000000" w:themeColor="text1"/>
                <w:lang w:val="pt-BR"/>
              </w:rPr>
            </w:pPr>
            <w:r w:rsidRPr="00457987">
              <w:rPr>
                <w:noProof/>
                <w:color w:val="000000" w:themeColor="text1"/>
                <w:lang w:val="pt-BR" w:bidi="pt-BR"/>
              </w:rPr>
              <mc:AlternateContent>
                <mc:Choice Requires="wpg">
                  <w:drawing>
                    <wp:inline distT="0" distB="0" distL="0" distR="0" wp14:anchorId="01715D90" wp14:editId="48CBEC5F">
                      <wp:extent cx="4926842" cy="5695950"/>
                      <wp:effectExtent l="0" t="0" r="0" b="0"/>
                      <wp:docPr id="140" name="Grupo 140" descr="bloco de texto "/>
                      <wp:cNvGraphicFramePr/>
                      <a:graphic xmlns:a="http://schemas.openxmlformats.org/drawingml/2006/main">
                        <a:graphicData uri="http://schemas.microsoft.com/office/word/2010/wordprocessingGroup">
                          <wpg:wgp>
                            <wpg:cNvGrpSpPr/>
                            <wpg:grpSpPr>
                              <a:xfrm>
                                <a:off x="0" y="0"/>
                                <a:ext cx="4926842" cy="5695950"/>
                                <a:chOff x="0" y="0"/>
                                <a:chExt cx="4926842" cy="5967949"/>
                              </a:xfrm>
                            </wpg:grpSpPr>
                            <wps:wsp>
                              <wps:cNvPr id="129" name="Caixa de texto 129"/>
                              <wps:cNvSpPr txBox="1"/>
                              <wps:spPr>
                                <a:xfrm>
                                  <a:off x="0" y="0"/>
                                  <a:ext cx="3116687" cy="627380"/>
                                </a:xfrm>
                                <a:prstGeom prst="rect">
                                  <a:avLst/>
                                </a:prstGeom>
                                <a:solidFill>
                                  <a:schemeClr val="accent1"/>
                                </a:solidFill>
                                <a:ln w="6350">
                                  <a:noFill/>
                                </a:ln>
                              </wps:spPr>
                              <wps:txbx>
                                <w:txbxContent>
                                  <w:p w14:paraId="6101F89D" w14:textId="77777777" w:rsidR="00665DF7" w:rsidRPr="00665DF7" w:rsidRDefault="00665DF7" w:rsidP="00665DF7">
                                    <w:pPr>
                                      <w:pStyle w:val="Artigosdosubttulo"/>
                                      <w:rPr>
                                        <w:rFonts w:ascii="Century Gothic" w:hAnsi="Century Gothic"/>
                                        <w:sz w:val="48"/>
                                        <w:szCs w:val="48"/>
                                      </w:rPr>
                                    </w:pPr>
                                    <w:r w:rsidRPr="00665DF7">
                                      <w:rPr>
                                        <w:rFonts w:ascii="Century Gothic" w:eastAsia="Century Gothic" w:hAnsi="Century Gothic" w:cs="Century Gothic"/>
                                        <w:sz w:val="48"/>
                                        <w:szCs w:val="48"/>
                                        <w:lang w:val="pt-BR" w:bidi="pt-BR"/>
                                      </w:rPr>
                                      <w:t>Introdução</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30" name="Caixa de texto 130"/>
                              <wps:cNvSpPr txBox="1"/>
                              <wps:spPr>
                                <a:xfrm>
                                  <a:off x="0" y="1049920"/>
                                  <a:ext cx="4926842" cy="4918029"/>
                                </a:xfrm>
                                <a:prstGeom prst="rect">
                                  <a:avLst/>
                                </a:prstGeom>
                                <a:noFill/>
                                <a:ln w="6350">
                                  <a:noFill/>
                                </a:ln>
                              </wps:spPr>
                              <wps:txbx>
                                <w:txbxContent>
                                  <w:p w14:paraId="07961507" w14:textId="77777777" w:rsidR="00665DF7" w:rsidRPr="00665DF7" w:rsidRDefault="00665DF7" w:rsidP="00665DF7">
                                    <w:pPr>
                                      <w:pStyle w:val="Contedo"/>
                                      <w:ind w:left="576"/>
                                    </w:pPr>
                                    <w:r w:rsidRPr="00665DF7">
                                      <w:rPr>
                                        <w:lang w:val="pt-BR" w:bidi="pt-BR"/>
                                      </w:rPr>
                                      <w:t>O objetivo de um boletim informativo é fornecer informações direcionadas a um público-alvo específico. Para ajudá-lo a atingir esse objetivo, esse modelo oferece sugestões que você também pode encontrar no artigo no painel de Tarefas intitulado "Criar um boletim informativo". Você também pode se interessar em ler "Imprimir um boletim informativo", que descreve diferentes opções de impressão, como o uso de papel grande para imprimir o boletim informativo como um livreto dobrado. Além desses artigos da Ajuda sobre modelos, o Painel de Tarefas também contém links para tópicos da Ajuda relacionados aos recursos do Microsoft Word usados nesse modelo, como caixas de texto. Como uma ajuda adicional, antes de começar a substituir esse conteúdo pelo seu, talvez seja melhor imprimir este modelo para se beneficiar dessas instruções. Esta edição lista artigos desenvolvidos para ajudar você a criar um boletim informativo eficaz.</w:t>
                                    </w:r>
                                  </w:p>
                                  <w:p w14:paraId="23B1709B" w14:textId="77777777" w:rsidR="00665DF7" w:rsidRPr="00665DF7" w:rsidRDefault="00665DF7" w:rsidP="00665DF7">
                                    <w:pPr>
                                      <w:pStyle w:val="Contedo"/>
                                      <w:ind w:left="576"/>
                                    </w:pPr>
                                    <w:r w:rsidRPr="00665DF7">
                                      <w:rPr>
                                        <w:lang w:val="pt-BR" w:bidi="pt-BR"/>
                                      </w:rPr>
                                      <w:t>Ao criar um boletim informativo, primeiro determine o seu público-alvo. Isso pode incluir qualquer pessoa que possa se beneficiar dele, como pessoas interessadas em comprar um produto.</w:t>
                                    </w:r>
                                  </w:p>
                                  <w:p w14:paraId="6939B396" w14:textId="77777777" w:rsidR="00665DF7" w:rsidRPr="00665DF7" w:rsidRDefault="00665DF7" w:rsidP="00950E09">
                                    <w:pPr>
                                      <w:pStyle w:val="Contedo"/>
                                      <w:ind w:left="576"/>
                                    </w:pPr>
                                    <w:r w:rsidRPr="00665DF7">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Caixa de texto 131"/>
                              <wps:cNvSpPr txBox="1"/>
                              <wps:spPr>
                                <a:xfrm>
                                  <a:off x="0" y="641445"/>
                                  <a:ext cx="2197100" cy="408940"/>
                                </a:xfrm>
                                <a:prstGeom prst="rect">
                                  <a:avLst/>
                                </a:prstGeom>
                                <a:noFill/>
                                <a:ln w="6350">
                                  <a:noFill/>
                                </a:ln>
                              </wps:spPr>
                              <wps:txbx>
                                <w:txbxContent>
                                  <w:p w14:paraId="7D9032DF" w14:textId="77777777" w:rsidR="00665DF7" w:rsidRDefault="00665DF7" w:rsidP="00665DF7">
                                    <w:pPr>
                                      <w:pStyle w:val="Contedo"/>
                                      <w:ind w:left="576"/>
                                    </w:pPr>
                                    <w:r>
                                      <w:rPr>
                                        <w:lang w:val="pt-BR" w:bidi="pt-BR"/>
                                      </w:rPr>
                                      <w:t>Por nome do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715D90" id="Grupo 140" o:spid="_x0000_s1033" alt="bloco de texto " style="width:387.95pt;height:448.5pt;mso-position-horizontal-relative:char;mso-position-vertical-relative:line" coordsize="49268,5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">
                      <v:shape id="Caixa de texto 129" o:spid="_x0000_s1034" type="#_x0000_t202" style="position:absolute;width:3116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" fillcolor="#c75454 [3204]" stroked="f" strokeweight=".5pt">
                        <v:textbox inset="21.6pt">
                          <w:txbxContent>
                            <w:p w14:paraId="6101F89D" w14:textId="77777777" w:rsidR="00665DF7" w:rsidRPr="00665DF7" w:rsidRDefault="00665DF7" w:rsidP="00665DF7">
                              <w:pPr>
                                <w:pStyle w:val="Artigosdosubttulo"/>
                                <w:rPr>
                                  <w:rFonts w:ascii="Century Gothic" w:hAnsi="Century Gothic"/>
                                  <w:sz w:val="48"/>
                                  <w:szCs w:val="48"/>
                                </w:rPr>
                              </w:pPr>
                              <w:r w:rsidRPr="00665DF7">
                                <w:rPr>
                                  <w:rFonts w:ascii="Century Gothic" w:eastAsia="Century Gothic" w:hAnsi="Century Gothic" w:cs="Century Gothic"/>
                                  <w:sz w:val="48"/>
                                  <w:szCs w:val="48"/>
                                  <w:lang w:val="pt-BR" w:bidi="pt-BR"/>
                                </w:rPr>
                                <w:t>Introdução</w:t>
                              </w:r>
                            </w:p>
                          </w:txbxContent>
                        </v:textbox>
                      </v:shape>
                      <v:shape id="Caixa de texto 130" o:spid="_x0000_s1035" type="#_x0000_t202" style="position:absolute;top:10499;width:49268;height:49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07961507" w14:textId="77777777" w:rsidR="00665DF7" w:rsidRPr="00665DF7" w:rsidRDefault="00665DF7" w:rsidP="00665DF7">
                              <w:pPr>
                                <w:pStyle w:val="Contedo"/>
                                <w:ind w:left="576"/>
                              </w:pPr>
                              <w:r w:rsidRPr="00665DF7">
                                <w:rPr>
                                  <w:lang w:val="pt-BR" w:bidi="pt-BR"/>
                                </w:rPr>
                                <w:t>O objetivo de um boletim informativo é fornecer informações direcionadas a um público-alvo específico. Para ajudá-lo a atingir esse objetivo, esse modelo oferece sugestões que você também pode encontrar no artigo no painel de Tarefas intitulado "Criar um boletim informativo". Você também pode se interessar em ler "Imprimir um boletim informativo", que descreve diferentes opções de impressão, como o uso de papel grande para imprimir o boletim informativo como um livreto dobrado. Além desses artigos da Ajuda sobre modelos, o Painel de Tarefas também contém links para tópicos da Ajuda relacionados aos recursos do Microsoft Word usados nesse modelo, como caixas de texto. Como uma ajuda adicional, antes de começar a substituir esse conteúdo pelo seu, talvez seja melhor imprimir este modelo para se beneficiar dessas instruções. Esta edição lista artigos desenvolvidos para ajudar você a criar um boletim informativo eficaz.</w:t>
                              </w:r>
                            </w:p>
                            <w:p w14:paraId="23B1709B" w14:textId="77777777" w:rsidR="00665DF7" w:rsidRPr="00665DF7" w:rsidRDefault="00665DF7" w:rsidP="00665DF7">
                              <w:pPr>
                                <w:pStyle w:val="Contedo"/>
                                <w:ind w:left="576"/>
                              </w:pPr>
                              <w:r w:rsidRPr="00665DF7">
                                <w:rPr>
                                  <w:lang w:val="pt-BR" w:bidi="pt-BR"/>
                                </w:rPr>
                                <w:t>Ao criar um boletim informativo, primeiro determine o seu público-alvo. Isso pode incluir qualquer pessoa que possa se beneficiar dele, como pessoas interessadas em comprar um produto.</w:t>
                              </w:r>
                            </w:p>
                            <w:p w14:paraId="6939B396" w14:textId="77777777" w:rsidR="00665DF7" w:rsidRPr="00665DF7" w:rsidRDefault="00665DF7" w:rsidP="00950E09">
                              <w:pPr>
                                <w:pStyle w:val="Contedo"/>
                                <w:ind w:left="576"/>
                              </w:pPr>
                              <w:r w:rsidRPr="00665DF7">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txbxContent>
                        </v:textbox>
                      </v:shape>
                      <v:shape id="Caixa de texto 131" o:spid="_x0000_s1036" type="#_x0000_t202" style="position:absolute;top:641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7D9032DF" w14:textId="77777777" w:rsidR="00665DF7" w:rsidRDefault="00665DF7" w:rsidP="00665DF7">
                              <w:pPr>
                                <w:pStyle w:val="Contedo"/>
                                <w:ind w:left="576"/>
                              </w:pPr>
                              <w:r>
                                <w:rPr>
                                  <w:lang w:val="pt-BR" w:bidi="pt-BR"/>
                                </w:rPr>
                                <w:t>Por nome do autor</w:t>
                              </w:r>
                            </w:p>
                          </w:txbxContent>
                        </v:textbox>
                      </v:shape>
                      <w10:anchorlock/>
                    </v:group>
                  </w:pict>
                </mc:Fallback>
              </mc:AlternateContent>
            </w:r>
          </w:p>
        </w:tc>
        <w:tc>
          <w:tcPr>
            <w:tcW w:w="4854" w:type="dxa"/>
          </w:tcPr>
          <w:p w14:paraId="5E11FBF6" w14:textId="26260668" w:rsidR="00665DF7" w:rsidRPr="00457987" w:rsidRDefault="004B6C98" w:rsidP="00ED6510">
            <w:pPr>
              <w:pStyle w:val="Ttulo4"/>
              <w:rPr>
                <w:rStyle w:val="nfase"/>
                <w:i w:val="0"/>
                <w:noProof/>
                <w:color w:val="000000" w:themeColor="text1"/>
                <w:lang w:val="pt-BR"/>
              </w:rPr>
            </w:pPr>
            <w:r w:rsidRPr="00457987">
              <w:rPr>
                <w:noProof/>
                <w:color w:val="000000" w:themeColor="text1"/>
                <w:lang w:val="pt-BR" w:bidi="pt-BR"/>
              </w:rPr>
              <mc:AlternateContent>
                <mc:Choice Requires="wps">
                  <w:drawing>
                    <wp:anchor distT="0" distB="0" distL="114300" distR="114300" simplePos="0" relativeHeight="251747840" behindDoc="0" locked="0" layoutInCell="1" allowOverlap="1" wp14:anchorId="46DFEC54" wp14:editId="5CAE667A">
                      <wp:simplePos x="0" y="0"/>
                      <wp:positionH relativeFrom="column">
                        <wp:posOffset>184785</wp:posOffset>
                      </wp:positionH>
                      <wp:positionV relativeFrom="paragraph">
                        <wp:posOffset>78105</wp:posOffset>
                      </wp:positionV>
                      <wp:extent cx="2599690" cy="3101975"/>
                      <wp:effectExtent l="0" t="0" r="0" b="3175"/>
                      <wp:wrapTopAndBottom/>
                      <wp:docPr id="141" name="Caixa de texto 141"/>
                      <wp:cNvGraphicFramePr/>
                      <a:graphic xmlns:a="http://schemas.openxmlformats.org/drawingml/2006/main">
                        <a:graphicData uri="http://schemas.microsoft.com/office/word/2010/wordprocessingShape">
                          <wps:wsp>
                            <wps:cNvSpPr txBox="1"/>
                            <wps:spPr>
                              <a:xfrm>
                                <a:off x="0" y="0"/>
                                <a:ext cx="2599690" cy="3101975"/>
                              </a:xfrm>
                              <a:prstGeom prst="rect">
                                <a:avLst/>
                              </a:prstGeom>
                              <a:solidFill>
                                <a:schemeClr val="accent4"/>
                              </a:solidFill>
                              <a:ln w="6350">
                                <a:noFill/>
                              </a:ln>
                            </wps:spPr>
                            <wps:txbx>
                              <w:txbxContent>
                                <w:p w14:paraId="354ECF40" w14:textId="77777777" w:rsidR="00EF208E" w:rsidRPr="00877A2F" w:rsidRDefault="00EF208E" w:rsidP="00EF208E">
                                  <w:pPr>
                                    <w:pStyle w:val="Ttulo4"/>
                                    <w:rPr>
                                      <w:rFonts w:ascii="Century Gothic" w:hAnsi="Century Gothic"/>
                                      <w:sz w:val="18"/>
                                      <w:szCs w:val="18"/>
                                    </w:rPr>
                                  </w:pPr>
                                </w:p>
                                <w:p w14:paraId="2B7191BC" w14:textId="77777777" w:rsidR="00EF208E" w:rsidRPr="00CE7301" w:rsidRDefault="00EF208E" w:rsidP="00CE7301">
                                  <w:pPr>
                                    <w:pStyle w:val="Ttulo2"/>
                                    <w:ind w:left="288"/>
                                    <w:rPr>
                                      <w:color w:val="FFFFFF" w:themeColor="background1"/>
                                    </w:rPr>
                                  </w:pPr>
                                  <w:r w:rsidRPr="00CE7301">
                                    <w:rPr>
                                      <w:color w:val="FFFFFF" w:themeColor="background1"/>
                                      <w:lang w:val="pt-BR" w:bidi="pt-BR"/>
                                    </w:rPr>
                                    <w:t>Nesta edição</w:t>
                                  </w:r>
                                </w:p>
                                <w:p w14:paraId="3EF097B6" w14:textId="77777777" w:rsidR="00EF208E" w:rsidRPr="00877A2F" w:rsidRDefault="00EF208E" w:rsidP="00EF208E"/>
                                <w:p w14:paraId="2EF906B9" w14:textId="77777777" w:rsidR="00EF208E" w:rsidRPr="00877A2F" w:rsidRDefault="00EF208E" w:rsidP="00EF208E">
                                  <w:pPr>
                                    <w:pStyle w:val="Ttulo4"/>
                                    <w:rPr>
                                      <w:rFonts w:ascii="Century Gothic" w:hAnsi="Century Gothic"/>
                                      <w:sz w:val="18"/>
                                      <w:szCs w:val="18"/>
                                    </w:rPr>
                                  </w:pPr>
                                  <w:r w:rsidRPr="00877A2F">
                                    <w:rPr>
                                      <w:rFonts w:ascii="Century Gothic" w:eastAsia="Century Gothic" w:hAnsi="Century Gothic" w:cs="Century Gothic"/>
                                      <w:sz w:val="18"/>
                                      <w:szCs w:val="18"/>
                                      <w:lang w:val="pt-BR" w:bidi="pt-BR"/>
                                    </w:rPr>
                                    <w:t>Introdução   1</w:t>
                                  </w:r>
                                </w:p>
                                <w:p w14:paraId="2283A660"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Escrever ótimos artigos de boletins informativos   1</w:t>
                                  </w:r>
                                </w:p>
                                <w:p w14:paraId="2F926913"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Inserir sua própria arte   2</w:t>
                                  </w:r>
                                </w:p>
                                <w:p w14:paraId="1ED5BA39"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Atrair leitores para outros artigos   2</w:t>
                                  </w:r>
                                </w:p>
                                <w:p w14:paraId="0855D8A7"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Um artigo para todos   3</w:t>
                                  </w:r>
                                </w:p>
                                <w:p w14:paraId="60653E21"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Ajuste de artigo em um espaço apertado   3</w:t>
                                  </w:r>
                                </w:p>
                                <w:p w14:paraId="270D726C"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Os elementos de um boletim informativo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FEC54" id="Caixa de texto 141" o:spid="_x0000_s1037" type="#_x0000_t202" style="position:absolute;left:0;text-align:left;margin-left:14.55pt;margin-top:6.15pt;width:204.7pt;height:244.2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" fillcolor="#294983 [3207]" stroked="f" strokeweight=".5pt">
                      <v:textbox>
                        <w:txbxContent>
                          <w:p w14:paraId="354ECF40" w14:textId="77777777" w:rsidR="00EF208E" w:rsidRPr="00877A2F" w:rsidRDefault="00EF208E" w:rsidP="00EF208E">
                            <w:pPr>
                              <w:pStyle w:val="Ttulo4"/>
                              <w:rPr>
                                <w:rFonts w:ascii="Century Gothic" w:hAnsi="Century Gothic"/>
                                <w:sz w:val="18"/>
                                <w:szCs w:val="18"/>
                              </w:rPr>
                            </w:pPr>
                          </w:p>
                          <w:p w14:paraId="2B7191BC" w14:textId="77777777" w:rsidR="00EF208E" w:rsidRPr="00CE7301" w:rsidRDefault="00EF208E" w:rsidP="00CE7301">
                            <w:pPr>
                              <w:pStyle w:val="Ttulo2"/>
                              <w:ind w:left="288"/>
                              <w:rPr>
                                <w:color w:val="FFFFFF" w:themeColor="background1"/>
                              </w:rPr>
                            </w:pPr>
                            <w:r w:rsidRPr="00CE7301">
                              <w:rPr>
                                <w:color w:val="FFFFFF" w:themeColor="background1"/>
                                <w:lang w:val="pt-BR" w:bidi="pt-BR"/>
                              </w:rPr>
                              <w:t>Nesta edição</w:t>
                            </w:r>
                          </w:p>
                          <w:p w14:paraId="3EF097B6" w14:textId="77777777" w:rsidR="00EF208E" w:rsidRPr="00877A2F" w:rsidRDefault="00EF208E" w:rsidP="00EF208E"/>
                          <w:p w14:paraId="2EF906B9" w14:textId="77777777" w:rsidR="00EF208E" w:rsidRPr="00877A2F" w:rsidRDefault="00EF208E" w:rsidP="00EF208E">
                            <w:pPr>
                              <w:pStyle w:val="Ttulo4"/>
                              <w:rPr>
                                <w:rFonts w:ascii="Century Gothic" w:hAnsi="Century Gothic"/>
                                <w:sz w:val="18"/>
                                <w:szCs w:val="18"/>
                              </w:rPr>
                            </w:pPr>
                            <w:r w:rsidRPr="00877A2F">
                              <w:rPr>
                                <w:rFonts w:ascii="Century Gothic" w:eastAsia="Century Gothic" w:hAnsi="Century Gothic" w:cs="Century Gothic"/>
                                <w:sz w:val="18"/>
                                <w:szCs w:val="18"/>
                                <w:lang w:val="pt-BR" w:bidi="pt-BR"/>
                              </w:rPr>
                              <w:t>Introdução   1</w:t>
                            </w:r>
                          </w:p>
                          <w:p w14:paraId="2283A660"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Escrever ótimos artigos de boletins informativos   1</w:t>
                            </w:r>
                          </w:p>
                          <w:p w14:paraId="2F926913"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Inserir sua própria arte   2</w:t>
                            </w:r>
                          </w:p>
                          <w:p w14:paraId="1ED5BA39"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Atrair leitores para outros artigos   2</w:t>
                            </w:r>
                          </w:p>
                          <w:p w14:paraId="0855D8A7"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Um artigo para todos   3</w:t>
                            </w:r>
                          </w:p>
                          <w:p w14:paraId="60653E21"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Ajuste de artigo em um espaço apertado   3</w:t>
                            </w:r>
                          </w:p>
                          <w:p w14:paraId="270D726C" w14:textId="77777777" w:rsidR="00EF208E" w:rsidRPr="00877A2F" w:rsidRDefault="00EF208E" w:rsidP="00EF208E">
                            <w:pPr>
                              <w:pStyle w:val="Ttulo4"/>
                              <w:rPr>
                                <w:rFonts w:ascii="Century Gothic" w:hAnsi="Century Gothic" w:cs="Lucida Sans Unicode"/>
                                <w:sz w:val="18"/>
                                <w:szCs w:val="18"/>
                              </w:rPr>
                            </w:pPr>
                            <w:r w:rsidRPr="00877A2F">
                              <w:rPr>
                                <w:rFonts w:ascii="Century Gothic" w:eastAsia="Century Gothic" w:hAnsi="Century Gothic" w:cs="Century Gothic"/>
                                <w:sz w:val="18"/>
                                <w:szCs w:val="18"/>
                                <w:lang w:val="pt-BR" w:bidi="pt-BR"/>
                              </w:rPr>
                              <w:t>Os elementos de um boletim informativo   5</w:t>
                            </w:r>
                          </w:p>
                        </w:txbxContent>
                      </v:textbox>
                      <w10:wrap type="topAndBottom"/>
                    </v:shape>
                  </w:pict>
                </mc:Fallback>
              </mc:AlternateContent>
            </w:r>
            <w:r w:rsidR="00AD4565" w:rsidRPr="00457987">
              <w:rPr>
                <w:noProof/>
                <w:color w:val="000000" w:themeColor="text1"/>
                <w:lang w:val="pt-BR" w:bidi="pt-BR"/>
              </w:rPr>
              <w:drawing>
                <wp:anchor distT="0" distB="0" distL="114300" distR="114300" simplePos="0" relativeHeight="251681280" behindDoc="1" locked="0" layoutInCell="1" allowOverlap="1" wp14:anchorId="44C27C52" wp14:editId="6F85E497">
                  <wp:simplePos x="0" y="0"/>
                  <wp:positionH relativeFrom="column">
                    <wp:posOffset>186690</wp:posOffset>
                  </wp:positionH>
                  <wp:positionV relativeFrom="paragraph">
                    <wp:posOffset>3182130</wp:posOffset>
                  </wp:positionV>
                  <wp:extent cx="2833085" cy="3547269"/>
                  <wp:effectExtent l="0" t="0" r="5715" b="0"/>
                  <wp:wrapNone/>
                  <wp:docPr id="142" name="Imagem 142" descr="panquecas com mir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ncake-2604822.jpg"/>
                          <pic:cNvPicPr/>
                        </pic:nvPicPr>
                        <pic:blipFill>
                          <a:blip r:embed="rId9">
                            <a:extLst>
                              <a:ext uri="{28A0092B-C50C-407E-A947-70E740481C1C}">
                                <a14:useLocalDpi xmlns:a14="http://schemas.microsoft.com/office/drawing/2010/main" val="0"/>
                              </a:ext>
                            </a:extLst>
                          </a:blip>
                          <a:stretch>
                            <a:fillRect/>
                          </a:stretch>
                        </pic:blipFill>
                        <pic:spPr>
                          <a:xfrm>
                            <a:off x="0" y="0"/>
                            <a:ext cx="2833085" cy="3547269"/>
                          </a:xfrm>
                          <a:prstGeom prst="rect">
                            <a:avLst/>
                          </a:prstGeom>
                        </pic:spPr>
                      </pic:pic>
                    </a:graphicData>
                  </a:graphic>
                  <wp14:sizeRelH relativeFrom="margin">
                    <wp14:pctWidth>0</wp14:pctWidth>
                  </wp14:sizeRelH>
                  <wp14:sizeRelV relativeFrom="margin">
                    <wp14:pctHeight>0</wp14:pctHeight>
                  </wp14:sizeRelV>
                </wp:anchor>
              </w:drawing>
            </w:r>
          </w:p>
        </w:tc>
      </w:tr>
    </w:tbl>
    <w:p w14:paraId="48560769" w14:textId="77777777" w:rsidR="0049198E" w:rsidRPr="00457987" w:rsidRDefault="0049198E" w:rsidP="00AD4565">
      <w:pPr>
        <w:pStyle w:val="Ttulo4"/>
        <w:ind w:left="0"/>
        <w:rPr>
          <w:rStyle w:val="nfase"/>
          <w:noProof/>
          <w:color w:val="000000" w:themeColor="text1"/>
          <w:lang w:val="pt-BR"/>
        </w:rPr>
        <w:sectPr w:rsidR="0049198E" w:rsidRPr="00457987" w:rsidSect="00F1742A">
          <w:headerReference w:type="first" r:id="rId10"/>
          <w:footerReference w:type="first" r:id="rId11"/>
          <w:type w:val="continuous"/>
          <w:pgSz w:w="11906" w:h="16838" w:code="9"/>
          <w:pgMar w:top="0" w:right="1800" w:bottom="0" w:left="1800" w:header="0" w:footer="0" w:gutter="0"/>
          <w:cols w:space="720"/>
          <w:titlePg/>
          <w:docGrid w:linePitch="381"/>
        </w:sect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B06B77" w:rsidRPr="00457987" w14:paraId="062B353F" w14:textId="77777777" w:rsidTr="001917B8">
        <w:trPr>
          <w:trHeight w:val="1710"/>
        </w:trPr>
        <w:tc>
          <w:tcPr>
            <w:tcW w:w="13134" w:type="dxa"/>
            <w:gridSpan w:val="3"/>
          </w:tcPr>
          <w:p w14:paraId="27673477" w14:textId="77777777" w:rsidR="00B06B77" w:rsidRPr="00457987" w:rsidRDefault="00B06B77" w:rsidP="00906191">
            <w:pPr>
              <w:pStyle w:val="Ttulo4"/>
              <w:rPr>
                <w:rStyle w:val="nfase"/>
                <w:noProof/>
                <w:color w:val="000000" w:themeColor="text1"/>
                <w:lang w:val="pt-BR"/>
              </w:rPr>
            </w:pPr>
            <w:r w:rsidRPr="00457987">
              <w:rPr>
                <w:rStyle w:val="nfase"/>
                <w:noProof/>
                <w:color w:val="000000" w:themeColor="text1"/>
                <w:lang w:val="pt-BR" w:bidi="pt-BR"/>
              </w:rPr>
              <w:lastRenderedPageBreak/>
              <mc:AlternateContent>
                <mc:Choice Requires="wps">
                  <w:drawing>
                    <wp:anchor distT="0" distB="0" distL="114300" distR="114300" simplePos="0" relativeHeight="251683328" behindDoc="1" locked="0" layoutInCell="1" allowOverlap="1" wp14:anchorId="4720D86B" wp14:editId="521B52C4">
                      <wp:simplePos x="0" y="0"/>
                      <wp:positionH relativeFrom="column">
                        <wp:posOffset>14994</wp:posOffset>
                      </wp:positionH>
                      <wp:positionV relativeFrom="page">
                        <wp:posOffset>-27296</wp:posOffset>
                      </wp:positionV>
                      <wp:extent cx="8106410" cy="422275"/>
                      <wp:effectExtent l="0" t="0" r="8890" b="0"/>
                      <wp:wrapNone/>
                      <wp:docPr id="145" name="Retângulo 145"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1A477" id="Retângulo 145" o:spid="_x0000_s1026" alt="linha do bloco de cores" style="position:absolute;margin-left:1.2pt;margin-top:-2.15pt;width:638.3pt;height:3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" fillcolor="#c75454" stroked="f" strokeweight="1pt">
                      <w10:wrap anchory="page"/>
                    </v:rect>
                  </w:pict>
                </mc:Fallback>
              </mc:AlternateContent>
            </w:r>
          </w:p>
          <w:p w14:paraId="3D549398" w14:textId="77777777" w:rsidR="00B06B77" w:rsidRPr="00457987" w:rsidRDefault="003358C3" w:rsidP="00906191">
            <w:pPr>
              <w:pStyle w:val="Ttulo4"/>
              <w:rPr>
                <w:rStyle w:val="nfase"/>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w:drawing>
                <wp:anchor distT="0" distB="0" distL="114300" distR="114300" simplePos="0" relativeHeight="251686400" behindDoc="1" locked="0" layoutInCell="1" allowOverlap="1" wp14:anchorId="7D43177F" wp14:editId="11E94B5D">
                  <wp:simplePos x="0" y="0"/>
                  <wp:positionH relativeFrom="column">
                    <wp:posOffset>172380</wp:posOffset>
                  </wp:positionH>
                  <wp:positionV relativeFrom="paragraph">
                    <wp:posOffset>87201</wp:posOffset>
                  </wp:positionV>
                  <wp:extent cx="8016049" cy="2975212"/>
                  <wp:effectExtent l="0" t="0" r="4445" b="0"/>
                  <wp:wrapNone/>
                  <wp:docPr id="148" name="Imagem 148" descr="waffles em formato de coração com p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m 1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6049" cy="2975212"/>
                          </a:xfrm>
                          <a:prstGeom prst="rect">
                            <a:avLst/>
                          </a:prstGeom>
                        </pic:spPr>
                      </pic:pic>
                    </a:graphicData>
                  </a:graphic>
                </wp:anchor>
              </w:drawing>
            </w:r>
            <w:r w:rsidRPr="00457987">
              <w:rPr>
                <w:rFonts w:ascii="Century Gothic" w:eastAsia="Century Gothic" w:hAnsi="Century Gothic" w:cs="Century Gothic"/>
                <w:b/>
                <w:i/>
                <w:noProof/>
                <w:color w:val="000000" w:themeColor="text1"/>
                <w:sz w:val="22"/>
                <w:szCs w:val="22"/>
                <w:lang w:val="pt-BR" w:bidi="pt-BR"/>
              </w:rPr>
              <mc:AlternateContent>
                <mc:Choice Requires="wps">
                  <w:drawing>
                    <wp:anchor distT="0" distB="0" distL="114300" distR="114300" simplePos="0" relativeHeight="251687424" behindDoc="1" locked="0" layoutInCell="1" allowOverlap="1" wp14:anchorId="3DFCFBBD" wp14:editId="2D524A0B">
                      <wp:simplePos x="0" y="0"/>
                      <wp:positionH relativeFrom="column">
                        <wp:posOffset>5959312</wp:posOffset>
                      </wp:positionH>
                      <wp:positionV relativeFrom="paragraph">
                        <wp:posOffset>210033</wp:posOffset>
                      </wp:positionV>
                      <wp:extent cx="1723390" cy="553085"/>
                      <wp:effectExtent l="0" t="0" r="10160" b="18415"/>
                      <wp:wrapNone/>
                      <wp:docPr id="150"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3EC3" w14:textId="77777777" w:rsidR="00B06B77" w:rsidRPr="00ED6510" w:rsidRDefault="00B06B77" w:rsidP="00B06B77">
                                  <w:pPr>
                                    <w:pStyle w:val="Ttulo3"/>
                                  </w:pPr>
                                  <w:r>
                                    <w:rPr>
                                      <w:lang w:val="pt-BR" w:bidi="pt-BR"/>
                                    </w:rPr>
                                    <w:t>Página 2</w:t>
                                  </w:r>
                                </w:p>
                              </w:txbxContent>
                            </wps:txbx>
                            <wps:bodyPr rot="0" vert="horz" wrap="square" lIns="0" tIns="0" rIns="0" bIns="0" anchor="t" anchorCtr="0" upright="1">
                              <a:noAutofit/>
                            </wps:bodyPr>
                          </wps:wsp>
                        </a:graphicData>
                      </a:graphic>
                    </wp:anchor>
                  </w:drawing>
                </mc:Choice>
                <mc:Fallback>
                  <w:pict>
                    <v:shape w14:anchorId="3DFCFBBD" id="Caixa de Texto 12" o:spid="_x0000_s1038" type="#_x0000_t202" style="position:absolute;left:0;text-align:left;margin-left:469.25pt;margin-top:16.55pt;width:135.7pt;height:43.5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" filled="f" stroked="f">
                      <v:textbox inset="0,0,0,0">
                        <w:txbxContent>
                          <w:p w14:paraId="67853EC3" w14:textId="77777777" w:rsidR="00B06B77" w:rsidRPr="00ED6510" w:rsidRDefault="00B06B77" w:rsidP="00B06B77">
                            <w:pPr>
                              <w:pStyle w:val="Ttulo3"/>
                            </w:pPr>
                            <w:r>
                              <w:rPr>
                                <w:lang w:val="pt-BR" w:bidi="pt-BR"/>
                              </w:rPr>
                              <w:t>Página 2</w:t>
                            </w:r>
                          </w:p>
                        </w:txbxContent>
                      </v:textbox>
                    </v:shape>
                  </w:pict>
                </mc:Fallback>
              </mc:AlternateContent>
            </w:r>
            <w:r w:rsidR="00B06B77" w:rsidRPr="00457987">
              <w:rPr>
                <w:rStyle w:val="nfase"/>
                <w:noProof/>
                <w:color w:val="000000" w:themeColor="text1"/>
                <w:lang w:val="pt-BR" w:bidi="pt-BR"/>
              </w:rPr>
              <w:br w:type="page"/>
            </w:r>
          </w:p>
          <w:p w14:paraId="70AF0A4E" w14:textId="77777777" w:rsidR="00B06B77" w:rsidRPr="00457987" w:rsidRDefault="00B06B77" w:rsidP="00B06B77">
            <w:pPr>
              <w:tabs>
                <w:tab w:val="left" w:pos="1230"/>
                <w:tab w:val="left" w:pos="7501"/>
              </w:tabs>
              <w:rPr>
                <w:noProof/>
                <w:lang w:val="pt-BR"/>
              </w:rPr>
            </w:pPr>
            <w:r w:rsidRPr="00457987">
              <w:rPr>
                <w:noProof/>
                <w:lang w:val="pt-BR" w:bidi="pt-BR"/>
              </w:rPr>
              <w:tab/>
              <w:t>Título do boletim informativo</w:t>
            </w:r>
            <w:r w:rsidRPr="00457987">
              <w:rPr>
                <w:noProof/>
                <w:lang w:val="pt-BR" w:bidi="pt-BR"/>
              </w:rPr>
              <w:tab/>
            </w:r>
          </w:p>
        </w:tc>
      </w:tr>
      <w:tr w:rsidR="00B62DED" w:rsidRPr="00457987" w14:paraId="7E7F4615" w14:textId="77777777" w:rsidTr="00AB4696">
        <w:trPr>
          <w:gridAfter w:val="1"/>
          <w:wAfter w:w="116" w:type="dxa"/>
          <w:trHeight w:val="12187"/>
        </w:trPr>
        <w:tc>
          <w:tcPr>
            <w:tcW w:w="8164" w:type="dxa"/>
          </w:tcPr>
          <w:p w14:paraId="42A65C5F" w14:textId="77777777" w:rsidR="00B62DED" w:rsidRPr="00457987" w:rsidRDefault="00B62DED" w:rsidP="00906191">
            <w:pPr>
              <w:pStyle w:val="Ttulo4"/>
              <w:rPr>
                <w:rStyle w:val="nfase"/>
                <w:i w:val="0"/>
                <w:noProof/>
                <w:color w:val="000000" w:themeColor="text1"/>
                <w:lang w:val="pt-BR"/>
              </w:rPr>
            </w:pPr>
            <w:r w:rsidRPr="00457987">
              <w:rPr>
                <w:noProof/>
                <w:color w:val="000000" w:themeColor="text1"/>
                <w:lang w:val="pt-BR" w:bidi="pt-BR"/>
              </w:rPr>
              <mc:AlternateContent>
                <mc:Choice Requires="wpg">
                  <w:drawing>
                    <wp:inline distT="0" distB="0" distL="0" distR="0" wp14:anchorId="48EF4D4E" wp14:editId="0E6C30CB">
                      <wp:extent cx="4610638" cy="7505701"/>
                      <wp:effectExtent l="0" t="0" r="0" b="0"/>
                      <wp:docPr id="153" name="Grupo 153" descr="bloco de texto"/>
                      <wp:cNvGraphicFramePr/>
                      <a:graphic xmlns:a="http://schemas.openxmlformats.org/drawingml/2006/main">
                        <a:graphicData uri="http://schemas.microsoft.com/office/word/2010/wordprocessingGroup">
                          <wpg:wgp>
                            <wpg:cNvGrpSpPr/>
                            <wpg:grpSpPr>
                              <a:xfrm>
                                <a:off x="0" y="0"/>
                                <a:ext cx="4610638" cy="7505701"/>
                                <a:chOff x="-1" y="0"/>
                                <a:chExt cx="4610638" cy="7784203"/>
                              </a:xfrm>
                            </wpg:grpSpPr>
                            <wps:wsp>
                              <wps:cNvPr id="154" name="Caixa de texto 154"/>
                              <wps:cNvSpPr txBox="1"/>
                              <wps:spPr>
                                <a:xfrm>
                                  <a:off x="1" y="0"/>
                                  <a:ext cx="4201200" cy="1081896"/>
                                </a:xfrm>
                                <a:prstGeom prst="rect">
                                  <a:avLst/>
                                </a:prstGeom>
                                <a:solidFill>
                                  <a:schemeClr val="accent1"/>
                                </a:solidFill>
                                <a:ln w="6350">
                                  <a:noFill/>
                                </a:ln>
                              </wps:spPr>
                              <wps:txbx>
                                <w:txbxContent>
                                  <w:p w14:paraId="25EE5E4A" w14:textId="77777777" w:rsidR="00B62DED" w:rsidRPr="003358C3" w:rsidRDefault="00B62DED" w:rsidP="003E17B5">
                                    <w:pPr>
                                      <w:pStyle w:val="Ttulo1"/>
                                      <w:rPr>
                                        <w:b/>
                                      </w:rPr>
                                    </w:pPr>
                                    <w:r w:rsidRPr="003E17B5">
                                      <w:rPr>
                                        <w:lang w:val="pt-BR" w:bidi="pt-BR"/>
                                      </w:rPr>
                                      <w:t>Escrever ótimos artigos de boletins informativos</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55" name="Caixa de texto 155"/>
                              <wps:cNvSpPr txBox="1"/>
                              <wps:spPr>
                                <a:xfrm>
                                  <a:off x="0" y="1621498"/>
                                  <a:ext cx="4610637" cy="6162705"/>
                                </a:xfrm>
                                <a:prstGeom prst="rect">
                                  <a:avLst/>
                                </a:prstGeom>
                                <a:solidFill>
                                  <a:schemeClr val="bg1"/>
                                </a:solidFill>
                                <a:ln w="6350">
                                  <a:noFill/>
                                </a:ln>
                              </wps:spPr>
                              <wps:txbx>
                                <w:txbxContent>
                                  <w:p w14:paraId="660888E0" w14:textId="77777777" w:rsidR="00B62DED" w:rsidRPr="00665DF7" w:rsidRDefault="00B62DED" w:rsidP="00B06B77">
                                    <w:pPr>
                                      <w:pStyle w:val="Contedo"/>
                                      <w:ind w:left="576"/>
                                    </w:pPr>
                                    <w:r w:rsidRPr="00665DF7">
                                      <w:rPr>
                                        <w:lang w:val="pt-BR" w:bidi="pt-BR"/>
                                      </w:rPr>
                                      <w:t>O objetivo de um boletim informativo é fornecer informações direcionadas a um público-alvo específico. Para ajudá-lo a atingir esse objetivo, esse modelo oferece sugestões que você também pode encontrar no artigo no painel de Tarefas intitulado "Criar um boletim informativo". Você também pode se interessar em ler "Imprimir um boletim informativo", que descreve diferentes opções de impressão, como o uso de papel grande para imprimir o boletim informativo como um livreto dobrado. Além desses artigos da Ajuda sobre modelos, o Painel de Tarefas também contém links para tópicos da Ajuda relacionados aos recursos do Microsoft Word usados nesse modelo, como caixas de texto. Como uma ajuda adicional, antes de começar a substituir esse conteúdo pelo seu, talvez seja melhor imprimir este modelo para se beneficiar dessas instruções. Esta edição lista artigos desenvolvidos para ajudar você a criar um boletim informativo eficaz.</w:t>
                                    </w:r>
                                  </w:p>
                                  <w:p w14:paraId="7077F920" w14:textId="77777777" w:rsidR="00B62DED" w:rsidRPr="00665DF7" w:rsidRDefault="00B62DED" w:rsidP="00B06B77">
                                    <w:pPr>
                                      <w:pStyle w:val="Contedo"/>
                                      <w:ind w:left="576"/>
                                    </w:pPr>
                                    <w:r w:rsidRPr="00665DF7">
                                      <w:rPr>
                                        <w:lang w:val="pt-BR" w:bidi="pt-BR"/>
                                      </w:rPr>
                                      <w:t>Ao criar um boletim informativo, primeiro determine o seu público-alvo. Isso pode incluir qualquer pessoa que possa se beneficiar dele, como pessoas interessadas em comprar um produto.</w:t>
                                    </w:r>
                                  </w:p>
                                  <w:p w14:paraId="459D3537" w14:textId="77777777" w:rsidR="00B62DED" w:rsidRPr="00665DF7" w:rsidRDefault="00B62DED" w:rsidP="00B06B77">
                                    <w:pPr>
                                      <w:pStyle w:val="Contedo"/>
                                      <w:ind w:left="576"/>
                                    </w:pPr>
                                    <w:r w:rsidRPr="00665DF7">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p w14:paraId="3B0F4ABC" w14:textId="77777777" w:rsidR="00B62DED" w:rsidRPr="00665DF7" w:rsidRDefault="00B62DED" w:rsidP="00B06B77">
                                    <w:pPr>
                                      <w:pStyle w:val="Contedo"/>
                                      <w:ind w:left="576"/>
                                    </w:pPr>
                                    <w:r w:rsidRPr="00665DF7">
                                      <w:rPr>
                                        <w:lang w:val="pt-BR" w:bidi="pt-BR"/>
                                      </w:rPr>
                                      <w:t>Em seguida, determine quanto tempo e dinheiro você pode gastar no boletim informativo. Esses fatores ajudam a determinar o tamanho do boletim informativo e a frequência da publicação.</w:t>
                                    </w:r>
                                  </w:p>
                                  <w:p w14:paraId="54B2DA46" w14:textId="77777777" w:rsidR="00B62DED" w:rsidRPr="00665DF7" w:rsidRDefault="00B62DED" w:rsidP="00B06B77">
                                    <w:pPr>
                                      <w:pStyle w:val="Contedo"/>
                                      <w:ind w:lef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Caixa de texto 156"/>
                              <wps:cNvSpPr txBox="1"/>
                              <wps:spPr>
                                <a:xfrm>
                                  <a:off x="-1" y="1213281"/>
                                  <a:ext cx="2543175" cy="408940"/>
                                </a:xfrm>
                                <a:prstGeom prst="rect">
                                  <a:avLst/>
                                </a:prstGeom>
                                <a:noFill/>
                                <a:ln w="6350">
                                  <a:noFill/>
                                </a:ln>
                              </wps:spPr>
                              <wps:txbx>
                                <w:txbxContent>
                                  <w:p w14:paraId="1BE92196" w14:textId="35E98471" w:rsidR="00B62DED" w:rsidRDefault="00B62DED" w:rsidP="00B62DED">
                                    <w:pPr>
                                      <w:pStyle w:val="Ttulo3"/>
                                      <w:jc w:val="left"/>
                                    </w:pPr>
                                    <w:r>
                                      <w:rPr>
                                        <w:lang w:val="pt-BR" w:bidi="pt-BR"/>
                                      </w:rPr>
                                      <w:t xml:space="preserve">Por </w:t>
                                    </w:r>
                                    <w:r w:rsidR="00A56C15">
                                      <w:rPr>
                                        <w:lang w:val="pt-BR" w:bidi="pt-BR"/>
                                      </w:rPr>
                                      <w:t>N</w:t>
                                    </w:r>
                                    <w:r>
                                      <w:rPr>
                                        <w:lang w:val="pt-BR" w:bidi="pt-BR"/>
                                      </w:rPr>
                                      <w:t xml:space="preserve">ome do </w:t>
                                    </w:r>
                                    <w:r w:rsidR="00A56C15">
                                      <w:rPr>
                                        <w:lang w:val="pt-BR" w:bidi="pt-BR"/>
                                      </w:rPr>
                                      <w:t>A</w:t>
                                    </w:r>
                                    <w:r>
                                      <w:rPr>
                                        <w:lang w:val="pt-BR" w:bidi="pt-BR"/>
                                      </w:rPr>
                                      <w:t>utor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48EF4D4E" id="Grupo 153" o:spid="_x0000_s1039" alt="bloco de texto" style="width:363.05pt;height:591pt;mso-position-horizontal-relative:char;mso-position-vertical-relative:line" coordorigin="" coordsize="46106,7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">
                      <v:shape id="Caixa de texto 154" o:spid="_x0000_s1040" type="#_x0000_t202" style="position:absolute;width:42012;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" fillcolor="#c75454 [3204]" stroked="f" strokeweight=".5pt">
                        <v:textbox inset="21.6pt">
                          <w:txbxContent>
                            <w:p w14:paraId="25EE5E4A" w14:textId="77777777" w:rsidR="00B62DED" w:rsidRPr="003358C3" w:rsidRDefault="00B62DED" w:rsidP="003E17B5">
                              <w:pPr>
                                <w:pStyle w:val="Ttulo1"/>
                                <w:rPr>
                                  <w:b/>
                                </w:rPr>
                              </w:pPr>
                              <w:r w:rsidRPr="003E17B5">
                                <w:rPr>
                                  <w:lang w:val="pt-BR" w:bidi="pt-BR"/>
                                </w:rPr>
                                <w:t>Escrever ótimos artigos de boletins informativos</w:t>
                              </w:r>
                            </w:p>
                          </w:txbxContent>
                        </v:textbox>
                      </v:shape>
                      <v:shape id="Caixa de texto 155" o:spid="_x0000_s1041" type="#_x0000_t202" style="position:absolute;top:16214;width:46106;height:6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" fillcolor="white [3212]" stroked="f" strokeweight=".5pt">
                        <v:textbox>
                          <w:txbxContent>
                            <w:p w14:paraId="660888E0" w14:textId="77777777" w:rsidR="00B62DED" w:rsidRPr="00665DF7" w:rsidRDefault="00B62DED" w:rsidP="00B06B77">
                              <w:pPr>
                                <w:pStyle w:val="Contedo"/>
                                <w:ind w:left="576"/>
                              </w:pPr>
                              <w:r w:rsidRPr="00665DF7">
                                <w:rPr>
                                  <w:lang w:val="pt-BR" w:bidi="pt-BR"/>
                                </w:rPr>
                                <w:t>O objetivo de um boletim informativo é fornecer informações direcionadas a um público-alvo específico. Para ajudá-lo a atingir esse objetivo, esse modelo oferece sugestões que você também pode encontrar no artigo no painel de Tarefas intitulado "Criar um boletim informativo". Você também pode se interessar em ler "Imprimir um boletim informativo", que descreve diferentes opções de impressão, como o uso de papel grande para imprimir o boletim informativo como um livreto dobrado. Além desses artigos da Ajuda sobre modelos, o Painel de Tarefas também contém links para tópicos da Ajuda relacionados aos recursos do Microsoft Word usados nesse modelo, como caixas de texto. Como uma ajuda adicional, antes de começar a substituir esse conteúdo pelo seu, talvez seja melhor imprimir este modelo para se beneficiar dessas instruções. Esta edição lista artigos desenvolvidos para ajudar você a criar um boletim informativo eficaz.</w:t>
                              </w:r>
                            </w:p>
                            <w:p w14:paraId="7077F920" w14:textId="77777777" w:rsidR="00B62DED" w:rsidRPr="00665DF7" w:rsidRDefault="00B62DED" w:rsidP="00B06B77">
                              <w:pPr>
                                <w:pStyle w:val="Contedo"/>
                                <w:ind w:left="576"/>
                              </w:pPr>
                              <w:r w:rsidRPr="00665DF7">
                                <w:rPr>
                                  <w:lang w:val="pt-BR" w:bidi="pt-BR"/>
                                </w:rPr>
                                <w:t>Ao criar um boletim informativo, primeiro determine o seu público-alvo. Isso pode incluir qualquer pessoa que possa se beneficiar dele, como pessoas interessadas em comprar um produto.</w:t>
                              </w:r>
                            </w:p>
                            <w:p w14:paraId="459D3537" w14:textId="77777777" w:rsidR="00B62DED" w:rsidRPr="00665DF7" w:rsidRDefault="00B62DED" w:rsidP="00B06B77">
                              <w:pPr>
                                <w:pStyle w:val="Contedo"/>
                                <w:ind w:left="576"/>
                              </w:pPr>
                              <w:r w:rsidRPr="00665DF7">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p w14:paraId="3B0F4ABC" w14:textId="77777777" w:rsidR="00B62DED" w:rsidRPr="00665DF7" w:rsidRDefault="00B62DED" w:rsidP="00B06B77">
                              <w:pPr>
                                <w:pStyle w:val="Contedo"/>
                                <w:ind w:left="576"/>
                              </w:pPr>
                              <w:r w:rsidRPr="00665DF7">
                                <w:rPr>
                                  <w:lang w:val="pt-BR" w:bidi="pt-BR"/>
                                </w:rPr>
                                <w:t>Em seguida, determine quanto tempo e dinheiro você pode gastar no boletim informativo. Esses fatores ajudam a determinar o tamanho do boletim informativo e a frequência da publicação.</w:t>
                              </w:r>
                            </w:p>
                            <w:p w14:paraId="54B2DA46" w14:textId="77777777" w:rsidR="00B62DED" w:rsidRPr="00665DF7" w:rsidRDefault="00B62DED" w:rsidP="00B06B77">
                              <w:pPr>
                                <w:pStyle w:val="Contedo"/>
                                <w:ind w:left="576"/>
                              </w:pPr>
                            </w:p>
                          </w:txbxContent>
                        </v:textbox>
                      </v:shape>
                      <v:shape id="Caixa de texto 156" o:spid="_x0000_s1042" type="#_x0000_t202" style="position:absolute;top:12132;width:2543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" filled="f" stroked="f" strokeweight=".5pt">
                        <v:textbox inset="36pt">
                          <w:txbxContent>
                            <w:p w14:paraId="1BE92196" w14:textId="35E98471" w:rsidR="00B62DED" w:rsidRDefault="00B62DED" w:rsidP="00B62DED">
                              <w:pPr>
                                <w:pStyle w:val="Ttulo3"/>
                                <w:jc w:val="left"/>
                              </w:pPr>
                              <w:r>
                                <w:rPr>
                                  <w:lang w:val="pt-BR" w:bidi="pt-BR"/>
                                </w:rPr>
                                <w:t xml:space="preserve">Por </w:t>
                              </w:r>
                              <w:r w:rsidR="00A56C15">
                                <w:rPr>
                                  <w:lang w:val="pt-BR" w:bidi="pt-BR"/>
                                </w:rPr>
                                <w:t>N</w:t>
                              </w:r>
                              <w:r>
                                <w:rPr>
                                  <w:lang w:val="pt-BR" w:bidi="pt-BR"/>
                                </w:rPr>
                                <w:t xml:space="preserve">ome do </w:t>
                              </w:r>
                              <w:r w:rsidR="00A56C15">
                                <w:rPr>
                                  <w:lang w:val="pt-BR" w:bidi="pt-BR"/>
                                </w:rPr>
                                <w:t>A</w:t>
                              </w:r>
                              <w:r>
                                <w:rPr>
                                  <w:lang w:val="pt-BR" w:bidi="pt-BR"/>
                                </w:rPr>
                                <w:t>utor</w:t>
                              </w:r>
                            </w:p>
                          </w:txbxContent>
                        </v:textbox>
                      </v:shape>
                      <w10:anchorlock/>
                    </v:group>
                  </w:pict>
                </mc:Fallback>
              </mc:AlternateContent>
            </w:r>
          </w:p>
          <w:p w14:paraId="033281FB" w14:textId="77777777" w:rsidR="00B62DED" w:rsidRPr="00457987" w:rsidRDefault="00B62DED" w:rsidP="00B62DED">
            <w:pPr>
              <w:rPr>
                <w:noProof/>
                <w:lang w:val="pt-BR"/>
              </w:rPr>
            </w:pPr>
          </w:p>
        </w:tc>
        <w:tc>
          <w:tcPr>
            <w:tcW w:w="4854" w:type="dxa"/>
            <w:vMerge w:val="restart"/>
          </w:tcPr>
          <w:p w14:paraId="43B12904" w14:textId="77777777" w:rsidR="00B62DED" w:rsidRPr="00457987" w:rsidRDefault="00F1742A" w:rsidP="00B62DED">
            <w:pPr>
              <w:pStyle w:val="Ttulo4"/>
              <w:jc w:val="center"/>
              <w:rPr>
                <w:rStyle w:val="nfase"/>
                <w:i w:val="0"/>
                <w:noProof/>
                <w:color w:val="000000" w:themeColor="text1"/>
                <w:lang w:val="pt-BR"/>
              </w:rPr>
            </w:pPr>
            <w:r w:rsidRPr="00457987">
              <w:rPr>
                <w:rFonts w:ascii="Century Gothic" w:eastAsia="Century Gothic" w:hAnsi="Century Gothic" w:cs="Century Gothic"/>
                <w:b/>
                <w:noProof/>
                <w:color w:val="000000" w:themeColor="text1"/>
                <w:sz w:val="22"/>
                <w:szCs w:val="22"/>
                <w:lang w:val="pt-BR" w:bidi="pt-BR"/>
              </w:rPr>
              <w:drawing>
                <wp:anchor distT="0" distB="0" distL="114300" distR="114300" simplePos="0" relativeHeight="251693568" behindDoc="1" locked="0" layoutInCell="1" allowOverlap="1" wp14:anchorId="7A5005DA" wp14:editId="6AFD7D38">
                  <wp:simplePos x="0" y="0"/>
                  <wp:positionH relativeFrom="column">
                    <wp:posOffset>152400</wp:posOffset>
                  </wp:positionH>
                  <wp:positionV relativeFrom="paragraph">
                    <wp:posOffset>5952000</wp:posOffset>
                  </wp:positionV>
                  <wp:extent cx="2460625" cy="3693160"/>
                  <wp:effectExtent l="0" t="0" r="0" b="2540"/>
                  <wp:wrapNone/>
                  <wp:docPr id="160" name="Imagem 160" descr="cheesecake de mir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m 160" descr="cheesecake de mirtilo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DE2E3C" w:rsidRPr="00457987">
              <w:rPr>
                <w:rFonts w:ascii="Century Gothic" w:eastAsia="Century Gothic" w:hAnsi="Century Gothic" w:cs="Century Gothic"/>
                <w:b/>
                <w:noProof/>
                <w:color w:val="000000" w:themeColor="text1"/>
                <w:sz w:val="22"/>
                <w:szCs w:val="22"/>
                <w:lang w:val="pt-BR" w:bidi="pt-BR"/>
              </w:rPr>
              <w:drawing>
                <wp:anchor distT="0" distB="0" distL="114300" distR="114300" simplePos="0" relativeHeight="251694592" behindDoc="1" locked="0" layoutInCell="1" allowOverlap="1" wp14:anchorId="19B9C575" wp14:editId="06D8D394">
                  <wp:simplePos x="0" y="0"/>
                  <wp:positionH relativeFrom="column">
                    <wp:posOffset>152400</wp:posOffset>
                  </wp:positionH>
                  <wp:positionV relativeFrom="paragraph">
                    <wp:posOffset>2381250</wp:posOffset>
                  </wp:positionV>
                  <wp:extent cx="2460625" cy="3693160"/>
                  <wp:effectExtent l="0" t="0" r="0" b="2540"/>
                  <wp:wrapNone/>
                  <wp:docPr id="158" name="Imagem 158" descr="produtos de confe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m 158" descr="produtos de confeitaria"/>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927570" w:rsidRPr="00457987">
              <w:rPr>
                <w:rFonts w:ascii="Century Gothic" w:eastAsia="Century Gothic" w:hAnsi="Century Gothic" w:cs="Century Gothic"/>
                <w:b/>
                <w:noProof/>
                <w:color w:val="000000" w:themeColor="text1"/>
                <w:sz w:val="22"/>
                <w:szCs w:val="22"/>
                <w:lang w:val="pt-BR" w:bidi="pt-BR"/>
              </w:rPr>
              <mc:AlternateContent>
                <mc:Choice Requires="wps">
                  <w:drawing>
                    <wp:anchor distT="0" distB="0" distL="114300" distR="114300" simplePos="0" relativeHeight="251695616" behindDoc="1" locked="0" layoutInCell="1" allowOverlap="1" wp14:anchorId="47397F7A" wp14:editId="03DC3355">
                      <wp:simplePos x="0" y="0"/>
                      <wp:positionH relativeFrom="column">
                        <wp:posOffset>136880</wp:posOffset>
                      </wp:positionH>
                      <wp:positionV relativeFrom="paragraph">
                        <wp:posOffset>6076610</wp:posOffset>
                      </wp:positionV>
                      <wp:extent cx="2502794" cy="128935"/>
                      <wp:effectExtent l="0" t="0" r="0" b="4445"/>
                      <wp:wrapNone/>
                      <wp:docPr id="161" name="Retângulo 161"/>
                      <wp:cNvGraphicFramePr/>
                      <a:graphic xmlns:a="http://schemas.openxmlformats.org/drawingml/2006/main">
                        <a:graphicData uri="http://schemas.microsoft.com/office/word/2010/wordprocessingShape">
                          <wps:wsp>
                            <wps:cNvSpPr/>
                            <wps:spPr>
                              <a:xfrm>
                                <a:off x="0" y="0"/>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E010" id="Retângulo 161" o:spid="_x0000_s1026" style="position:absolute;margin-left:10.8pt;margin-top:478.45pt;width:197.05pt;height:10.1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" fillcolor="white [3212]" stroked="f" strokeweight="1pt"/>
                  </w:pict>
                </mc:Fallback>
              </mc:AlternateContent>
            </w:r>
          </w:p>
        </w:tc>
        <w:bookmarkStart w:id="0" w:name="_GoBack"/>
        <w:bookmarkEnd w:id="0"/>
      </w:tr>
      <w:tr w:rsidR="00B62DED" w:rsidRPr="00457987" w14:paraId="327C280B" w14:textId="77777777" w:rsidTr="00AB4696">
        <w:trPr>
          <w:gridAfter w:val="1"/>
          <w:wAfter w:w="116" w:type="dxa"/>
          <w:trHeight w:val="1774"/>
        </w:trPr>
        <w:tc>
          <w:tcPr>
            <w:tcW w:w="8164" w:type="dxa"/>
          </w:tcPr>
          <w:p w14:paraId="73B09D58" w14:textId="77777777" w:rsidR="00B62DED" w:rsidRPr="00457987" w:rsidRDefault="00B62DED" w:rsidP="00906191">
            <w:pPr>
              <w:pStyle w:val="Ttulo4"/>
              <w:rPr>
                <w:iCs/>
                <w:noProof/>
                <w:color w:val="000000" w:themeColor="text1"/>
                <w:lang w:val="pt-BR"/>
              </w:rPr>
            </w:pPr>
            <w:r w:rsidRPr="00457987">
              <w:rPr>
                <w:noProof/>
                <w:color w:val="000000" w:themeColor="text1"/>
                <w:lang w:val="pt-BR" w:bidi="pt-BR"/>
              </w:rPr>
              <mc:AlternateContent>
                <mc:Choice Requires="wps">
                  <w:drawing>
                    <wp:anchor distT="0" distB="0" distL="114300" distR="114300" simplePos="0" relativeHeight="251748864" behindDoc="0" locked="0" layoutInCell="1" allowOverlap="1" wp14:anchorId="31A9E659" wp14:editId="4F05362C">
                      <wp:simplePos x="0" y="0"/>
                      <wp:positionH relativeFrom="column">
                        <wp:posOffset>184785</wp:posOffset>
                      </wp:positionH>
                      <wp:positionV relativeFrom="paragraph">
                        <wp:posOffset>10161</wp:posOffset>
                      </wp:positionV>
                      <wp:extent cx="4778062" cy="116205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4778062" cy="1162050"/>
                              </a:xfrm>
                              <a:prstGeom prst="rect">
                                <a:avLst/>
                              </a:prstGeom>
                              <a:noFill/>
                              <a:ln w="6350">
                                <a:noFill/>
                              </a:ln>
                            </wps:spPr>
                            <wps:txbx>
                              <w:txbxContent>
                                <w:p w14:paraId="556E4502" w14:textId="77777777" w:rsidR="00B62DED" w:rsidRPr="00772F68" w:rsidRDefault="00B62DED" w:rsidP="004B6C98">
                                  <w:pPr>
                                    <w:pStyle w:val="Artigosdosubttulo"/>
                                    <w:spacing w:before="0"/>
                                    <w:ind w:left="289"/>
                                    <w:rPr>
                                      <w:color w:val="44546A" w:themeColor="text2"/>
                                      <w:sz w:val="36"/>
                                    </w:rPr>
                                  </w:pPr>
                                  <w:r w:rsidRPr="00772F68">
                                    <w:rPr>
                                      <w:color w:val="44546A" w:themeColor="text2"/>
                                      <w:sz w:val="36"/>
                                      <w:szCs w:val="36"/>
                                      <w:lang w:val="pt-BR" w:bidi="pt-BR"/>
                                    </w:rPr>
                                    <w:t>"Para chamar a atenção do leitor, coloque uma frase ou citação interessante do artigo aqui."</w:t>
                                  </w:r>
                                </w:p>
                              </w:txbxContent>
                            </wps:txbx>
                            <wps:bodyPr rot="0" spcFirstLastPara="0" vertOverflow="overflow" horzOverflow="overflow" vert="horz" wrap="square" lIns="457200" tIns="18288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9E659" id="Caixa de texto 7" o:spid="_x0000_s1043" type="#_x0000_t202" style="position:absolute;left:0;text-align:left;margin-left:14.55pt;margin-top:.8pt;width:376.25pt;height:91.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" filled="f" stroked="f" strokeweight=".5pt">
                      <v:textbox inset="36pt,14.4pt">
                        <w:txbxContent>
                          <w:p w14:paraId="556E4502" w14:textId="77777777" w:rsidR="00B62DED" w:rsidRPr="00772F68" w:rsidRDefault="00B62DED" w:rsidP="004B6C98">
                            <w:pPr>
                              <w:pStyle w:val="Artigosdosubttulo"/>
                              <w:spacing w:before="0"/>
                              <w:ind w:left="289"/>
                              <w:rPr>
                                <w:color w:val="44546A" w:themeColor="text2"/>
                                <w:sz w:val="36"/>
                              </w:rPr>
                            </w:pPr>
                            <w:r w:rsidRPr="00772F68">
                              <w:rPr>
                                <w:color w:val="44546A" w:themeColor="text2"/>
                                <w:sz w:val="36"/>
                                <w:szCs w:val="36"/>
                                <w:lang w:val="pt-BR" w:bidi="pt-BR"/>
                              </w:rPr>
                              <w:t>"Para chamar a atenção do leitor, coloque uma frase ou citação interessante do artigo aqui."</w:t>
                            </w:r>
                          </w:p>
                        </w:txbxContent>
                      </v:textbox>
                    </v:shape>
                  </w:pict>
                </mc:Fallback>
              </mc:AlternateContent>
            </w:r>
          </w:p>
        </w:tc>
        <w:tc>
          <w:tcPr>
            <w:tcW w:w="4854" w:type="dxa"/>
            <w:vMerge/>
          </w:tcPr>
          <w:p w14:paraId="599133C6" w14:textId="77777777" w:rsidR="00B62DED" w:rsidRPr="00457987" w:rsidRDefault="00B62DED" w:rsidP="00906191">
            <w:pPr>
              <w:pStyle w:val="Ttulo4"/>
              <w:rPr>
                <w:iCs/>
                <w:noProof/>
                <w:color w:val="000000" w:themeColor="text1"/>
                <w:lang w:val="pt-BR"/>
              </w:rPr>
            </w:pPr>
          </w:p>
        </w:tc>
      </w:tr>
    </w:tbl>
    <w:p w14:paraId="60190429" w14:textId="77777777" w:rsidR="00772F68" w:rsidRPr="00457987" w:rsidRDefault="00772F68" w:rsidP="00772F68">
      <w:pPr>
        <w:ind w:left="0"/>
        <w:rPr>
          <w:rFonts w:ascii="Palatino" w:hAnsi="Palatino"/>
          <w:noProof/>
          <w:lang w:val="pt-BR"/>
        </w:rPr>
      </w:pPr>
    </w:p>
    <w:p w14:paraId="3AC194C0" w14:textId="77777777" w:rsidR="00772F68" w:rsidRPr="00457987" w:rsidRDefault="00772F68" w:rsidP="00772F68">
      <w:pPr>
        <w:spacing w:before="0"/>
        <w:ind w:left="0"/>
        <w:rPr>
          <w:rFonts w:ascii="Palatino" w:hAnsi="Palatino"/>
          <w:noProof/>
          <w:lang w:val="pt-BR"/>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772F68" w:rsidRPr="00457987" w14:paraId="042A8FB6" w14:textId="77777777" w:rsidTr="00F1742A">
        <w:trPr>
          <w:trHeight w:val="1710"/>
        </w:trPr>
        <w:tc>
          <w:tcPr>
            <w:tcW w:w="13134" w:type="dxa"/>
            <w:gridSpan w:val="3"/>
          </w:tcPr>
          <w:p w14:paraId="2F746D42" w14:textId="77777777" w:rsidR="00772F68" w:rsidRPr="00457987" w:rsidRDefault="00772F68" w:rsidP="00084DCA">
            <w:pPr>
              <w:pStyle w:val="Ttulo4"/>
              <w:rPr>
                <w:rStyle w:val="nfase"/>
                <w:noProof/>
                <w:color w:val="000000" w:themeColor="text1"/>
                <w:lang w:val="pt-BR"/>
              </w:rPr>
            </w:pPr>
            <w:r w:rsidRPr="00457987">
              <w:rPr>
                <w:rStyle w:val="nfase"/>
                <w:noProof/>
                <w:color w:val="000000" w:themeColor="text1"/>
                <w:lang w:val="pt-BR" w:bidi="pt-BR"/>
              </w:rPr>
              <mc:AlternateContent>
                <mc:Choice Requires="wps">
                  <w:drawing>
                    <wp:anchor distT="0" distB="0" distL="114300" distR="114300" simplePos="0" relativeHeight="251697664" behindDoc="1" locked="0" layoutInCell="1" allowOverlap="1" wp14:anchorId="5B5B0D24" wp14:editId="4F140A59">
                      <wp:simplePos x="0" y="0"/>
                      <wp:positionH relativeFrom="column">
                        <wp:posOffset>14994</wp:posOffset>
                      </wp:positionH>
                      <wp:positionV relativeFrom="page">
                        <wp:posOffset>-27296</wp:posOffset>
                      </wp:positionV>
                      <wp:extent cx="8106410" cy="422275"/>
                      <wp:effectExtent l="0" t="0" r="8890" b="0"/>
                      <wp:wrapNone/>
                      <wp:docPr id="8" name="Retângulo 8"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00E7" id="Retângulo 8" o:spid="_x0000_s1026" alt="linha do bloco de cores" style="position:absolute;margin-left:1.2pt;margin-top:-2.15pt;width:638.3pt;height:3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" fillcolor="#c75454" stroked="f" strokeweight="1pt">
                      <w10:wrap anchory="page"/>
                    </v:rect>
                  </w:pict>
                </mc:Fallback>
              </mc:AlternateContent>
            </w:r>
          </w:p>
          <w:p w14:paraId="209038D9" w14:textId="77777777" w:rsidR="00772F68" w:rsidRPr="00457987" w:rsidRDefault="003358C3" w:rsidP="00084DCA">
            <w:pPr>
              <w:pStyle w:val="Ttulo4"/>
              <w:rPr>
                <w:rStyle w:val="nfase"/>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w:drawing>
                <wp:anchor distT="0" distB="0" distL="114300" distR="114300" simplePos="0" relativeHeight="251699712" behindDoc="1" locked="0" layoutInCell="1" allowOverlap="1" wp14:anchorId="4EDDE43A" wp14:editId="3189747D">
                  <wp:simplePos x="0" y="0"/>
                  <wp:positionH relativeFrom="column">
                    <wp:posOffset>169537</wp:posOffset>
                  </wp:positionH>
                  <wp:positionV relativeFrom="paragraph">
                    <wp:posOffset>85062</wp:posOffset>
                  </wp:positionV>
                  <wp:extent cx="8014527" cy="2974806"/>
                  <wp:effectExtent l="0" t="0" r="5715" b="0"/>
                  <wp:wrapNone/>
                  <wp:docPr id="10" name="Imagem 10" descr="mirtilos e morangos com av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457987">
              <w:rPr>
                <w:rFonts w:ascii="Century Gothic" w:eastAsia="Century Gothic" w:hAnsi="Century Gothic" w:cs="Century Gothic"/>
                <w:b/>
                <w:i/>
                <w:noProof/>
                <w:color w:val="000000" w:themeColor="text1"/>
                <w:sz w:val="22"/>
                <w:szCs w:val="22"/>
                <w:lang w:val="pt-BR" w:bidi="pt-BR"/>
              </w:rPr>
              <mc:AlternateContent>
                <mc:Choice Requires="wps">
                  <w:drawing>
                    <wp:anchor distT="0" distB="0" distL="114300" distR="114300" simplePos="0" relativeHeight="251700736" behindDoc="1" locked="0" layoutInCell="1" allowOverlap="1" wp14:anchorId="0146BD13" wp14:editId="11D03754">
                      <wp:simplePos x="0" y="0"/>
                      <wp:positionH relativeFrom="column">
                        <wp:posOffset>5959312</wp:posOffset>
                      </wp:positionH>
                      <wp:positionV relativeFrom="paragraph">
                        <wp:posOffset>210033</wp:posOffset>
                      </wp:positionV>
                      <wp:extent cx="1723390" cy="553085"/>
                      <wp:effectExtent l="0" t="0" r="10160" b="18415"/>
                      <wp:wrapNone/>
                      <wp:docPr id="11"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4716" w14:textId="77777777" w:rsidR="00772F68" w:rsidRPr="00ED6510" w:rsidRDefault="00772F68" w:rsidP="00772F68">
                                  <w:pPr>
                                    <w:pStyle w:val="Ttulo3"/>
                                  </w:pPr>
                                  <w:r>
                                    <w:rPr>
                                      <w:lang w:val="pt-BR" w:bidi="pt-BR"/>
                                    </w:rPr>
                                    <w:t>Página 3</w:t>
                                  </w:r>
                                </w:p>
                              </w:txbxContent>
                            </wps:txbx>
                            <wps:bodyPr rot="0" vert="horz" wrap="square" lIns="0" tIns="0" rIns="0" bIns="0" anchor="t" anchorCtr="0" upright="1">
                              <a:noAutofit/>
                            </wps:bodyPr>
                          </wps:wsp>
                        </a:graphicData>
                      </a:graphic>
                    </wp:anchor>
                  </w:drawing>
                </mc:Choice>
                <mc:Fallback>
                  <w:pict>
                    <v:shape w14:anchorId="0146BD13" id="_x0000_s1044" type="#_x0000_t202" style="position:absolute;left:0;text-align:left;margin-left:469.25pt;margin-top:16.55pt;width:135.7pt;height:4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" filled="f" stroked="f">
                      <v:textbox inset="0,0,0,0">
                        <w:txbxContent>
                          <w:p w14:paraId="5A184716" w14:textId="77777777" w:rsidR="00772F68" w:rsidRPr="00ED6510" w:rsidRDefault="00772F68" w:rsidP="00772F68">
                            <w:pPr>
                              <w:pStyle w:val="Ttulo3"/>
                            </w:pPr>
                            <w:r>
                              <w:rPr>
                                <w:lang w:val="pt-BR" w:bidi="pt-BR"/>
                              </w:rPr>
                              <w:t>Página 3</w:t>
                            </w:r>
                          </w:p>
                        </w:txbxContent>
                      </v:textbox>
                    </v:shape>
                  </w:pict>
                </mc:Fallback>
              </mc:AlternateContent>
            </w:r>
            <w:r w:rsidR="00772F68" w:rsidRPr="00457987">
              <w:rPr>
                <w:rStyle w:val="nfase"/>
                <w:noProof/>
                <w:color w:val="000000" w:themeColor="text1"/>
                <w:lang w:val="pt-BR" w:bidi="pt-BR"/>
              </w:rPr>
              <w:br w:type="page"/>
            </w:r>
          </w:p>
          <w:p w14:paraId="57E19554" w14:textId="77777777" w:rsidR="00772F68" w:rsidRPr="00457987" w:rsidRDefault="00772F68" w:rsidP="00084DCA">
            <w:pPr>
              <w:tabs>
                <w:tab w:val="left" w:pos="1230"/>
                <w:tab w:val="left" w:pos="7501"/>
              </w:tabs>
              <w:rPr>
                <w:noProof/>
                <w:lang w:val="pt-BR"/>
              </w:rPr>
            </w:pPr>
            <w:r w:rsidRPr="00457987">
              <w:rPr>
                <w:noProof/>
                <w:lang w:val="pt-BR" w:bidi="pt-BR"/>
              </w:rPr>
              <w:tab/>
              <w:t>Título do boletim informativo</w:t>
            </w:r>
          </w:p>
        </w:tc>
      </w:tr>
      <w:tr w:rsidR="00772F68" w:rsidRPr="00457987" w14:paraId="76A0F4BE" w14:textId="77777777" w:rsidTr="00107CB0">
        <w:trPr>
          <w:gridAfter w:val="1"/>
          <w:wAfter w:w="116" w:type="dxa"/>
          <w:trHeight w:val="11424"/>
        </w:trPr>
        <w:tc>
          <w:tcPr>
            <w:tcW w:w="8164" w:type="dxa"/>
          </w:tcPr>
          <w:p w14:paraId="6FD7E493" w14:textId="77777777" w:rsidR="00772F68" w:rsidRPr="00457987" w:rsidRDefault="00772F68" w:rsidP="00084DCA">
            <w:pPr>
              <w:pStyle w:val="Ttulo4"/>
              <w:rPr>
                <w:rStyle w:val="nfase"/>
                <w:i w:val="0"/>
                <w:noProof/>
                <w:color w:val="000000" w:themeColor="text1"/>
                <w:lang w:val="pt-BR"/>
              </w:rPr>
            </w:pPr>
            <w:r w:rsidRPr="00457987">
              <w:rPr>
                <w:noProof/>
                <w:color w:val="000000" w:themeColor="text1"/>
                <w:lang w:val="pt-BR" w:bidi="pt-BR"/>
              </w:rPr>
              <mc:AlternateContent>
                <mc:Choice Requires="wpg">
                  <w:drawing>
                    <wp:inline distT="0" distB="0" distL="0" distR="0" wp14:anchorId="7BE7588C" wp14:editId="445EA008">
                      <wp:extent cx="4610637" cy="6791325"/>
                      <wp:effectExtent l="0" t="0" r="0" b="9525"/>
                      <wp:docPr id="13" name="Grupo 13" descr="bloco de texto"/>
                      <wp:cNvGraphicFramePr/>
                      <a:graphic xmlns:a="http://schemas.openxmlformats.org/drawingml/2006/main">
                        <a:graphicData uri="http://schemas.microsoft.com/office/word/2010/wordprocessingGroup">
                          <wpg:wgp>
                            <wpg:cNvGrpSpPr/>
                            <wpg:grpSpPr>
                              <a:xfrm>
                                <a:off x="0" y="0"/>
                                <a:ext cx="4610637" cy="6791325"/>
                                <a:chOff x="0" y="0"/>
                                <a:chExt cx="4610637" cy="7283619"/>
                              </a:xfrm>
                            </wpg:grpSpPr>
                            <wps:wsp>
                              <wps:cNvPr id="14" name="Caixa de texto 14"/>
                              <wps:cNvSpPr txBox="1"/>
                              <wps:spPr>
                                <a:xfrm>
                                  <a:off x="0" y="0"/>
                                  <a:ext cx="4201200" cy="1104995"/>
                                </a:xfrm>
                                <a:prstGeom prst="rect">
                                  <a:avLst/>
                                </a:prstGeom>
                                <a:solidFill>
                                  <a:schemeClr val="accent1"/>
                                </a:solidFill>
                                <a:ln w="6350">
                                  <a:noFill/>
                                </a:ln>
                              </wps:spPr>
                              <wps:txbx>
                                <w:txbxContent>
                                  <w:p w14:paraId="7C7550D6" w14:textId="77777777" w:rsidR="00772F68" w:rsidRPr="00665DF7" w:rsidRDefault="0017482C" w:rsidP="00772F68">
                                    <w:pPr>
                                      <w:pStyle w:val="Artigosdosubttulo"/>
                                      <w:rPr>
                                        <w:rFonts w:ascii="Century Gothic" w:hAnsi="Century Gothic"/>
                                        <w:sz w:val="48"/>
                                        <w:szCs w:val="48"/>
                                      </w:rPr>
                                    </w:pPr>
                                    <w:r w:rsidRPr="0017482C">
                                      <w:rPr>
                                        <w:rFonts w:ascii="Century Gothic" w:eastAsia="Century Gothic" w:hAnsi="Century Gothic" w:cs="Century Gothic"/>
                                        <w:sz w:val="48"/>
                                        <w:szCs w:val="48"/>
                                        <w:lang w:val="pt-BR" w:bidi="pt-BR"/>
                                      </w:rPr>
                                      <w:t>Atrair leitores para outros artigos</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15" name="Caixa de texto 15"/>
                              <wps:cNvSpPr txBox="1"/>
                              <wps:spPr>
                                <a:xfrm>
                                  <a:off x="0" y="1621444"/>
                                  <a:ext cx="4610637" cy="5662175"/>
                                </a:xfrm>
                                <a:prstGeom prst="rect">
                                  <a:avLst/>
                                </a:prstGeom>
                                <a:solidFill>
                                  <a:schemeClr val="bg1"/>
                                </a:solidFill>
                                <a:ln w="6350">
                                  <a:noFill/>
                                </a:ln>
                              </wps:spPr>
                              <wps:txbx>
                                <w:txbxContent>
                                  <w:p w14:paraId="307E4470" w14:textId="77777777" w:rsidR="0017482C" w:rsidRDefault="0017482C" w:rsidP="0017482C">
                                    <w:pPr>
                                      <w:pStyle w:val="Contedo"/>
                                      <w:ind w:left="576"/>
                                    </w:pPr>
                                    <w:r>
                                      <w:rPr>
                                        <w:lang w:val="pt-BR" w:bidi="pt-BR"/>
                                      </w:rPr>
                                      <w:t>Se você gastar seu tempo para criar um boletim informativo, provavelmente quer que seus leitores leiam o máximo possível. Para obter ajuda, você pode atrair os leitores para outros artigos.</w:t>
                                    </w:r>
                                  </w:p>
                                  <w:p w14:paraId="77143DB9" w14:textId="77777777" w:rsidR="0017482C" w:rsidRDefault="0017482C" w:rsidP="0017482C">
                                    <w:pPr>
                                      <w:pStyle w:val="Contedo"/>
                                      <w:ind w:left="576"/>
                                    </w:pPr>
                                    <w:r>
                                      <w:rPr>
                                        <w:lang w:val="pt-BR" w:bidi="pt-BR"/>
                                      </w:rPr>
                                      <w:t>Uma forma de conseguir isso é com o índice. Usar um índice com manchetes descritivas e atraentes é uma ótima maneira de fazer o leitor ir além dos artigos da página inicial.</w:t>
                                    </w:r>
                                  </w:p>
                                  <w:p w14:paraId="5E90D585" w14:textId="77777777" w:rsidR="0017482C" w:rsidRDefault="0017482C" w:rsidP="0017482C">
                                    <w:pPr>
                                      <w:pStyle w:val="Contedo"/>
                                      <w:ind w:left="576"/>
                                    </w:pPr>
                                    <w:r>
                                      <w:rPr>
                                        <w:lang w:val="pt-BR" w:bidi="pt-BR"/>
                                      </w:rPr>
                                      <w:t>Você também pode atrair os leitores para o seu boletim informativo ao colocar um artigo interessante com amplo apelo na página inicial e continuar essa história em outra página, com um outro artigo que possa captar o interesse do leitor. Essa também pode ser uma maneira eficaz de levar o leitor até um formulário ou um pedido de vendas.</w:t>
                                    </w:r>
                                  </w:p>
                                  <w:p w14:paraId="755C3E22" w14:textId="77777777" w:rsidR="00772F68" w:rsidRPr="00665DF7" w:rsidRDefault="0017482C" w:rsidP="0017482C">
                                    <w:pPr>
                                      <w:pStyle w:val="Contedo"/>
                                      <w:ind w:left="576"/>
                                    </w:pPr>
                                    <w:r>
                                      <w:rPr>
                                        <w:lang w:val="pt-BR" w:bidi="pt-BR"/>
                                      </w:rPr>
                                      <w:t>Você pode dividir um artigo em várias páginas usando as caixas de texto vinculadas. Tudo neste modelo de boletim informativo está contido em várias caixas de texto. Essas palavras estão contidas em uma caixa de texto, assim como o elemento gráfico nesta página, com sua legenda em outro. Uma caixa de texto oferece uma maneira flexível de exibir textos e elementos gráficos e é basicamente um contêiner. Você pode mover uma caixa de texto, posicionando-a no local desejado. É possível redimensioná-la em uma coluna estreita ou em uma coluna curta ou até mesmo girá-la para que o texto seja lido de lado. Ao vincular a caixa de texto de uma página a uma caixa de texto de outra, você faz o seu artigo fluir automaticamente de uma página para outra.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6" name="Caixa de texto 16"/>
                              <wps:cNvSpPr txBox="1"/>
                              <wps:spPr>
                                <a:xfrm>
                                  <a:off x="0" y="1213304"/>
                                  <a:ext cx="3448050" cy="408940"/>
                                </a:xfrm>
                                <a:prstGeom prst="rect">
                                  <a:avLst/>
                                </a:prstGeom>
                                <a:noFill/>
                                <a:ln w="6350">
                                  <a:noFill/>
                                </a:ln>
                              </wps:spPr>
                              <wps:txbx>
                                <w:txbxContent>
                                  <w:p w14:paraId="1F6F36D1" w14:textId="5C7CC7FB" w:rsidR="00772F68" w:rsidRDefault="00772F68" w:rsidP="00772F68">
                                    <w:pPr>
                                      <w:pStyle w:val="Ttulo3"/>
                                      <w:jc w:val="left"/>
                                    </w:pPr>
                                    <w:r>
                                      <w:rPr>
                                        <w:lang w:val="pt-BR" w:bidi="pt-BR"/>
                                      </w:rPr>
                                      <w:t xml:space="preserve">Por </w:t>
                                    </w:r>
                                    <w:r w:rsidR="00A56C15" w:rsidRPr="003E17B5">
                                      <w:rPr>
                                        <w:rStyle w:val="Caracteresdeartigosdosubttulo"/>
                                        <w:lang w:val="pt-BR" w:bidi="pt-BR"/>
                                      </w:rPr>
                                      <w:t>N</w:t>
                                    </w:r>
                                    <w:r w:rsidRPr="003E17B5">
                                      <w:rPr>
                                        <w:rStyle w:val="Caracteresdeartigosdosubttulo"/>
                                        <w:lang w:val="pt-BR" w:bidi="pt-BR"/>
                                      </w:rPr>
                                      <w:t xml:space="preserve">ome </w:t>
                                    </w:r>
                                    <w:r w:rsidR="00A56C15" w:rsidRPr="003E17B5">
                                      <w:rPr>
                                        <w:rStyle w:val="Caracteresdeartigosdosubttulo"/>
                                        <w:lang w:val="pt-BR" w:bidi="pt-BR"/>
                                      </w:rPr>
                                      <w:t>D</w:t>
                                    </w:r>
                                    <w:r w:rsidRPr="003E17B5">
                                      <w:rPr>
                                        <w:rStyle w:val="Caracteresdeartigosdosubttulo"/>
                                        <w:lang w:val="pt-BR" w:bidi="pt-BR"/>
                                      </w:rPr>
                                      <w:t xml:space="preserve">o </w:t>
                                    </w:r>
                                    <w:r w:rsidR="00A56C15" w:rsidRPr="003E17B5">
                                      <w:rPr>
                                        <w:rStyle w:val="Caracteresdeartigosdosubttulo"/>
                                        <w:lang w:val="pt-BR" w:bidi="pt-BR"/>
                                      </w:rPr>
                                      <w:t>A</w:t>
                                    </w:r>
                                    <w:r w:rsidRPr="003E17B5">
                                      <w:rPr>
                                        <w:rStyle w:val="Caracteresdeartigosdosubttulo"/>
                                        <w:lang w:val="pt-BR" w:bidi="pt-BR"/>
                                      </w:rPr>
                                      <w:t>utor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7BE7588C" id="Grupo 13" o:spid="_x0000_s1045" alt="bloco de texto" style="width:363.05pt;height:534.75pt;mso-position-horizontal-relative:char;mso-position-vertical-relative:line" coordsize="46106,7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">
                      <v:shape id="Caixa de texto 14" o:spid="_x0000_s1046" type="#_x0000_t202" style="position:absolute;width:4201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" fillcolor="#c75454 [3204]" stroked="f" strokeweight=".5pt">
                        <v:textbox inset="21.6pt,,,0">
                          <w:txbxContent>
                            <w:p w14:paraId="7C7550D6" w14:textId="77777777" w:rsidR="00772F68" w:rsidRPr="00665DF7" w:rsidRDefault="0017482C" w:rsidP="00772F68">
                              <w:pPr>
                                <w:pStyle w:val="Artigosdosubttulo"/>
                                <w:rPr>
                                  <w:rFonts w:ascii="Century Gothic" w:hAnsi="Century Gothic"/>
                                  <w:sz w:val="48"/>
                                  <w:szCs w:val="48"/>
                                </w:rPr>
                              </w:pPr>
                              <w:r w:rsidRPr="0017482C">
                                <w:rPr>
                                  <w:rFonts w:ascii="Century Gothic" w:eastAsia="Century Gothic" w:hAnsi="Century Gothic" w:cs="Century Gothic"/>
                                  <w:sz w:val="48"/>
                                  <w:szCs w:val="48"/>
                                  <w:lang w:val="pt-BR" w:bidi="pt-BR"/>
                                </w:rPr>
                                <w:t>Atrair leitores para outros artigos</w:t>
                              </w:r>
                            </w:p>
                          </w:txbxContent>
                        </v:textbox>
                      </v:shape>
                      <v:shape id="Caixa de texto 15" o:spid="_x0000_s1047" type="#_x0000_t202" style="position:absolute;top:16214;width:46106;height:5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" fillcolor="white [3212]" stroked="f" strokeweight=".5pt">
                        <v:textbox inset=",,,0">
                          <w:txbxContent>
                            <w:p w14:paraId="307E4470" w14:textId="77777777" w:rsidR="0017482C" w:rsidRDefault="0017482C" w:rsidP="0017482C">
                              <w:pPr>
                                <w:pStyle w:val="Contedo"/>
                                <w:ind w:left="576"/>
                              </w:pPr>
                              <w:r>
                                <w:rPr>
                                  <w:lang w:val="pt-BR" w:bidi="pt-BR"/>
                                </w:rPr>
                                <w:t>Se você gastar seu tempo para criar um boletim informativo, provavelmente quer que seus leitores leiam o máximo possível. Para obter ajuda, você pode atrair os leitores para outros artigos.</w:t>
                              </w:r>
                            </w:p>
                            <w:p w14:paraId="77143DB9" w14:textId="77777777" w:rsidR="0017482C" w:rsidRDefault="0017482C" w:rsidP="0017482C">
                              <w:pPr>
                                <w:pStyle w:val="Contedo"/>
                                <w:ind w:left="576"/>
                              </w:pPr>
                              <w:r>
                                <w:rPr>
                                  <w:lang w:val="pt-BR" w:bidi="pt-BR"/>
                                </w:rPr>
                                <w:t>Uma forma de conseguir isso é com o índice. Usar um índice com manchetes descritivas e atraentes é uma ótima maneira de fazer o leitor ir além dos artigos da página inicial.</w:t>
                              </w:r>
                            </w:p>
                            <w:p w14:paraId="5E90D585" w14:textId="77777777" w:rsidR="0017482C" w:rsidRDefault="0017482C" w:rsidP="0017482C">
                              <w:pPr>
                                <w:pStyle w:val="Contedo"/>
                                <w:ind w:left="576"/>
                              </w:pPr>
                              <w:r>
                                <w:rPr>
                                  <w:lang w:val="pt-BR" w:bidi="pt-BR"/>
                                </w:rPr>
                                <w:t>Você também pode atrair os leitores para o seu boletim informativo ao colocar um artigo interessante com amplo apelo na página inicial e continuar essa história em outra página, com um outro artigo que possa captar o interesse do leitor. Essa também pode ser uma maneira eficaz de levar o leitor até um formulário ou um pedido de vendas.</w:t>
                              </w:r>
                            </w:p>
                            <w:p w14:paraId="755C3E22" w14:textId="77777777" w:rsidR="00772F68" w:rsidRPr="00665DF7" w:rsidRDefault="0017482C" w:rsidP="0017482C">
                              <w:pPr>
                                <w:pStyle w:val="Contedo"/>
                                <w:ind w:left="576"/>
                              </w:pPr>
                              <w:r>
                                <w:rPr>
                                  <w:lang w:val="pt-BR" w:bidi="pt-BR"/>
                                </w:rPr>
                                <w:t>Você pode dividir um artigo em várias páginas usando as caixas de texto vinculadas. Tudo neste modelo de boletim informativo está contido em várias caixas de texto. Essas palavras estão contidas em uma caixa de texto, assim como o elemento gráfico nesta página, com sua legenda em outro. Uma caixa de texto oferece uma maneira flexível de exibir textos e elementos gráficos e é basicamente um contêiner. Você pode mover uma caixa de texto, posicionando-a no local desejado. É possível redimensioná-la em uma coluna estreita ou em uma coluna curta ou até mesmo girá-la para que o texto seja lido de lado. Ao vincular a caixa de texto de uma página a uma caixa de texto de outra, você faz o seu artigo fluir automaticamente de uma página para outra.</w:t>
                              </w:r>
                            </w:p>
                          </w:txbxContent>
                        </v:textbox>
                      </v:shape>
                      <v:shape id="Caixa de texto 16" o:spid="_x0000_s1048" type="#_x0000_t202" style="position:absolute;top:12133;width:3448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" filled="f" stroked="f" strokeweight=".5pt">
                        <v:textbox inset="36pt,,,0">
                          <w:txbxContent>
                            <w:p w14:paraId="1F6F36D1" w14:textId="5C7CC7FB" w:rsidR="00772F68" w:rsidRDefault="00772F68" w:rsidP="00772F68">
                              <w:pPr>
                                <w:pStyle w:val="Ttulo3"/>
                                <w:jc w:val="left"/>
                              </w:pPr>
                              <w:r>
                                <w:rPr>
                                  <w:lang w:val="pt-BR" w:bidi="pt-BR"/>
                                </w:rPr>
                                <w:t xml:space="preserve">Por </w:t>
                              </w:r>
                              <w:r w:rsidR="00A56C15" w:rsidRPr="003E17B5">
                                <w:rPr>
                                  <w:rStyle w:val="Caracteresdeartigosdosubttulo"/>
                                  <w:lang w:val="pt-BR" w:bidi="pt-BR"/>
                                </w:rPr>
                                <w:t>N</w:t>
                              </w:r>
                              <w:r w:rsidRPr="003E17B5">
                                <w:rPr>
                                  <w:rStyle w:val="Caracteresdeartigosdosubttulo"/>
                                  <w:lang w:val="pt-BR" w:bidi="pt-BR"/>
                                </w:rPr>
                                <w:t xml:space="preserve">ome </w:t>
                              </w:r>
                              <w:r w:rsidR="00A56C15" w:rsidRPr="003E17B5">
                                <w:rPr>
                                  <w:rStyle w:val="Caracteresdeartigosdosubttulo"/>
                                  <w:lang w:val="pt-BR" w:bidi="pt-BR"/>
                                </w:rPr>
                                <w:t>D</w:t>
                              </w:r>
                              <w:r w:rsidRPr="003E17B5">
                                <w:rPr>
                                  <w:rStyle w:val="Caracteresdeartigosdosubttulo"/>
                                  <w:lang w:val="pt-BR" w:bidi="pt-BR"/>
                                </w:rPr>
                                <w:t xml:space="preserve">o </w:t>
                              </w:r>
                              <w:r w:rsidR="00A56C15" w:rsidRPr="003E17B5">
                                <w:rPr>
                                  <w:rStyle w:val="Caracteresdeartigosdosubttulo"/>
                                  <w:lang w:val="pt-BR" w:bidi="pt-BR"/>
                                </w:rPr>
                                <w:t>A</w:t>
                              </w:r>
                              <w:r w:rsidRPr="003E17B5">
                                <w:rPr>
                                  <w:rStyle w:val="Caracteresdeartigosdosubttulo"/>
                                  <w:lang w:val="pt-BR" w:bidi="pt-BR"/>
                                </w:rPr>
                                <w:t>utor</w:t>
                              </w:r>
                            </w:p>
                          </w:txbxContent>
                        </v:textbox>
                      </v:shape>
                      <w10:anchorlock/>
                    </v:group>
                  </w:pict>
                </mc:Fallback>
              </mc:AlternateContent>
            </w:r>
          </w:p>
          <w:p w14:paraId="4868C2BA" w14:textId="77777777" w:rsidR="00772F68" w:rsidRPr="00457987" w:rsidRDefault="00772F68" w:rsidP="00084DCA">
            <w:pPr>
              <w:rPr>
                <w:noProof/>
                <w:lang w:val="pt-BR"/>
              </w:rPr>
            </w:pPr>
          </w:p>
        </w:tc>
        <w:tc>
          <w:tcPr>
            <w:tcW w:w="4854" w:type="dxa"/>
          </w:tcPr>
          <w:p w14:paraId="760345FD" w14:textId="77777777" w:rsidR="00772F68" w:rsidRPr="00457987" w:rsidRDefault="00772F68" w:rsidP="003E17B5">
            <w:pPr>
              <w:pStyle w:val="Ttulo4"/>
              <w:ind w:left="0"/>
              <w:rPr>
                <w:noProof/>
                <w:lang w:val="pt-BR"/>
              </w:rPr>
            </w:pPr>
            <w:r w:rsidRPr="00457987">
              <w:rPr>
                <w:noProof/>
                <w:color w:val="000000" w:themeColor="text1"/>
                <w:lang w:val="pt-BR" w:bidi="pt-BR"/>
              </w:rPr>
              <mc:AlternateContent>
                <mc:Choice Requires="wpg">
                  <w:drawing>
                    <wp:anchor distT="0" distB="0" distL="114300" distR="114300" simplePos="0" relativeHeight="251702784" behindDoc="1" locked="0" layoutInCell="1" allowOverlap="1" wp14:anchorId="3B5E7007" wp14:editId="30FC9795">
                      <wp:simplePos x="0" y="0"/>
                      <wp:positionH relativeFrom="column">
                        <wp:posOffset>113030</wp:posOffset>
                      </wp:positionH>
                      <wp:positionV relativeFrom="paragraph">
                        <wp:posOffset>2774805</wp:posOffset>
                      </wp:positionV>
                      <wp:extent cx="2466552" cy="3757834"/>
                      <wp:effectExtent l="0" t="0" r="0" b="0"/>
                      <wp:wrapNone/>
                      <wp:docPr id="17" name="Grupo 17" descr="imagem"/>
                      <wp:cNvGraphicFramePr/>
                      <a:graphic xmlns:a="http://schemas.openxmlformats.org/drawingml/2006/main">
                        <a:graphicData uri="http://schemas.microsoft.com/office/word/2010/wordprocessingGroup">
                          <wpg:wgp>
                            <wpg:cNvGrpSpPr/>
                            <wpg:grpSpPr>
                              <a:xfrm>
                                <a:off x="0" y="0"/>
                                <a:ext cx="2466552" cy="3757834"/>
                                <a:chOff x="12218" y="3548418"/>
                                <a:chExt cx="2374362" cy="3683222"/>
                              </a:xfrm>
                            </wpg:grpSpPr>
                            <pic:pic xmlns:pic="http://schemas.openxmlformats.org/drawingml/2006/picture">
                              <pic:nvPicPr>
                                <pic:cNvPr id="18" name="Imagem 18" descr="bolinhos de chocolat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953" y="3684530"/>
                                  <a:ext cx="2321107" cy="3547110"/>
                                </a:xfrm>
                                <a:prstGeom prst="rect">
                                  <a:avLst/>
                                </a:prstGeom>
                              </pic:spPr>
                            </pic:pic>
                            <wps:wsp>
                              <wps:cNvPr id="20" name="Retângulo 20"/>
                              <wps:cNvSpPr/>
                              <wps:spPr>
                                <a:xfrm>
                                  <a:off x="12218" y="3548418"/>
                                  <a:ext cx="2374362"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D8E16A" id="Grupo 17" o:spid="_x0000_s1026" alt="imagem" style="position:absolute;margin-left:8.9pt;margin-top:218.5pt;width:194.2pt;height:295.9pt;z-index:-251613696;mso-width-relative:margin;mso-height-relative:margin" coordorigin="122,35484" coordsize="23743,36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">
                      <v:shape id="Imagem 18" o:spid="_x0000_s1027" type="#_x0000_t75" alt="bolinhos de chocolate" style="position:absolute;left:339;top:36845;width:23211;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">
                        <v:imagedata r:id="rId17" o:title="bolinhos de chocolate"/>
                      </v:shape>
                      <v:rect id="Retângulo 20" o:spid="_x0000_s1028" style="position:absolute;left:122;top:35484;width:237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tc>
      </w:tr>
      <w:tr w:rsidR="003E17B5" w:rsidRPr="00457987" w14:paraId="21E5B6C1" w14:textId="77777777" w:rsidTr="00F1742A">
        <w:trPr>
          <w:trHeight w:val="2704"/>
        </w:trPr>
        <w:tc>
          <w:tcPr>
            <w:tcW w:w="13134" w:type="dxa"/>
            <w:gridSpan w:val="3"/>
            <w:shd w:val="clear" w:color="auto" w:fill="294983" w:themeFill="accent4"/>
          </w:tcPr>
          <w:p w14:paraId="17DA045A" w14:textId="77777777" w:rsidR="003E17B5" w:rsidRPr="00457987" w:rsidRDefault="003E17B5" w:rsidP="00084DCA">
            <w:pPr>
              <w:pStyle w:val="Ttulo4"/>
              <w:rPr>
                <w:iCs/>
                <w:noProof/>
                <w:color w:val="000000" w:themeColor="text1"/>
                <w:lang w:val="pt-BR"/>
              </w:rPr>
            </w:pPr>
            <w:r w:rsidRPr="00457987">
              <w:rPr>
                <w:noProof/>
                <w:color w:val="000000" w:themeColor="text1"/>
                <w:lang w:val="pt-BR" w:bidi="pt-BR"/>
              </w:rPr>
              <mc:AlternateContent>
                <mc:Choice Requires="wps">
                  <w:drawing>
                    <wp:inline distT="0" distB="0" distL="0" distR="0" wp14:anchorId="654FFD34" wp14:editId="48B19812">
                      <wp:extent cx="7534141" cy="1777284"/>
                      <wp:effectExtent l="0" t="0" r="0" b="13970"/>
                      <wp:docPr id="22" name="Caixa de texto 22"/>
                      <wp:cNvGraphicFramePr/>
                      <a:graphic xmlns:a="http://schemas.openxmlformats.org/drawingml/2006/main">
                        <a:graphicData uri="http://schemas.microsoft.com/office/word/2010/wordprocessingShape">
                          <wps:wsp>
                            <wps:cNvSpPr txBox="1"/>
                            <wps:spPr>
                              <a:xfrm>
                                <a:off x="0" y="0"/>
                                <a:ext cx="7534141" cy="1777284"/>
                              </a:xfrm>
                              <a:prstGeom prst="rect">
                                <a:avLst/>
                              </a:prstGeom>
                              <a:noFill/>
                              <a:ln w="6350">
                                <a:noFill/>
                              </a:ln>
                            </wps:spPr>
                            <wps:txbx>
                              <w:txbxContent>
                                <w:p w14:paraId="1A9C4354" w14:textId="77777777" w:rsidR="003E17B5" w:rsidRPr="00CE7301" w:rsidRDefault="003E17B5" w:rsidP="00CE7301">
                                  <w:pPr>
                                    <w:pStyle w:val="Ttulo2"/>
                                    <w:rPr>
                                      <w:color w:val="FFFFFF" w:themeColor="background1"/>
                                    </w:rPr>
                                  </w:pPr>
                                  <w:r w:rsidRPr="00CE7301">
                                    <w:rPr>
                                      <w:color w:val="FFFFFF" w:themeColor="background1"/>
                                      <w:lang w:val="pt-BR" w:bidi="pt-BR"/>
                                    </w:rPr>
                                    <w:t>Um artigo para todos</w:t>
                                  </w:r>
                                </w:p>
                                <w:p w14:paraId="77CFA722" w14:textId="77777777" w:rsidR="003E17B5" w:rsidRPr="00CE7301" w:rsidRDefault="003E17B5" w:rsidP="003E17B5">
                                  <w:pPr>
                                    <w:pStyle w:val="Contedo"/>
                                    <w:rPr>
                                      <w:color w:val="FFFFFF" w:themeColor="background1"/>
                                    </w:rPr>
                                  </w:pPr>
                                  <w:r w:rsidRPr="00CE7301">
                                    <w:rPr>
                                      <w:color w:val="FFFFFF" w:themeColor="background1"/>
                                      <w:lang w:val="pt-BR" w:bidi="pt-BR"/>
                                    </w:rPr>
                                    <w:t>Quem lê seus boletins informativos e quais são suas responsabilidades? Com quais segmentos de seu setor eles estão preocupados? Você tem evidências para apoiar suas suposições? É fundamental conseguir responder a essas perguntas porque só assim será possível fornecer o tipo de conteúdo que atrai os leitores.</w:t>
                                  </w:r>
                                </w:p>
                                <w:p w14:paraId="744BB756" w14:textId="77777777" w:rsidR="003E17B5" w:rsidRPr="00CE7301" w:rsidRDefault="003E17B5" w:rsidP="003E17B5">
                                  <w:pPr>
                                    <w:pStyle w:val="Contedo"/>
                                    <w:rPr>
                                      <w:color w:val="FFFFFF" w:themeColor="background1"/>
                                    </w:rPr>
                                  </w:pPr>
                                  <w:r w:rsidRPr="00CE7301">
                                    <w:rPr>
                                      <w:color w:val="FFFFFF" w:themeColor="background1"/>
                                      <w:lang w:val="pt-BR" w:bidi="pt-BR"/>
                                    </w:rPr>
                                    <w:t>Nem todos de uma empresa ou setor se preocupam com os mesmos problemas. Ao entender os leitores e suas preocupações, você consegue garantir que todas as edições do boletim informativo tenham algo que interesse ao máximo possível de pessoas.</w:t>
                                  </w:r>
                                </w:p>
                                <w:p w14:paraId="17C56557" w14:textId="77777777" w:rsidR="003E17B5" w:rsidRPr="00CE7301" w:rsidRDefault="003E17B5" w:rsidP="003E17B5"/>
                              </w:txbxContent>
                            </wps:txbx>
                            <wps:bodyPr rot="0" spcFirstLastPara="0" vertOverflow="overflow" horzOverflow="overflow" vert="horz" wrap="square" lIns="457200" tIns="0" rIns="91440" bIns="0" numCol="1" spcCol="0" rtlCol="0" fromWordArt="0" anchor="t" anchorCtr="0" forceAA="0" compatLnSpc="1">
                              <a:prstTxWarp prst="textNoShape">
                                <a:avLst/>
                              </a:prstTxWarp>
                              <a:noAutofit/>
                            </wps:bodyPr>
                          </wps:wsp>
                        </a:graphicData>
                      </a:graphic>
                    </wp:inline>
                  </w:drawing>
                </mc:Choice>
                <mc:Fallback>
                  <w:pict>
                    <v:shape w14:anchorId="654FFD34" id="Caixa de texto 22" o:spid="_x0000_s1049" type="#_x0000_t202" style="width:593.25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" filled="f" stroked="f" strokeweight=".5pt">
                      <v:textbox inset="36pt,0,,0">
                        <w:txbxContent>
                          <w:p w14:paraId="1A9C4354" w14:textId="77777777" w:rsidR="003E17B5" w:rsidRPr="00CE7301" w:rsidRDefault="003E17B5" w:rsidP="00CE7301">
                            <w:pPr>
                              <w:pStyle w:val="Ttulo2"/>
                              <w:rPr>
                                <w:color w:val="FFFFFF" w:themeColor="background1"/>
                              </w:rPr>
                            </w:pPr>
                            <w:r w:rsidRPr="00CE7301">
                              <w:rPr>
                                <w:color w:val="FFFFFF" w:themeColor="background1"/>
                                <w:lang w:val="pt-BR" w:bidi="pt-BR"/>
                              </w:rPr>
                              <w:t>Um artigo para todos</w:t>
                            </w:r>
                          </w:p>
                          <w:p w14:paraId="77CFA722" w14:textId="77777777" w:rsidR="003E17B5" w:rsidRPr="00CE7301" w:rsidRDefault="003E17B5" w:rsidP="003E17B5">
                            <w:pPr>
                              <w:pStyle w:val="Contedo"/>
                              <w:rPr>
                                <w:color w:val="FFFFFF" w:themeColor="background1"/>
                              </w:rPr>
                            </w:pPr>
                            <w:r w:rsidRPr="00CE7301">
                              <w:rPr>
                                <w:color w:val="FFFFFF" w:themeColor="background1"/>
                                <w:lang w:val="pt-BR" w:bidi="pt-BR"/>
                              </w:rPr>
                              <w:t>Quem lê seus boletins informativos e quais são suas responsabilidades? Com quais segmentos de seu setor eles estão preocupados? Você tem evidências para apoiar suas suposições? É fundamental conseguir responder a essas perguntas porque só assim será possível fornecer o tipo de conteúdo que atrai os leitores.</w:t>
                            </w:r>
                          </w:p>
                          <w:p w14:paraId="744BB756" w14:textId="77777777" w:rsidR="003E17B5" w:rsidRPr="00CE7301" w:rsidRDefault="003E17B5" w:rsidP="003E17B5">
                            <w:pPr>
                              <w:pStyle w:val="Contedo"/>
                              <w:rPr>
                                <w:color w:val="FFFFFF" w:themeColor="background1"/>
                              </w:rPr>
                            </w:pPr>
                            <w:r w:rsidRPr="00CE7301">
                              <w:rPr>
                                <w:color w:val="FFFFFF" w:themeColor="background1"/>
                                <w:lang w:val="pt-BR" w:bidi="pt-BR"/>
                              </w:rPr>
                              <w:t>Nem todos de uma empresa ou setor se preocupam com os mesmos problemas. Ao entender os leitores e suas preocupações, você consegue garantir que todas as edições do boletim informativo tenham algo que interesse ao máximo possível de pessoas.</w:t>
                            </w:r>
                          </w:p>
                          <w:p w14:paraId="17C56557" w14:textId="77777777" w:rsidR="003E17B5" w:rsidRPr="00CE7301" w:rsidRDefault="003E17B5" w:rsidP="003E17B5"/>
                        </w:txbxContent>
                      </v:textbox>
                      <w10:anchorlock/>
                    </v:shape>
                  </w:pict>
                </mc:Fallback>
              </mc:AlternateContent>
            </w:r>
          </w:p>
        </w:tc>
      </w:tr>
    </w:tbl>
    <w:p w14:paraId="04A0DD96" w14:textId="77777777" w:rsidR="00CE7301" w:rsidRPr="00457987" w:rsidRDefault="00772F68" w:rsidP="00772F68">
      <w:pPr>
        <w:spacing w:before="0"/>
        <w:ind w:left="0"/>
        <w:rPr>
          <w:rFonts w:ascii="Palatino" w:hAnsi="Palatino"/>
          <w:noProof/>
          <w:lang w:val="pt-BR"/>
        </w:rPr>
      </w:pPr>
      <w:r w:rsidRPr="00457987">
        <w:rPr>
          <w:rFonts w:ascii="Palatino" w:eastAsia="Palatino" w:hAnsi="Palatino" w:cs="Palatino"/>
          <w:noProof/>
          <w:lang w:val="pt-BR" w:bidi="pt-BR"/>
        </w:rPr>
        <w:br w:type="page"/>
      </w: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080"/>
        <w:gridCol w:w="5054"/>
      </w:tblGrid>
      <w:tr w:rsidR="00CE7301" w:rsidRPr="00457987" w14:paraId="487E129C" w14:textId="77777777" w:rsidTr="001917B8">
        <w:trPr>
          <w:trHeight w:val="1710"/>
        </w:trPr>
        <w:tc>
          <w:tcPr>
            <w:tcW w:w="13134" w:type="dxa"/>
            <w:gridSpan w:val="2"/>
          </w:tcPr>
          <w:p w14:paraId="2A61844F" w14:textId="77777777" w:rsidR="00CE7301" w:rsidRPr="00457987" w:rsidRDefault="00CE7301" w:rsidP="00084DCA">
            <w:pPr>
              <w:pStyle w:val="Ttulo4"/>
              <w:rPr>
                <w:rStyle w:val="nfase"/>
                <w:noProof/>
                <w:color w:val="000000" w:themeColor="text1"/>
                <w:lang w:val="pt-BR"/>
              </w:rPr>
            </w:pPr>
            <w:r w:rsidRPr="00457987">
              <w:rPr>
                <w:rStyle w:val="nfase"/>
                <w:noProof/>
                <w:color w:val="000000" w:themeColor="text1"/>
                <w:lang w:val="pt-BR" w:bidi="pt-BR"/>
              </w:rPr>
              <w:lastRenderedPageBreak/>
              <mc:AlternateContent>
                <mc:Choice Requires="wps">
                  <w:drawing>
                    <wp:anchor distT="0" distB="0" distL="114300" distR="114300" simplePos="0" relativeHeight="251704832" behindDoc="1" locked="0" layoutInCell="1" allowOverlap="1" wp14:anchorId="6023BEC2" wp14:editId="5659F89C">
                      <wp:simplePos x="0" y="0"/>
                      <wp:positionH relativeFrom="column">
                        <wp:posOffset>14994</wp:posOffset>
                      </wp:positionH>
                      <wp:positionV relativeFrom="page">
                        <wp:posOffset>-27296</wp:posOffset>
                      </wp:positionV>
                      <wp:extent cx="8106410" cy="422275"/>
                      <wp:effectExtent l="0" t="0" r="8890" b="0"/>
                      <wp:wrapNone/>
                      <wp:docPr id="23" name="Retângulo 23"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1A09" id="Retângulo 23" o:spid="_x0000_s1026" alt="linha do bloco de cores" style="position:absolute;margin-left:1.2pt;margin-top:-2.15pt;width:638.3pt;height:3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" fillcolor="#c75454" stroked="f" strokeweight="1pt">
                      <w10:wrap anchory="page"/>
                    </v:rect>
                  </w:pict>
                </mc:Fallback>
              </mc:AlternateContent>
            </w:r>
          </w:p>
          <w:p w14:paraId="7A1D82BE" w14:textId="77777777" w:rsidR="00CE7301" w:rsidRPr="00457987" w:rsidRDefault="00547B65" w:rsidP="00084DCA">
            <w:pPr>
              <w:pStyle w:val="Ttulo4"/>
              <w:rPr>
                <w:rStyle w:val="nfase"/>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mc:AlternateContent>
                <mc:Choice Requires="wps">
                  <w:drawing>
                    <wp:anchor distT="0" distB="0" distL="114300" distR="114300" simplePos="0" relativeHeight="251707904" behindDoc="1" locked="0" layoutInCell="1" allowOverlap="1" wp14:anchorId="54A3543C" wp14:editId="18E35A4A">
                      <wp:simplePos x="0" y="0"/>
                      <wp:positionH relativeFrom="column">
                        <wp:posOffset>5959312</wp:posOffset>
                      </wp:positionH>
                      <wp:positionV relativeFrom="paragraph">
                        <wp:posOffset>210033</wp:posOffset>
                      </wp:positionV>
                      <wp:extent cx="1870231" cy="553697"/>
                      <wp:effectExtent l="0" t="0" r="15875" b="18415"/>
                      <wp:wrapNone/>
                      <wp:docPr id="28"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231"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CC32" w14:textId="77777777" w:rsidR="00CE7301" w:rsidRPr="00ED6510" w:rsidRDefault="00CE7301" w:rsidP="00CE7301">
                                  <w:pPr>
                                    <w:pStyle w:val="Ttulo3"/>
                                  </w:pPr>
                                  <w:r>
                                    <w:rPr>
                                      <w:lang w:val="pt-BR" w:bidi="pt-BR"/>
                                    </w:rPr>
                                    <w:t>Página 4</w:t>
                                  </w:r>
                                </w:p>
                              </w:txbxContent>
                            </wps:txbx>
                            <wps:bodyPr rot="0" vert="horz" wrap="square" lIns="0" tIns="0" rIns="0" bIns="0" anchor="t" anchorCtr="0" upright="1">
                              <a:noAutofit/>
                            </wps:bodyPr>
                          </wps:wsp>
                        </a:graphicData>
                      </a:graphic>
                    </wp:anchor>
                  </w:drawing>
                </mc:Choice>
                <mc:Fallback>
                  <w:pict>
                    <v:shape w14:anchorId="54A3543C" id="_x0000_s1050" type="#_x0000_t202" style="position:absolute;left:0;text-align:left;margin-left:469.25pt;margin-top:16.55pt;width:147.25pt;height:43.6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" filled="f" stroked="f">
                      <v:textbox inset="0,0,0,0">
                        <w:txbxContent>
                          <w:p w14:paraId="08E4CC32" w14:textId="77777777" w:rsidR="00CE7301" w:rsidRPr="00ED6510" w:rsidRDefault="00CE7301" w:rsidP="00CE7301">
                            <w:pPr>
                              <w:pStyle w:val="Ttulo3"/>
                            </w:pPr>
                            <w:r>
                              <w:rPr>
                                <w:lang w:val="pt-BR" w:bidi="pt-BR"/>
                              </w:rPr>
                              <w:t>Página 4</w:t>
                            </w:r>
                          </w:p>
                        </w:txbxContent>
                      </v:textbox>
                    </v:shape>
                  </w:pict>
                </mc:Fallback>
              </mc:AlternateContent>
            </w:r>
            <w:r w:rsidR="00CE7301" w:rsidRPr="00457987">
              <w:rPr>
                <w:rStyle w:val="nfase"/>
                <w:noProof/>
                <w:color w:val="000000" w:themeColor="text1"/>
                <w:lang w:val="pt-BR" w:bidi="pt-BR"/>
              </w:rPr>
              <w:br w:type="page"/>
            </w:r>
          </w:p>
          <w:p w14:paraId="592DAE21" w14:textId="77777777" w:rsidR="00CE7301" w:rsidRPr="00457987" w:rsidRDefault="00CE7301" w:rsidP="00084DCA">
            <w:pPr>
              <w:tabs>
                <w:tab w:val="left" w:pos="1230"/>
                <w:tab w:val="left" w:pos="7501"/>
              </w:tabs>
              <w:rPr>
                <w:noProof/>
                <w:lang w:val="pt-BR"/>
              </w:rPr>
            </w:pPr>
            <w:r w:rsidRPr="00457987">
              <w:rPr>
                <w:noProof/>
                <w:lang w:val="pt-BR" w:bidi="pt-BR"/>
              </w:rPr>
              <w:tab/>
              <w:t>Título do boletim informativo</w:t>
            </w:r>
          </w:p>
        </w:tc>
      </w:tr>
      <w:tr w:rsidR="001917B8" w:rsidRPr="00457987" w14:paraId="532C8B6E" w14:textId="77777777" w:rsidTr="006C3463">
        <w:trPr>
          <w:trHeight w:val="3699"/>
        </w:trPr>
        <w:tc>
          <w:tcPr>
            <w:tcW w:w="8080" w:type="dxa"/>
            <w:vMerge w:val="restart"/>
          </w:tcPr>
          <w:p w14:paraId="279CD6B8" w14:textId="77777777" w:rsidR="001917B8" w:rsidRPr="00457987" w:rsidRDefault="00DE2E3C" w:rsidP="00084DCA">
            <w:pPr>
              <w:pStyle w:val="Ttulo4"/>
              <w:rPr>
                <w:rStyle w:val="nfase"/>
                <w:i w:val="0"/>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w:drawing>
                <wp:anchor distT="0" distB="0" distL="114300" distR="114300" simplePos="0" relativeHeight="251706880" behindDoc="1" locked="0" layoutInCell="1" allowOverlap="1" wp14:anchorId="650B9036" wp14:editId="07A864D3">
                  <wp:simplePos x="0" y="0"/>
                  <wp:positionH relativeFrom="column">
                    <wp:posOffset>288059</wp:posOffset>
                  </wp:positionH>
                  <wp:positionV relativeFrom="paragraph">
                    <wp:posOffset>-777446</wp:posOffset>
                  </wp:positionV>
                  <wp:extent cx="8014335" cy="2974340"/>
                  <wp:effectExtent l="0" t="0" r="5715" b="0"/>
                  <wp:wrapNone/>
                  <wp:docPr id="27" name="Imagem 27" descr="close-up d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014335" cy="2974340"/>
                          </a:xfrm>
                          <a:prstGeom prst="rect">
                            <a:avLst/>
                          </a:prstGeom>
                        </pic:spPr>
                      </pic:pic>
                    </a:graphicData>
                  </a:graphic>
                </wp:anchor>
              </w:drawing>
            </w:r>
            <w:r w:rsidR="001917B8" w:rsidRPr="00457987">
              <w:rPr>
                <w:rFonts w:ascii="Century Gothic" w:eastAsia="Century Gothic" w:hAnsi="Century Gothic" w:cs="Century Gothic"/>
                <w:b/>
                <w:i/>
                <w:noProof/>
                <w:color w:val="000000" w:themeColor="text1"/>
                <w:sz w:val="22"/>
                <w:szCs w:val="22"/>
                <w:lang w:val="pt-BR" w:bidi="pt-BR"/>
              </w:rPr>
              <mc:AlternateContent>
                <mc:Choice Requires="wpg">
                  <w:drawing>
                    <wp:inline distT="0" distB="0" distL="0" distR="0" wp14:anchorId="6230BA22" wp14:editId="6CB44CDF">
                      <wp:extent cx="4649273" cy="5505450"/>
                      <wp:effectExtent l="0" t="0" r="0" b="0"/>
                      <wp:docPr id="30" name="Grupo 30" descr="bloco de texto"/>
                      <wp:cNvGraphicFramePr/>
                      <a:graphic xmlns:a="http://schemas.openxmlformats.org/drawingml/2006/main">
                        <a:graphicData uri="http://schemas.microsoft.com/office/word/2010/wordprocessingGroup">
                          <wpg:wgp>
                            <wpg:cNvGrpSpPr/>
                            <wpg:grpSpPr>
                              <a:xfrm>
                                <a:off x="0" y="0"/>
                                <a:ext cx="4649273" cy="5505450"/>
                                <a:chOff x="0" y="0"/>
                                <a:chExt cx="4649273" cy="5904532"/>
                              </a:xfrm>
                            </wpg:grpSpPr>
                            <wps:wsp>
                              <wps:cNvPr id="31" name="Caixa de texto 31"/>
                              <wps:cNvSpPr txBox="1"/>
                              <wps:spPr>
                                <a:xfrm>
                                  <a:off x="0" y="0"/>
                                  <a:ext cx="4200525" cy="1104995"/>
                                </a:xfrm>
                                <a:prstGeom prst="rect">
                                  <a:avLst/>
                                </a:prstGeom>
                                <a:solidFill>
                                  <a:schemeClr val="accent1"/>
                                </a:solidFill>
                                <a:ln w="6350">
                                  <a:noFill/>
                                </a:ln>
                              </wps:spPr>
                              <wps:txbx>
                                <w:txbxContent>
                                  <w:p w14:paraId="0DCFFDEC" w14:textId="77777777" w:rsidR="001917B8" w:rsidRPr="00665DF7" w:rsidRDefault="001917B8" w:rsidP="00CE7301">
                                    <w:pPr>
                                      <w:pStyle w:val="Artigosdosubttulo"/>
                                      <w:rPr>
                                        <w:rFonts w:ascii="Century Gothic" w:hAnsi="Century Gothic"/>
                                        <w:sz w:val="48"/>
                                        <w:szCs w:val="48"/>
                                      </w:rPr>
                                    </w:pPr>
                                    <w:r w:rsidRPr="00CE7301">
                                      <w:rPr>
                                        <w:rFonts w:ascii="Century Gothic" w:eastAsia="Century Gothic" w:hAnsi="Century Gothic" w:cs="Century Gothic"/>
                                        <w:sz w:val="48"/>
                                        <w:szCs w:val="48"/>
                                        <w:lang w:val="pt-BR" w:bidi="pt-BR"/>
                                      </w:rPr>
                                      <w:t>Ajustar um artigo em um espaço apertado</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32" name="Caixa de texto 32"/>
                              <wps:cNvSpPr txBox="1"/>
                              <wps:spPr>
                                <a:xfrm>
                                  <a:off x="0" y="1599623"/>
                                  <a:ext cx="4649273" cy="4304909"/>
                                </a:xfrm>
                                <a:prstGeom prst="rect">
                                  <a:avLst/>
                                </a:prstGeom>
                                <a:solidFill>
                                  <a:schemeClr val="bg1"/>
                                </a:solidFill>
                                <a:ln w="6350">
                                  <a:noFill/>
                                </a:ln>
                              </wps:spPr>
                              <wps:txbx>
                                <w:txbxContent>
                                  <w:p w14:paraId="47EB327F" w14:textId="77777777" w:rsidR="001917B8" w:rsidRDefault="001917B8" w:rsidP="00CE7301">
                                    <w:pPr>
                                      <w:pStyle w:val="Contedo"/>
                                      <w:ind w:left="576"/>
                                    </w:pPr>
                                    <w:r>
                                      <w:rPr>
                                        <w:lang w:val="pt-BR" w:bidi="pt-BR"/>
                                      </w:rPr>
                                      <w:t>Você tem espaço para mais um artigo em seu boletim informativo e um dos especialistas na área está escrevendo esse artigo. Como determinar o tamanho que o artigo deve ter?</w:t>
                                    </w:r>
                                  </w:p>
                                  <w:p w14:paraId="24FCFFFD" w14:textId="77777777" w:rsidR="001917B8" w:rsidRDefault="001917B8" w:rsidP="00CE7301">
                                    <w:pPr>
                                      <w:pStyle w:val="Contedo"/>
                                      <w:ind w:left="576"/>
                                    </w:pPr>
                                    <w:r>
                                      <w:rPr>
                                        <w:lang w:val="pt-BR" w:bidi="pt-BR"/>
                                      </w:rPr>
                                      <w:t xml:space="preserve">Da mesma forma que em jornais, o tamanho de um artigo de um boletim informativo pode ser determinado por quantas "polegadas de coluna" estão disponíveis para o artigo. </w:t>
                                    </w:r>
                                  </w:p>
                                  <w:p w14:paraId="18F55C30" w14:textId="77777777" w:rsidR="001917B8" w:rsidRDefault="001917B8" w:rsidP="00CE7301">
                                    <w:pPr>
                                      <w:pStyle w:val="Contedo"/>
                                      <w:ind w:left="576"/>
                                    </w:pPr>
                                    <w:r>
                                      <w:rPr>
                                        <w:lang w:val="pt-BR" w:bidi="pt-BR"/>
                                      </w:rPr>
                                      <w:t xml:space="preserve">Uma polegada de coluna é uma medida de espaço, ou seja, uma área de uma página com uma coluna de uma polegada de largura e uma polegada de profundidade, usadas para medir a quantidade de palavras que preenche esse espaço. </w:t>
                                    </w:r>
                                  </w:p>
                                  <w:p w14:paraId="17DE57A9" w14:textId="77777777" w:rsidR="001917B8" w:rsidRDefault="001917B8" w:rsidP="00CE7301">
                                    <w:pPr>
                                      <w:pStyle w:val="Contedo"/>
                                      <w:ind w:left="576"/>
                                    </w:pPr>
                                    <w:r>
                                      <w:rPr>
                                        <w:lang w:val="pt-BR" w:bidi="pt-BR"/>
                                      </w:rPr>
                                      <w:t>Isso varia conforme o boletim, dependendo da fonte que você está usando, o tamanho, a largura da coluna e quantidade de espaço entre linhas e parágrafos.</w:t>
                                    </w:r>
                                  </w:p>
                                  <w:p w14:paraId="47D5A70A" w14:textId="77777777" w:rsidR="001917B8" w:rsidRPr="00665DF7" w:rsidRDefault="001917B8" w:rsidP="00CE7301">
                                    <w:pPr>
                                      <w:pStyle w:val="Contedo"/>
                                      <w:ind w:left="576"/>
                                    </w:pPr>
                                    <w:r>
                                      <w:rPr>
                                        <w:lang w:val="pt-BR" w:bidi="pt-BR"/>
                                      </w:rPr>
                                      <w:t xml:space="preserve">Sabendo quantas palavras em média se ajustam a </w:t>
                                    </w:r>
                                    <w:proofErr w:type="gramStart"/>
                                    <w:r>
                                      <w:rPr>
                                        <w:lang w:val="pt-BR" w:bidi="pt-BR"/>
                                      </w:rPr>
                                      <w:t>uma polegadas</w:t>
                                    </w:r>
                                    <w:proofErr w:type="gramEnd"/>
                                    <w:r>
                                      <w:rPr>
                                        <w:lang w:val="pt-BR" w:bidi="pt-BR"/>
                                      </w:rPr>
                                      <w:t xml:space="preserve"> de coluna no boletim informativo e, em seguida, medindo quantas polegadas de coluna estarão disponíveis para o artigo, você pode informar ao escritor quantas palavras um artigo pode ter. Vamos analisar esse cenário, uma etapa por vez.</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33" name="Caixa de texto 33"/>
                              <wps:cNvSpPr txBox="1"/>
                              <wps:spPr>
                                <a:xfrm>
                                  <a:off x="0" y="1197320"/>
                                  <a:ext cx="3095625" cy="408940"/>
                                </a:xfrm>
                                <a:prstGeom prst="rect">
                                  <a:avLst/>
                                </a:prstGeom>
                                <a:noFill/>
                                <a:ln w="6350">
                                  <a:noFill/>
                                </a:ln>
                              </wps:spPr>
                              <wps:txbx>
                                <w:txbxContent>
                                  <w:p w14:paraId="4E6DD26B" w14:textId="157210F7" w:rsidR="001917B8" w:rsidRDefault="001917B8" w:rsidP="00CE7301">
                                    <w:pPr>
                                      <w:pStyle w:val="Ttulo3"/>
                                      <w:jc w:val="left"/>
                                    </w:pPr>
                                    <w:r>
                                      <w:rPr>
                                        <w:lang w:val="pt-BR" w:bidi="pt-BR"/>
                                      </w:rPr>
                                      <w:t xml:space="preserve">Por </w:t>
                                    </w:r>
                                    <w:r w:rsidR="00A56C15" w:rsidRPr="003E17B5">
                                      <w:rPr>
                                        <w:rStyle w:val="Caracteresdeartigosdosubttulo"/>
                                        <w:lang w:val="pt-BR" w:bidi="pt-BR"/>
                                      </w:rPr>
                                      <w:t>N</w:t>
                                    </w:r>
                                    <w:r w:rsidRPr="003E17B5">
                                      <w:rPr>
                                        <w:rStyle w:val="Caracteresdeartigosdosubttulo"/>
                                        <w:lang w:val="pt-BR" w:bidi="pt-BR"/>
                                      </w:rPr>
                                      <w:t xml:space="preserve">ome </w:t>
                                    </w:r>
                                    <w:r w:rsidR="00A56C15" w:rsidRPr="003E17B5">
                                      <w:rPr>
                                        <w:rStyle w:val="Caracteresdeartigosdosubttulo"/>
                                        <w:lang w:val="pt-BR" w:bidi="pt-BR"/>
                                      </w:rPr>
                                      <w:t>D</w:t>
                                    </w:r>
                                    <w:r w:rsidRPr="003E17B5">
                                      <w:rPr>
                                        <w:rStyle w:val="Caracteresdeartigosdosubttulo"/>
                                        <w:lang w:val="pt-BR" w:bidi="pt-BR"/>
                                      </w:rPr>
                                      <w:t xml:space="preserve">o </w:t>
                                    </w:r>
                                    <w:r w:rsidR="00A56C15" w:rsidRPr="003E17B5">
                                      <w:rPr>
                                        <w:rStyle w:val="Caracteresdeartigosdosubttulo"/>
                                        <w:lang w:val="pt-BR" w:bidi="pt-BR"/>
                                      </w:rPr>
                                      <w:t>A</w:t>
                                    </w:r>
                                    <w:r w:rsidRPr="003E17B5">
                                      <w:rPr>
                                        <w:rStyle w:val="Caracteresdeartigosdosubttulo"/>
                                        <w:lang w:val="pt-BR" w:bidi="pt-BR"/>
                                      </w:rPr>
                                      <w:t>utor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6230BA22" id="Grupo 30" o:spid="_x0000_s1051" alt="bloco de texto" style="width:366.1pt;height:433.5pt;mso-position-horizontal-relative:char;mso-position-vertical-relative:line" coordsize="46492,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">
                      <v:shape id="Caixa de texto 31" o:spid="_x0000_s1052" type="#_x0000_t202" style="position:absolute;width:42005;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" fillcolor="#c75454 [3204]" stroked="f" strokeweight=".5pt">
                        <v:textbox inset="21.6pt,,,0">
                          <w:txbxContent>
                            <w:p w14:paraId="0DCFFDEC" w14:textId="77777777" w:rsidR="001917B8" w:rsidRPr="00665DF7" w:rsidRDefault="001917B8" w:rsidP="00CE7301">
                              <w:pPr>
                                <w:pStyle w:val="Artigosdosubttulo"/>
                                <w:rPr>
                                  <w:rFonts w:ascii="Century Gothic" w:hAnsi="Century Gothic"/>
                                  <w:sz w:val="48"/>
                                  <w:szCs w:val="48"/>
                                </w:rPr>
                              </w:pPr>
                              <w:r w:rsidRPr="00CE7301">
                                <w:rPr>
                                  <w:rFonts w:ascii="Century Gothic" w:eastAsia="Century Gothic" w:hAnsi="Century Gothic" w:cs="Century Gothic"/>
                                  <w:sz w:val="48"/>
                                  <w:szCs w:val="48"/>
                                  <w:lang w:val="pt-BR" w:bidi="pt-BR"/>
                                </w:rPr>
                                <w:t>Ajustar um artigo em um espaço apertado</w:t>
                              </w:r>
                            </w:p>
                          </w:txbxContent>
                        </v:textbox>
                      </v:shape>
                      <v:shape id="Caixa de texto 32" o:spid="_x0000_s1053" type="#_x0000_t202" style="position:absolute;top:15996;width:46492;height:4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" fillcolor="white [3212]" stroked="f" strokeweight=".5pt">
                        <v:textbox inset=",,,0">
                          <w:txbxContent>
                            <w:p w14:paraId="47EB327F" w14:textId="77777777" w:rsidR="001917B8" w:rsidRDefault="001917B8" w:rsidP="00CE7301">
                              <w:pPr>
                                <w:pStyle w:val="Contedo"/>
                                <w:ind w:left="576"/>
                              </w:pPr>
                              <w:r>
                                <w:rPr>
                                  <w:lang w:val="pt-BR" w:bidi="pt-BR"/>
                                </w:rPr>
                                <w:t>Você tem espaço para mais um artigo em seu boletim informativo e um dos especialistas na área está escrevendo esse artigo. Como determinar o tamanho que o artigo deve ter?</w:t>
                              </w:r>
                            </w:p>
                            <w:p w14:paraId="24FCFFFD" w14:textId="77777777" w:rsidR="001917B8" w:rsidRDefault="001917B8" w:rsidP="00CE7301">
                              <w:pPr>
                                <w:pStyle w:val="Contedo"/>
                                <w:ind w:left="576"/>
                              </w:pPr>
                              <w:r>
                                <w:rPr>
                                  <w:lang w:val="pt-BR" w:bidi="pt-BR"/>
                                </w:rPr>
                                <w:t xml:space="preserve">Da mesma forma que em jornais, o tamanho de um artigo de um boletim informativo pode ser determinado por quantas "polegadas de coluna" estão disponíveis para o artigo. </w:t>
                              </w:r>
                            </w:p>
                            <w:p w14:paraId="18F55C30" w14:textId="77777777" w:rsidR="001917B8" w:rsidRDefault="001917B8" w:rsidP="00CE7301">
                              <w:pPr>
                                <w:pStyle w:val="Contedo"/>
                                <w:ind w:left="576"/>
                              </w:pPr>
                              <w:r>
                                <w:rPr>
                                  <w:lang w:val="pt-BR" w:bidi="pt-BR"/>
                                </w:rPr>
                                <w:t xml:space="preserve">Uma polegada de coluna é uma medida de espaço, ou seja, uma área de uma página com uma coluna de uma polegada de largura e uma polegada de profundidade, usadas para medir a quantidade de palavras que preenche esse espaço. </w:t>
                              </w:r>
                            </w:p>
                            <w:p w14:paraId="17DE57A9" w14:textId="77777777" w:rsidR="001917B8" w:rsidRDefault="001917B8" w:rsidP="00CE7301">
                              <w:pPr>
                                <w:pStyle w:val="Contedo"/>
                                <w:ind w:left="576"/>
                              </w:pPr>
                              <w:r>
                                <w:rPr>
                                  <w:lang w:val="pt-BR" w:bidi="pt-BR"/>
                                </w:rPr>
                                <w:t>Isso varia conforme o boletim, dependendo da fonte que você está usando, o tamanho, a largura da coluna e quantidade de espaço entre linhas e parágrafos.</w:t>
                              </w:r>
                            </w:p>
                            <w:p w14:paraId="47D5A70A" w14:textId="77777777" w:rsidR="001917B8" w:rsidRPr="00665DF7" w:rsidRDefault="001917B8" w:rsidP="00CE7301">
                              <w:pPr>
                                <w:pStyle w:val="Contedo"/>
                                <w:ind w:left="576"/>
                              </w:pPr>
                              <w:r>
                                <w:rPr>
                                  <w:lang w:val="pt-BR" w:bidi="pt-BR"/>
                                </w:rPr>
                                <w:t xml:space="preserve">Sabendo quantas palavras em média se ajustam a </w:t>
                              </w:r>
                              <w:proofErr w:type="gramStart"/>
                              <w:r>
                                <w:rPr>
                                  <w:lang w:val="pt-BR" w:bidi="pt-BR"/>
                                </w:rPr>
                                <w:t>uma polegadas</w:t>
                              </w:r>
                              <w:proofErr w:type="gramEnd"/>
                              <w:r>
                                <w:rPr>
                                  <w:lang w:val="pt-BR" w:bidi="pt-BR"/>
                                </w:rPr>
                                <w:t xml:space="preserve"> de coluna no boletim informativo e, em seguida, medindo quantas polegadas de coluna estarão disponíveis para o artigo, você pode informar ao escritor quantas palavras um artigo pode ter. Vamos analisar esse cenário, uma etapa por vez.</w:t>
                              </w:r>
                            </w:p>
                          </w:txbxContent>
                        </v:textbox>
                      </v:shape>
                      <v:shape id="Caixa de texto 33" o:spid="_x0000_s1054" type="#_x0000_t202" style="position:absolute;top:11973;width:30956;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" filled="f" stroked="f" strokeweight=".5pt">
                        <v:textbox inset="36pt,,,0">
                          <w:txbxContent>
                            <w:p w14:paraId="4E6DD26B" w14:textId="157210F7" w:rsidR="001917B8" w:rsidRDefault="001917B8" w:rsidP="00CE7301">
                              <w:pPr>
                                <w:pStyle w:val="Ttulo3"/>
                                <w:jc w:val="left"/>
                              </w:pPr>
                              <w:r>
                                <w:rPr>
                                  <w:lang w:val="pt-BR" w:bidi="pt-BR"/>
                                </w:rPr>
                                <w:t xml:space="preserve">Por </w:t>
                              </w:r>
                              <w:r w:rsidR="00A56C15" w:rsidRPr="003E17B5">
                                <w:rPr>
                                  <w:rStyle w:val="Caracteresdeartigosdosubttulo"/>
                                  <w:lang w:val="pt-BR" w:bidi="pt-BR"/>
                                </w:rPr>
                                <w:t>N</w:t>
                              </w:r>
                              <w:r w:rsidRPr="003E17B5">
                                <w:rPr>
                                  <w:rStyle w:val="Caracteresdeartigosdosubttulo"/>
                                  <w:lang w:val="pt-BR" w:bidi="pt-BR"/>
                                </w:rPr>
                                <w:t xml:space="preserve">ome </w:t>
                              </w:r>
                              <w:r w:rsidR="00A56C15" w:rsidRPr="003E17B5">
                                <w:rPr>
                                  <w:rStyle w:val="Caracteresdeartigosdosubttulo"/>
                                  <w:lang w:val="pt-BR" w:bidi="pt-BR"/>
                                </w:rPr>
                                <w:t>D</w:t>
                              </w:r>
                              <w:r w:rsidRPr="003E17B5">
                                <w:rPr>
                                  <w:rStyle w:val="Caracteresdeartigosdosubttulo"/>
                                  <w:lang w:val="pt-BR" w:bidi="pt-BR"/>
                                </w:rPr>
                                <w:t xml:space="preserve">o </w:t>
                              </w:r>
                              <w:r w:rsidR="00A56C15" w:rsidRPr="003E17B5">
                                <w:rPr>
                                  <w:rStyle w:val="Caracteresdeartigosdosubttulo"/>
                                  <w:lang w:val="pt-BR" w:bidi="pt-BR"/>
                                </w:rPr>
                                <w:t>A</w:t>
                              </w:r>
                              <w:r w:rsidRPr="003E17B5">
                                <w:rPr>
                                  <w:rStyle w:val="Caracteresdeartigosdosubttulo"/>
                                  <w:lang w:val="pt-BR" w:bidi="pt-BR"/>
                                </w:rPr>
                                <w:t>utor</w:t>
                              </w:r>
                            </w:p>
                          </w:txbxContent>
                        </v:textbox>
                      </v:shape>
                      <w10:anchorlock/>
                    </v:group>
                  </w:pict>
                </mc:Fallback>
              </mc:AlternateContent>
            </w:r>
          </w:p>
          <w:p w14:paraId="46E627D6" w14:textId="77777777" w:rsidR="001917B8" w:rsidRPr="00457987" w:rsidRDefault="001B0D52" w:rsidP="0068303A">
            <w:pPr>
              <w:rPr>
                <w:noProof/>
                <w:lang w:val="pt-BR"/>
              </w:rPr>
            </w:pPr>
            <w:r w:rsidRPr="00457987">
              <w:rPr>
                <w:noProof/>
                <w:lang w:val="pt-BR" w:bidi="pt-BR"/>
              </w:rPr>
              <mc:AlternateContent>
                <mc:Choice Requires="wps">
                  <w:drawing>
                    <wp:inline distT="0" distB="0" distL="0" distR="0" wp14:anchorId="73BCCA97" wp14:editId="1AC56133">
                      <wp:extent cx="2511380" cy="3467100"/>
                      <wp:effectExtent l="0" t="0" r="3810" b="0"/>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380" cy="3467100"/>
                              </a:xfrm>
                              <a:prstGeom prst="rect">
                                <a:avLst/>
                              </a:prstGeom>
                              <a:solidFill>
                                <a:srgbClr val="FFFFFF"/>
                              </a:solidFill>
                              <a:ln w="9525">
                                <a:noFill/>
                                <a:miter lim="800000"/>
                                <a:headEnd/>
                                <a:tailEnd/>
                              </a:ln>
                            </wps:spPr>
                            <wps:txbx id="22">
                              <w:txbxContent>
                                <w:p w14:paraId="16983B38" w14:textId="77777777" w:rsidR="001B0D52" w:rsidRDefault="000426E5" w:rsidP="001B0D52">
                                  <w:pPr>
                                    <w:pStyle w:val="Contedo"/>
                                  </w:pPr>
                                  <w:r w:rsidRPr="000426E5">
                                    <w:rPr>
                                      <w:lang w:val="pt-BR" w:bidi="pt-BR"/>
                                    </w:rPr>
                                    <w:t xml:space="preserve">Quem lê seus boletins informativos e quais são suas responsabilidades? Com quais segmentos de seu setor eles estão preocupados? Você tem evidências para apoiar suas suposições? É fundamental conseguir responder a essas perguntas porque só assim será possível fornecer o tipo de conteúdo que atrai os leitores. </w:t>
                                  </w:r>
                                </w:p>
                                <w:p w14:paraId="69249CFF" w14:textId="77777777" w:rsidR="0068303A" w:rsidRDefault="000426E5" w:rsidP="001B0D52">
                                  <w:pPr>
                                    <w:pStyle w:val="Contedo"/>
                                  </w:pPr>
                                  <w:r w:rsidRPr="00E518B9">
                                    <w:rPr>
                                      <w:lang w:val="pt-BR" w:bidi="pt-BR"/>
                                    </w:rPr>
                                    <w:t xml:space="preserve">Nem todos de uma empresa ou setor se preocupam com os mesmos problemas. </w:t>
                                  </w:r>
                                </w:p>
                                <w:p w14:paraId="3CA7D1AE" w14:textId="77777777" w:rsidR="000426E5" w:rsidRDefault="000426E5" w:rsidP="001B0D52">
                                  <w:pPr>
                                    <w:pStyle w:val="Contedo"/>
                                  </w:pPr>
                                  <w:r w:rsidRPr="00E518B9">
                                    <w:rPr>
                                      <w:lang w:val="pt-BR" w:bidi="pt-BR"/>
                                    </w:rPr>
                                    <w:t>Ao entender os leitores e suas preocupações, você consegue garantir que todas as edições do boletim informativo tenham algo que interesse ao máximo possível de pessoas.</w:t>
                                  </w:r>
                                </w:p>
                                <w:p w14:paraId="0D23E165" w14:textId="77777777" w:rsidR="000426E5" w:rsidRPr="001B0D52" w:rsidRDefault="000426E5" w:rsidP="001B0D52">
                                  <w:pPr>
                                    <w:pStyle w:val="Contedo"/>
                                  </w:pPr>
                                  <w:r w:rsidRPr="00E518B9">
                                    <w:rPr>
                                      <w:lang w:val="pt-BR" w:bidi="pt-BR"/>
                                    </w:rPr>
                                    <w:t>Um boletim informativo sobre a tecnologia na educação pode ter artigos relevantes para administradores e o que eles precisam saber logisticamente para implantar tecnologia em suas escolas, para professores saberem como podem integrar a tecnologia a suas salas de aula.</w:t>
                                  </w:r>
                                </w:p>
                              </w:txbxContent>
                            </wps:txbx>
                            <wps:bodyPr rot="0" vert="horz" wrap="square" lIns="457200" tIns="45720" rIns="91440" bIns="45720" anchor="t" anchorCtr="0">
                              <a:noAutofit/>
                            </wps:bodyPr>
                          </wps:wsp>
                        </a:graphicData>
                      </a:graphic>
                    </wp:inline>
                  </w:drawing>
                </mc:Choice>
                <mc:Fallback>
                  <w:pict>
                    <v:shape w14:anchorId="73BCCA97" id="Caixa de texto 2" o:spid="_x0000_s1055" type="#_x0000_t202" style="width:197.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" stroked="f">
                      <v:textbox style="mso-next-textbox:#_x0000_s1056" inset="36pt">
                        <w:txbxContent>
                          <w:p w14:paraId="16983B38" w14:textId="77777777" w:rsidR="001B0D52" w:rsidRDefault="000426E5" w:rsidP="001B0D52">
                            <w:pPr>
                              <w:pStyle w:val="Contedo"/>
                            </w:pPr>
                            <w:r w:rsidRPr="000426E5">
                              <w:rPr>
                                <w:lang w:val="pt-BR" w:bidi="pt-BR"/>
                              </w:rPr>
                              <w:t xml:space="preserve">Quem lê seus boletins informativos e quais são suas responsabilidades? Com quais segmentos de seu setor eles estão preocupados? Você tem evidências para apoiar suas suposições? É fundamental conseguir responder a essas perguntas porque só assim será possível fornecer o tipo de conteúdo que atrai os leitores. </w:t>
                            </w:r>
                          </w:p>
                          <w:p w14:paraId="69249CFF" w14:textId="77777777" w:rsidR="0068303A" w:rsidRDefault="000426E5" w:rsidP="001B0D52">
                            <w:pPr>
                              <w:pStyle w:val="Contedo"/>
                            </w:pPr>
                            <w:r w:rsidRPr="00E518B9">
                              <w:rPr>
                                <w:lang w:val="pt-BR" w:bidi="pt-BR"/>
                              </w:rPr>
                              <w:t xml:space="preserve">Nem todos de uma empresa ou setor se preocupam com os mesmos problemas. </w:t>
                            </w:r>
                          </w:p>
                          <w:p w14:paraId="3CA7D1AE" w14:textId="77777777" w:rsidR="000426E5" w:rsidRDefault="000426E5" w:rsidP="001B0D52">
                            <w:pPr>
                              <w:pStyle w:val="Contedo"/>
                            </w:pPr>
                            <w:r w:rsidRPr="00E518B9">
                              <w:rPr>
                                <w:lang w:val="pt-BR" w:bidi="pt-BR"/>
                              </w:rPr>
                              <w:t>Ao entender os leitores e suas preocupações, você consegue garantir que todas as edições do boletim informativo tenham algo que interesse ao máximo possível de pessoas.</w:t>
                            </w:r>
                          </w:p>
                          <w:p w14:paraId="0D23E165" w14:textId="77777777" w:rsidR="000426E5" w:rsidRPr="001B0D52" w:rsidRDefault="000426E5" w:rsidP="001B0D52">
                            <w:pPr>
                              <w:pStyle w:val="Contedo"/>
                            </w:pPr>
                            <w:r w:rsidRPr="00E518B9">
                              <w:rPr>
                                <w:lang w:val="pt-BR" w:bidi="pt-BR"/>
                              </w:rPr>
                              <w:t>Um boletim informativo sobre a tecnologia na educação pode ter artigos relevantes para administradores e o que eles precisam saber logisticamente para implantar tecnologia em suas escolas, para professores saberem como podem integrar a tecnologia a suas salas de aula.</w:t>
                            </w:r>
                          </w:p>
                        </w:txbxContent>
                      </v:textbox>
                      <w10:anchorlock/>
                    </v:shape>
                  </w:pict>
                </mc:Fallback>
              </mc:AlternateContent>
            </w:r>
            <w:r w:rsidR="000426E5" w:rsidRPr="00457987">
              <w:rPr>
                <w:noProof/>
                <w:lang w:val="pt-BR" w:bidi="pt-BR"/>
              </w:rPr>
              <mc:AlternateContent>
                <mc:Choice Requires="wps">
                  <w:drawing>
                    <wp:inline distT="0" distB="0" distL="0" distR="0" wp14:anchorId="3343ED2A" wp14:editId="7E61DD68">
                      <wp:extent cx="2240924" cy="3371850"/>
                      <wp:effectExtent l="0" t="0" r="6985" b="0"/>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371850"/>
                              </a:xfrm>
                              <a:prstGeom prst="rect">
                                <a:avLst/>
                              </a:prstGeom>
                              <a:solidFill>
                                <a:srgbClr val="FFFFFF"/>
                              </a:solidFill>
                              <a:ln w="9525">
                                <a:noFill/>
                                <a:miter lim="800000"/>
                                <a:headEnd/>
                                <a:tailEnd/>
                              </a:ln>
                            </wps:spPr>
                            <wps:linkedTxbx id="22" seq="1"/>
                            <wps:bodyPr rot="0" vert="horz" wrap="square" lIns="274320" tIns="45720" rIns="91440" bIns="45720" anchor="t" anchorCtr="0">
                              <a:noAutofit/>
                            </wps:bodyPr>
                          </wps:wsp>
                        </a:graphicData>
                      </a:graphic>
                    </wp:inline>
                  </w:drawing>
                </mc:Choice>
                <mc:Fallback>
                  <w:pict>
                    <v:shape w14:anchorId="3343ED2A" id="_x0000_s1056" type="#_x0000_t202" style="width:176.4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" stroked="f">
                      <v:textbox inset="21.6pt">
                        <w:txbxContent/>
                      </v:textbox>
                      <w10:anchorlock/>
                    </v:shape>
                  </w:pict>
                </mc:Fallback>
              </mc:AlternateContent>
            </w:r>
          </w:p>
        </w:tc>
        <w:tc>
          <w:tcPr>
            <w:tcW w:w="5054" w:type="dxa"/>
          </w:tcPr>
          <w:p w14:paraId="0693122A" w14:textId="77777777" w:rsidR="001917B8" w:rsidRPr="00457987" w:rsidRDefault="001917B8" w:rsidP="001917B8">
            <w:pPr>
              <w:tabs>
                <w:tab w:val="left" w:pos="1744"/>
              </w:tabs>
              <w:ind w:left="0"/>
              <w:rPr>
                <w:noProof/>
                <w:lang w:val="pt-BR"/>
              </w:rPr>
            </w:pPr>
          </w:p>
        </w:tc>
      </w:tr>
      <w:tr w:rsidR="001917B8" w:rsidRPr="00457987" w14:paraId="3A8E0EA6" w14:textId="77777777" w:rsidTr="006C3463">
        <w:trPr>
          <w:trHeight w:val="4869"/>
        </w:trPr>
        <w:tc>
          <w:tcPr>
            <w:tcW w:w="8080" w:type="dxa"/>
            <w:vMerge/>
          </w:tcPr>
          <w:p w14:paraId="6EEDE14F" w14:textId="77777777" w:rsidR="001917B8" w:rsidRPr="00457987" w:rsidRDefault="001917B8" w:rsidP="00084DCA">
            <w:pPr>
              <w:pStyle w:val="Ttulo4"/>
              <w:rPr>
                <w:iCs/>
                <w:noProof/>
                <w:color w:val="000000" w:themeColor="text1"/>
                <w:lang w:val="pt-BR"/>
              </w:rPr>
            </w:pPr>
          </w:p>
        </w:tc>
        <w:tc>
          <w:tcPr>
            <w:tcW w:w="5054" w:type="dxa"/>
          </w:tcPr>
          <w:p w14:paraId="36E9988C" w14:textId="77777777" w:rsidR="001917B8" w:rsidRPr="00457987" w:rsidRDefault="001917B8" w:rsidP="00084DCA">
            <w:pPr>
              <w:pStyle w:val="Ttulo4"/>
              <w:ind w:left="0"/>
              <w:rPr>
                <w:noProof/>
                <w:lang w:val="pt-BR"/>
              </w:rPr>
            </w:pPr>
            <w:r w:rsidRPr="00457987">
              <w:rPr>
                <w:noProof/>
                <w:color w:val="000000" w:themeColor="text1"/>
                <w:lang w:val="pt-BR" w:bidi="pt-BR"/>
              </w:rPr>
              <mc:AlternateContent>
                <mc:Choice Requires="wps">
                  <w:drawing>
                    <wp:inline distT="0" distB="0" distL="0" distR="0" wp14:anchorId="01C87725" wp14:editId="028F85D6">
                      <wp:extent cx="2824222" cy="6912000"/>
                      <wp:effectExtent l="0" t="0" r="0" b="3175"/>
                      <wp:docPr id="41" name="Caixa de texto 41"/>
                      <wp:cNvGraphicFramePr/>
                      <a:graphic xmlns:a="http://schemas.openxmlformats.org/drawingml/2006/main">
                        <a:graphicData uri="http://schemas.microsoft.com/office/word/2010/wordprocessingShape">
                          <wps:wsp>
                            <wps:cNvSpPr txBox="1"/>
                            <wps:spPr>
                              <a:xfrm>
                                <a:off x="0" y="0"/>
                                <a:ext cx="2824222" cy="6912000"/>
                              </a:xfrm>
                              <a:prstGeom prst="rect">
                                <a:avLst/>
                              </a:prstGeom>
                              <a:solidFill>
                                <a:schemeClr val="accent4"/>
                              </a:solidFill>
                              <a:ln w="6350">
                                <a:noFill/>
                              </a:ln>
                            </wps:spPr>
                            <wps:txbx>
                              <w:txbxContent>
                                <w:p w14:paraId="469DE35E"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Preencha pelo menos 10 polegadas da coluna com o texto do artigo em si, imprima a página e use uma régua para medir quantas polegadas de coluna o texto ocupará.</w:t>
                                  </w:r>
                                </w:p>
                                <w:p w14:paraId="322859BA"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Conte o número de palavras no texto.</w:t>
                                  </w:r>
                                </w:p>
                                <w:p w14:paraId="51070079"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Divida o número de palavras no artigo pelo número de polegadas que o texto ocupará. Por exemplo, digamos que o artigo tem 456 palavras em 12 polegadas de coluna: 456 ÷ 12 = 38. Esse é o número mágico de quantas palavras cabem em uma polegada de coluna no boletim informativo. Mas ainda não acabou.</w:t>
                                  </w:r>
                                </w:p>
                                <w:p w14:paraId="14A9FBE0"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Meça quantas polegadas de coluna estão disponíveis para o artigo. Por exemplos, digamos que há sete polegadas.</w:t>
                                  </w:r>
                                </w:p>
                                <w:p w14:paraId="583072A7"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Multiplique o número mágico por número de polegadas de coluna disponíveis para o artigo, que, nesse caso, seria: 38 x 7 = 266. Esse é o comprimento máximo que o artigo pode ter.</w:t>
                                  </w:r>
                                </w:p>
                                <w:p w14:paraId="55AB45EF" w14:textId="77777777" w:rsidR="001917B8" w:rsidRPr="001917B8" w:rsidRDefault="000426E5" w:rsidP="000426E5">
                                  <w:pPr>
                                    <w:pStyle w:val="Contedo"/>
                                    <w:numPr>
                                      <w:ilvl w:val="0"/>
                                      <w:numId w:val="14"/>
                                    </w:numPr>
                                    <w:rPr>
                                      <w:rFonts w:cs="Lucida Sans Unicode"/>
                                      <w:color w:val="FFFFFF" w:themeColor="background1"/>
                                    </w:rPr>
                                  </w:pPr>
                                  <w:r>
                                    <w:rPr>
                                      <w:rFonts w:cs="Lucida Sans Unicode"/>
                                      <w:color w:val="FFFFFF" w:themeColor="background1"/>
                                      <w:lang w:val="pt-BR" w:bidi="pt-BR"/>
                                    </w:rPr>
                                    <w:t>Solicite o artigo para um escritor, uma vez que você o receba e edite, pode adicionar ou remover palavras para alcançar o tamanho adequado.</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inline>
                  </w:drawing>
                </mc:Choice>
                <mc:Fallback>
                  <w:pict>
                    <v:shape w14:anchorId="01C87725" id="Caixa de texto 41" o:spid="_x0000_s1057" type="#_x0000_t202" style="width:222.4pt;height:5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" fillcolor="#294983 [3207]" stroked="f" strokeweight=".5pt">
                      <v:textbox inset="14.4pt,,14.4pt">
                        <w:txbxContent>
                          <w:p w14:paraId="469DE35E"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Preencha pelo menos 10 polegadas da coluna com o texto do artigo em si, imprima a página e use uma régua para medir quantas polegadas de coluna o texto ocupará.</w:t>
                            </w:r>
                          </w:p>
                          <w:p w14:paraId="322859BA"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Conte o número de palavras no texto.</w:t>
                            </w:r>
                          </w:p>
                          <w:p w14:paraId="51070079"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Divida o número de palavras no artigo pelo número de polegadas que o texto ocupará. Por exemplo, digamos que o artigo tem 456 palavras em 12 polegadas de coluna: 456 ÷ 12 = 38. Esse é o número mágico de quantas palavras cabem em uma polegada de coluna no boletim informativo. Mas ainda não acabou.</w:t>
                            </w:r>
                          </w:p>
                          <w:p w14:paraId="14A9FBE0"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Meça quantas polegadas de coluna estão disponíveis para o artigo. Por exemplos, digamos que há sete polegadas.</w:t>
                            </w:r>
                          </w:p>
                          <w:p w14:paraId="583072A7" w14:textId="77777777" w:rsidR="001917B8" w:rsidRPr="001917B8" w:rsidRDefault="001917B8" w:rsidP="001917B8">
                            <w:pPr>
                              <w:pStyle w:val="Contedo"/>
                              <w:numPr>
                                <w:ilvl w:val="0"/>
                                <w:numId w:val="14"/>
                              </w:numPr>
                              <w:rPr>
                                <w:color w:val="FFFFFF" w:themeColor="background1"/>
                              </w:rPr>
                            </w:pPr>
                            <w:r w:rsidRPr="001917B8">
                              <w:rPr>
                                <w:color w:val="FFFFFF" w:themeColor="background1"/>
                                <w:lang w:val="pt-BR" w:bidi="pt-BR"/>
                              </w:rPr>
                              <w:t>Multiplique o número mágico por número de polegadas de coluna disponíveis para o artigo, que, nesse caso, seria: 38 x 7 = 266. Esse é o comprimento máximo que o artigo pode ter.</w:t>
                            </w:r>
                          </w:p>
                          <w:p w14:paraId="55AB45EF" w14:textId="77777777" w:rsidR="001917B8" w:rsidRPr="001917B8" w:rsidRDefault="000426E5" w:rsidP="000426E5">
                            <w:pPr>
                              <w:pStyle w:val="Contedo"/>
                              <w:numPr>
                                <w:ilvl w:val="0"/>
                                <w:numId w:val="14"/>
                              </w:numPr>
                              <w:rPr>
                                <w:rFonts w:cs="Lucida Sans Unicode"/>
                                <w:color w:val="FFFFFF" w:themeColor="background1"/>
                              </w:rPr>
                            </w:pPr>
                            <w:r>
                              <w:rPr>
                                <w:rFonts w:cs="Lucida Sans Unicode"/>
                                <w:color w:val="FFFFFF" w:themeColor="background1"/>
                                <w:lang w:val="pt-BR" w:bidi="pt-BR"/>
                              </w:rPr>
                              <w:t>Solicite o artigo para um escritor, uma vez que você o receba e edite, pode adicionar ou remover palavras para alcançar o tamanho adequado.</w:t>
                            </w:r>
                          </w:p>
                        </w:txbxContent>
                      </v:textbox>
                      <w10:anchorlock/>
                    </v:shape>
                  </w:pict>
                </mc:Fallback>
              </mc:AlternateContent>
            </w:r>
          </w:p>
        </w:tc>
      </w:tr>
    </w:tbl>
    <w:p w14:paraId="76D4BD55" w14:textId="77777777" w:rsidR="0068303A" w:rsidRPr="00457987" w:rsidRDefault="0068303A" w:rsidP="00772F68">
      <w:pPr>
        <w:spacing w:before="0"/>
        <w:ind w:left="0"/>
        <w:rPr>
          <w:rFonts w:ascii="Palatino" w:hAnsi="Palatino"/>
          <w:noProof/>
          <w:lang w:val="pt-BR"/>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68303A" w:rsidRPr="00457987" w14:paraId="4184602E" w14:textId="77777777" w:rsidTr="00F1742A">
        <w:trPr>
          <w:trHeight w:val="1710"/>
        </w:trPr>
        <w:tc>
          <w:tcPr>
            <w:tcW w:w="13134" w:type="dxa"/>
            <w:gridSpan w:val="3"/>
          </w:tcPr>
          <w:p w14:paraId="5A706D93" w14:textId="77777777" w:rsidR="0068303A" w:rsidRPr="00457987" w:rsidRDefault="0068303A" w:rsidP="00084DCA">
            <w:pPr>
              <w:pStyle w:val="Ttulo4"/>
              <w:rPr>
                <w:rStyle w:val="nfase"/>
                <w:noProof/>
                <w:color w:val="000000" w:themeColor="text1"/>
                <w:lang w:val="pt-BR"/>
              </w:rPr>
            </w:pPr>
            <w:r w:rsidRPr="00457987">
              <w:rPr>
                <w:rStyle w:val="nfase"/>
                <w:noProof/>
                <w:color w:val="000000" w:themeColor="text1"/>
                <w:lang w:val="pt-BR" w:bidi="pt-BR"/>
              </w:rPr>
              <w:lastRenderedPageBreak/>
              <mc:AlternateContent>
                <mc:Choice Requires="wps">
                  <w:drawing>
                    <wp:anchor distT="0" distB="0" distL="114300" distR="114300" simplePos="0" relativeHeight="251710976" behindDoc="1" locked="0" layoutInCell="1" allowOverlap="1" wp14:anchorId="570E097B" wp14:editId="508EA100">
                      <wp:simplePos x="0" y="0"/>
                      <wp:positionH relativeFrom="column">
                        <wp:posOffset>14994</wp:posOffset>
                      </wp:positionH>
                      <wp:positionV relativeFrom="page">
                        <wp:posOffset>-27296</wp:posOffset>
                      </wp:positionV>
                      <wp:extent cx="8106410" cy="422275"/>
                      <wp:effectExtent l="0" t="0" r="8890" b="0"/>
                      <wp:wrapNone/>
                      <wp:docPr id="44" name="Retângulo 44"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87FA" id="Retângulo 44" o:spid="_x0000_s1026" alt="linha do bloco de cores" style="position:absolute;margin-left:1.2pt;margin-top:-2.15pt;width:638.3pt;height:3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" fillcolor="#c75454" stroked="f" strokeweight="1pt">
                      <w10:wrap anchory="page"/>
                    </v:rect>
                  </w:pict>
                </mc:Fallback>
              </mc:AlternateContent>
            </w:r>
          </w:p>
          <w:p w14:paraId="26287872" w14:textId="77777777" w:rsidR="0068303A" w:rsidRPr="00457987" w:rsidRDefault="00547B65" w:rsidP="00084DCA">
            <w:pPr>
              <w:pStyle w:val="Ttulo4"/>
              <w:rPr>
                <w:rStyle w:val="nfase"/>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w:drawing>
                <wp:anchor distT="0" distB="0" distL="114300" distR="114300" simplePos="0" relativeHeight="251713024" behindDoc="1" locked="0" layoutInCell="1" allowOverlap="1" wp14:anchorId="0AC34FB9" wp14:editId="01D63411">
                  <wp:simplePos x="0" y="0"/>
                  <wp:positionH relativeFrom="column">
                    <wp:posOffset>169537</wp:posOffset>
                  </wp:positionH>
                  <wp:positionV relativeFrom="paragraph">
                    <wp:posOffset>85061</wp:posOffset>
                  </wp:positionV>
                  <wp:extent cx="8014527" cy="2974806"/>
                  <wp:effectExtent l="0" t="0" r="5715"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457987">
              <w:rPr>
                <w:rFonts w:ascii="Century Gothic" w:eastAsia="Century Gothic" w:hAnsi="Century Gothic" w:cs="Century Gothic"/>
                <w:b/>
                <w:i/>
                <w:noProof/>
                <w:color w:val="000000" w:themeColor="text1"/>
                <w:sz w:val="22"/>
                <w:szCs w:val="22"/>
                <w:lang w:val="pt-BR" w:bidi="pt-BR"/>
              </w:rPr>
              <mc:AlternateContent>
                <mc:Choice Requires="wps">
                  <w:drawing>
                    <wp:anchor distT="0" distB="0" distL="114300" distR="114300" simplePos="0" relativeHeight="251714048" behindDoc="1" locked="0" layoutInCell="1" allowOverlap="1" wp14:anchorId="11982B13" wp14:editId="15B9228B">
                      <wp:simplePos x="0" y="0"/>
                      <wp:positionH relativeFrom="column">
                        <wp:posOffset>5958213</wp:posOffset>
                      </wp:positionH>
                      <wp:positionV relativeFrom="paragraph">
                        <wp:posOffset>210033</wp:posOffset>
                      </wp:positionV>
                      <wp:extent cx="1869876" cy="553697"/>
                      <wp:effectExtent l="0" t="0" r="16510" b="18415"/>
                      <wp:wrapNone/>
                      <wp:docPr id="5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876"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ACB9D" w14:textId="77777777" w:rsidR="0068303A" w:rsidRPr="00ED6510" w:rsidRDefault="0068303A" w:rsidP="006C3463">
                                  <w:pPr>
                                    <w:pStyle w:val="Ttulo3"/>
                                    <w:ind w:right="240"/>
                                  </w:pPr>
                                  <w:r>
                                    <w:rPr>
                                      <w:lang w:val="pt-BR" w:bidi="pt-BR"/>
                                    </w:rPr>
                                    <w:t>Página 5</w:t>
                                  </w:r>
                                </w:p>
                              </w:txbxContent>
                            </wps:txbx>
                            <wps:bodyPr rot="0" vert="horz" wrap="square" lIns="0" tIns="0" rIns="0" bIns="0" anchor="t" anchorCtr="0" upright="1">
                              <a:noAutofit/>
                            </wps:bodyPr>
                          </wps:wsp>
                        </a:graphicData>
                      </a:graphic>
                    </wp:anchor>
                  </w:drawing>
                </mc:Choice>
                <mc:Fallback>
                  <w:pict>
                    <v:shape w14:anchorId="11982B13" id="_x0000_s1058" type="#_x0000_t202" style="position:absolute;left:0;text-align:left;margin-left:469.15pt;margin-top:16.55pt;width:147.25pt;height:43.6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" filled="f" stroked="f">
                      <v:textbox inset="0,0,0,0">
                        <w:txbxContent>
                          <w:p w14:paraId="698ACB9D" w14:textId="77777777" w:rsidR="0068303A" w:rsidRPr="00ED6510" w:rsidRDefault="0068303A" w:rsidP="006C3463">
                            <w:pPr>
                              <w:pStyle w:val="Ttulo3"/>
                              <w:ind w:right="240"/>
                            </w:pPr>
                            <w:r>
                              <w:rPr>
                                <w:lang w:val="pt-BR" w:bidi="pt-BR"/>
                              </w:rPr>
                              <w:t>Página 5</w:t>
                            </w:r>
                          </w:p>
                        </w:txbxContent>
                      </v:textbox>
                    </v:shape>
                  </w:pict>
                </mc:Fallback>
              </mc:AlternateContent>
            </w:r>
            <w:r w:rsidR="0068303A" w:rsidRPr="00457987">
              <w:rPr>
                <w:rStyle w:val="nfase"/>
                <w:noProof/>
                <w:color w:val="000000" w:themeColor="text1"/>
                <w:lang w:val="pt-BR" w:bidi="pt-BR"/>
              </w:rPr>
              <w:br w:type="page"/>
            </w:r>
          </w:p>
          <w:p w14:paraId="79A1714C" w14:textId="77777777" w:rsidR="0068303A" w:rsidRPr="00457987" w:rsidRDefault="0068303A" w:rsidP="00084DCA">
            <w:pPr>
              <w:tabs>
                <w:tab w:val="left" w:pos="1230"/>
                <w:tab w:val="left" w:pos="7501"/>
              </w:tabs>
              <w:rPr>
                <w:noProof/>
                <w:lang w:val="pt-BR"/>
              </w:rPr>
            </w:pPr>
            <w:r w:rsidRPr="00457987">
              <w:rPr>
                <w:noProof/>
                <w:lang w:val="pt-BR" w:bidi="pt-BR"/>
              </w:rPr>
              <w:tab/>
              <w:t>Título do boletim informativo</w:t>
            </w:r>
            <w:r w:rsidRPr="00457987">
              <w:rPr>
                <w:noProof/>
                <w:lang w:val="pt-BR" w:bidi="pt-BR"/>
              </w:rPr>
              <w:tab/>
            </w:r>
          </w:p>
        </w:tc>
      </w:tr>
      <w:tr w:rsidR="0068303A" w:rsidRPr="00457987" w14:paraId="2CA9A4CC" w14:textId="77777777" w:rsidTr="0072244B">
        <w:trPr>
          <w:gridAfter w:val="1"/>
          <w:wAfter w:w="116" w:type="dxa"/>
          <w:trHeight w:val="14304"/>
        </w:trPr>
        <w:tc>
          <w:tcPr>
            <w:tcW w:w="8164" w:type="dxa"/>
          </w:tcPr>
          <w:p w14:paraId="0E6A8A06" w14:textId="77777777" w:rsidR="0068303A" w:rsidRPr="00457987" w:rsidRDefault="0068303A" w:rsidP="00084DCA">
            <w:pPr>
              <w:pStyle w:val="Ttulo4"/>
              <w:rPr>
                <w:rStyle w:val="nfase"/>
                <w:i w:val="0"/>
                <w:noProof/>
                <w:color w:val="000000" w:themeColor="text1"/>
                <w:lang w:val="pt-BR"/>
              </w:rPr>
            </w:pPr>
            <w:r w:rsidRPr="00457987">
              <w:rPr>
                <w:noProof/>
                <w:color w:val="000000" w:themeColor="text1"/>
                <w:lang w:val="pt-BR" w:bidi="pt-BR"/>
              </w:rPr>
              <mc:AlternateContent>
                <mc:Choice Requires="wpg">
                  <w:drawing>
                    <wp:inline distT="0" distB="0" distL="0" distR="0" wp14:anchorId="7A6EE02C" wp14:editId="140FE62D">
                      <wp:extent cx="4610638" cy="8658225"/>
                      <wp:effectExtent l="0" t="0" r="0" b="9525"/>
                      <wp:docPr id="54" name="Grupo 54" descr="bloco de texto"/>
                      <wp:cNvGraphicFramePr/>
                      <a:graphic xmlns:a="http://schemas.openxmlformats.org/drawingml/2006/main">
                        <a:graphicData uri="http://schemas.microsoft.com/office/word/2010/wordprocessingGroup">
                          <wpg:wgp>
                            <wpg:cNvGrpSpPr/>
                            <wpg:grpSpPr>
                              <a:xfrm>
                                <a:off x="0" y="0"/>
                                <a:ext cx="4610638" cy="8658225"/>
                                <a:chOff x="-1" y="0"/>
                                <a:chExt cx="4610638" cy="8001392"/>
                              </a:xfrm>
                            </wpg:grpSpPr>
                            <wps:wsp>
                              <wps:cNvPr id="55" name="Caixa de texto 55"/>
                              <wps:cNvSpPr txBox="1"/>
                              <wps:spPr>
                                <a:xfrm>
                                  <a:off x="2" y="0"/>
                                  <a:ext cx="4201200" cy="940247"/>
                                </a:xfrm>
                                <a:prstGeom prst="rect">
                                  <a:avLst/>
                                </a:prstGeom>
                                <a:solidFill>
                                  <a:schemeClr val="accent1"/>
                                </a:solidFill>
                                <a:ln w="6350">
                                  <a:noFill/>
                                </a:ln>
                              </wps:spPr>
                              <wps:txbx>
                                <w:txbxContent>
                                  <w:p w14:paraId="29131F53" w14:textId="77777777" w:rsidR="0068303A" w:rsidRPr="003E17B5" w:rsidRDefault="0068303A" w:rsidP="0068303A">
                                    <w:pPr>
                                      <w:pStyle w:val="Ttulo1"/>
                                    </w:pPr>
                                    <w:r w:rsidRPr="0068303A">
                                      <w:rPr>
                                        <w:lang w:val="pt-BR" w:bidi="pt-BR"/>
                                      </w:rPr>
                                      <w:t>Os elementos de um boletim informativo</w:t>
                                    </w:r>
                                  </w:p>
                                </w:txbxContent>
                              </wps:txbx>
                              <wps:bodyPr rot="0" spcFirstLastPara="0" vertOverflow="overflow" horzOverflow="overflow" vert="horz" wrap="square" lIns="274320" tIns="45720" rIns="548640" bIns="45720" numCol="1" spcCol="0" rtlCol="0" fromWordArt="0" anchor="t" anchorCtr="0" forceAA="0" compatLnSpc="1">
                                <a:prstTxWarp prst="textNoShape">
                                  <a:avLst/>
                                </a:prstTxWarp>
                                <a:noAutofit/>
                              </wps:bodyPr>
                            </wps:wsp>
                            <wps:wsp>
                              <wps:cNvPr id="56" name="Caixa de texto 56"/>
                              <wps:cNvSpPr txBox="1"/>
                              <wps:spPr>
                                <a:xfrm>
                                  <a:off x="0" y="1383464"/>
                                  <a:ext cx="4610637" cy="6617928"/>
                                </a:xfrm>
                                <a:prstGeom prst="rect">
                                  <a:avLst/>
                                </a:prstGeom>
                                <a:solidFill>
                                  <a:schemeClr val="bg1"/>
                                </a:solidFill>
                                <a:ln w="6350">
                                  <a:noFill/>
                                </a:ln>
                              </wps:spPr>
                              <wps:txbx>
                                <w:txbxContent>
                                  <w:p w14:paraId="2FAF2585" w14:textId="77777777" w:rsidR="002A50B5" w:rsidRDefault="002A50B5" w:rsidP="002A50B5">
                                    <w:pPr>
                                      <w:pStyle w:val="Contedo"/>
                                    </w:pPr>
                                    <w:r>
                                      <w:rPr>
                                        <w:lang w:val="pt-BR" w:bidi="pt-BR"/>
                                      </w:rPr>
                                      <w:t>No decorrer da adaptação desse modelo para atender às suas necessidades, você verá vários elementos de boletins informativos. A lista a seguir exibe vários elementos, acompanhados por uma breve definição.</w:t>
                                    </w:r>
                                  </w:p>
                                  <w:p w14:paraId="6D3F33C2" w14:textId="77777777" w:rsidR="002A50B5" w:rsidRPr="0031561A" w:rsidRDefault="002A50B5" w:rsidP="002A50B5">
                                    <w:pPr>
                                      <w:pStyle w:val="Contedo"/>
                                    </w:pPr>
                                    <w:r>
                                      <w:rPr>
                                        <w:b/>
                                        <w:lang w:val="pt-BR" w:bidi="pt-BR"/>
                                      </w:rPr>
                                      <w:t>Corpo de texto.</w:t>
                                    </w:r>
                                    <w:r>
                                      <w:rPr>
                                        <w:lang w:val="pt-BR" w:bidi="pt-BR"/>
                                      </w:rPr>
                                      <w:t>   O texto dos seus artigos.</w:t>
                                    </w:r>
                                  </w:p>
                                  <w:p w14:paraId="2CB18E84" w14:textId="77777777" w:rsidR="002A50B5" w:rsidRPr="0031561A" w:rsidRDefault="002A50B5" w:rsidP="002A50B5">
                                    <w:pPr>
                                      <w:pStyle w:val="Contedo"/>
                                    </w:pPr>
                                    <w:r>
                                      <w:rPr>
                                        <w:b/>
                                        <w:lang w:val="pt-BR" w:bidi="pt-BR"/>
                                      </w:rPr>
                                      <w:t>Subtítulo.</w:t>
                                    </w:r>
                                    <w:r>
                                      <w:rPr>
                                        <w:lang w:val="pt-BR" w:bidi="pt-BR"/>
                                      </w:rPr>
                                      <w:t>  Uma linha de texto que lista o nome do autor do artigo.</w:t>
                                    </w:r>
                                  </w:p>
                                  <w:p w14:paraId="32B52D4E" w14:textId="77777777" w:rsidR="002A50B5" w:rsidRPr="00B65E2C" w:rsidRDefault="002A50B5" w:rsidP="002A50B5">
                                    <w:pPr>
                                      <w:pStyle w:val="Contedo"/>
                                      <w:rPr>
                                        <w:rStyle w:val="CorpodetextoChar"/>
                                        <w:lang w:val="pt-BR"/>
                                      </w:rPr>
                                    </w:pPr>
                                    <w:r w:rsidRPr="00A56C15">
                                      <w:rPr>
                                        <w:rStyle w:val="CorpodetextoChar"/>
                                        <w:rFonts w:asciiTheme="majorHAnsi" w:hAnsiTheme="majorHAnsi" w:cstheme="majorHAnsi"/>
                                        <w:b/>
                                        <w:lang w:val="pt-BR" w:bidi="pt-BR"/>
                                      </w:rPr>
                                      <w:t>Texto da legenda</w:t>
                                    </w:r>
                                    <w:r w:rsidRPr="00A56C15">
                                      <w:rPr>
                                        <w:rFonts w:cstheme="majorHAnsi"/>
                                        <w:b/>
                                        <w:lang w:val="pt-BR" w:bidi="pt-BR"/>
                                      </w:rPr>
                                      <w:t>.</w:t>
                                    </w:r>
                                    <w:r w:rsidRPr="0031561A">
                                      <w:rPr>
                                        <w:b/>
                                        <w:lang w:val="pt-BR" w:bidi="pt-BR"/>
                                      </w:rPr>
                                      <w:t>  </w:t>
                                    </w:r>
                                    <w:r w:rsidRPr="0031561A">
                                      <w:rPr>
                                        <w:lang w:val="pt-BR" w:bidi="pt-BR"/>
                                      </w:rPr>
                                      <w:t>Texto que descreve um elemento gráfico. Uma legenda deve ser uma frase completa curta, mas descritiva. Em fotos, ela deve explicar o que acontece sem ser ofensivamente óbvia. Também deve ser acrescentar algo para que o leitor compreenda a foto, por exemplo, ao explicar objetos proeminentes ou incomuns.</w:t>
                                    </w:r>
                                  </w:p>
                                  <w:p w14:paraId="6B97CA85" w14:textId="77777777" w:rsidR="002A50B5" w:rsidRDefault="002A50B5" w:rsidP="002A50B5">
                                    <w:pPr>
                                      <w:pStyle w:val="Contedo"/>
                                    </w:pPr>
                                    <w:r w:rsidRPr="0031561A">
                                      <w:rPr>
                                        <w:b/>
                                        <w:lang w:val="pt-BR" w:bidi="pt-BR"/>
                                      </w:rPr>
                                      <w:t>Linha "Continuação de".  </w:t>
                                    </w:r>
                                    <w:r w:rsidRPr="0031561A">
                                      <w:rPr>
                                        <w:lang w:val="pt-BR" w:bidi="pt-BR"/>
                                      </w:rPr>
                                      <w:t>Uma linha de texto que indica a página a partir da qual um artigo continua.</w:t>
                                    </w:r>
                                  </w:p>
                                  <w:p w14:paraId="39415192" w14:textId="77777777" w:rsidR="002A50B5" w:rsidRDefault="002A50B5" w:rsidP="002A50B5">
                                    <w:pPr>
                                      <w:pStyle w:val="Contedo"/>
                                    </w:pPr>
                                    <w:r w:rsidRPr="0031561A">
                                      <w:rPr>
                                        <w:b/>
                                        <w:lang w:val="pt-BR" w:bidi="pt-BR"/>
                                      </w:rPr>
                                      <w:t>Linha "Continua em".  </w:t>
                                    </w:r>
                                    <w:r w:rsidRPr="0031561A">
                                      <w:rPr>
                                        <w:lang w:val="pt-BR" w:bidi="pt-BR"/>
                                      </w:rPr>
                                      <w:t>Uma linha de texto que indica a página na qual um artigo continua.</w:t>
                                    </w:r>
                                  </w:p>
                                  <w:p w14:paraId="19E30E41" w14:textId="77777777" w:rsidR="002A50B5" w:rsidRPr="0031561A" w:rsidRDefault="002A50B5" w:rsidP="002A50B5">
                                    <w:pPr>
                                      <w:pStyle w:val="Contedo"/>
                                    </w:pPr>
                                    <w:r w:rsidRPr="0031561A">
                                      <w:rPr>
                                        <w:b/>
                                        <w:lang w:val="pt-BR" w:bidi="pt-BR"/>
                                      </w:rPr>
                                      <w:t>Data.  </w:t>
                                    </w:r>
                                    <w:r w:rsidRPr="0031561A">
                                      <w:rPr>
                                        <w:lang w:val="pt-BR" w:bidi="pt-BR"/>
                                      </w:rPr>
                                      <w:t>A data de publicação ou a data em que o boletim informativo deve estar no auge da circulação.</w:t>
                                    </w:r>
                                  </w:p>
                                  <w:p w14:paraId="36A6A0A4" w14:textId="77777777" w:rsidR="002A50B5" w:rsidRDefault="002A50B5" w:rsidP="002A50B5">
                                    <w:pPr>
                                      <w:pStyle w:val="Contedo"/>
                                    </w:pPr>
                                    <w:r w:rsidRPr="00A56C15">
                                      <w:rPr>
                                        <w:rStyle w:val="CorpodetextoChar"/>
                                        <w:rFonts w:asciiTheme="majorHAnsi" w:hAnsiTheme="majorHAnsi" w:cstheme="majorHAnsi"/>
                                        <w:b/>
                                        <w:lang w:val="pt-BR" w:bidi="pt-BR"/>
                                      </w:rPr>
                                      <w:t>Gráfico</w:t>
                                    </w:r>
                                    <w:r w:rsidRPr="00A56C15">
                                      <w:rPr>
                                        <w:rFonts w:cstheme="majorHAnsi"/>
                                        <w:b/>
                                        <w:lang w:val="pt-BR" w:bidi="pt-BR"/>
                                      </w:rPr>
                                      <w:t>.</w:t>
                                    </w:r>
                                    <w:r w:rsidRPr="0031561A">
                                      <w:rPr>
                                        <w:b/>
                                        <w:lang w:val="pt-BR" w:bidi="pt-BR"/>
                                      </w:rPr>
                                      <w:t>  </w:t>
                                    </w:r>
                                    <w:r w:rsidRPr="0031561A">
                                      <w:rPr>
                                        <w:lang w:val="pt-BR" w:bidi="pt-BR"/>
                                      </w:rPr>
                                      <w:t>Uma fotografia, uma imagem artística, um gráfico, um diagrama ou outro elemento visual.</w:t>
                                    </w:r>
                                  </w:p>
                                  <w:p w14:paraId="316D82EE" w14:textId="77777777" w:rsidR="002A50B5" w:rsidRPr="0031561A" w:rsidRDefault="002A50B5" w:rsidP="002A50B5">
                                    <w:pPr>
                                      <w:pStyle w:val="Contedo"/>
                                    </w:pPr>
                                    <w:r>
                                      <w:rPr>
                                        <w:b/>
                                        <w:lang w:val="pt-BR" w:bidi="pt-BR"/>
                                      </w:rPr>
                                      <w:t>Cabeçalho.  </w:t>
                                    </w:r>
                                    <w:r>
                                      <w:rPr>
                                        <w:lang w:val="pt-BR" w:bidi="pt-BR"/>
                                      </w:rPr>
                                      <w:t>Texto na parte superior de cada página que indica o nome do boletim informativo e o número da página.</w:t>
                                    </w:r>
                                  </w:p>
                                  <w:p w14:paraId="5144A5A6" w14:textId="77777777" w:rsidR="002A50B5" w:rsidRPr="0031561A" w:rsidRDefault="002A50B5" w:rsidP="002A50B5">
                                    <w:pPr>
                                      <w:pStyle w:val="Contedo"/>
                                    </w:pPr>
                                    <w:r>
                                      <w:rPr>
                                        <w:b/>
                                        <w:lang w:val="pt-BR" w:bidi="pt-BR"/>
                                      </w:rPr>
                                      <w:t>Título.  </w:t>
                                    </w:r>
                                    <w:r>
                                      <w:rPr>
                                        <w:lang w:val="pt-BR" w:bidi="pt-BR"/>
                                      </w:rPr>
                                      <w:t>O título de um artigo. Um título precisa ter um propósito claro, breve e ativo, e deve atrair a atenção por sua relevância, por inspirar a curiosidade ou alguma outra qualidade atraente.</w:t>
                                    </w:r>
                                  </w:p>
                                  <w:p w14:paraId="5193AC31" w14:textId="77777777" w:rsidR="002A50B5" w:rsidRPr="0031561A" w:rsidRDefault="002A50B5" w:rsidP="002A50B5">
                                    <w:pPr>
                                      <w:pStyle w:val="Contedo"/>
                                    </w:pPr>
                                    <w:r w:rsidRPr="0031561A">
                                      <w:rPr>
                                        <w:b/>
                                        <w:lang w:val="pt-BR" w:bidi="pt-BR"/>
                                      </w:rPr>
                                      <w:t>Título do boletim informativo.  </w:t>
                                    </w:r>
                                    <w:r w:rsidRPr="0031561A">
                                      <w:rPr>
                                        <w:lang w:val="pt-BR" w:bidi="pt-BR"/>
                                      </w:rPr>
                                      <w:t>O título do boletim informativo.</w:t>
                                    </w:r>
                                  </w:p>
                                  <w:p w14:paraId="2941BA4E" w14:textId="77777777" w:rsidR="002A50B5" w:rsidRDefault="002A50B5" w:rsidP="002A50B5">
                                    <w:pPr>
                                      <w:pStyle w:val="Contedo"/>
                                    </w:pPr>
                                    <w:r w:rsidRPr="0031561A">
                                      <w:rPr>
                                        <w:b/>
                                        <w:lang w:val="pt-BR" w:bidi="pt-BR"/>
                                      </w:rPr>
                                      <w:t>Volume e edição.  </w:t>
                                    </w:r>
                                    <w:r w:rsidRPr="0031561A">
                                      <w:rPr>
                                        <w:lang w:val="pt-BR" w:bidi="pt-BR"/>
                                      </w:rPr>
                                      <w:t>Volume se refere ao número de anos que um boletim informativo está em circulação. Edição se refere ao número de boletins informativos publicados até o momento. O nono boletim informativo do quinto ano de circulação seria volume 5, edição 9.</w:t>
                                    </w:r>
                                  </w:p>
                                  <w:p w14:paraId="59950865" w14:textId="77777777" w:rsidR="002A50B5" w:rsidRPr="004C1825" w:rsidRDefault="002A50B5" w:rsidP="002A50B5">
                                    <w:pPr>
                                      <w:pStyle w:val="Contedo"/>
                                    </w:pPr>
                                  </w:p>
                                  <w:p w14:paraId="456FDE29" w14:textId="77777777" w:rsidR="0068303A" w:rsidRPr="00665DF7" w:rsidRDefault="0068303A" w:rsidP="002A50B5">
                                    <w:pPr>
                                      <w:pStyle w:val="Contedo"/>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57" name="Caixa de texto 57"/>
                              <wps:cNvSpPr txBox="1"/>
                              <wps:spPr>
                                <a:xfrm>
                                  <a:off x="-1" y="995481"/>
                                  <a:ext cx="3990975" cy="408940"/>
                                </a:xfrm>
                                <a:prstGeom prst="rect">
                                  <a:avLst/>
                                </a:prstGeom>
                                <a:noFill/>
                                <a:ln w="6350">
                                  <a:noFill/>
                                </a:ln>
                              </wps:spPr>
                              <wps:txbx>
                                <w:txbxContent>
                                  <w:p w14:paraId="027E3AF4" w14:textId="715D6C75" w:rsidR="0068303A" w:rsidRDefault="0068303A" w:rsidP="0068303A">
                                    <w:pPr>
                                      <w:pStyle w:val="Ttulo3"/>
                                      <w:jc w:val="left"/>
                                    </w:pPr>
                                    <w:r>
                                      <w:rPr>
                                        <w:lang w:val="pt-BR" w:bidi="pt-BR"/>
                                      </w:rPr>
                                      <w:t xml:space="preserve">Por </w:t>
                                    </w:r>
                                    <w:r w:rsidR="00A56C15">
                                      <w:rPr>
                                        <w:lang w:val="pt-BR" w:bidi="pt-BR"/>
                                      </w:rPr>
                                      <w:t>N</w:t>
                                    </w:r>
                                    <w:r>
                                      <w:rPr>
                                        <w:lang w:val="pt-BR" w:bidi="pt-BR"/>
                                      </w:rPr>
                                      <w:t xml:space="preserve">ome </w:t>
                                    </w:r>
                                    <w:r w:rsidR="00A56C15">
                                      <w:rPr>
                                        <w:lang w:val="pt-BR" w:bidi="pt-BR"/>
                                      </w:rPr>
                                      <w:t>D</w:t>
                                    </w:r>
                                    <w:r>
                                      <w:rPr>
                                        <w:lang w:val="pt-BR" w:bidi="pt-BR"/>
                                      </w:rPr>
                                      <w:t xml:space="preserve">o </w:t>
                                    </w:r>
                                    <w:r w:rsidR="00A56C15">
                                      <w:rPr>
                                        <w:lang w:val="pt-BR" w:bidi="pt-BR"/>
                                      </w:rPr>
                                      <w:t>A</w:t>
                                    </w:r>
                                    <w:r>
                                      <w:rPr>
                                        <w:lang w:val="pt-BR" w:bidi="pt-BR"/>
                                      </w:rPr>
                                      <w:t>utor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7A6EE02C" id="Grupo 54" o:spid="_x0000_s1059" alt="bloco de texto" style="width:363.05pt;height:681.75pt;mso-position-horizontal-relative:char;mso-position-vertical-relative:line" coordorigin="" coordsize="46106,8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">
                      <v:shape id="Caixa de texto 55" o:spid="_x0000_s1060" type="#_x0000_t202" style="position:absolute;width:42012;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" fillcolor="#c75454 [3204]" stroked="f" strokeweight=".5pt">
                        <v:textbox inset="21.6pt,,43.2pt">
                          <w:txbxContent>
                            <w:p w14:paraId="29131F53" w14:textId="77777777" w:rsidR="0068303A" w:rsidRPr="003E17B5" w:rsidRDefault="0068303A" w:rsidP="0068303A">
                              <w:pPr>
                                <w:pStyle w:val="Ttulo1"/>
                              </w:pPr>
                              <w:r w:rsidRPr="0068303A">
                                <w:rPr>
                                  <w:lang w:val="pt-BR" w:bidi="pt-BR"/>
                                </w:rPr>
                                <w:t>Os elementos de um boletim informativo</w:t>
                              </w:r>
                            </w:p>
                          </w:txbxContent>
                        </v:textbox>
                      </v:shape>
                      <v:shape id="Caixa de texto 56" o:spid="_x0000_s1061" type="#_x0000_t202" style="position:absolute;top:13834;width:46106;height:6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" fillcolor="white [3212]" stroked="f" strokeweight=".5pt">
                        <v:textbox inset="36pt">
                          <w:txbxContent>
                            <w:p w14:paraId="2FAF2585" w14:textId="77777777" w:rsidR="002A50B5" w:rsidRDefault="002A50B5" w:rsidP="002A50B5">
                              <w:pPr>
                                <w:pStyle w:val="Contedo"/>
                              </w:pPr>
                              <w:r>
                                <w:rPr>
                                  <w:lang w:val="pt-BR" w:bidi="pt-BR"/>
                                </w:rPr>
                                <w:t>No decorrer da adaptação desse modelo para atender às suas necessidades, você verá vários elementos de boletins informativos. A lista a seguir exibe vários elementos, acompanhados por uma breve definição.</w:t>
                              </w:r>
                            </w:p>
                            <w:p w14:paraId="6D3F33C2" w14:textId="77777777" w:rsidR="002A50B5" w:rsidRPr="0031561A" w:rsidRDefault="002A50B5" w:rsidP="002A50B5">
                              <w:pPr>
                                <w:pStyle w:val="Contedo"/>
                              </w:pPr>
                              <w:r>
                                <w:rPr>
                                  <w:b/>
                                  <w:lang w:val="pt-BR" w:bidi="pt-BR"/>
                                </w:rPr>
                                <w:t>Corpo de texto.</w:t>
                              </w:r>
                              <w:r>
                                <w:rPr>
                                  <w:lang w:val="pt-BR" w:bidi="pt-BR"/>
                                </w:rPr>
                                <w:t>   O texto dos seus artigos.</w:t>
                              </w:r>
                            </w:p>
                            <w:p w14:paraId="2CB18E84" w14:textId="77777777" w:rsidR="002A50B5" w:rsidRPr="0031561A" w:rsidRDefault="002A50B5" w:rsidP="002A50B5">
                              <w:pPr>
                                <w:pStyle w:val="Contedo"/>
                              </w:pPr>
                              <w:r>
                                <w:rPr>
                                  <w:b/>
                                  <w:lang w:val="pt-BR" w:bidi="pt-BR"/>
                                </w:rPr>
                                <w:t>Subtítulo.</w:t>
                              </w:r>
                              <w:r>
                                <w:rPr>
                                  <w:lang w:val="pt-BR" w:bidi="pt-BR"/>
                                </w:rPr>
                                <w:t>  Uma linha de texto que lista o nome do autor do artigo.</w:t>
                              </w:r>
                            </w:p>
                            <w:p w14:paraId="32B52D4E" w14:textId="77777777" w:rsidR="002A50B5" w:rsidRPr="00B65E2C" w:rsidRDefault="002A50B5" w:rsidP="002A50B5">
                              <w:pPr>
                                <w:pStyle w:val="Contedo"/>
                                <w:rPr>
                                  <w:rStyle w:val="CorpodetextoChar"/>
                                  <w:lang w:val="pt-BR"/>
                                </w:rPr>
                              </w:pPr>
                              <w:r w:rsidRPr="00A56C15">
                                <w:rPr>
                                  <w:rStyle w:val="CorpodetextoChar"/>
                                  <w:rFonts w:asciiTheme="majorHAnsi" w:hAnsiTheme="majorHAnsi" w:cstheme="majorHAnsi"/>
                                  <w:b/>
                                  <w:lang w:val="pt-BR" w:bidi="pt-BR"/>
                                </w:rPr>
                                <w:t>Texto da legenda</w:t>
                              </w:r>
                              <w:r w:rsidRPr="00A56C15">
                                <w:rPr>
                                  <w:rFonts w:cstheme="majorHAnsi"/>
                                  <w:b/>
                                  <w:lang w:val="pt-BR" w:bidi="pt-BR"/>
                                </w:rPr>
                                <w:t>.</w:t>
                              </w:r>
                              <w:r w:rsidRPr="0031561A">
                                <w:rPr>
                                  <w:b/>
                                  <w:lang w:val="pt-BR" w:bidi="pt-BR"/>
                                </w:rPr>
                                <w:t>  </w:t>
                              </w:r>
                              <w:r w:rsidRPr="0031561A">
                                <w:rPr>
                                  <w:lang w:val="pt-BR" w:bidi="pt-BR"/>
                                </w:rPr>
                                <w:t>Texto que descreve um elemento gráfico. Uma legenda deve ser uma frase completa curta, mas descritiva. Em fotos, ela deve explicar o que acontece sem ser ofensivamente óbvia. Também deve ser acrescentar algo para que o leitor compreenda a foto, por exemplo, ao explicar objetos proeminentes ou incomuns.</w:t>
                              </w:r>
                            </w:p>
                            <w:p w14:paraId="6B97CA85" w14:textId="77777777" w:rsidR="002A50B5" w:rsidRDefault="002A50B5" w:rsidP="002A50B5">
                              <w:pPr>
                                <w:pStyle w:val="Contedo"/>
                              </w:pPr>
                              <w:r w:rsidRPr="0031561A">
                                <w:rPr>
                                  <w:b/>
                                  <w:lang w:val="pt-BR" w:bidi="pt-BR"/>
                                </w:rPr>
                                <w:t>Linha "Continuação de".  </w:t>
                              </w:r>
                              <w:r w:rsidRPr="0031561A">
                                <w:rPr>
                                  <w:lang w:val="pt-BR" w:bidi="pt-BR"/>
                                </w:rPr>
                                <w:t>Uma linha de texto que indica a página a partir da qual um artigo continua.</w:t>
                              </w:r>
                            </w:p>
                            <w:p w14:paraId="39415192" w14:textId="77777777" w:rsidR="002A50B5" w:rsidRDefault="002A50B5" w:rsidP="002A50B5">
                              <w:pPr>
                                <w:pStyle w:val="Contedo"/>
                              </w:pPr>
                              <w:r w:rsidRPr="0031561A">
                                <w:rPr>
                                  <w:b/>
                                  <w:lang w:val="pt-BR" w:bidi="pt-BR"/>
                                </w:rPr>
                                <w:t>Linha "Continua em".  </w:t>
                              </w:r>
                              <w:r w:rsidRPr="0031561A">
                                <w:rPr>
                                  <w:lang w:val="pt-BR" w:bidi="pt-BR"/>
                                </w:rPr>
                                <w:t>Uma linha de texto que indica a página na qual um artigo continua.</w:t>
                              </w:r>
                            </w:p>
                            <w:p w14:paraId="19E30E41" w14:textId="77777777" w:rsidR="002A50B5" w:rsidRPr="0031561A" w:rsidRDefault="002A50B5" w:rsidP="002A50B5">
                              <w:pPr>
                                <w:pStyle w:val="Contedo"/>
                              </w:pPr>
                              <w:r w:rsidRPr="0031561A">
                                <w:rPr>
                                  <w:b/>
                                  <w:lang w:val="pt-BR" w:bidi="pt-BR"/>
                                </w:rPr>
                                <w:t>Data.  </w:t>
                              </w:r>
                              <w:r w:rsidRPr="0031561A">
                                <w:rPr>
                                  <w:lang w:val="pt-BR" w:bidi="pt-BR"/>
                                </w:rPr>
                                <w:t>A data de publicação ou a data em que o boletim informativo deve estar no auge da circulação.</w:t>
                              </w:r>
                            </w:p>
                            <w:p w14:paraId="36A6A0A4" w14:textId="77777777" w:rsidR="002A50B5" w:rsidRDefault="002A50B5" w:rsidP="002A50B5">
                              <w:pPr>
                                <w:pStyle w:val="Contedo"/>
                              </w:pPr>
                              <w:r w:rsidRPr="00A56C15">
                                <w:rPr>
                                  <w:rStyle w:val="CorpodetextoChar"/>
                                  <w:rFonts w:asciiTheme="majorHAnsi" w:hAnsiTheme="majorHAnsi" w:cstheme="majorHAnsi"/>
                                  <w:b/>
                                  <w:lang w:val="pt-BR" w:bidi="pt-BR"/>
                                </w:rPr>
                                <w:t>Gráfico</w:t>
                              </w:r>
                              <w:r w:rsidRPr="00A56C15">
                                <w:rPr>
                                  <w:rFonts w:cstheme="majorHAnsi"/>
                                  <w:b/>
                                  <w:lang w:val="pt-BR" w:bidi="pt-BR"/>
                                </w:rPr>
                                <w:t>.</w:t>
                              </w:r>
                              <w:r w:rsidRPr="0031561A">
                                <w:rPr>
                                  <w:b/>
                                  <w:lang w:val="pt-BR" w:bidi="pt-BR"/>
                                </w:rPr>
                                <w:t>  </w:t>
                              </w:r>
                              <w:r w:rsidRPr="0031561A">
                                <w:rPr>
                                  <w:lang w:val="pt-BR" w:bidi="pt-BR"/>
                                </w:rPr>
                                <w:t>Uma fotografia, uma imagem artística, um gráfico, um diagrama ou outro elemento visual.</w:t>
                              </w:r>
                            </w:p>
                            <w:p w14:paraId="316D82EE" w14:textId="77777777" w:rsidR="002A50B5" w:rsidRPr="0031561A" w:rsidRDefault="002A50B5" w:rsidP="002A50B5">
                              <w:pPr>
                                <w:pStyle w:val="Contedo"/>
                              </w:pPr>
                              <w:r>
                                <w:rPr>
                                  <w:b/>
                                  <w:lang w:val="pt-BR" w:bidi="pt-BR"/>
                                </w:rPr>
                                <w:t>Cabeçalho.  </w:t>
                              </w:r>
                              <w:r>
                                <w:rPr>
                                  <w:lang w:val="pt-BR" w:bidi="pt-BR"/>
                                </w:rPr>
                                <w:t>Texto na parte superior de cada página que indica o nome do boletim informativo e o número da página.</w:t>
                              </w:r>
                            </w:p>
                            <w:p w14:paraId="5144A5A6" w14:textId="77777777" w:rsidR="002A50B5" w:rsidRPr="0031561A" w:rsidRDefault="002A50B5" w:rsidP="002A50B5">
                              <w:pPr>
                                <w:pStyle w:val="Contedo"/>
                              </w:pPr>
                              <w:r>
                                <w:rPr>
                                  <w:b/>
                                  <w:lang w:val="pt-BR" w:bidi="pt-BR"/>
                                </w:rPr>
                                <w:t>Título.  </w:t>
                              </w:r>
                              <w:r>
                                <w:rPr>
                                  <w:lang w:val="pt-BR" w:bidi="pt-BR"/>
                                </w:rPr>
                                <w:t>O título de um artigo. Um título precisa ter um propósito claro, breve e ativo, e deve atrair a atenção por sua relevância, por inspirar a curiosidade ou alguma outra qualidade atraente.</w:t>
                              </w:r>
                            </w:p>
                            <w:p w14:paraId="5193AC31" w14:textId="77777777" w:rsidR="002A50B5" w:rsidRPr="0031561A" w:rsidRDefault="002A50B5" w:rsidP="002A50B5">
                              <w:pPr>
                                <w:pStyle w:val="Contedo"/>
                              </w:pPr>
                              <w:r w:rsidRPr="0031561A">
                                <w:rPr>
                                  <w:b/>
                                  <w:lang w:val="pt-BR" w:bidi="pt-BR"/>
                                </w:rPr>
                                <w:t>Título do boletim informativo.  </w:t>
                              </w:r>
                              <w:r w:rsidRPr="0031561A">
                                <w:rPr>
                                  <w:lang w:val="pt-BR" w:bidi="pt-BR"/>
                                </w:rPr>
                                <w:t>O título do boletim informativo.</w:t>
                              </w:r>
                            </w:p>
                            <w:p w14:paraId="2941BA4E" w14:textId="77777777" w:rsidR="002A50B5" w:rsidRDefault="002A50B5" w:rsidP="002A50B5">
                              <w:pPr>
                                <w:pStyle w:val="Contedo"/>
                              </w:pPr>
                              <w:r w:rsidRPr="0031561A">
                                <w:rPr>
                                  <w:b/>
                                  <w:lang w:val="pt-BR" w:bidi="pt-BR"/>
                                </w:rPr>
                                <w:t>Volume e edição.  </w:t>
                              </w:r>
                              <w:r w:rsidRPr="0031561A">
                                <w:rPr>
                                  <w:lang w:val="pt-BR" w:bidi="pt-BR"/>
                                </w:rPr>
                                <w:t>Volume se refere ao número de anos que um boletim informativo está em circulação. Edição se refere ao número de boletins informativos publicados até o momento. O nono boletim informativo do quinto ano de circulação seria volume 5, edição 9.</w:t>
                              </w:r>
                            </w:p>
                            <w:p w14:paraId="59950865" w14:textId="77777777" w:rsidR="002A50B5" w:rsidRPr="004C1825" w:rsidRDefault="002A50B5" w:rsidP="002A50B5">
                              <w:pPr>
                                <w:pStyle w:val="Contedo"/>
                              </w:pPr>
                            </w:p>
                            <w:p w14:paraId="456FDE29" w14:textId="77777777" w:rsidR="0068303A" w:rsidRPr="00665DF7" w:rsidRDefault="0068303A" w:rsidP="002A50B5">
                              <w:pPr>
                                <w:pStyle w:val="Contedo"/>
                              </w:pPr>
                            </w:p>
                          </w:txbxContent>
                        </v:textbox>
                      </v:shape>
                      <v:shape id="Caixa de texto 57" o:spid="_x0000_s1062" type="#_x0000_t202" style="position:absolute;top:9954;width:39909;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" filled="f" stroked="f" strokeweight=".5pt">
                        <v:textbox inset="36pt">
                          <w:txbxContent>
                            <w:p w14:paraId="027E3AF4" w14:textId="715D6C75" w:rsidR="0068303A" w:rsidRDefault="0068303A" w:rsidP="0068303A">
                              <w:pPr>
                                <w:pStyle w:val="Ttulo3"/>
                                <w:jc w:val="left"/>
                              </w:pPr>
                              <w:r>
                                <w:rPr>
                                  <w:lang w:val="pt-BR" w:bidi="pt-BR"/>
                                </w:rPr>
                                <w:t xml:space="preserve">Por </w:t>
                              </w:r>
                              <w:r w:rsidR="00A56C15">
                                <w:rPr>
                                  <w:lang w:val="pt-BR" w:bidi="pt-BR"/>
                                </w:rPr>
                                <w:t>N</w:t>
                              </w:r>
                              <w:r>
                                <w:rPr>
                                  <w:lang w:val="pt-BR" w:bidi="pt-BR"/>
                                </w:rPr>
                                <w:t xml:space="preserve">ome </w:t>
                              </w:r>
                              <w:r w:rsidR="00A56C15">
                                <w:rPr>
                                  <w:lang w:val="pt-BR" w:bidi="pt-BR"/>
                                </w:rPr>
                                <w:t>D</w:t>
                              </w:r>
                              <w:r>
                                <w:rPr>
                                  <w:lang w:val="pt-BR" w:bidi="pt-BR"/>
                                </w:rPr>
                                <w:t xml:space="preserve">o </w:t>
                              </w:r>
                              <w:r w:rsidR="00A56C15">
                                <w:rPr>
                                  <w:lang w:val="pt-BR" w:bidi="pt-BR"/>
                                </w:rPr>
                                <w:t>A</w:t>
                              </w:r>
                              <w:r>
                                <w:rPr>
                                  <w:lang w:val="pt-BR" w:bidi="pt-BR"/>
                                </w:rPr>
                                <w:t>utor</w:t>
                              </w:r>
                            </w:p>
                          </w:txbxContent>
                        </v:textbox>
                      </v:shape>
                      <w10:anchorlock/>
                    </v:group>
                  </w:pict>
                </mc:Fallback>
              </mc:AlternateContent>
            </w:r>
          </w:p>
          <w:p w14:paraId="283DBC55" w14:textId="77777777" w:rsidR="0068303A" w:rsidRPr="00457987" w:rsidRDefault="0068303A" w:rsidP="00084DCA">
            <w:pPr>
              <w:rPr>
                <w:noProof/>
                <w:lang w:val="pt-BR"/>
              </w:rPr>
            </w:pPr>
          </w:p>
        </w:tc>
        <w:tc>
          <w:tcPr>
            <w:tcW w:w="4854" w:type="dxa"/>
          </w:tcPr>
          <w:p w14:paraId="636ECC8A" w14:textId="77777777" w:rsidR="0068303A" w:rsidRPr="00457987" w:rsidRDefault="00E45D23" w:rsidP="00084DCA">
            <w:pPr>
              <w:pStyle w:val="Ttulo4"/>
              <w:jc w:val="center"/>
              <w:rPr>
                <w:rStyle w:val="nfase"/>
                <w:i w:val="0"/>
                <w:noProof/>
                <w:color w:val="000000" w:themeColor="text1"/>
                <w:lang w:val="pt-BR"/>
              </w:rPr>
            </w:pPr>
            <w:r w:rsidRPr="00457987">
              <w:rPr>
                <w:rFonts w:ascii="Century Gothic" w:eastAsia="Century Gothic" w:hAnsi="Century Gothic" w:cs="Century Gothic"/>
                <w:b/>
                <w:noProof/>
                <w:color w:val="000000" w:themeColor="text1"/>
                <w:sz w:val="22"/>
                <w:szCs w:val="22"/>
                <w:lang w:val="pt-BR" w:bidi="pt-BR"/>
              </w:rPr>
              <mc:AlternateContent>
                <mc:Choice Requires="wpg">
                  <w:drawing>
                    <wp:anchor distT="0" distB="0" distL="114300" distR="114300" simplePos="0" relativeHeight="251744768" behindDoc="1" locked="0" layoutInCell="1" allowOverlap="1" wp14:anchorId="72E5E126" wp14:editId="77FB6856">
                      <wp:simplePos x="0" y="0"/>
                      <wp:positionH relativeFrom="column">
                        <wp:posOffset>102074</wp:posOffset>
                      </wp:positionH>
                      <wp:positionV relativeFrom="paragraph">
                        <wp:posOffset>2432854</wp:posOffset>
                      </wp:positionV>
                      <wp:extent cx="2534991" cy="7191721"/>
                      <wp:effectExtent l="0" t="0" r="0" b="9525"/>
                      <wp:wrapNone/>
                      <wp:docPr id="3" name="Grupo 3"/>
                      <wp:cNvGraphicFramePr/>
                      <a:graphic xmlns:a="http://schemas.openxmlformats.org/drawingml/2006/main">
                        <a:graphicData uri="http://schemas.microsoft.com/office/word/2010/wordprocessingGroup">
                          <wpg:wgp>
                            <wpg:cNvGrpSpPr/>
                            <wpg:grpSpPr>
                              <a:xfrm>
                                <a:off x="0" y="0"/>
                                <a:ext cx="2534991" cy="7191721"/>
                                <a:chOff x="-32197" y="0"/>
                                <a:chExt cx="2534991" cy="7191721"/>
                              </a:xfrm>
                            </wpg:grpSpPr>
                            <pic:pic xmlns:pic="http://schemas.openxmlformats.org/drawingml/2006/picture">
                              <pic:nvPicPr>
                                <pic:cNvPr id="59" name="Imagem 59" descr="frutas do bosque, morango, toranja, ruibarbo"/>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875" y="2954552"/>
                                  <a:ext cx="2460625" cy="3693160"/>
                                </a:xfrm>
                                <a:prstGeom prst="rect">
                                  <a:avLst/>
                                </a:prstGeom>
                              </pic:spPr>
                            </pic:pic>
                            <pic:pic xmlns:pic="http://schemas.openxmlformats.org/drawingml/2006/picture">
                              <pic:nvPicPr>
                                <pic:cNvPr id="60" name="Imagem 60" descr="frutas do bosqu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5" y="0"/>
                                  <a:ext cx="2458720" cy="3360420"/>
                                </a:xfrm>
                                <a:prstGeom prst="rect">
                                  <a:avLst/>
                                </a:prstGeom>
                              </pic:spPr>
                            </pic:pic>
                            <wps:wsp>
                              <wps:cNvPr id="61" name="Retângulo 61"/>
                              <wps:cNvSpPr/>
                              <wps:spPr>
                                <a:xfrm>
                                  <a:off x="0" y="3360717"/>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tângulo 2"/>
                              <wps:cNvSpPr/>
                              <wps:spPr>
                                <a:xfrm>
                                  <a:off x="-32197" y="6657398"/>
                                  <a:ext cx="2502794" cy="534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6C113" id="Grupo 3" o:spid="_x0000_s1026" style="position:absolute;margin-left:8.05pt;margin-top:191.55pt;width:199.6pt;height:566.3pt;z-index:-251571712;mso-width-relative:margin;mso-height-relative:margin" coordorigin="-321" coordsize="25349,7191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">
                      <v:shape id="Imagem 59" o:spid="_x0000_s1027" type="#_x0000_t75" alt="frutas do bosque, morango, toranja, ruibarbo" style="position:absolute;left:118;top:29545;width:24607;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">
                        <v:imagedata r:id="rId22" o:title="frutas do bosque, morango, toranja, ruibarbo"/>
                      </v:shape>
                      <v:shape id="Imagem 60" o:spid="_x0000_s1028" type="#_x0000_t75" alt="frutas do bosque" style="position:absolute;left:118;width:245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">
                        <v:imagedata r:id="rId23" o:title="frutas do bosque"/>
                      </v:shape>
                      <v:rect id="Retângulo 61" o:spid="_x0000_s1029" style="position:absolute;top:33607;width:2502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rect id="Retângulo 2" o:spid="_x0000_s1030" style="position:absolute;left:-321;top:66573;width:25026;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w:pict>
                </mc:Fallback>
              </mc:AlternateContent>
            </w:r>
          </w:p>
        </w:tc>
      </w:tr>
    </w:tbl>
    <w:p w14:paraId="0323F7B6" w14:textId="77777777" w:rsidR="002A50B5" w:rsidRPr="00457987" w:rsidRDefault="002A50B5" w:rsidP="0068303A">
      <w:pPr>
        <w:ind w:left="0"/>
        <w:rPr>
          <w:noProof/>
          <w:lang w:val="pt-BR"/>
        </w:rPr>
      </w:pPr>
    </w:p>
    <w:p w14:paraId="15E2AD2E" w14:textId="77777777" w:rsidR="002A50B5" w:rsidRPr="00457987" w:rsidRDefault="002A50B5" w:rsidP="002A50B5">
      <w:pPr>
        <w:spacing w:before="0"/>
        <w:ind w:left="0"/>
        <w:rPr>
          <w:noProof/>
          <w:lang w:val="pt-BR"/>
        </w:rPr>
      </w:pPr>
      <w:r w:rsidRPr="00457987">
        <w:rPr>
          <w:noProof/>
          <w:lang w:val="pt-BR" w:bidi="pt-BR"/>
        </w:rPr>
        <w:br w:type="page"/>
      </w:r>
    </w:p>
    <w:tbl>
      <w:tblPr>
        <w:tblpPr w:leftFromText="180" w:rightFromText="180" w:horzAnchor="margin" w:tblpXSpec="center" w:tblpY="-1557"/>
        <w:tblW w:w="12696" w:type="dxa"/>
        <w:tblCellMar>
          <w:left w:w="0" w:type="dxa"/>
          <w:right w:w="0" w:type="dxa"/>
        </w:tblCellMar>
        <w:tblLook w:val="0000" w:firstRow="0" w:lastRow="0" w:firstColumn="0" w:lastColumn="0" w:noHBand="0" w:noVBand="0"/>
      </w:tblPr>
      <w:tblGrid>
        <w:gridCol w:w="7938"/>
        <w:gridCol w:w="4758"/>
      </w:tblGrid>
      <w:tr w:rsidR="002A50B5" w:rsidRPr="00457987" w14:paraId="025099B3" w14:textId="77777777" w:rsidTr="002D0B91">
        <w:trPr>
          <w:trHeight w:val="2333"/>
        </w:trPr>
        <w:tc>
          <w:tcPr>
            <w:tcW w:w="12696" w:type="dxa"/>
            <w:gridSpan w:val="2"/>
          </w:tcPr>
          <w:p w14:paraId="341A69B2" w14:textId="77777777" w:rsidR="002A50B5" w:rsidRPr="00457987" w:rsidRDefault="002A50B5" w:rsidP="00084DCA">
            <w:pPr>
              <w:pStyle w:val="Ttulo4"/>
              <w:rPr>
                <w:rStyle w:val="nfase"/>
                <w:noProof/>
                <w:color w:val="000000" w:themeColor="text1"/>
                <w:lang w:val="pt-BR"/>
              </w:rPr>
            </w:pPr>
            <w:r w:rsidRPr="00457987">
              <w:rPr>
                <w:rStyle w:val="nfase"/>
                <w:noProof/>
                <w:color w:val="000000" w:themeColor="text1"/>
                <w:lang w:val="pt-BR" w:bidi="pt-BR"/>
              </w:rPr>
              <w:lastRenderedPageBreak/>
              <mc:AlternateContent>
                <mc:Choice Requires="wps">
                  <w:drawing>
                    <wp:anchor distT="0" distB="0" distL="114300" distR="114300" simplePos="0" relativeHeight="251721216" behindDoc="1" locked="0" layoutInCell="1" allowOverlap="1" wp14:anchorId="02DE9D10" wp14:editId="313C1EFE">
                      <wp:simplePos x="0" y="0"/>
                      <wp:positionH relativeFrom="column">
                        <wp:posOffset>14994</wp:posOffset>
                      </wp:positionH>
                      <wp:positionV relativeFrom="page">
                        <wp:posOffset>-27296</wp:posOffset>
                      </wp:positionV>
                      <wp:extent cx="8106410" cy="422275"/>
                      <wp:effectExtent l="0" t="0" r="8890" b="0"/>
                      <wp:wrapNone/>
                      <wp:docPr id="63" name="Retângulo 63" descr="linha do bloco de cores"/>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E1C5C" id="Retângulo 63" o:spid="_x0000_s1026" alt="linha do bloco de cores" style="position:absolute;margin-left:1.2pt;margin-top:-2.15pt;width:638.3pt;height:3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" fillcolor="#c75454" stroked="f" strokeweight="1pt">
                      <w10:wrap anchory="page"/>
                    </v:rect>
                  </w:pict>
                </mc:Fallback>
              </mc:AlternateContent>
            </w:r>
          </w:p>
          <w:p w14:paraId="7455B40B" w14:textId="77777777" w:rsidR="002A50B5" w:rsidRPr="00457987" w:rsidRDefault="002A50B5" w:rsidP="00084DCA">
            <w:pPr>
              <w:pStyle w:val="Ttulo4"/>
              <w:rPr>
                <w:rStyle w:val="nfase"/>
                <w:noProof/>
                <w:color w:val="000000" w:themeColor="text1"/>
                <w:lang w:val="pt-BR"/>
              </w:rPr>
            </w:pPr>
            <w:r w:rsidRPr="00457987">
              <w:rPr>
                <w:rStyle w:val="nfase"/>
                <w:noProof/>
                <w:color w:val="000000" w:themeColor="text1"/>
                <w:lang w:val="pt-BR" w:bidi="pt-BR"/>
              </w:rPr>
              <w:br w:type="page"/>
            </w:r>
          </w:p>
          <w:p w14:paraId="16E8F6CB" w14:textId="77777777" w:rsidR="002A50B5" w:rsidRPr="00457987" w:rsidRDefault="002A50B5" w:rsidP="00084DCA">
            <w:pPr>
              <w:tabs>
                <w:tab w:val="left" w:pos="7501"/>
              </w:tabs>
              <w:rPr>
                <w:noProof/>
                <w:lang w:val="pt-BR"/>
              </w:rPr>
            </w:pPr>
            <w:r w:rsidRPr="00457987">
              <w:rPr>
                <w:noProof/>
                <w:lang w:val="pt-BR" w:bidi="pt-BR"/>
              </w:rPr>
              <w:tab/>
            </w:r>
          </w:p>
        </w:tc>
      </w:tr>
      <w:tr w:rsidR="004C5CC6" w:rsidRPr="00457987" w14:paraId="0AD659C5" w14:textId="77777777" w:rsidTr="004C5CC6">
        <w:trPr>
          <w:trHeight w:val="4134"/>
        </w:trPr>
        <w:tc>
          <w:tcPr>
            <w:tcW w:w="8004" w:type="dxa"/>
            <w:shd w:val="clear" w:color="auto" w:fill="auto"/>
          </w:tcPr>
          <w:p w14:paraId="6925143C" w14:textId="77777777" w:rsidR="002A50B5" w:rsidRPr="00457987" w:rsidRDefault="00E45D23" w:rsidP="00E45D23">
            <w:pPr>
              <w:pStyle w:val="Ttulo4"/>
              <w:ind w:left="1008"/>
              <w:rPr>
                <w:rStyle w:val="nfase"/>
                <w:i w:val="0"/>
                <w:noProof/>
                <w:color w:val="000000" w:themeColor="text1"/>
                <w:lang w:val="pt-BR"/>
              </w:rPr>
            </w:pPr>
            <w:r w:rsidRPr="00457987">
              <w:rPr>
                <w:rFonts w:ascii="Century Gothic" w:eastAsia="Century Gothic" w:hAnsi="Century Gothic" w:cs="Century Gothic"/>
                <w:b/>
                <w:i/>
                <w:noProof/>
                <w:color w:val="000000" w:themeColor="text1"/>
                <w:sz w:val="22"/>
                <w:szCs w:val="22"/>
                <w:lang w:val="pt-BR" w:bidi="pt-BR"/>
              </w:rPr>
              <w:drawing>
                <wp:anchor distT="0" distB="0" distL="114300" distR="114300" simplePos="0" relativeHeight="251746816" behindDoc="1" locked="0" layoutInCell="1" allowOverlap="1" wp14:anchorId="6A7DC83F" wp14:editId="7677FEC9">
                  <wp:simplePos x="0" y="0"/>
                  <wp:positionH relativeFrom="column">
                    <wp:posOffset>-124205</wp:posOffset>
                  </wp:positionH>
                  <wp:positionV relativeFrom="paragraph">
                    <wp:posOffset>-1148798</wp:posOffset>
                  </wp:positionV>
                  <wp:extent cx="8013065" cy="2974340"/>
                  <wp:effectExtent l="0" t="0" r="6985" b="0"/>
                  <wp:wrapNone/>
                  <wp:docPr id="4" name="Imagem 4" descr="refeição de café da manh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3065" cy="2974340"/>
                          </a:xfrm>
                          <a:prstGeom prst="rect">
                            <a:avLst/>
                          </a:prstGeom>
                        </pic:spPr>
                      </pic:pic>
                    </a:graphicData>
                  </a:graphic>
                </wp:anchor>
              </w:drawing>
            </w:r>
            <w:r w:rsidR="002A50B5" w:rsidRPr="00457987">
              <w:rPr>
                <w:rFonts w:ascii="Century Gothic" w:eastAsia="Century Gothic" w:hAnsi="Century Gothic" w:cs="Century Gothic"/>
                <w:b/>
                <w:i/>
                <w:noProof/>
                <w:color w:val="000000" w:themeColor="text1"/>
                <w:sz w:val="22"/>
                <w:szCs w:val="22"/>
                <w:lang w:val="pt-BR" w:bidi="pt-BR"/>
              </w:rPr>
              <mc:AlternateContent>
                <mc:Choice Requires="wpg">
                  <w:drawing>
                    <wp:inline distT="0" distB="0" distL="0" distR="0" wp14:anchorId="7476666B" wp14:editId="7D440B62">
                      <wp:extent cx="3930732" cy="3155323"/>
                      <wp:effectExtent l="0" t="0" r="0" b="6985"/>
                      <wp:docPr id="74" name="Grupo 74" descr="bloco de texto"/>
                      <wp:cNvGraphicFramePr/>
                      <a:graphic xmlns:a="http://schemas.openxmlformats.org/drawingml/2006/main">
                        <a:graphicData uri="http://schemas.microsoft.com/office/word/2010/wordprocessingGroup">
                          <wpg:wgp>
                            <wpg:cNvGrpSpPr/>
                            <wpg:grpSpPr>
                              <a:xfrm>
                                <a:off x="0" y="0"/>
                                <a:ext cx="3930732" cy="3155323"/>
                                <a:chOff x="-1" y="641445"/>
                                <a:chExt cx="4108500" cy="5070200"/>
                              </a:xfrm>
                              <a:solidFill>
                                <a:schemeClr val="bg1">
                                  <a:alpha val="59000"/>
                                </a:schemeClr>
                              </a:solidFill>
                            </wpg:grpSpPr>
                            <wps:wsp>
                              <wps:cNvPr id="76" name="Caixa de texto 76"/>
                              <wps:cNvSpPr txBox="1"/>
                              <wps:spPr>
                                <a:xfrm>
                                  <a:off x="0" y="1442185"/>
                                  <a:ext cx="4108444" cy="4269460"/>
                                </a:xfrm>
                                <a:prstGeom prst="rect">
                                  <a:avLst/>
                                </a:prstGeom>
                                <a:solidFill>
                                  <a:schemeClr val="bg1"/>
                                </a:solidFill>
                                <a:ln w="6350">
                                  <a:noFill/>
                                </a:ln>
                              </wps:spPr>
                              <wps:txbx>
                                <w:txbxContent>
                                  <w:p w14:paraId="3739175E" w14:textId="77777777" w:rsidR="002D0B91" w:rsidRPr="002D0B91" w:rsidRDefault="002D0B91" w:rsidP="002D0B91">
                                    <w:pPr>
                                      <w:pStyle w:val="Ttulo3"/>
                                      <w:jc w:val="left"/>
                                      <w:rPr>
                                        <w:color w:val="44546A" w:themeColor="text2"/>
                                      </w:rPr>
                                    </w:pPr>
                                    <w:r w:rsidRPr="002D0B91">
                                      <w:rPr>
                                        <w:color w:val="44546A" w:themeColor="text2"/>
                                        <w:lang w:val="pt-BR" w:bidi="pt-BR"/>
                                      </w:rPr>
                                      <w:t>Endereço</w:t>
                                    </w:r>
                                  </w:p>
                                  <w:p w14:paraId="244246DE" w14:textId="77777777" w:rsidR="002D0B91" w:rsidRPr="002D0B91" w:rsidRDefault="002D0B91" w:rsidP="002D0B91">
                                    <w:pPr>
                                      <w:pStyle w:val="Contedo"/>
                                      <w:spacing w:after="120"/>
                                    </w:pPr>
                                    <w:r w:rsidRPr="002D0B91">
                                      <w:rPr>
                                        <w:lang w:val="pt-BR" w:bidi="pt-BR"/>
                                      </w:rPr>
                                      <w:t>Endereço</w:t>
                                    </w:r>
                                    <w:r w:rsidRPr="002D0B91">
                                      <w:rPr>
                                        <w:lang w:val="pt-BR" w:bidi="pt-BR"/>
                                      </w:rPr>
                                      <w:br/>
                                      <w:t>Cidade, Estado, CEP</w:t>
                                    </w:r>
                                  </w:p>
                                  <w:p w14:paraId="1DA584B3" w14:textId="77777777" w:rsidR="002D0B91" w:rsidRPr="002D0B91" w:rsidRDefault="002D0B91" w:rsidP="002D0B91">
                                    <w:pPr>
                                      <w:pStyle w:val="Ttulo3"/>
                                      <w:spacing w:after="0"/>
                                      <w:jc w:val="left"/>
                                      <w:rPr>
                                        <w:color w:val="44546A" w:themeColor="text2"/>
                                      </w:rPr>
                                    </w:pPr>
                                    <w:r w:rsidRPr="002D0B91">
                                      <w:rPr>
                                        <w:color w:val="44546A" w:themeColor="text2"/>
                                        <w:lang w:val="pt-BR" w:bidi="pt-BR"/>
                                      </w:rPr>
                                      <w:t>Telefone:</w:t>
                                    </w:r>
                                  </w:p>
                                  <w:p w14:paraId="71E07687" w14:textId="77777777" w:rsidR="002D0B91" w:rsidRPr="002D0B91" w:rsidRDefault="002D0B91" w:rsidP="002D0B91">
                                    <w:pPr>
                                      <w:pStyle w:val="Contedo"/>
                                      <w:spacing w:after="120"/>
                                    </w:pPr>
                                    <w:r w:rsidRPr="002D0B91">
                                      <w:rPr>
                                        <w:lang w:val="pt-BR" w:bidi="pt-BR"/>
                                      </w:rPr>
                                      <w:t>Número de telefone</w:t>
                                    </w:r>
                                  </w:p>
                                  <w:p w14:paraId="4B301F64" w14:textId="77777777" w:rsidR="002D0B91" w:rsidRPr="002D0B91" w:rsidRDefault="002D0B91" w:rsidP="002D0B91">
                                    <w:pPr>
                                      <w:pStyle w:val="Ttulo3"/>
                                      <w:spacing w:after="0"/>
                                      <w:jc w:val="left"/>
                                      <w:rPr>
                                        <w:color w:val="44546A" w:themeColor="text2"/>
                                      </w:rPr>
                                    </w:pPr>
                                    <w:r w:rsidRPr="002D0B91">
                                      <w:rPr>
                                        <w:color w:val="44546A" w:themeColor="text2"/>
                                        <w:lang w:val="pt-BR" w:bidi="pt-BR"/>
                                      </w:rPr>
                                      <w:t>Fax:</w:t>
                                    </w:r>
                                  </w:p>
                                  <w:p w14:paraId="10310D08" w14:textId="77777777" w:rsidR="002D0B91" w:rsidRPr="002D0B91" w:rsidRDefault="002D0B91" w:rsidP="002D0B91">
                                    <w:pPr>
                                      <w:pStyle w:val="Contedo"/>
                                      <w:spacing w:after="120"/>
                                    </w:pPr>
                                    <w:r w:rsidRPr="002D0B91">
                                      <w:rPr>
                                        <w:lang w:val="pt-BR" w:bidi="pt-BR"/>
                                      </w:rPr>
                                      <w:t>Número do fax</w:t>
                                    </w:r>
                                  </w:p>
                                  <w:p w14:paraId="44CDAD3E" w14:textId="77777777" w:rsidR="002D0B91" w:rsidRPr="002D0B91" w:rsidRDefault="002D0B91" w:rsidP="002D0B91">
                                    <w:pPr>
                                      <w:pStyle w:val="Ttulo3"/>
                                      <w:jc w:val="left"/>
                                      <w:rPr>
                                        <w:color w:val="44546A" w:themeColor="text2"/>
                                      </w:rPr>
                                    </w:pPr>
                                    <w:bookmarkStart w:id="1" w:name="_Hlt460832717"/>
                                    <w:bookmarkEnd w:id="1"/>
                                    <w:r w:rsidRPr="002D0B91">
                                      <w:rPr>
                                        <w:color w:val="44546A" w:themeColor="text2"/>
                                        <w:lang w:val="pt-BR" w:bidi="pt-BR"/>
                                      </w:rPr>
                                      <w:t>Email:</w:t>
                                    </w:r>
                                  </w:p>
                                  <w:p w14:paraId="217C0C5A" w14:textId="77777777" w:rsidR="002D0B91" w:rsidRPr="002D0B91" w:rsidRDefault="002D0B91" w:rsidP="002D0B91">
                                    <w:pPr>
                                      <w:pStyle w:val="Contedo"/>
                                    </w:pPr>
                                    <w:r w:rsidRPr="002D0B91">
                                      <w:rPr>
                                        <w:lang w:val="pt-BR" w:bidi="pt-BR"/>
                                      </w:rPr>
                                      <w:t>Endereço de email</w:t>
                                    </w:r>
                                  </w:p>
                                  <w:p w14:paraId="2EF29098" w14:textId="77777777" w:rsidR="002A50B5" w:rsidRPr="00665DF7" w:rsidRDefault="002A50B5" w:rsidP="002A50B5">
                                    <w:pPr>
                                      <w:pStyle w:val="Contedo"/>
                                      <w:ind w:left="576"/>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77" name="Caixa de texto 77"/>
                              <wps:cNvSpPr txBox="1"/>
                              <wps:spPr>
                                <a:xfrm>
                                  <a:off x="-1" y="641445"/>
                                  <a:ext cx="4108500" cy="800743"/>
                                </a:xfrm>
                                <a:prstGeom prst="rect">
                                  <a:avLst/>
                                </a:prstGeom>
                                <a:solidFill>
                                  <a:schemeClr val="accent1"/>
                                </a:solidFill>
                                <a:ln w="6350">
                                  <a:noFill/>
                                </a:ln>
                              </wps:spPr>
                              <wps:txbx>
                                <w:txbxContent>
                                  <w:p w14:paraId="1ECF7EF9" w14:textId="77777777" w:rsidR="002A50B5" w:rsidRPr="00786EF8" w:rsidRDefault="002D0B91" w:rsidP="002D0B91">
                                    <w:pPr>
                                      <w:pStyle w:val="Ttulo2"/>
                                      <w:rPr>
                                        <w:color w:val="FFFFFF" w:themeColor="background1"/>
                                      </w:rPr>
                                    </w:pPr>
                                    <w:r w:rsidRPr="00786EF8">
                                      <w:rPr>
                                        <w:color w:val="FFFFFF" w:themeColor="background1"/>
                                        <w:lang w:val="pt-BR" w:bidi="pt-BR"/>
                                      </w:rPr>
                                      <w:t>NOME DA EMPRESA</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7476666B" id="Grupo 74" o:spid="_x0000_s1063" alt="bloco de texto" style="width:309.5pt;height:248.45pt;mso-position-horizontal-relative:char;mso-position-vertical-relative:line" coordorigin=",6414" coordsize="41085,5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">
                      <v:shape id="Caixa de texto 76" o:spid="_x0000_s1064" type="#_x0000_t202" style="position:absolute;top:14421;width:41084;height:4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" fillcolor="white [3212]" stroked="f" strokeweight=".5pt">
                        <v:textbox inset="36pt">
                          <w:txbxContent>
                            <w:p w14:paraId="3739175E" w14:textId="77777777" w:rsidR="002D0B91" w:rsidRPr="002D0B91" w:rsidRDefault="002D0B91" w:rsidP="002D0B91">
                              <w:pPr>
                                <w:pStyle w:val="Ttulo3"/>
                                <w:jc w:val="left"/>
                                <w:rPr>
                                  <w:color w:val="44546A" w:themeColor="text2"/>
                                </w:rPr>
                              </w:pPr>
                              <w:r w:rsidRPr="002D0B91">
                                <w:rPr>
                                  <w:color w:val="44546A" w:themeColor="text2"/>
                                  <w:lang w:val="pt-BR" w:bidi="pt-BR"/>
                                </w:rPr>
                                <w:t>Endereço</w:t>
                              </w:r>
                            </w:p>
                            <w:p w14:paraId="244246DE" w14:textId="77777777" w:rsidR="002D0B91" w:rsidRPr="002D0B91" w:rsidRDefault="002D0B91" w:rsidP="002D0B91">
                              <w:pPr>
                                <w:pStyle w:val="Contedo"/>
                                <w:spacing w:after="120"/>
                              </w:pPr>
                              <w:r w:rsidRPr="002D0B91">
                                <w:rPr>
                                  <w:lang w:val="pt-BR" w:bidi="pt-BR"/>
                                </w:rPr>
                                <w:t>Endereço</w:t>
                              </w:r>
                              <w:r w:rsidRPr="002D0B91">
                                <w:rPr>
                                  <w:lang w:val="pt-BR" w:bidi="pt-BR"/>
                                </w:rPr>
                                <w:br/>
                                <w:t>Cidade, Estado, CEP</w:t>
                              </w:r>
                            </w:p>
                            <w:p w14:paraId="1DA584B3" w14:textId="77777777" w:rsidR="002D0B91" w:rsidRPr="002D0B91" w:rsidRDefault="002D0B91" w:rsidP="002D0B91">
                              <w:pPr>
                                <w:pStyle w:val="Ttulo3"/>
                                <w:spacing w:after="0"/>
                                <w:jc w:val="left"/>
                                <w:rPr>
                                  <w:color w:val="44546A" w:themeColor="text2"/>
                                </w:rPr>
                              </w:pPr>
                              <w:r w:rsidRPr="002D0B91">
                                <w:rPr>
                                  <w:color w:val="44546A" w:themeColor="text2"/>
                                  <w:lang w:val="pt-BR" w:bidi="pt-BR"/>
                                </w:rPr>
                                <w:t>Telefone:</w:t>
                              </w:r>
                            </w:p>
                            <w:p w14:paraId="71E07687" w14:textId="77777777" w:rsidR="002D0B91" w:rsidRPr="002D0B91" w:rsidRDefault="002D0B91" w:rsidP="002D0B91">
                              <w:pPr>
                                <w:pStyle w:val="Contedo"/>
                                <w:spacing w:after="120"/>
                              </w:pPr>
                              <w:r w:rsidRPr="002D0B91">
                                <w:rPr>
                                  <w:lang w:val="pt-BR" w:bidi="pt-BR"/>
                                </w:rPr>
                                <w:t>Número de telefone</w:t>
                              </w:r>
                            </w:p>
                            <w:p w14:paraId="4B301F64" w14:textId="77777777" w:rsidR="002D0B91" w:rsidRPr="002D0B91" w:rsidRDefault="002D0B91" w:rsidP="002D0B91">
                              <w:pPr>
                                <w:pStyle w:val="Ttulo3"/>
                                <w:spacing w:after="0"/>
                                <w:jc w:val="left"/>
                                <w:rPr>
                                  <w:color w:val="44546A" w:themeColor="text2"/>
                                </w:rPr>
                              </w:pPr>
                              <w:r w:rsidRPr="002D0B91">
                                <w:rPr>
                                  <w:color w:val="44546A" w:themeColor="text2"/>
                                  <w:lang w:val="pt-BR" w:bidi="pt-BR"/>
                                </w:rPr>
                                <w:t>Fax:</w:t>
                              </w:r>
                            </w:p>
                            <w:p w14:paraId="10310D08" w14:textId="77777777" w:rsidR="002D0B91" w:rsidRPr="002D0B91" w:rsidRDefault="002D0B91" w:rsidP="002D0B91">
                              <w:pPr>
                                <w:pStyle w:val="Contedo"/>
                                <w:spacing w:after="120"/>
                              </w:pPr>
                              <w:r w:rsidRPr="002D0B91">
                                <w:rPr>
                                  <w:lang w:val="pt-BR" w:bidi="pt-BR"/>
                                </w:rPr>
                                <w:t>Número do fax</w:t>
                              </w:r>
                            </w:p>
                            <w:p w14:paraId="44CDAD3E" w14:textId="77777777" w:rsidR="002D0B91" w:rsidRPr="002D0B91" w:rsidRDefault="002D0B91" w:rsidP="002D0B91">
                              <w:pPr>
                                <w:pStyle w:val="Ttulo3"/>
                                <w:jc w:val="left"/>
                                <w:rPr>
                                  <w:color w:val="44546A" w:themeColor="text2"/>
                                </w:rPr>
                              </w:pPr>
                              <w:bookmarkStart w:id="2" w:name="_Hlt460832717"/>
                              <w:bookmarkEnd w:id="2"/>
                              <w:r w:rsidRPr="002D0B91">
                                <w:rPr>
                                  <w:color w:val="44546A" w:themeColor="text2"/>
                                  <w:lang w:val="pt-BR" w:bidi="pt-BR"/>
                                </w:rPr>
                                <w:t>Email:</w:t>
                              </w:r>
                            </w:p>
                            <w:p w14:paraId="217C0C5A" w14:textId="77777777" w:rsidR="002D0B91" w:rsidRPr="002D0B91" w:rsidRDefault="002D0B91" w:rsidP="002D0B91">
                              <w:pPr>
                                <w:pStyle w:val="Contedo"/>
                              </w:pPr>
                              <w:r w:rsidRPr="002D0B91">
                                <w:rPr>
                                  <w:lang w:val="pt-BR" w:bidi="pt-BR"/>
                                </w:rPr>
                                <w:t>Endereço de email</w:t>
                              </w:r>
                            </w:p>
                            <w:p w14:paraId="2EF29098" w14:textId="77777777" w:rsidR="002A50B5" w:rsidRPr="00665DF7" w:rsidRDefault="002A50B5" w:rsidP="002A50B5">
                              <w:pPr>
                                <w:pStyle w:val="Contedo"/>
                                <w:ind w:left="576"/>
                              </w:pPr>
                            </w:p>
                          </w:txbxContent>
                        </v:textbox>
                      </v:shape>
                      <v:shape id="Caixa de texto 77" o:spid="_x0000_s1065" type="#_x0000_t202" style="position:absolute;top:6414;width:41084;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" fillcolor="#c75454 [3204]" stroked="f" strokeweight=".5pt">
                        <v:textbox inset="36pt">
                          <w:txbxContent>
                            <w:p w14:paraId="1ECF7EF9" w14:textId="77777777" w:rsidR="002A50B5" w:rsidRPr="00786EF8" w:rsidRDefault="002D0B91" w:rsidP="002D0B91">
                              <w:pPr>
                                <w:pStyle w:val="Ttulo2"/>
                                <w:rPr>
                                  <w:color w:val="FFFFFF" w:themeColor="background1"/>
                                </w:rPr>
                              </w:pPr>
                              <w:r w:rsidRPr="00786EF8">
                                <w:rPr>
                                  <w:color w:val="FFFFFF" w:themeColor="background1"/>
                                  <w:lang w:val="pt-BR" w:bidi="pt-BR"/>
                                </w:rPr>
                                <w:t>NOME DA EMPRESA</w:t>
                              </w:r>
                            </w:p>
                          </w:txbxContent>
                        </v:textbox>
                      </v:shape>
                      <w10:anchorlock/>
                    </v:group>
                  </w:pict>
                </mc:Fallback>
              </mc:AlternateContent>
            </w:r>
          </w:p>
        </w:tc>
        <w:tc>
          <w:tcPr>
            <w:tcW w:w="4692" w:type="dxa"/>
          </w:tcPr>
          <w:p w14:paraId="4E862215" w14:textId="77777777" w:rsidR="002A50B5" w:rsidRPr="00457987" w:rsidRDefault="002A50B5" w:rsidP="00084DCA">
            <w:pPr>
              <w:pStyle w:val="Ttulo4"/>
              <w:rPr>
                <w:rStyle w:val="nfase"/>
                <w:i w:val="0"/>
                <w:noProof/>
                <w:color w:val="000000" w:themeColor="text1"/>
                <w:lang w:val="pt-BR"/>
              </w:rPr>
            </w:pPr>
            <w:r w:rsidRPr="00457987">
              <w:rPr>
                <w:noProof/>
                <w:color w:val="000000" w:themeColor="text1"/>
                <w:lang w:val="pt-BR" w:bidi="pt-BR"/>
              </w:rPr>
              <mc:AlternateContent>
                <mc:Choice Requires="wps">
                  <w:drawing>
                    <wp:inline distT="0" distB="0" distL="0" distR="0" wp14:anchorId="367599D3" wp14:editId="589B0ACB">
                      <wp:extent cx="2837815" cy="1626919"/>
                      <wp:effectExtent l="0" t="0" r="635" b="0"/>
                      <wp:docPr id="78" name="Caixa de texto 78"/>
                      <wp:cNvGraphicFramePr/>
                      <a:graphic xmlns:a="http://schemas.openxmlformats.org/drawingml/2006/main">
                        <a:graphicData uri="http://schemas.microsoft.com/office/word/2010/wordprocessingShape">
                          <wps:wsp>
                            <wps:cNvSpPr txBox="1"/>
                            <wps:spPr>
                              <a:xfrm>
                                <a:off x="0" y="0"/>
                                <a:ext cx="2837815" cy="1626919"/>
                              </a:xfrm>
                              <a:prstGeom prst="rect">
                                <a:avLst/>
                              </a:prstGeom>
                              <a:solidFill>
                                <a:schemeClr val="accent4"/>
                              </a:solidFill>
                              <a:ln w="6350">
                                <a:noFill/>
                              </a:ln>
                            </wps:spPr>
                            <wps:txbx>
                              <w:txbxContent>
                                <w:p w14:paraId="4D501564" w14:textId="77777777" w:rsidR="002D0B91" w:rsidRPr="002D0B91" w:rsidRDefault="002D0B91" w:rsidP="00DE2E3C">
                                  <w:pPr>
                                    <w:pStyle w:val="Ttulo2"/>
                                    <w:spacing w:before="100" w:beforeAutospacing="1"/>
                                    <w:rPr>
                                      <w:color w:val="FFFFFF" w:themeColor="background1"/>
                                    </w:rPr>
                                  </w:pPr>
                                  <w:r w:rsidRPr="002D0B91">
                                    <w:rPr>
                                      <w:color w:val="FFFFFF" w:themeColor="background1"/>
                                      <w:lang w:val="pt-BR" w:bidi="pt-BR"/>
                                    </w:rPr>
                                    <w:t>Estamos na Web!</w:t>
                                  </w:r>
                                </w:p>
                                <w:p w14:paraId="14517539" w14:textId="77777777" w:rsidR="002D0B91" w:rsidRPr="002D0B91" w:rsidRDefault="002D0B91" w:rsidP="00DE2E3C">
                                  <w:pPr>
                                    <w:pStyle w:val="Contedo"/>
                                    <w:jc w:val="both"/>
                                    <w:rPr>
                                      <w:b/>
                                      <w:color w:val="FFFFFF" w:themeColor="background1"/>
                                      <w:sz w:val="28"/>
                                    </w:rPr>
                                  </w:pPr>
                                  <w:r w:rsidRPr="002D0B91">
                                    <w:rPr>
                                      <w:b/>
                                      <w:color w:val="FFFFFF" w:themeColor="background1"/>
                                      <w:sz w:val="28"/>
                                      <w:szCs w:val="28"/>
                                      <w:lang w:val="pt-BR" w:bidi="pt-BR"/>
                                    </w:rPr>
                                    <w:t>Visite-nos:</w:t>
                                  </w:r>
                                </w:p>
                                <w:p w14:paraId="140AC1A9" w14:textId="77777777" w:rsidR="002A50B5" w:rsidRPr="002D0B91" w:rsidRDefault="002D0B91" w:rsidP="00DE2E3C">
                                  <w:pPr>
                                    <w:pStyle w:val="Contedo"/>
                                    <w:rPr>
                                      <w:rFonts w:cs="Lucida Sans Unicode"/>
                                      <w:color w:val="FFFFFF" w:themeColor="background1"/>
                                    </w:rPr>
                                  </w:pPr>
                                  <w:r w:rsidRPr="002D0B91">
                                    <w:rPr>
                                      <w:color w:val="FFFFFF" w:themeColor="background1"/>
                                      <w:lang w:val="pt-BR" w:bidi="pt-BR"/>
                                    </w:rPr>
                                    <w:t>Endereço do site</w:t>
                                  </w:r>
                                </w:p>
                              </w:txbxContent>
                            </wps:txbx>
                            <wps:bodyPr rot="0" spcFirstLastPara="0" vertOverflow="overflow" horzOverflow="overflow" vert="horz" wrap="square" lIns="365760" tIns="457200" rIns="91440" bIns="45720" numCol="1" spcCol="0" rtlCol="0" fromWordArt="0" anchor="t" anchorCtr="0" forceAA="0" compatLnSpc="1">
                              <a:prstTxWarp prst="textNoShape">
                                <a:avLst/>
                              </a:prstTxWarp>
                              <a:noAutofit/>
                            </wps:bodyPr>
                          </wps:wsp>
                        </a:graphicData>
                      </a:graphic>
                    </wp:inline>
                  </w:drawing>
                </mc:Choice>
                <mc:Fallback>
                  <w:pict>
                    <v:shape w14:anchorId="367599D3" id="Caixa de texto 78" o:spid="_x0000_s1066" type="#_x0000_t202" style="width:223.4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" fillcolor="#294983 [3207]" stroked="f" strokeweight=".5pt">
                      <v:textbox inset="28.8pt,36pt">
                        <w:txbxContent>
                          <w:p w14:paraId="4D501564" w14:textId="77777777" w:rsidR="002D0B91" w:rsidRPr="002D0B91" w:rsidRDefault="002D0B91" w:rsidP="00DE2E3C">
                            <w:pPr>
                              <w:pStyle w:val="Ttulo2"/>
                              <w:spacing w:before="100" w:beforeAutospacing="1"/>
                              <w:rPr>
                                <w:color w:val="FFFFFF" w:themeColor="background1"/>
                              </w:rPr>
                            </w:pPr>
                            <w:r w:rsidRPr="002D0B91">
                              <w:rPr>
                                <w:color w:val="FFFFFF" w:themeColor="background1"/>
                                <w:lang w:val="pt-BR" w:bidi="pt-BR"/>
                              </w:rPr>
                              <w:t>Estamos na Web!</w:t>
                            </w:r>
                          </w:p>
                          <w:p w14:paraId="14517539" w14:textId="77777777" w:rsidR="002D0B91" w:rsidRPr="002D0B91" w:rsidRDefault="002D0B91" w:rsidP="00DE2E3C">
                            <w:pPr>
                              <w:pStyle w:val="Contedo"/>
                              <w:jc w:val="both"/>
                              <w:rPr>
                                <w:b/>
                                <w:color w:val="FFFFFF" w:themeColor="background1"/>
                                <w:sz w:val="28"/>
                              </w:rPr>
                            </w:pPr>
                            <w:r w:rsidRPr="002D0B91">
                              <w:rPr>
                                <w:b/>
                                <w:color w:val="FFFFFF" w:themeColor="background1"/>
                                <w:sz w:val="28"/>
                                <w:szCs w:val="28"/>
                                <w:lang w:val="pt-BR" w:bidi="pt-BR"/>
                              </w:rPr>
                              <w:t>Visite-nos:</w:t>
                            </w:r>
                          </w:p>
                          <w:p w14:paraId="140AC1A9" w14:textId="77777777" w:rsidR="002A50B5" w:rsidRPr="002D0B91" w:rsidRDefault="002D0B91" w:rsidP="00DE2E3C">
                            <w:pPr>
                              <w:pStyle w:val="Contedo"/>
                              <w:rPr>
                                <w:rFonts w:cs="Lucida Sans Unicode"/>
                                <w:color w:val="FFFFFF" w:themeColor="background1"/>
                              </w:rPr>
                            </w:pPr>
                            <w:r w:rsidRPr="002D0B91">
                              <w:rPr>
                                <w:color w:val="FFFFFF" w:themeColor="background1"/>
                                <w:lang w:val="pt-BR" w:bidi="pt-BR"/>
                              </w:rPr>
                              <w:t>Endereço do site</w:t>
                            </w:r>
                          </w:p>
                        </w:txbxContent>
                      </v:textbox>
                      <w10:anchorlock/>
                    </v:shape>
                  </w:pict>
                </mc:Fallback>
              </mc:AlternateContent>
            </w:r>
          </w:p>
        </w:tc>
      </w:tr>
      <w:tr w:rsidR="002D0B91" w:rsidRPr="00457987" w14:paraId="6D5BFBC1" w14:textId="77777777" w:rsidTr="002D0B91">
        <w:trPr>
          <w:trHeight w:val="720"/>
        </w:trPr>
        <w:tc>
          <w:tcPr>
            <w:tcW w:w="8004" w:type="dxa"/>
          </w:tcPr>
          <w:p w14:paraId="5C3EA1BF" w14:textId="77777777" w:rsidR="002D0B91" w:rsidRPr="00457987" w:rsidRDefault="002D0B91" w:rsidP="00084DCA">
            <w:pPr>
              <w:pStyle w:val="Ttulo4"/>
              <w:rPr>
                <w:iCs/>
                <w:noProof/>
                <w:color w:val="000000" w:themeColor="text1"/>
                <w:lang w:val="pt-BR"/>
              </w:rPr>
            </w:pPr>
          </w:p>
        </w:tc>
        <w:tc>
          <w:tcPr>
            <w:tcW w:w="4692" w:type="dxa"/>
          </w:tcPr>
          <w:p w14:paraId="69D00BA7" w14:textId="77777777" w:rsidR="002D0B91" w:rsidRPr="00457987" w:rsidRDefault="002D0B91" w:rsidP="00084DCA">
            <w:pPr>
              <w:pStyle w:val="Ttulo4"/>
              <w:rPr>
                <w:iCs/>
                <w:noProof/>
                <w:color w:val="000000" w:themeColor="text1"/>
                <w:lang w:val="pt-BR"/>
              </w:rPr>
            </w:pPr>
          </w:p>
        </w:tc>
      </w:tr>
    </w:tbl>
    <w:p w14:paraId="7CD5FF24" w14:textId="77777777" w:rsidR="002D0B91" w:rsidRPr="00457987" w:rsidRDefault="003358C3" w:rsidP="003358C3">
      <w:pPr>
        <w:spacing w:before="0"/>
        <w:ind w:left="0"/>
        <w:rPr>
          <w:noProof/>
          <w:lang w:val="pt-BR"/>
        </w:rPr>
      </w:pPr>
      <w:r w:rsidRPr="00457987">
        <w:rPr>
          <w:noProof/>
          <w:lang w:val="pt-BR" w:bidi="pt-BR"/>
        </w:rPr>
        <mc:AlternateContent>
          <mc:Choice Requires="wps">
            <w:drawing>
              <wp:anchor distT="0" distB="0" distL="114300" distR="114300" simplePos="0" relativeHeight="251740672" behindDoc="0" locked="0" layoutInCell="1" allowOverlap="1" wp14:anchorId="4EF9F11A" wp14:editId="27217845">
                <wp:simplePos x="0" y="0"/>
                <wp:positionH relativeFrom="page">
                  <wp:posOffset>2971800</wp:posOffset>
                </wp:positionH>
                <wp:positionV relativeFrom="page">
                  <wp:posOffset>7229475</wp:posOffset>
                </wp:positionV>
                <wp:extent cx="3048000" cy="702310"/>
                <wp:effectExtent l="0" t="0" r="0" b="11430"/>
                <wp:wrapNone/>
                <wp:docPr id="102" name="Caixa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022B" w14:textId="77777777" w:rsidR="002D0B91" w:rsidRPr="003358C3" w:rsidRDefault="002D0B91" w:rsidP="003358C3">
                            <w:pPr>
                              <w:pStyle w:val="Ttulo9"/>
                              <w:ind w:left="0"/>
                              <w:rPr>
                                <w:color w:val="44546A" w:themeColor="text2"/>
                              </w:rPr>
                            </w:pPr>
                            <w:r w:rsidRPr="003358C3">
                              <w:rPr>
                                <w:color w:val="44546A" w:themeColor="text2"/>
                                <w:lang w:val="pt-BR" w:bidi="pt-BR"/>
                              </w:rPr>
                              <w:t>Nome do cliente</w:t>
                            </w:r>
                          </w:p>
                          <w:p w14:paraId="5453065C" w14:textId="77777777" w:rsidR="002D0B91" w:rsidRPr="003358C3" w:rsidRDefault="002D0B91" w:rsidP="003358C3">
                            <w:pPr>
                              <w:pStyle w:val="Ttulo9"/>
                              <w:ind w:left="0"/>
                              <w:rPr>
                                <w:color w:val="44546A" w:themeColor="text2"/>
                              </w:rPr>
                            </w:pPr>
                            <w:r w:rsidRPr="003358C3">
                              <w:rPr>
                                <w:color w:val="44546A" w:themeColor="text2"/>
                                <w:lang w:val="pt-BR" w:bidi="pt-BR"/>
                              </w:rPr>
                              <w:t>Endereço</w:t>
                            </w:r>
                          </w:p>
                          <w:p w14:paraId="1027CFFE" w14:textId="77777777" w:rsidR="002D0B91" w:rsidRPr="003358C3" w:rsidRDefault="0072244B" w:rsidP="003358C3">
                            <w:pPr>
                              <w:pStyle w:val="Ttulo9"/>
                              <w:ind w:left="0"/>
                              <w:rPr>
                                <w:color w:val="44546A" w:themeColor="text2"/>
                              </w:rPr>
                            </w:pPr>
                            <w:r>
                              <w:rPr>
                                <w:color w:val="44546A" w:themeColor="text2"/>
                                <w:lang w:val="pt-BR" w:bidi="pt-BR"/>
                              </w:rPr>
                              <w:t>Cidade, Estado, CEP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F9F11A" id="Caixa de texto 102" o:spid="_x0000_s1067" type="#_x0000_t202" style="position:absolute;margin-left:234pt;margin-top:569.25pt;width:240pt;height:55.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" filled="f" stroked="f">
                <v:textbox style="mso-fit-shape-to-text:t" inset="0,0,0,0">
                  <w:txbxContent>
                    <w:p w14:paraId="478F022B" w14:textId="77777777" w:rsidR="002D0B91" w:rsidRPr="003358C3" w:rsidRDefault="002D0B91" w:rsidP="003358C3">
                      <w:pPr>
                        <w:pStyle w:val="Ttulo9"/>
                        <w:ind w:left="0"/>
                        <w:rPr>
                          <w:color w:val="44546A" w:themeColor="text2"/>
                        </w:rPr>
                      </w:pPr>
                      <w:r w:rsidRPr="003358C3">
                        <w:rPr>
                          <w:color w:val="44546A" w:themeColor="text2"/>
                          <w:lang w:val="pt-BR" w:bidi="pt-BR"/>
                        </w:rPr>
                        <w:t>Nome do cliente</w:t>
                      </w:r>
                    </w:p>
                    <w:p w14:paraId="5453065C" w14:textId="77777777" w:rsidR="002D0B91" w:rsidRPr="003358C3" w:rsidRDefault="002D0B91" w:rsidP="003358C3">
                      <w:pPr>
                        <w:pStyle w:val="Ttulo9"/>
                        <w:ind w:left="0"/>
                        <w:rPr>
                          <w:color w:val="44546A" w:themeColor="text2"/>
                        </w:rPr>
                      </w:pPr>
                      <w:r w:rsidRPr="003358C3">
                        <w:rPr>
                          <w:color w:val="44546A" w:themeColor="text2"/>
                          <w:lang w:val="pt-BR" w:bidi="pt-BR"/>
                        </w:rPr>
                        <w:t>Endereço</w:t>
                      </w:r>
                    </w:p>
                    <w:p w14:paraId="1027CFFE" w14:textId="77777777" w:rsidR="002D0B91" w:rsidRPr="003358C3" w:rsidRDefault="0072244B" w:rsidP="003358C3">
                      <w:pPr>
                        <w:pStyle w:val="Ttulo9"/>
                        <w:ind w:left="0"/>
                        <w:rPr>
                          <w:color w:val="44546A" w:themeColor="text2"/>
                        </w:rPr>
                      </w:pPr>
                      <w:r>
                        <w:rPr>
                          <w:color w:val="44546A" w:themeColor="text2"/>
                          <w:lang w:val="pt-BR" w:bidi="pt-BR"/>
                        </w:rPr>
                        <w:t>Cidade, Estado, CEP</w:t>
                      </w:r>
                    </w:p>
                  </w:txbxContent>
                </v:textbox>
                <w10:wrap anchorx="page" anchory="page"/>
              </v:shape>
            </w:pict>
          </mc:Fallback>
        </mc:AlternateContent>
      </w:r>
      <w:r w:rsidRPr="00457987">
        <w:rPr>
          <w:noProof/>
          <w:lang w:val="pt-BR" w:bidi="pt-BR"/>
        </w:rPr>
        <mc:AlternateContent>
          <mc:Choice Requires="wps">
            <w:drawing>
              <wp:anchor distT="0" distB="0" distL="114300" distR="114300" simplePos="0" relativeHeight="251739648" behindDoc="0" locked="0" layoutInCell="1" allowOverlap="1" wp14:anchorId="43DDA7C3" wp14:editId="2979BB48">
                <wp:simplePos x="0" y="0"/>
                <wp:positionH relativeFrom="page">
                  <wp:posOffset>526281</wp:posOffset>
                </wp:positionH>
                <wp:positionV relativeFrom="page">
                  <wp:posOffset>5316855</wp:posOffset>
                </wp:positionV>
                <wp:extent cx="1824990" cy="643890"/>
                <wp:effectExtent l="0" t="1905" r="0" b="1905"/>
                <wp:wrapNone/>
                <wp:docPr id="101" name="Caixa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4957"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Nome da empresa</w:t>
                            </w:r>
                          </w:p>
                          <w:p w14:paraId="28985677"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Endereço</w:t>
                            </w:r>
                          </w:p>
                          <w:p w14:paraId="7739CE1F"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Cidade, Estado, CEP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DDA7C3" id="Caixa de texto 101" o:spid="_x0000_s1068" type="#_x0000_t202" style="position:absolute;margin-left:41.45pt;margin-top:418.65pt;width:143.7pt;height:50.7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" filled="f" stroked="f">
                <v:textbox style="mso-fit-shape-to-text:t" inset="0,0,0,0">
                  <w:txbxContent>
                    <w:p w14:paraId="07E64957"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Nome da empresa</w:t>
                      </w:r>
                    </w:p>
                    <w:p w14:paraId="28985677"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Endereço</w:t>
                      </w:r>
                    </w:p>
                    <w:p w14:paraId="7739CE1F" w14:textId="77777777" w:rsidR="002D0B91" w:rsidRPr="003358C3" w:rsidRDefault="002D0B91" w:rsidP="004C5CC6">
                      <w:pPr>
                        <w:pStyle w:val="Contedo"/>
                        <w:rPr>
                          <w:rStyle w:val="nfase"/>
                          <w:color w:val="44546A" w:themeColor="text2"/>
                        </w:rPr>
                      </w:pPr>
                      <w:r w:rsidRPr="003358C3">
                        <w:rPr>
                          <w:rStyle w:val="nfase"/>
                          <w:color w:val="44546A" w:themeColor="text2"/>
                          <w:lang w:val="pt-BR" w:bidi="pt-BR"/>
                        </w:rPr>
                        <w:t>Cidade, Estado, CEP</w:t>
                      </w:r>
                    </w:p>
                  </w:txbxContent>
                </v:textbox>
                <w10:wrap anchorx="page" anchory="page"/>
              </v:shape>
            </w:pict>
          </mc:Fallback>
        </mc:AlternateContent>
      </w:r>
      <w:r w:rsidR="002D0B91" w:rsidRPr="00457987">
        <w:rPr>
          <w:noProof/>
          <w:lang w:val="pt-BR" w:bidi="pt-BR"/>
        </w:rPr>
        <mc:AlternateContent>
          <mc:Choice Requires="wps">
            <w:drawing>
              <wp:anchor distT="0" distB="0" distL="114300" distR="114300" simplePos="0" relativeHeight="251738624" behindDoc="1" locked="0" layoutInCell="1" allowOverlap="1" wp14:anchorId="3E129206" wp14:editId="6978B3FD">
                <wp:simplePos x="0" y="0"/>
                <wp:positionH relativeFrom="page">
                  <wp:posOffset>6536055</wp:posOffset>
                </wp:positionH>
                <wp:positionV relativeFrom="page">
                  <wp:posOffset>5338445</wp:posOffset>
                </wp:positionV>
                <wp:extent cx="621665" cy="697865"/>
                <wp:effectExtent l="19050" t="19050" r="26035" b="26035"/>
                <wp:wrapNone/>
                <wp:docPr id="100" name="Retângulo 100" descr="caixa de selo de postage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chemeClr val="tx2">
                              <a:lumMod val="60000"/>
                              <a:lumOff val="40000"/>
                            </a:schemeClr>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018F5" id="Retângulo 100" o:spid="_x0000_s1026" alt="caixa de selo de postagem" style="position:absolute;margin-left:514.65pt;margin-top:420.35pt;width:48.95pt;height:54.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" filled="f" fillcolor="#135da1" strokecolor="#8496b0 [1951]" strokeweight="3pt">
                <v:fill opacity="32896f"/>
                <v:stroke linestyle="thinThin"/>
                <w10:wrap anchorx="page" anchory="page"/>
              </v:rect>
            </w:pict>
          </mc:Fallback>
        </mc:AlternateContent>
      </w:r>
    </w:p>
    <w:sectPr w:rsidR="002D0B91" w:rsidRPr="00457987" w:rsidSect="00F1742A">
      <w:pgSz w:w="11906" w:h="16838" w:code="9"/>
      <w:pgMar w:top="0" w:right="1800" w:bottom="0" w:left="180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82543" w14:textId="77777777" w:rsidR="00203CCB" w:rsidRDefault="00203CCB" w:rsidP="00ED6510">
      <w:r>
        <w:separator/>
      </w:r>
    </w:p>
  </w:endnote>
  <w:endnote w:type="continuationSeparator" w:id="0">
    <w:p w14:paraId="5B87D057" w14:textId="77777777" w:rsidR="00203CCB" w:rsidRDefault="00203CCB" w:rsidP="00ED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0C14" w14:textId="77777777" w:rsidR="001E170B" w:rsidRDefault="001E170B" w:rsidP="001E170B">
    <w:pPr>
      <w:pStyle w:val="Rodap"/>
      <w:spacing w:before="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B944B" w14:textId="77777777" w:rsidR="00203CCB" w:rsidRDefault="00203CCB" w:rsidP="00ED6510">
      <w:r>
        <w:separator/>
      </w:r>
    </w:p>
  </w:footnote>
  <w:footnote w:type="continuationSeparator" w:id="0">
    <w:p w14:paraId="17E54B3F" w14:textId="77777777" w:rsidR="00203CCB" w:rsidRDefault="00203CCB" w:rsidP="00ED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32503" w14:textId="77777777" w:rsidR="00AD4565" w:rsidRDefault="00AD4565" w:rsidP="00AD4565">
    <w:pPr>
      <w:pStyle w:val="Cabealh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Corpodetextonumerado"/>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451386"/>
    <w:multiLevelType w:val="hybridMultilevel"/>
    <w:tmpl w:val="EB3AB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9704A3"/>
    <w:multiLevelType w:val="hybridMultilevel"/>
    <w:tmpl w:val="1ACE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4A"/>
    <w:rsid w:val="00015987"/>
    <w:rsid w:val="0001641D"/>
    <w:rsid w:val="00021EB3"/>
    <w:rsid w:val="000426E5"/>
    <w:rsid w:val="00047970"/>
    <w:rsid w:val="00054DD9"/>
    <w:rsid w:val="0006397F"/>
    <w:rsid w:val="00064570"/>
    <w:rsid w:val="000751A0"/>
    <w:rsid w:val="00083BFB"/>
    <w:rsid w:val="000848BB"/>
    <w:rsid w:val="000946FD"/>
    <w:rsid w:val="000A3FF4"/>
    <w:rsid w:val="000A61EC"/>
    <w:rsid w:val="000B49FE"/>
    <w:rsid w:val="000C6154"/>
    <w:rsid w:val="000D0D42"/>
    <w:rsid w:val="000E0CD3"/>
    <w:rsid w:val="000E32BD"/>
    <w:rsid w:val="000E542D"/>
    <w:rsid w:val="0010070B"/>
    <w:rsid w:val="001029A5"/>
    <w:rsid w:val="00103BCA"/>
    <w:rsid w:val="00106245"/>
    <w:rsid w:val="00107CB0"/>
    <w:rsid w:val="00116342"/>
    <w:rsid w:val="00134B10"/>
    <w:rsid w:val="0013574C"/>
    <w:rsid w:val="00154248"/>
    <w:rsid w:val="0017482C"/>
    <w:rsid w:val="00187B99"/>
    <w:rsid w:val="001917B8"/>
    <w:rsid w:val="001949AD"/>
    <w:rsid w:val="00194E15"/>
    <w:rsid w:val="00197AF3"/>
    <w:rsid w:val="001B0D52"/>
    <w:rsid w:val="001B7DF6"/>
    <w:rsid w:val="001D61A5"/>
    <w:rsid w:val="001D65D2"/>
    <w:rsid w:val="001D667A"/>
    <w:rsid w:val="001D7C64"/>
    <w:rsid w:val="001E170B"/>
    <w:rsid w:val="001F11DA"/>
    <w:rsid w:val="00202928"/>
    <w:rsid w:val="00202FBA"/>
    <w:rsid w:val="00203CCB"/>
    <w:rsid w:val="00211113"/>
    <w:rsid w:val="00213DB3"/>
    <w:rsid w:val="002153DC"/>
    <w:rsid w:val="00215570"/>
    <w:rsid w:val="00236358"/>
    <w:rsid w:val="00254F6D"/>
    <w:rsid w:val="00261810"/>
    <w:rsid w:val="00263A4D"/>
    <w:rsid w:val="00272F4D"/>
    <w:rsid w:val="002763FE"/>
    <w:rsid w:val="002766FB"/>
    <w:rsid w:val="002779F9"/>
    <w:rsid w:val="00287E93"/>
    <w:rsid w:val="002A50B5"/>
    <w:rsid w:val="002C0D0E"/>
    <w:rsid w:val="002C1E91"/>
    <w:rsid w:val="002C35F7"/>
    <w:rsid w:val="002D0B91"/>
    <w:rsid w:val="002D0DC6"/>
    <w:rsid w:val="002E09A3"/>
    <w:rsid w:val="002E10C6"/>
    <w:rsid w:val="002E7397"/>
    <w:rsid w:val="002F3B56"/>
    <w:rsid w:val="002F3BBC"/>
    <w:rsid w:val="00302238"/>
    <w:rsid w:val="00313658"/>
    <w:rsid w:val="0031677E"/>
    <w:rsid w:val="00332F11"/>
    <w:rsid w:val="003358C3"/>
    <w:rsid w:val="00353109"/>
    <w:rsid w:val="003537B7"/>
    <w:rsid w:val="00365E98"/>
    <w:rsid w:val="00366DD0"/>
    <w:rsid w:val="00370E54"/>
    <w:rsid w:val="003763D1"/>
    <w:rsid w:val="00380B5D"/>
    <w:rsid w:val="00381B0B"/>
    <w:rsid w:val="0039031E"/>
    <w:rsid w:val="00395111"/>
    <w:rsid w:val="003E17B5"/>
    <w:rsid w:val="003E3F69"/>
    <w:rsid w:val="003E7DA1"/>
    <w:rsid w:val="003F0C0B"/>
    <w:rsid w:val="003F31E4"/>
    <w:rsid w:val="003F3C46"/>
    <w:rsid w:val="003F664A"/>
    <w:rsid w:val="00415F44"/>
    <w:rsid w:val="0042445F"/>
    <w:rsid w:val="00424A9E"/>
    <w:rsid w:val="0043005A"/>
    <w:rsid w:val="0044561E"/>
    <w:rsid w:val="00457987"/>
    <w:rsid w:val="004636A0"/>
    <w:rsid w:val="00471D18"/>
    <w:rsid w:val="004759B9"/>
    <w:rsid w:val="00483F51"/>
    <w:rsid w:val="004918AE"/>
    <w:rsid w:val="0049198E"/>
    <w:rsid w:val="00495598"/>
    <w:rsid w:val="004A4802"/>
    <w:rsid w:val="004B4A48"/>
    <w:rsid w:val="004B6C98"/>
    <w:rsid w:val="004C1825"/>
    <w:rsid w:val="004C57D6"/>
    <w:rsid w:val="004C5CC6"/>
    <w:rsid w:val="004D3A41"/>
    <w:rsid w:val="004E7927"/>
    <w:rsid w:val="005010EC"/>
    <w:rsid w:val="005066B1"/>
    <w:rsid w:val="00510234"/>
    <w:rsid w:val="00511DCB"/>
    <w:rsid w:val="00516F08"/>
    <w:rsid w:val="005209A0"/>
    <w:rsid w:val="005274FA"/>
    <w:rsid w:val="00532C8A"/>
    <w:rsid w:val="00536C98"/>
    <w:rsid w:val="00540AF9"/>
    <w:rsid w:val="00543943"/>
    <w:rsid w:val="0054558F"/>
    <w:rsid w:val="005479F5"/>
    <w:rsid w:val="00547B65"/>
    <w:rsid w:val="005503D3"/>
    <w:rsid w:val="00550D7F"/>
    <w:rsid w:val="005520F0"/>
    <w:rsid w:val="00556221"/>
    <w:rsid w:val="00557F55"/>
    <w:rsid w:val="00564E62"/>
    <w:rsid w:val="00577767"/>
    <w:rsid w:val="00583AD5"/>
    <w:rsid w:val="00591188"/>
    <w:rsid w:val="00594903"/>
    <w:rsid w:val="00595324"/>
    <w:rsid w:val="005A1438"/>
    <w:rsid w:val="005B617D"/>
    <w:rsid w:val="005B638A"/>
    <w:rsid w:val="005B7866"/>
    <w:rsid w:val="005C494E"/>
    <w:rsid w:val="005D65DA"/>
    <w:rsid w:val="005D6665"/>
    <w:rsid w:val="005E3B2D"/>
    <w:rsid w:val="005F0D09"/>
    <w:rsid w:val="0060229A"/>
    <w:rsid w:val="0060438D"/>
    <w:rsid w:val="00611539"/>
    <w:rsid w:val="00615D8B"/>
    <w:rsid w:val="0061714B"/>
    <w:rsid w:val="0063723D"/>
    <w:rsid w:val="00643ACC"/>
    <w:rsid w:val="00661F04"/>
    <w:rsid w:val="00663FF1"/>
    <w:rsid w:val="00665B31"/>
    <w:rsid w:val="00665DF7"/>
    <w:rsid w:val="00671513"/>
    <w:rsid w:val="00682FB0"/>
    <w:rsid w:val="0068303A"/>
    <w:rsid w:val="006839B6"/>
    <w:rsid w:val="006855FD"/>
    <w:rsid w:val="00685F8D"/>
    <w:rsid w:val="00690E40"/>
    <w:rsid w:val="006A421A"/>
    <w:rsid w:val="006B405C"/>
    <w:rsid w:val="006B6BA5"/>
    <w:rsid w:val="006B7F1A"/>
    <w:rsid w:val="006C08EB"/>
    <w:rsid w:val="006C3463"/>
    <w:rsid w:val="006D64B2"/>
    <w:rsid w:val="006E0451"/>
    <w:rsid w:val="006E29F9"/>
    <w:rsid w:val="006E3415"/>
    <w:rsid w:val="006F6F04"/>
    <w:rsid w:val="00703F31"/>
    <w:rsid w:val="00710035"/>
    <w:rsid w:val="0072244B"/>
    <w:rsid w:val="00724279"/>
    <w:rsid w:val="007252DD"/>
    <w:rsid w:val="00772F68"/>
    <w:rsid w:val="00786EF8"/>
    <w:rsid w:val="007937C1"/>
    <w:rsid w:val="007A6666"/>
    <w:rsid w:val="007D3A2E"/>
    <w:rsid w:val="007E4DF0"/>
    <w:rsid w:val="007F364D"/>
    <w:rsid w:val="008170E6"/>
    <w:rsid w:val="0082400E"/>
    <w:rsid w:val="008330E2"/>
    <w:rsid w:val="00847DFF"/>
    <w:rsid w:val="00852E0B"/>
    <w:rsid w:val="0085574A"/>
    <w:rsid w:val="0087079B"/>
    <w:rsid w:val="00871F40"/>
    <w:rsid w:val="00877A2F"/>
    <w:rsid w:val="008A2746"/>
    <w:rsid w:val="008B41EC"/>
    <w:rsid w:val="008C0136"/>
    <w:rsid w:val="008D25E8"/>
    <w:rsid w:val="008D4743"/>
    <w:rsid w:val="008D5295"/>
    <w:rsid w:val="008E3237"/>
    <w:rsid w:val="008F0BFB"/>
    <w:rsid w:val="008F3F7B"/>
    <w:rsid w:val="008F42B5"/>
    <w:rsid w:val="00927570"/>
    <w:rsid w:val="00930247"/>
    <w:rsid w:val="0093165E"/>
    <w:rsid w:val="009316B0"/>
    <w:rsid w:val="009372EF"/>
    <w:rsid w:val="00937E7E"/>
    <w:rsid w:val="00946141"/>
    <w:rsid w:val="00950E09"/>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11749"/>
    <w:rsid w:val="00A22904"/>
    <w:rsid w:val="00A41671"/>
    <w:rsid w:val="00A431C5"/>
    <w:rsid w:val="00A44B25"/>
    <w:rsid w:val="00A44CBD"/>
    <w:rsid w:val="00A5154C"/>
    <w:rsid w:val="00A5532E"/>
    <w:rsid w:val="00A56C15"/>
    <w:rsid w:val="00A76B6E"/>
    <w:rsid w:val="00A81E84"/>
    <w:rsid w:val="00A93769"/>
    <w:rsid w:val="00A95078"/>
    <w:rsid w:val="00AB4696"/>
    <w:rsid w:val="00AC649D"/>
    <w:rsid w:val="00AC7ED8"/>
    <w:rsid w:val="00AD4565"/>
    <w:rsid w:val="00AE3686"/>
    <w:rsid w:val="00AF2E04"/>
    <w:rsid w:val="00AF59EE"/>
    <w:rsid w:val="00B06B77"/>
    <w:rsid w:val="00B150F7"/>
    <w:rsid w:val="00B34902"/>
    <w:rsid w:val="00B5286C"/>
    <w:rsid w:val="00B550A8"/>
    <w:rsid w:val="00B576DF"/>
    <w:rsid w:val="00B62DED"/>
    <w:rsid w:val="00B63EAC"/>
    <w:rsid w:val="00B65E2C"/>
    <w:rsid w:val="00B7204C"/>
    <w:rsid w:val="00B77921"/>
    <w:rsid w:val="00B86142"/>
    <w:rsid w:val="00B86F94"/>
    <w:rsid w:val="00B96370"/>
    <w:rsid w:val="00BA06EC"/>
    <w:rsid w:val="00BA6838"/>
    <w:rsid w:val="00BA7E32"/>
    <w:rsid w:val="00BB3BE2"/>
    <w:rsid w:val="00BB4261"/>
    <w:rsid w:val="00BB7A6F"/>
    <w:rsid w:val="00BC6D92"/>
    <w:rsid w:val="00BD02E1"/>
    <w:rsid w:val="00BE0D0F"/>
    <w:rsid w:val="00C008B8"/>
    <w:rsid w:val="00C026EC"/>
    <w:rsid w:val="00C056C8"/>
    <w:rsid w:val="00C33252"/>
    <w:rsid w:val="00C5283A"/>
    <w:rsid w:val="00C644EA"/>
    <w:rsid w:val="00C6512E"/>
    <w:rsid w:val="00C7673C"/>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E7301"/>
    <w:rsid w:val="00CF5761"/>
    <w:rsid w:val="00D07AD8"/>
    <w:rsid w:val="00D165D5"/>
    <w:rsid w:val="00D16BC2"/>
    <w:rsid w:val="00D23E70"/>
    <w:rsid w:val="00D25084"/>
    <w:rsid w:val="00D2508E"/>
    <w:rsid w:val="00D30A17"/>
    <w:rsid w:val="00D30F25"/>
    <w:rsid w:val="00D33014"/>
    <w:rsid w:val="00D33132"/>
    <w:rsid w:val="00D34292"/>
    <w:rsid w:val="00D3758A"/>
    <w:rsid w:val="00D37B9B"/>
    <w:rsid w:val="00D4434B"/>
    <w:rsid w:val="00D561B4"/>
    <w:rsid w:val="00D61A05"/>
    <w:rsid w:val="00D66A53"/>
    <w:rsid w:val="00D706A6"/>
    <w:rsid w:val="00D767D4"/>
    <w:rsid w:val="00D93FCF"/>
    <w:rsid w:val="00DA5A75"/>
    <w:rsid w:val="00DA7D12"/>
    <w:rsid w:val="00DB6599"/>
    <w:rsid w:val="00DC024E"/>
    <w:rsid w:val="00DC3DBB"/>
    <w:rsid w:val="00DE1ADA"/>
    <w:rsid w:val="00DE2E3C"/>
    <w:rsid w:val="00DE3ACB"/>
    <w:rsid w:val="00DE68B8"/>
    <w:rsid w:val="00DE76EC"/>
    <w:rsid w:val="00DF3187"/>
    <w:rsid w:val="00DF589E"/>
    <w:rsid w:val="00DF754D"/>
    <w:rsid w:val="00E029FE"/>
    <w:rsid w:val="00E172AA"/>
    <w:rsid w:val="00E334B3"/>
    <w:rsid w:val="00E336A0"/>
    <w:rsid w:val="00E33E6B"/>
    <w:rsid w:val="00E36889"/>
    <w:rsid w:val="00E378CE"/>
    <w:rsid w:val="00E45D23"/>
    <w:rsid w:val="00E518B9"/>
    <w:rsid w:val="00E51F57"/>
    <w:rsid w:val="00E52FD3"/>
    <w:rsid w:val="00E5384B"/>
    <w:rsid w:val="00E56E2D"/>
    <w:rsid w:val="00E6058B"/>
    <w:rsid w:val="00E76A98"/>
    <w:rsid w:val="00E779A8"/>
    <w:rsid w:val="00E804C1"/>
    <w:rsid w:val="00E827A0"/>
    <w:rsid w:val="00E865B6"/>
    <w:rsid w:val="00E939EA"/>
    <w:rsid w:val="00EA29C1"/>
    <w:rsid w:val="00EA3932"/>
    <w:rsid w:val="00EA4B8A"/>
    <w:rsid w:val="00EC3FEA"/>
    <w:rsid w:val="00ED366A"/>
    <w:rsid w:val="00ED3A0F"/>
    <w:rsid w:val="00ED6510"/>
    <w:rsid w:val="00ED702C"/>
    <w:rsid w:val="00EE015A"/>
    <w:rsid w:val="00EE706F"/>
    <w:rsid w:val="00EF208E"/>
    <w:rsid w:val="00EF5A7B"/>
    <w:rsid w:val="00F1742A"/>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5D0EEE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pt-P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510"/>
    <w:pPr>
      <w:spacing w:before="120"/>
      <w:ind w:left="288"/>
    </w:pPr>
    <w:rPr>
      <w:rFonts w:ascii="Eras Bold ITC" w:eastAsia="Times New Roman" w:hAnsi="Eras Bold ITC"/>
      <w:color w:val="FFFFFF" w:themeColor="background1"/>
      <w:sz w:val="28"/>
      <w:szCs w:val="28"/>
    </w:rPr>
  </w:style>
  <w:style w:type="paragraph" w:styleId="Ttulo1">
    <w:name w:val="heading 1"/>
    <w:basedOn w:val="Artigosdosubttulo"/>
    <w:next w:val="Normal"/>
    <w:qFormat/>
    <w:rsid w:val="003E17B5"/>
    <w:pPr>
      <w:outlineLvl w:val="0"/>
    </w:pPr>
    <w:rPr>
      <w:rFonts w:ascii="Century Gothic" w:hAnsi="Century Gothic"/>
      <w:sz w:val="48"/>
      <w:szCs w:val="48"/>
    </w:rPr>
  </w:style>
  <w:style w:type="paragraph" w:styleId="Ttulo2">
    <w:name w:val="heading 2"/>
    <w:basedOn w:val="Normal"/>
    <w:next w:val="Normal"/>
    <w:qFormat/>
    <w:rsid w:val="00CE7301"/>
    <w:pPr>
      <w:keepNext/>
      <w:spacing w:after="100"/>
      <w:ind w:left="0"/>
      <w:outlineLvl w:val="1"/>
    </w:pPr>
    <w:rPr>
      <w:rFonts w:ascii="Century Gothic" w:hAnsi="Century Gothic" w:cs="Lucida Sans Unicode"/>
      <w:b/>
      <w:color w:val="44546A" w:themeColor="text2"/>
      <w:sz w:val="32"/>
      <w:szCs w:val="32"/>
    </w:rPr>
  </w:style>
  <w:style w:type="paragraph" w:styleId="Ttulo3">
    <w:name w:val="heading 3"/>
    <w:next w:val="Normal"/>
    <w:qFormat/>
    <w:rsid w:val="00ED6510"/>
    <w:pPr>
      <w:spacing w:after="180"/>
      <w:jc w:val="right"/>
      <w:outlineLvl w:val="2"/>
    </w:pPr>
    <w:rPr>
      <w:rFonts w:ascii="Eras Bold ITC" w:eastAsia="Times New Roman" w:hAnsi="Eras Bold ITC" w:cs="Lucida Sans Unicode"/>
      <w:smallCaps/>
      <w:color w:val="FFFFFF" w:themeColor="background1"/>
      <w:sz w:val="28"/>
      <w:szCs w:val="28"/>
    </w:rPr>
  </w:style>
  <w:style w:type="paragraph" w:styleId="Ttulo4">
    <w:name w:val="heading 4"/>
    <w:basedOn w:val="Normal"/>
    <w:next w:val="Normal"/>
    <w:qFormat/>
    <w:rsid w:val="00213DB3"/>
    <w:pPr>
      <w:keepNext/>
      <w:outlineLvl w:val="3"/>
    </w:pPr>
    <w:rPr>
      <w:rFonts w:ascii="Palatino" w:hAnsi="Palatino"/>
    </w:rPr>
  </w:style>
  <w:style w:type="paragraph" w:styleId="Ttulo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Ttulo6">
    <w:name w:val="heading 6"/>
    <w:basedOn w:val="Normal"/>
    <w:next w:val="Normal"/>
    <w:qFormat/>
    <w:rsid w:val="006A421A"/>
    <w:pPr>
      <w:keepNext/>
      <w:outlineLvl w:val="5"/>
    </w:pPr>
    <w:rPr>
      <w:i/>
      <w:color w:val="666633"/>
      <w:sz w:val="18"/>
      <w:szCs w:val="18"/>
    </w:rPr>
  </w:style>
  <w:style w:type="paragraph" w:styleId="Ttulo9">
    <w:name w:val="heading 9"/>
    <w:basedOn w:val="Normal"/>
    <w:next w:val="Normal"/>
    <w:qFormat/>
    <w:rsid w:val="00665DF7"/>
    <w:pPr>
      <w:keepNex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E33E6B"/>
    <w:pPr>
      <w:spacing w:after="300" w:line="300" w:lineRule="exact"/>
    </w:pPr>
    <w:rPr>
      <w:rFonts w:ascii="Lucida Sans Unicode" w:hAnsi="Lucida Sans Unicode" w:cs="Lucida Sans Unicode"/>
      <w:sz w:val="20"/>
    </w:rPr>
  </w:style>
  <w:style w:type="paragraph" w:styleId="Recuodecorpodetexto">
    <w:name w:val="Body Text Indent"/>
    <w:basedOn w:val="Normal"/>
    <w:rsid w:val="006A421A"/>
    <w:pPr>
      <w:tabs>
        <w:tab w:val="right" w:pos="4464"/>
      </w:tabs>
      <w:spacing w:after="40"/>
    </w:pPr>
    <w:rPr>
      <w:color w:val="666633"/>
      <w:sz w:val="16"/>
      <w:szCs w:val="16"/>
    </w:rPr>
  </w:style>
  <w:style w:type="paragraph" w:customStyle="1" w:styleId="TextodaLegenda">
    <w:name w:val="Texto da Legenda"/>
    <w:basedOn w:val="Normal"/>
    <w:rsid w:val="00847DFF"/>
    <w:pPr>
      <w:spacing w:line="240" w:lineRule="atLeast"/>
    </w:pPr>
    <w:rPr>
      <w:rFonts w:ascii="Lucida Sans Unicode" w:hAnsi="Lucida Sans Unicode" w:cs="Lucida Sans Unicode"/>
      <w:i/>
      <w:color w:val="666633"/>
      <w:sz w:val="16"/>
      <w:szCs w:val="16"/>
    </w:rPr>
  </w:style>
  <w:style w:type="paragraph" w:customStyle="1" w:styleId="Citao1">
    <w:name w:val="Citação1"/>
    <w:basedOn w:val="TextodaLegenda"/>
    <w:rsid w:val="00E51F57"/>
    <w:pPr>
      <w:spacing w:line="360" w:lineRule="atLeast"/>
      <w:jc w:val="center"/>
    </w:pPr>
    <w:rPr>
      <w:sz w:val="24"/>
    </w:rPr>
  </w:style>
  <w:style w:type="character" w:customStyle="1" w:styleId="EmailStyle20">
    <w:name w:val="EmailStyle20"/>
    <w:basedOn w:val="Fontepargpadro"/>
    <w:semiHidden/>
    <w:rsid w:val="00967D03"/>
    <w:rPr>
      <w:rFonts w:ascii="Verdana" w:hAnsi="Verdana" w:cs="Arial" w:hint="default"/>
      <w:color w:val="auto"/>
      <w:sz w:val="20"/>
      <w:szCs w:val="20"/>
    </w:rPr>
  </w:style>
  <w:style w:type="paragraph" w:customStyle="1" w:styleId="Manchete">
    <w:name w:val="Manchete"/>
    <w:basedOn w:val="Ttulo1"/>
    <w:rsid w:val="009E591D"/>
    <w:rPr>
      <w:b/>
      <w:smallCaps/>
      <w:color w:val="C2C2AD"/>
      <w:spacing w:val="44"/>
      <w:sz w:val="104"/>
      <w:szCs w:val="104"/>
    </w:rPr>
  </w:style>
  <w:style w:type="paragraph" w:customStyle="1" w:styleId="DadosdaEmpresa">
    <w:name w:val="Dados da Empresa"/>
    <w:basedOn w:val="Normal"/>
    <w:rsid w:val="00F44CA0"/>
    <w:pPr>
      <w:spacing w:after="180"/>
      <w:jc w:val="center"/>
    </w:pPr>
    <w:rPr>
      <w:rFonts w:ascii="Lucida Sans Unicode" w:hAnsi="Lucida Sans Unicode" w:cs="Lucida Sans Unicode"/>
      <w:sz w:val="18"/>
    </w:rPr>
  </w:style>
  <w:style w:type="paragraph" w:customStyle="1" w:styleId="Grfico">
    <w:name w:val="Gráfico"/>
    <w:basedOn w:val="Normal"/>
    <w:rsid w:val="00A1008D"/>
    <w:pPr>
      <w:jc w:val="center"/>
    </w:pPr>
  </w:style>
  <w:style w:type="character" w:customStyle="1" w:styleId="CorpodetextoChar">
    <w:name w:val="Corpo de texto Char"/>
    <w:basedOn w:val="Fontepargpadro"/>
    <w:link w:val="Corpodetexto"/>
    <w:rsid w:val="00E33E6B"/>
    <w:rPr>
      <w:rFonts w:ascii="Lucida Sans Unicode" w:hAnsi="Lucida Sans Unicode" w:cs="Lucida Sans Unicode"/>
      <w:lang w:val="en-US" w:eastAsia="en-US" w:bidi="ar-SA"/>
    </w:rPr>
  </w:style>
  <w:style w:type="paragraph" w:customStyle="1" w:styleId="Slogan">
    <w:name w:val="Slogan"/>
    <w:basedOn w:val="Normal"/>
    <w:rsid w:val="00591188"/>
    <w:rPr>
      <w:rFonts w:ascii="Lucida Sans Unicode" w:hAnsi="Lucida Sans Unicode" w:cs="Lucida Sans Unicode"/>
      <w:b/>
      <w:color w:val="666633"/>
      <w:sz w:val="18"/>
      <w:szCs w:val="18"/>
    </w:rPr>
  </w:style>
  <w:style w:type="paragraph" w:customStyle="1" w:styleId="Volumeedio">
    <w:name w:val="Volume edição"/>
    <w:basedOn w:val="Normal"/>
    <w:rsid w:val="00591188"/>
    <w:pPr>
      <w:spacing w:line="240" w:lineRule="atLeast"/>
      <w:jc w:val="right"/>
    </w:pPr>
    <w:rPr>
      <w:b/>
      <w:color w:val="C2C2AD"/>
      <w:spacing w:val="20"/>
      <w:sz w:val="16"/>
      <w:szCs w:val="16"/>
    </w:rPr>
  </w:style>
  <w:style w:type="paragraph" w:customStyle="1" w:styleId="Irpara">
    <w:name w:val="Ir para"/>
    <w:rsid w:val="00DA7D12"/>
    <w:pPr>
      <w:jc w:val="right"/>
    </w:pPr>
    <w:rPr>
      <w:rFonts w:ascii="Lucida Sans Unicode" w:eastAsia="Times New Roman" w:hAnsi="Lucida Sans Unicode" w:cs="Lucida Sans Unicode"/>
    </w:rPr>
  </w:style>
  <w:style w:type="paragraph" w:customStyle="1" w:styleId="Sairde">
    <w:name w:val="Sair de"/>
    <w:rsid w:val="00DA7D12"/>
    <w:rPr>
      <w:rFonts w:ascii="Lucida Sans Unicode" w:eastAsia="Times New Roman" w:hAnsi="Lucida Sans Unicode" w:cs="Lucida Sans Unicode"/>
    </w:rPr>
  </w:style>
  <w:style w:type="paragraph" w:styleId="Textodebalo">
    <w:name w:val="Balloon Text"/>
    <w:basedOn w:val="Normal"/>
    <w:semiHidden/>
    <w:rsid w:val="004A4802"/>
    <w:rPr>
      <w:rFonts w:ascii="Tahoma" w:hAnsi="Tahoma" w:cs="Tahoma"/>
      <w:sz w:val="16"/>
      <w:szCs w:val="16"/>
    </w:rPr>
  </w:style>
  <w:style w:type="paragraph" w:customStyle="1" w:styleId="Cabealhoesquerdo">
    <w:name w:val="Cabeçalho esquerdo"/>
    <w:basedOn w:val="Normal"/>
    <w:rsid w:val="005274FA"/>
    <w:rPr>
      <w:rFonts w:ascii="Lucida Sans Unicode" w:hAnsi="Lucida Sans Unicode" w:cs="Lucida Sans Unicode"/>
      <w:color w:val="666633"/>
    </w:rPr>
  </w:style>
  <w:style w:type="paragraph" w:customStyle="1" w:styleId="Cabealhodireito">
    <w:name w:val="Cabeçalho direito"/>
    <w:basedOn w:val="Normal"/>
    <w:rsid w:val="005274FA"/>
    <w:pPr>
      <w:jc w:val="right"/>
    </w:pPr>
    <w:rPr>
      <w:rFonts w:ascii="Lucida Sans Unicode" w:hAnsi="Lucida Sans Unicode" w:cs="Lucida Sans Unicode"/>
      <w:color w:val="666633"/>
    </w:rPr>
  </w:style>
  <w:style w:type="paragraph" w:customStyle="1" w:styleId="Subttulo1">
    <w:name w:val="Subtítulo1"/>
    <w:basedOn w:val="Sairde"/>
    <w:rsid w:val="004C57D6"/>
  </w:style>
  <w:style w:type="paragraph" w:customStyle="1" w:styleId="EndereodoRemetente">
    <w:name w:val="Endereço do Remetente"/>
    <w:basedOn w:val="Normal"/>
    <w:rsid w:val="00495598"/>
    <w:rPr>
      <w:rFonts w:ascii="Lucida Sans Unicode" w:hAnsi="Lucida Sans Unicode" w:cs="Lucida Sans Unicode"/>
      <w:color w:val="666633"/>
      <w:sz w:val="22"/>
    </w:rPr>
  </w:style>
  <w:style w:type="paragraph" w:customStyle="1" w:styleId="Endereoparacorrespondncia">
    <w:name w:val="Endereço para correspondência"/>
    <w:basedOn w:val="Normal"/>
    <w:rsid w:val="000946FD"/>
    <w:pPr>
      <w:spacing w:line="280" w:lineRule="atLeast"/>
    </w:pPr>
    <w:rPr>
      <w:rFonts w:ascii="Lucida Sans Unicode" w:hAnsi="Lucida Sans Unicode"/>
      <w:b/>
    </w:rPr>
  </w:style>
  <w:style w:type="paragraph" w:styleId="Data">
    <w:name w:val="Date"/>
    <w:basedOn w:val="Normal"/>
    <w:next w:val="Normal"/>
    <w:rsid w:val="00665B31"/>
    <w:pPr>
      <w:spacing w:line="240" w:lineRule="atLeast"/>
      <w:jc w:val="right"/>
    </w:pPr>
    <w:rPr>
      <w:b/>
      <w:color w:val="C2C2AD"/>
      <w:spacing w:val="20"/>
      <w:sz w:val="16"/>
      <w:szCs w:val="16"/>
    </w:rPr>
  </w:style>
  <w:style w:type="paragraph" w:customStyle="1" w:styleId="Corpodetextonumerado">
    <w:name w:val="Corpo de texto – numerado"/>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Corpodetextoespaoextra">
    <w:name w:val="Corpo de texto – espaço extra"/>
    <w:rsid w:val="00CD11F8"/>
    <w:pPr>
      <w:spacing w:before="300" w:after="300" w:line="300" w:lineRule="exact"/>
    </w:pPr>
    <w:rPr>
      <w:rFonts w:ascii="Lucida Sans Unicode" w:eastAsia="Times New Roman" w:hAnsi="Lucida Sans Unicode" w:cs="Lucida Sans Unicode"/>
    </w:rPr>
  </w:style>
  <w:style w:type="paragraph" w:styleId="Cabealho">
    <w:name w:val="header"/>
    <w:basedOn w:val="Normal"/>
    <w:rsid w:val="00366DD0"/>
    <w:pPr>
      <w:tabs>
        <w:tab w:val="center" w:pos="4320"/>
        <w:tab w:val="right" w:pos="8640"/>
      </w:tabs>
    </w:pPr>
  </w:style>
  <w:style w:type="paragraph" w:styleId="Rodap">
    <w:name w:val="footer"/>
    <w:basedOn w:val="Normal"/>
    <w:rsid w:val="00366DD0"/>
    <w:pPr>
      <w:tabs>
        <w:tab w:val="center" w:pos="4320"/>
        <w:tab w:val="right" w:pos="8640"/>
      </w:tabs>
    </w:pPr>
  </w:style>
  <w:style w:type="paragraph" w:styleId="Ttulo">
    <w:name w:val="Title"/>
    <w:basedOn w:val="Normal"/>
    <w:next w:val="Normal"/>
    <w:link w:val="TtuloChar"/>
    <w:qFormat/>
    <w:rsid w:val="004B6C98"/>
    <w:pPr>
      <w:spacing w:before="0" w:line="192" w:lineRule="auto"/>
      <w:ind w:left="289"/>
      <w:contextualSpacing/>
    </w:pPr>
    <w:rPr>
      <w:rFonts w:ascii="Bodoni MT Black" w:eastAsiaTheme="majorEastAsia" w:hAnsi="Bodoni MT Black" w:cstheme="majorBidi"/>
      <w:spacing w:val="-10"/>
      <w:kern w:val="28"/>
      <w:sz w:val="130"/>
      <w:szCs w:val="144"/>
    </w:rPr>
  </w:style>
  <w:style w:type="character" w:customStyle="1" w:styleId="TtuloChar">
    <w:name w:val="Título Char"/>
    <w:basedOn w:val="Fontepargpadro"/>
    <w:link w:val="Ttulo"/>
    <w:rsid w:val="004B6C98"/>
    <w:rPr>
      <w:rFonts w:ascii="Bodoni MT Black" w:eastAsiaTheme="majorEastAsia" w:hAnsi="Bodoni MT Black" w:cstheme="majorBidi"/>
      <w:color w:val="FFFFFF" w:themeColor="background1"/>
      <w:spacing w:val="-10"/>
      <w:kern w:val="28"/>
      <w:sz w:val="130"/>
      <w:szCs w:val="144"/>
    </w:rPr>
  </w:style>
  <w:style w:type="character" w:styleId="Forte">
    <w:name w:val="Strong"/>
    <w:basedOn w:val="Fontepargpadro"/>
    <w:qFormat/>
    <w:rsid w:val="00ED6510"/>
    <w:rPr>
      <w:b/>
      <w:bCs/>
    </w:rPr>
  </w:style>
  <w:style w:type="character" w:styleId="nfase">
    <w:name w:val="Emphasis"/>
    <w:basedOn w:val="Fontepargpadro"/>
    <w:qFormat/>
    <w:rsid w:val="003358C3"/>
    <w:rPr>
      <w:rFonts w:ascii="Century Gothic" w:hAnsi="Century Gothic"/>
      <w:b/>
      <w:i/>
      <w:iCs/>
      <w:sz w:val="22"/>
    </w:rPr>
  </w:style>
  <w:style w:type="paragraph" w:customStyle="1" w:styleId="Artigosdosubttulo">
    <w:name w:val="Artigos do subtítulo"/>
    <w:basedOn w:val="Normal"/>
    <w:link w:val="Caracteresdeartigosdosubttulo"/>
    <w:qFormat/>
    <w:rsid w:val="00665DF7"/>
  </w:style>
  <w:style w:type="paragraph" w:customStyle="1" w:styleId="Contedo">
    <w:name w:val="Conteúdo"/>
    <w:basedOn w:val="Normal"/>
    <w:link w:val="Caracteresdecontedo"/>
    <w:qFormat/>
    <w:rsid w:val="00665DF7"/>
    <w:pPr>
      <w:ind w:left="0"/>
    </w:pPr>
    <w:rPr>
      <w:rFonts w:asciiTheme="majorHAnsi" w:hAnsiTheme="majorHAnsi"/>
      <w:color w:val="000000" w:themeColor="text1"/>
      <w:sz w:val="24"/>
      <w:szCs w:val="24"/>
    </w:rPr>
  </w:style>
  <w:style w:type="character" w:customStyle="1" w:styleId="Caracteresdeartigosdosubttulo">
    <w:name w:val="Caracteres de artigos do subtítulo"/>
    <w:basedOn w:val="Fontepargpadro"/>
    <w:link w:val="Artigosdosubttulo"/>
    <w:rsid w:val="00665DF7"/>
    <w:rPr>
      <w:rFonts w:ascii="Eras Bold ITC" w:eastAsia="Times New Roman" w:hAnsi="Eras Bold ITC"/>
      <w:color w:val="FFFFFF" w:themeColor="background1"/>
      <w:sz w:val="28"/>
      <w:szCs w:val="28"/>
    </w:rPr>
  </w:style>
  <w:style w:type="character" w:customStyle="1" w:styleId="Caracteresdecontedo">
    <w:name w:val="Caracteres de conteúdo"/>
    <w:basedOn w:val="Fontepargpadro"/>
    <w:link w:val="Contedo"/>
    <w:rsid w:val="00665DF7"/>
    <w:rPr>
      <w:rFonts w:asciiTheme="majorHAnsi" w:eastAsia="Times New Roman" w:hAnsiTheme="majorHAnsi"/>
      <w:color w:val="000000" w:themeColor="text1"/>
      <w:sz w:val="24"/>
      <w:szCs w:val="24"/>
    </w:rPr>
  </w:style>
  <w:style w:type="paragraph" w:styleId="Subttulo">
    <w:name w:val="Subtitle"/>
    <w:basedOn w:val="Normal"/>
    <w:next w:val="Normal"/>
    <w:link w:val="SubttuloChar"/>
    <w:qFormat/>
    <w:rsid w:val="002D0B91"/>
    <w:pPr>
      <w:numPr>
        <w:ilvl w:val="1"/>
      </w:numPr>
      <w:spacing w:after="160"/>
      <w:ind w:left="288"/>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2D0B9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C75454"/>
      </a:accent1>
      <a:accent2>
        <a:srgbClr val="58AD94"/>
      </a:accent2>
      <a:accent3>
        <a:srgbClr val="7AC6DB"/>
      </a:accent3>
      <a:accent4>
        <a:srgbClr val="294983"/>
      </a:accent4>
      <a:accent5>
        <a:srgbClr val="7AC6DB"/>
      </a:accent5>
      <a:accent6>
        <a:srgbClr val="58AD94"/>
      </a:accent6>
      <a:hlink>
        <a:srgbClr val="00206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Office_37542651_TF06086209</Template>
  <TotalTime>164</TotalTime>
  <Pages>6</Pages>
  <Words>36</Words>
  <Characters>199</Characters>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2003-09-09T09:21:00Z</cp:lastPrinted>
  <dcterms:created xsi:type="dcterms:W3CDTF">2019-10-17T17:49:00Z</dcterms:created>
  <dcterms:modified xsi:type="dcterms:W3CDTF">2019-10-25T10:54:00Z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