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661" w:tblpY="52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5"/>
      </w:tblGrid>
      <w:tr w:rsidR="00E3298E" w:rsidTr="00E3298E">
        <w:trPr>
          <w:trHeight w:val="1200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3298E" w:rsidRDefault="00E3298E" w:rsidP="00E3298E">
            <w:pPr>
              <w:jc w:val="center"/>
            </w:pPr>
            <w:r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40DEE4F4" wp14:editId="42024047">
                      <wp:extent cx="2914650" cy="801666"/>
                      <wp:effectExtent l="0" t="0" r="0" b="0"/>
                      <wp:docPr id="7" name="Caixa de texto 7" descr="Texto de cap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914650" cy="8016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298E" w:rsidRPr="00894022" w:rsidRDefault="00E3298E" w:rsidP="00E3298E">
                                  <w:pPr>
                                    <w:pStyle w:val="Heading1"/>
                                    <w:rPr>
                                      <w:color w:val="344D6C" w:themeColor="accent6" w:themeShade="80"/>
                                    </w:rPr>
                                  </w:pPr>
                                  <w:bookmarkStart w:id="0" w:name="_GoBack"/>
                                  <w:r w:rsidRPr="00894022">
                                    <w:rPr>
                                      <w:color w:val="344D6C" w:themeColor="accent6" w:themeShade="80"/>
                                      <w:lang w:val="pt-BR" w:bidi="pt-BR"/>
                                    </w:rPr>
                                    <w:t xml:space="preserve">Feliz </w:t>
                                  </w:r>
                                </w:p>
                                <w:bookmarkEnd w:id="0"/>
                                <w:p w:rsidR="00E3298E" w:rsidRPr="00894022" w:rsidRDefault="00E3298E" w:rsidP="00E3298E">
                                  <w:pPr>
                                    <w:pStyle w:val="Heading1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894022">
                                    <w:rPr>
                                      <w:color w:val="344D6C" w:themeColor="accent6" w:themeShade="80"/>
                                      <w:lang w:val="pt-BR" w:bidi="pt-BR"/>
                                    </w:rPr>
                                    <w:t>Dia dos Pais!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0DEE4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7" o:spid="_x0000_s1026" type="#_x0000_t202" alt="Texto de capa" style="width:229.5pt;height:63.1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" filled="f" stroked="f" strokeweight=".5pt">
                      <v:textbox>
                        <w:txbxContent>
                          <w:p w:rsidR="00E3298E" w:rsidRPr="00894022" w:rsidRDefault="00E3298E" w:rsidP="00E3298E">
                            <w:pPr>
                              <w:pStyle w:val="Heading1"/>
                              <w:rPr>
                                <w:color w:val="344D6C" w:themeColor="accent6" w:themeShade="80"/>
                              </w:rPr>
                            </w:pPr>
                            <w:bookmarkStart w:id="1" w:name="_GoBack"/>
                            <w:r w:rsidRPr="00894022">
                              <w:rPr>
                                <w:color w:val="344D6C" w:themeColor="accent6" w:themeShade="80"/>
                                <w:lang w:val="pt-BR" w:bidi="pt-BR"/>
                              </w:rPr>
                              <w:t xml:space="preserve">Feliz </w:t>
                            </w:r>
                          </w:p>
                          <w:bookmarkEnd w:id="1"/>
                          <w:p w:rsidR="00E3298E" w:rsidRPr="00894022" w:rsidRDefault="00E3298E" w:rsidP="00E3298E">
                            <w:pPr>
                              <w:pStyle w:val="Heading1"/>
                              <w:rPr>
                                <w:color w:val="344D6C" w:themeColor="accent6" w:themeShade="80"/>
                              </w:rPr>
                            </w:pPr>
                            <w:r w:rsidRPr="00894022">
                              <w:rPr>
                                <w:color w:val="344D6C" w:themeColor="accent6" w:themeShade="80"/>
                                <w:lang w:val="pt-BR" w:bidi="pt-BR"/>
                              </w:rPr>
                              <w:t>Dia dos Pais!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7846" w:tblpY="100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5"/>
      </w:tblGrid>
      <w:tr w:rsidR="005B0124" w:rsidTr="005B0124">
        <w:trPr>
          <w:trHeight w:val="745"/>
        </w:trPr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0124" w:rsidRDefault="005B0124" w:rsidP="005B0124">
            <w:pPr>
              <w:jc w:val="center"/>
            </w:pPr>
            <w:r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2960563C" wp14:editId="6FD90DC4">
                      <wp:extent cx="561975" cy="0"/>
                      <wp:effectExtent l="0" t="19050" r="28575" b="19050"/>
                      <wp:docPr id="3" name="Conector reto 3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4D1718E" id="Conector reto 3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" strokecolor="#344d6c [1609]" strokeweight="2.25pt">
                      <v:stroke joinstyle="miter"/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74F20D77" wp14:editId="04FB726A">
                      <wp:extent cx="1654175" cy="600075"/>
                      <wp:effectExtent l="0" t="0" r="0" b="0"/>
                      <wp:docPr id="5" name="Caixa de texto 5" descr="Caixa de texto de mensage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4175" cy="60007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0124" w:rsidRPr="00C1665D" w:rsidRDefault="005B0124" w:rsidP="005B0124">
                                  <w:pPr>
                                    <w:jc w:val="center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C1665D">
                                    <w:rPr>
                                      <w:rStyle w:val="Strong"/>
                                      <w:color w:val="344D6C" w:themeColor="accent6" w:themeShade="80"/>
                                      <w:lang w:val="pt-BR" w:bidi="pt-BR"/>
                                    </w:rPr>
                                    <w:t>Pai,</w:t>
                                  </w:r>
                                  <w:r w:rsidR="00887179">
                                    <w:rPr>
                                      <w:color w:val="344D6C" w:themeColor="accent6" w:themeShade="80"/>
                                      <w:lang w:val="pt-BR" w:bidi="pt-BR"/>
                                    </w:rPr>
                                    <w:t xml:space="preserve"> Obrigado</w:t>
                                  </w:r>
                                  <w:r w:rsidR="00887179">
                                    <w:rPr>
                                      <w:color w:val="344D6C" w:themeColor="accent6" w:themeShade="80"/>
                                      <w:lang w:val="pt-BR" w:bidi="pt-BR"/>
                                    </w:rPr>
                                    <w:br/>
                                  </w:r>
                                  <w:r w:rsidRPr="00C1665D">
                                    <w:rPr>
                                      <w:color w:val="344D6C" w:themeColor="accent6" w:themeShade="80"/>
                                      <w:lang w:val="pt-BR" w:bidi="pt-BR"/>
                                    </w:rPr>
                                    <w:t>por estar sempre presente!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4F20D77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Caixa de texto 5" o:spid="_x0000_s1027" type="#_x0000_t176" alt="Caixa de texto de mensagem" style="width:130.2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" filled="f" stroked="f" strokeweight=".5pt">
                      <v:textbox>
                        <w:txbxContent>
                          <w:p w:rsidR="005B0124" w:rsidRPr="00C1665D" w:rsidRDefault="005B0124" w:rsidP="005B0124">
                            <w:pPr>
                              <w:jc w:val="center"/>
                              <w:rPr>
                                <w:color w:val="344D6C" w:themeColor="accent6" w:themeShade="80"/>
                              </w:rPr>
                            </w:pPr>
                            <w:r w:rsidRPr="00C1665D">
                              <w:rPr>
                                <w:rStyle w:val="Strong"/>
                                <w:color w:val="344D6C" w:themeColor="accent6" w:themeShade="80"/>
                                <w:lang w:val="pt-BR" w:bidi="pt-BR"/>
                              </w:rPr>
                              <w:t>Pai,</w:t>
                            </w:r>
                            <w:r w:rsidR="00887179">
                              <w:rPr>
                                <w:color w:val="344D6C" w:themeColor="accent6" w:themeShade="80"/>
                                <w:lang w:val="pt-BR" w:bidi="pt-BR"/>
                              </w:rPr>
                              <w:t xml:space="preserve"> Obrigado</w:t>
                            </w:r>
                            <w:r w:rsidR="00887179">
                              <w:rPr>
                                <w:color w:val="344D6C" w:themeColor="accent6" w:themeShade="80"/>
                                <w:lang w:val="pt-BR" w:bidi="pt-BR"/>
                              </w:rPr>
                              <w:br/>
                            </w:r>
                            <w:r w:rsidRPr="00C1665D">
                              <w:rPr>
                                <w:color w:val="344D6C" w:themeColor="accent6" w:themeShade="80"/>
                                <w:lang w:val="pt-BR" w:bidi="pt-BR"/>
                              </w:rPr>
                              <w:t>por estar sempre presente!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ED121B" w:rsidRDefault="00B41CA3" w:rsidP="007617CF">
      <w:r>
        <w:rPr>
          <w:noProof/>
          <w:lang w:val="pt-BR" w:bidi="pt-BR"/>
        </w:rPr>
        <w:drawing>
          <wp:anchor distT="0" distB="0" distL="114300" distR="114300" simplePos="0" relativeHeight="251663360" behindDoc="1" locked="0" layoutInCell="1" allowOverlap="1" wp14:anchorId="09C8D086" wp14:editId="51F7721E">
            <wp:simplePos x="0" y="0"/>
            <wp:positionH relativeFrom="margin">
              <wp:posOffset>-76200</wp:posOffset>
            </wp:positionH>
            <wp:positionV relativeFrom="paragraph">
              <wp:posOffset>9525</wp:posOffset>
            </wp:positionV>
            <wp:extent cx="7772400" cy="10687050"/>
            <wp:effectExtent l="0" t="0" r="0" b="0"/>
            <wp:wrapNone/>
            <wp:docPr id="1" name="Imagem 1" descr="gráficos do urso pai e filh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dospais-urso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121B" w:rsidSect="005B012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7179" w:rsidRDefault="00887179" w:rsidP="007617CF">
      <w:r>
        <w:separator/>
      </w:r>
    </w:p>
  </w:endnote>
  <w:endnote w:type="continuationSeparator" w:id="0">
    <w:p w:rsidR="00887179" w:rsidRDefault="00887179" w:rsidP="00761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Zhongsong">
    <w:altName w:val="华文中宋"/>
    <w:charset w:val="86"/>
    <w:family w:val="auto"/>
    <w:pitch w:val="variable"/>
    <w:sig w:usb0="00000287" w:usb1="080F0000" w:usb2="00000010" w:usb3="00000000" w:csb0="0004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7179" w:rsidRDefault="00887179" w:rsidP="007617CF">
      <w:r>
        <w:separator/>
      </w:r>
    </w:p>
  </w:footnote>
  <w:footnote w:type="continuationSeparator" w:id="0">
    <w:p w:rsidR="00887179" w:rsidRDefault="00887179" w:rsidP="00761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5841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87EDD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08B7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E30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604B5E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4819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9241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7E7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84C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EA0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54410A"/>
    <w:multiLevelType w:val="hybridMultilevel"/>
    <w:tmpl w:val="CA8AB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179"/>
    <w:rsid w:val="0023565E"/>
    <w:rsid w:val="00361FF2"/>
    <w:rsid w:val="004A307B"/>
    <w:rsid w:val="005331C0"/>
    <w:rsid w:val="00594CC0"/>
    <w:rsid w:val="005B0124"/>
    <w:rsid w:val="007617CF"/>
    <w:rsid w:val="00842D0C"/>
    <w:rsid w:val="00887179"/>
    <w:rsid w:val="00894022"/>
    <w:rsid w:val="00950A3A"/>
    <w:rsid w:val="00984216"/>
    <w:rsid w:val="00AC14E1"/>
    <w:rsid w:val="00B41CA3"/>
    <w:rsid w:val="00B86139"/>
    <w:rsid w:val="00C1665D"/>
    <w:rsid w:val="00CF4166"/>
    <w:rsid w:val="00D77CEF"/>
    <w:rsid w:val="00E3298E"/>
    <w:rsid w:val="00E36413"/>
    <w:rsid w:val="00ED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AC9E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0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17CF"/>
    <w:rPr>
      <w:color w:val="4E74A2" w:themeColor="accent6" w:themeShade="BF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7617CF"/>
    <w:pPr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4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sid w:val="007617CF"/>
    <w:rPr>
      <w:rFonts w:asciiTheme="majorHAnsi" w:eastAsiaTheme="majorEastAsia" w:hAnsiTheme="majorHAnsi" w:cstheme="majorBidi"/>
      <w:b/>
      <w:bCs/>
      <w:color w:val="4E74A2" w:themeColor="accent6" w:themeShade="BF"/>
      <w:sz w:val="44"/>
      <w:szCs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A5B592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4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D0C"/>
    <w:rPr>
      <w:color w:val="4E74A2" w:themeColor="accent6" w:themeShade="BF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4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D0C"/>
    <w:rPr>
      <w:color w:val="4E74A2" w:themeColor="accent6" w:themeShade="BF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Office_27160315_TF03991868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2018-12-07T15:15:00Z</dcterms:created>
  <dcterms:modified xsi:type="dcterms:W3CDTF">2018-12-07T15:16:00Z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