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3"/>
      </w:tblGrid>
      <w:tr w:rsidR="00075253" w:rsidRPr="00197D1E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197D1E" w:rsidRDefault="00075253" w:rsidP="00370A7B">
            <w:pPr>
              <w:spacing w:after="0" w:line="240" w:lineRule="auto"/>
              <w:jc w:val="right"/>
            </w:pPr>
            <w:bookmarkStart w:id="0" w:name="_GoBack"/>
            <w:r w:rsidRPr="00197D1E">
              <mc:AlternateContent>
                <mc:Choice Requires="wps">
                  <w:drawing>
                    <wp:inline distT="0" distB="0" distL="0" distR="0" wp14:anchorId="7A3DB189" wp14:editId="2BD0D4E6">
                      <wp:extent cx="2766695" cy="2576830"/>
                      <wp:effectExtent l="0" t="0" r="0" b="0"/>
                      <wp:docPr id="3" name="Pole tekstowe 3" descr="Pole tekstowe na okład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766695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197D1E" w:rsidRDefault="00075253" w:rsidP="00075253">
                                  <w:pPr>
                                    <w:pStyle w:val="Tytu"/>
                                    <w:rPr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197D1E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pl-PL"/>
                                    </w:rPr>
                                    <w:t>Życie</w:t>
                                  </w:r>
                                  <w:r w:rsidRPr="00197D1E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pl-PL"/>
                                    </w:rPr>
                                    <w:br/>
                                    <w:t>przy Twoim</w:t>
                                  </w:r>
                                  <w:r w:rsidRPr="00197D1E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pl-PL"/>
                                    </w:rPr>
                                    <w:br/>
                                    <w:t>boku...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Pole tekstowe 3" o:spid="_x0000_s1026" type="#_x0000_t176" alt="Pole tekstowe na okładce" style="width:217.8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" filled="f" stroked="f" strokeweight=".5pt">
                      <v:textbox>
                        <w:txbxContent>
                          <w:p w:rsidR="00075253" w:rsidRPr="00197D1E" w:rsidRDefault="00075253" w:rsidP="00075253">
                            <w:pPr>
                              <w:pStyle w:val="Tytu"/>
                              <w:rPr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197D1E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pl-PL"/>
                              </w:rPr>
                              <w:t>Życie</w:t>
                            </w:r>
                            <w:r w:rsidRPr="00197D1E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pl-PL"/>
                              </w:rPr>
                              <w:br/>
                              <w:t>przy Twoim</w:t>
                            </w:r>
                            <w:r w:rsidRPr="00197D1E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pl-PL"/>
                              </w:rPr>
                              <w:br/>
                              <w:t>boku...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197D1E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197D1E" w:rsidRDefault="0092584B" w:rsidP="0092584B">
            <w:pPr>
              <w:spacing w:after="0"/>
              <w:jc w:val="right"/>
            </w:pPr>
            <w:r w:rsidRPr="00197D1E">
              <mc:AlternateContent>
                <mc:Choice Requires="wps">
                  <w:drawing>
                    <wp:inline distT="0" distB="0" distL="0" distR="0" wp14:anchorId="2301694F" wp14:editId="0831C1E9">
                      <wp:extent cx="2758440" cy="2181225"/>
                      <wp:effectExtent l="0" t="0" r="0" b="0"/>
                      <wp:docPr id="5" name="Pole tekstowe 5" descr="Pole tekstowe wiadomości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8440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197D1E" w:rsidRDefault="0092584B" w:rsidP="00197D1E">
                                  <w:pPr>
                                    <w:spacing w:after="0"/>
                                    <w:ind w:right="113"/>
                                    <w:jc w:val="right"/>
                                    <w:rPr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197D1E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pl-PL"/>
                                    </w:rPr>
                                    <w:t>...to najlepsze,</w:t>
                                  </w:r>
                                  <w:r w:rsidRPr="00197D1E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pl-PL"/>
                                    </w:rPr>
                                    <w:br/>
                                    <w:t>co mnie</w:t>
                                  </w:r>
                                  <w:r w:rsidRPr="00197D1E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pl-PL"/>
                                    </w:rPr>
                                    <w:br/>
                                    <w:t>spotkało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Pole tekstowe 5" o:spid="_x0000_s1027" type="#_x0000_t176" alt="Pole tekstowe wiadomości" style="width:217.2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" filled="f" stroked="f" strokeweight=".5pt">
                      <v:textbox inset="0,0,0,0">
                        <w:txbxContent>
                          <w:p w:rsidR="0092584B" w:rsidRPr="00197D1E" w:rsidRDefault="0092584B" w:rsidP="00197D1E">
                            <w:pPr>
                              <w:spacing w:after="0"/>
                              <w:ind w:right="113"/>
                              <w:jc w:val="right"/>
                              <w:rPr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197D1E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pl-PL"/>
                              </w:rPr>
                              <w:t>...to najlepsze,</w:t>
                            </w:r>
                            <w:r w:rsidRPr="00197D1E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pl-PL"/>
                              </w:rPr>
                              <w:br/>
                              <w:t>co mnie</w:t>
                            </w:r>
                            <w:r w:rsidRPr="00197D1E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pl-PL"/>
                              </w:rPr>
                              <w:br/>
                              <w:t>spotkało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197D1E" w:rsidRDefault="00A04339" w:rsidP="00A04339">
      <w:pPr>
        <w:jc w:val="both"/>
      </w:pPr>
      <w:r w:rsidRPr="00197D1E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-126365</wp:posOffset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Obraz 2" title="Obraz t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-szablonu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008" w:rsidRPr="00197D1E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74C" w:rsidRDefault="00A5474C">
      <w:r>
        <w:separator/>
      </w:r>
    </w:p>
  </w:endnote>
  <w:endnote w:type="continuationSeparator" w:id="0">
    <w:p w:rsidR="00A5474C" w:rsidRDefault="00A54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74C" w:rsidRDefault="00A5474C">
      <w:r>
        <w:separator/>
      </w:r>
    </w:p>
  </w:footnote>
  <w:footnote w:type="continuationSeparator" w:id="0">
    <w:p w:rsidR="00A5474C" w:rsidRDefault="00A54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8D4A8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0C289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4A8A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EC65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14AA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7E7B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026A8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86C9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045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14EB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D1E"/>
    <w:rsid w:val="00197F84"/>
    <w:rsid w:val="001A7443"/>
    <w:rsid w:val="0035671B"/>
    <w:rsid w:val="00370A7B"/>
    <w:rsid w:val="00444463"/>
    <w:rsid w:val="004523C1"/>
    <w:rsid w:val="004B0642"/>
    <w:rsid w:val="005255E2"/>
    <w:rsid w:val="00640AAF"/>
    <w:rsid w:val="006A2D1D"/>
    <w:rsid w:val="0092584B"/>
    <w:rsid w:val="00A04339"/>
    <w:rsid w:val="00A128AC"/>
    <w:rsid w:val="00A3692E"/>
    <w:rsid w:val="00A5474C"/>
    <w:rsid w:val="00AE1964"/>
    <w:rsid w:val="00B34175"/>
    <w:rsid w:val="00C8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7D1E"/>
    <w:pPr>
      <w:spacing w:after="160" w:line="259" w:lineRule="auto"/>
    </w:pPr>
    <w:rPr>
      <w:rFonts w:ascii="Mistral" w:hAnsi="Mistral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ytu">
    <w:name w:val="Title"/>
    <w:basedOn w:val="Normalny"/>
    <w:next w:val="Normalny"/>
    <w:link w:val="TytuZnak"/>
    <w:uiPriority w:val="10"/>
    <w:unhideWhenUsed/>
    <w:qFormat/>
    <w:rsid w:val="00197D1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97D1E"/>
    <w:rPr>
      <w:rFonts w:ascii="Mistral" w:eastAsiaTheme="majorEastAsia" w:hAnsi="Mistral" w:cstheme="majorBidi"/>
      <w:spacing w:val="-10"/>
      <w:kern w:val="28"/>
      <w:sz w:val="56"/>
      <w:szCs w:val="5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A128AC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8AC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Office_25594573_TF03992061</Template>
  <TotalTime>3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2018-10-18T10:30:00Z</dcterms:created>
  <dcterms:modified xsi:type="dcterms:W3CDTF">2018-10-25T02:10:00Z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