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1308"/>
        <w:gridCol w:w="3709"/>
        <w:gridCol w:w="5017"/>
      </w:tblGrid>
      <w:tr w:rsidR="000B2561" w:rsidRPr="00717B57" w14:paraId="2255A8A2" w14:textId="77777777" w:rsidTr="00162DCD">
        <w:trPr>
          <w:trHeight w:val="3312"/>
          <w:jc w:val="center"/>
        </w:trPr>
        <w:tc>
          <w:tcPr>
            <w:tcW w:w="5184" w:type="dxa"/>
            <w:gridSpan w:val="2"/>
          </w:tcPr>
          <w:p w14:paraId="655FAE90" w14:textId="77777777" w:rsidR="000B2561" w:rsidRPr="00717B57" w:rsidRDefault="000B2561" w:rsidP="000B2561"/>
        </w:tc>
        <w:tc>
          <w:tcPr>
            <w:tcW w:w="5184" w:type="dxa"/>
            <w:vAlign w:val="bottom"/>
          </w:tcPr>
          <w:p w14:paraId="22B8B071" w14:textId="77777777" w:rsidR="000B2561" w:rsidRPr="00717B57" w:rsidRDefault="006B7DAF" w:rsidP="006B7DAF">
            <w:pPr>
              <w:jc w:val="right"/>
            </w:pPr>
            <w:r w:rsidRPr="00717B57">
              <w:rPr>
                <w:lang w:bidi="nl-NL"/>
              </w:rPr>
              <mc:AlternateContent>
                <mc:Choice Requires="wps">
                  <w:drawing>
                    <wp:inline distT="0" distB="0" distL="0" distR="0" wp14:anchorId="0059E0C8" wp14:editId="3718FDD4">
                      <wp:extent cx="1383665" cy="1340834"/>
                      <wp:effectExtent l="0" t="0" r="6985" b="0"/>
                      <wp:docPr id="45" name="Ovaal 45"/>
                      <wp:cNvGraphicFramePr/>
                      <a:graphic xmlns:a="http://schemas.openxmlformats.org/drawingml/2006/main">
                        <a:graphicData uri="http://schemas.microsoft.com/office/word/2010/wordprocessingShape">
                          <wps:wsp>
                            <wps:cNvSpPr/>
                            <wps:spPr>
                              <a:xfrm>
                                <a:off x="0" y="0"/>
                                <a:ext cx="1383665" cy="134083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13EFE" w14:textId="4099DB62" w:rsidR="006B7DAF" w:rsidRPr="00272997" w:rsidRDefault="006B7DAF" w:rsidP="00272997">
                                  <w:pPr>
                                    <w:spacing w:after="0" w:line="240" w:lineRule="auto"/>
                                    <w:ind w:left="-142" w:right="-131"/>
                                    <w:jc w:val="center"/>
                                    <w:rPr>
                                      <w:rFonts w:asciiTheme="majorHAnsi" w:hAnsiTheme="majorHAnsi" w:cstheme="majorHAnsi"/>
                                      <w:b/>
                                      <w:color w:val="002060" w:themeColor="accent3"/>
                                      <w:sz w:val="12"/>
                                      <w:szCs w:val="12"/>
                                      <w:lang w:val="en-US"/>
                                    </w:rPr>
                                  </w:pPr>
                                  <w:r w:rsidRPr="00272997">
                                    <w:rPr>
                                      <w:rFonts w:asciiTheme="majorHAnsi" w:hAnsiTheme="majorHAnsi" w:cstheme="majorHAnsi"/>
                                      <w:b/>
                                      <w:color w:val="002060" w:themeColor="accent3"/>
                                      <w:sz w:val="12"/>
                                      <w:szCs w:val="12"/>
                                      <w:lang w:bidi="nl-NL"/>
                                    </w:rPr>
                                    <w:t>LOGO ONDERWIJSIN</w:t>
                                  </w:r>
                                  <w:r w:rsidR="00717B57">
                                    <w:rPr>
                                      <w:rFonts w:asciiTheme="majorHAnsi" w:hAnsiTheme="majorHAnsi" w:cstheme="majorHAnsi"/>
                                      <w:b/>
                                      <w:color w:val="002060" w:themeColor="accent3"/>
                                      <w:sz w:val="12"/>
                                      <w:szCs w:val="12"/>
                                      <w:lang w:bidi="nl-NL"/>
                                    </w:rPr>
                                    <w:t>-</w:t>
                                  </w:r>
                                  <w:r w:rsidRPr="00272997">
                                    <w:rPr>
                                      <w:rFonts w:asciiTheme="majorHAnsi" w:hAnsiTheme="majorHAnsi" w:cstheme="majorHAnsi"/>
                                      <w:b/>
                                      <w:color w:val="002060" w:themeColor="accent3"/>
                                      <w:sz w:val="12"/>
                                      <w:szCs w:val="12"/>
                                      <w:lang w:bidi="nl-NL"/>
                                    </w:rPr>
                                    <w:t>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59E0C8" id="Ovaal 45" o:spid="_x0000_s1026" style="width:108.95pt;height:10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" fillcolor="white [3212]" stroked="f" strokeweight="1pt">
                      <v:stroke joinstyle="miter"/>
                      <v:textbox>
                        <w:txbxContent>
                          <w:p w14:paraId="35D13EFE" w14:textId="4099DB62" w:rsidR="006B7DAF" w:rsidRPr="00272997" w:rsidRDefault="006B7DAF" w:rsidP="00272997">
                            <w:pPr>
                              <w:spacing w:after="0" w:line="240" w:lineRule="auto"/>
                              <w:ind w:left="-142" w:right="-131"/>
                              <w:jc w:val="center"/>
                              <w:rPr>
                                <w:rFonts w:asciiTheme="majorHAnsi" w:hAnsiTheme="majorHAnsi" w:cstheme="majorHAnsi"/>
                                <w:b/>
                                <w:color w:val="002060" w:themeColor="accent3"/>
                                <w:sz w:val="12"/>
                                <w:szCs w:val="12"/>
                                <w:lang w:val="en-US"/>
                              </w:rPr>
                            </w:pPr>
                            <w:r w:rsidRPr="00272997">
                              <w:rPr>
                                <w:rFonts w:asciiTheme="majorHAnsi" w:hAnsiTheme="majorHAnsi" w:cstheme="majorHAnsi"/>
                                <w:b/>
                                <w:color w:val="002060" w:themeColor="accent3"/>
                                <w:sz w:val="12"/>
                                <w:szCs w:val="12"/>
                                <w:lang w:bidi="nl-NL"/>
                              </w:rPr>
                              <w:t>LOGO ONDERWIJSIN</w:t>
                            </w:r>
                            <w:r w:rsidR="00717B57">
                              <w:rPr>
                                <w:rFonts w:asciiTheme="majorHAnsi" w:hAnsiTheme="majorHAnsi" w:cstheme="majorHAnsi"/>
                                <w:b/>
                                <w:color w:val="002060" w:themeColor="accent3"/>
                                <w:sz w:val="12"/>
                                <w:szCs w:val="12"/>
                                <w:lang w:bidi="nl-NL"/>
                              </w:rPr>
                              <w:t>-</w:t>
                            </w:r>
                            <w:r w:rsidRPr="00272997">
                              <w:rPr>
                                <w:rFonts w:asciiTheme="majorHAnsi" w:hAnsiTheme="majorHAnsi" w:cstheme="majorHAnsi"/>
                                <w:b/>
                                <w:color w:val="002060" w:themeColor="accent3"/>
                                <w:sz w:val="12"/>
                                <w:szCs w:val="12"/>
                                <w:lang w:bidi="nl-NL"/>
                              </w:rPr>
                              <w:t>STELLING</w:t>
                            </w:r>
                          </w:p>
                        </w:txbxContent>
                      </v:textbox>
                      <w10:anchorlock/>
                    </v:oval>
                  </w:pict>
                </mc:Fallback>
              </mc:AlternateContent>
            </w:r>
          </w:p>
        </w:tc>
      </w:tr>
      <w:tr w:rsidR="000B2561" w:rsidRPr="00717B57" w14:paraId="010F499F" w14:textId="77777777" w:rsidTr="00162DCD">
        <w:trPr>
          <w:trHeight w:val="1143"/>
          <w:jc w:val="center"/>
        </w:trPr>
        <w:tc>
          <w:tcPr>
            <w:tcW w:w="10368" w:type="dxa"/>
            <w:gridSpan w:val="3"/>
            <w:vAlign w:val="center"/>
          </w:tcPr>
          <w:p w14:paraId="4B331090" w14:textId="77777777" w:rsidR="000B2561" w:rsidRPr="00717B57" w:rsidRDefault="009C1AF0" w:rsidP="006B7DAF">
            <w:pPr>
              <w:pStyle w:val="Kop1"/>
              <w:rPr>
                <w:lang w:val="nl-NL"/>
              </w:rPr>
            </w:pPr>
            <w:sdt>
              <w:sdtPr>
                <w:rPr>
                  <w:lang w:val="nl-NL"/>
                </w:rPr>
                <w:id w:val="1855377995"/>
                <w:placeholder>
                  <w:docPart w:val="F0F93537211EB7418510FB7E24E481D8"/>
                </w:placeholder>
                <w:temporary/>
                <w:showingPlcHdr/>
                <w15:appearance w15:val="hidden"/>
              </w:sdtPr>
              <w:sdtEndPr/>
              <w:sdtContent>
                <w:r w:rsidR="006B7DAF" w:rsidRPr="00717B57">
                  <w:rPr>
                    <w:lang w:val="nl-NL" w:bidi="nl-NL"/>
                  </w:rPr>
                  <w:t>NAAM SCHOOL HIER</w:t>
                </w:r>
              </w:sdtContent>
            </w:sdt>
            <w:r w:rsidR="006B7DAF" w:rsidRPr="00717B57">
              <w:rPr>
                <w:lang w:val="nl-NL" w:bidi="nl-NL"/>
              </w:rPr>
              <w:t xml:space="preserve"> | </w:t>
            </w:r>
            <w:sdt>
              <w:sdtPr>
                <w:rPr>
                  <w:lang w:val="nl-NL"/>
                </w:rPr>
                <w:id w:val="-896355017"/>
                <w:placeholder>
                  <w:docPart w:val="054376BFE519334A8C478DBD8A1245E6"/>
                </w:placeholder>
                <w:temporary/>
                <w:showingPlcHdr/>
                <w15:appearance w15:val="hidden"/>
              </w:sdtPr>
              <w:sdtEndPr/>
              <w:sdtContent>
                <w:r w:rsidR="006B7DAF" w:rsidRPr="00717B57">
                  <w:rPr>
                    <w:lang w:val="nl-NL" w:bidi="nl-NL"/>
                  </w:rPr>
                  <w:t>NIEUWSBRIEF OUDERRAAD</w:t>
                </w:r>
              </w:sdtContent>
            </w:sdt>
            <w:r w:rsidR="006B7DAF" w:rsidRPr="00717B57">
              <w:rPr>
                <w:lang w:val="nl-NL" w:bidi="nl-NL"/>
              </w:rPr>
              <w:t xml:space="preserve"> – </w:t>
            </w:r>
            <w:sdt>
              <w:sdtPr>
                <w:rPr>
                  <w:lang w:val="nl-NL"/>
                </w:rPr>
                <w:id w:val="-67881964"/>
                <w:placeholder>
                  <w:docPart w:val="6996CF8413FAD3488234C55D5012F1FA"/>
                </w:placeholder>
                <w:temporary/>
                <w:showingPlcHdr/>
                <w15:appearance w15:val="hidden"/>
              </w:sdtPr>
              <w:sdtEndPr/>
              <w:sdtContent>
                <w:r w:rsidR="006B7DAF" w:rsidRPr="00717B57">
                  <w:rPr>
                    <w:lang w:val="nl-NL" w:bidi="nl-NL"/>
                  </w:rPr>
                  <w:t>20XX</w:t>
                </w:r>
              </w:sdtContent>
            </w:sdt>
          </w:p>
        </w:tc>
      </w:tr>
      <w:tr w:rsidR="000B2561" w:rsidRPr="00717B57" w14:paraId="4AC8E4D9" w14:textId="77777777" w:rsidTr="000B2561">
        <w:trPr>
          <w:trHeight w:val="189"/>
          <w:jc w:val="center"/>
        </w:trPr>
        <w:tc>
          <w:tcPr>
            <w:tcW w:w="5184" w:type="dxa"/>
            <w:gridSpan w:val="2"/>
          </w:tcPr>
          <w:p w14:paraId="4287FC0E" w14:textId="77777777" w:rsidR="000B2561" w:rsidRPr="00717B57" w:rsidRDefault="000B2561" w:rsidP="006B7DAF">
            <w:pPr>
              <w:spacing w:after="0"/>
            </w:pPr>
          </w:p>
        </w:tc>
        <w:tc>
          <w:tcPr>
            <w:tcW w:w="5184" w:type="dxa"/>
          </w:tcPr>
          <w:p w14:paraId="75DD6DC4" w14:textId="77777777" w:rsidR="000B2561" w:rsidRPr="00717B57" w:rsidRDefault="000B2561" w:rsidP="006B7DAF">
            <w:pPr>
              <w:spacing w:after="0"/>
            </w:pPr>
          </w:p>
        </w:tc>
      </w:tr>
      <w:tr w:rsidR="006B7DAF" w:rsidRPr="00717B57" w14:paraId="5CD828CF" w14:textId="77777777" w:rsidTr="00295C22">
        <w:trPr>
          <w:trHeight w:val="531"/>
          <w:jc w:val="center"/>
        </w:trPr>
        <w:tc>
          <w:tcPr>
            <w:tcW w:w="10368" w:type="dxa"/>
            <w:gridSpan w:val="3"/>
            <w:vAlign w:val="bottom"/>
          </w:tcPr>
          <w:p w14:paraId="1800415C" w14:textId="77777777" w:rsidR="006B7DAF" w:rsidRPr="00717B57" w:rsidRDefault="009C1AF0" w:rsidP="00295C22">
            <w:pPr>
              <w:pStyle w:val="Details"/>
              <w:rPr>
                <w:lang w:val="nl-NL"/>
              </w:rPr>
            </w:pPr>
            <w:sdt>
              <w:sdtPr>
                <w:rPr>
                  <w:lang w:val="nl-NL"/>
                </w:rPr>
                <w:id w:val="375899795"/>
                <w:placeholder>
                  <w:docPart w:val="81D34425A0B6D646A161FA141761D6D3"/>
                </w:placeholder>
                <w:temporary/>
                <w:showingPlcHdr/>
                <w15:appearance w15:val="hidden"/>
              </w:sdtPr>
              <w:sdtEndPr/>
              <w:sdtContent>
                <w:r w:rsidR="006B7DAF" w:rsidRPr="00717B57">
                  <w:rPr>
                    <w:rStyle w:val="Tekstvantijdelijkeaanduiding"/>
                    <w:color w:val="262626" w:themeColor="text2"/>
                    <w:lang w:val="nl-NL" w:bidi="nl-NL"/>
                  </w:rPr>
                  <w:t>Programma</w:t>
                </w:r>
              </w:sdtContent>
            </w:sdt>
            <w:r w:rsidR="006B7DAF" w:rsidRPr="00717B57">
              <w:rPr>
                <w:lang w:val="nl-NL" w:bidi="nl-NL"/>
              </w:rPr>
              <w:t xml:space="preserve"> | </w:t>
            </w:r>
            <w:sdt>
              <w:sdtPr>
                <w:rPr>
                  <w:lang w:val="nl-NL"/>
                </w:rPr>
                <w:id w:val="2098897899"/>
                <w:placeholder>
                  <w:docPart w:val="0D3D0BADAA1EDE49AB4107A6E8EF7C47"/>
                </w:placeholder>
                <w:temporary/>
                <w:showingPlcHdr/>
                <w15:appearance w15:val="hidden"/>
              </w:sdtPr>
              <w:sdtEndPr/>
              <w:sdtContent>
                <w:r w:rsidR="006B7DAF" w:rsidRPr="00717B57">
                  <w:rPr>
                    <w:rStyle w:val="Tekstvantijdelijkeaanduiding"/>
                    <w:color w:val="262626" w:themeColor="text2"/>
                    <w:lang w:val="nl-NL" w:bidi="nl-NL"/>
                  </w:rPr>
                  <w:t>Klas</w:t>
                </w:r>
              </w:sdtContent>
            </w:sdt>
            <w:r w:rsidR="006B7DAF" w:rsidRPr="00717B57">
              <w:rPr>
                <w:lang w:val="nl-NL" w:bidi="nl-NL"/>
              </w:rPr>
              <w:t xml:space="preserve"> | </w:t>
            </w:r>
            <w:sdt>
              <w:sdtPr>
                <w:rPr>
                  <w:lang w:val="nl-NL"/>
                </w:rPr>
                <w:id w:val="-756832302"/>
                <w:placeholder>
                  <w:docPart w:val="E35C764643D5004CA6BE24B084E149EC"/>
                </w:placeholder>
                <w:temporary/>
                <w:showingPlcHdr/>
                <w15:appearance w15:val="hidden"/>
              </w:sdtPr>
              <w:sdtEndPr/>
              <w:sdtContent>
                <w:r w:rsidR="006B7DAF" w:rsidRPr="00717B57">
                  <w:rPr>
                    <w:rStyle w:val="Tekstvantijdelijkeaanduiding"/>
                    <w:color w:val="262626" w:themeColor="text2"/>
                    <w:lang w:val="nl-NL" w:bidi="nl-NL"/>
                  </w:rPr>
                  <w:t>Datum</w:t>
                </w:r>
              </w:sdtContent>
            </w:sdt>
            <w:r w:rsidR="006B7DAF" w:rsidRPr="00717B57">
              <w:rPr>
                <w:lang w:val="nl-NL" w:bidi="nl-NL"/>
              </w:rPr>
              <w:t xml:space="preserve"> | </w:t>
            </w:r>
            <w:sdt>
              <w:sdtPr>
                <w:rPr>
                  <w:lang w:val="nl-NL"/>
                </w:rPr>
                <w:id w:val="-1178277078"/>
                <w:placeholder>
                  <w:docPart w:val="2DA4062EDD7C9F48BA24BB8F592BB689"/>
                </w:placeholder>
                <w:temporary/>
                <w:showingPlcHdr/>
                <w15:appearance w15:val="hidden"/>
              </w:sdtPr>
              <w:sdtEndPr/>
              <w:sdtContent>
                <w:r w:rsidR="006B7DAF" w:rsidRPr="00717B57">
                  <w:rPr>
                    <w:rStyle w:val="Tekstvantijdelijkeaanduiding"/>
                    <w:color w:val="262626" w:themeColor="text2"/>
                    <w:lang w:val="nl-NL" w:bidi="nl-NL"/>
                  </w:rPr>
                  <w:t>Tijd</w:t>
                </w:r>
              </w:sdtContent>
            </w:sdt>
          </w:p>
        </w:tc>
      </w:tr>
      <w:tr w:rsidR="006B7DAF" w:rsidRPr="00717B57" w14:paraId="4FF600B3" w14:textId="77777777" w:rsidTr="00D207FA">
        <w:trPr>
          <w:trHeight w:val="720"/>
          <w:jc w:val="center"/>
        </w:trPr>
        <w:sdt>
          <w:sdtPr>
            <w:rPr>
              <w:lang w:val="nl-NL"/>
            </w:rPr>
            <w:id w:val="905195413"/>
            <w:placeholder>
              <w:docPart w:val="CC0176FBAFEE2241BD8CBA95E074867F"/>
            </w:placeholder>
            <w:temporary/>
            <w:showingPlcHdr/>
            <w15:appearance w15:val="hidden"/>
          </w:sdtPr>
          <w:sdtEndPr>
            <w:rPr>
              <w:rStyle w:val="Tekstvantijdelijkeaanduiding"/>
              <w:color w:val="262626" w:themeColor="text2"/>
            </w:rPr>
          </w:sdtEndPr>
          <w:sdtContent>
            <w:tc>
              <w:tcPr>
                <w:tcW w:w="10368" w:type="dxa"/>
                <w:gridSpan w:val="3"/>
              </w:tcPr>
              <w:p w14:paraId="6BA2647D" w14:textId="77777777" w:rsidR="006B7DAF" w:rsidRPr="00717B57" w:rsidRDefault="006B7DAF" w:rsidP="00D207FA">
                <w:pPr>
                  <w:pStyle w:val="Kop2"/>
                  <w:rPr>
                    <w:rStyle w:val="Tekstvantijdelijkeaanduiding"/>
                    <w:color w:val="262626" w:themeColor="text2"/>
                    <w:lang w:val="nl-NL"/>
                  </w:rPr>
                </w:pPr>
                <w:r w:rsidRPr="00717B57">
                  <w:rPr>
                    <w:lang w:val="nl-NL" w:bidi="nl-NL"/>
                  </w:rPr>
                  <w:t>Sectietitel</w:t>
                </w:r>
              </w:p>
            </w:tc>
          </w:sdtContent>
        </w:sdt>
      </w:tr>
      <w:tr w:rsidR="006B7DAF" w:rsidRPr="00717B57" w14:paraId="3B97CE72" w14:textId="77777777" w:rsidTr="00295C22">
        <w:trPr>
          <w:trHeight w:val="1800"/>
          <w:jc w:val="center"/>
        </w:trPr>
        <w:sdt>
          <w:sdtPr>
            <w:rPr>
              <w:noProof w:val="0"/>
              <w:lang w:val="nl-NL"/>
            </w:rPr>
            <w:id w:val="-1653364618"/>
            <w:placeholder>
              <w:docPart w:val="1A0F7E55A348DC4F9A269BEC538DD98F"/>
            </w:placeholder>
            <w:temporary/>
            <w:showingPlcHdr/>
            <w15:appearance w15:val="hidden"/>
          </w:sdtPr>
          <w:sdtEndPr>
            <w:rPr>
              <w:rStyle w:val="Tekstvantijdelijkeaanduiding"/>
              <w:color w:val="808080"/>
            </w:rPr>
          </w:sdtEndPr>
          <w:sdtContent>
            <w:tc>
              <w:tcPr>
                <w:tcW w:w="10368" w:type="dxa"/>
                <w:gridSpan w:val="3"/>
                <w:tcBorders>
                  <w:bottom w:val="dashed" w:sz="4" w:space="0" w:color="A6A6A6" w:themeColor="background1" w:themeShade="A6"/>
                </w:tcBorders>
              </w:tcPr>
              <w:p w14:paraId="2B85C572" w14:textId="77777777" w:rsidR="006B7DAF" w:rsidRPr="00717B57" w:rsidRDefault="006B7DAF" w:rsidP="00E07002">
                <w:pPr>
                  <w:pStyle w:val="PTANormal"/>
                  <w:rPr>
                    <w:noProof w:val="0"/>
                    <w:lang w:val="nl-NL"/>
                  </w:rPr>
                </w:pPr>
                <w:r w:rsidRPr="00717B57">
                  <w:rPr>
                    <w:noProof w:val="0"/>
                    <w:lang w:val="nl-NL"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14:paraId="45F467E7" w14:textId="77777777" w:rsidR="00E07002" w:rsidRPr="00717B57" w:rsidRDefault="00E07002" w:rsidP="00E07002">
                <w:pPr>
                  <w:pStyle w:val="PTANormal"/>
                  <w:rPr>
                    <w:noProof w:val="0"/>
                    <w:lang w:val="nl-NL"/>
                  </w:rPr>
                </w:pPr>
              </w:p>
              <w:p w14:paraId="4C42D951" w14:textId="77777777" w:rsidR="006B7DAF" w:rsidRPr="00717B57" w:rsidRDefault="006B7DAF" w:rsidP="00E07002">
                <w:pPr>
                  <w:pStyle w:val="PTANormal"/>
                  <w:rPr>
                    <w:rStyle w:val="Tekstvantijdelijkeaanduiding"/>
                    <w:noProof w:val="0"/>
                    <w:color w:val="auto"/>
                    <w:lang w:val="nl-NL"/>
                  </w:rPr>
                </w:pPr>
                <w:r w:rsidRPr="00717B57">
                  <w:rPr>
                    <w:noProof w:val="0"/>
                    <w:lang w:val="nl-NL" w:bidi="nl-NL"/>
                  </w:rPr>
                  <w:t>Om tekst in dit document te wijzigen, klikt u op het blok met tekst dat u wilt wijzigen. De opmaak is al geprogrammeerd zodat u de indeling eenvoudig kunt wijzigen.</w:t>
                </w:r>
              </w:p>
            </w:tc>
          </w:sdtContent>
        </w:sdt>
      </w:tr>
      <w:tr w:rsidR="006B7DAF" w:rsidRPr="00717B57" w14:paraId="72417C96" w14:textId="77777777" w:rsidTr="00295C22">
        <w:trPr>
          <w:trHeight w:val="1277"/>
          <w:jc w:val="center"/>
        </w:trPr>
        <w:tc>
          <w:tcPr>
            <w:tcW w:w="5184" w:type="dxa"/>
            <w:gridSpan w:val="2"/>
            <w:tcBorders>
              <w:top w:val="dashed" w:sz="4" w:space="0" w:color="A6A6A6" w:themeColor="background1" w:themeShade="A6"/>
            </w:tcBorders>
            <w:vAlign w:val="bottom"/>
          </w:tcPr>
          <w:p w14:paraId="49D7B2F8" w14:textId="77777777" w:rsidR="006B7DAF" w:rsidRPr="00717B57" w:rsidRDefault="00D207FA" w:rsidP="00295C22">
            <w:pPr>
              <w:spacing w:before="80" w:after="0"/>
            </w:pPr>
            <w:r w:rsidRPr="00717B57">
              <w:rPr>
                <w:lang w:bidi="nl-NL"/>
              </w:rPr>
              <mc:AlternateContent>
                <mc:Choice Requires="wpg">
                  <w:drawing>
                    <wp:inline distT="0" distB="0" distL="0" distR="0" wp14:anchorId="0D42661A" wp14:editId="4753A70D">
                      <wp:extent cx="640080" cy="640080"/>
                      <wp:effectExtent l="19050" t="19050" r="26670" b="26670"/>
                      <wp:docPr id="52" name="Groep 52" descr="Cirkel met pictogram van boek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Afbeelding 14" descr="Open boek"/>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129540" y="121920"/>
                                  <a:ext cx="458470" cy="458470"/>
                                </a:xfrm>
                                <a:prstGeom prst="rect">
                                  <a:avLst/>
                                </a:prstGeom>
                              </pic:spPr>
                            </pic:pic>
                            <wps:wsp>
                              <wps:cNvPr id="33" name="Ova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489C6D" id="Groep 52" o:spid="_x0000_s1026" alt="Cirkel met pictogram van boeklogo"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4" o:spid="_x0000_s1027" type="#_x0000_t75" alt="Open boe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">
                        <v:imagedata r:id="rId12" o:title="Open boek"/>
                      </v:shape>
                      <v:oval id="Ova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p>
        </w:tc>
        <w:tc>
          <w:tcPr>
            <w:tcW w:w="5184" w:type="dxa"/>
            <w:tcBorders>
              <w:top w:val="dashed" w:sz="4" w:space="0" w:color="A6A6A6" w:themeColor="background1" w:themeShade="A6"/>
            </w:tcBorders>
            <w:vAlign w:val="bottom"/>
          </w:tcPr>
          <w:p w14:paraId="72F9BFD6" w14:textId="77777777" w:rsidR="006B7DAF" w:rsidRPr="00717B57" w:rsidRDefault="00D207FA" w:rsidP="00295C22">
            <w:pPr>
              <w:spacing w:before="80" w:after="0"/>
              <w:ind w:left="396"/>
            </w:pPr>
            <w:r w:rsidRPr="00717B57">
              <w:rPr>
                <w:lang w:bidi="nl-NL"/>
              </w:rPr>
              <mc:AlternateContent>
                <mc:Choice Requires="wpg">
                  <w:drawing>
                    <wp:inline distT="0" distB="0" distL="0" distR="0" wp14:anchorId="6F3C852D" wp14:editId="7FCE117F">
                      <wp:extent cx="640080" cy="640080"/>
                      <wp:effectExtent l="19050" t="19050" r="26670" b="26670"/>
                      <wp:docPr id="53" name="Groep 53" descr="Cirkel met pictogram van schilderseze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7" name="Afbeelding 17" descr="Schilderseze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14300" y="114300"/>
                                  <a:ext cx="485140" cy="485140"/>
                                </a:xfrm>
                                <a:prstGeom prst="rect">
                                  <a:avLst/>
                                </a:prstGeom>
                              </pic:spPr>
                            </pic:pic>
                            <wps:wsp>
                              <wps:cNvPr id="35" name="Ovaal 35"/>
                              <wps:cNvSpPr/>
                              <wps:spPr>
                                <a:xfrm>
                                  <a:off x="0" y="0"/>
                                  <a:ext cx="718185" cy="718185"/>
                                </a:xfrm>
                                <a:prstGeom prst="ellipse">
                                  <a:avLst/>
                                </a:prstGeom>
                                <a:noFill/>
                                <a:ln w="2857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7BC227" id="Groep 53" o:spid="_x0000_s1026" alt="Cirkel met pictogram van schildersezel"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">
                      <o:lock v:ext="edit" aspectratio="t"/>
                      <v:shape id="Afbeelding 17" o:spid="_x0000_s1027" type="#_x0000_t75" alt="Schildersezel" style="position:absolute;left:1143;top:1143;width:4851;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">
                        <v:imagedata r:id="rId15" o:title="Schildersezel"/>
                      </v:shape>
                      <v:oval id="Ovaal 35"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" filled="f" strokecolor="#7030a0 [3208]" strokeweight="2.25pt">
                        <v:stroke joinstyle="miter"/>
                      </v:oval>
                      <w10:anchorlock/>
                    </v:group>
                  </w:pict>
                </mc:Fallback>
              </mc:AlternateContent>
            </w:r>
          </w:p>
        </w:tc>
      </w:tr>
      <w:tr w:rsidR="006B7DAF" w:rsidRPr="00717B57" w14:paraId="7641BDE8" w14:textId="77777777" w:rsidTr="00272997">
        <w:trPr>
          <w:trHeight w:val="4296"/>
          <w:jc w:val="center"/>
        </w:trPr>
        <w:sdt>
          <w:sdtPr>
            <w:rPr>
              <w:noProof w:val="0"/>
              <w:lang w:val="nl-NL"/>
            </w:rPr>
            <w:id w:val="-399360927"/>
            <w:placeholder>
              <w:docPart w:val="194B2658681268488A7909AE6894A704"/>
            </w:placeholder>
            <w:temporary/>
            <w:showingPlcHdr/>
            <w15:appearance w15:val="hidden"/>
          </w:sdtPr>
          <w:sdtEndPr/>
          <w:sdtContent>
            <w:tc>
              <w:tcPr>
                <w:tcW w:w="5184" w:type="dxa"/>
                <w:gridSpan w:val="2"/>
                <w:tcMar>
                  <w:right w:w="360" w:type="dxa"/>
                </w:tcMar>
              </w:tcPr>
              <w:p w14:paraId="55556C78" w14:textId="77777777" w:rsidR="00D207FA" w:rsidRPr="00717B57" w:rsidRDefault="00D207FA" w:rsidP="00D207FA">
                <w:pPr>
                  <w:pStyle w:val="PTANormal02"/>
                  <w:rPr>
                    <w:rStyle w:val="Tekstvantijdelijkeaanduiding"/>
                    <w:noProof w:val="0"/>
                    <w:color w:val="262626" w:themeColor="text2"/>
                    <w:lang w:val="nl-NL"/>
                  </w:rPr>
                </w:pPr>
                <w:r w:rsidRPr="00717B57">
                  <w:rPr>
                    <w:rStyle w:val="Tekstvantijdelijkeaanduiding"/>
                    <w:noProof w:val="0"/>
                    <w:color w:val="262626" w:themeColor="text2"/>
                    <w:lang w:val="nl-NL"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492F19AD" w14:textId="77777777" w:rsidR="006B7DAF" w:rsidRPr="00717B57" w:rsidRDefault="00D207FA" w:rsidP="00D207FA">
                <w:pPr>
                  <w:pStyle w:val="PTANormal02"/>
                  <w:rPr>
                    <w:noProof w:val="0"/>
                    <w:lang w:val="nl-NL"/>
                  </w:rPr>
                </w:pPr>
                <w:r w:rsidRPr="00717B57">
                  <w:rPr>
                    <w:rStyle w:val="Tekstvantijdelijkeaanduiding"/>
                    <w:noProof w:val="0"/>
                    <w:color w:val="262626" w:themeColor="text2"/>
                    <w:lang w:val="nl-NL" w:bidi="nl-NL"/>
                  </w:rPr>
                  <w:t>Hebt u kleur veranderd en wilt u weer terug naar het originele ontwerp? Dat is eenvoudig. Ga gewoon terug naar het tabblad Ontwerpen en kies de optie Thema's. Klik in de lijst op de optie om het schema van deze sjabloon weer opnieuw in te stellen. En voilá, het kleurenschema wordt weer herteld naar het origineel.</w:t>
                </w:r>
              </w:p>
            </w:tc>
          </w:sdtContent>
        </w:sdt>
        <w:sdt>
          <w:sdtPr>
            <w:rPr>
              <w:rStyle w:val="Tekstvantijdelijkeaanduiding"/>
              <w:noProof w:val="0"/>
              <w:color w:val="262626" w:themeColor="text2"/>
              <w:lang w:val="nl-NL"/>
            </w:rPr>
            <w:id w:val="1095671906"/>
            <w:placeholder>
              <w:docPart w:val="C9A14E2632FB9549AD60EA62F6C324D4"/>
            </w:placeholder>
            <w:temporary/>
            <w:showingPlcHdr/>
            <w15:appearance w15:val="hidden"/>
          </w:sdtPr>
          <w:sdtEndPr>
            <w:rPr>
              <w:rStyle w:val="Tekstvantijdelijkeaanduiding"/>
            </w:rPr>
          </w:sdtEndPr>
          <w:sdtContent>
            <w:tc>
              <w:tcPr>
                <w:tcW w:w="5184" w:type="dxa"/>
                <w:tcMar>
                  <w:left w:w="360" w:type="dxa"/>
                </w:tcMar>
              </w:tcPr>
              <w:p w14:paraId="2EF8D2C6" w14:textId="2B1838CD" w:rsidR="00295C22" w:rsidRPr="00717B57" w:rsidRDefault="00295C22" w:rsidP="00295C22">
                <w:pPr>
                  <w:pStyle w:val="PTANormal02"/>
                  <w:rPr>
                    <w:rStyle w:val="Tekstvantijdelijkeaanduiding"/>
                    <w:noProof w:val="0"/>
                    <w:color w:val="262626" w:themeColor="text2"/>
                    <w:lang w:val="nl-NL"/>
                  </w:rPr>
                </w:pPr>
                <w:r w:rsidRPr="00717B57">
                  <w:rPr>
                    <w:rStyle w:val="Tekstvantijdelijkeaanduiding"/>
                    <w:noProof w:val="0"/>
                    <w:color w:val="262626" w:themeColor="text2"/>
                    <w:lang w:val="nl-NL" w:bidi="nl-NL"/>
                  </w:rPr>
                  <w:t>Op dezelfde manier waarop u de kleuren wijzigt, kunt u de lettertypen van het hele document wijzigen. Kies in het tabblad Ontwerpen een lettertypecombinatie die bij</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u</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past.</w:t>
                </w:r>
              </w:p>
              <w:p w14:paraId="1ABAB000" w14:textId="77777777" w:rsidR="00295C22" w:rsidRPr="00717B57" w:rsidRDefault="00295C22" w:rsidP="00295C22">
                <w:pPr>
                  <w:pStyle w:val="PTANormal02"/>
                  <w:rPr>
                    <w:rStyle w:val="Tekstvantijdelijkeaanduiding"/>
                    <w:noProof w:val="0"/>
                    <w:color w:val="262626" w:themeColor="text2"/>
                    <w:lang w:val="nl-NL"/>
                  </w:rPr>
                </w:pPr>
                <w:r w:rsidRPr="00717B57">
                  <w:rPr>
                    <w:rStyle w:val="Tekstvantijdelijkeaanduiding"/>
                    <w:noProof w:val="0"/>
                    <w:color w:val="262626" w:themeColor="text2"/>
                    <w:lang w:val="nl-NL" w:bidi="nl-NL"/>
                  </w:rPr>
                  <w:t>Herstel het thema om het sjabloon in zijn originele staat terug te brengen.</w:t>
                </w:r>
              </w:p>
              <w:p w14:paraId="06FEC114" w14:textId="0E786651" w:rsidR="006B7DAF" w:rsidRPr="00717B57" w:rsidRDefault="00295C22" w:rsidP="00295C22">
                <w:pPr>
                  <w:pStyle w:val="PTANormal02"/>
                  <w:rPr>
                    <w:rStyle w:val="Tekstvantijdelijkeaanduiding"/>
                    <w:noProof w:val="0"/>
                    <w:color w:val="262626" w:themeColor="text2"/>
                    <w:lang w:val="nl-NL"/>
                  </w:rPr>
                </w:pPr>
                <w:r w:rsidRPr="00717B57">
                  <w:rPr>
                    <w:rStyle w:val="Tekstvantijdelijkeaanduiding"/>
                    <w:noProof w:val="0"/>
                    <w:color w:val="262626" w:themeColor="text2"/>
                    <w:lang w:val="nl-NL" w:bidi="nl-NL"/>
                  </w:rPr>
                  <w:t>Om tekst in dit document te wijzigen, klikt u</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op</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het blok met tekst dat u wilt wijzigen. De</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opmaak is al geprogrammeerd zodat u</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de</w:t>
                </w:r>
                <w:r w:rsidR="00272997" w:rsidRPr="00717B57">
                  <w:rPr>
                    <w:rStyle w:val="Tekstvantijdelijkeaanduiding"/>
                    <w:noProof w:val="0"/>
                    <w:color w:val="262626" w:themeColor="text2"/>
                    <w:lang w:val="nl-NL" w:bidi="nl-NL"/>
                  </w:rPr>
                  <w:t> </w:t>
                </w:r>
                <w:r w:rsidRPr="00717B57">
                  <w:rPr>
                    <w:rStyle w:val="Tekstvantijdelijkeaanduiding"/>
                    <w:noProof w:val="0"/>
                    <w:color w:val="262626" w:themeColor="text2"/>
                    <w:lang w:val="nl-NL" w:bidi="nl-NL"/>
                  </w:rPr>
                  <w:t>indeling eenvoudig kunt wijzigen.</w:t>
                </w:r>
              </w:p>
            </w:tc>
          </w:sdtContent>
        </w:sdt>
        <w:bookmarkStart w:id="0" w:name="_GoBack"/>
        <w:bookmarkEnd w:id="0"/>
      </w:tr>
      <w:tr w:rsidR="006B7DAF" w:rsidRPr="00717B57" w14:paraId="206A2A0E" w14:textId="77777777" w:rsidTr="00D207FA">
        <w:trPr>
          <w:trHeight w:val="1152"/>
          <w:jc w:val="center"/>
        </w:trPr>
        <w:tc>
          <w:tcPr>
            <w:tcW w:w="1350" w:type="dxa"/>
          </w:tcPr>
          <w:p w14:paraId="531F5C79" w14:textId="77777777" w:rsidR="006B7DAF" w:rsidRPr="00717B57" w:rsidRDefault="006B7DAF" w:rsidP="000B2561"/>
        </w:tc>
        <w:sdt>
          <w:sdtPr>
            <w:rPr>
              <w:noProof w:val="0"/>
              <w:lang w:val="nl-NL"/>
            </w:rPr>
            <w:id w:val="-1655289616"/>
            <w:placeholder>
              <w:docPart w:val="1318DE7BEB96C040AE57535BDC33813B"/>
            </w:placeholder>
            <w:temporary/>
            <w:showingPlcHdr/>
            <w15:appearance w15:val="hidden"/>
          </w:sdtPr>
          <w:sdtEndPr>
            <w:rPr>
              <w:rStyle w:val="Tekstvantijdelijkeaanduiding"/>
              <w:color w:val="808080"/>
            </w:rPr>
          </w:sdtEndPr>
          <w:sdtContent>
            <w:tc>
              <w:tcPr>
                <w:tcW w:w="9018" w:type="dxa"/>
                <w:gridSpan w:val="2"/>
                <w:vAlign w:val="center"/>
              </w:tcPr>
              <w:p w14:paraId="752B7D13" w14:textId="77777777" w:rsidR="006B7DAF" w:rsidRPr="00717B57" w:rsidRDefault="00D207FA" w:rsidP="00D207FA">
                <w:pPr>
                  <w:pStyle w:val="PTANormal02"/>
                  <w:rPr>
                    <w:rStyle w:val="Tekstvantijdelijkeaanduiding"/>
                    <w:noProof w:val="0"/>
                    <w:color w:val="262626" w:themeColor="text2"/>
                    <w:lang w:val="nl-NL"/>
                  </w:rPr>
                </w:pPr>
                <w:r w:rsidRPr="00717B57">
                  <w:rPr>
                    <w:noProof w:val="0"/>
                    <w:lang w:val="nl-NL" w:bidi="nl-NL"/>
                  </w:rPr>
                  <w:t>'Zet hier een citaat om het onderwerp van uw nieuwsbrief naar voren te brengen.'</w:t>
                </w:r>
              </w:p>
            </w:tc>
          </w:sdtContent>
        </w:sdt>
      </w:tr>
    </w:tbl>
    <w:p w14:paraId="23DC2125" w14:textId="77777777" w:rsidR="005E5C0E" w:rsidRPr="00717B57" w:rsidRDefault="005E5C0E" w:rsidP="00D207FA">
      <w:pPr>
        <w:spacing w:after="0"/>
        <w:rPr>
          <w:sz w:val="4"/>
        </w:rPr>
      </w:pPr>
    </w:p>
    <w:p w14:paraId="4EF05BE9" w14:textId="77777777" w:rsidR="005E5C0E" w:rsidRPr="00717B57" w:rsidRDefault="005E5C0E" w:rsidP="00D207FA">
      <w:pPr>
        <w:spacing w:after="0"/>
        <w:rPr>
          <w:sz w:val="4"/>
        </w:rPr>
        <w:sectPr w:rsidR="005E5C0E" w:rsidRPr="00717B57" w:rsidSect="00162DCD">
          <w:headerReference w:type="first" r:id="rId16"/>
          <w:pgSz w:w="11906" w:h="16838" w:code="9"/>
          <w:pgMar w:top="1440" w:right="936" w:bottom="576" w:left="936" w:header="720" w:footer="288"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578"/>
        <w:gridCol w:w="291"/>
        <w:gridCol w:w="385"/>
        <w:gridCol w:w="386"/>
        <w:gridCol w:w="2122"/>
        <w:gridCol w:w="482"/>
        <w:gridCol w:w="584"/>
        <w:gridCol w:w="386"/>
        <w:gridCol w:w="869"/>
        <w:gridCol w:w="382"/>
        <w:gridCol w:w="675"/>
        <w:gridCol w:w="2894"/>
      </w:tblGrid>
      <w:tr w:rsidR="0086677E" w:rsidRPr="00717B57" w14:paraId="43B8011D" w14:textId="77777777" w:rsidTr="007271E6">
        <w:trPr>
          <w:jc w:val="center"/>
        </w:trPr>
        <w:sdt>
          <w:sdtPr>
            <w:rPr>
              <w:lang w:val="nl-NL"/>
            </w:rPr>
            <w:id w:val="1051352306"/>
            <w:placeholder>
              <w:docPart w:val="837E7347DD3CEA42A1F60194C4C036A6"/>
            </w:placeholder>
            <w:temporary/>
            <w:showingPlcHdr/>
            <w15:appearance w15:val="hidden"/>
          </w:sdtPr>
          <w:sdtEndPr/>
          <w:sdtContent>
            <w:tc>
              <w:tcPr>
                <w:tcW w:w="4503" w:type="dxa"/>
                <w:gridSpan w:val="7"/>
              </w:tcPr>
              <w:p w14:paraId="7602E0D1" w14:textId="77777777" w:rsidR="0086677E" w:rsidRPr="00717B57" w:rsidRDefault="00295C22" w:rsidP="00295C22">
                <w:pPr>
                  <w:pStyle w:val="Kop3"/>
                  <w:rPr>
                    <w:lang w:val="nl-NL"/>
                  </w:rPr>
                </w:pPr>
                <w:r w:rsidRPr="00717B57">
                  <w:rPr>
                    <w:rStyle w:val="Tekstvantijdelijkeaanduiding"/>
                    <w:color w:val="FFFFFF" w:themeColor="background1"/>
                    <w:lang w:val="nl-NL" w:bidi="nl-NL"/>
                  </w:rPr>
                  <w:t>Sectietitel</w:t>
                </w:r>
                <w:r w:rsidRPr="00717B57">
                  <w:rPr>
                    <w:rStyle w:val="Tekstvantijdelijkeaanduiding"/>
                    <w:color w:val="FFFFFF" w:themeColor="background1"/>
                    <w:lang w:val="nl-NL" w:bidi="nl-NL"/>
                  </w:rPr>
                  <w:br/>
                  <w:t>Twee regels</w:t>
                </w:r>
              </w:p>
            </w:tc>
          </w:sdtContent>
        </w:sdt>
        <w:tc>
          <w:tcPr>
            <w:tcW w:w="360" w:type="dxa"/>
          </w:tcPr>
          <w:p w14:paraId="6777B6B2" w14:textId="77777777" w:rsidR="0086677E" w:rsidRPr="00717B57" w:rsidRDefault="0086677E"/>
        </w:tc>
        <w:tc>
          <w:tcPr>
            <w:tcW w:w="4497" w:type="dxa"/>
            <w:gridSpan w:val="4"/>
          </w:tcPr>
          <w:p w14:paraId="76A8C5C5" w14:textId="77777777" w:rsidR="0086677E" w:rsidRPr="00717B57" w:rsidRDefault="0086677E"/>
        </w:tc>
      </w:tr>
      <w:tr w:rsidR="00295C22" w:rsidRPr="00717B57" w14:paraId="42B113E4" w14:textId="77777777" w:rsidTr="00F422E2">
        <w:trPr>
          <w:trHeight w:val="999"/>
          <w:jc w:val="center"/>
        </w:trPr>
        <w:sdt>
          <w:sdtPr>
            <w:rPr>
              <w:noProof w:val="0"/>
              <w:lang w:val="nl-NL"/>
            </w:rPr>
            <w:id w:val="-522780227"/>
            <w:placeholder>
              <w:docPart w:val="CEA316674746094E9ECB5C99F6FAEA2F"/>
            </w:placeholder>
            <w:temporary/>
            <w:showingPlcHdr/>
            <w15:appearance w15:val="hidden"/>
          </w:sdtPr>
          <w:sdtEndPr/>
          <w:sdtContent>
            <w:tc>
              <w:tcPr>
                <w:tcW w:w="9360" w:type="dxa"/>
                <w:gridSpan w:val="12"/>
              </w:tcPr>
              <w:p w14:paraId="050F9AC4" w14:textId="77777777" w:rsidR="00295C22" w:rsidRPr="00717B57" w:rsidRDefault="00295C22" w:rsidP="00295C22">
                <w:pPr>
                  <w:pStyle w:val="PTANormal03"/>
                  <w:rPr>
                    <w:noProof w:val="0"/>
                    <w:lang w:val="nl-NL"/>
                  </w:rPr>
                </w:pPr>
                <w:r w:rsidRPr="00717B57">
                  <w:rPr>
                    <w:rStyle w:val="Tekstvantijdelijkeaanduiding"/>
                    <w:noProof w:val="0"/>
                    <w:color w:val="FFFFFF" w:themeColor="background1"/>
                    <w:lang w:val="nl-NL" w:bidi="nl-NL"/>
                  </w:rPr>
                  <w:t>Slagzin of highlight die u wilt uitlichten. Geef in deze ruimte de lezer een voorproefje van wat ze in dit verhaal kunnen verwachten.</w:t>
                </w:r>
              </w:p>
            </w:tc>
          </w:sdtContent>
        </w:sdt>
      </w:tr>
      <w:tr w:rsidR="007271E6" w:rsidRPr="00717B57" w14:paraId="32C43C98" w14:textId="77777777" w:rsidTr="007271E6">
        <w:trPr>
          <w:jc w:val="center"/>
        </w:trPr>
        <w:tc>
          <w:tcPr>
            <w:tcW w:w="810" w:type="dxa"/>
            <w:gridSpan w:val="2"/>
            <w:shd w:val="clear" w:color="auto" w:fill="FFFFFF" w:themeFill="background1"/>
          </w:tcPr>
          <w:p w14:paraId="1E54DEA2" w14:textId="77777777" w:rsidR="00295C22" w:rsidRPr="00717B57" w:rsidRDefault="00295C22" w:rsidP="00295C22">
            <w:pPr>
              <w:spacing w:after="0"/>
              <w:rPr>
                <w:sz w:val="10"/>
              </w:rPr>
            </w:pPr>
          </w:p>
        </w:tc>
        <w:tc>
          <w:tcPr>
            <w:tcW w:w="3693" w:type="dxa"/>
            <w:gridSpan w:val="5"/>
          </w:tcPr>
          <w:p w14:paraId="38EDA74C" w14:textId="77777777" w:rsidR="00295C22" w:rsidRPr="00717B57" w:rsidRDefault="00295C22" w:rsidP="00295C22">
            <w:pPr>
              <w:spacing w:after="0"/>
              <w:rPr>
                <w:sz w:val="10"/>
              </w:rPr>
            </w:pPr>
          </w:p>
        </w:tc>
        <w:tc>
          <w:tcPr>
            <w:tcW w:w="360" w:type="dxa"/>
          </w:tcPr>
          <w:p w14:paraId="1037DC2A" w14:textId="77777777" w:rsidR="00295C22" w:rsidRPr="00717B57" w:rsidRDefault="00295C22" w:rsidP="00295C22">
            <w:pPr>
              <w:spacing w:after="0"/>
              <w:rPr>
                <w:sz w:val="10"/>
              </w:rPr>
            </w:pPr>
          </w:p>
        </w:tc>
        <w:tc>
          <w:tcPr>
            <w:tcW w:w="811" w:type="dxa"/>
            <w:shd w:val="clear" w:color="auto" w:fill="FFFFFF" w:themeFill="background1"/>
          </w:tcPr>
          <w:p w14:paraId="4A05EAA9" w14:textId="77777777" w:rsidR="00295C22" w:rsidRPr="00717B57" w:rsidRDefault="00295C22" w:rsidP="00295C22">
            <w:pPr>
              <w:spacing w:after="0"/>
              <w:rPr>
                <w:sz w:val="10"/>
              </w:rPr>
            </w:pPr>
          </w:p>
        </w:tc>
        <w:tc>
          <w:tcPr>
            <w:tcW w:w="3686" w:type="dxa"/>
            <w:gridSpan w:val="3"/>
          </w:tcPr>
          <w:p w14:paraId="60082019" w14:textId="77777777" w:rsidR="00295C22" w:rsidRPr="00717B57" w:rsidRDefault="00295C22" w:rsidP="00295C22">
            <w:pPr>
              <w:spacing w:after="0"/>
              <w:rPr>
                <w:sz w:val="10"/>
              </w:rPr>
            </w:pPr>
          </w:p>
        </w:tc>
      </w:tr>
      <w:tr w:rsidR="00295C22" w:rsidRPr="00717B57" w14:paraId="7DB6F472" w14:textId="77777777" w:rsidTr="007271E6">
        <w:trPr>
          <w:trHeight w:val="3294"/>
          <w:jc w:val="center"/>
        </w:trPr>
        <w:sdt>
          <w:sdtPr>
            <w:rPr>
              <w:noProof w:val="0"/>
              <w:lang w:val="nl-NL"/>
            </w:rPr>
            <w:id w:val="2081709347"/>
            <w:placeholder>
              <w:docPart w:val="79C5A8B573B82B4A91BD4AD169BE1CB5"/>
            </w:placeholder>
            <w:temporary/>
            <w:showingPlcHdr/>
            <w15:appearance w15:val="hidden"/>
          </w:sdtPr>
          <w:sdtEndPr/>
          <w:sdtContent>
            <w:tc>
              <w:tcPr>
                <w:tcW w:w="4503" w:type="dxa"/>
                <w:gridSpan w:val="7"/>
              </w:tcPr>
              <w:p w14:paraId="2D556112" w14:textId="77777777" w:rsidR="00295C22" w:rsidRPr="00717B57" w:rsidRDefault="00D207FA" w:rsidP="00295C22">
                <w:pPr>
                  <w:pStyle w:val="PTANormal03"/>
                  <w:rPr>
                    <w:noProof w:val="0"/>
                    <w:lang w:val="nl-NL"/>
                  </w:rPr>
                </w:pPr>
                <w:r w:rsidRPr="00717B57">
                  <w:rPr>
                    <w:noProof w:val="0"/>
                    <w:lang w:val="nl-NL"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tc>
          </w:sdtContent>
        </w:sdt>
        <w:tc>
          <w:tcPr>
            <w:tcW w:w="360" w:type="dxa"/>
          </w:tcPr>
          <w:p w14:paraId="3F79BED0" w14:textId="77777777" w:rsidR="00295C22" w:rsidRPr="00717B57" w:rsidRDefault="00295C22" w:rsidP="00295C22"/>
        </w:tc>
        <w:tc>
          <w:tcPr>
            <w:tcW w:w="4497" w:type="dxa"/>
            <w:gridSpan w:val="4"/>
          </w:tcPr>
          <w:sdt>
            <w:sdtPr>
              <w:rPr>
                <w:noProof w:val="0"/>
                <w:lang w:val="nl-NL"/>
              </w:rPr>
              <w:id w:val="482360029"/>
              <w:placeholder>
                <w:docPart w:val="4183B697D77F2C499ABE90CEE1C55B2C"/>
              </w:placeholder>
              <w:temporary/>
              <w:showingPlcHdr/>
              <w15:appearance w15:val="hidden"/>
            </w:sdtPr>
            <w:sdtEndPr/>
            <w:sdtContent>
              <w:p w14:paraId="3C9A1225" w14:textId="77777777" w:rsidR="00295C22" w:rsidRPr="00717B57" w:rsidRDefault="00295C22" w:rsidP="00295C22">
                <w:pPr>
                  <w:pStyle w:val="PTANormal03"/>
                  <w:rPr>
                    <w:noProof w:val="0"/>
                    <w:lang w:val="nl-NL"/>
                  </w:rPr>
                </w:pPr>
                <w:r w:rsidRPr="00717B57">
                  <w:rPr>
                    <w:noProof w:val="0"/>
                    <w:lang w:val="nl-NL" w:bidi="nl-NL"/>
                  </w:rPr>
                  <w:t>Wanneer de afbeelding die u wilt wijzigen is geselecteerd, kunt u Afbeelding wijzigen kiezen in het snelmenu of klikken op de optie Opvullen en de optie voor Afbeelding kiezen.</w:t>
                </w:r>
              </w:p>
            </w:sdtContent>
          </w:sdt>
        </w:tc>
      </w:tr>
      <w:tr w:rsidR="00295C22" w:rsidRPr="00717B57" w14:paraId="6196F6B3" w14:textId="77777777" w:rsidTr="007271E6">
        <w:trPr>
          <w:jc w:val="center"/>
        </w:trPr>
        <w:tc>
          <w:tcPr>
            <w:tcW w:w="4503" w:type="dxa"/>
            <w:gridSpan w:val="7"/>
          </w:tcPr>
          <w:p w14:paraId="6ECCC5E7" w14:textId="77777777" w:rsidR="00295C22" w:rsidRPr="00717B57" w:rsidRDefault="00295C22" w:rsidP="00295C22"/>
        </w:tc>
        <w:tc>
          <w:tcPr>
            <w:tcW w:w="360" w:type="dxa"/>
          </w:tcPr>
          <w:p w14:paraId="40D11EF0" w14:textId="77777777" w:rsidR="00295C22" w:rsidRPr="00717B57" w:rsidRDefault="00295C22" w:rsidP="00295C22"/>
        </w:tc>
        <w:tc>
          <w:tcPr>
            <w:tcW w:w="4497" w:type="dxa"/>
            <w:gridSpan w:val="4"/>
          </w:tcPr>
          <w:p w14:paraId="319CA5F2" w14:textId="77777777" w:rsidR="00295C22" w:rsidRPr="00717B57" w:rsidRDefault="00295C22" w:rsidP="00295C22"/>
        </w:tc>
      </w:tr>
      <w:tr w:rsidR="00295C22" w:rsidRPr="00717B57" w14:paraId="1488F3E5" w14:textId="77777777" w:rsidTr="00450362">
        <w:trPr>
          <w:trHeight w:val="1503"/>
          <w:jc w:val="center"/>
        </w:trPr>
        <w:tc>
          <w:tcPr>
            <w:tcW w:w="1169" w:type="dxa"/>
            <w:gridSpan w:val="3"/>
            <w:vAlign w:val="center"/>
          </w:tcPr>
          <w:p w14:paraId="77831D4C" w14:textId="77777777" w:rsidR="00295C22" w:rsidRPr="00717B57" w:rsidRDefault="00F422E2" w:rsidP="0014614C">
            <w:r w:rsidRPr="00717B57">
              <w:rPr>
                <w:lang w:bidi="nl-NL"/>
              </w:rPr>
              <w:drawing>
                <wp:inline distT="0" distB="0" distL="0" distR="0" wp14:anchorId="1F82229C" wp14:editId="5E767CAF">
                  <wp:extent cx="682625" cy="682625"/>
                  <wp:effectExtent l="0" t="0" r="0" b="0"/>
                  <wp:docPr id="41" name="Afbeelding 41" descr="Tro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fee.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82625" cy="682625"/>
                          </a:xfrm>
                          <a:prstGeom prst="rect">
                            <a:avLst/>
                          </a:prstGeom>
                        </pic:spPr>
                      </pic:pic>
                    </a:graphicData>
                  </a:graphic>
                </wp:inline>
              </w:drawing>
            </w:r>
          </w:p>
        </w:tc>
        <w:tc>
          <w:tcPr>
            <w:tcW w:w="360" w:type="dxa"/>
            <w:vAlign w:val="center"/>
          </w:tcPr>
          <w:p w14:paraId="7C07D881" w14:textId="77777777" w:rsidR="00295C22" w:rsidRPr="00717B57" w:rsidRDefault="00F422E2" w:rsidP="0014614C">
            <w:r w:rsidRPr="00717B57">
              <w:rPr>
                <w:lang w:bidi="nl-NL"/>
              </w:rPr>
              <mc:AlternateContent>
                <mc:Choice Requires="wps">
                  <w:drawing>
                    <wp:inline distT="0" distB="0" distL="0" distR="0" wp14:anchorId="029A2064" wp14:editId="6DD9557F">
                      <wp:extent cx="103505" cy="103505"/>
                      <wp:effectExtent l="0" t="38100" r="29845" b="29845"/>
                      <wp:docPr id="5" name="Rechthoekige driehoek 5" descr="Decoratieve rechthoekige driehoek"/>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44CBD1" id="_x0000_t6" coordsize="21600,21600" o:spt="6" path="m,l,21600r21600,xe">
                      <v:stroke joinstyle="miter"/>
                      <v:path gradientshapeok="t" o:connecttype="custom" o:connectlocs="0,0;0,10800;0,21600;10800,21600;21600,21600;10800,10800" textboxrect="1800,12600,12600,19800"/>
                    </v:shapetype>
                    <v:shape id="Rechthoekige driehoek 5" o:spid="_x0000_s1026" type="#_x0000_t6" alt="Decoratieve rechthoekige driehoek"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" fillcolor="#002060 [3206]" stroked="f" strokeweight="1pt">
                      <w10:anchorlock/>
                    </v:shape>
                  </w:pict>
                </mc:Fallback>
              </mc:AlternateContent>
            </w:r>
          </w:p>
        </w:tc>
        <w:sdt>
          <w:sdtPr>
            <w:rPr>
              <w:noProof w:val="0"/>
              <w:lang w:val="nl-NL"/>
            </w:rPr>
            <w:id w:val="646399835"/>
            <w:placeholder>
              <w:docPart w:val="210EBA0FAD26014A9EEB44DD10042F4F"/>
            </w:placeholder>
            <w:temporary/>
            <w:showingPlcHdr/>
            <w15:appearance w15:val="hidden"/>
          </w:sdtPr>
          <w:sdtEndPr/>
          <w:sdtContent>
            <w:tc>
              <w:tcPr>
                <w:tcW w:w="7831" w:type="dxa"/>
                <w:gridSpan w:val="8"/>
                <w:vAlign w:val="center"/>
              </w:tcPr>
              <w:p w14:paraId="5409BC48" w14:textId="77777777" w:rsidR="00295C22" w:rsidRPr="00717B57" w:rsidRDefault="0014614C" w:rsidP="0014614C">
                <w:pPr>
                  <w:pStyle w:val="PTANormal02"/>
                  <w:rPr>
                    <w:noProof w:val="0"/>
                    <w:color w:val="808080"/>
                    <w:lang w:val="nl-NL"/>
                  </w:rPr>
                </w:pPr>
                <w:r w:rsidRPr="00717B57">
                  <w:rPr>
                    <w:rStyle w:val="TekensvoorPTANormal02"/>
                    <w:noProof w:val="0"/>
                    <w:lang w:val="nl-NL"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tc>
          </w:sdtContent>
        </w:sdt>
      </w:tr>
      <w:tr w:rsidR="00F422E2" w:rsidRPr="00717B57" w14:paraId="0378FF38" w14:textId="77777777" w:rsidTr="00450362">
        <w:trPr>
          <w:trHeight w:val="1440"/>
          <w:jc w:val="center"/>
        </w:trPr>
        <w:tc>
          <w:tcPr>
            <w:tcW w:w="1169" w:type="dxa"/>
            <w:gridSpan w:val="3"/>
            <w:vAlign w:val="center"/>
          </w:tcPr>
          <w:p w14:paraId="65015495" w14:textId="77777777" w:rsidR="00F422E2" w:rsidRPr="00717B57" w:rsidRDefault="00F422E2" w:rsidP="0014614C">
            <w:r w:rsidRPr="00717B57">
              <w:rPr>
                <w:lang w:bidi="nl-NL"/>
              </w:rPr>
              <w:drawing>
                <wp:inline distT="0" distB="0" distL="0" distR="0" wp14:anchorId="45B1D9AE" wp14:editId="52F8D262">
                  <wp:extent cx="647700" cy="647700"/>
                  <wp:effectExtent l="0" t="0" r="0" b="0"/>
                  <wp:docPr id="44" name="Afbeelding 44"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47700" cy="647700"/>
                          </a:xfrm>
                          <a:prstGeom prst="rect">
                            <a:avLst/>
                          </a:prstGeom>
                        </pic:spPr>
                      </pic:pic>
                    </a:graphicData>
                  </a:graphic>
                </wp:inline>
              </w:drawing>
            </w:r>
          </w:p>
        </w:tc>
        <w:tc>
          <w:tcPr>
            <w:tcW w:w="360" w:type="dxa"/>
            <w:vAlign w:val="center"/>
          </w:tcPr>
          <w:p w14:paraId="7F16C166" w14:textId="77777777" w:rsidR="00F422E2" w:rsidRPr="00717B57" w:rsidRDefault="00F422E2" w:rsidP="0014614C">
            <w:r w:rsidRPr="00717B57">
              <w:rPr>
                <w:lang w:bidi="nl-NL"/>
              </w:rPr>
              <mc:AlternateContent>
                <mc:Choice Requires="wps">
                  <w:drawing>
                    <wp:inline distT="0" distB="0" distL="0" distR="0" wp14:anchorId="2EABE234" wp14:editId="1311AE40">
                      <wp:extent cx="103505" cy="103505"/>
                      <wp:effectExtent l="0" t="38100" r="29845" b="29845"/>
                      <wp:docPr id="13" name="Rechthoekige driehoek 13" descr="decoratieve rechthoekige driehoek"/>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4BE96AE" id="Rechthoekige driehoek 13" o:spid="_x0000_s1026" type="#_x0000_t6" alt="decoratieve rechthoekige driehoek"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" fillcolor="#ed7d31 [3207]" stroked="f" strokeweight="1pt">
                      <w10:anchorlock/>
                    </v:shape>
                  </w:pict>
                </mc:Fallback>
              </mc:AlternateContent>
            </w:r>
          </w:p>
        </w:tc>
        <w:sdt>
          <w:sdtPr>
            <w:rPr>
              <w:noProof w:val="0"/>
              <w:lang w:val="nl-NL"/>
            </w:rPr>
            <w:id w:val="608235175"/>
            <w:placeholder>
              <w:docPart w:val="E6822462B2EA144F8F64EBBA0B9FFA0A"/>
            </w:placeholder>
            <w:temporary/>
            <w:showingPlcHdr/>
            <w15:appearance w15:val="hidden"/>
          </w:sdtPr>
          <w:sdtEndPr/>
          <w:sdtContent>
            <w:tc>
              <w:tcPr>
                <w:tcW w:w="7831" w:type="dxa"/>
                <w:gridSpan w:val="8"/>
                <w:vAlign w:val="center"/>
              </w:tcPr>
              <w:p w14:paraId="27066E20" w14:textId="77777777" w:rsidR="0014614C" w:rsidRPr="00717B57" w:rsidRDefault="0014614C" w:rsidP="0014614C">
                <w:pPr>
                  <w:pStyle w:val="PTANormal02"/>
                  <w:rPr>
                    <w:rStyle w:val="Tekstvantijdelijkeaanduiding"/>
                    <w:noProof w:val="0"/>
                    <w:color w:val="262626" w:themeColor="text2"/>
                    <w:lang w:val="nl-NL"/>
                  </w:rPr>
                </w:pPr>
                <w:r w:rsidRPr="00717B57">
                  <w:rPr>
                    <w:rStyle w:val="Tekstvantijdelijkeaanduiding"/>
                    <w:noProof w:val="0"/>
                    <w:color w:val="262626" w:themeColor="text2"/>
                    <w:lang w:val="nl-NL" w:bidi="nl-NL"/>
                  </w:rPr>
                  <w:t>Op dezelfde manier waarop u de kleuren wijzigt, kunt u de lettertypen van het hele document wijzigen. Kies in het tabblad Ontwerpen een lettertypecombinatie die bij u past.</w:t>
                </w:r>
              </w:p>
              <w:p w14:paraId="3CBB9612" w14:textId="77777777" w:rsidR="00F422E2" w:rsidRPr="00717B57" w:rsidRDefault="0014614C" w:rsidP="0014614C">
                <w:pPr>
                  <w:pStyle w:val="PTANormal02"/>
                  <w:rPr>
                    <w:noProof w:val="0"/>
                    <w:lang w:val="nl-NL"/>
                  </w:rPr>
                </w:pPr>
                <w:r w:rsidRPr="00717B57">
                  <w:rPr>
                    <w:rStyle w:val="Tekstvantijdelijkeaanduiding"/>
                    <w:noProof w:val="0"/>
                    <w:color w:val="262626" w:themeColor="text2"/>
                    <w:lang w:val="nl-NL" w:bidi="nl-NL"/>
                  </w:rPr>
                  <w:t>Stel het thema opnieuw in om de sjabloon in zijn originele staat terug te brengen.</w:t>
                </w:r>
              </w:p>
            </w:tc>
          </w:sdtContent>
        </w:sdt>
      </w:tr>
      <w:tr w:rsidR="0014614C" w:rsidRPr="00717B57" w14:paraId="60EAAE53" w14:textId="77777777" w:rsidTr="00450362">
        <w:trPr>
          <w:trHeight w:val="2610"/>
          <w:jc w:val="center"/>
        </w:trPr>
        <w:sdt>
          <w:sdtPr>
            <w:rPr>
              <w:noProof w:val="0"/>
              <w:lang w:val="nl-NL"/>
            </w:rPr>
            <w:id w:val="1826155041"/>
            <w:placeholder>
              <w:docPart w:val="8FE84D029BC2254AA67F190AA745F9ED"/>
            </w:placeholder>
            <w:temporary/>
            <w:showingPlcHdr/>
            <w15:appearance w15:val="hidden"/>
          </w:sdtPr>
          <w:sdtEndPr/>
          <w:sdtContent>
            <w:tc>
              <w:tcPr>
                <w:tcW w:w="9360" w:type="dxa"/>
                <w:gridSpan w:val="12"/>
              </w:tcPr>
              <w:p w14:paraId="53E3B02E" w14:textId="77777777" w:rsidR="0014614C" w:rsidRPr="00717B57" w:rsidRDefault="0014614C" w:rsidP="0014614C">
                <w:pPr>
                  <w:pStyle w:val="PTANormal02"/>
                  <w:rPr>
                    <w:noProof w:val="0"/>
                    <w:lang w:val="nl-NL"/>
                  </w:rPr>
                </w:pPr>
                <w:r w:rsidRPr="00717B57">
                  <w:rPr>
                    <w:rStyle w:val="Tekstvantijdelijkeaanduiding"/>
                    <w:noProof w:val="0"/>
                    <w:color w:val="262626" w:themeColor="text2"/>
                    <w:lang w:val="nl-NL" w:bidi="nl-NL"/>
                  </w:rPr>
                  <w:t>Hebt u de kleuren of het lettertype gewijzigd en wilt u het oorspronkelijke ontwerp herstellen? Zo makkelijk is het. Ga gewoon terug naar het tabblad Ontwerpen en kies de optie Thema's. Klik in de lijst op de optie om het schema van deze sjabloon weer opnieuw in te stellen. En voilà, het kleurenschema wordt weer hersteld naar het origineel.</w:t>
                </w:r>
              </w:p>
            </w:tc>
          </w:sdtContent>
        </w:sdt>
      </w:tr>
      <w:tr w:rsidR="0014614C" w:rsidRPr="00717B57" w14:paraId="625574E8" w14:textId="77777777" w:rsidTr="00450362">
        <w:trPr>
          <w:trHeight w:val="819"/>
          <w:jc w:val="center"/>
        </w:trPr>
        <w:sdt>
          <w:sdtPr>
            <w:rPr>
              <w:noProof w:val="0"/>
              <w:lang w:val="nl-NL"/>
            </w:rPr>
            <w:id w:val="-1970269005"/>
            <w:placeholder>
              <w:docPart w:val="F75E0F54D555A8438EBF330B08EF746A"/>
            </w:placeholder>
            <w:temporary/>
            <w:showingPlcHdr/>
            <w15:appearance w15:val="hidden"/>
          </w:sdtPr>
          <w:sdtEndPr/>
          <w:sdtContent>
            <w:tc>
              <w:tcPr>
                <w:tcW w:w="9360" w:type="dxa"/>
                <w:gridSpan w:val="12"/>
                <w:tcBorders>
                  <w:bottom w:val="dashed" w:sz="4" w:space="0" w:color="BFBFBF" w:themeColor="background1" w:themeShade="BF"/>
                </w:tcBorders>
                <w:vAlign w:val="center"/>
              </w:tcPr>
              <w:p w14:paraId="262E8949" w14:textId="77777777" w:rsidR="0014614C" w:rsidRPr="00717B57" w:rsidRDefault="0014614C" w:rsidP="00450362">
                <w:pPr>
                  <w:pStyle w:val="EmphasisItalics"/>
                  <w:rPr>
                    <w:noProof w:val="0"/>
                    <w:lang w:val="nl-NL"/>
                  </w:rPr>
                </w:pPr>
                <w:r w:rsidRPr="00717B57">
                  <w:rPr>
                    <w:rStyle w:val="TekensvoorEmphasisItalics"/>
                    <w:b/>
                    <w:i/>
                    <w:noProof w:val="0"/>
                    <w:lang w:val="nl-NL" w:bidi="nl-NL"/>
                  </w:rPr>
                  <w:t>"Voeg hier nog een citaat toe om het verhaal op deze pagina naar voren te brengen."</w:t>
                </w:r>
              </w:p>
            </w:tc>
          </w:sdtContent>
        </w:sdt>
      </w:tr>
      <w:tr w:rsidR="007271E6" w:rsidRPr="00717B57" w14:paraId="3B94E219" w14:textId="77777777" w:rsidTr="007271E6">
        <w:trPr>
          <w:trHeight w:val="422"/>
          <w:jc w:val="center"/>
        </w:trPr>
        <w:tc>
          <w:tcPr>
            <w:tcW w:w="539" w:type="dxa"/>
            <w:vMerge w:val="restart"/>
            <w:tcBorders>
              <w:top w:val="dashed" w:sz="4" w:space="0" w:color="BFBFBF" w:themeColor="background1" w:themeShade="BF"/>
            </w:tcBorders>
            <w:vAlign w:val="center"/>
          </w:tcPr>
          <w:p w14:paraId="0372DBC0" w14:textId="77777777" w:rsidR="007271E6" w:rsidRPr="00717B57" w:rsidRDefault="007271E6" w:rsidP="007271E6">
            <w:pPr>
              <w:pStyle w:val="Kleinetekstcontactpersoon"/>
              <w:rPr>
                <w:noProof w:val="0"/>
              </w:rPr>
            </w:pPr>
            <w:r w:rsidRPr="00717B57">
              <w:rPr>
                <w:noProof w:val="0"/>
                <w:lang w:bidi="nl-NL"/>
              </w:rPr>
              <w:drawing>
                <wp:inline distT="0" distB="0" distL="0" distR="0" wp14:anchorId="28567A0F" wp14:editId="18955CC1">
                  <wp:extent cx="237600" cy="237600"/>
                  <wp:effectExtent l="0" t="0" r="0" b="0"/>
                  <wp:docPr id="59" name="Afbeelding 59" descr="Kopp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oppelin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37600" cy="237600"/>
                          </a:xfrm>
                          <a:prstGeom prst="rect">
                            <a:avLst/>
                          </a:prstGeom>
                        </pic:spPr>
                      </pic:pic>
                    </a:graphicData>
                  </a:graphic>
                </wp:inline>
              </w:drawing>
            </w:r>
          </w:p>
        </w:tc>
        <w:tc>
          <w:tcPr>
            <w:tcW w:w="2969" w:type="dxa"/>
            <w:gridSpan w:val="4"/>
            <w:tcBorders>
              <w:top w:val="dashed" w:sz="4" w:space="0" w:color="BFBFBF" w:themeColor="background1" w:themeShade="BF"/>
            </w:tcBorders>
            <w:vAlign w:val="bottom"/>
          </w:tcPr>
          <w:p w14:paraId="686504B4"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r w:rsidRPr="00717B57">
              <w:rPr>
                <w:rStyle w:val="TekensvoorEmphasisItalics"/>
                <w:rFonts w:cstheme="minorBidi"/>
                <w:b w:val="0"/>
                <w:i w:val="0"/>
                <w:noProof w:val="0"/>
                <w:color w:val="auto"/>
                <w:sz w:val="22"/>
                <w:szCs w:val="22"/>
                <w:lang w:val="nl-NL" w:bidi="nl-NL"/>
              </w:rPr>
              <w:t>Website:</w:t>
            </w:r>
          </w:p>
        </w:tc>
        <w:tc>
          <w:tcPr>
            <w:tcW w:w="450" w:type="dxa"/>
            <w:vMerge w:val="restart"/>
            <w:tcBorders>
              <w:top w:val="dashed" w:sz="4" w:space="0" w:color="BFBFBF" w:themeColor="background1" w:themeShade="BF"/>
            </w:tcBorders>
            <w:vAlign w:val="center"/>
          </w:tcPr>
          <w:p w14:paraId="067250D3" w14:textId="77777777" w:rsidR="007271E6" w:rsidRPr="00717B57" w:rsidRDefault="007271E6" w:rsidP="007271E6">
            <w:pPr>
              <w:pStyle w:val="Kleinetekstcontactpersoon"/>
              <w:rPr>
                <w:noProof w:val="0"/>
              </w:rPr>
            </w:pPr>
            <w:r w:rsidRPr="00717B57">
              <w:rPr>
                <w:noProof w:val="0"/>
                <w:lang w:bidi="nl-NL"/>
              </w:rPr>
              <w:drawing>
                <wp:inline distT="0" distB="0" distL="0" distR="0" wp14:anchorId="351420A5" wp14:editId="60352D2F">
                  <wp:extent cx="237490" cy="237490"/>
                  <wp:effectExtent l="0" t="0" r="0" b="0"/>
                  <wp:docPr id="60" name="Afbeelding 60" descr="Geadresse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eadresseerd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7490" cy="237490"/>
                          </a:xfrm>
                          <a:prstGeom prst="rect">
                            <a:avLst/>
                          </a:prstGeom>
                        </pic:spPr>
                      </pic:pic>
                    </a:graphicData>
                  </a:graphic>
                </wp:inline>
              </w:drawing>
            </w:r>
          </w:p>
        </w:tc>
        <w:tc>
          <w:tcPr>
            <w:tcW w:w="2072" w:type="dxa"/>
            <w:gridSpan w:val="4"/>
            <w:tcBorders>
              <w:top w:val="dashed" w:sz="4" w:space="0" w:color="BFBFBF" w:themeColor="background1" w:themeShade="BF"/>
            </w:tcBorders>
            <w:vAlign w:val="bottom"/>
          </w:tcPr>
          <w:p w14:paraId="6A93638D"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r w:rsidRPr="00717B57">
              <w:rPr>
                <w:rStyle w:val="TekensvoorEmphasisItalics"/>
                <w:rFonts w:cstheme="minorBidi"/>
                <w:b w:val="0"/>
                <w:i w:val="0"/>
                <w:noProof w:val="0"/>
                <w:color w:val="auto"/>
                <w:sz w:val="22"/>
                <w:szCs w:val="22"/>
                <w:lang w:val="nl-NL" w:bidi="nl-NL"/>
              </w:rPr>
              <w:t>Contact:</w:t>
            </w:r>
          </w:p>
        </w:tc>
        <w:tc>
          <w:tcPr>
            <w:tcW w:w="630" w:type="dxa"/>
            <w:vMerge w:val="restart"/>
            <w:tcBorders>
              <w:top w:val="dashed" w:sz="4" w:space="0" w:color="BFBFBF" w:themeColor="background1" w:themeShade="BF"/>
            </w:tcBorders>
            <w:vAlign w:val="center"/>
          </w:tcPr>
          <w:p w14:paraId="335EFB34" w14:textId="77777777" w:rsidR="007271E6" w:rsidRPr="00717B57" w:rsidRDefault="007271E6" w:rsidP="007271E6">
            <w:pPr>
              <w:pStyle w:val="Kleinetekstcontactpersoon"/>
              <w:rPr>
                <w:noProof w:val="0"/>
              </w:rPr>
            </w:pPr>
            <w:r w:rsidRPr="00717B57">
              <w:rPr>
                <w:noProof w:val="0"/>
                <w:lang w:bidi="nl-NL"/>
              </w:rPr>
              <w:drawing>
                <wp:inline distT="0" distB="0" distL="0" distR="0" wp14:anchorId="73135CB5" wp14:editId="48D87687">
                  <wp:extent cx="237490" cy="237490"/>
                  <wp:effectExtent l="0" t="0" r="0" b="0"/>
                  <wp:docPr id="61" name="Afbeelding 61"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mail.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7490" cy="237490"/>
                          </a:xfrm>
                          <a:prstGeom prst="rect">
                            <a:avLst/>
                          </a:prstGeom>
                        </pic:spPr>
                      </pic:pic>
                    </a:graphicData>
                  </a:graphic>
                </wp:inline>
              </w:drawing>
            </w:r>
          </w:p>
        </w:tc>
        <w:tc>
          <w:tcPr>
            <w:tcW w:w="2700" w:type="dxa"/>
            <w:tcBorders>
              <w:top w:val="dashed" w:sz="4" w:space="0" w:color="BFBFBF" w:themeColor="background1" w:themeShade="BF"/>
            </w:tcBorders>
            <w:vAlign w:val="bottom"/>
          </w:tcPr>
          <w:p w14:paraId="5DD7D1B5" w14:textId="77777777" w:rsidR="007271E6" w:rsidRPr="00717B57" w:rsidRDefault="007271E6" w:rsidP="007271E6">
            <w:pPr>
              <w:pStyle w:val="Kleinetekstcontactpersoon"/>
              <w:rPr>
                <w:noProof w:val="0"/>
              </w:rPr>
            </w:pPr>
            <w:r w:rsidRPr="00717B57">
              <w:rPr>
                <w:rStyle w:val="TekensvoorEmphasisItalics"/>
                <w:rFonts w:cstheme="minorBidi"/>
                <w:b w:val="0"/>
                <w:i w:val="0"/>
                <w:noProof w:val="0"/>
                <w:color w:val="auto"/>
                <w:sz w:val="22"/>
                <w:szCs w:val="22"/>
                <w:lang w:val="nl-NL" w:bidi="nl-NL"/>
              </w:rPr>
              <w:t>E-mailadres:</w:t>
            </w:r>
          </w:p>
        </w:tc>
      </w:tr>
      <w:tr w:rsidR="007271E6" w:rsidRPr="00717B57" w14:paraId="3CA9383B" w14:textId="77777777" w:rsidTr="00450362">
        <w:trPr>
          <w:trHeight w:val="549"/>
          <w:jc w:val="center"/>
        </w:trPr>
        <w:tc>
          <w:tcPr>
            <w:tcW w:w="539" w:type="dxa"/>
            <w:vMerge/>
            <w:tcBorders>
              <w:bottom w:val="dashed" w:sz="4" w:space="0" w:color="BFBFBF" w:themeColor="background1" w:themeShade="BF"/>
            </w:tcBorders>
            <w:vAlign w:val="center"/>
          </w:tcPr>
          <w:p w14:paraId="59B2AEA6"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p>
        </w:tc>
        <w:sdt>
          <w:sdtPr>
            <w:rPr>
              <w:rStyle w:val="TekensvoorEmphasisItalics"/>
              <w:rFonts w:cstheme="minorBidi"/>
              <w:b w:val="0"/>
              <w:i w:val="0"/>
              <w:noProof w:val="0"/>
              <w:color w:val="auto"/>
              <w:szCs w:val="22"/>
              <w:lang w:val="nl-NL"/>
            </w:rPr>
            <w:id w:val="-1148583549"/>
            <w:placeholder>
              <w:docPart w:val="1691135860784441B7546AA46A1456F0"/>
            </w:placeholder>
            <w:temporary/>
            <w:showingPlcHdr/>
            <w15:appearance w15:val="hidden"/>
          </w:sdtPr>
          <w:sdtEndPr>
            <w:rPr>
              <w:rStyle w:val="TekensvoorEmphasisItalics"/>
            </w:rPr>
          </w:sdtEndPr>
          <w:sdtContent>
            <w:tc>
              <w:tcPr>
                <w:tcW w:w="2969" w:type="dxa"/>
                <w:gridSpan w:val="4"/>
                <w:tcBorders>
                  <w:bottom w:val="dashed" w:sz="4" w:space="0" w:color="BFBFBF" w:themeColor="background1" w:themeShade="BF"/>
                </w:tcBorders>
              </w:tcPr>
              <w:p w14:paraId="36E300C7"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r w:rsidRPr="00717B57">
                  <w:rPr>
                    <w:rStyle w:val="Tekstvantijdelijkeaanduiding"/>
                    <w:noProof w:val="0"/>
                    <w:color w:val="auto"/>
                    <w:lang w:bidi="nl-NL"/>
                  </w:rPr>
                  <w:t>www.bellowscollege.com</w:t>
                </w:r>
              </w:p>
            </w:tc>
          </w:sdtContent>
        </w:sdt>
        <w:tc>
          <w:tcPr>
            <w:tcW w:w="450" w:type="dxa"/>
            <w:vMerge/>
            <w:tcBorders>
              <w:bottom w:val="dashed" w:sz="4" w:space="0" w:color="BFBFBF" w:themeColor="background1" w:themeShade="BF"/>
            </w:tcBorders>
            <w:vAlign w:val="center"/>
          </w:tcPr>
          <w:p w14:paraId="3DA1B067"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p>
        </w:tc>
        <w:sdt>
          <w:sdtPr>
            <w:rPr>
              <w:rStyle w:val="TekensvoorEmphasisItalics"/>
              <w:rFonts w:cstheme="minorBidi"/>
              <w:b w:val="0"/>
              <w:i w:val="0"/>
              <w:noProof w:val="0"/>
              <w:color w:val="auto"/>
              <w:szCs w:val="22"/>
              <w:lang w:val="nl-NL"/>
            </w:rPr>
            <w:id w:val="1023210767"/>
            <w:placeholder>
              <w:docPart w:val="06DAFE6284411E49B0F997338CF17F6D"/>
            </w:placeholder>
            <w:temporary/>
            <w:showingPlcHdr/>
            <w15:appearance w15:val="hidden"/>
          </w:sdtPr>
          <w:sdtEndPr>
            <w:rPr>
              <w:rStyle w:val="TekensvoorEmphasisItalics"/>
            </w:rPr>
          </w:sdtEndPr>
          <w:sdtContent>
            <w:tc>
              <w:tcPr>
                <w:tcW w:w="2072" w:type="dxa"/>
                <w:gridSpan w:val="4"/>
                <w:tcBorders>
                  <w:bottom w:val="dashed" w:sz="4" w:space="0" w:color="BFBFBF" w:themeColor="background1" w:themeShade="BF"/>
                </w:tcBorders>
              </w:tcPr>
              <w:p w14:paraId="7EF93EA6" w14:textId="77777777" w:rsidR="007271E6" w:rsidRPr="00717B57" w:rsidRDefault="007271E6" w:rsidP="00C3664C">
                <w:pPr>
                  <w:pStyle w:val="Kleinetekstcontactpersoon"/>
                  <w:rPr>
                    <w:rStyle w:val="TekensvoorEmphasisItalics"/>
                    <w:rFonts w:cstheme="minorBidi"/>
                    <w:b w:val="0"/>
                    <w:i w:val="0"/>
                    <w:noProof w:val="0"/>
                    <w:color w:val="auto"/>
                    <w:szCs w:val="22"/>
                    <w:lang w:val="nl-NL"/>
                  </w:rPr>
                </w:pPr>
                <w:r w:rsidRPr="00717B57">
                  <w:rPr>
                    <w:rStyle w:val="Tekstvantijdelijkeaanduiding"/>
                    <w:noProof w:val="0"/>
                    <w:color w:val="auto"/>
                    <w:lang w:bidi="nl-NL"/>
                  </w:rPr>
                  <w:t>215-555-0134</w:t>
                </w:r>
              </w:p>
            </w:tc>
          </w:sdtContent>
        </w:sdt>
        <w:tc>
          <w:tcPr>
            <w:tcW w:w="630" w:type="dxa"/>
            <w:vMerge/>
            <w:tcBorders>
              <w:bottom w:val="dashed" w:sz="4" w:space="0" w:color="BFBFBF" w:themeColor="background1" w:themeShade="BF"/>
            </w:tcBorders>
            <w:vAlign w:val="center"/>
          </w:tcPr>
          <w:p w14:paraId="3AE56156"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p>
        </w:tc>
        <w:sdt>
          <w:sdtPr>
            <w:rPr>
              <w:rFonts w:ascii="Tahoma" w:hAnsi="Tahoma" w:cs="Tahoma"/>
              <w:b/>
              <w:i/>
              <w:noProof w:val="0"/>
              <w:color w:val="246F76" w:themeColor="accent6" w:themeShade="BF"/>
              <w:szCs w:val="24"/>
            </w:rPr>
            <w:id w:val="-1466493694"/>
            <w:placeholder>
              <w:docPart w:val="14B6FC68BAE55A438E69EC322928AEFB"/>
            </w:placeholder>
            <w:temporary/>
            <w:showingPlcHdr/>
            <w15:appearance w15:val="hidden"/>
          </w:sdtPr>
          <w:sdtEndPr>
            <w:rPr>
              <w:rStyle w:val="TekensvoorEmphasisItalics"/>
              <w:rFonts w:asciiTheme="minorHAnsi" w:hAnsiTheme="minorHAnsi"/>
            </w:rPr>
          </w:sdtEndPr>
          <w:sdtContent>
            <w:tc>
              <w:tcPr>
                <w:tcW w:w="2700" w:type="dxa"/>
                <w:tcBorders>
                  <w:bottom w:val="dashed" w:sz="4" w:space="0" w:color="BFBFBF" w:themeColor="background1" w:themeShade="BF"/>
                </w:tcBorders>
              </w:tcPr>
              <w:p w14:paraId="0CD403FA" w14:textId="77777777" w:rsidR="007271E6" w:rsidRPr="00717B57" w:rsidRDefault="007271E6" w:rsidP="007271E6">
                <w:pPr>
                  <w:pStyle w:val="Kleinetekstcontactpersoon"/>
                  <w:rPr>
                    <w:rStyle w:val="TekensvoorEmphasisItalics"/>
                    <w:rFonts w:cstheme="minorBidi"/>
                    <w:b w:val="0"/>
                    <w:i w:val="0"/>
                    <w:noProof w:val="0"/>
                    <w:color w:val="auto"/>
                    <w:szCs w:val="22"/>
                    <w:lang w:val="nl-NL"/>
                  </w:rPr>
                </w:pPr>
                <w:r w:rsidRPr="00717B57">
                  <w:rPr>
                    <w:noProof w:val="0"/>
                    <w:lang w:bidi="nl-NL"/>
                  </w:rPr>
                  <w:t>iemand@example.com</w:t>
                </w:r>
              </w:p>
            </w:tc>
          </w:sdtContent>
        </w:sdt>
      </w:tr>
    </w:tbl>
    <w:p w14:paraId="42DF01EE" w14:textId="77777777" w:rsidR="00C074CD" w:rsidRPr="00717B57" w:rsidRDefault="00C074CD"/>
    <w:sectPr w:rsidR="00C074CD" w:rsidRPr="00717B57" w:rsidSect="00162DCD">
      <w:headerReference w:type="first" r:id="rId27"/>
      <w:footerReference w:type="first" r:id="rId28"/>
      <w:pgSz w:w="11906" w:h="16838" w:code="9"/>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C39F8" w14:textId="77777777" w:rsidR="009C1AF0" w:rsidRDefault="009C1AF0" w:rsidP="00195BA6">
      <w:pPr>
        <w:spacing w:after="0" w:line="240" w:lineRule="auto"/>
      </w:pPr>
      <w:r>
        <w:separator/>
      </w:r>
    </w:p>
  </w:endnote>
  <w:endnote w:type="continuationSeparator" w:id="0">
    <w:p w14:paraId="0613AE49" w14:textId="77777777" w:rsidR="009C1AF0" w:rsidRDefault="009C1AF0"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CFAD" w14:textId="77777777" w:rsidR="004524C0" w:rsidRDefault="004F117B">
    <w:pPr>
      <w:pStyle w:val="Voettekst"/>
    </w:pPr>
    <w:r>
      <w:rPr>
        <w:noProof/>
        <w:lang w:bidi="nl-NL"/>
      </w:rPr>
      <mc:AlternateContent>
        <mc:Choice Requires="wpg">
          <w:drawing>
            <wp:anchor distT="0" distB="0" distL="114300" distR="114300" simplePos="0" relativeHeight="251666432" behindDoc="0" locked="0" layoutInCell="1" allowOverlap="1" wp14:anchorId="745C561D" wp14:editId="156098C3">
              <wp:simplePos x="0" y="0"/>
              <wp:positionH relativeFrom="column">
                <wp:posOffset>-633730</wp:posOffset>
              </wp:positionH>
              <wp:positionV relativeFrom="margin">
                <wp:posOffset>8146356</wp:posOffset>
              </wp:positionV>
              <wp:extent cx="8531352" cy="1627632"/>
              <wp:effectExtent l="0" t="0" r="3175" b="0"/>
              <wp:wrapNone/>
              <wp:docPr id="65" name="Groep 65" descr="Decoratieve balken van voettekst op tweede pagina"/>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Vrije vorm: Vorm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Vrije vorm: Vorm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9FA0AF" id="Groep 65" o:spid="_x0000_s1026" alt="Decoratieve balken van voettekst op tweede pagina" style="position:absolute;margin-left:-49.9pt;margin-top:641.4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">
              <v:shape id="Vrije vorm: Vorm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Vrije vorm: Vorm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5F166" w14:textId="77777777" w:rsidR="009C1AF0" w:rsidRDefault="009C1AF0" w:rsidP="00195BA6">
      <w:pPr>
        <w:spacing w:after="0" w:line="240" w:lineRule="auto"/>
      </w:pPr>
      <w:r>
        <w:separator/>
      </w:r>
    </w:p>
  </w:footnote>
  <w:footnote w:type="continuationSeparator" w:id="0">
    <w:p w14:paraId="79401A54" w14:textId="77777777" w:rsidR="009C1AF0" w:rsidRDefault="009C1AF0"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7914" w14:textId="77777777" w:rsidR="00620C13" w:rsidRDefault="00043BD0">
    <w:pPr>
      <w:pStyle w:val="Koptekst"/>
    </w:pPr>
    <w:r>
      <w:rPr>
        <w:noProof/>
        <w:lang w:bidi="nl-NL"/>
      </w:rPr>
      <mc:AlternateContent>
        <mc:Choice Requires="wpg">
          <w:drawing>
            <wp:anchor distT="0" distB="0" distL="114300" distR="114300" simplePos="0" relativeHeight="251671552" behindDoc="0" locked="0" layoutInCell="1" allowOverlap="1" wp14:anchorId="653CF7C0" wp14:editId="6EF96B72">
              <wp:simplePos x="0" y="0"/>
              <wp:positionH relativeFrom="column">
                <wp:posOffset>-1817104</wp:posOffset>
              </wp:positionH>
              <wp:positionV relativeFrom="paragraph">
                <wp:posOffset>-457200</wp:posOffset>
              </wp:positionV>
              <wp:extent cx="9707880" cy="10685721"/>
              <wp:effectExtent l="0" t="0" r="7620" b="1905"/>
              <wp:wrapNone/>
              <wp:docPr id="48" name="Groep 48" descr="achtergrondafbeeldingen van voorblad eerste pagina en decoratief vak"/>
              <wp:cNvGraphicFramePr/>
              <a:graphic xmlns:a="http://schemas.openxmlformats.org/drawingml/2006/main">
                <a:graphicData uri="http://schemas.microsoft.com/office/word/2010/wordprocessingGroup">
                  <wpg:wgp>
                    <wpg:cNvGrpSpPr/>
                    <wpg:grpSpPr>
                      <a:xfrm>
                        <a:off x="0" y="0"/>
                        <a:ext cx="9707880" cy="10685721"/>
                        <a:chOff x="0" y="0"/>
                        <a:chExt cx="9707880" cy="10056534"/>
                      </a:xfrm>
                    </wpg:grpSpPr>
                    <wpg:grpSp>
                      <wpg:cNvPr id="19" name="Groep 19"/>
                      <wpg:cNvGrpSpPr/>
                      <wpg:grpSpPr>
                        <a:xfrm>
                          <a:off x="1188720" y="0"/>
                          <a:ext cx="7823835" cy="3496310"/>
                          <a:chOff x="0" y="-15240"/>
                          <a:chExt cx="7823835" cy="3496310"/>
                        </a:xfrm>
                      </wpg:grpSpPr>
                      <wps:wsp>
                        <wps:cNvPr id="16" name="Rechthoek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hoek: Afgeronde schuine hoeken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hthoek: Afgeronde schuine hoeken 1" descr="Afbeelding van vrouw die met een kandidaatleerling en haar ouders correspondeert"/>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hthoek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ep 64"/>
                      <wpg:cNvGrpSpPr/>
                      <wpg:grpSpPr>
                        <a:xfrm>
                          <a:off x="1173480" y="8427720"/>
                          <a:ext cx="8534400" cy="1628814"/>
                          <a:chOff x="0" y="0"/>
                          <a:chExt cx="8534400" cy="1628814"/>
                        </a:xfrm>
                      </wpg:grpSpPr>
                      <wps:wsp>
                        <wps:cNvPr id="28" name="Vrije vorm: Vorm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Vrije vorm: Vorm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ep 26"/>
                      <wpg:cNvGrpSpPr/>
                      <wpg:grpSpPr>
                        <a:xfrm>
                          <a:off x="1470660" y="8823960"/>
                          <a:ext cx="1143000" cy="1088136"/>
                          <a:chOff x="0" y="0"/>
                          <a:chExt cx="1141841" cy="1092204"/>
                        </a:xfrm>
                      </wpg:grpSpPr>
                      <wps:wsp>
                        <wps:cNvPr id="8" name="Ova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4C15F"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91AB0"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Afbeelding 20" descr="Rugzak"/>
                          <pic:cNvPicPr>
                            <a:picLocks noChangeAspect="1"/>
                          </pic:cNvPicPr>
                        </pic:nvPicPr>
                        <pic:blipFill>
                          <a:blip r:embed="rId2">
                            <a:extLst>
                              <a:ext uri="{28A0092B-C50C-407E-A947-70E740481C1C}">
                                <a14:useLocalDpi xmlns:a14="http://schemas.microsoft.com/office/drawing/2010/main"/>
                              </a:ext>
                              <a:ext uri="{96DAC541-7B7A-43D3-8B79-37D633B846F1}">
                                <asvg:svgBlip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ep 32"/>
                      <wpg:cNvGrpSpPr/>
                      <wpg:grpSpPr>
                        <a:xfrm>
                          <a:off x="0" y="2834640"/>
                          <a:ext cx="8025765" cy="791184"/>
                          <a:chOff x="0" y="0"/>
                          <a:chExt cx="7063105" cy="577157"/>
                        </a:xfrm>
                      </wpg:grpSpPr>
                      <wps:wsp>
                        <wps:cNvPr id="43" name="Rechthoek: Afgeronde hoeken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hthoek: Afgeronde hoeken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53CF7C0" id="Groep 48" o:spid="_x0000_s1027" alt="achtergrondafbeeldingen van voorblad eerste pagina en decoratief vak" style="position:absolute;margin-left:-143.1pt;margin-top:-36pt;width:764.4pt;height:841.4pt;z-index:251671552;mso-position-horizontal-relative:text;mso-position-vertical-relative:text;mso-height-relative:margin" coordsize="97078,100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">
              <v:group id="Groe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hoek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hthoek: Afgeronde schuine hoeken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hthoek: Afgeronde schuine hoeken 1" o:spid="_x0000_s1031" alt="Afbeelding van vrouw die met een kandidaatleerling en haar ouders correspondeert"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" path="m1684020,l7808595,r,l7808595,1684020v,930059,-753961,1684020,-1684020,1684020l,3368040r,l,1684020c,753961,753961,,1684020,xe" stroked="f" strokeweight="1pt">
                  <v:fill r:id="rId5" o:title="Afbeelding van vrouw die met een kandidaatleerling en haar ouders correspondeert" recolor="t" rotate="t" type="frame"/>
                  <v:stroke joinstyle="miter"/>
                  <v:path arrowok="t" o:connecttype="custom" o:connectlocs="1684020,0;7808595,0;7808595,0;7808595,1684020;6124575,3368040;0,3368040;0,3368040;0,1684020;1684020,0" o:connectangles="0,0,0,0,0,0,0,0,0"/>
                </v:shape>
              </v:group>
              <v:rect id="Rechthoek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e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Vrije vorm: Vorm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Vrije vorm: Vorm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e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14:paraId="1884C15F"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oval id="Ova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34E91AB0"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0" o:spid="_x0000_s1039" type="#_x0000_t75" alt="Rugza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">
                  <v:imagedata r:id="rId7" o:title="Rugzak"/>
                </v:shape>
              </v:group>
              <v:group id="Groe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hthoek: Afgeronde hoeken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hthoek: Afgeronde hoeken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2A71F" w14:textId="77777777" w:rsidR="004524C0" w:rsidRDefault="004068B7">
    <w:pPr>
      <w:pStyle w:val="Koptekst"/>
    </w:pPr>
    <w:r>
      <w:rPr>
        <w:noProof/>
        <w:lang w:bidi="nl-NL"/>
      </w:rPr>
      <mc:AlternateContent>
        <mc:Choice Requires="wpg">
          <w:drawing>
            <wp:anchor distT="0" distB="0" distL="114300" distR="114300" simplePos="0" relativeHeight="251659264" behindDoc="1" locked="0" layoutInCell="1" allowOverlap="1" wp14:anchorId="719BE76D" wp14:editId="050A39E9">
              <wp:simplePos x="0" y="0"/>
              <wp:positionH relativeFrom="column">
                <wp:posOffset>-620395</wp:posOffset>
              </wp:positionH>
              <wp:positionV relativeFrom="paragraph">
                <wp:posOffset>-445135</wp:posOffset>
              </wp:positionV>
              <wp:extent cx="7823835" cy="4465983"/>
              <wp:effectExtent l="0" t="0" r="5715" b="0"/>
              <wp:wrapNone/>
              <wp:docPr id="18" name="Groep 18" descr="Decoratieve vakken van kop op tweede pagina en gebogen balken"/>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hthoek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Afgeronde schuine hoeken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hoek: Afgeronde schuine hoeken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E30E0C6" id="Groep 18" o:spid="_x0000_s1026" alt="Decoratieve vakken van kop op tweede pagina en gebogen balken"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">
              <v:rect id="Rechthoek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hthoek: Afgeronde schuine hoeken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hthoek: Afgeronde schuine hoeken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912"/>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21CC2"/>
    <w:rsid w:val="00134D9C"/>
    <w:rsid w:val="0014614C"/>
    <w:rsid w:val="00162DCD"/>
    <w:rsid w:val="00180889"/>
    <w:rsid w:val="00195BA6"/>
    <w:rsid w:val="001B1522"/>
    <w:rsid w:val="001C313B"/>
    <w:rsid w:val="001E350B"/>
    <w:rsid w:val="001F383D"/>
    <w:rsid w:val="00205B1C"/>
    <w:rsid w:val="002254A7"/>
    <w:rsid w:val="00226256"/>
    <w:rsid w:val="00233F8D"/>
    <w:rsid w:val="00265196"/>
    <w:rsid w:val="00272997"/>
    <w:rsid w:val="002921E7"/>
    <w:rsid w:val="00295C22"/>
    <w:rsid w:val="002C5B9E"/>
    <w:rsid w:val="002F5635"/>
    <w:rsid w:val="002F7A4B"/>
    <w:rsid w:val="0033040F"/>
    <w:rsid w:val="00341844"/>
    <w:rsid w:val="0036190A"/>
    <w:rsid w:val="003804A3"/>
    <w:rsid w:val="003B01D1"/>
    <w:rsid w:val="003C3102"/>
    <w:rsid w:val="003D1465"/>
    <w:rsid w:val="004068B7"/>
    <w:rsid w:val="00430731"/>
    <w:rsid w:val="00444F93"/>
    <w:rsid w:val="00446F2F"/>
    <w:rsid w:val="00450362"/>
    <w:rsid w:val="004524C0"/>
    <w:rsid w:val="004817E8"/>
    <w:rsid w:val="004E0781"/>
    <w:rsid w:val="004F117B"/>
    <w:rsid w:val="00510CD2"/>
    <w:rsid w:val="0052314C"/>
    <w:rsid w:val="00560659"/>
    <w:rsid w:val="005A081D"/>
    <w:rsid w:val="005C7881"/>
    <w:rsid w:val="005D2764"/>
    <w:rsid w:val="005E5C0E"/>
    <w:rsid w:val="00603A89"/>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F3148"/>
    <w:rsid w:val="00707B4B"/>
    <w:rsid w:val="00717B57"/>
    <w:rsid w:val="007271E6"/>
    <w:rsid w:val="007367D8"/>
    <w:rsid w:val="0074012C"/>
    <w:rsid w:val="00744361"/>
    <w:rsid w:val="00744BAC"/>
    <w:rsid w:val="00752A3A"/>
    <w:rsid w:val="00763034"/>
    <w:rsid w:val="00784E0F"/>
    <w:rsid w:val="007E0ADB"/>
    <w:rsid w:val="007F1CB3"/>
    <w:rsid w:val="008153EA"/>
    <w:rsid w:val="0084530E"/>
    <w:rsid w:val="0086433C"/>
    <w:rsid w:val="0086677E"/>
    <w:rsid w:val="00893234"/>
    <w:rsid w:val="008A65B2"/>
    <w:rsid w:val="008F4315"/>
    <w:rsid w:val="00921F28"/>
    <w:rsid w:val="0092686E"/>
    <w:rsid w:val="00941EEC"/>
    <w:rsid w:val="00955122"/>
    <w:rsid w:val="00955177"/>
    <w:rsid w:val="009956E4"/>
    <w:rsid w:val="009A532D"/>
    <w:rsid w:val="009C1AF0"/>
    <w:rsid w:val="009C3654"/>
    <w:rsid w:val="009C50E9"/>
    <w:rsid w:val="009D0E16"/>
    <w:rsid w:val="009D1CC3"/>
    <w:rsid w:val="009F5A9D"/>
    <w:rsid w:val="00A42096"/>
    <w:rsid w:val="00A47B82"/>
    <w:rsid w:val="00AB57C0"/>
    <w:rsid w:val="00B32AB5"/>
    <w:rsid w:val="00B61EC6"/>
    <w:rsid w:val="00B72969"/>
    <w:rsid w:val="00B819FE"/>
    <w:rsid w:val="00B90A25"/>
    <w:rsid w:val="00BB12EC"/>
    <w:rsid w:val="00BF2411"/>
    <w:rsid w:val="00C074CD"/>
    <w:rsid w:val="00C10871"/>
    <w:rsid w:val="00C13D09"/>
    <w:rsid w:val="00C350AC"/>
    <w:rsid w:val="00C3664C"/>
    <w:rsid w:val="00CE30BC"/>
    <w:rsid w:val="00CE4BFD"/>
    <w:rsid w:val="00CF0182"/>
    <w:rsid w:val="00D207FA"/>
    <w:rsid w:val="00D309C3"/>
    <w:rsid w:val="00D32B68"/>
    <w:rsid w:val="00D8376E"/>
    <w:rsid w:val="00DA1036"/>
    <w:rsid w:val="00DB4DEF"/>
    <w:rsid w:val="00DD3647"/>
    <w:rsid w:val="00E06E7A"/>
    <w:rsid w:val="00E07002"/>
    <w:rsid w:val="00E13FC7"/>
    <w:rsid w:val="00E471BE"/>
    <w:rsid w:val="00E90360"/>
    <w:rsid w:val="00ED45A1"/>
    <w:rsid w:val="00F10016"/>
    <w:rsid w:val="00F14787"/>
    <w:rsid w:val="00F20CDC"/>
    <w:rsid w:val="00F3278D"/>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17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6433C"/>
    <w:rPr>
      <w:sz w:val="18"/>
    </w:rPr>
  </w:style>
  <w:style w:type="paragraph" w:styleId="Kop1">
    <w:name w:val="heading 1"/>
    <w:basedOn w:val="Standaard"/>
    <w:next w:val="Standaard"/>
    <w:link w:val="Kop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Kop2">
    <w:name w:val="heading 2"/>
    <w:basedOn w:val="Standaard"/>
    <w:next w:val="Standaard"/>
    <w:link w:val="Kop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Kop3">
    <w:name w:val="heading 3"/>
    <w:basedOn w:val="Standaard"/>
    <w:next w:val="Standaard"/>
    <w:link w:val="Kop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86433C"/>
    <w:rPr>
      <w:rFonts w:asciiTheme="majorHAnsi" w:hAnsiTheme="majorHAnsi" w:cstheme="majorHAnsi"/>
      <w:b/>
      <w:color w:val="002060"/>
      <w:sz w:val="44"/>
      <w:szCs w:val="44"/>
      <w:lang w:val="en-US"/>
    </w:rPr>
  </w:style>
  <w:style w:type="paragraph" w:styleId="Koptekst">
    <w:name w:val="header"/>
    <w:basedOn w:val="Standaard"/>
    <w:link w:val="KoptekstChar"/>
    <w:uiPriority w:val="99"/>
    <w:semiHidden/>
    <w:rsid w:val="00195BA6"/>
    <w:pPr>
      <w:tabs>
        <w:tab w:val="center" w:pos="4513"/>
        <w:tab w:val="right" w:pos="9026"/>
      </w:tabs>
      <w:spacing w:after="0" w:line="240" w:lineRule="auto"/>
    </w:pPr>
  </w:style>
  <w:style w:type="character" w:customStyle="1" w:styleId="KoptekstChar">
    <w:name w:val="Koptekst Char"/>
    <w:basedOn w:val="Standaardalinea-lettertype"/>
    <w:link w:val="Koptekst"/>
    <w:uiPriority w:val="99"/>
    <w:semiHidden/>
    <w:rsid w:val="0086433C"/>
    <w:rPr>
      <w:sz w:val="18"/>
    </w:rPr>
  </w:style>
  <w:style w:type="paragraph" w:styleId="Voettekst">
    <w:name w:val="footer"/>
    <w:basedOn w:val="Standaard"/>
    <w:link w:val="VoettekstChar"/>
    <w:uiPriority w:val="99"/>
    <w:semiHidden/>
    <w:rsid w:val="00195BA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semiHidden/>
    <w:rsid w:val="0086433C"/>
    <w:rPr>
      <w:sz w:val="18"/>
    </w:rPr>
  </w:style>
  <w:style w:type="character" w:customStyle="1" w:styleId="Kop1Char">
    <w:name w:val="Kop 1 Char"/>
    <w:basedOn w:val="Standaardalinea-lettertype"/>
    <w:link w:val="Kop1"/>
    <w:uiPriority w:val="9"/>
    <w:rsid w:val="006B7DAF"/>
    <w:rPr>
      <w:rFonts w:asciiTheme="majorHAnsi" w:hAnsiTheme="majorHAnsi" w:cstheme="majorHAnsi"/>
      <w:b/>
      <w:color w:val="FFFFFF" w:themeColor="background1"/>
      <w:sz w:val="28"/>
      <w:lang w:val="en-US"/>
    </w:rPr>
  </w:style>
  <w:style w:type="character" w:customStyle="1" w:styleId="Kop3Char">
    <w:name w:val="Kop 3 Char"/>
    <w:basedOn w:val="Standaardalinea-lettertype"/>
    <w:link w:val="Kop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Standaard"/>
    <w:link w:val="TekensvoorPTANormal"/>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Standaard"/>
    <w:link w:val="TekensvoorPTANormal02"/>
    <w:qFormat/>
    <w:rsid w:val="00272997"/>
    <w:pPr>
      <w:spacing w:line="240" w:lineRule="auto"/>
    </w:pPr>
    <w:rPr>
      <w:rFonts w:cstheme="minorHAnsi"/>
      <w:noProof/>
      <w:color w:val="262626" w:themeColor="text2"/>
      <w:sz w:val="20"/>
      <w:lang w:val="en-US"/>
    </w:rPr>
  </w:style>
  <w:style w:type="character" w:customStyle="1" w:styleId="TekensvoorPTANormal">
    <w:name w:val="Tekens voor PTA_Normal"/>
    <w:basedOn w:val="Standaardalinea-lettertype"/>
    <w:link w:val="PTANormal"/>
    <w:rsid w:val="00560659"/>
    <w:rPr>
      <w:rFonts w:cstheme="minorHAnsi"/>
      <w:noProof/>
      <w:color w:val="262626" w:themeColor="text2"/>
      <w:lang w:val="en-US"/>
    </w:rPr>
  </w:style>
  <w:style w:type="paragraph" w:customStyle="1" w:styleId="PTANormal03">
    <w:name w:val="PTA_Normal 03"/>
    <w:basedOn w:val="PTANormal02"/>
    <w:link w:val="TekensvoorPTANormal03"/>
    <w:qFormat/>
    <w:rsid w:val="00784E0F"/>
    <w:rPr>
      <w:color w:val="FFFFFF" w:themeColor="background1"/>
    </w:rPr>
  </w:style>
  <w:style w:type="character" w:customStyle="1" w:styleId="TekensvoorPTANormal02">
    <w:name w:val="Tekens voor PTA_Normal02"/>
    <w:basedOn w:val="Standaardalinea-lettertype"/>
    <w:link w:val="PTANormal02"/>
    <w:rsid w:val="00272997"/>
    <w:rPr>
      <w:rFonts w:cstheme="minorHAnsi"/>
      <w:noProof/>
      <w:color w:val="262626" w:themeColor="text2"/>
      <w:sz w:val="20"/>
      <w:lang w:val="en-US"/>
    </w:rPr>
  </w:style>
  <w:style w:type="paragraph" w:customStyle="1" w:styleId="EmphasisItalics">
    <w:name w:val="Emphasis_Italics"/>
    <w:basedOn w:val="Standaard"/>
    <w:link w:val="TekensvoorEmphasisItalics"/>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TekensvoorPTANormal03">
    <w:name w:val="Tekens voor PTA_Normal03"/>
    <w:basedOn w:val="TekensvoorPTANormal02"/>
    <w:link w:val="PTANormal03"/>
    <w:rsid w:val="00784E0F"/>
    <w:rPr>
      <w:rFonts w:cstheme="minorHAnsi"/>
      <w:noProof/>
      <w:color w:val="FFFFFF" w:themeColor="background1"/>
      <w:sz w:val="20"/>
      <w:lang w:val="en-US"/>
    </w:rPr>
  </w:style>
  <w:style w:type="paragraph" w:customStyle="1" w:styleId="Kleinetekstcontactpersoon">
    <w:name w:val="Kleine tekst contactpersoon"/>
    <w:basedOn w:val="Standaard"/>
    <w:link w:val="Tekensvoorkleinetekstcontactpersoon"/>
    <w:qFormat/>
    <w:rsid w:val="00C3664C"/>
    <w:pPr>
      <w:spacing w:after="0"/>
    </w:pPr>
    <w:rPr>
      <w:noProof/>
    </w:rPr>
  </w:style>
  <w:style w:type="character" w:customStyle="1" w:styleId="TekensvoorEmphasisItalics">
    <w:name w:val="Tekens voor Emphasis_Italics"/>
    <w:basedOn w:val="Standaardalinea-lettertype"/>
    <w:link w:val="EmphasisItalics"/>
    <w:rsid w:val="00C3664C"/>
    <w:rPr>
      <w:rFonts w:cs="Tahoma"/>
      <w:b/>
      <w:i/>
      <w:noProof/>
      <w:color w:val="246F76" w:themeColor="accent6" w:themeShade="BF"/>
      <w:szCs w:val="24"/>
      <w:lang w:val="en-US"/>
    </w:rPr>
  </w:style>
  <w:style w:type="character" w:customStyle="1" w:styleId="Tekensvoorkleinetekstcontactpersoon">
    <w:name w:val="Tekens voor kleine tekst contactpersoon"/>
    <w:basedOn w:val="Standaardalinea-lettertype"/>
    <w:link w:val="Kleinetekstcontactpersoon"/>
    <w:rsid w:val="00C3664C"/>
    <w:rPr>
      <w:noProof/>
      <w:sz w:val="18"/>
    </w:rPr>
  </w:style>
  <w:style w:type="paragraph" w:customStyle="1" w:styleId="Details">
    <w:name w:val="Details"/>
    <w:basedOn w:val="Standaard"/>
    <w:rsid w:val="000B2561"/>
    <w:pPr>
      <w:spacing w:after="0" w:line="240" w:lineRule="auto"/>
      <w:contextualSpacing/>
      <w:jc w:val="right"/>
    </w:pPr>
    <w:rPr>
      <w:rFonts w:cstheme="minorHAnsi"/>
      <w:caps/>
      <w:color w:val="262626" w:themeColor="text2"/>
      <w:sz w:val="24"/>
      <w:lang w:val="en-US"/>
    </w:rPr>
  </w:style>
  <w:style w:type="table" w:styleId="Tabelraster">
    <w:name w:val="Table Grid"/>
    <w:basedOn w:val="Standaardtabe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6B7DAF"/>
    <w:rPr>
      <w:color w:val="808080"/>
    </w:rPr>
  </w:style>
  <w:style w:type="paragraph" w:styleId="Ballontekst">
    <w:name w:val="Balloon Text"/>
    <w:basedOn w:val="Standaard"/>
    <w:link w:val="BallontekstChar"/>
    <w:uiPriority w:val="99"/>
    <w:semiHidden/>
    <w:unhideWhenUsed/>
    <w:rsid w:val="00121CC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21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14.svg"/><Relationship Id="rId26" Type="http://schemas.openxmlformats.org/officeDocument/2006/relationships/image" Target="media/image22.svg"/><Relationship Id="rId3" Type="http://schemas.openxmlformats.org/officeDocument/2006/relationships/customXml" Target="../customXml/item3.xml"/><Relationship Id="rId21"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16.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20.sv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8.svg"/><Relationship Id="rId27" Type="http://schemas.openxmlformats.org/officeDocument/2006/relationships/header" Target="header2.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2.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jpeg"/><Relationship Id="rId6" Type="http://schemas.openxmlformats.org/officeDocument/2006/relationships/image" Target="media/image11.gif"/><Relationship Id="rId5" Type="http://schemas.openxmlformats.org/officeDocument/2006/relationships/image" Target="media/image10.jpeg"/><Relationship Id="rId4" Type="http://schemas.openxmlformats.org/officeDocument/2006/relationships/image" Target="media/image9.gif"/></Relationships>
</file>

<file path=word/_rels/header2.xml.rels><?xml version="1.0" encoding="UTF-8" standalone="yes"?>
<Relationships xmlns="http://schemas.openxmlformats.org/package/2006/relationships"><Relationship Id="rId1" Type="http://schemas.openxmlformats.org/officeDocument/2006/relationships/image" Target="media/image10.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0F93537211EB7418510FB7E24E481D8"/>
        <w:category>
          <w:name w:val="General"/>
          <w:gallery w:val="placeholder"/>
        </w:category>
        <w:types>
          <w:type w:val="bbPlcHdr"/>
        </w:types>
        <w:behaviors>
          <w:behavior w:val="content"/>
        </w:behaviors>
        <w:guid w:val="{D50899CD-1333-9243-86A6-19276A6C4751}"/>
      </w:docPartPr>
      <w:docPartBody>
        <w:p w:rsidR="00403F22" w:rsidRDefault="00652A15" w:rsidP="00652A15">
          <w:pPr>
            <w:pStyle w:val="F0F93537211EB7418510FB7E24E481D82"/>
          </w:pPr>
          <w:r w:rsidRPr="00717B57">
            <w:rPr>
              <w:lang w:val="nl-NL" w:bidi="nl-NL"/>
            </w:rPr>
            <w:t>NAAM SCHOOL HIER</w:t>
          </w:r>
        </w:p>
      </w:docPartBody>
    </w:docPart>
    <w:docPart>
      <w:docPartPr>
        <w:name w:val="054376BFE519334A8C478DBD8A1245E6"/>
        <w:category>
          <w:name w:val="General"/>
          <w:gallery w:val="placeholder"/>
        </w:category>
        <w:types>
          <w:type w:val="bbPlcHdr"/>
        </w:types>
        <w:behaviors>
          <w:behavior w:val="content"/>
        </w:behaviors>
        <w:guid w:val="{47314297-E527-574D-AEB3-E6BDC4F3D361}"/>
      </w:docPartPr>
      <w:docPartBody>
        <w:p w:rsidR="00403F22" w:rsidRDefault="00652A15" w:rsidP="00652A15">
          <w:pPr>
            <w:pStyle w:val="054376BFE519334A8C478DBD8A1245E62"/>
          </w:pPr>
          <w:r w:rsidRPr="00717B57">
            <w:rPr>
              <w:lang w:val="nl-NL" w:bidi="nl-NL"/>
            </w:rPr>
            <w:t>NIEUWSBRIEF OUDERRAAD</w:t>
          </w:r>
        </w:p>
      </w:docPartBody>
    </w:docPart>
    <w:docPart>
      <w:docPartPr>
        <w:name w:val="6996CF8413FAD3488234C55D5012F1FA"/>
        <w:category>
          <w:name w:val="General"/>
          <w:gallery w:val="placeholder"/>
        </w:category>
        <w:types>
          <w:type w:val="bbPlcHdr"/>
        </w:types>
        <w:behaviors>
          <w:behavior w:val="content"/>
        </w:behaviors>
        <w:guid w:val="{69CA76A3-4898-9248-A4D0-67513BDD57E4}"/>
      </w:docPartPr>
      <w:docPartBody>
        <w:p w:rsidR="00403F22" w:rsidRDefault="00652A15" w:rsidP="00652A15">
          <w:pPr>
            <w:pStyle w:val="6996CF8413FAD3488234C55D5012F1FA2"/>
          </w:pPr>
          <w:r w:rsidRPr="00717B57">
            <w:rPr>
              <w:lang w:val="nl-NL" w:bidi="nl-NL"/>
            </w:rPr>
            <w:t>20XX</w:t>
          </w:r>
        </w:p>
      </w:docPartBody>
    </w:docPart>
    <w:docPart>
      <w:docPartPr>
        <w:name w:val="81D34425A0B6D646A161FA141761D6D3"/>
        <w:category>
          <w:name w:val="General"/>
          <w:gallery w:val="placeholder"/>
        </w:category>
        <w:types>
          <w:type w:val="bbPlcHdr"/>
        </w:types>
        <w:behaviors>
          <w:behavior w:val="content"/>
        </w:behaviors>
        <w:guid w:val="{7C06979A-21D8-F546-825A-8A469662A158}"/>
      </w:docPartPr>
      <w:docPartBody>
        <w:p w:rsidR="00403F22" w:rsidRDefault="00652A15" w:rsidP="00652A15">
          <w:pPr>
            <w:pStyle w:val="81D34425A0B6D646A161FA141761D6D33"/>
          </w:pPr>
          <w:r w:rsidRPr="00717B57">
            <w:rPr>
              <w:rStyle w:val="Tekstvantijdelijkeaanduiding"/>
              <w:lang w:val="nl-NL" w:bidi="nl-NL"/>
            </w:rPr>
            <w:t>Programma</w:t>
          </w:r>
        </w:p>
      </w:docPartBody>
    </w:docPart>
    <w:docPart>
      <w:docPartPr>
        <w:name w:val="0D3D0BADAA1EDE49AB4107A6E8EF7C47"/>
        <w:category>
          <w:name w:val="General"/>
          <w:gallery w:val="placeholder"/>
        </w:category>
        <w:types>
          <w:type w:val="bbPlcHdr"/>
        </w:types>
        <w:behaviors>
          <w:behavior w:val="content"/>
        </w:behaviors>
        <w:guid w:val="{0EB61A9F-1687-AD47-88EC-49BC170C9DE1}"/>
      </w:docPartPr>
      <w:docPartBody>
        <w:p w:rsidR="00403F22" w:rsidRDefault="00652A15" w:rsidP="00652A15">
          <w:pPr>
            <w:pStyle w:val="0D3D0BADAA1EDE49AB4107A6E8EF7C473"/>
          </w:pPr>
          <w:r w:rsidRPr="00717B57">
            <w:rPr>
              <w:rStyle w:val="Tekstvantijdelijkeaanduiding"/>
              <w:lang w:val="nl-NL" w:bidi="nl-NL"/>
            </w:rPr>
            <w:t>Klas</w:t>
          </w:r>
        </w:p>
      </w:docPartBody>
    </w:docPart>
    <w:docPart>
      <w:docPartPr>
        <w:name w:val="E35C764643D5004CA6BE24B084E149EC"/>
        <w:category>
          <w:name w:val="General"/>
          <w:gallery w:val="placeholder"/>
        </w:category>
        <w:types>
          <w:type w:val="bbPlcHdr"/>
        </w:types>
        <w:behaviors>
          <w:behavior w:val="content"/>
        </w:behaviors>
        <w:guid w:val="{7FC7C16F-F058-F045-94D7-31DED494EB91}"/>
      </w:docPartPr>
      <w:docPartBody>
        <w:p w:rsidR="00403F22" w:rsidRDefault="00652A15" w:rsidP="00652A15">
          <w:pPr>
            <w:pStyle w:val="E35C764643D5004CA6BE24B084E149EC3"/>
          </w:pPr>
          <w:r w:rsidRPr="00717B57">
            <w:rPr>
              <w:rStyle w:val="Tekstvantijdelijkeaanduiding"/>
              <w:lang w:val="nl-NL" w:bidi="nl-NL"/>
            </w:rPr>
            <w:t>Datum</w:t>
          </w:r>
        </w:p>
      </w:docPartBody>
    </w:docPart>
    <w:docPart>
      <w:docPartPr>
        <w:name w:val="2DA4062EDD7C9F48BA24BB8F592BB689"/>
        <w:category>
          <w:name w:val="General"/>
          <w:gallery w:val="placeholder"/>
        </w:category>
        <w:types>
          <w:type w:val="bbPlcHdr"/>
        </w:types>
        <w:behaviors>
          <w:behavior w:val="content"/>
        </w:behaviors>
        <w:guid w:val="{80AE15C4-A237-AD4C-A4D1-99D40ED3BD87}"/>
      </w:docPartPr>
      <w:docPartBody>
        <w:p w:rsidR="00403F22" w:rsidRDefault="00652A15" w:rsidP="00652A15">
          <w:pPr>
            <w:pStyle w:val="2DA4062EDD7C9F48BA24BB8F592BB6893"/>
          </w:pPr>
          <w:r w:rsidRPr="00717B57">
            <w:rPr>
              <w:rStyle w:val="Tekstvantijdelijkeaanduiding"/>
              <w:lang w:val="nl-NL" w:bidi="nl-NL"/>
            </w:rPr>
            <w:t>Tijd</w:t>
          </w:r>
        </w:p>
      </w:docPartBody>
    </w:docPart>
    <w:docPart>
      <w:docPartPr>
        <w:name w:val="CC0176FBAFEE2241BD8CBA95E074867F"/>
        <w:category>
          <w:name w:val="General"/>
          <w:gallery w:val="placeholder"/>
        </w:category>
        <w:types>
          <w:type w:val="bbPlcHdr"/>
        </w:types>
        <w:behaviors>
          <w:behavior w:val="content"/>
        </w:behaviors>
        <w:guid w:val="{C0B63C7D-FFC4-484F-96ED-CF60AB7850F5}"/>
      </w:docPartPr>
      <w:docPartBody>
        <w:p w:rsidR="00403F22" w:rsidRDefault="00652A15" w:rsidP="00652A15">
          <w:pPr>
            <w:pStyle w:val="CC0176FBAFEE2241BD8CBA95E074867F2"/>
          </w:pPr>
          <w:r w:rsidRPr="00717B57">
            <w:rPr>
              <w:lang w:val="nl-NL" w:bidi="nl-NL"/>
            </w:rPr>
            <w:t>Sectietitel</w:t>
          </w:r>
        </w:p>
      </w:docPartBody>
    </w:docPart>
    <w:docPart>
      <w:docPartPr>
        <w:name w:val="1A0F7E55A348DC4F9A269BEC538DD98F"/>
        <w:category>
          <w:name w:val="General"/>
          <w:gallery w:val="placeholder"/>
        </w:category>
        <w:types>
          <w:type w:val="bbPlcHdr"/>
        </w:types>
        <w:behaviors>
          <w:behavior w:val="content"/>
        </w:behaviors>
        <w:guid w:val="{A50F4839-827C-F042-88FC-AFD2E9219116}"/>
      </w:docPartPr>
      <w:docPartBody>
        <w:p w:rsidR="00652A15" w:rsidRPr="00717B57" w:rsidRDefault="00652A15" w:rsidP="00E07002">
          <w:pPr>
            <w:pStyle w:val="PTANormal"/>
            <w:rPr>
              <w:noProof w:val="0"/>
              <w:lang w:val="nl-NL"/>
            </w:rPr>
          </w:pPr>
          <w:r w:rsidRPr="00717B57">
            <w:rPr>
              <w:noProof w:val="0"/>
              <w:lang w:val="nl-NL"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rsidR="00652A15" w:rsidRPr="00717B57" w:rsidRDefault="00652A15" w:rsidP="00E07002">
          <w:pPr>
            <w:pStyle w:val="PTANormal"/>
            <w:rPr>
              <w:noProof w:val="0"/>
              <w:lang w:val="nl-NL"/>
            </w:rPr>
          </w:pPr>
        </w:p>
        <w:p w:rsidR="00403F22" w:rsidRDefault="00652A15" w:rsidP="00652A15">
          <w:pPr>
            <w:pStyle w:val="1A0F7E55A348DC4F9A269BEC538DD98F2"/>
          </w:pPr>
          <w:r w:rsidRPr="00717B57">
            <w:rPr>
              <w:noProof w:val="0"/>
              <w:lang w:val="nl-NL" w:bidi="nl-NL"/>
            </w:rPr>
            <w:t>Om tekst in dit document te wijzigen, klikt u op het blok met tekst dat u wilt wijzigen. De opmaak is al geprogrammeerd zodat u de indeling eenvoudig kunt wijzigen.</w:t>
          </w:r>
        </w:p>
      </w:docPartBody>
    </w:docPart>
    <w:docPart>
      <w:docPartPr>
        <w:name w:val="194B2658681268488A7909AE6894A704"/>
        <w:category>
          <w:name w:val="General"/>
          <w:gallery w:val="placeholder"/>
        </w:category>
        <w:types>
          <w:type w:val="bbPlcHdr"/>
        </w:types>
        <w:behaviors>
          <w:behavior w:val="content"/>
        </w:behaviors>
        <w:guid w:val="{C107CDF3-3E54-A14C-B593-5F7625992AA5}"/>
      </w:docPartPr>
      <w:docPartBody>
        <w:p w:rsidR="00652A15" w:rsidRPr="00717B57" w:rsidRDefault="00652A15" w:rsidP="00D207FA">
          <w:pPr>
            <w:pStyle w:val="PTANormal02"/>
            <w:rPr>
              <w:rStyle w:val="Tekstvantijdelijkeaanduiding"/>
              <w:noProof w:val="0"/>
              <w:lang w:val="nl-NL"/>
            </w:rPr>
          </w:pPr>
          <w:r w:rsidRPr="00717B57">
            <w:rPr>
              <w:rStyle w:val="Tekstvantijdelijkeaanduiding"/>
              <w:noProof w:val="0"/>
              <w:lang w:val="nl-NL"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403F22" w:rsidRDefault="00652A15" w:rsidP="00652A15">
          <w:pPr>
            <w:pStyle w:val="194B2658681268488A7909AE6894A7043"/>
          </w:pPr>
          <w:r w:rsidRPr="00717B57">
            <w:rPr>
              <w:rStyle w:val="Tekstvantijdelijkeaanduiding"/>
              <w:noProof w:val="0"/>
              <w:lang w:val="nl-NL" w:bidi="nl-NL"/>
            </w:rPr>
            <w:t>Hebt u kleur veranderd en wilt u weer terug naar het originele ontwerp? Dat is eenvoudig. Ga gewoon terug naar het tabblad Ontwerpen en kies de optie Thema's. Klik in de lijst op de optie om het schema van deze sjabloon weer opnieuw in te stellen. En voilá, het kleurenschema wordt weer herteld naar het origineel.</w:t>
          </w:r>
        </w:p>
      </w:docPartBody>
    </w:docPart>
    <w:docPart>
      <w:docPartPr>
        <w:name w:val="C9A14E2632FB9549AD60EA62F6C324D4"/>
        <w:category>
          <w:name w:val="General"/>
          <w:gallery w:val="placeholder"/>
        </w:category>
        <w:types>
          <w:type w:val="bbPlcHdr"/>
        </w:types>
        <w:behaviors>
          <w:behavior w:val="content"/>
        </w:behaviors>
        <w:guid w:val="{4CC6F4DA-9FBF-554E-B79A-99A07FAA5B5C}"/>
      </w:docPartPr>
      <w:docPartBody>
        <w:p w:rsidR="00652A15" w:rsidRPr="00717B57" w:rsidRDefault="00652A15" w:rsidP="00295C22">
          <w:pPr>
            <w:pStyle w:val="PTANormal02"/>
            <w:rPr>
              <w:rStyle w:val="Tekstvantijdelijkeaanduiding"/>
              <w:noProof w:val="0"/>
              <w:lang w:val="nl-NL"/>
            </w:rPr>
          </w:pPr>
          <w:r w:rsidRPr="00717B57">
            <w:rPr>
              <w:rStyle w:val="Tekstvantijdelijkeaanduiding"/>
              <w:noProof w:val="0"/>
              <w:lang w:val="nl-NL" w:bidi="nl-NL"/>
            </w:rPr>
            <w:t>Op dezelfde manier waarop u de kleuren wijzigt, kunt u de lettertypen van het hele document wijzigen. Kies in het tabblad Ontwerpen een lettertypecombinatie die bij u past.</w:t>
          </w:r>
        </w:p>
        <w:p w:rsidR="00652A15" w:rsidRPr="00717B57" w:rsidRDefault="00652A15" w:rsidP="00295C22">
          <w:pPr>
            <w:pStyle w:val="PTANormal02"/>
            <w:rPr>
              <w:rStyle w:val="Tekstvantijdelijkeaanduiding"/>
              <w:noProof w:val="0"/>
              <w:lang w:val="nl-NL"/>
            </w:rPr>
          </w:pPr>
          <w:r w:rsidRPr="00717B57">
            <w:rPr>
              <w:rStyle w:val="Tekstvantijdelijkeaanduiding"/>
              <w:noProof w:val="0"/>
              <w:lang w:val="nl-NL" w:bidi="nl-NL"/>
            </w:rPr>
            <w:t>Herstel het thema om het sjabloon in zijn originele staat terug te brengen.</w:t>
          </w:r>
        </w:p>
        <w:p w:rsidR="00403F22" w:rsidRDefault="00652A15" w:rsidP="00652A15">
          <w:pPr>
            <w:pStyle w:val="C9A14E2632FB9549AD60EA62F6C324D43"/>
          </w:pPr>
          <w:r w:rsidRPr="00717B57">
            <w:rPr>
              <w:rStyle w:val="Tekstvantijdelijkeaanduiding"/>
              <w:noProof w:val="0"/>
              <w:lang w:val="nl-NL" w:bidi="nl-NL"/>
            </w:rPr>
            <w:t>Om tekst in dit document te wijzigen, klikt u op het blok met tekst dat u wilt wijzigen. De opmaak is al geprogrammeerd zodat u de indeling eenvoudig kunt wijzigen.</w:t>
          </w:r>
        </w:p>
      </w:docPartBody>
    </w:docPart>
    <w:docPart>
      <w:docPartPr>
        <w:name w:val="1318DE7BEB96C040AE57535BDC33813B"/>
        <w:category>
          <w:name w:val="General"/>
          <w:gallery w:val="placeholder"/>
        </w:category>
        <w:types>
          <w:type w:val="bbPlcHdr"/>
        </w:types>
        <w:behaviors>
          <w:behavior w:val="content"/>
        </w:behaviors>
        <w:guid w:val="{9AD9DC37-7D10-6448-A56D-8FF5DDCADC2C}"/>
      </w:docPartPr>
      <w:docPartBody>
        <w:p w:rsidR="00403F22" w:rsidRDefault="00652A15" w:rsidP="00652A15">
          <w:pPr>
            <w:pStyle w:val="1318DE7BEB96C040AE57535BDC33813B2"/>
          </w:pPr>
          <w:r w:rsidRPr="00717B57">
            <w:rPr>
              <w:noProof w:val="0"/>
              <w:lang w:val="nl-NL" w:bidi="nl-NL"/>
            </w:rPr>
            <w:t>'Zet hier een citaat om het onderwerp van uw nieuwsbrief naar voren te brengen.'</w:t>
          </w:r>
        </w:p>
      </w:docPartBody>
    </w:docPart>
    <w:docPart>
      <w:docPartPr>
        <w:name w:val="837E7347DD3CEA42A1F60194C4C036A6"/>
        <w:category>
          <w:name w:val="General"/>
          <w:gallery w:val="placeholder"/>
        </w:category>
        <w:types>
          <w:type w:val="bbPlcHdr"/>
        </w:types>
        <w:behaviors>
          <w:behavior w:val="content"/>
        </w:behaviors>
        <w:guid w:val="{28CCB2E7-B189-2F4A-B63C-901DD84A5A83}"/>
      </w:docPartPr>
      <w:docPartBody>
        <w:p w:rsidR="00403F22" w:rsidRDefault="00652A15" w:rsidP="00652A15">
          <w:pPr>
            <w:pStyle w:val="837E7347DD3CEA42A1F60194C4C036A63"/>
          </w:pPr>
          <w:r w:rsidRPr="00717B57">
            <w:rPr>
              <w:rStyle w:val="Tekstvantijdelijkeaanduiding"/>
              <w:lang w:val="nl-NL" w:bidi="nl-NL"/>
            </w:rPr>
            <w:t>Sectietitel</w:t>
          </w:r>
          <w:r w:rsidRPr="00717B57">
            <w:rPr>
              <w:rStyle w:val="Tekstvantijdelijkeaanduiding"/>
              <w:lang w:val="nl-NL" w:bidi="nl-NL"/>
            </w:rPr>
            <w:br/>
            <w:t>Twee regels</w:t>
          </w:r>
        </w:p>
      </w:docPartBody>
    </w:docPart>
    <w:docPart>
      <w:docPartPr>
        <w:name w:val="CEA316674746094E9ECB5C99F6FAEA2F"/>
        <w:category>
          <w:name w:val="General"/>
          <w:gallery w:val="placeholder"/>
        </w:category>
        <w:types>
          <w:type w:val="bbPlcHdr"/>
        </w:types>
        <w:behaviors>
          <w:behavior w:val="content"/>
        </w:behaviors>
        <w:guid w:val="{7F266B27-791C-0C40-B7FD-974CDA870CAB}"/>
      </w:docPartPr>
      <w:docPartBody>
        <w:p w:rsidR="00403F22" w:rsidRDefault="00652A15" w:rsidP="00652A15">
          <w:pPr>
            <w:pStyle w:val="CEA316674746094E9ECB5C99F6FAEA2F3"/>
          </w:pPr>
          <w:r w:rsidRPr="00717B57">
            <w:rPr>
              <w:rStyle w:val="Tekstvantijdelijkeaanduiding"/>
              <w:noProof w:val="0"/>
              <w:lang w:val="nl-NL" w:bidi="nl-NL"/>
            </w:rPr>
            <w:t>Slagzin of highlight die u wilt uitlichten. Geef in deze ruimte de lezer een voorproefje van wat ze in dit verhaal kunnen verwachten.</w:t>
          </w:r>
        </w:p>
      </w:docPartBody>
    </w:docPart>
    <w:docPart>
      <w:docPartPr>
        <w:name w:val="79C5A8B573B82B4A91BD4AD169BE1CB5"/>
        <w:category>
          <w:name w:val="General"/>
          <w:gallery w:val="placeholder"/>
        </w:category>
        <w:types>
          <w:type w:val="bbPlcHdr"/>
        </w:types>
        <w:behaviors>
          <w:behavior w:val="content"/>
        </w:behaviors>
        <w:guid w:val="{00AC0136-5CB2-F74F-AE4E-D1CE7DF05826}"/>
      </w:docPartPr>
      <w:docPartBody>
        <w:p w:rsidR="00403F22" w:rsidRDefault="00652A15" w:rsidP="00652A15">
          <w:pPr>
            <w:pStyle w:val="79C5A8B573B82B4A91BD4AD169BE1CB53"/>
          </w:pPr>
          <w:r w:rsidRPr="00717B57">
            <w:rPr>
              <w:noProof w:val="0"/>
              <w:lang w:val="nl-NL"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docPartBody>
    </w:docPart>
    <w:docPart>
      <w:docPartPr>
        <w:name w:val="4183B697D77F2C499ABE90CEE1C55B2C"/>
        <w:category>
          <w:name w:val="General"/>
          <w:gallery w:val="placeholder"/>
        </w:category>
        <w:types>
          <w:type w:val="bbPlcHdr"/>
        </w:types>
        <w:behaviors>
          <w:behavior w:val="content"/>
        </w:behaviors>
        <w:guid w:val="{C7C5FE8E-90A2-C54C-8448-7F4FF5D44B10}"/>
      </w:docPartPr>
      <w:docPartBody>
        <w:p w:rsidR="00403F22" w:rsidRDefault="00652A15" w:rsidP="00652A15">
          <w:pPr>
            <w:pStyle w:val="4183B697D77F2C499ABE90CEE1C55B2C2"/>
          </w:pPr>
          <w:r w:rsidRPr="00717B57">
            <w:rPr>
              <w:noProof w:val="0"/>
              <w:lang w:val="nl-NL" w:bidi="nl-NL"/>
            </w:rPr>
            <w:t>Wanneer de afbeelding die u wilt wijzigen is geselecteerd, kunt u Afbeelding wijzigen kiezen in het snelmenu of klikken op de optie Opvullen en de optie voor Afbeelding kiezen.</w:t>
          </w:r>
        </w:p>
      </w:docPartBody>
    </w:docPart>
    <w:docPart>
      <w:docPartPr>
        <w:name w:val="210EBA0FAD26014A9EEB44DD10042F4F"/>
        <w:category>
          <w:name w:val="General"/>
          <w:gallery w:val="placeholder"/>
        </w:category>
        <w:types>
          <w:type w:val="bbPlcHdr"/>
        </w:types>
        <w:behaviors>
          <w:behavior w:val="content"/>
        </w:behaviors>
        <w:guid w:val="{4D154897-4A8D-F941-9640-DE70553FBB87}"/>
      </w:docPartPr>
      <w:docPartBody>
        <w:p w:rsidR="00403F22" w:rsidRDefault="00652A15" w:rsidP="00652A15">
          <w:pPr>
            <w:pStyle w:val="210EBA0FAD26014A9EEB44DD10042F4F3"/>
          </w:pPr>
          <w:r w:rsidRPr="00717B57">
            <w:rPr>
              <w:rStyle w:val="TekensvoorPTANormal02"/>
              <w:noProof w:val="0"/>
              <w:lang w:val="nl-NL" w:bidi="nl-NL"/>
            </w:rPr>
            <w:t>Met enkele muisklikken kunt u de kleuren van de sjabloon eenvoudig wijzigen.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docPartBody>
    </w:docPart>
    <w:docPart>
      <w:docPartPr>
        <w:name w:val="E6822462B2EA144F8F64EBBA0B9FFA0A"/>
        <w:category>
          <w:name w:val="General"/>
          <w:gallery w:val="placeholder"/>
        </w:category>
        <w:types>
          <w:type w:val="bbPlcHdr"/>
        </w:types>
        <w:behaviors>
          <w:behavior w:val="content"/>
        </w:behaviors>
        <w:guid w:val="{C5ED9636-993A-CC41-B33A-DD9A87270CB6}"/>
      </w:docPartPr>
      <w:docPartBody>
        <w:p w:rsidR="00652A15" w:rsidRPr="00717B57" w:rsidRDefault="00652A15" w:rsidP="0014614C">
          <w:pPr>
            <w:pStyle w:val="PTANormal02"/>
            <w:rPr>
              <w:rStyle w:val="Tekstvantijdelijkeaanduiding"/>
              <w:noProof w:val="0"/>
              <w:lang w:val="nl-NL"/>
            </w:rPr>
          </w:pPr>
          <w:r w:rsidRPr="00717B57">
            <w:rPr>
              <w:rStyle w:val="Tekstvantijdelijkeaanduiding"/>
              <w:noProof w:val="0"/>
              <w:lang w:val="nl-NL" w:bidi="nl-NL"/>
            </w:rPr>
            <w:t>Op dezelfde manier waarop u de kleuren wijzigt, kunt u de lettertypen van het hele document wijzigen. Kies in het tabblad Ontwerpen een lettertypecombinatie die bij u past.</w:t>
          </w:r>
        </w:p>
        <w:p w:rsidR="00403F22" w:rsidRDefault="00652A15" w:rsidP="00652A15">
          <w:pPr>
            <w:pStyle w:val="E6822462B2EA144F8F64EBBA0B9FFA0A3"/>
          </w:pPr>
          <w:r w:rsidRPr="00717B57">
            <w:rPr>
              <w:rStyle w:val="Tekstvantijdelijkeaanduiding"/>
              <w:noProof w:val="0"/>
              <w:lang w:val="nl-NL" w:bidi="nl-NL"/>
            </w:rPr>
            <w:t>Stel het thema opnieuw in om de sjabloon in zijn originele staat terug te brengen.</w:t>
          </w:r>
        </w:p>
      </w:docPartBody>
    </w:docPart>
    <w:docPart>
      <w:docPartPr>
        <w:name w:val="8FE84D029BC2254AA67F190AA745F9ED"/>
        <w:category>
          <w:name w:val="General"/>
          <w:gallery w:val="placeholder"/>
        </w:category>
        <w:types>
          <w:type w:val="bbPlcHdr"/>
        </w:types>
        <w:behaviors>
          <w:behavior w:val="content"/>
        </w:behaviors>
        <w:guid w:val="{A05CCB8F-A8CD-E64A-9649-9F7CA6BB38AB}"/>
      </w:docPartPr>
      <w:docPartBody>
        <w:p w:rsidR="00403F22" w:rsidRDefault="00652A15" w:rsidP="00652A15">
          <w:pPr>
            <w:pStyle w:val="8FE84D029BC2254AA67F190AA745F9ED3"/>
          </w:pPr>
          <w:r w:rsidRPr="00717B57">
            <w:rPr>
              <w:rStyle w:val="Tekstvantijdelijkeaanduiding"/>
              <w:noProof w:val="0"/>
              <w:lang w:val="nl-NL" w:bidi="nl-NL"/>
            </w:rPr>
            <w:t>Hebt u de kleuren of het lettertype gewijzigd en wilt u het oorspronkelijke ontwerp herstellen? Zo makkelijk is het. Ga gewoon terug naar het tabblad Ontwerpen en kies de optie Thema's. Klik in de lijst op de optie om het schema van deze sjabloon weer opnieuw in te stellen. En voilà, het kleurenschema wordt weer hersteld naar het origineel.</w:t>
          </w:r>
        </w:p>
      </w:docPartBody>
    </w:docPart>
    <w:docPart>
      <w:docPartPr>
        <w:name w:val="F75E0F54D555A8438EBF330B08EF746A"/>
        <w:category>
          <w:name w:val="General"/>
          <w:gallery w:val="placeholder"/>
        </w:category>
        <w:types>
          <w:type w:val="bbPlcHdr"/>
        </w:types>
        <w:behaviors>
          <w:behavior w:val="content"/>
        </w:behaviors>
        <w:guid w:val="{0C14E714-6F88-3540-838E-51F04CFE0A16}"/>
      </w:docPartPr>
      <w:docPartBody>
        <w:p w:rsidR="00403F22" w:rsidRDefault="00652A15" w:rsidP="00652A15">
          <w:pPr>
            <w:pStyle w:val="F75E0F54D555A8438EBF330B08EF746A3"/>
          </w:pPr>
          <w:r w:rsidRPr="00717B57">
            <w:rPr>
              <w:rStyle w:val="TekensvoorEmphasisItalics"/>
              <w:noProof w:val="0"/>
              <w:lang w:val="nl-NL" w:bidi="nl-NL"/>
            </w:rPr>
            <w:t>"Voeg hier nog een citaat toe om het verhaal op deze pagina naar voren te brengen."</w:t>
          </w:r>
        </w:p>
      </w:docPartBody>
    </w:docPart>
    <w:docPart>
      <w:docPartPr>
        <w:name w:val="1691135860784441B7546AA46A1456F0"/>
        <w:category>
          <w:name w:val="General"/>
          <w:gallery w:val="placeholder"/>
        </w:category>
        <w:types>
          <w:type w:val="bbPlcHdr"/>
        </w:types>
        <w:behaviors>
          <w:behavior w:val="content"/>
        </w:behaviors>
        <w:guid w:val="{FD41B061-FE71-394E-8C5F-D5EE3BA79B51}"/>
      </w:docPartPr>
      <w:docPartBody>
        <w:p w:rsidR="00403F22" w:rsidRDefault="00652A15" w:rsidP="00652A15">
          <w:pPr>
            <w:pStyle w:val="1691135860784441B7546AA46A1456F03"/>
          </w:pPr>
          <w:r w:rsidRPr="00717B57">
            <w:rPr>
              <w:rStyle w:val="Tekstvantijdelijkeaanduiding"/>
              <w:noProof w:val="0"/>
              <w:lang w:bidi="nl-NL"/>
            </w:rPr>
            <w:t>www.bellowscollege.com</w:t>
          </w:r>
        </w:p>
      </w:docPartBody>
    </w:docPart>
    <w:docPart>
      <w:docPartPr>
        <w:name w:val="06DAFE6284411E49B0F997338CF17F6D"/>
        <w:category>
          <w:name w:val="General"/>
          <w:gallery w:val="placeholder"/>
        </w:category>
        <w:types>
          <w:type w:val="bbPlcHdr"/>
        </w:types>
        <w:behaviors>
          <w:behavior w:val="content"/>
        </w:behaviors>
        <w:guid w:val="{349C0057-DBE9-9A4C-813B-AEFA1FE1C4A8}"/>
      </w:docPartPr>
      <w:docPartBody>
        <w:p w:rsidR="00403F22" w:rsidRDefault="00652A15" w:rsidP="00652A15">
          <w:pPr>
            <w:pStyle w:val="06DAFE6284411E49B0F997338CF17F6D3"/>
          </w:pPr>
          <w:r w:rsidRPr="00717B57">
            <w:rPr>
              <w:rStyle w:val="Tekstvantijdelijkeaanduiding"/>
              <w:noProof w:val="0"/>
              <w:lang w:bidi="nl-NL"/>
            </w:rPr>
            <w:t>215-555-0134</w:t>
          </w:r>
        </w:p>
      </w:docPartBody>
    </w:docPart>
    <w:docPart>
      <w:docPartPr>
        <w:name w:val="14B6FC68BAE55A438E69EC322928AEFB"/>
        <w:category>
          <w:name w:val="General"/>
          <w:gallery w:val="placeholder"/>
        </w:category>
        <w:types>
          <w:type w:val="bbPlcHdr"/>
        </w:types>
        <w:behaviors>
          <w:behavior w:val="content"/>
        </w:behaviors>
        <w:guid w:val="{6CA5103F-0A71-3944-B914-8041496C1F39}"/>
      </w:docPartPr>
      <w:docPartBody>
        <w:p w:rsidR="00403F22" w:rsidRDefault="00652A15" w:rsidP="00652A15">
          <w:pPr>
            <w:pStyle w:val="14B6FC68BAE55A438E69EC322928AEFB2"/>
          </w:pPr>
          <w:r w:rsidRPr="00717B57">
            <w:rPr>
              <w:noProof w:val="0"/>
              <w:lang w:bidi="nl-NL"/>
            </w:rPr>
            <w:t>iemand@example.com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3A0"/>
    <w:rsid w:val="000064FE"/>
    <w:rsid w:val="000D59F2"/>
    <w:rsid w:val="00283D95"/>
    <w:rsid w:val="00403F22"/>
    <w:rsid w:val="00425C31"/>
    <w:rsid w:val="00652A15"/>
    <w:rsid w:val="0072275C"/>
    <w:rsid w:val="00757B3A"/>
    <w:rsid w:val="009B33A0"/>
    <w:rsid w:val="009F5A3F"/>
    <w:rsid w:val="00D766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0F93537211EB7418510FB7E24E481D8">
    <w:name w:val="F0F93537211EB7418510FB7E24E481D8"/>
  </w:style>
  <w:style w:type="paragraph" w:customStyle="1" w:styleId="054376BFE519334A8C478DBD8A1245E6">
    <w:name w:val="054376BFE519334A8C478DBD8A1245E6"/>
  </w:style>
  <w:style w:type="paragraph" w:customStyle="1" w:styleId="6996CF8413FAD3488234C55D5012F1FA">
    <w:name w:val="6996CF8413FAD3488234C55D5012F1FA"/>
  </w:style>
  <w:style w:type="character" w:styleId="Tekstvantijdelijkeaanduiding">
    <w:name w:val="Placeholder Text"/>
    <w:basedOn w:val="Standaardalinea-lettertype"/>
    <w:uiPriority w:val="99"/>
    <w:semiHidden/>
    <w:rsid w:val="00652A15"/>
    <w:rPr>
      <w:color w:val="808080"/>
    </w:rPr>
  </w:style>
  <w:style w:type="paragraph" w:customStyle="1" w:styleId="81D34425A0B6D646A161FA141761D6D3">
    <w:name w:val="81D34425A0B6D646A161FA141761D6D3"/>
  </w:style>
  <w:style w:type="paragraph" w:customStyle="1" w:styleId="0D3D0BADAA1EDE49AB4107A6E8EF7C47">
    <w:name w:val="0D3D0BADAA1EDE49AB4107A6E8EF7C47"/>
  </w:style>
  <w:style w:type="paragraph" w:customStyle="1" w:styleId="E35C764643D5004CA6BE24B084E149EC">
    <w:name w:val="E35C764643D5004CA6BE24B084E149EC"/>
  </w:style>
  <w:style w:type="paragraph" w:customStyle="1" w:styleId="2DA4062EDD7C9F48BA24BB8F592BB689">
    <w:name w:val="2DA4062EDD7C9F48BA24BB8F592BB689"/>
  </w:style>
  <w:style w:type="paragraph" w:customStyle="1" w:styleId="CC0176FBAFEE2241BD8CBA95E074867F">
    <w:name w:val="CC0176FBAFEE2241BD8CBA95E074867F"/>
  </w:style>
  <w:style w:type="paragraph" w:customStyle="1" w:styleId="PTANormal">
    <w:name w:val="PTA_Normal"/>
    <w:basedOn w:val="Standaard"/>
    <w:link w:val="TekensvoorPTANormal"/>
    <w:qFormat/>
    <w:rsid w:val="00652A15"/>
    <w:pPr>
      <w:contextualSpacing/>
      <w:jc w:val="both"/>
    </w:pPr>
    <w:rPr>
      <w:rFonts w:eastAsiaTheme="minorHAnsi" w:cstheme="minorHAnsi"/>
      <w:noProof/>
      <w:color w:val="44546A" w:themeColor="text2"/>
      <w:sz w:val="22"/>
      <w:szCs w:val="22"/>
      <w:lang w:val="en-US"/>
    </w:rPr>
  </w:style>
  <w:style w:type="character" w:customStyle="1" w:styleId="PTANormalChar">
    <w:name w:val="PTA_Normal Char"/>
    <w:basedOn w:val="Standaardalinea-lettertype"/>
    <w:rsid w:val="00757B3A"/>
    <w:rPr>
      <w:rFonts w:eastAsiaTheme="minorHAnsi" w:cstheme="minorHAnsi"/>
      <w:noProof/>
      <w:color w:val="44546A" w:themeColor="text2"/>
      <w:sz w:val="22"/>
      <w:szCs w:val="22"/>
    </w:rPr>
  </w:style>
  <w:style w:type="paragraph" w:customStyle="1" w:styleId="1A0F7E55A348DC4F9A269BEC538DD98F">
    <w:name w:val="1A0F7E55A348DC4F9A269BEC538DD98F"/>
  </w:style>
  <w:style w:type="paragraph" w:customStyle="1" w:styleId="PTANormal02">
    <w:name w:val="PTA_Normal02"/>
    <w:basedOn w:val="Standaard"/>
    <w:link w:val="TekensvoorPTANormal02"/>
    <w:qFormat/>
    <w:rsid w:val="00652A15"/>
    <w:pPr>
      <w:spacing w:after="160"/>
    </w:pPr>
    <w:rPr>
      <w:rFonts w:eastAsiaTheme="minorHAnsi" w:cstheme="minorHAnsi"/>
      <w:noProof/>
      <w:color w:val="44546A" w:themeColor="text2"/>
      <w:sz w:val="20"/>
      <w:szCs w:val="22"/>
      <w:lang w:val="en-US"/>
    </w:rPr>
  </w:style>
  <w:style w:type="character" w:customStyle="1" w:styleId="PTANormal02Char">
    <w:name w:val="PTA_Normal02 Char"/>
    <w:basedOn w:val="Standaardalinea-lettertype"/>
    <w:rsid w:val="00757B3A"/>
    <w:rPr>
      <w:rFonts w:eastAsiaTheme="minorHAnsi" w:cstheme="minorHAnsi"/>
      <w:noProof/>
      <w:color w:val="44546A" w:themeColor="text2"/>
      <w:sz w:val="22"/>
      <w:szCs w:val="22"/>
    </w:rPr>
  </w:style>
  <w:style w:type="paragraph" w:customStyle="1" w:styleId="194B2658681268488A7909AE6894A704">
    <w:name w:val="194B2658681268488A7909AE6894A704"/>
  </w:style>
  <w:style w:type="paragraph" w:customStyle="1" w:styleId="C9A14E2632FB9549AD60EA62F6C324D4">
    <w:name w:val="C9A14E2632FB9549AD60EA62F6C324D4"/>
  </w:style>
  <w:style w:type="paragraph" w:customStyle="1" w:styleId="1318DE7BEB96C040AE57535BDC33813B">
    <w:name w:val="1318DE7BEB96C040AE57535BDC33813B"/>
  </w:style>
  <w:style w:type="paragraph" w:customStyle="1" w:styleId="837E7347DD3CEA42A1F60194C4C036A6">
    <w:name w:val="837E7347DD3CEA42A1F60194C4C036A6"/>
  </w:style>
  <w:style w:type="paragraph" w:customStyle="1" w:styleId="CEA316674746094E9ECB5C99F6FAEA2F">
    <w:name w:val="CEA316674746094E9ECB5C99F6FAEA2F"/>
  </w:style>
  <w:style w:type="paragraph" w:customStyle="1" w:styleId="79C5A8B573B82B4A91BD4AD169BE1CB5">
    <w:name w:val="79C5A8B573B82B4A91BD4AD169BE1CB5"/>
  </w:style>
  <w:style w:type="paragraph" w:customStyle="1" w:styleId="4183B697D77F2C499ABE90CEE1C55B2C">
    <w:name w:val="4183B697D77F2C499ABE90CEE1C55B2C"/>
  </w:style>
  <w:style w:type="paragraph" w:customStyle="1" w:styleId="210EBA0FAD26014A9EEB44DD10042F4F">
    <w:name w:val="210EBA0FAD26014A9EEB44DD10042F4F"/>
  </w:style>
  <w:style w:type="paragraph" w:customStyle="1" w:styleId="E6822462B2EA144F8F64EBBA0B9FFA0A">
    <w:name w:val="E6822462B2EA144F8F64EBBA0B9FFA0A"/>
  </w:style>
  <w:style w:type="paragraph" w:customStyle="1" w:styleId="8FE84D029BC2254AA67F190AA745F9ED">
    <w:name w:val="8FE84D029BC2254AA67F190AA745F9ED"/>
  </w:style>
  <w:style w:type="paragraph" w:customStyle="1" w:styleId="EmphasisItalics">
    <w:name w:val="Emphasis_Italics"/>
    <w:basedOn w:val="Standaard"/>
    <w:link w:val="TekensvoorEmphasisItalics"/>
    <w:qFormat/>
    <w:rsid w:val="00652A15"/>
    <w:pPr>
      <w:contextualSpacing/>
    </w:pPr>
    <w:rPr>
      <w:rFonts w:eastAsiaTheme="minorHAnsi" w:cs="Tahoma"/>
      <w:b/>
      <w:i/>
      <w:noProof/>
      <w:color w:val="538135" w:themeColor="accent6" w:themeShade="BF"/>
      <w:sz w:val="22"/>
      <w:lang w:val="en-US"/>
    </w:rPr>
  </w:style>
  <w:style w:type="character" w:customStyle="1" w:styleId="EmphasisItalicsChar">
    <w:name w:val="Emphasis_Italics Char"/>
    <w:basedOn w:val="Standaardalinea-lettertype"/>
    <w:rsid w:val="00757B3A"/>
    <w:rPr>
      <w:rFonts w:eastAsiaTheme="minorHAnsi" w:cs="Tahoma"/>
      <w:b/>
      <w:i/>
      <w:noProof/>
      <w:color w:val="538135" w:themeColor="accent6" w:themeShade="BF"/>
      <w:sz w:val="22"/>
    </w:rPr>
  </w:style>
  <w:style w:type="paragraph" w:customStyle="1" w:styleId="F75E0F54D555A8438EBF330B08EF746A">
    <w:name w:val="F75E0F54D555A8438EBF330B08EF746A"/>
  </w:style>
  <w:style w:type="paragraph" w:customStyle="1" w:styleId="1691135860784441B7546AA46A1456F0">
    <w:name w:val="1691135860784441B7546AA46A1456F0"/>
  </w:style>
  <w:style w:type="paragraph" w:customStyle="1" w:styleId="06DAFE6284411E49B0F997338CF17F6D">
    <w:name w:val="06DAFE6284411E49B0F997338CF17F6D"/>
  </w:style>
  <w:style w:type="paragraph" w:customStyle="1" w:styleId="14B6FC68BAE55A438E69EC322928AEFB">
    <w:name w:val="14B6FC68BAE55A438E69EC322928AEFB"/>
  </w:style>
  <w:style w:type="paragraph" w:customStyle="1" w:styleId="81D34425A0B6D646A161FA141761D6D31">
    <w:name w:val="81D34425A0B6D646A161FA141761D6D31"/>
    <w:rsid w:val="00757B3A"/>
    <w:pPr>
      <w:contextualSpacing/>
      <w:jc w:val="right"/>
    </w:pPr>
    <w:rPr>
      <w:rFonts w:eastAsiaTheme="minorHAnsi" w:cstheme="minorHAnsi"/>
      <w:caps/>
      <w:color w:val="44546A" w:themeColor="text2"/>
      <w:szCs w:val="22"/>
    </w:rPr>
  </w:style>
  <w:style w:type="paragraph" w:customStyle="1" w:styleId="0D3D0BADAA1EDE49AB4107A6E8EF7C471">
    <w:name w:val="0D3D0BADAA1EDE49AB4107A6E8EF7C471"/>
    <w:rsid w:val="00757B3A"/>
    <w:pPr>
      <w:contextualSpacing/>
      <w:jc w:val="right"/>
    </w:pPr>
    <w:rPr>
      <w:rFonts w:eastAsiaTheme="minorHAnsi" w:cstheme="minorHAnsi"/>
      <w:caps/>
      <w:color w:val="44546A" w:themeColor="text2"/>
      <w:szCs w:val="22"/>
    </w:rPr>
  </w:style>
  <w:style w:type="paragraph" w:customStyle="1" w:styleId="E35C764643D5004CA6BE24B084E149EC1">
    <w:name w:val="E35C764643D5004CA6BE24B084E149EC1"/>
    <w:rsid w:val="00757B3A"/>
    <w:pPr>
      <w:contextualSpacing/>
      <w:jc w:val="right"/>
    </w:pPr>
    <w:rPr>
      <w:rFonts w:eastAsiaTheme="minorHAnsi" w:cstheme="minorHAnsi"/>
      <w:caps/>
      <w:color w:val="44546A" w:themeColor="text2"/>
      <w:szCs w:val="22"/>
    </w:rPr>
  </w:style>
  <w:style w:type="paragraph" w:customStyle="1" w:styleId="2DA4062EDD7C9F48BA24BB8F592BB6891">
    <w:name w:val="2DA4062EDD7C9F48BA24BB8F592BB6891"/>
    <w:rsid w:val="00757B3A"/>
    <w:pPr>
      <w:contextualSpacing/>
      <w:jc w:val="right"/>
    </w:pPr>
    <w:rPr>
      <w:rFonts w:eastAsiaTheme="minorHAnsi" w:cstheme="minorHAnsi"/>
      <w:caps/>
      <w:color w:val="44546A" w:themeColor="text2"/>
      <w:szCs w:val="22"/>
    </w:rPr>
  </w:style>
  <w:style w:type="paragraph" w:customStyle="1" w:styleId="ContactSmalltext">
    <w:name w:val="Contact Small text"/>
    <w:basedOn w:val="Standaard"/>
    <w:link w:val="ContactSmalltextChar"/>
    <w:qFormat/>
    <w:rsid w:val="00757B3A"/>
    <w:pPr>
      <w:spacing w:line="259" w:lineRule="auto"/>
    </w:pPr>
    <w:rPr>
      <w:rFonts w:eastAsiaTheme="minorHAnsi"/>
      <w:noProof/>
      <w:sz w:val="18"/>
      <w:szCs w:val="22"/>
      <w:lang w:val="en-GB"/>
    </w:rPr>
  </w:style>
  <w:style w:type="character" w:customStyle="1" w:styleId="ContactSmalltextChar">
    <w:name w:val="Contact Small text Char"/>
    <w:basedOn w:val="Standaardalinea-lettertype"/>
    <w:link w:val="ContactSmalltext"/>
    <w:rsid w:val="00757B3A"/>
    <w:rPr>
      <w:rFonts w:eastAsiaTheme="minorHAnsi"/>
      <w:noProof/>
      <w:sz w:val="18"/>
      <w:szCs w:val="22"/>
      <w:lang w:val="en-GB"/>
    </w:rPr>
  </w:style>
  <w:style w:type="paragraph" w:customStyle="1" w:styleId="194B2658681268488A7909AE6894A7041">
    <w:name w:val="194B2658681268488A7909AE6894A7041"/>
    <w:rsid w:val="00757B3A"/>
    <w:pPr>
      <w:spacing w:after="160"/>
    </w:pPr>
    <w:rPr>
      <w:rFonts w:eastAsiaTheme="minorHAnsi" w:cstheme="minorHAnsi"/>
      <w:noProof/>
      <w:color w:val="44546A" w:themeColor="text2"/>
      <w:sz w:val="22"/>
      <w:szCs w:val="22"/>
    </w:rPr>
  </w:style>
  <w:style w:type="paragraph" w:customStyle="1" w:styleId="C9A14E2632FB9549AD60EA62F6C324D41">
    <w:name w:val="C9A14E2632FB9549AD60EA62F6C324D41"/>
    <w:rsid w:val="00757B3A"/>
    <w:pPr>
      <w:spacing w:after="160"/>
    </w:pPr>
    <w:rPr>
      <w:rFonts w:eastAsiaTheme="minorHAnsi" w:cstheme="minorHAnsi"/>
      <w:noProof/>
      <w:color w:val="44546A" w:themeColor="text2"/>
      <w:sz w:val="22"/>
      <w:szCs w:val="22"/>
    </w:rPr>
  </w:style>
  <w:style w:type="paragraph" w:customStyle="1" w:styleId="837E7347DD3CEA42A1F60194C4C036A61">
    <w:name w:val="837E7347DD3CEA42A1F60194C4C036A61"/>
    <w:rsid w:val="00757B3A"/>
    <w:pPr>
      <w:contextualSpacing/>
      <w:outlineLvl w:val="2"/>
    </w:pPr>
    <w:rPr>
      <w:rFonts w:asciiTheme="majorHAnsi" w:eastAsiaTheme="minorHAnsi" w:hAnsiTheme="majorHAnsi" w:cs="Tahoma"/>
      <w:b/>
      <w:color w:val="FFFFFF" w:themeColor="background1"/>
      <w:sz w:val="44"/>
      <w:szCs w:val="44"/>
    </w:rPr>
  </w:style>
  <w:style w:type="paragraph" w:customStyle="1" w:styleId="CEA316674746094E9ECB5C99F6FAEA2F1">
    <w:name w:val="CEA316674746094E9ECB5C99F6FAEA2F1"/>
    <w:rsid w:val="00757B3A"/>
    <w:pPr>
      <w:spacing w:after="160"/>
    </w:pPr>
    <w:rPr>
      <w:rFonts w:eastAsiaTheme="minorHAnsi" w:cstheme="minorHAnsi"/>
      <w:noProof/>
      <w:color w:val="FFFFFF" w:themeColor="background1"/>
      <w:sz w:val="22"/>
      <w:szCs w:val="22"/>
    </w:rPr>
  </w:style>
  <w:style w:type="paragraph" w:customStyle="1" w:styleId="79C5A8B573B82B4A91BD4AD169BE1CB51">
    <w:name w:val="79C5A8B573B82B4A91BD4AD169BE1CB51"/>
    <w:rsid w:val="00757B3A"/>
    <w:pPr>
      <w:spacing w:after="160"/>
    </w:pPr>
    <w:rPr>
      <w:rFonts w:eastAsiaTheme="minorHAnsi" w:cstheme="minorHAnsi"/>
      <w:noProof/>
      <w:color w:val="FFFFFF" w:themeColor="background1"/>
      <w:sz w:val="22"/>
      <w:szCs w:val="22"/>
    </w:rPr>
  </w:style>
  <w:style w:type="paragraph" w:customStyle="1" w:styleId="210EBA0FAD26014A9EEB44DD10042F4F1">
    <w:name w:val="210EBA0FAD26014A9EEB44DD10042F4F1"/>
    <w:rsid w:val="00757B3A"/>
    <w:pPr>
      <w:spacing w:after="160"/>
    </w:pPr>
    <w:rPr>
      <w:rFonts w:eastAsiaTheme="minorHAnsi" w:cstheme="minorHAnsi"/>
      <w:noProof/>
      <w:color w:val="44546A" w:themeColor="text2"/>
      <w:sz w:val="22"/>
      <w:szCs w:val="22"/>
    </w:rPr>
  </w:style>
  <w:style w:type="paragraph" w:customStyle="1" w:styleId="E6822462B2EA144F8F64EBBA0B9FFA0A1">
    <w:name w:val="E6822462B2EA144F8F64EBBA0B9FFA0A1"/>
    <w:rsid w:val="00757B3A"/>
    <w:pPr>
      <w:spacing w:after="160"/>
    </w:pPr>
    <w:rPr>
      <w:rFonts w:eastAsiaTheme="minorHAnsi" w:cstheme="minorHAnsi"/>
      <w:noProof/>
      <w:color w:val="44546A" w:themeColor="text2"/>
      <w:sz w:val="22"/>
      <w:szCs w:val="22"/>
    </w:rPr>
  </w:style>
  <w:style w:type="paragraph" w:customStyle="1" w:styleId="8FE84D029BC2254AA67F190AA745F9ED1">
    <w:name w:val="8FE84D029BC2254AA67F190AA745F9ED1"/>
    <w:rsid w:val="00757B3A"/>
    <w:pPr>
      <w:spacing w:after="160"/>
    </w:pPr>
    <w:rPr>
      <w:rFonts w:eastAsiaTheme="minorHAnsi" w:cstheme="minorHAnsi"/>
      <w:noProof/>
      <w:color w:val="44546A" w:themeColor="text2"/>
      <w:sz w:val="22"/>
      <w:szCs w:val="22"/>
    </w:rPr>
  </w:style>
  <w:style w:type="paragraph" w:customStyle="1" w:styleId="F75E0F54D555A8438EBF330B08EF746A1">
    <w:name w:val="F75E0F54D555A8438EBF330B08EF746A1"/>
    <w:rsid w:val="00757B3A"/>
    <w:pPr>
      <w:contextualSpacing/>
    </w:pPr>
    <w:rPr>
      <w:rFonts w:eastAsiaTheme="minorHAnsi" w:cs="Tahoma"/>
      <w:b/>
      <w:i/>
      <w:noProof/>
      <w:color w:val="538135" w:themeColor="accent6" w:themeShade="BF"/>
      <w:sz w:val="22"/>
    </w:rPr>
  </w:style>
  <w:style w:type="paragraph" w:customStyle="1" w:styleId="1691135860784441B7546AA46A1456F01">
    <w:name w:val="1691135860784441B7546AA46A1456F01"/>
    <w:rsid w:val="00757B3A"/>
    <w:pPr>
      <w:spacing w:line="259" w:lineRule="auto"/>
    </w:pPr>
    <w:rPr>
      <w:rFonts w:eastAsiaTheme="minorHAnsi"/>
      <w:noProof/>
      <w:sz w:val="18"/>
      <w:szCs w:val="22"/>
      <w:lang w:val="en-GB"/>
    </w:rPr>
  </w:style>
  <w:style w:type="paragraph" w:customStyle="1" w:styleId="06DAFE6284411E49B0F997338CF17F6D1">
    <w:name w:val="06DAFE6284411E49B0F997338CF17F6D1"/>
    <w:rsid w:val="00757B3A"/>
    <w:pPr>
      <w:spacing w:line="259" w:lineRule="auto"/>
    </w:pPr>
    <w:rPr>
      <w:rFonts w:eastAsiaTheme="minorHAnsi"/>
      <w:noProof/>
      <w:sz w:val="18"/>
      <w:szCs w:val="22"/>
      <w:lang w:val="en-GB"/>
    </w:rPr>
  </w:style>
  <w:style w:type="paragraph" w:customStyle="1" w:styleId="F0F93537211EB7418510FB7E24E481D81">
    <w:name w:val="F0F93537211EB7418510FB7E24E481D81"/>
    <w:rsid w:val="000D59F2"/>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1">
    <w:name w:val="054376BFE519334A8C478DBD8A1245E61"/>
    <w:rsid w:val="000D59F2"/>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1">
    <w:name w:val="6996CF8413FAD3488234C55D5012F1FA1"/>
    <w:rsid w:val="000D59F2"/>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2">
    <w:name w:val="81D34425A0B6D646A161FA141761D6D32"/>
    <w:rsid w:val="000D59F2"/>
    <w:pPr>
      <w:contextualSpacing/>
      <w:jc w:val="right"/>
    </w:pPr>
    <w:rPr>
      <w:rFonts w:eastAsiaTheme="minorHAnsi" w:cstheme="minorHAnsi"/>
      <w:caps/>
      <w:color w:val="44546A" w:themeColor="text2"/>
      <w:szCs w:val="22"/>
      <w:lang w:val="en-US"/>
    </w:rPr>
  </w:style>
  <w:style w:type="paragraph" w:customStyle="1" w:styleId="0D3D0BADAA1EDE49AB4107A6E8EF7C472">
    <w:name w:val="0D3D0BADAA1EDE49AB4107A6E8EF7C472"/>
    <w:rsid w:val="000D59F2"/>
    <w:pPr>
      <w:contextualSpacing/>
      <w:jc w:val="right"/>
    </w:pPr>
    <w:rPr>
      <w:rFonts w:eastAsiaTheme="minorHAnsi" w:cstheme="minorHAnsi"/>
      <w:caps/>
      <w:color w:val="44546A" w:themeColor="text2"/>
      <w:szCs w:val="22"/>
      <w:lang w:val="en-US"/>
    </w:rPr>
  </w:style>
  <w:style w:type="paragraph" w:customStyle="1" w:styleId="E35C764643D5004CA6BE24B084E149EC2">
    <w:name w:val="E35C764643D5004CA6BE24B084E149EC2"/>
    <w:rsid w:val="000D59F2"/>
    <w:pPr>
      <w:contextualSpacing/>
      <w:jc w:val="right"/>
    </w:pPr>
    <w:rPr>
      <w:rFonts w:eastAsiaTheme="minorHAnsi" w:cstheme="minorHAnsi"/>
      <w:caps/>
      <w:color w:val="44546A" w:themeColor="text2"/>
      <w:szCs w:val="22"/>
      <w:lang w:val="en-US"/>
    </w:rPr>
  </w:style>
  <w:style w:type="paragraph" w:customStyle="1" w:styleId="2DA4062EDD7C9F48BA24BB8F592BB6892">
    <w:name w:val="2DA4062EDD7C9F48BA24BB8F592BB6892"/>
    <w:rsid w:val="000D59F2"/>
    <w:pPr>
      <w:contextualSpacing/>
      <w:jc w:val="right"/>
    </w:pPr>
    <w:rPr>
      <w:rFonts w:eastAsiaTheme="minorHAnsi" w:cstheme="minorHAnsi"/>
      <w:caps/>
      <w:color w:val="44546A" w:themeColor="text2"/>
      <w:szCs w:val="22"/>
      <w:lang w:val="en-US"/>
    </w:rPr>
  </w:style>
  <w:style w:type="paragraph" w:customStyle="1" w:styleId="CC0176FBAFEE2241BD8CBA95E074867F1">
    <w:name w:val="CC0176FBAFEE2241BD8CBA95E074867F1"/>
    <w:rsid w:val="000D59F2"/>
    <w:pPr>
      <w:contextualSpacing/>
      <w:outlineLvl w:val="1"/>
    </w:pPr>
    <w:rPr>
      <w:rFonts w:asciiTheme="majorHAnsi" w:eastAsiaTheme="minorHAnsi" w:hAnsiTheme="majorHAnsi" w:cstheme="majorHAnsi"/>
      <w:b/>
      <w:color w:val="002060"/>
      <w:sz w:val="44"/>
      <w:szCs w:val="44"/>
      <w:lang w:val="en-US"/>
    </w:rPr>
  </w:style>
  <w:style w:type="character" w:customStyle="1" w:styleId="TekensvoorPTANormal">
    <w:name w:val="Tekens voor PTA_Normal"/>
    <w:basedOn w:val="Standaardalinea-lettertype"/>
    <w:link w:val="PTANormal"/>
    <w:rsid w:val="00652A15"/>
    <w:rPr>
      <w:rFonts w:eastAsiaTheme="minorHAnsi" w:cstheme="minorHAnsi"/>
      <w:noProof/>
      <w:color w:val="44546A" w:themeColor="text2"/>
      <w:sz w:val="22"/>
      <w:szCs w:val="22"/>
      <w:lang w:val="en-US"/>
    </w:rPr>
  </w:style>
  <w:style w:type="character" w:customStyle="1" w:styleId="TekensvoorPTANormal02">
    <w:name w:val="Tekens voor PTA_Normal02"/>
    <w:basedOn w:val="Standaardalinea-lettertype"/>
    <w:link w:val="PTANormal02"/>
    <w:rsid w:val="00652A15"/>
    <w:rPr>
      <w:rFonts w:eastAsiaTheme="minorHAnsi" w:cstheme="minorHAnsi"/>
      <w:noProof/>
      <w:color w:val="44546A" w:themeColor="text2"/>
      <w:sz w:val="20"/>
      <w:szCs w:val="22"/>
      <w:lang w:val="en-US"/>
    </w:rPr>
  </w:style>
  <w:style w:type="paragraph" w:customStyle="1" w:styleId="1A0F7E55A348DC4F9A269BEC538DD98F1">
    <w:name w:val="1A0F7E55A348DC4F9A269BEC538DD98F1"/>
    <w:rsid w:val="000D59F2"/>
    <w:pPr>
      <w:contextualSpacing/>
      <w:jc w:val="both"/>
    </w:pPr>
    <w:rPr>
      <w:rFonts w:eastAsiaTheme="minorHAnsi" w:cstheme="minorHAnsi"/>
      <w:noProof/>
      <w:color w:val="44546A" w:themeColor="text2"/>
      <w:sz w:val="22"/>
      <w:szCs w:val="22"/>
      <w:lang w:val="en-US"/>
    </w:rPr>
  </w:style>
  <w:style w:type="paragraph" w:customStyle="1" w:styleId="194B2658681268488A7909AE6894A7042">
    <w:name w:val="194B2658681268488A7909AE6894A7042"/>
    <w:rsid w:val="000D59F2"/>
    <w:pPr>
      <w:spacing w:after="160"/>
    </w:pPr>
    <w:rPr>
      <w:rFonts w:eastAsiaTheme="minorHAnsi" w:cstheme="minorHAnsi"/>
      <w:noProof/>
      <w:color w:val="44546A" w:themeColor="text2"/>
      <w:sz w:val="22"/>
      <w:szCs w:val="22"/>
      <w:lang w:val="en-US"/>
    </w:rPr>
  </w:style>
  <w:style w:type="paragraph" w:customStyle="1" w:styleId="C9A14E2632FB9549AD60EA62F6C324D42">
    <w:name w:val="C9A14E2632FB9549AD60EA62F6C324D42"/>
    <w:rsid w:val="000D59F2"/>
    <w:pPr>
      <w:spacing w:after="160"/>
    </w:pPr>
    <w:rPr>
      <w:rFonts w:eastAsiaTheme="minorHAnsi" w:cstheme="minorHAnsi"/>
      <w:noProof/>
      <w:color w:val="44546A" w:themeColor="text2"/>
      <w:sz w:val="22"/>
      <w:szCs w:val="22"/>
      <w:lang w:val="en-US"/>
    </w:rPr>
  </w:style>
  <w:style w:type="paragraph" w:customStyle="1" w:styleId="1318DE7BEB96C040AE57535BDC33813B1">
    <w:name w:val="1318DE7BEB96C040AE57535BDC33813B1"/>
    <w:rsid w:val="000D59F2"/>
    <w:pPr>
      <w:spacing w:after="160"/>
    </w:pPr>
    <w:rPr>
      <w:rFonts w:eastAsiaTheme="minorHAnsi" w:cstheme="minorHAnsi"/>
      <w:noProof/>
      <w:color w:val="44546A" w:themeColor="text2"/>
      <w:sz w:val="22"/>
      <w:szCs w:val="22"/>
      <w:lang w:val="en-US"/>
    </w:rPr>
  </w:style>
  <w:style w:type="paragraph" w:customStyle="1" w:styleId="837E7347DD3CEA42A1F60194C4C036A62">
    <w:name w:val="837E7347DD3CEA42A1F60194C4C036A62"/>
    <w:rsid w:val="000D59F2"/>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2">
    <w:name w:val="CEA316674746094E9ECB5C99F6FAEA2F2"/>
    <w:rsid w:val="000D59F2"/>
    <w:pPr>
      <w:spacing w:after="160"/>
    </w:pPr>
    <w:rPr>
      <w:rFonts w:eastAsiaTheme="minorHAnsi" w:cstheme="minorHAnsi"/>
      <w:noProof/>
      <w:color w:val="FFFFFF" w:themeColor="background1"/>
      <w:sz w:val="22"/>
      <w:szCs w:val="22"/>
      <w:lang w:val="en-US"/>
    </w:rPr>
  </w:style>
  <w:style w:type="paragraph" w:customStyle="1" w:styleId="79C5A8B573B82B4A91BD4AD169BE1CB52">
    <w:name w:val="79C5A8B573B82B4A91BD4AD169BE1CB52"/>
    <w:rsid w:val="000D59F2"/>
    <w:pPr>
      <w:spacing w:after="160"/>
    </w:pPr>
    <w:rPr>
      <w:rFonts w:eastAsiaTheme="minorHAnsi" w:cstheme="minorHAnsi"/>
      <w:noProof/>
      <w:color w:val="FFFFFF" w:themeColor="background1"/>
      <w:sz w:val="22"/>
      <w:szCs w:val="22"/>
      <w:lang w:val="en-US"/>
    </w:rPr>
  </w:style>
  <w:style w:type="paragraph" w:customStyle="1" w:styleId="4183B697D77F2C499ABE90CEE1C55B2C1">
    <w:name w:val="4183B697D77F2C499ABE90CEE1C55B2C1"/>
    <w:rsid w:val="000D59F2"/>
    <w:pPr>
      <w:spacing w:after="160"/>
    </w:pPr>
    <w:rPr>
      <w:rFonts w:eastAsiaTheme="minorHAnsi" w:cstheme="minorHAnsi"/>
      <w:noProof/>
      <w:color w:val="FFFFFF" w:themeColor="background1"/>
      <w:sz w:val="22"/>
      <w:szCs w:val="22"/>
      <w:lang w:val="en-US"/>
    </w:rPr>
  </w:style>
  <w:style w:type="paragraph" w:customStyle="1" w:styleId="210EBA0FAD26014A9EEB44DD10042F4F2">
    <w:name w:val="210EBA0FAD26014A9EEB44DD10042F4F2"/>
    <w:rsid w:val="000D59F2"/>
    <w:pPr>
      <w:spacing w:after="160"/>
    </w:pPr>
    <w:rPr>
      <w:rFonts w:eastAsiaTheme="minorHAnsi" w:cstheme="minorHAnsi"/>
      <w:noProof/>
      <w:color w:val="44546A" w:themeColor="text2"/>
      <w:sz w:val="22"/>
      <w:szCs w:val="22"/>
      <w:lang w:val="en-US"/>
    </w:rPr>
  </w:style>
  <w:style w:type="paragraph" w:customStyle="1" w:styleId="E6822462B2EA144F8F64EBBA0B9FFA0A2">
    <w:name w:val="E6822462B2EA144F8F64EBBA0B9FFA0A2"/>
    <w:rsid w:val="000D59F2"/>
    <w:pPr>
      <w:spacing w:after="160"/>
    </w:pPr>
    <w:rPr>
      <w:rFonts w:eastAsiaTheme="minorHAnsi" w:cstheme="minorHAnsi"/>
      <w:noProof/>
      <w:color w:val="44546A" w:themeColor="text2"/>
      <w:sz w:val="22"/>
      <w:szCs w:val="22"/>
      <w:lang w:val="en-US"/>
    </w:rPr>
  </w:style>
  <w:style w:type="paragraph" w:customStyle="1" w:styleId="8FE84D029BC2254AA67F190AA745F9ED2">
    <w:name w:val="8FE84D029BC2254AA67F190AA745F9ED2"/>
    <w:rsid w:val="000D59F2"/>
    <w:pPr>
      <w:spacing w:after="160"/>
    </w:pPr>
    <w:rPr>
      <w:rFonts w:eastAsiaTheme="minorHAnsi" w:cstheme="minorHAnsi"/>
      <w:noProof/>
      <w:color w:val="44546A" w:themeColor="text2"/>
      <w:sz w:val="22"/>
      <w:szCs w:val="22"/>
      <w:lang w:val="en-US"/>
    </w:rPr>
  </w:style>
  <w:style w:type="character" w:customStyle="1" w:styleId="TekensvoorEmphasisItalics">
    <w:name w:val="Tekens voor Emphasis_Italics"/>
    <w:basedOn w:val="Standaardalinea-lettertype"/>
    <w:link w:val="EmphasisItalics"/>
    <w:rsid w:val="00652A15"/>
    <w:rPr>
      <w:rFonts w:eastAsiaTheme="minorHAnsi" w:cs="Tahoma"/>
      <w:b/>
      <w:i/>
      <w:noProof/>
      <w:color w:val="538135" w:themeColor="accent6" w:themeShade="BF"/>
      <w:sz w:val="22"/>
      <w:lang w:val="en-US"/>
    </w:rPr>
  </w:style>
  <w:style w:type="paragraph" w:customStyle="1" w:styleId="F75E0F54D555A8438EBF330B08EF746A2">
    <w:name w:val="F75E0F54D555A8438EBF330B08EF746A2"/>
    <w:rsid w:val="000D59F2"/>
    <w:pPr>
      <w:contextualSpacing/>
    </w:pPr>
    <w:rPr>
      <w:rFonts w:eastAsiaTheme="minorHAnsi" w:cs="Tahoma"/>
      <w:b/>
      <w:i/>
      <w:noProof/>
      <w:color w:val="538135" w:themeColor="accent6" w:themeShade="BF"/>
      <w:sz w:val="22"/>
      <w:lang w:val="en-US"/>
    </w:rPr>
  </w:style>
  <w:style w:type="paragraph" w:customStyle="1" w:styleId="1691135860784441B7546AA46A1456F02">
    <w:name w:val="1691135860784441B7546AA46A1456F02"/>
    <w:rsid w:val="000D59F2"/>
    <w:pPr>
      <w:spacing w:line="259" w:lineRule="auto"/>
    </w:pPr>
    <w:rPr>
      <w:rFonts w:eastAsiaTheme="minorHAnsi"/>
      <w:noProof/>
      <w:sz w:val="18"/>
      <w:szCs w:val="22"/>
    </w:rPr>
  </w:style>
  <w:style w:type="paragraph" w:customStyle="1" w:styleId="06DAFE6284411E49B0F997338CF17F6D2">
    <w:name w:val="06DAFE6284411E49B0F997338CF17F6D2"/>
    <w:rsid w:val="000D59F2"/>
    <w:pPr>
      <w:spacing w:line="259" w:lineRule="auto"/>
    </w:pPr>
    <w:rPr>
      <w:rFonts w:eastAsiaTheme="minorHAnsi"/>
      <w:noProof/>
      <w:sz w:val="18"/>
      <w:szCs w:val="22"/>
    </w:rPr>
  </w:style>
  <w:style w:type="paragraph" w:customStyle="1" w:styleId="14B6FC68BAE55A438E69EC322928AEFB1">
    <w:name w:val="14B6FC68BAE55A438E69EC322928AEFB1"/>
    <w:rsid w:val="000D59F2"/>
    <w:pPr>
      <w:spacing w:line="259" w:lineRule="auto"/>
    </w:pPr>
    <w:rPr>
      <w:rFonts w:eastAsiaTheme="minorHAnsi"/>
      <w:noProof/>
      <w:sz w:val="18"/>
      <w:szCs w:val="22"/>
    </w:rPr>
  </w:style>
  <w:style w:type="paragraph" w:customStyle="1" w:styleId="F0F93537211EB7418510FB7E24E481D82">
    <w:name w:val="F0F93537211EB7418510FB7E24E481D82"/>
    <w:rsid w:val="00652A1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054376BFE519334A8C478DBD8A1245E62">
    <w:name w:val="054376BFE519334A8C478DBD8A1245E62"/>
    <w:rsid w:val="00652A1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6996CF8413FAD3488234C55D5012F1FA2">
    <w:name w:val="6996CF8413FAD3488234C55D5012F1FA2"/>
    <w:rsid w:val="00652A15"/>
    <w:pPr>
      <w:contextualSpacing/>
      <w:outlineLvl w:val="0"/>
    </w:pPr>
    <w:rPr>
      <w:rFonts w:asciiTheme="majorHAnsi" w:eastAsiaTheme="minorHAnsi" w:hAnsiTheme="majorHAnsi" w:cstheme="majorHAnsi"/>
      <w:b/>
      <w:color w:val="FFFFFF" w:themeColor="background1"/>
      <w:sz w:val="28"/>
      <w:szCs w:val="22"/>
      <w:lang w:val="en-US"/>
    </w:rPr>
  </w:style>
  <w:style w:type="paragraph" w:customStyle="1" w:styleId="81D34425A0B6D646A161FA141761D6D33">
    <w:name w:val="81D34425A0B6D646A161FA141761D6D33"/>
    <w:rsid w:val="00652A15"/>
    <w:pPr>
      <w:contextualSpacing/>
      <w:jc w:val="right"/>
    </w:pPr>
    <w:rPr>
      <w:rFonts w:eastAsiaTheme="minorHAnsi" w:cstheme="minorHAnsi"/>
      <w:caps/>
      <w:color w:val="44546A" w:themeColor="text2"/>
      <w:szCs w:val="22"/>
      <w:lang w:val="en-US"/>
    </w:rPr>
  </w:style>
  <w:style w:type="paragraph" w:customStyle="1" w:styleId="0D3D0BADAA1EDE49AB4107A6E8EF7C473">
    <w:name w:val="0D3D0BADAA1EDE49AB4107A6E8EF7C473"/>
    <w:rsid w:val="00652A15"/>
    <w:pPr>
      <w:contextualSpacing/>
      <w:jc w:val="right"/>
    </w:pPr>
    <w:rPr>
      <w:rFonts w:eastAsiaTheme="minorHAnsi" w:cstheme="minorHAnsi"/>
      <w:caps/>
      <w:color w:val="44546A" w:themeColor="text2"/>
      <w:szCs w:val="22"/>
      <w:lang w:val="en-US"/>
    </w:rPr>
  </w:style>
  <w:style w:type="paragraph" w:customStyle="1" w:styleId="E35C764643D5004CA6BE24B084E149EC3">
    <w:name w:val="E35C764643D5004CA6BE24B084E149EC3"/>
    <w:rsid w:val="00652A15"/>
    <w:pPr>
      <w:contextualSpacing/>
      <w:jc w:val="right"/>
    </w:pPr>
    <w:rPr>
      <w:rFonts w:eastAsiaTheme="minorHAnsi" w:cstheme="minorHAnsi"/>
      <w:caps/>
      <w:color w:val="44546A" w:themeColor="text2"/>
      <w:szCs w:val="22"/>
      <w:lang w:val="en-US"/>
    </w:rPr>
  </w:style>
  <w:style w:type="paragraph" w:customStyle="1" w:styleId="2DA4062EDD7C9F48BA24BB8F592BB6893">
    <w:name w:val="2DA4062EDD7C9F48BA24BB8F592BB6893"/>
    <w:rsid w:val="00652A15"/>
    <w:pPr>
      <w:contextualSpacing/>
      <w:jc w:val="right"/>
    </w:pPr>
    <w:rPr>
      <w:rFonts w:eastAsiaTheme="minorHAnsi" w:cstheme="minorHAnsi"/>
      <w:caps/>
      <w:color w:val="44546A" w:themeColor="text2"/>
      <w:szCs w:val="22"/>
      <w:lang w:val="en-US"/>
    </w:rPr>
  </w:style>
  <w:style w:type="paragraph" w:customStyle="1" w:styleId="CC0176FBAFEE2241BD8CBA95E074867F2">
    <w:name w:val="CC0176FBAFEE2241BD8CBA95E074867F2"/>
    <w:rsid w:val="00652A15"/>
    <w:pPr>
      <w:contextualSpacing/>
      <w:outlineLvl w:val="1"/>
    </w:pPr>
    <w:rPr>
      <w:rFonts w:asciiTheme="majorHAnsi" w:eastAsiaTheme="minorHAnsi" w:hAnsiTheme="majorHAnsi" w:cstheme="majorHAnsi"/>
      <w:b/>
      <w:color w:val="002060"/>
      <w:sz w:val="44"/>
      <w:szCs w:val="44"/>
      <w:lang w:val="en-US"/>
    </w:rPr>
  </w:style>
  <w:style w:type="paragraph" w:customStyle="1" w:styleId="1A0F7E55A348DC4F9A269BEC538DD98F2">
    <w:name w:val="1A0F7E55A348DC4F9A269BEC538DD98F2"/>
    <w:rsid w:val="00652A15"/>
    <w:pPr>
      <w:contextualSpacing/>
      <w:jc w:val="both"/>
    </w:pPr>
    <w:rPr>
      <w:rFonts w:eastAsiaTheme="minorHAnsi" w:cstheme="minorHAnsi"/>
      <w:noProof/>
      <w:color w:val="44546A" w:themeColor="text2"/>
      <w:sz w:val="22"/>
      <w:szCs w:val="22"/>
      <w:lang w:val="en-US"/>
    </w:rPr>
  </w:style>
  <w:style w:type="paragraph" w:customStyle="1" w:styleId="194B2658681268488A7909AE6894A7043">
    <w:name w:val="194B2658681268488A7909AE6894A7043"/>
    <w:rsid w:val="00652A15"/>
    <w:pPr>
      <w:spacing w:after="160"/>
    </w:pPr>
    <w:rPr>
      <w:rFonts w:eastAsiaTheme="minorHAnsi" w:cstheme="minorHAnsi"/>
      <w:noProof/>
      <w:color w:val="44546A" w:themeColor="text2"/>
      <w:sz w:val="20"/>
      <w:szCs w:val="22"/>
      <w:lang w:val="en-US"/>
    </w:rPr>
  </w:style>
  <w:style w:type="paragraph" w:customStyle="1" w:styleId="C9A14E2632FB9549AD60EA62F6C324D43">
    <w:name w:val="C9A14E2632FB9549AD60EA62F6C324D43"/>
    <w:rsid w:val="00652A15"/>
    <w:pPr>
      <w:spacing w:after="160"/>
    </w:pPr>
    <w:rPr>
      <w:rFonts w:eastAsiaTheme="minorHAnsi" w:cstheme="minorHAnsi"/>
      <w:noProof/>
      <w:color w:val="44546A" w:themeColor="text2"/>
      <w:sz w:val="20"/>
      <w:szCs w:val="22"/>
      <w:lang w:val="en-US"/>
    </w:rPr>
  </w:style>
  <w:style w:type="paragraph" w:customStyle="1" w:styleId="1318DE7BEB96C040AE57535BDC33813B2">
    <w:name w:val="1318DE7BEB96C040AE57535BDC33813B2"/>
    <w:rsid w:val="00652A15"/>
    <w:pPr>
      <w:spacing w:after="160"/>
    </w:pPr>
    <w:rPr>
      <w:rFonts w:eastAsiaTheme="minorHAnsi" w:cstheme="minorHAnsi"/>
      <w:noProof/>
      <w:color w:val="44546A" w:themeColor="text2"/>
      <w:sz w:val="20"/>
      <w:szCs w:val="22"/>
      <w:lang w:val="en-US"/>
    </w:rPr>
  </w:style>
  <w:style w:type="paragraph" w:customStyle="1" w:styleId="837E7347DD3CEA42A1F60194C4C036A63">
    <w:name w:val="837E7347DD3CEA42A1F60194C4C036A63"/>
    <w:rsid w:val="00652A15"/>
    <w:pPr>
      <w:contextualSpacing/>
      <w:outlineLvl w:val="2"/>
    </w:pPr>
    <w:rPr>
      <w:rFonts w:asciiTheme="majorHAnsi" w:eastAsiaTheme="minorHAnsi" w:hAnsiTheme="majorHAnsi" w:cs="Tahoma"/>
      <w:b/>
      <w:color w:val="FFFFFF" w:themeColor="background1"/>
      <w:sz w:val="44"/>
      <w:szCs w:val="44"/>
      <w:lang w:val="en-US"/>
    </w:rPr>
  </w:style>
  <w:style w:type="paragraph" w:customStyle="1" w:styleId="CEA316674746094E9ECB5C99F6FAEA2F3">
    <w:name w:val="CEA316674746094E9ECB5C99F6FAEA2F3"/>
    <w:rsid w:val="00652A15"/>
    <w:pPr>
      <w:spacing w:after="160"/>
    </w:pPr>
    <w:rPr>
      <w:rFonts w:eastAsiaTheme="minorHAnsi" w:cstheme="minorHAnsi"/>
      <w:noProof/>
      <w:color w:val="FFFFFF" w:themeColor="background1"/>
      <w:sz w:val="20"/>
      <w:szCs w:val="22"/>
      <w:lang w:val="en-US"/>
    </w:rPr>
  </w:style>
  <w:style w:type="paragraph" w:customStyle="1" w:styleId="79C5A8B573B82B4A91BD4AD169BE1CB53">
    <w:name w:val="79C5A8B573B82B4A91BD4AD169BE1CB53"/>
    <w:rsid w:val="00652A15"/>
    <w:pPr>
      <w:spacing w:after="160"/>
    </w:pPr>
    <w:rPr>
      <w:rFonts w:eastAsiaTheme="minorHAnsi" w:cstheme="minorHAnsi"/>
      <w:noProof/>
      <w:color w:val="FFFFFF" w:themeColor="background1"/>
      <w:sz w:val="20"/>
      <w:szCs w:val="22"/>
      <w:lang w:val="en-US"/>
    </w:rPr>
  </w:style>
  <w:style w:type="paragraph" w:customStyle="1" w:styleId="4183B697D77F2C499ABE90CEE1C55B2C2">
    <w:name w:val="4183B697D77F2C499ABE90CEE1C55B2C2"/>
    <w:rsid w:val="00652A15"/>
    <w:pPr>
      <w:spacing w:after="160"/>
    </w:pPr>
    <w:rPr>
      <w:rFonts w:eastAsiaTheme="minorHAnsi" w:cstheme="minorHAnsi"/>
      <w:noProof/>
      <w:color w:val="FFFFFF" w:themeColor="background1"/>
      <w:sz w:val="20"/>
      <w:szCs w:val="22"/>
      <w:lang w:val="en-US"/>
    </w:rPr>
  </w:style>
  <w:style w:type="paragraph" w:customStyle="1" w:styleId="210EBA0FAD26014A9EEB44DD10042F4F3">
    <w:name w:val="210EBA0FAD26014A9EEB44DD10042F4F3"/>
    <w:rsid w:val="00652A15"/>
    <w:pPr>
      <w:spacing w:after="160"/>
    </w:pPr>
    <w:rPr>
      <w:rFonts w:eastAsiaTheme="minorHAnsi" w:cstheme="minorHAnsi"/>
      <w:noProof/>
      <w:color w:val="44546A" w:themeColor="text2"/>
      <w:sz w:val="20"/>
      <w:szCs w:val="22"/>
      <w:lang w:val="en-US"/>
    </w:rPr>
  </w:style>
  <w:style w:type="paragraph" w:customStyle="1" w:styleId="E6822462B2EA144F8F64EBBA0B9FFA0A3">
    <w:name w:val="E6822462B2EA144F8F64EBBA0B9FFA0A3"/>
    <w:rsid w:val="00652A15"/>
    <w:pPr>
      <w:spacing w:after="160"/>
    </w:pPr>
    <w:rPr>
      <w:rFonts w:eastAsiaTheme="minorHAnsi" w:cstheme="minorHAnsi"/>
      <w:noProof/>
      <w:color w:val="44546A" w:themeColor="text2"/>
      <w:sz w:val="20"/>
      <w:szCs w:val="22"/>
      <w:lang w:val="en-US"/>
    </w:rPr>
  </w:style>
  <w:style w:type="paragraph" w:customStyle="1" w:styleId="8FE84D029BC2254AA67F190AA745F9ED3">
    <w:name w:val="8FE84D029BC2254AA67F190AA745F9ED3"/>
    <w:rsid w:val="00652A15"/>
    <w:pPr>
      <w:spacing w:after="160"/>
    </w:pPr>
    <w:rPr>
      <w:rFonts w:eastAsiaTheme="minorHAnsi" w:cstheme="minorHAnsi"/>
      <w:noProof/>
      <w:color w:val="44546A" w:themeColor="text2"/>
      <w:sz w:val="20"/>
      <w:szCs w:val="22"/>
      <w:lang w:val="en-US"/>
    </w:rPr>
  </w:style>
  <w:style w:type="paragraph" w:customStyle="1" w:styleId="F75E0F54D555A8438EBF330B08EF746A3">
    <w:name w:val="F75E0F54D555A8438EBF330B08EF746A3"/>
    <w:rsid w:val="00652A15"/>
    <w:pPr>
      <w:contextualSpacing/>
    </w:pPr>
    <w:rPr>
      <w:rFonts w:eastAsiaTheme="minorHAnsi" w:cs="Tahoma"/>
      <w:b/>
      <w:i/>
      <w:noProof/>
      <w:color w:val="538135" w:themeColor="accent6" w:themeShade="BF"/>
      <w:sz w:val="22"/>
      <w:lang w:val="en-US"/>
    </w:rPr>
  </w:style>
  <w:style w:type="paragraph" w:customStyle="1" w:styleId="1691135860784441B7546AA46A1456F03">
    <w:name w:val="1691135860784441B7546AA46A1456F03"/>
    <w:rsid w:val="00652A15"/>
    <w:pPr>
      <w:spacing w:line="259" w:lineRule="auto"/>
    </w:pPr>
    <w:rPr>
      <w:rFonts w:eastAsiaTheme="minorHAnsi"/>
      <w:noProof/>
      <w:sz w:val="18"/>
      <w:szCs w:val="22"/>
    </w:rPr>
  </w:style>
  <w:style w:type="paragraph" w:customStyle="1" w:styleId="06DAFE6284411E49B0F997338CF17F6D3">
    <w:name w:val="06DAFE6284411E49B0F997338CF17F6D3"/>
    <w:rsid w:val="00652A15"/>
    <w:pPr>
      <w:spacing w:line="259" w:lineRule="auto"/>
    </w:pPr>
    <w:rPr>
      <w:rFonts w:eastAsiaTheme="minorHAnsi"/>
      <w:noProof/>
      <w:sz w:val="18"/>
      <w:szCs w:val="22"/>
    </w:rPr>
  </w:style>
  <w:style w:type="paragraph" w:customStyle="1" w:styleId="14B6FC68BAE55A438E69EC322928AEFB2">
    <w:name w:val="14B6FC68BAE55A438E69EC322928AEFB2"/>
    <w:rsid w:val="00652A15"/>
    <w:pPr>
      <w:spacing w:line="259" w:lineRule="auto"/>
    </w:pPr>
    <w:rPr>
      <w:rFonts w:eastAsiaTheme="minorHAnsi"/>
      <w:noProof/>
      <w:sz w:val="18"/>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B3496-DADD-4FEB-833B-F0F88AB4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Office_30658651_TF89135288</Template>
  <TotalTime>6</TotalTime>
  <Pages>2</Pages>
  <Words>558</Words>
  <Characters>3072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Allen</dc:creator>
  <cp:keywords/>
  <dc:description/>
  <cp:lastModifiedBy>Tester nl-NL</cp:lastModifiedBy>
  <cp:revision>5</cp:revision>
  <dcterms:created xsi:type="dcterms:W3CDTF">2019-03-19T09:05:00Z</dcterms:created>
  <dcterms:modified xsi:type="dcterms:W3CDTF">2019-04-04T15:33:00Z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