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24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 om titel van nieuwsbrief, informatie over komende evenementen, editie van de maand en bedrijfsgegevens in te voeren"/>
      </w:tblPr>
      <w:tblGrid>
        <w:gridCol w:w="6460"/>
        <w:gridCol w:w="5650"/>
        <w:gridCol w:w="10228"/>
        <w:gridCol w:w="2142"/>
      </w:tblGrid>
      <w:tr w:rsidR="00EC45D2" w14:paraId="45E96E2B" w14:textId="77777777" w:rsidTr="000105C6">
        <w:trPr>
          <w:trHeight w:val="8064"/>
          <w:tblHeader/>
          <w:jc w:val="center"/>
        </w:trPr>
        <w:tc>
          <w:tcPr>
            <w:tcW w:w="6336" w:type="dxa"/>
          </w:tcPr>
          <w:p w14:paraId="6E9BF4BD" w14:textId="77777777" w:rsidR="00ED10A9" w:rsidRDefault="00ED10A9" w:rsidP="00300ABE">
            <w:pPr>
              <w:pStyle w:val="Heading1"/>
              <w:outlineLvl w:val="0"/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E389CBA" wp14:editId="0C022EE3">
                      <wp:extent cx="3900668" cy="2099734"/>
                      <wp:effectExtent l="0" t="0" r="0" b="15240"/>
                      <wp:docPr id="300" name="Tekstvak 196" descr="Tekstvak om hoofdkop, sub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0668" cy="2099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-1550530974"/>
                                    <w:placeholder>
                                      <w:docPart w:val="3F1FF2DCE1F04268B8BEF42D37404DC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F852572" w14:textId="77777777" w:rsidR="00ED10A9" w:rsidRPr="006E1E93" w:rsidRDefault="00ED10A9" w:rsidP="00450666">
                                      <w:pPr>
                                        <w:pStyle w:val="Heading1"/>
                                        <w:rPr>
                                          <w:lang w:val="en-US"/>
                                        </w:rPr>
                                      </w:pPr>
                                      <w:r w:rsidRPr="006E1E93">
                                        <w:rPr>
                                          <w:rStyle w:val="Heading1Char"/>
                                          <w:rFonts w:asciiTheme="minorHAnsi" w:hAnsiTheme="minorHAnsi"/>
                                          <w:b/>
                                          <w:lang w:val="en-US" w:bidi="nl-NL"/>
                                        </w:rPr>
                                        <w:t>Komende evenementen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subkop in:"/>
                                    <w:tag w:val="Voer subkop in:"/>
                                    <w:id w:val="380217619"/>
                                    <w:placeholder>
                                      <w:docPart w:val="136032A8143A424D9D2202F605127F8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1FA53D0" w14:textId="77777777" w:rsidR="00ED10A9" w:rsidRPr="006E1E93" w:rsidRDefault="00ED10A9" w:rsidP="007E6032">
                                      <w:pPr>
                                        <w:pStyle w:val="Heading2"/>
                                        <w:spacing w:before="200" w:line="240" w:lineRule="auto"/>
                                        <w:rPr>
                                          <w:lang w:val="en-US"/>
                                        </w:rPr>
                                      </w:pPr>
                                      <w:r w:rsidRPr="006E1E93">
                                        <w:rPr>
                                          <w:rStyle w:val="TekensvoorParatext03"/>
                                          <w:sz w:val="28"/>
                                          <w:szCs w:val="28"/>
                                          <w:lang w:val="en-US" w:bidi="nl-NL"/>
                                        </w:rPr>
                                        <w:t>LOREM, VICIS PRAESENT ERAT FEUGAIT DOLOR.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1750725406"/>
                                    <w:placeholder>
                                      <w:docPart w:val="5871B57F1452466EA9E59C4E57BD290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4050730F" w14:textId="65DD2EF4" w:rsidR="00ED10A9" w:rsidRPr="006E1E93" w:rsidRDefault="00ED10A9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en-US"/>
                                        </w:rPr>
                                      </w:pPr>
                                      <w:r w:rsidRPr="006E1E93">
                                        <w:rPr>
                                          <w:lang w:val="en-US" w:bidi="nl-NL"/>
                                        </w:rPr>
                                        <w:t>Adipiscing magna jumentum velit iriure volutpat mos at neque nulla lobortis dignissiconventio, torqueo, acsi roto modol etalis.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389C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96" o:spid="_x0000_s1026" type="#_x0000_t202" alt="Tekstvak om hoofdkop, subkop en beschrijving in te voeren" style="width:307.15pt;height:16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" filled="f" fillcolor="#fffffe" stroked="f" strokecolor="#212120" insetpen="t">
                      <v:textbox inset="36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-1550530974"/>
                              <w:placeholder>
                                <w:docPart w:val="3F1FF2DCE1F04268B8BEF42D37404DC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F852572" w14:textId="77777777" w:rsidR="00ED10A9" w:rsidRPr="006E1E93" w:rsidRDefault="00ED10A9" w:rsidP="00450666">
                                <w:pPr>
                                  <w:pStyle w:val="Heading1"/>
                                  <w:rPr>
                                    <w:lang w:val="en-US"/>
                                  </w:rPr>
                                </w:pPr>
                                <w:r w:rsidRPr="006E1E93">
                                  <w:rPr>
                                    <w:rStyle w:val="Heading1Char"/>
                                    <w:rFonts w:asciiTheme="minorHAnsi" w:hAnsiTheme="minorHAnsi"/>
                                    <w:b/>
                                    <w:lang w:val="en-US" w:bidi="nl-NL"/>
                                  </w:rPr>
                                  <w:t>Komende evenementen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subkop in:"/>
                              <w:tag w:val="Voer subkop in:"/>
                              <w:id w:val="380217619"/>
                              <w:placeholder>
                                <w:docPart w:val="136032A8143A424D9D2202F605127F8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1FA53D0" w14:textId="77777777" w:rsidR="00ED10A9" w:rsidRPr="006E1E93" w:rsidRDefault="00ED10A9" w:rsidP="007E6032">
                                <w:pPr>
                                  <w:pStyle w:val="Heading2"/>
                                  <w:spacing w:before="200" w:line="240" w:lineRule="auto"/>
                                  <w:rPr>
                                    <w:lang w:val="en-US"/>
                                  </w:rPr>
                                </w:pPr>
                                <w:r w:rsidRPr="006E1E93">
                                  <w:rPr>
                                    <w:rStyle w:val="TekensvoorParatext03"/>
                                    <w:sz w:val="28"/>
                                    <w:szCs w:val="28"/>
                                    <w:lang w:val="en-US" w:bidi="nl-NL"/>
                                  </w:rPr>
                                  <w:t>LOREM, VICIS PRAESENT ERAT FEUGAIT DOLOR.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1750725406"/>
                              <w:placeholder>
                                <w:docPart w:val="5871B57F1452466EA9E59C4E57BD290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050730F" w14:textId="65DD2EF4" w:rsidR="00ED10A9" w:rsidRPr="006E1E93" w:rsidRDefault="00ED10A9" w:rsidP="00906716">
                                <w:pPr>
                                  <w:spacing w:before="100" w:after="0" w:line="240" w:lineRule="auto"/>
                                  <w:rPr>
                                    <w:lang w:val="en-US"/>
                                  </w:rPr>
                                </w:pPr>
                                <w:r w:rsidRPr="006E1E93">
                                  <w:rPr>
                                    <w:lang w:val="en-US" w:bidi="nl-NL"/>
                                  </w:rPr>
                                  <w:t>Adipiscing magna jumentum velit iriure volutpat mos at neque nulla lobortis dignissiconventio, torqueo, acsi roto modol etalis.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008DAB0" w14:textId="77777777" w:rsidR="00ED10A9" w:rsidRDefault="00ED10A9" w:rsidP="00300ABE"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0ED5D02" wp14:editId="3F9E5738">
                      <wp:extent cx="3935393" cy="1597306"/>
                      <wp:effectExtent l="0" t="0" r="0" b="3175"/>
                      <wp:docPr id="301" name="Tekstvak 196" descr="Tekstvak om sub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393" cy="1597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2064065780"/>
                                    <w:placeholder>
                                      <w:docPart w:val="0FA9B9A99E254585881B3B282397C1B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ECB6382" w14:textId="77777777" w:rsidR="00ED10A9" w:rsidRPr="00EF737D" w:rsidRDefault="00ED10A9" w:rsidP="00450666">
                                      <w:pPr>
                                        <w:pStyle w:val="Paratext03"/>
                                        <w:rPr>
                                          <w:lang w:val="pt-BR"/>
                                        </w:rPr>
                                      </w:pPr>
                                      <w:r w:rsidRPr="00450666">
                                        <w:rPr>
                                          <w:lang w:bidi="nl-NL"/>
                                        </w:rPr>
                                        <w:t>Volutpat mos at neque nulla lobortis dig nissim conventio.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184753031"/>
                                    <w:placeholder>
                                      <w:docPart w:val="3A0DE3E73B3A494494F82E12112DA55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4840080" w14:textId="7E204AC9" w:rsidR="00ED10A9" w:rsidRPr="00EF737D" w:rsidRDefault="00ED10A9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pt-BR"/>
                                        </w:rPr>
                                      </w:pPr>
                                      <w:r w:rsidRPr="00EF737D">
                                        <w:rPr>
                                          <w:lang w:val="pt-BR" w:bidi="nl-NL"/>
                                        </w:rPr>
                                        <w:t>Adipiscing magna jumentum velit iriure volutpat mos at neque nulla lobortis dignissiconventio, torqueo, acsi roto modol etalis.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ED5D02" id="_x0000_s1027" type="#_x0000_t202" alt="Tekstvak om subkop en beschrijving in te voeren" style="width:309.85pt;height:1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" filled="f" fillcolor="#fffffe" stroked="f" strokecolor="#212120" insetpen="t">
                      <v:textbox inset="36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2064065780"/>
                              <w:placeholder>
                                <w:docPart w:val="0FA9B9A99E254585881B3B282397C1B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ECB6382" w14:textId="77777777" w:rsidR="00ED10A9" w:rsidRPr="00EF737D" w:rsidRDefault="00ED10A9" w:rsidP="00450666">
                                <w:pPr>
                                  <w:pStyle w:val="Paratext03"/>
                                  <w:rPr>
                                    <w:lang w:val="pt-BR"/>
                                  </w:rPr>
                                </w:pPr>
                                <w:r w:rsidRPr="00450666">
                                  <w:rPr>
                                    <w:lang w:bidi="nl-NL"/>
                                  </w:rPr>
                                  <w:t>Volutpat mos at neque nulla lobortis dig nissim conventio.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184753031"/>
                              <w:placeholder>
                                <w:docPart w:val="3A0DE3E73B3A494494F82E12112DA55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4840080" w14:textId="7E204AC9" w:rsidR="00ED10A9" w:rsidRPr="00EF737D" w:rsidRDefault="00ED10A9" w:rsidP="00906716">
                                <w:pPr>
                                  <w:spacing w:before="100" w:after="0" w:line="240" w:lineRule="auto"/>
                                  <w:rPr>
                                    <w:lang w:val="pt-BR"/>
                                  </w:rPr>
                                </w:pPr>
                                <w:r w:rsidRPr="00EF737D">
                                  <w:rPr>
                                    <w:lang w:val="pt-BR" w:bidi="nl-NL"/>
                                  </w:rPr>
                                  <w:t>Adipiscing magna jumentum velit iriure volutpat mos at neque nulla lobortis dignissiconventio, torqueo, acsi roto modol etalis.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EBA7EA9" w14:textId="76FDFEAE" w:rsidR="00ED10A9" w:rsidRPr="007E6032" w:rsidRDefault="00ED10A9" w:rsidP="00300ABE"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7DB9BDAA" wp14:editId="3884D54A">
                      <wp:extent cx="3935393" cy="1181100"/>
                      <wp:effectExtent l="0" t="0" r="0" b="0"/>
                      <wp:docPr id="302" name="Tekstvak 196" descr="Tekstvak om sub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393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1899250068"/>
                                    <w:placeholder>
                                      <w:docPart w:val="57192906C6924CAB906F21C38EDA097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A8A5580" w14:textId="77777777" w:rsidR="00ED10A9" w:rsidRPr="006E1E93" w:rsidRDefault="00ED10A9" w:rsidP="008040EC">
                                      <w:pPr>
                                        <w:pStyle w:val="Paratext03"/>
                                        <w:rPr>
                                          <w:lang w:val="en-US"/>
                                        </w:rPr>
                                      </w:pPr>
                                      <w:r w:rsidRPr="006E1E93">
                                        <w:rPr>
                                          <w:lang w:val="en-US" w:bidi="nl-NL"/>
                                        </w:rPr>
                                        <w:t>Volutpat mos at neque nulla lobortis dig nissim conventio.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698205336"/>
                                    <w:placeholder>
                                      <w:docPart w:val="1F1A86471C2843C5A949A92A6A93590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3514515" w14:textId="37E206C4" w:rsidR="00ED10A9" w:rsidRPr="006E1E93" w:rsidRDefault="00ED10A9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en-US"/>
                                        </w:rPr>
                                      </w:pPr>
                                      <w:r w:rsidRPr="007E6032">
                                        <w:rPr>
                                          <w:lang w:bidi="nl-NL"/>
                                        </w:rPr>
                                        <w:t>Adipiscing magna jumentum velit iriure volutpat mos at neque nulla lobortis dignissiconventio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B9BDAA" id="_x0000_s1028" type="#_x0000_t202" alt="Tekstvak om subkop en beschrijving in te voeren" style="width:309.8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" filled="f" fillcolor="#fffffe" stroked="f" strokecolor="#212120" insetpen="t">
                      <v:textbox inset="36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1899250068"/>
                              <w:placeholder>
                                <w:docPart w:val="57192906C6924CAB906F21C38EDA097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A8A5580" w14:textId="77777777" w:rsidR="00ED10A9" w:rsidRPr="006E1E93" w:rsidRDefault="00ED10A9" w:rsidP="008040EC">
                                <w:pPr>
                                  <w:pStyle w:val="Paratext03"/>
                                  <w:rPr>
                                    <w:lang w:val="en-US"/>
                                  </w:rPr>
                                </w:pPr>
                                <w:r w:rsidRPr="006E1E93">
                                  <w:rPr>
                                    <w:lang w:val="en-US" w:bidi="nl-NL"/>
                                  </w:rPr>
                                  <w:t>Volutpat mos at neque nulla lobortis dig nissim conventio.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698205336"/>
                              <w:placeholder>
                                <w:docPart w:val="1F1A86471C2843C5A949A92A6A93590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3514515" w14:textId="37E206C4" w:rsidR="00ED10A9" w:rsidRPr="006E1E93" w:rsidRDefault="00ED10A9" w:rsidP="00906716">
                                <w:pPr>
                                  <w:spacing w:before="100" w:after="0" w:line="240" w:lineRule="auto"/>
                                  <w:rPr>
                                    <w:lang w:val="en-US"/>
                                  </w:rPr>
                                </w:pPr>
                                <w:r w:rsidRPr="007E6032">
                                  <w:rPr>
                                    <w:lang w:bidi="nl-NL"/>
                                  </w:rPr>
                                  <w:t>Adipiscing magna jumentum velit iriure volutpat mos at neque nulla lobortis dignissiconventio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541" w:type="dxa"/>
          </w:tcPr>
          <w:p w14:paraId="015AB45C" w14:textId="36375850" w:rsidR="00ED10A9" w:rsidRDefault="00ED10A9" w:rsidP="00300ABE">
            <w:pPr>
              <w:pStyle w:val="Heading1"/>
              <w:spacing w:before="0"/>
              <w:outlineLvl w:val="0"/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62A2405" wp14:editId="15D2666E">
                      <wp:extent cx="3623733" cy="2800350"/>
                      <wp:effectExtent l="0" t="0" r="0" b="0"/>
                      <wp:docPr id="2" name="Tekstvak 196" descr="Tekstvak om hoofdkop, sub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3733" cy="280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1514958174"/>
                                    <w:placeholder>
                                      <w:docPart w:val="B21A38EDE5144E3F9657A2B7F809121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097D62B" w14:textId="77777777" w:rsidR="00ED10A9" w:rsidRPr="00450666" w:rsidRDefault="00ED10A9" w:rsidP="00450666">
                                      <w:pPr>
                                        <w:pStyle w:val="Heading1"/>
                                      </w:pPr>
                                      <w:r>
                                        <w:rPr>
                                          <w:rStyle w:val="Heading1Char"/>
                                          <w:b/>
                                          <w:lang w:bidi="nl-NL"/>
                                        </w:rPr>
                                        <w:t>Meer nieuws hier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subkop in:"/>
                                    <w:tag w:val="Voer subkop in:"/>
                                    <w:id w:val="47124717"/>
                                    <w:placeholder>
                                      <w:docPart w:val="9A8BAC67DC1A4B289E10D9B0031D5F1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C002A34" w14:textId="77777777" w:rsidR="00ED10A9" w:rsidRDefault="00ED10A9" w:rsidP="00450666">
                                      <w:pPr>
                                        <w:pStyle w:val="Paratext03"/>
                                      </w:pPr>
                                      <w:r w:rsidRPr="000105C6">
                                        <w:rPr>
                                          <w:rStyle w:val="TekensvoorParatext03"/>
                                          <w:sz w:val="28"/>
                                          <w:szCs w:val="28"/>
                                          <w:lang w:bidi="nl-NL"/>
                                        </w:rPr>
                                        <w:t>LOREM, VICIS PRAESENT ERAT FEUGAIT DOLOR.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1573344671"/>
                                    <w:placeholder>
                                      <w:docPart w:val="1B552B1FB94D40E2A41E36337C6E945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F1883A9" w14:textId="0047766D" w:rsidR="00ED10A9" w:rsidRPr="00EF737D" w:rsidRDefault="00ED10A9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pt-BR"/>
                                        </w:rPr>
                                      </w:pPr>
                                      <w:r w:rsidRPr="007E6032">
                                        <w:rPr>
                                          <w:lang w:bidi="nl-NL"/>
                                        </w:rPr>
                                        <w:t>Adipiscing magna jumentum velit iriure volutpat mos at neque nulla lobortis dignissiconventio, torqueo, acsi roto modol etalis.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1163694808"/>
                                    <w:placeholder>
                                      <w:docPart w:val="6BB304F051B248CB89AD4B017F1CC55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096E5B9" w14:textId="00A830AF" w:rsidR="00ED10A9" w:rsidRPr="00EF737D" w:rsidRDefault="00ED10A9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pt-BR"/>
                                        </w:rPr>
                                      </w:pPr>
                                      <w:r w:rsidRPr="00EF737D">
                                        <w:rPr>
                                          <w:lang w:val="pt-BR"/>
                                        </w:rPr>
                                        <w:t>Sit amet, consec tetuer adipiscing elit, sed diam nonummy nibh euismod tincidunt ut laoreet dolore magna aliquam.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2A2405" id="_x0000_s1029" type="#_x0000_t202" alt="Tekstvak om hoofdkop, subkop en beschrijving in te voeren" style="width:285.35pt;height:2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1514958174"/>
                              <w:placeholder>
                                <w:docPart w:val="B21A38EDE5144E3F9657A2B7F809121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097D62B" w14:textId="77777777" w:rsidR="00ED10A9" w:rsidRPr="00450666" w:rsidRDefault="00ED10A9" w:rsidP="00450666">
                                <w:pPr>
                                  <w:pStyle w:val="Heading1"/>
                                </w:pPr>
                                <w:r>
                                  <w:rPr>
                                    <w:rStyle w:val="Heading1Char"/>
                                    <w:b/>
                                    <w:lang w:bidi="nl-NL"/>
                                  </w:rPr>
                                  <w:t>Meer nieuws hier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subkop in:"/>
                              <w:tag w:val="Voer subkop in:"/>
                              <w:id w:val="47124717"/>
                              <w:placeholder>
                                <w:docPart w:val="9A8BAC67DC1A4B289E10D9B0031D5F1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C002A34" w14:textId="77777777" w:rsidR="00ED10A9" w:rsidRDefault="00ED10A9" w:rsidP="00450666">
                                <w:pPr>
                                  <w:pStyle w:val="Paratext03"/>
                                </w:pPr>
                                <w:r w:rsidRPr="000105C6">
                                  <w:rPr>
                                    <w:rStyle w:val="TekensvoorParatext03"/>
                                    <w:sz w:val="28"/>
                                    <w:szCs w:val="28"/>
                                    <w:lang w:bidi="nl-NL"/>
                                  </w:rPr>
                                  <w:t>LOREM, VICIS PRAESENT ERAT FEUGAIT DOLOR.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1573344671"/>
                              <w:placeholder>
                                <w:docPart w:val="1B552B1FB94D40E2A41E36337C6E945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F1883A9" w14:textId="0047766D" w:rsidR="00ED10A9" w:rsidRPr="00EF737D" w:rsidRDefault="00ED10A9" w:rsidP="00906716">
                                <w:pPr>
                                  <w:spacing w:before="100" w:after="0" w:line="240" w:lineRule="auto"/>
                                  <w:rPr>
                                    <w:lang w:val="pt-BR"/>
                                  </w:rPr>
                                </w:pPr>
                                <w:r w:rsidRPr="007E6032">
                                  <w:rPr>
                                    <w:lang w:bidi="nl-NL"/>
                                  </w:rPr>
                                  <w:t>Adipiscing magna jumentum velit iriure volutpat mos at neque nulla lobortis dignissiconventio, torqueo, acsi roto modol etalis.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1163694808"/>
                              <w:placeholder>
                                <w:docPart w:val="6BB304F051B248CB89AD4B017F1CC55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096E5B9" w14:textId="00A830AF" w:rsidR="00ED10A9" w:rsidRPr="00EF737D" w:rsidRDefault="00ED10A9" w:rsidP="00906716">
                                <w:pPr>
                                  <w:spacing w:before="100" w:after="0" w:line="240" w:lineRule="auto"/>
                                  <w:rPr>
                                    <w:lang w:val="pt-BR"/>
                                  </w:rPr>
                                </w:pPr>
                                <w:r w:rsidRPr="00EF737D">
                                  <w:rPr>
                                    <w:lang w:val="pt-BR"/>
                                  </w:rPr>
                                  <w:t>Sit amet, consec tetuer adipiscing elit, sed diam nonummy nibh euismod tincidunt ut laoreet dolore magna aliquam.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38F0AA2" w14:textId="719799B4" w:rsidR="00ED10A9" w:rsidRPr="00EC45D2" w:rsidRDefault="00ED10A9" w:rsidP="00EC45D2">
            <w:pPr>
              <w:tabs>
                <w:tab w:val="left" w:pos="4245"/>
              </w:tabs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33311125" wp14:editId="5AF73878">
                      <wp:extent cx="3742055" cy="1597306"/>
                      <wp:effectExtent l="0" t="0" r="0" b="3175"/>
                      <wp:docPr id="3" name="Tekstvak 196" descr="Tekstvak om sub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2055" cy="1597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-160240119"/>
                                    <w:placeholder>
                                      <w:docPart w:val="24D64B801DA3458ABD595779AA17E82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FC5E2B3" w14:textId="77777777" w:rsidR="00ED10A9" w:rsidRPr="00EF737D" w:rsidRDefault="00ED10A9" w:rsidP="00ED10A9">
                                      <w:pPr>
                                        <w:pStyle w:val="Paratext03"/>
                                        <w:rPr>
                                          <w:lang w:val="pt-BR"/>
                                        </w:rPr>
                                      </w:pPr>
                                      <w:r w:rsidRPr="00EF737D">
                                        <w:rPr>
                                          <w:lang w:val="pt-BR" w:bidi="nl-NL"/>
                                        </w:rPr>
                                        <w:t>Volutpat mos at neque nulla lobortis dig nissim conventio.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1180232658"/>
                                    <w:placeholder>
                                      <w:docPart w:val="20BAE86E6BD8414891C3C1C7597ACDF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596A620" w14:textId="77777777" w:rsidR="00ED10A9" w:rsidRPr="00EF737D" w:rsidRDefault="00ED10A9" w:rsidP="00ED10A9">
                                      <w:pPr>
                                        <w:spacing w:before="100" w:after="0" w:line="240" w:lineRule="auto"/>
                                        <w:rPr>
                                          <w:lang w:val="pt-BR"/>
                                        </w:rPr>
                                      </w:pPr>
                                      <w:r w:rsidRPr="007E6032">
                                        <w:rPr>
                                          <w:lang w:bidi="nl-NL"/>
                                        </w:rPr>
                                        <w:t>Adipiscing magna jumentum velit iriure volutpat mos at neque nulla lobortis dignissiconventio, torqueo, acsi roto modol etalis.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311125" id="_x0000_s1030" type="#_x0000_t202" alt="Tekstvak om subkop en beschrijving in te voeren" style="width:294.65pt;height:1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" filled="f" fillcolor="#fffffe" stroked="f" strokecolor="#212120" insetpen="t">
                      <v:textbox inset="14.4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-160240119"/>
                              <w:placeholder>
                                <w:docPart w:val="24D64B801DA3458ABD595779AA17E82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C5E2B3" w14:textId="77777777" w:rsidR="00ED10A9" w:rsidRPr="00EF737D" w:rsidRDefault="00ED10A9" w:rsidP="00ED10A9">
                                <w:pPr>
                                  <w:pStyle w:val="Paratext03"/>
                                  <w:rPr>
                                    <w:lang w:val="pt-BR"/>
                                  </w:rPr>
                                </w:pPr>
                                <w:r w:rsidRPr="00EF737D">
                                  <w:rPr>
                                    <w:lang w:val="pt-BR" w:bidi="nl-NL"/>
                                  </w:rPr>
                                  <w:t>Volutpat mos at neque nulla lobortis dig nissim conventio.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1180232658"/>
                              <w:placeholder>
                                <w:docPart w:val="20BAE86E6BD8414891C3C1C7597ACDF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596A620" w14:textId="77777777" w:rsidR="00ED10A9" w:rsidRPr="00EF737D" w:rsidRDefault="00ED10A9" w:rsidP="00ED10A9">
                                <w:pPr>
                                  <w:spacing w:before="100" w:after="0" w:line="240" w:lineRule="auto"/>
                                  <w:rPr>
                                    <w:lang w:val="pt-BR"/>
                                  </w:rPr>
                                </w:pPr>
                                <w:r w:rsidRPr="007E6032">
                                  <w:rPr>
                                    <w:lang w:bidi="nl-NL"/>
                                  </w:rPr>
                                  <w:t>Adipiscing magna jumentum velit iriure volutpat mos at neque nulla lobortis dignissiconventio, torqueo, acsi roto modol etalis.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031" w:type="dxa"/>
            <w:tcMar>
              <w:left w:w="1728" w:type="dxa"/>
            </w:tcMar>
            <w:vAlign w:val="center"/>
          </w:tcPr>
          <w:p w14:paraId="40E6A327" w14:textId="0AE652B3" w:rsidR="00ED10A9" w:rsidRDefault="001A5469" w:rsidP="00300ABE">
            <w:pPr>
              <w:pStyle w:val="Heading1"/>
              <w:spacing w:before="0"/>
              <w:outlineLvl w:val="0"/>
            </w:pPr>
            <w:r w:rsidRPr="00EF3D72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  <w:lang w:bidi="nl-NL"/>
              </w:rPr>
              <mc:AlternateContent>
                <mc:Choice Requires="wps">
                  <w:drawing>
                    <wp:inline distT="0" distB="0" distL="0" distR="0" wp14:anchorId="097D3291" wp14:editId="75D4A86D">
                      <wp:extent cx="4114800" cy="763270"/>
                      <wp:effectExtent l="0" t="0" r="0" b="17780"/>
                      <wp:docPr id="97" name="Tekstvak 191" descr="Tekstvak om titel van nieuwsbrief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763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titel in:"/>
                                    <w:tag w:val="Voer titel in:"/>
                                    <w:id w:val="-2114044194"/>
                                    <w:placeholder>
                                      <w:docPart w:val="55D277EB8BAF4B9A87A612E67E6E879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B0DE170" w14:textId="77777777" w:rsidR="00ED10A9" w:rsidRPr="008040EC" w:rsidRDefault="00ED10A9" w:rsidP="00ED10A9">
                                      <w:pPr>
                                        <w:pStyle w:val="TITELKOP"/>
                                      </w:pPr>
                                      <w:r w:rsidRPr="008040EC">
                                        <w:rPr>
                                          <w:lang w:bidi="nl-NL"/>
                                        </w:rPr>
                                        <w:t>TECHTIMES.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7D3291" id="Tekstvak 191" o:spid="_x0000_s1031" type="#_x0000_t202" alt="Tekstvak om titel van nieuwsbrief in te voeren" style="width:324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" filled="f" fillcolor="#fffffe" stroked="f" strokecolor="#212120" insetpen="t">
                      <v:textbox inset="0,0,0,0">
                        <w:txbxContent>
                          <w:sdt>
                            <w:sdtPr>
                              <w:alias w:val="Voer titel in:"/>
                              <w:tag w:val="Voer titel in:"/>
                              <w:id w:val="-2114044194"/>
                              <w:placeholder>
                                <w:docPart w:val="55D277EB8BAF4B9A87A612E67E6E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B0DE170" w14:textId="77777777" w:rsidR="00ED10A9" w:rsidRPr="008040EC" w:rsidRDefault="00ED10A9" w:rsidP="00ED10A9">
                                <w:pPr>
                                  <w:pStyle w:val="TITELKOP"/>
                                </w:pPr>
                                <w:r w:rsidRPr="008040EC">
                                  <w:rPr>
                                    <w:lang w:bidi="nl-NL"/>
                                  </w:rPr>
                                  <w:t>TECHTIMES.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191336F" w14:textId="155F7A5F" w:rsidR="00ED10A9" w:rsidRPr="00ED10A9" w:rsidRDefault="001A5469" w:rsidP="00ED10A9">
            <w:pPr>
              <w:rPr>
                <w:color w:val="626A1A" w:themeColor="accent3" w:themeShade="80"/>
                <w:sz w:val="40"/>
              </w:rPr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CA0C2AF" wp14:editId="5E87C519">
                      <wp:extent cx="4114800" cy="688340"/>
                      <wp:effectExtent l="0" t="0" r="0" b="0"/>
                      <wp:docPr id="267" name="Tekstvak 196" descr="Tekstvak om slogan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68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titel in:"/>
                                    <w:tag w:val="Voer subtitel in:"/>
                                    <w:id w:val="-1520225286"/>
                                    <w:placeholder>
                                      <w:docPart w:val="E9920E793BA9450ABB27675E64054DC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D4113F1" w14:textId="77777777" w:rsidR="00ED10A9" w:rsidRPr="00450666" w:rsidRDefault="00ED10A9" w:rsidP="00ED10A9">
                                      <w:pPr>
                                        <w:pStyle w:val="Slogan02"/>
                                      </w:pPr>
                                      <w:r w:rsidRPr="00450666">
                                        <w:rPr>
                                          <w:lang w:bidi="nl-NL"/>
                                        </w:rPr>
                                        <w:t>Maandelijks vakblad voor informatietechnologie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A0C2AF" id="_x0000_s1032" type="#_x0000_t202" alt="Tekstvak om slogan in te voeren" style="width:324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" filled="f" fillcolor="#fffffe" stroked="f" strokecolor="#212120" insetpen="t">
                      <v:textbox inset="2.88pt,2.88pt,2.88pt,2.88pt">
                        <w:txbxContent>
                          <w:sdt>
                            <w:sdtPr>
                              <w:alias w:val="Voer subtitel in:"/>
                              <w:tag w:val="Voer subtitel in:"/>
                              <w:id w:val="-1520225286"/>
                              <w:placeholder>
                                <w:docPart w:val="E9920E793BA9450ABB27675E64054DC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D4113F1" w14:textId="77777777" w:rsidR="00ED10A9" w:rsidRPr="00450666" w:rsidRDefault="00ED10A9" w:rsidP="00ED10A9">
                                <w:pPr>
                                  <w:pStyle w:val="Slogan02"/>
                                </w:pPr>
                                <w:r w:rsidRPr="00450666">
                                  <w:rPr>
                                    <w:lang w:bidi="nl-NL"/>
                                  </w:rPr>
                                  <w:t>Maandelijks vakblad voor informatietechnologie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01" w:type="dxa"/>
          </w:tcPr>
          <w:p w14:paraId="3A147A86" w14:textId="77777777" w:rsidR="00ED10A9" w:rsidRDefault="00ED10A9" w:rsidP="00300ABE">
            <w:pPr>
              <w:pStyle w:val="Heading1"/>
              <w:spacing w:before="0"/>
              <w:outlineLvl w:val="0"/>
            </w:pPr>
            <w:r w:rsidRPr="00805CD1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  <w:lang w:bidi="nl-NL"/>
              </w:rPr>
              <mc:AlternateContent>
                <mc:Choice Requires="wps">
                  <w:drawing>
                    <wp:inline distT="0" distB="0" distL="0" distR="0" wp14:anchorId="31FD7594" wp14:editId="6A098456">
                      <wp:extent cx="1198880" cy="497711"/>
                      <wp:effectExtent l="0" t="0" r="0" b="0"/>
                      <wp:docPr id="217" name="Tekstvak 2" descr="Tekstvak om editie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880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4FDA8" w14:textId="77777777" w:rsidR="00ED10A9" w:rsidRPr="00ED511D" w:rsidRDefault="00ED10A9" w:rsidP="00450666">
                                  <w:pPr>
                                    <w:pStyle w:val="Slogan02"/>
                                    <w:spacing w:before="240"/>
                                  </w:pPr>
                                  <w:r>
                                    <w:rPr>
                                      <w:lang w:bidi="nl-NL"/>
                                    </w:rPr>
                                    <w:t xml:space="preserve"># </w:t>
                                  </w:r>
                                  <w:sdt>
                                    <w:sdtPr>
                                      <w:alias w:val="Voer jaargang in:"/>
                                      <w:tag w:val="Voer jaargang in:"/>
                                      <w:id w:val="-1267081545"/>
                                      <w:placeholder>
                                        <w:docPart w:val="BB133260B5F7458AB59F12DD5711F5F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Pr="00ED511D">
                                        <w:rPr>
                                          <w:lang w:bidi="nl-NL"/>
                                        </w:rPr>
                                        <w:t>01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FD7594" id="Tekstvak 2" o:spid="_x0000_s1033" type="#_x0000_t202" alt="Tekstvak om editie in te voeren" style="width:94.4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" filled="f" stroked="f">
                      <v:textbox>
                        <w:txbxContent>
                          <w:p w14:paraId="0B44FDA8" w14:textId="77777777" w:rsidR="00ED10A9" w:rsidRPr="00ED511D" w:rsidRDefault="00ED10A9" w:rsidP="00450666">
                            <w:pPr>
                              <w:pStyle w:val="Slogan02"/>
                              <w:spacing w:before="240"/>
                            </w:pPr>
                            <w:r>
                              <w:rPr>
                                <w:lang w:bidi="nl-NL"/>
                              </w:rPr>
                              <w:t xml:space="preserve"># </w:t>
                            </w:r>
                            <w:sdt>
                              <w:sdtPr>
                                <w:alias w:val="Voer jaargang in:"/>
                                <w:tag w:val="Voer jaargang in:"/>
                                <w:id w:val="-1267081545"/>
                                <w:placeholder>
                                  <w:docPart w:val="BB133260B5F7458AB59F12DD5711F5F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Pr="00ED511D">
                                  <w:rPr>
                                    <w:lang w:bidi="nl-NL"/>
                                  </w:rPr>
                                  <w:t>01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  <w:lang w:bidi="nl-NL"/>
              </w:rPr>
              <mc:AlternateContent>
                <mc:Choice Requires="wps">
                  <w:drawing>
                    <wp:inline distT="0" distB="0" distL="0" distR="0" wp14:anchorId="515E159B" wp14:editId="6FAA2AEF">
                      <wp:extent cx="1212738" cy="0"/>
                      <wp:effectExtent l="19050" t="19050" r="26035" b="19050"/>
                      <wp:docPr id="214" name="Rechte verbindingslijn 214" descr="Scheidingslijn voor 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738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668028B5" id="Rechte verbindingslijn 214" o:spid="_x0000_s1026" alt="Scheidingslijn voor 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" strokecolor="#c0cf3a [3206]" strokeweight="2.5pt">
                      <v:stroke endcap="round"/>
                      <w10:anchorlock/>
                    </v:line>
                  </w:pict>
                </mc:Fallback>
              </mc:AlternateContent>
            </w:r>
          </w:p>
          <w:p w14:paraId="6A6F2B9F" w14:textId="18B912AC" w:rsidR="00ED10A9" w:rsidRPr="00ED10A9" w:rsidRDefault="00ED10A9" w:rsidP="00ED10A9">
            <w:r w:rsidRPr="00805CD1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F0E010B" wp14:editId="0CDF5C37">
                      <wp:extent cx="1447800" cy="1219200"/>
                      <wp:effectExtent l="0" t="0" r="0" b="0"/>
                      <wp:docPr id="203" name="Tekstvak 2" descr="Tekstvak voor invoeren datum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alias w:val="Voer datum in:"/>
                                    <w:tag w:val="Voer datum in:"/>
                                    <w:id w:val="-1963724605"/>
                                    <w:placeholder>
                                      <w:docPart w:val="1C7493BB4BEA42EABEE9FC543E3E56B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EAD483D" w14:textId="77777777" w:rsidR="00ED10A9" w:rsidRPr="009E64AD" w:rsidRDefault="00ED10A9" w:rsidP="00ED10A9">
                                      <w:pPr>
                                        <w:pStyle w:val="Slogan02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Datum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0E010B" id="_x0000_s1034" type="#_x0000_t202" alt="Tekstvak voor invoeren datum" style="width:11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" filled="f" stroked="f">
                      <v:textbox>
                        <w:txbxContent>
                          <w:sdt>
                            <w:sdtPr>
                              <w:alias w:val="Voer datum in:"/>
                              <w:tag w:val="Voer datum in:"/>
                              <w:id w:val="-1963724605"/>
                              <w:placeholder>
                                <w:docPart w:val="1C7493BB4BEA42EABEE9FC543E3E56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EAD483D" w14:textId="77777777" w:rsidR="00ED10A9" w:rsidRPr="009E64AD" w:rsidRDefault="00ED10A9" w:rsidP="00ED10A9">
                                <w:pPr>
                                  <w:pStyle w:val="Slogan02"/>
                                </w:pPr>
                                <w:r>
                                  <w:rPr>
                                    <w:lang w:bidi="nl-NL"/>
                                  </w:rPr>
                                  <w:t>Datum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W w:w="24480" w:type="dxa"/>
        <w:jc w:val="center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 om titel van nieuwsbrief, informatie over komende evenementen, editie van de maand en bedrijfsgegevens in te voeren"/>
      </w:tblPr>
      <w:tblGrid>
        <w:gridCol w:w="12747"/>
        <w:gridCol w:w="11733"/>
      </w:tblGrid>
      <w:tr w:rsidR="00E57AB0" w14:paraId="050EDAA3" w14:textId="77777777" w:rsidTr="00EC45D2">
        <w:trPr>
          <w:trHeight w:val="2697"/>
          <w:jc w:val="center"/>
        </w:trPr>
        <w:tc>
          <w:tcPr>
            <w:tcW w:w="12747" w:type="dxa"/>
          </w:tcPr>
          <w:p w14:paraId="483A0DA9" w14:textId="4F527512" w:rsidR="00E57AB0" w:rsidRDefault="00E57AB0" w:rsidP="00300ABE">
            <w:pPr>
              <w:pStyle w:val="Heading1"/>
              <w:spacing w:before="0"/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96E64C0" wp14:editId="3CE3FB75">
                      <wp:extent cx="6942667" cy="1255395"/>
                      <wp:effectExtent l="0" t="0" r="0" b="1905"/>
                      <wp:docPr id="304" name="Tekstvak 196" descr="Tekstvak om citaten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2667" cy="125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IntenseEmphasis"/>
                                      <w:b/>
                                    </w:rPr>
                                    <w:alias w:val="Voer citaten in:"/>
                                    <w:tag w:val="Voer citaten in:"/>
                                    <w:id w:val="-1003128306"/>
                                    <w:placeholder>
                                      <w:docPart w:val="789199A526874FE3BC99A7A3D1ABF6A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</w:rPr>
                                  </w:sdtEndPr>
                                  <w:sdtContent>
                                    <w:p w14:paraId="4563FB59" w14:textId="26715FB5" w:rsidR="00E57AB0" w:rsidRPr="008040EC" w:rsidRDefault="00E57AB0" w:rsidP="007E20EE">
                                      <w:pPr>
                                        <w:pStyle w:val="Heading1"/>
                                        <w:rPr>
                                          <w:rStyle w:val="IntenseEmphasis"/>
                                          <w:b/>
                                        </w:rPr>
                                      </w:pPr>
                                      <w:r w:rsidRPr="008040EC">
                                        <w:rPr>
                                          <w:rStyle w:val="IntenseEmphasis"/>
                                          <w:b/>
                                          <w:lang w:bidi="nl-NL"/>
                                        </w:rPr>
                                        <w:t xml:space="preserve">“Sino lenis vulputate, valetudo ille abbas cogo saluto quod, esse illum, letatio conventio. Letalis nibh iustum transverbero bene, erat vulputate enim dolore modo dolor serp </w:t>
                                      </w:r>
                                      <w:r w:rsidR="00EF737D">
                                        <w:rPr>
                                          <w:rStyle w:val="IntenseEmphasis"/>
                                          <w:b/>
                                          <w:lang w:val="pt-BR"/>
                                        </w:rPr>
                                        <w:t>”</w:t>
                                      </w:r>
                                    </w:p>
                                    <w:bookmarkStart w:id="0" w:name="_GoBack" w:displacedByCustomXml="next"/>
                                    <w:bookmarkEnd w:id="0" w:displacedByCustomXml="next"/>
                                  </w:sdtContent>
                                </w:sdt>
                                <w:p w14:paraId="27AE50F0" w14:textId="77777777" w:rsidR="00E57AB0" w:rsidRPr="008040EC" w:rsidRDefault="00E57AB0" w:rsidP="007E6032">
                                  <w:pPr>
                                    <w:spacing w:after="0"/>
                                    <w:rPr>
                                      <w:rStyle w:val="IntenseEmphasi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0" tIns="2743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6E64C0" id="_x0000_s1035" type="#_x0000_t202" alt="Tekstvak om citaten in te voeren" style="width:546.65pt;height:9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" filled="f" fillcolor="#fffffe" stroked="f" strokecolor="#212120" insetpen="t">
                      <v:textbox inset="36pt,21.6pt,,0">
                        <w:txbxContent>
                          <w:sdt>
                            <w:sdtPr>
                              <w:rPr>
                                <w:rStyle w:val="IntenseEmphasis"/>
                                <w:b/>
                              </w:rPr>
                              <w:alias w:val="Voer citaten in:"/>
                              <w:tag w:val="Voer citaten in:"/>
                              <w:id w:val="-1003128306"/>
                              <w:placeholder>
                                <w:docPart w:val="789199A526874FE3BC99A7A3D1ABF6A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</w:rPr>
                            </w:sdtEndPr>
                            <w:sdtContent>
                              <w:p w14:paraId="4563FB59" w14:textId="26715FB5" w:rsidR="00E57AB0" w:rsidRPr="008040EC" w:rsidRDefault="00E57AB0" w:rsidP="007E20EE">
                                <w:pPr>
                                  <w:pStyle w:val="Heading1"/>
                                  <w:rPr>
                                    <w:rStyle w:val="IntenseEmphasis"/>
                                    <w:b/>
                                  </w:rPr>
                                </w:pPr>
                                <w:r w:rsidRPr="008040EC">
                                  <w:rPr>
                                    <w:rStyle w:val="IntenseEmphasis"/>
                                    <w:b/>
                                    <w:lang w:bidi="nl-NL"/>
                                  </w:rPr>
                                  <w:t xml:space="preserve">“Sino lenis vulputate, valetudo ille abbas cogo saluto quod, esse illum, letatio conventio. Letalis nibh iustum transverbero bene, erat vulputate enim dolore modo dolor serp </w:t>
                                </w:r>
                                <w:r w:rsidR="00EF737D">
                                  <w:rPr>
                                    <w:rStyle w:val="IntenseEmphasis"/>
                                    <w:b/>
                                    <w:lang w:val="pt-BR"/>
                                  </w:rPr>
                                  <w:t>”</w:t>
                                </w:r>
                              </w:p>
                              <w:bookmarkStart w:id="1" w:name="_GoBack" w:displacedByCustomXml="next"/>
                              <w:bookmarkEnd w:id="1" w:displacedByCustomXml="next"/>
                            </w:sdtContent>
                          </w:sdt>
                          <w:p w14:paraId="27AE50F0" w14:textId="77777777" w:rsidR="00E57AB0" w:rsidRPr="008040EC" w:rsidRDefault="00E57AB0" w:rsidP="007E6032">
                            <w:pPr>
                              <w:spacing w:after="0"/>
                              <w:rPr>
                                <w:rStyle w:val="IntenseEmphasi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733" w:type="dxa"/>
          </w:tcPr>
          <w:p w14:paraId="762AE8A1" w14:textId="77777777" w:rsidR="00E57AB0" w:rsidRDefault="00E57AB0" w:rsidP="00300ABE">
            <w:pPr>
              <w:pStyle w:val="Heading1"/>
              <w:spacing w:before="0"/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E4ACC44" wp14:editId="7A3C4D95">
                      <wp:extent cx="7229290" cy="1390650"/>
                      <wp:effectExtent l="0" t="0" r="0" b="0"/>
                      <wp:docPr id="207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9290" cy="1390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-1041203153"/>
                                    <w:placeholder>
                                      <w:docPart w:val="46DD72B506F94FA9A4C2BB1D6EF4EC8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F922B32" w14:textId="77777777" w:rsidR="00E57AB0" w:rsidRDefault="00E57AB0" w:rsidP="00C740DC">
                                      <w:pPr>
                                        <w:pStyle w:val="Heading2"/>
                                      </w:pPr>
                                      <w:r w:rsidRPr="009762D4">
                                        <w:rPr>
                                          <w:rStyle w:val="Heading1Char"/>
                                          <w:lang w:bidi="nl-NL"/>
                                        </w:rPr>
                                        <w:t>OPLOSSINGEN VOOR EEN NIEUWE ECONOMIE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696080570"/>
                                    <w:placeholder>
                                      <w:docPart w:val="EB940FD6E7E74D65B9980CB478ED27E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47B0B884" w14:textId="4572923B" w:rsidR="00E57AB0" w:rsidRPr="006E1E93" w:rsidRDefault="00E57AB0" w:rsidP="00906716">
                                      <w:pPr>
                                        <w:spacing w:before="100" w:after="0" w:line="240" w:lineRule="auto"/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 xml:space="preserve">Sit amet, consec tetuer adipiscing elit, sed diam nonummy nibh euismod </w:t>
                                      </w:r>
                                      <w:r w:rsidR="00413D1C">
                                        <w:rPr>
                                          <w:lang w:bidi="nl-NL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lang w:bidi="nl-NL"/>
                                        </w:rPr>
                                        <w:t>tincidunt ut laoreet dolore magna aliquam.</w:t>
                                      </w:r>
                                      <w:r w:rsidR="00413D1C">
                                        <w:rPr>
                                          <w:lang w:bidi="nl-NL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lang w:bidi="nl-NL"/>
                                        </w:rPr>
                                        <w:t>Ut wisi enim ad minim veniam nibh exerci tation ullamcorper.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4ACC44" id="_x0000_s1036" type="#_x0000_t202" alt="Tekstvak om kop en beschrijving in te voeren" style="width:569.2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-1041203153"/>
                              <w:placeholder>
                                <w:docPart w:val="46DD72B506F94FA9A4C2BB1D6EF4EC8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F922B32" w14:textId="77777777" w:rsidR="00E57AB0" w:rsidRDefault="00E57AB0" w:rsidP="00C740DC">
                                <w:pPr>
                                  <w:pStyle w:val="Heading2"/>
                                </w:pPr>
                                <w:r w:rsidRPr="009762D4">
                                  <w:rPr>
                                    <w:rStyle w:val="Heading1Char"/>
                                    <w:lang w:bidi="nl-NL"/>
                                  </w:rPr>
                                  <w:t>OPLOSSINGEN VOOR EEN NIEUWE ECONOMIE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696080570"/>
                              <w:placeholder>
                                <w:docPart w:val="EB940FD6E7E74D65B9980CB478ED27E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7B0B884" w14:textId="4572923B" w:rsidR="00E57AB0" w:rsidRPr="006E1E93" w:rsidRDefault="00E57AB0" w:rsidP="00906716">
                                <w:pPr>
                                  <w:spacing w:before="100" w:after="0" w:line="240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bidi="nl-NL"/>
                                  </w:rPr>
                                  <w:t xml:space="preserve">Sit amet, consec tetuer adipiscing elit, sed diam nonummy nibh euismod </w:t>
                                </w:r>
                                <w:r w:rsidR="00413D1C">
                                  <w:rPr>
                                    <w:lang w:bidi="nl-NL"/>
                                  </w:rPr>
                                  <w:br/>
                                </w:r>
                                <w:r>
                                  <w:rPr>
                                    <w:lang w:bidi="nl-NL"/>
                                  </w:rPr>
                                  <w:t>tincidunt ut laoreet dolore magna aliquam.</w:t>
                                </w:r>
                                <w:r w:rsidR="00413D1C">
                                  <w:rPr>
                                    <w:lang w:bidi="nl-NL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bidi="nl-NL"/>
                                  </w:rPr>
                                  <w:t>Ut wisi enim ad minim veniam nibh exerci tation ullamcorper.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W w:w="24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 om titel van nieuwsbrief, informatie over komende evenementen, editie van de maand en bedrijfsgegevens in te voeren"/>
      </w:tblPr>
      <w:tblGrid>
        <w:gridCol w:w="2610"/>
        <w:gridCol w:w="4793"/>
        <w:gridCol w:w="5063"/>
        <w:gridCol w:w="4994"/>
        <w:gridCol w:w="4500"/>
        <w:gridCol w:w="2520"/>
      </w:tblGrid>
      <w:tr w:rsidR="003C6E9E" w14:paraId="3D945AD9" w14:textId="77777777" w:rsidTr="001A5469">
        <w:trPr>
          <w:trHeight w:val="2616"/>
          <w:tblHeader/>
          <w:jc w:val="center"/>
        </w:trPr>
        <w:tc>
          <w:tcPr>
            <w:tcW w:w="2610" w:type="dxa"/>
            <w:shd w:val="clear" w:color="auto" w:fill="auto"/>
          </w:tcPr>
          <w:p w14:paraId="25E66101" w14:textId="77777777" w:rsidR="003C6E9E" w:rsidRPr="00983555" w:rsidRDefault="003C6E9E" w:rsidP="00300ABE">
            <w:pPr>
              <w:pStyle w:val="Heading1"/>
              <w:jc w:val="center"/>
              <w:outlineLvl w:val="0"/>
            </w:pPr>
            <w:r>
              <w:rPr>
                <w:noProof/>
                <w:lang w:bidi="nl-NL"/>
              </w:rPr>
              <w:drawing>
                <wp:inline distT="0" distB="0" distL="0" distR="0" wp14:anchorId="7FD19C84" wp14:editId="4986A169">
                  <wp:extent cx="995423" cy="811363"/>
                  <wp:effectExtent l="0" t="0" r="0" b="8255"/>
                  <wp:docPr id="222" name="Graphic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23" cy="81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shd w:val="clear" w:color="auto" w:fill="auto"/>
          </w:tcPr>
          <w:p w14:paraId="12242946" w14:textId="77777777" w:rsidR="003C6E9E" w:rsidRPr="00983555" w:rsidRDefault="003C6E9E" w:rsidP="00300ABE">
            <w:pPr>
              <w:pStyle w:val="Heading1"/>
              <w:spacing w:before="0"/>
              <w:outlineLvl w:val="0"/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5090D520" wp14:editId="31C46532">
                      <wp:extent cx="2895600" cy="1645073"/>
                      <wp:effectExtent l="0" t="0" r="0" b="0"/>
                      <wp:docPr id="220" name="Tekstvak 196" descr="Tekstvak om bedrijfsadres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645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Bedrijfsadres:"/>
                                    <w:tag w:val="Bedrijfsadres:"/>
                                    <w:id w:val="1018428381"/>
                                    <w:placeholder>
                                      <w:docPart w:val="1EC549676110459994BCCA6FE3AB965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6FA38A0" w14:textId="77777777" w:rsidR="003C6E9E" w:rsidRDefault="003C6E9E" w:rsidP="00450666">
                                      <w:pPr>
                                        <w:pStyle w:val="Heading2"/>
                                      </w:pPr>
                                      <w:r w:rsidRPr="003C6E9E">
                                        <w:rPr>
                                          <w:rStyle w:val="Heading2Char"/>
                                          <w:lang w:bidi="nl-NL"/>
                                        </w:rPr>
                                        <w:t>Bedrijfsadres</w:t>
                                      </w:r>
                                    </w:p>
                                  </w:sdtContent>
                                </w:sdt>
                                <w:p w14:paraId="585B3182" w14:textId="61C870B8" w:rsidR="003C6E9E" w:rsidRDefault="00B47B3D" w:rsidP="003A3675">
                                  <w:pPr>
                                    <w:spacing w:before="100" w:after="0" w:line="240" w:lineRule="auto"/>
                                  </w:pPr>
                                  <w:sdt>
                                    <w:sdtPr>
                                      <w:alias w:val="Voer adres in:"/>
                                      <w:tag w:val="Voer adres in:"/>
                                      <w:id w:val="-870687407"/>
                                      <w:placeholder>
                                        <w:docPart w:val="359BEDD0CCCF434EAA07EA99272CD83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A23D15">
                                        <w:rPr>
                                          <w:lang w:bidi="nl-NL"/>
                                        </w:rPr>
                                        <w:t>Adres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alias w:val="Voer postcode en plaats in:"/>
                                    <w:tag w:val="Voer postcode en plaats in:"/>
                                    <w:id w:val="-318968938"/>
                                    <w:placeholder>
                                      <w:docPart w:val="8E50D4CE98964CA99A0C4978DBBF87F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1993AF4" w14:textId="2A96EB18" w:rsidR="00A23D15" w:rsidRDefault="00A23D15" w:rsidP="003A3675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Postcode en plaats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7432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90D520" id="_x0000_s1037" type="#_x0000_t202" alt="Tekstvak om bedrijfsadres in te voeren" style="width:228pt;height:1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" filled="f" fillcolor="#fffffe" stroked="f" strokecolor="#212120" insetpen="t">
                      <v:textbox inset="21.6pt,7.2pt,,7.2pt">
                        <w:txbxContent>
                          <w:sdt>
                            <w:sdtPr>
                              <w:alias w:val="Bedrijfsadres:"/>
                              <w:tag w:val="Bedrijfsadres:"/>
                              <w:id w:val="1018428381"/>
                              <w:placeholder>
                                <w:docPart w:val="1EC549676110459994BCCA6FE3AB965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6FA38A0" w14:textId="77777777" w:rsidR="003C6E9E" w:rsidRDefault="003C6E9E" w:rsidP="00450666">
                                <w:pPr>
                                  <w:pStyle w:val="Heading2"/>
                                </w:pPr>
                                <w:r w:rsidRPr="003C6E9E">
                                  <w:rPr>
                                    <w:rStyle w:val="Heading2Char"/>
                                    <w:lang w:bidi="nl-NL"/>
                                  </w:rPr>
                                  <w:t>Bedrijfsadres</w:t>
                                </w:r>
                              </w:p>
                            </w:sdtContent>
                          </w:sdt>
                          <w:p w14:paraId="585B3182" w14:textId="61C870B8" w:rsidR="003C6E9E" w:rsidRDefault="00B47B3D" w:rsidP="003A3675">
                            <w:pPr>
                              <w:spacing w:before="100" w:after="0" w:line="240" w:lineRule="auto"/>
                            </w:pPr>
                            <w:sdt>
                              <w:sdtPr>
                                <w:alias w:val="Voer adres in:"/>
                                <w:tag w:val="Voer adres in:"/>
                                <w:id w:val="-870687407"/>
                                <w:placeholder>
                                  <w:docPart w:val="359BEDD0CCCF434EAA07EA99272CD83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A23D15">
                                  <w:rPr>
                                    <w:lang w:bidi="nl-NL"/>
                                  </w:rPr>
                                  <w:t>Adres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Voer postcode en plaats in:"/>
                              <w:tag w:val="Voer postcode en plaats in:"/>
                              <w:id w:val="-318968938"/>
                              <w:placeholder>
                                <w:docPart w:val="8E50D4CE98964CA99A0C4978DBBF87F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1993AF4" w14:textId="2A96EB18" w:rsidR="00A23D15" w:rsidRDefault="00A23D15" w:rsidP="003A3675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Postcode en plaats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63" w:type="dxa"/>
            <w:shd w:val="clear" w:color="auto" w:fill="auto"/>
          </w:tcPr>
          <w:p w14:paraId="105027F7" w14:textId="77777777" w:rsidR="003C6E9E" w:rsidRDefault="003C6E9E" w:rsidP="00300ABE">
            <w:pPr>
              <w:spacing w:before="240"/>
            </w:pPr>
            <w:r>
              <w:rPr>
                <w:rFonts w:ascii="Calibri" w:eastAsia="Calibri" w:hAnsi="Calibri" w:cs="Times New Roman"/>
                <w:noProof/>
                <w:color w:val="auto"/>
                <w:sz w:val="22"/>
                <w:lang w:bidi="nl-NL"/>
              </w:rPr>
              <mc:AlternateContent>
                <mc:Choice Requires="wps">
                  <w:drawing>
                    <wp:inline distT="0" distB="0" distL="0" distR="0" wp14:anchorId="2B9B96C5" wp14:editId="10C27357">
                      <wp:extent cx="2662177" cy="0"/>
                      <wp:effectExtent l="19050" t="19050" r="24130" b="19050"/>
                      <wp:docPr id="1" name="Rechte verbindingslijn 1" descr="Verbindings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2177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B2C12AF" id="Rechte verbindingslijn 1" o:spid="_x0000_s1026" alt="Verbindings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09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" strokecolor="black [3213]" strokeweight="2.5pt">
                      <v:stroke endcap="round"/>
                      <w10:anchorlock/>
                    </v:line>
                  </w:pict>
                </mc:Fallback>
              </mc:AlternateContent>
            </w:r>
          </w:p>
          <w:p w14:paraId="6E19F7C8" w14:textId="77777777" w:rsidR="003C6E9E" w:rsidRDefault="003C6E9E" w:rsidP="00300ABE">
            <w:pPr>
              <w:jc w:val="both"/>
            </w:pPr>
            <w:r>
              <w:rPr>
                <w:noProof/>
                <w:lang w:bidi="nl-NL"/>
              </w:rPr>
              <w:drawing>
                <wp:inline distT="0" distB="0" distL="0" distR="0" wp14:anchorId="4845532B" wp14:editId="002F29A5">
                  <wp:extent cx="323850" cy="323850"/>
                  <wp:effectExtent l="0" t="0" r="0" b="0"/>
                  <wp:docPr id="223" name="Graphic 223" descr="Telefoonho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ownload?provider=MicrosoftIcon&amp;fileName=Receive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8" cy="33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681B"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95F3A60" wp14:editId="7659D53C">
                      <wp:extent cx="2522855" cy="462988"/>
                      <wp:effectExtent l="0" t="0" r="0" b="13335"/>
                      <wp:docPr id="289" name="Tekstvak 196" descr="Tekstvak om telefoonnummer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462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telefoonnummer in:"/>
                                    <w:tag w:val="Voer telefoonnummer in:"/>
                                    <w:id w:val="820471731"/>
                                    <w:placeholder>
                                      <w:docPart w:val="C658B3652E6B4ACB8E31633C0DADE11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58308B8" w14:textId="0F9F6C56" w:rsidR="00A1681B" w:rsidRPr="00216101" w:rsidRDefault="00A23D15" w:rsidP="00A1681B">
                                      <w:pPr>
                                        <w:spacing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Telefoon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18288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5F3A60" id="_x0000_s1038" type="#_x0000_t202" alt="Tekstvak om telefoonnummer in te voeren" style="width:198.6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" filled="f" fillcolor="#fffffe" stroked="f" strokecolor="#212120" insetpen="t">
                      <v:textbox inset="14.4pt,14.4pt,,0">
                        <w:txbxContent>
                          <w:sdt>
                            <w:sdtPr>
                              <w:alias w:val="Voer telefoonnummer in:"/>
                              <w:tag w:val="Voer telefoonnummer in:"/>
                              <w:id w:val="820471731"/>
                              <w:placeholder>
                                <w:docPart w:val="C658B3652E6B4ACB8E31633C0DADE11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58308B8" w14:textId="0F9F6C56" w:rsidR="00A1681B" w:rsidRPr="00216101" w:rsidRDefault="00A23D15" w:rsidP="00A1681B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Telefoon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543B7AD" w14:textId="77777777" w:rsidR="003C6E9E" w:rsidRPr="00230992" w:rsidRDefault="00A1681B" w:rsidP="00300ABE">
            <w:pPr>
              <w:jc w:val="both"/>
            </w:pPr>
            <w:r>
              <w:rPr>
                <w:noProof/>
                <w:lang w:bidi="nl-NL"/>
              </w:rPr>
              <w:drawing>
                <wp:inline distT="0" distB="0" distL="0" distR="0" wp14:anchorId="0C04D141" wp14:editId="1318A595">
                  <wp:extent cx="340394" cy="340394"/>
                  <wp:effectExtent l="0" t="0" r="2540" b="2540"/>
                  <wp:docPr id="292" name="Graphic 292" descr="Wereld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ownload?provider=MicrosoftIcon&amp;fileName=World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94" cy="34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34FB3F8E" wp14:editId="5E0BE5D1">
                      <wp:extent cx="2522855" cy="462988"/>
                      <wp:effectExtent l="0" t="0" r="0" b="13335"/>
                      <wp:docPr id="291" name="Tekstvak 196" descr="Tekstvak om adres van website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462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website in:"/>
                                    <w:tag w:val="Voer website in:"/>
                                    <w:id w:val="-1569488487"/>
                                    <w:placeholder>
                                      <w:docPart w:val="F7DF296F35784566B8EB1D64ED24091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51D5A7" w14:textId="4301EE8D" w:rsidR="00A1681B" w:rsidRPr="00216101" w:rsidRDefault="00A23D15" w:rsidP="00A1681B">
                                      <w:pPr>
                                        <w:spacing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Website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18288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FB3F8E" id="_x0000_s1039" type="#_x0000_t202" alt="Tekstvak om adres van website in te voeren" style="width:198.6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" filled="f" fillcolor="#fffffe" stroked="f" strokecolor="#212120" insetpen="t">
                      <v:textbox inset="14.4pt,14.4pt,,0">
                        <w:txbxContent>
                          <w:sdt>
                            <w:sdtPr>
                              <w:alias w:val="Voer website in:"/>
                              <w:tag w:val="Voer website in:"/>
                              <w:id w:val="-1569488487"/>
                              <w:placeholder>
                                <w:docPart w:val="F7DF296F35784566B8EB1D64ED24091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51D5A7" w14:textId="4301EE8D" w:rsidR="00A1681B" w:rsidRPr="00216101" w:rsidRDefault="00A23D15" w:rsidP="00A1681B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Website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94" w:type="dxa"/>
            <w:shd w:val="clear" w:color="auto" w:fill="auto"/>
          </w:tcPr>
          <w:p w14:paraId="41EA6A26" w14:textId="77777777" w:rsidR="003C6E9E" w:rsidRPr="00983555" w:rsidRDefault="003C6E9E" w:rsidP="00300ABE"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B176A7A" wp14:editId="0505059A">
                      <wp:extent cx="3009417" cy="1778000"/>
                      <wp:effectExtent l="0" t="0" r="0" b="0"/>
                      <wp:docPr id="200" name="Tekstvak 196" descr="Tekstvak om de hoogtepunten van deze editie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417" cy="177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TekensvoorTagline09"/>
                                    </w:rPr>
                                    <w:alias w:val="Voer kop in:"/>
                                    <w:tag w:val="Voer kop in:"/>
                                    <w:id w:val="466092627"/>
                                    <w:placeholder>
                                      <w:docPart w:val="BC829DA77F094D3B99753F13B1FFAFF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color w:val="445C19" w:themeColor="accent2" w:themeShade="80"/>
                                      <w:szCs w:val="26"/>
                                    </w:rPr>
                                  </w:sdtEndPr>
                                  <w:sdtContent>
                                    <w:p w14:paraId="1FC58ECC" w14:textId="77777777" w:rsidR="003C6E9E" w:rsidRDefault="003C6E9E" w:rsidP="00C13FF8">
                                      <w:pPr>
                                        <w:pStyle w:val="Heading2"/>
                                      </w:pPr>
                                      <w:r w:rsidRPr="00216101">
                                        <w:rPr>
                                          <w:rStyle w:val="Heading1Char"/>
                                          <w:lang w:bidi="nl-NL"/>
                                        </w:rPr>
                                        <w:t>De editie van deze maand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koptekst van artikel 1 in:"/>
                                    <w:tag w:val="Voer koptekst van artikel 1 in:"/>
                                    <w:id w:val="1641146908"/>
                                    <w:placeholder>
                                      <w:docPart w:val="D9C052F29B534E32B3D037CB004FD16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903FDF9" w14:textId="77777777" w:rsidR="003C6E9E" w:rsidRDefault="003C6E9E" w:rsidP="00C13FF8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Koptekst van artikel 1 komt hier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koptekst van artikel 2 in:"/>
                                    <w:tag w:val="Voer koptekst van artikel 2 in:"/>
                                    <w:id w:val="-1283342855"/>
                                    <w:placeholder>
                                      <w:docPart w:val="5D9BCA1B887A40D9BEFA58160E189AE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9333FCE" w14:textId="77777777" w:rsidR="003C6E9E" w:rsidRPr="00216101" w:rsidRDefault="003C6E9E" w:rsidP="00C13FF8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Koptekst van artikel 2 komt hier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176A7A" id="_x0000_s1040" type="#_x0000_t202" alt="Tekstvak om de hoogtepunten van deze editie in te voeren" style="width:236.95pt;height:1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" filled="f" fillcolor="#fffffe" stroked="f" strokecolor="#212120" insetpen="t">
                      <v:textbox inset="14.4pt,7.2pt,,7.2pt">
                        <w:txbxContent>
                          <w:sdt>
                            <w:sdtPr>
                              <w:rPr>
                                <w:rStyle w:val="TekensvoorTagline09"/>
                              </w:rPr>
                              <w:alias w:val="Voer kop in:"/>
                              <w:tag w:val="Voer kop in:"/>
                              <w:id w:val="466092627"/>
                              <w:placeholder>
                                <w:docPart w:val="BC829DA77F094D3B99753F13B1FFAFF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color w:val="445C19" w:themeColor="accent2" w:themeShade="80"/>
                                <w:szCs w:val="26"/>
                              </w:rPr>
                            </w:sdtEndPr>
                            <w:sdtContent>
                              <w:p w14:paraId="1FC58ECC" w14:textId="77777777" w:rsidR="003C6E9E" w:rsidRDefault="003C6E9E" w:rsidP="00C13FF8">
                                <w:pPr>
                                  <w:pStyle w:val="Heading2"/>
                                </w:pPr>
                                <w:r w:rsidRPr="00216101">
                                  <w:rPr>
                                    <w:rStyle w:val="Heading1Char"/>
                                    <w:lang w:bidi="nl-NL"/>
                                  </w:rPr>
                                  <w:t>De editie van deze maand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koptekst van artikel 1 in:"/>
                              <w:tag w:val="Voer koptekst van artikel 1 in:"/>
                              <w:id w:val="1641146908"/>
                              <w:placeholder>
                                <w:docPart w:val="D9C052F29B534E32B3D037CB004FD16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03FDF9" w14:textId="77777777" w:rsidR="003C6E9E" w:rsidRDefault="003C6E9E" w:rsidP="00C13FF8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Koptekst van artikel 1 komt hier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koptekst van artikel 2 in:"/>
                              <w:tag w:val="Voer koptekst van artikel 2 in:"/>
                              <w:id w:val="-1283342855"/>
                              <w:placeholder>
                                <w:docPart w:val="5D9BCA1B887A40D9BEFA58160E189AE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9333FCE" w14:textId="77777777" w:rsidR="003C6E9E" w:rsidRPr="00216101" w:rsidRDefault="003C6E9E" w:rsidP="00C13FF8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Koptekst van artikel 2 komt hier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00" w:type="dxa"/>
            <w:shd w:val="clear" w:color="auto" w:fill="auto"/>
          </w:tcPr>
          <w:p w14:paraId="58F708D9" w14:textId="77777777" w:rsidR="003C6E9E" w:rsidRDefault="003C6E9E" w:rsidP="00300ABE">
            <w:pPr>
              <w:spacing w:before="240"/>
            </w:pPr>
            <w:r>
              <w:rPr>
                <w:rFonts w:ascii="Calibri" w:eastAsia="Calibri" w:hAnsi="Calibri" w:cs="Times New Roman"/>
                <w:noProof/>
                <w:color w:val="auto"/>
                <w:sz w:val="22"/>
                <w:lang w:bidi="nl-NL"/>
              </w:rPr>
              <mc:AlternateContent>
                <mc:Choice Requires="wps">
                  <w:drawing>
                    <wp:inline distT="0" distB="0" distL="0" distR="0" wp14:anchorId="34751FB8" wp14:editId="32BCD19E">
                      <wp:extent cx="2662177" cy="0"/>
                      <wp:effectExtent l="19050" t="19050" r="24130" b="19050"/>
                      <wp:docPr id="218" name="Rechte verbindingslijn 218" descr="Verbindings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2177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3486A3D" id="Rechte verbindingslijn 218" o:spid="_x0000_s1026" alt="Verbindings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09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" strokecolor="black [3213]" strokeweight="2.5pt">
                      <v:stroke endcap="round"/>
                      <w10:anchorlock/>
                    </v:line>
                  </w:pict>
                </mc:Fallback>
              </mc:AlternateContent>
            </w:r>
          </w:p>
          <w:p w14:paraId="181B4CE5" w14:textId="77777777" w:rsidR="003C6E9E" w:rsidRPr="00230992" w:rsidRDefault="003C6E9E" w:rsidP="00300ABE"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28594EF" wp14:editId="25488FEE">
                      <wp:extent cx="2720050" cy="1323832"/>
                      <wp:effectExtent l="0" t="0" r="0" b="0"/>
                      <wp:docPr id="212" name="Tekstvak 196" descr="Tekstvak om de hoogtepunten van deze editie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0050" cy="1323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tekst van artikel 3 in:"/>
                                    <w:tag w:val="Voer koptekst van artikel 3 in:"/>
                                    <w:id w:val="1368643053"/>
                                    <w:placeholder>
                                      <w:docPart w:val="3F1F98EF2D4A4279B0F904E15798235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5466279" w14:textId="77777777" w:rsidR="003C6E9E" w:rsidRDefault="003C6E9E" w:rsidP="00230992">
                                      <w:pPr>
                                        <w:spacing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Koptekst van artikel 3 komt hier</w:t>
                                      </w:r>
                                    </w:p>
                                  </w:sdtContent>
                                </w:sdt>
                                <w:p w14:paraId="63CAAD21" w14:textId="7B6367C4" w:rsidR="003C6E9E" w:rsidRPr="00216101" w:rsidRDefault="00B47B3D" w:rsidP="00230992">
                                  <w:pPr>
                                    <w:spacing w:before="100" w:after="0" w:line="240" w:lineRule="auto"/>
                                  </w:pPr>
                                  <w:sdt>
                                    <w:sdtPr>
                                      <w:alias w:val="Voer koptekst van artikel 4 in:"/>
                                      <w:tag w:val="Voer koptekst van artikel 4 in:"/>
                                      <w:id w:val="1135153181"/>
                                      <w:placeholder>
                                        <w:docPart w:val="A2AEEB308FAD4B559DB982AD3E9C885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3C6E9E">
                                        <w:rPr>
                                          <w:lang w:bidi="nl-NL"/>
                                        </w:rPr>
                                        <w:t>Koptekst van artikel 4 komt hier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18288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8594EF" id="_x0000_s1041" type="#_x0000_t202" alt="Tekstvak om de hoogtepunten van deze editie in te voeren" style="width:214.2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" filled="f" fillcolor="#fffffe" stroked="f" strokecolor="#212120" insetpen="t">
                      <v:textbox inset="14.4pt,14.4pt,,7.2pt">
                        <w:txbxContent>
                          <w:sdt>
                            <w:sdtPr>
                              <w:alias w:val="Voer koptekst van artikel 3 in:"/>
                              <w:tag w:val="Voer koptekst van artikel 3 in:"/>
                              <w:id w:val="1368643053"/>
                              <w:placeholder>
                                <w:docPart w:val="3F1F98EF2D4A4279B0F904E15798235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5466279" w14:textId="77777777" w:rsidR="003C6E9E" w:rsidRDefault="003C6E9E" w:rsidP="00230992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Koptekst van artikel 3 komt hier</w:t>
                                </w:r>
                              </w:p>
                            </w:sdtContent>
                          </w:sdt>
                          <w:p w14:paraId="63CAAD21" w14:textId="7B6367C4" w:rsidR="003C6E9E" w:rsidRPr="00216101" w:rsidRDefault="00B47B3D" w:rsidP="00230992">
                            <w:pPr>
                              <w:spacing w:before="100" w:after="0" w:line="240" w:lineRule="auto"/>
                            </w:pPr>
                            <w:sdt>
                              <w:sdtPr>
                                <w:alias w:val="Voer koptekst van artikel 4 in:"/>
                                <w:tag w:val="Voer koptekst van artikel 4 in:"/>
                                <w:id w:val="1135153181"/>
                                <w:placeholder>
                                  <w:docPart w:val="A2AEEB308FAD4B559DB982AD3E9C885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3C6E9E">
                                  <w:rPr>
                                    <w:lang w:bidi="nl-NL"/>
                                  </w:rPr>
                                  <w:t>Koptekst van artikel 4 komt hier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20" w:type="dxa"/>
            <w:shd w:val="clear" w:color="auto" w:fill="auto"/>
          </w:tcPr>
          <w:p w14:paraId="6A619B6B" w14:textId="77777777" w:rsidR="003C6E9E" w:rsidRDefault="003C6E9E" w:rsidP="00300ABE">
            <w:pPr>
              <w:pStyle w:val="Heading1"/>
              <w:jc w:val="center"/>
              <w:outlineLvl w:val="0"/>
            </w:pPr>
            <w:r>
              <w:rPr>
                <w:noProof/>
                <w:lang w:bidi="nl-NL"/>
              </w:rPr>
              <w:drawing>
                <wp:inline distT="0" distB="0" distL="0" distR="0" wp14:anchorId="7BAAF09D" wp14:editId="7CF4C7B7">
                  <wp:extent cx="995423" cy="811363"/>
                  <wp:effectExtent l="0" t="0" r="0" b="8255"/>
                  <wp:docPr id="209" name="Graphic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23" cy="81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DFDC9" w14:textId="2C988942" w:rsidR="00A1681B" w:rsidRDefault="00EE2454" w:rsidP="00A1681B">
      <w:pPr>
        <w:tabs>
          <w:tab w:val="left" w:pos="11301"/>
        </w:tabs>
      </w:pPr>
      <w:r>
        <w:rPr>
          <w:lang w:bidi="nl-NL"/>
        </w:rPr>
        <w:t>6</w:t>
      </w:r>
    </w:p>
    <w:tbl>
      <w:tblPr>
        <w:tblStyle w:val="PlainTable2"/>
        <w:tblW w:w="0" w:type="auto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620" w:firstRow="1" w:lastRow="0" w:firstColumn="0" w:lastColumn="0" w:noHBand="1" w:noVBand="1"/>
        <w:tblDescription w:val="Tabel om koppen en beschrijvingen in te voeren"/>
      </w:tblPr>
      <w:tblGrid>
        <w:gridCol w:w="7658"/>
        <w:gridCol w:w="7659"/>
        <w:gridCol w:w="7659"/>
      </w:tblGrid>
      <w:tr w:rsidR="00421A9D" w14:paraId="1235E3A3" w14:textId="77777777" w:rsidTr="001A5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9"/>
          <w:tblHeader/>
          <w:jc w:val="center"/>
        </w:trPr>
        <w:tc>
          <w:tcPr>
            <w:tcW w:w="7658" w:type="dxa"/>
            <w:tcBorders>
              <w:bottom w:val="none" w:sz="0" w:space="0" w:color="auto"/>
            </w:tcBorders>
          </w:tcPr>
          <w:p w14:paraId="39AE08BF" w14:textId="71E5D45E" w:rsidR="002478EC" w:rsidRDefault="003A251C" w:rsidP="00300ABE">
            <w:pPr>
              <w:tabs>
                <w:tab w:val="left" w:pos="11301"/>
              </w:tabs>
            </w:pPr>
            <w:r w:rsidRPr="00983555">
              <w:rPr>
                <w:noProof/>
                <w:lang w:bidi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3680F7" wp14:editId="73D100C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4276090</wp:posOffset>
                      </wp:positionV>
                      <wp:extent cx="4910455" cy="2912110"/>
                      <wp:effectExtent l="0" t="0" r="0" b="2540"/>
                      <wp:wrapNone/>
                      <wp:docPr id="14" name="Tekstvak 196" descr="Tekstvak om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455" cy="291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978275668"/>
                                    <w:placeholder>
                                      <w:docPart w:val="6718313B99A64B618792C4E8FB2B87D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45C19" w:themeColor="accent2" w:themeShade="80"/>
                                      <w:sz w:val="32"/>
                                    </w:rPr>
                                  </w:sdtEndPr>
                                  <w:sdtContent>
                                    <w:p w14:paraId="0BC19C09" w14:textId="1CA216DA" w:rsidR="008040EC" w:rsidRPr="00EF737D" w:rsidRDefault="004F1724" w:rsidP="00B57692">
                                      <w:pPr>
                                        <w:spacing w:before="100" w:after="0" w:line="240" w:lineRule="auto"/>
                                        <w:rPr>
                                          <w:rStyle w:val="IntenseEmphasis"/>
                                          <w:b w:val="0"/>
                                          <w:i w:val="0"/>
                                          <w:iCs w:val="0"/>
                                          <w:color w:val="000000" w:themeColor="text1"/>
                                          <w:sz w:val="26"/>
                                          <w:lang w:val="pt-BR"/>
                                        </w:rPr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Loquor, vulputate meus indoles iaceo, ne secundum, dolus demoveo interdico proprius. In consequat os quae nulla magna. Delenit abdo esse quia, te huic.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-6688793"/>
                                    <w:placeholder>
                                      <w:docPart w:val="FF776F7B69BA4D0CBA0A9E84B982500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45C19" w:themeColor="accent2" w:themeShade="80"/>
                                      <w:sz w:val="32"/>
                                    </w:rPr>
                                  </w:sdtEndPr>
                                  <w:sdtContent>
                                    <w:p w14:paraId="557694BC" w14:textId="24EFF319" w:rsidR="00B57692" w:rsidRPr="00EF737D" w:rsidRDefault="00B57692" w:rsidP="00B57692">
                                      <w:pPr>
                                        <w:spacing w:after="0"/>
                                        <w:rPr>
                                          <w:rStyle w:val="IntenseEmphasis"/>
                                          <w:b w:val="0"/>
                                          <w:i w:val="0"/>
                                          <w:iCs w:val="0"/>
                                          <w:color w:val="000000" w:themeColor="text1"/>
                                          <w:sz w:val="26"/>
                                          <w:lang w:val="pt-BR"/>
                                        </w:rPr>
                                      </w:pPr>
                                      <w:r w:rsidRPr="00EF737D">
                                        <w:rPr>
                                          <w:lang w:val="pt-BR" w:bidi="nl-NL"/>
                                        </w:rPr>
                                        <w:t>Ratis neque ymo, venio illum pala damnum pneum spago loquor dolus lor secundum erat neo adsum multo commoveo feugiat praesant validus conventio voco camur nulla.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780375909"/>
                                    <w:placeholder>
                                      <w:docPart w:val="9C66CE1944F54892B372D4D1393600B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45C19" w:themeColor="accent2" w:themeShade="80"/>
                                      <w:sz w:val="32"/>
                                    </w:rPr>
                                  </w:sdtEndPr>
                                  <w:sdtContent>
                                    <w:p w14:paraId="244DBDFB" w14:textId="3E2C8A4F" w:rsidR="00B57692" w:rsidRPr="006E1E93" w:rsidRDefault="00B57692" w:rsidP="0084306C">
                                      <w:pPr>
                                        <w:rPr>
                                          <w:rStyle w:val="IntenseEmphasis"/>
                                          <w:b w:val="0"/>
                                          <w:i w:val="0"/>
                                          <w:iCs w:val="0"/>
                                          <w:color w:val="000000" w:themeColor="text1"/>
                                          <w:sz w:val="26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Loquor, vulputate meus indoles iaceo, ne secundum, dolus demoveo interdico proprius. In consequat os quae nulla magna. alidus convention voco camur nulla.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680F7" id="_x0000_s1042" type="#_x0000_t202" alt="Tekstvak om beschrijving in te voeren" style="position:absolute;margin-left:-.25pt;margin-top:336.7pt;width:386.65pt;height:22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omschrijving in:"/>
                              <w:tag w:val="Voer omschrijving in:"/>
                              <w:id w:val="978275668"/>
                              <w:placeholder>
                                <w:docPart w:val="6718313B99A64B618792C4E8FB2B87D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  <w:b/>
                                <w:i/>
                                <w:iCs/>
                                <w:color w:val="445C19" w:themeColor="accent2" w:themeShade="80"/>
                                <w:sz w:val="32"/>
                              </w:rPr>
                            </w:sdtEndPr>
                            <w:sdtContent>
                              <w:p w14:paraId="0BC19C09" w14:textId="1CA216DA" w:rsidR="008040EC" w:rsidRPr="00EF737D" w:rsidRDefault="004F1724" w:rsidP="00B57692">
                                <w:pPr>
                                  <w:spacing w:before="100" w:after="0" w:line="240" w:lineRule="auto"/>
                                  <w:rPr>
                                    <w:rStyle w:val="IntenseEmphasis"/>
                                    <w:b w:val="0"/>
                                    <w:i w:val="0"/>
                                    <w:iCs w:val="0"/>
                                    <w:color w:val="000000" w:themeColor="text1"/>
                                    <w:sz w:val="26"/>
                                    <w:lang w:val="pt-BR"/>
                                  </w:rPr>
                                </w:pPr>
                                <w:r>
                                  <w:rPr>
                                    <w:lang w:bidi="nl-NL"/>
                                  </w:rPr>
                                  <w:t>Loquor, vulputate meus indoles iaceo, ne secundum, dolus demoveo interdico proprius. In consequat os quae nulla magna. Delenit abdo esse quia, te huic.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-6688793"/>
                              <w:placeholder>
                                <w:docPart w:val="FF776F7B69BA4D0CBA0A9E84B982500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  <w:b/>
                                <w:i/>
                                <w:iCs/>
                                <w:color w:val="445C19" w:themeColor="accent2" w:themeShade="80"/>
                                <w:sz w:val="32"/>
                              </w:rPr>
                            </w:sdtEndPr>
                            <w:sdtContent>
                              <w:p w14:paraId="557694BC" w14:textId="24EFF319" w:rsidR="00B57692" w:rsidRPr="00EF737D" w:rsidRDefault="00B57692" w:rsidP="00B57692">
                                <w:pPr>
                                  <w:spacing w:after="0"/>
                                  <w:rPr>
                                    <w:rStyle w:val="IntenseEmphasis"/>
                                    <w:b w:val="0"/>
                                    <w:i w:val="0"/>
                                    <w:iCs w:val="0"/>
                                    <w:color w:val="000000" w:themeColor="text1"/>
                                    <w:sz w:val="26"/>
                                    <w:lang w:val="pt-BR"/>
                                  </w:rPr>
                                </w:pPr>
                                <w:r w:rsidRPr="00EF737D">
                                  <w:rPr>
                                    <w:lang w:val="pt-BR" w:bidi="nl-NL"/>
                                  </w:rPr>
                                  <w:t>Ratis neque ymo, venio illum pala damnum pneum spago loquor dolus lor secundum erat neo adsum multo commoveo feugiat praesant validus conventio voco camur nulla.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780375909"/>
                              <w:placeholder>
                                <w:docPart w:val="9C66CE1944F54892B372D4D1393600B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  <w:b/>
                                <w:i/>
                                <w:iCs/>
                                <w:color w:val="445C19" w:themeColor="accent2" w:themeShade="80"/>
                                <w:sz w:val="32"/>
                              </w:rPr>
                            </w:sdtEndPr>
                            <w:sdtContent>
                              <w:p w14:paraId="244DBDFB" w14:textId="3E2C8A4F" w:rsidR="00B57692" w:rsidRPr="006E1E93" w:rsidRDefault="00B57692" w:rsidP="0084306C">
                                <w:pPr>
                                  <w:rPr>
                                    <w:rStyle w:val="IntenseEmphasis"/>
                                    <w:b w:val="0"/>
                                    <w:i w:val="0"/>
                                    <w:iCs w:val="0"/>
                                    <w:color w:val="000000" w:themeColor="text1"/>
                                    <w:sz w:val="26"/>
                                    <w:lang w:val="en-US"/>
                                  </w:rPr>
                                </w:pPr>
                                <w:r>
                                  <w:rPr>
                                    <w:lang w:bidi="nl-NL"/>
                                  </w:rPr>
                                  <w:t>Loquor, vulputate meus indoles iaceo, ne secundum, dolus demoveo interdico proprius. In consequat os quae nulla magna. alidus convention voco camur nulla.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FCE3A5" wp14:editId="0F6D09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2876550</wp:posOffset>
                      </wp:positionV>
                      <wp:extent cx="4910455" cy="1353820"/>
                      <wp:effectExtent l="0" t="0" r="0" b="17780"/>
                      <wp:wrapNone/>
                      <wp:docPr id="17" name="Tekstvak 196" descr="Tekstvak om citaat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455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IntenseEmphasis"/>
                                    </w:rPr>
                                    <w:alias w:val="Voer citaten in:"/>
                                    <w:tag w:val="Voer citaten in:"/>
                                    <w:id w:val="514347820"/>
                                    <w:placeholder>
                                      <w:docPart w:val="234CCFF8B3BB4703AF2A7DBCDF6468C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IntenseEmphasis"/>
                                    </w:rPr>
                                  </w:sdtEndPr>
                                  <w:sdtContent>
                                    <w:p w14:paraId="5B7A9454" w14:textId="76251652" w:rsidR="008040EC" w:rsidRPr="006E1E93" w:rsidRDefault="0084306C" w:rsidP="008040EC">
                                      <w:pPr>
                                        <w:spacing w:before="100" w:after="0" w:line="240" w:lineRule="auto"/>
                                        <w:rPr>
                                          <w:rStyle w:val="IntenseEmphasis"/>
                                          <w:lang w:val="en-US"/>
                                        </w:rPr>
                                      </w:pPr>
                                      <w:r w:rsidRPr="008040EC">
                                        <w:rPr>
                                          <w:rStyle w:val="IntenseEmphasis"/>
                                          <w:lang w:bidi="nl-NL"/>
                                        </w:rPr>
                                        <w:t>Enim neo velit adsum odio, multo, in commoveo quibus premo tamen erat huic. Occuro uxor dolore, ut at praemitto opto si sudo, opes feugiat iriure validus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CE3A5" id="_x0000_s1043" type="#_x0000_t202" alt="Tekstvak om citaat in te voeren" style="position:absolute;margin-left:-.25pt;margin-top:226.5pt;width:386.65pt;height:10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rPr>
                                <w:rStyle w:val="IntenseEmphasis"/>
                              </w:rPr>
                              <w:alias w:val="Voer citaten in:"/>
                              <w:tag w:val="Voer citaten in:"/>
                              <w:id w:val="514347820"/>
                              <w:placeholder>
                                <w:docPart w:val="234CCFF8B3BB4703AF2A7DBCDF6468C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IntenseEmphasis"/>
                              </w:rPr>
                            </w:sdtEndPr>
                            <w:sdtContent>
                              <w:p w14:paraId="5B7A9454" w14:textId="76251652" w:rsidR="008040EC" w:rsidRPr="006E1E93" w:rsidRDefault="0084306C" w:rsidP="008040EC">
                                <w:pPr>
                                  <w:spacing w:before="100" w:after="0" w:line="240" w:lineRule="auto"/>
                                  <w:rPr>
                                    <w:rStyle w:val="IntenseEmphasis"/>
                                    <w:lang w:val="en-US"/>
                                  </w:rPr>
                                </w:pPr>
                                <w:r w:rsidRPr="008040EC">
                                  <w:rPr>
                                    <w:rStyle w:val="IntenseEmphasis"/>
                                    <w:lang w:bidi="nl-NL"/>
                                  </w:rPr>
                                  <w:t>Enim neo velit adsum odio, multo, in commoveo quibus premo tamen erat huic. Occuro uxor dolore, ut at praemitto opto si sudo, opes feugiat iriure validus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 w:rsidR="008040EC"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C115EB9" wp14:editId="1AB1F552">
                      <wp:extent cx="4910667" cy="3422469"/>
                      <wp:effectExtent l="0" t="0" r="0" b="6985"/>
                      <wp:docPr id="15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667" cy="3422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1787241097"/>
                                    <w:placeholder>
                                      <w:docPart w:val="F0CB6FBF6E9A4F9881BCB8E01193851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685C953" w14:textId="77777777" w:rsidR="008040EC" w:rsidRPr="002478EC" w:rsidRDefault="008040EC" w:rsidP="008040EC">
                                      <w:pPr>
                                        <w:pStyle w:val="Heading1"/>
                                      </w:pPr>
                                      <w:r w:rsidRPr="00421A9D">
                                        <w:rPr>
                                          <w:lang w:bidi="nl-NL"/>
                                        </w:rPr>
                                        <w:t>DE BEGINSELEN VAN SUCCESVOL PROJECTMANAGEMENT.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553048939"/>
                                    <w:placeholder>
                                      <w:docPart w:val="8C3ED23B66334B3B8C917C1C701A07E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DC9DC95" w14:textId="0EE5473C" w:rsidR="008040EC" w:rsidRDefault="008040EC" w:rsidP="00906716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 xml:space="preserve">Volutpat mos at neque nulla lobortis dignissim conventio, torqueo, acsi roto modo. Feugait in obruo quae ingenium tristique elit vel natu meus. Molior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138779018"/>
                                    <w:placeholder>
                                      <w:docPart w:val="48DCF2A6C7F84AB9A6A835D723EFD8A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CEA7C6D" w14:textId="5D4D7051" w:rsidR="00E12619" w:rsidRDefault="00E12619" w:rsidP="00E12619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 xml:space="preserve">torqueo capio velit loquor aptent ut erat feugiat pneum commodo vel obruo </w:t>
                                      </w:r>
                                      <w:r w:rsidRPr="008040EC">
                                        <w:rPr>
                                          <w:rFonts w:cstheme="minorHAnsi"/>
                                          <w:lang w:bidi="nl-NL"/>
                                        </w:rPr>
                                        <w:t>mara</w:t>
                                      </w:r>
                                      <w:r>
                                        <w:rPr>
                                          <w:lang w:bidi="nl-NL"/>
                                        </w:rPr>
                                        <w:t xml:space="preserve"> genitus. Sus cipit, vicis praesent erat feugait epulae, validus indoles duis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159666340"/>
                                    <w:placeholder>
                                      <w:docPart w:val="91DDC822C77342C28359041D3BF62E3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DAAA1D" w14:textId="25EFBCF6" w:rsidR="00E12619" w:rsidRPr="00216101" w:rsidRDefault="00E12619" w:rsidP="00E12619">
                                      <w:pPr>
                                        <w:spacing w:before="100" w:after="0" w:line="240" w:lineRule="auto"/>
                                      </w:pPr>
                                      <w:r w:rsidRPr="00490EC7">
                                        <w:rPr>
                                          <w:lang w:bidi="nl-NL"/>
                                        </w:rPr>
                                        <w:t>Molior torqueo capio velit loquor aptent ut erat feugiat pneum commodo vel obruo mara genitus.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115EB9" id="_x0000_s1044" type="#_x0000_t202" alt="Tekstvak om kop en beschrijving in te voeren" style="width:386.65pt;height:2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1787241097"/>
                              <w:placeholder>
                                <w:docPart w:val="F0CB6FBF6E9A4F9881BCB8E01193851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685C953" w14:textId="77777777" w:rsidR="008040EC" w:rsidRPr="002478EC" w:rsidRDefault="008040EC" w:rsidP="008040EC">
                                <w:pPr>
                                  <w:pStyle w:val="Heading1"/>
                                </w:pPr>
                                <w:r w:rsidRPr="00421A9D">
                                  <w:rPr>
                                    <w:lang w:bidi="nl-NL"/>
                                  </w:rPr>
                                  <w:t>DE BEGINSELEN VAN SUCCESVOL PROJECTMANAGEMENT.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553048939"/>
                              <w:placeholder>
                                <w:docPart w:val="8C3ED23B66334B3B8C917C1C701A07E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DC9DC95" w14:textId="0EE5473C" w:rsidR="008040EC" w:rsidRDefault="008040EC" w:rsidP="00906716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 xml:space="preserve">Volutpat mos at neque nulla lobortis dignissim conventio, torqueo, acsi roto modo. Feugait in obruo quae ingenium tristique elit vel natu meus. Molior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138779018"/>
                              <w:placeholder>
                                <w:docPart w:val="48DCF2A6C7F84AB9A6A835D723EFD8A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CEA7C6D" w14:textId="5D4D7051" w:rsidR="00E12619" w:rsidRDefault="00E12619" w:rsidP="00E12619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 xml:space="preserve">torqueo capio velit loquor aptent ut erat feugiat pneum commodo vel obruo </w:t>
                                </w:r>
                                <w:r w:rsidRPr="008040EC">
                                  <w:rPr>
                                    <w:rFonts w:cstheme="minorHAnsi"/>
                                    <w:lang w:bidi="nl-NL"/>
                                  </w:rPr>
                                  <w:t>mara</w:t>
                                </w:r>
                                <w:r>
                                  <w:rPr>
                                    <w:lang w:bidi="nl-NL"/>
                                  </w:rPr>
                                  <w:t xml:space="preserve"> genitus. Sus cipit, vicis praesent erat feugait epulae, validus indoles duis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159666340"/>
                              <w:placeholder>
                                <w:docPart w:val="91DDC822C77342C28359041D3BF62E3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DAAA1D" w14:textId="25EFBCF6" w:rsidR="00E12619" w:rsidRPr="00216101" w:rsidRDefault="00E12619" w:rsidP="00E12619">
                                <w:pPr>
                                  <w:spacing w:before="100" w:after="0" w:line="240" w:lineRule="auto"/>
                                </w:pPr>
                                <w:r w:rsidRPr="00490EC7">
                                  <w:rPr>
                                    <w:lang w:bidi="nl-NL"/>
                                  </w:rPr>
                                  <w:t>Molior torqueo capio velit loquor aptent ut erat feugiat pneum commodo vel obruo mara genitus.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tcBorders>
              <w:bottom w:val="none" w:sz="0" w:space="0" w:color="auto"/>
            </w:tcBorders>
          </w:tcPr>
          <w:p w14:paraId="6492639F" w14:textId="77777777" w:rsidR="002478EC" w:rsidRDefault="008040EC" w:rsidP="00300ABE">
            <w:pPr>
              <w:tabs>
                <w:tab w:val="left" w:pos="11301"/>
              </w:tabs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53AC2EFB" wp14:editId="156DBC0B">
                      <wp:extent cx="4910455" cy="1841863"/>
                      <wp:effectExtent l="0" t="0" r="0" b="6350"/>
                      <wp:docPr id="19" name="Tekstvak 196" descr="Tekstvak om citaat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455" cy="18418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DC41D2" w14:textId="5B4B7078" w:rsidR="008040EC" w:rsidRPr="006E1E93" w:rsidRDefault="00B47B3D" w:rsidP="00421A9D">
                                  <w:pPr>
                                    <w:pStyle w:val="IntenseQuote"/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55F51" w:themeColor="text2"/>
                                      <w:lang w:val="en-US"/>
                                    </w:rPr>
                                  </w:pPr>
                                  <w:sdt>
                                    <w:sdtPr>
                                      <w:rPr>
                                        <w:rStyle w:val="IntenseQuoteChar"/>
                                      </w:rPr>
                                      <w:alias w:val="Voer citaten in:"/>
                                      <w:tag w:val="Voer citaten in:"/>
                                      <w:id w:val="-1415778317"/>
                                      <w:placeholder>
                                        <w:docPart w:val="5F8DD7E772B749F989A4F39377F19EF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>
                                      <w:rPr>
                                        <w:rStyle w:val="IntenseEmphasis"/>
                                        <w:b/>
                                        <w:i/>
                                        <w:iCs/>
                                        <w:color w:val="445C19" w:themeColor="accent2" w:themeShade="80"/>
                                      </w:rPr>
                                    </w:sdtEndPr>
                                    <w:sdtContent>
                                      <w:r w:rsidR="004B22ED" w:rsidRPr="00EF737D">
                                        <w:rPr>
                                          <w:lang w:val="pt-BR" w:bidi="nl-NL"/>
                                        </w:rPr>
                                        <w:t>Enim neo velit adsum odio, multo, in commoveo quibus premo tamen erat huic.</w:t>
                                      </w:r>
                                    </w:sdtContent>
                                  </w:sdt>
                                  <w:r w:rsidR="004B22ED" w:rsidRPr="00EF737D">
                                    <w:rPr>
                                      <w:rStyle w:val="IntenseEmphasis"/>
                                      <w:b/>
                                      <w:i/>
                                      <w:color w:val="455F51" w:themeColor="text2"/>
                                      <w:lang w:val="pt-BR"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IntenseQuoteChar"/>
                                      </w:rPr>
                                      <w:alias w:val="Voer citaten in:"/>
                                      <w:tag w:val="Voer citaten in:"/>
                                      <w:id w:val="611019640"/>
                                      <w:placeholder>
                                        <w:docPart w:val="C2DD935FF15947898FB5D7BA798F058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>
                                      <w:rPr>
                                        <w:rStyle w:val="IntenseEmphasis"/>
                                        <w:b/>
                                        <w:i/>
                                        <w:iCs/>
                                        <w:color w:val="445C19" w:themeColor="accent2" w:themeShade="80"/>
                                      </w:rPr>
                                    </w:sdtEndPr>
                                    <w:sdtContent>
                                      <w:r w:rsidR="004B22ED" w:rsidRPr="006E1E93">
                                        <w:rPr>
                                          <w:lang w:val="en-US" w:bidi="nl-NL"/>
                                        </w:rPr>
                                        <w:t>Occuro uxor dolore, ut at praemitto opto si sudo, opes feugiat iriure validus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9144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AC2EFB" id="_x0000_s1045" type="#_x0000_t202" alt="Tekstvak om citaat in te voeren" style="width:386.6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" filled="f" fillcolor="#fffffe" stroked="f" strokecolor="#212120" insetpen="t">
                      <v:textbox inset="14.4pt,7.2pt,14.4pt,0">
                        <w:txbxContent>
                          <w:p w14:paraId="14DC41D2" w14:textId="5B4B7078" w:rsidR="008040EC" w:rsidRPr="006E1E93" w:rsidRDefault="00B47B3D" w:rsidP="00421A9D">
                            <w:pPr>
                              <w:pStyle w:val="IntenseQuote"/>
                              <w:rPr>
                                <w:rStyle w:val="IntenseEmphasis"/>
                                <w:b/>
                                <w:i/>
                                <w:iCs/>
                                <w:color w:val="455F51" w:themeColor="text2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Style w:val="IntenseQuoteChar"/>
                                </w:rPr>
                                <w:alias w:val="Voer citaten in:"/>
                                <w:tag w:val="Voer citaten in:"/>
                                <w:id w:val="-1415778317"/>
                                <w:placeholder>
                                  <w:docPart w:val="5F8DD7E772B749F989A4F39377F19EF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IntenseEmphasis"/>
                                  <w:b/>
                                  <w:i/>
                                  <w:iCs/>
                                  <w:color w:val="445C19" w:themeColor="accent2" w:themeShade="80"/>
                                </w:rPr>
                              </w:sdtEndPr>
                              <w:sdtContent>
                                <w:r w:rsidR="004B22ED" w:rsidRPr="00EF737D">
                                  <w:rPr>
                                    <w:lang w:val="pt-BR" w:bidi="nl-NL"/>
                                  </w:rPr>
                                  <w:t>Enim neo velit adsum odio, multo, in commoveo quibus premo tamen erat huic.</w:t>
                                </w:r>
                              </w:sdtContent>
                            </w:sdt>
                            <w:r w:rsidR="004B22ED" w:rsidRPr="00EF737D">
                              <w:rPr>
                                <w:rStyle w:val="IntenseEmphasis"/>
                                <w:b/>
                                <w:i/>
                                <w:color w:val="455F51" w:themeColor="text2"/>
                                <w:lang w:val="pt-BR" w:bidi="nl-NL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IntenseQuoteChar"/>
                                </w:rPr>
                                <w:alias w:val="Voer citaten in:"/>
                                <w:tag w:val="Voer citaten in:"/>
                                <w:id w:val="611019640"/>
                                <w:placeholder>
                                  <w:docPart w:val="C2DD935FF15947898FB5D7BA798F058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IntenseEmphasis"/>
                                  <w:b/>
                                  <w:i/>
                                  <w:iCs/>
                                  <w:color w:val="445C19" w:themeColor="accent2" w:themeShade="80"/>
                                </w:rPr>
                              </w:sdtEndPr>
                              <w:sdtContent>
                                <w:r w:rsidR="004B22ED" w:rsidRPr="006E1E93">
                                  <w:rPr>
                                    <w:lang w:val="en-US" w:bidi="nl-NL"/>
                                  </w:rPr>
                                  <w:t>Occuro uxor dolore, ut at praemitto opto si sudo, opes feugiat iriure validus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F04BB9A" w14:textId="77777777" w:rsidR="00421A9D" w:rsidRDefault="00421A9D" w:rsidP="00300ABE">
            <w:pPr>
              <w:tabs>
                <w:tab w:val="left" w:pos="11301"/>
              </w:tabs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C2A713E" wp14:editId="18C2DF52">
                      <wp:extent cx="4910667" cy="3513909"/>
                      <wp:effectExtent l="0" t="0" r="0" b="10795"/>
                      <wp:docPr id="21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667" cy="3513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290952260"/>
                                    <w:placeholder>
                                      <w:docPart w:val="D9C5D1AB3E4645CC83DD4961DAB6934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45B9AB1" w14:textId="77777777" w:rsidR="00421A9D" w:rsidRPr="006E1E93" w:rsidRDefault="00421A9D" w:rsidP="00421A9D">
                                      <w:pPr>
                                        <w:pStyle w:val="Heading1"/>
                                        <w:rPr>
                                          <w:lang w:val="en-US"/>
                                        </w:rPr>
                                      </w:pPr>
                                      <w:r w:rsidRPr="006E1E93">
                                        <w:rPr>
                                          <w:lang w:val="en-US" w:bidi="nl-NL"/>
                                        </w:rPr>
                                        <w:t>TECHNOLOGIEOPLOSSINGEN VOOR NON-PROFITORGANISATIES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1208606197"/>
                                    <w:placeholder>
                                      <w:docPart w:val="DBF6955BEDB742E4883B421F5D3ECF5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1684613A" w14:textId="1C135B4F" w:rsidR="00421A9D" w:rsidRDefault="00421A9D" w:rsidP="00906716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>Volutpat mos at neque nulla lobortis dignissim conventio, torqueo, acsi roto modo. Feugait in obruo quae ingenium tristique elit vel natu meus. Molior.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Voer omschrijving in:"/>
                                    <w:tag w:val="Voer omschrijving in:"/>
                                    <w:id w:val="1134989059"/>
                                    <w:placeholder>
                                      <w:docPart w:val="CD339E8DEEB649CF9A738911DFC8CFF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DA2AF1F" w14:textId="5B70EBB3" w:rsidR="00B57692" w:rsidRDefault="00B57692" w:rsidP="00B57692">
                                      <w:pPr>
                                        <w:spacing w:before="100" w:after="0" w:line="240" w:lineRule="auto"/>
                                      </w:pPr>
                                      <w:r>
                                        <w:rPr>
                                          <w:lang w:bidi="nl-NL"/>
                                        </w:rPr>
                                        <w:t xml:space="preserve">torqueo capio velit loquor aptent ut erat feugiat pneum commodo vel obruo </w:t>
                                      </w:r>
                                      <w:r w:rsidRPr="008040EC">
                                        <w:rPr>
                                          <w:rFonts w:cstheme="minorHAnsi"/>
                                          <w:lang w:bidi="nl-NL"/>
                                        </w:rPr>
                                        <w:t>mara</w:t>
                                      </w:r>
                                      <w:r>
                                        <w:rPr>
                                          <w:lang w:bidi="nl-NL"/>
                                        </w:rPr>
                                        <w:t xml:space="preserve"> genitus. Sus cipit, vicis praesent erat feugait epulae, validus indoles duis</w:t>
                                      </w:r>
                                    </w:p>
                                  </w:sdtContent>
                                </w:sdt>
                                <w:p w14:paraId="160F1DDA" w14:textId="2139DFED" w:rsidR="00B57692" w:rsidRPr="00216101" w:rsidRDefault="00B47B3D" w:rsidP="00B57692">
                                  <w:pPr>
                                    <w:spacing w:before="100" w:after="0" w:line="240" w:lineRule="auto"/>
                                  </w:pP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1693564575"/>
                                      <w:placeholder>
                                        <w:docPart w:val="197CEF6CB038424FB7F93D933417D35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B57692" w:rsidRPr="00490EC7">
                                        <w:rPr>
                                          <w:lang w:bidi="nl-NL"/>
                                        </w:rPr>
                                        <w:t>Molior torqueo capio velit loquor aptent ut erat feugiat pneum commodo vel obruo mara genitus.</w:t>
                                      </w:r>
                                    </w:sdtContent>
                                  </w:sdt>
                                  <w:r w:rsidR="004B22ED"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1988826065"/>
                                      <w:placeholder>
                                        <w:docPart w:val="2EC2045FBD3D4DCC8EAD4F4F385F947C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4B22ED" w:rsidRPr="00490EC7">
                                        <w:rPr>
                                          <w:lang w:bidi="nl-NL"/>
                                        </w:rPr>
                                        <w:t>Suscipit, vicis praesent erat feugait epulae, validus indoles duis enim consequat genitus at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2A713E" id="_x0000_s1046" type="#_x0000_t202" alt="Tekstvak om kop en beschrijving in te voeren" style="width:386.65pt;height:27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290952260"/>
                              <w:placeholder>
                                <w:docPart w:val="D9C5D1AB3E4645CC83DD4961DAB6934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45B9AB1" w14:textId="77777777" w:rsidR="00421A9D" w:rsidRPr="006E1E93" w:rsidRDefault="00421A9D" w:rsidP="00421A9D">
                                <w:pPr>
                                  <w:pStyle w:val="Heading1"/>
                                  <w:rPr>
                                    <w:lang w:val="en-US"/>
                                  </w:rPr>
                                </w:pPr>
                                <w:r w:rsidRPr="006E1E93">
                                  <w:rPr>
                                    <w:lang w:val="en-US" w:bidi="nl-NL"/>
                                  </w:rPr>
                                  <w:t>TECHNOLOGIEOPLOSSINGEN VOOR NON-PROFITORGANISATIES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1208606197"/>
                              <w:placeholder>
                                <w:docPart w:val="DBF6955BEDB742E4883B421F5D3ECF5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684613A" w14:textId="1C135B4F" w:rsidR="00421A9D" w:rsidRDefault="00421A9D" w:rsidP="00906716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>Volutpat mos at neque nulla lobortis dignissim conventio, torqueo, acsi roto modo. Feugait in obruo quae ingenium tristique elit vel natu meus. Molior.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Voer omschrijving in:"/>
                              <w:tag w:val="Voer omschrijving in:"/>
                              <w:id w:val="1134989059"/>
                              <w:placeholder>
                                <w:docPart w:val="CD339E8DEEB649CF9A738911DFC8CFF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A2AF1F" w14:textId="5B70EBB3" w:rsidR="00B57692" w:rsidRDefault="00B57692" w:rsidP="00B57692">
                                <w:pPr>
                                  <w:spacing w:before="100" w:after="0" w:line="240" w:lineRule="auto"/>
                                </w:pPr>
                                <w:r>
                                  <w:rPr>
                                    <w:lang w:bidi="nl-NL"/>
                                  </w:rPr>
                                  <w:t xml:space="preserve">torqueo capio velit loquor aptent ut erat feugiat pneum commodo vel obruo </w:t>
                                </w:r>
                                <w:r w:rsidRPr="008040EC">
                                  <w:rPr>
                                    <w:rFonts w:cstheme="minorHAnsi"/>
                                    <w:lang w:bidi="nl-NL"/>
                                  </w:rPr>
                                  <w:t>mara</w:t>
                                </w:r>
                                <w:r>
                                  <w:rPr>
                                    <w:lang w:bidi="nl-NL"/>
                                  </w:rPr>
                                  <w:t xml:space="preserve"> genitus. Sus cipit, vicis praesent erat feugait epulae, validus indoles duis</w:t>
                                </w:r>
                              </w:p>
                            </w:sdtContent>
                          </w:sdt>
                          <w:p w14:paraId="160F1DDA" w14:textId="2139DFED" w:rsidR="00B57692" w:rsidRPr="00216101" w:rsidRDefault="00B47B3D" w:rsidP="00B57692">
                            <w:pPr>
                              <w:spacing w:before="100" w:after="0" w:line="240" w:lineRule="auto"/>
                            </w:pPr>
                            <w:sdt>
                              <w:sdtPr>
                                <w:alias w:val="Voer omschrijving in:"/>
                                <w:tag w:val="Voer omschrijving in:"/>
                                <w:id w:val="1693564575"/>
                                <w:placeholder>
                                  <w:docPart w:val="197CEF6CB038424FB7F93D933417D35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57692" w:rsidRPr="00490EC7">
                                  <w:rPr>
                                    <w:lang w:bidi="nl-NL"/>
                                  </w:rPr>
                                  <w:t>Molior torqueo capio velit loquor aptent ut erat feugiat pneum commodo vel obruo mara genitus.</w:t>
                                </w:r>
                              </w:sdtContent>
                            </w:sdt>
                            <w:r w:rsidR="004B22ED">
                              <w:rPr>
                                <w:lang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1988826065"/>
                                <w:placeholder>
                                  <w:docPart w:val="2EC2045FBD3D4DCC8EAD4F4F385F947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B22ED" w:rsidRPr="00490EC7">
                                  <w:rPr>
                                    <w:lang w:bidi="nl-NL"/>
                                  </w:rPr>
                                  <w:t>Suscipit, vicis praesent erat feugait epulae, validus indoles duis enim consequat genitus at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D567838" w14:textId="77777777" w:rsidR="00421A9D" w:rsidRDefault="004338BC" w:rsidP="00300ABE">
            <w:pPr>
              <w:tabs>
                <w:tab w:val="left" w:pos="11301"/>
              </w:tabs>
              <w:jc w:val="center"/>
            </w:pPr>
            <w:r>
              <w:rPr>
                <w:noProof/>
                <w:lang w:bidi="nl-NL"/>
              </w:rPr>
              <w:drawing>
                <wp:inline distT="0" distB="0" distL="0" distR="0" wp14:anchorId="7946DC1B" wp14:editId="71E1583B">
                  <wp:extent cx="4691270" cy="2403839"/>
                  <wp:effectExtent l="0" t="0" r="0" b="0"/>
                  <wp:docPr id="22" name="Afbeelding 22" descr="Personen die tegenover elkaar aan een tafel zitten, te werken op ee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ewsletter(Green Wave design, half-fold) newsletter-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22" cy="240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tcBorders>
              <w:bottom w:val="none" w:sz="0" w:space="0" w:color="auto"/>
            </w:tcBorders>
          </w:tcPr>
          <w:p w14:paraId="7D2F1497" w14:textId="051DAFB6" w:rsidR="0034213F" w:rsidRDefault="003A251C" w:rsidP="00300ABE">
            <w:pPr>
              <w:tabs>
                <w:tab w:val="left" w:pos="11301"/>
              </w:tabs>
            </w:pP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E586AE" wp14:editId="2E7B02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2867025</wp:posOffset>
                      </wp:positionV>
                      <wp:extent cx="4810125" cy="2743200"/>
                      <wp:effectExtent l="0" t="0" r="0" b="0"/>
                      <wp:wrapNone/>
                      <wp:docPr id="26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366334286"/>
                                    <w:placeholder>
                                      <w:docPart w:val="260E78DA13644FF4BD222BFACDFAD62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91872F5" w14:textId="62D9D1EF" w:rsidR="004338BC" w:rsidRPr="00EF737D" w:rsidRDefault="004338BC" w:rsidP="004338BC">
                                      <w:pPr>
                                        <w:pStyle w:val="Heading2"/>
                                        <w:rPr>
                                          <w:lang w:val="pt-BR"/>
                                        </w:rPr>
                                      </w:pP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V: Enim neo velit adsum odio, multo, in</w:t>
                                      </w:r>
                                      <w:r w:rsidR="003A251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 </w:t>
                                      </w: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commoveo quibus premo tamen</w:t>
                                      </w:r>
                                    </w:p>
                                  </w:sdtContent>
                                </w:sdt>
                                <w:p w14:paraId="22B51531" w14:textId="09625D74" w:rsidR="00B57692" w:rsidRPr="00216101" w:rsidRDefault="00906716" w:rsidP="00B57692">
                                  <w:pPr>
                                    <w:spacing w:before="100" w:after="0" w:line="240" w:lineRule="auto"/>
                                  </w:pPr>
                                  <w:r w:rsidRPr="00EF737D">
                                    <w:rPr>
                                      <w:lang w:val="pt-BR"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389237186"/>
                                      <w:placeholder>
                                        <w:docPart w:val="12B9EE044B184D03AB535DBD93C30EAA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4338BC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A: Aptent nulla aliquip camur ut consequat aptent nisl in voco consequat. Adipsdiscing magna jumentum velit iriure obruo. damnum pneum.</w:t>
                                      </w:r>
                                    </w:sdtContent>
                                  </w:sdt>
                                  <w:r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867651147"/>
                                      <w:placeholder>
                                        <w:docPart w:val="9BD334712EFA401F9A0276D7C558E70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B57692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Aptent nulla aliquip camur ut consequat lorem aptent nisl magna jumentum velitan en iriure.</w:t>
                                      </w:r>
                                    </w:sdtContent>
                                  </w:sdt>
                                  <w:r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-194086132"/>
                                      <w:placeholder>
                                        <w:docPart w:val="7927806B061A4D7DA7D708D20D3F0049"/>
                                      </w:placeholder>
                                      <w:temporary/>
                                      <w:showingPlcHdr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4B22ED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Loquor, vulputate meus indoles iaceo, ne secundum, dolus demoveo interddfico proprius.</w:t>
                                      </w:r>
                                      <w:r w:rsidR="004B22ED" w:rsidRPr="004B22ED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 xml:space="preserve"> </w:t>
                                      </w:r>
                                      <w:r w:rsidR="004B22ED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In consequat os quadfse nudflla magna.</w:t>
                                      </w:r>
                                    </w:sdtContent>
                                  </w:sdt>
                                  <w:r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-1546905484"/>
                                      <w:placeholder>
                                        <w:docPart w:val="C2E130EF2DF5430DB8AE05A77DCD1B6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4B22ED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Aptent nulla aliquip camur utan sdl as consequat aptent nisl in vocoloc consequat ispo facto delore ergo maska forgeuit</w:t>
                                      </w:r>
                                    </w:sdtContent>
                                  </w:sdt>
                                  <w:r>
                                    <w:rPr>
                                      <w:lang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-91014803"/>
                                      <w:placeholder>
                                        <w:docPart w:val="E427686DC7E5484AB22C1B80372AA17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B57692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masca pala ergo sacrum lamap allacum dergo ipso aliquip mia sermi o saluto quod, esse illum, letatio conventio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586AE" id="_x0000_s1047" type="#_x0000_t202" alt="Tekstvak om kop en beschrijving in te voeren" style="position:absolute;margin-left:-.35pt;margin-top:225.75pt;width:378.75pt;height:3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" filled="f" fillcolor="#fffffe" stroked="f" strokecolor="#212120" insetpen="t">
                      <v:textbox inset="14.4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366334286"/>
                              <w:placeholder>
                                <w:docPart w:val="260E78DA13644FF4BD222BFACDFAD62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91872F5" w14:textId="62D9D1EF" w:rsidR="004338BC" w:rsidRPr="00EF737D" w:rsidRDefault="004338BC" w:rsidP="004338BC">
                                <w:pPr>
                                  <w:pStyle w:val="Heading2"/>
                                  <w:rPr>
                                    <w:lang w:val="pt-BR"/>
                                  </w:rPr>
                                </w:pP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V: Enim neo velit adsum odio, multo, in</w:t>
                                </w:r>
                                <w:r w:rsidR="003A251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 </w:t>
                                </w: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commoveo quibus premo tamen</w:t>
                                </w:r>
                              </w:p>
                            </w:sdtContent>
                          </w:sdt>
                          <w:p w14:paraId="22B51531" w14:textId="09625D74" w:rsidR="00B57692" w:rsidRPr="00216101" w:rsidRDefault="00906716" w:rsidP="00B57692">
                            <w:pPr>
                              <w:spacing w:before="100" w:after="0" w:line="240" w:lineRule="auto"/>
                            </w:pPr>
                            <w:r w:rsidRPr="00EF737D">
                              <w:rPr>
                                <w:lang w:val="pt-BR"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389237186"/>
                                <w:placeholder>
                                  <w:docPart w:val="12B9EE044B184D03AB535DBD93C30EA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338BC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A: Aptent nulla aliquip camur ut consequat aptent nisl in voco consequat. Adipsdiscing magna jumentum velit iriure obruo. damnum pneum.</w:t>
                                </w:r>
                              </w:sdtContent>
                            </w:sdt>
                            <w:r>
                              <w:rPr>
                                <w:lang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867651147"/>
                                <w:placeholder>
                                  <w:docPart w:val="9BD334712EFA401F9A0276D7C558E70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57692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Aptent nulla aliquip camur ut consequat lorem aptent nisl magna jumentum velitan en iriure.</w:t>
                                </w:r>
                              </w:sdtContent>
                            </w:sdt>
                            <w:r>
                              <w:rPr>
                                <w:lang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-194086132"/>
                                <w:placeholder>
                                  <w:docPart w:val="7927806B061A4D7DA7D708D20D3F0049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4B22ED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Loquor, vulputate meus indoles iaceo, ne secundum, dolus demoveo interddfico proprius.</w:t>
                                </w:r>
                                <w:r w:rsidR="004B22ED" w:rsidRPr="004B22ED">
                                  <w:rPr>
                                    <w:rStyle w:val="TekensvoorParaText02"/>
                                    <w:lang w:bidi="nl-NL"/>
                                  </w:rPr>
                                  <w:t xml:space="preserve"> </w:t>
                                </w:r>
                                <w:r w:rsidR="004B22ED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In consequat os quadfse nudflla magna.</w:t>
                                </w:r>
                              </w:sdtContent>
                            </w:sdt>
                            <w:r>
                              <w:rPr>
                                <w:lang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-1546905484"/>
                                <w:placeholder>
                                  <w:docPart w:val="C2E130EF2DF5430DB8AE05A77DCD1B6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B22ED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Aptent nulla aliquip camur utan sdl as consequat aptent nisl in vocoloc consequat ispo facto delore ergo maska forgeuit</w:t>
                                </w:r>
                              </w:sdtContent>
                            </w:sdt>
                            <w:r>
                              <w:rPr>
                                <w:lang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-91014803"/>
                                <w:placeholder>
                                  <w:docPart w:val="E427686DC7E5484AB22C1B80372AA17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57692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masca pala ergo sacrum lamap allacum dergo ipso aliquip mia sermi o saluto quod, esse illum, letatio conventio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B8B221" wp14:editId="038A10A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1457325</wp:posOffset>
                      </wp:positionV>
                      <wp:extent cx="4810125" cy="1597025"/>
                      <wp:effectExtent l="0" t="0" r="0" b="3175"/>
                      <wp:wrapNone/>
                      <wp:docPr id="25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159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-68584811"/>
                                    <w:placeholder>
                                      <w:docPart w:val="A6D442983C304600A68C98F10E6D5B9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45EB0F10" w14:textId="124AD073" w:rsidR="004338BC" w:rsidRPr="00EF737D" w:rsidRDefault="004338BC" w:rsidP="004338BC">
                                      <w:pPr>
                                        <w:pStyle w:val="Heading2"/>
                                        <w:rPr>
                                          <w:lang w:val="pt-BR"/>
                                        </w:rPr>
                                      </w:pP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V: Enim neo velit adsum odio, multo, in</w:t>
                                      </w:r>
                                      <w:r w:rsidR="003A251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 </w:t>
                                      </w: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commoveo quibus premo tamen</w:t>
                                      </w:r>
                                    </w:p>
                                  </w:sdtContent>
                                </w:sdt>
                                <w:p w14:paraId="67A931E8" w14:textId="52C18F12" w:rsidR="004338BC" w:rsidRPr="00216101" w:rsidRDefault="00906716" w:rsidP="00906716">
                                  <w:pPr>
                                    <w:spacing w:before="100" w:after="0" w:line="240" w:lineRule="auto"/>
                                  </w:pPr>
                                  <w:r w:rsidRPr="00EF737D">
                                    <w:rPr>
                                      <w:lang w:val="pt-BR"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1028680390"/>
                                      <w:placeholder>
                                        <w:docPart w:val="E68A9074767849A385F3872556B02778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4338BC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A: Occuro uxor dolore, ut at praemitto opto si sudo, opes feugiat iriure validus. Sino lenis vulputate, vale Letalis nibh iustum ransverbero bene, erat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8B221" id="_x0000_s1048" type="#_x0000_t202" alt="Tekstvak om kop en beschrijving in te voeren" style="position:absolute;margin-left:-.35pt;margin-top:114.75pt;width:378.75pt;height:12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" filled="f" fillcolor="#fffffe" stroked="f" strokecolor="#212120" insetpen="t">
                      <v:textbox inset="14.4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-68584811"/>
                              <w:placeholder>
                                <w:docPart w:val="A6D442983C304600A68C98F10E6D5B9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EB0F10" w14:textId="124AD073" w:rsidR="004338BC" w:rsidRPr="00EF737D" w:rsidRDefault="004338BC" w:rsidP="004338BC">
                                <w:pPr>
                                  <w:pStyle w:val="Heading2"/>
                                  <w:rPr>
                                    <w:lang w:val="pt-BR"/>
                                  </w:rPr>
                                </w:pP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V: Enim neo velit adsum odio, multo, in</w:t>
                                </w:r>
                                <w:r w:rsidR="003A251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 </w:t>
                                </w: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commoveo quibus premo tamen</w:t>
                                </w:r>
                              </w:p>
                            </w:sdtContent>
                          </w:sdt>
                          <w:p w14:paraId="67A931E8" w14:textId="52C18F12" w:rsidR="004338BC" w:rsidRPr="00216101" w:rsidRDefault="00906716" w:rsidP="00906716">
                            <w:pPr>
                              <w:spacing w:before="100" w:after="0" w:line="240" w:lineRule="auto"/>
                            </w:pPr>
                            <w:r w:rsidRPr="00EF737D">
                              <w:rPr>
                                <w:lang w:val="pt-BR"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1028680390"/>
                                <w:placeholder>
                                  <w:docPart w:val="E68A9074767849A385F3872556B0277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338BC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A: Occuro uxor dolore, ut at praemitto opto si sudo, opes feugiat iriure validus. Sino lenis vulputate, vale Letalis nibh iustum ransverbero bene, erat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3555"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17814A" wp14:editId="2CC88DA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5591175</wp:posOffset>
                      </wp:positionV>
                      <wp:extent cx="4810125" cy="1597025"/>
                      <wp:effectExtent l="0" t="0" r="0" b="3175"/>
                      <wp:wrapNone/>
                      <wp:docPr id="27" name="Tekstvak 196" descr="Tekstvak om kop en beschrijving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159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subkop in:"/>
                                    <w:tag w:val="Voer subkop in:"/>
                                    <w:id w:val="428471744"/>
                                    <w:placeholder>
                                      <w:docPart w:val="3AB353E1209943CAA4BDD417546D230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3F0B192" w14:textId="26100F32" w:rsidR="0034213F" w:rsidRPr="00EF737D" w:rsidRDefault="0034213F" w:rsidP="0034213F">
                                      <w:pPr>
                                        <w:pStyle w:val="Heading2"/>
                                        <w:rPr>
                                          <w:lang w:val="pt-BR"/>
                                        </w:rPr>
                                      </w:pP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V: Enim neo velit adsum odio, multo, in</w:t>
                                      </w:r>
                                      <w:r w:rsidR="003A251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 </w:t>
                                      </w:r>
                                      <w:r w:rsidRPr="004338BC">
                                        <w:rPr>
                                          <w:rStyle w:val="TekensvoorParatext03"/>
                                          <w:b/>
                                          <w:spacing w:val="20"/>
                                          <w:lang w:bidi="nl-NL"/>
                                        </w:rPr>
                                        <w:t>commoveo quibus premo tamen</w:t>
                                      </w:r>
                                    </w:p>
                                  </w:sdtContent>
                                </w:sdt>
                                <w:p w14:paraId="7FBF187B" w14:textId="6E9FC082" w:rsidR="0034213F" w:rsidRPr="00216101" w:rsidRDefault="00906716" w:rsidP="00906716">
                                  <w:pPr>
                                    <w:spacing w:before="100" w:after="0" w:line="240" w:lineRule="auto"/>
                                  </w:pPr>
                                  <w:r w:rsidRPr="00EF737D">
                                    <w:rPr>
                                      <w:lang w:val="pt-BR" w:bidi="nl-NL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alias w:val="Voer omschrijving in:"/>
                                      <w:tag w:val="Voer omschrijving in:"/>
                                      <w:id w:val="762266682"/>
                                      <w:placeholder>
                                        <w:docPart w:val="D783B03376EE430A9E9163E6269452A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34213F" w:rsidRPr="004338BC">
                                        <w:rPr>
                                          <w:rStyle w:val="TekensvoorParaText02"/>
                                          <w:lang w:bidi="nl-NL"/>
                                        </w:rPr>
                                        <w:t>A: Occuro uxor dolore, ut at praemitto opto si sudo, opes feugiat iriure validus. Sino lenis vulputate, vale Letalis nibh iustum ransverbero bene, erat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7814A" id="_x0000_s1049" type="#_x0000_t202" alt="Tekstvak om kop en beschrijving in te voeren" style="position:absolute;margin-left:-.35pt;margin-top:440.25pt;width:378.75pt;height:12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" filled="f" fillcolor="#fffffe" stroked="f" strokecolor="#212120" insetpen="t">
                      <v:textbox inset="14.4pt,0,,0">
                        <w:txbxContent>
                          <w:sdt>
                            <w:sdtPr>
                              <w:alias w:val="Voer subkop in:"/>
                              <w:tag w:val="Voer subkop in:"/>
                              <w:id w:val="428471744"/>
                              <w:placeholder>
                                <w:docPart w:val="3AB353E1209943CAA4BDD417546D230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F0B192" w14:textId="26100F32" w:rsidR="0034213F" w:rsidRPr="00EF737D" w:rsidRDefault="0034213F" w:rsidP="0034213F">
                                <w:pPr>
                                  <w:pStyle w:val="Heading2"/>
                                  <w:rPr>
                                    <w:lang w:val="pt-BR"/>
                                  </w:rPr>
                                </w:pP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V: Enim neo velit adsum odio, multo, in</w:t>
                                </w:r>
                                <w:r w:rsidR="003A251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 </w:t>
                                </w:r>
                                <w:r w:rsidRPr="004338BC">
                                  <w:rPr>
                                    <w:rStyle w:val="TekensvoorParatext03"/>
                                    <w:b/>
                                    <w:spacing w:val="20"/>
                                    <w:lang w:bidi="nl-NL"/>
                                  </w:rPr>
                                  <w:t>commoveo quibus premo tamen</w:t>
                                </w:r>
                              </w:p>
                            </w:sdtContent>
                          </w:sdt>
                          <w:p w14:paraId="7FBF187B" w14:textId="6E9FC082" w:rsidR="0034213F" w:rsidRPr="00216101" w:rsidRDefault="00906716" w:rsidP="00906716">
                            <w:pPr>
                              <w:spacing w:before="100" w:after="0" w:line="240" w:lineRule="auto"/>
                            </w:pPr>
                            <w:r w:rsidRPr="00EF737D">
                              <w:rPr>
                                <w:lang w:val="pt-BR" w:bidi="nl-NL"/>
                              </w:rPr>
                              <w:t xml:space="preserve"> </w:t>
                            </w:r>
                            <w:sdt>
                              <w:sdtPr>
                                <w:alias w:val="Voer omschrijving in:"/>
                                <w:tag w:val="Voer omschrijving in:"/>
                                <w:id w:val="762266682"/>
                                <w:placeholder>
                                  <w:docPart w:val="D783B03376EE430A9E9163E6269452A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34213F" w:rsidRPr="004338BC">
                                  <w:rPr>
                                    <w:rStyle w:val="TekensvoorParaText02"/>
                                    <w:lang w:bidi="nl-NL"/>
                                  </w:rPr>
                                  <w:t>A: Occuro uxor dolore, ut at praemitto opto si sudo, opes feugiat iriure validus. Sino lenis vulputate, vale Letalis nibh iustum ransverbero bene, erat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38BC" w:rsidRPr="00983555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48E42D8" wp14:editId="315C9645">
                      <wp:extent cx="4810539" cy="1009650"/>
                      <wp:effectExtent l="0" t="0" r="0" b="0"/>
                      <wp:docPr id="23" name="Tekstvak 196" descr="Tekstvak om kop in te voere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539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Voer kop in:"/>
                                    <w:tag w:val="Voer kop in:"/>
                                    <w:id w:val="-2101176744"/>
                                    <w:placeholder>
                                      <w:docPart w:val="8828A5513E324BE4A74C86CD06B547D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8F2D685" w14:textId="77777777" w:rsidR="004338BC" w:rsidRDefault="004338BC" w:rsidP="004338BC">
                                      <w:pPr>
                                        <w:pStyle w:val="Heading1"/>
                                        <w:spacing w:after="240"/>
                                      </w:pPr>
                                      <w:r w:rsidRPr="004338BC">
                                        <w:rPr>
                                          <w:lang w:bidi="nl-NL"/>
                                        </w:rPr>
                                        <w:t>De veelgestelde vragen en tips over technologie voor deze maand</w:t>
                                      </w:r>
                                    </w:p>
                                  </w:sdtContent>
                                </w:sdt>
                                <w:p w14:paraId="471C8DCC" w14:textId="77777777" w:rsidR="004338BC" w:rsidRDefault="004338BC" w:rsidP="004338BC">
                                  <w:pPr>
                                    <w:spacing w:before="100" w:after="0" w:line="240" w:lineRule="auto"/>
                                  </w:pPr>
                                </w:p>
                                <w:p w14:paraId="2D78B103" w14:textId="77777777" w:rsidR="004338BC" w:rsidRPr="00216101" w:rsidRDefault="004338BC" w:rsidP="004338BC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8E42D8" id="_x0000_s1050" type="#_x0000_t202" alt="Tekstvak om kop in te voeren" style="width:378.8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" filled="f" fillcolor="#fffffe" stroked="f" strokecolor="#212120" insetpen="t">
                      <v:textbox inset="14.4pt,7.2pt,,0">
                        <w:txbxContent>
                          <w:sdt>
                            <w:sdtPr>
                              <w:alias w:val="Voer kop in:"/>
                              <w:tag w:val="Voer kop in:"/>
                              <w:id w:val="-2101176744"/>
                              <w:placeholder>
                                <w:docPart w:val="8828A5513E324BE4A74C86CD06B547D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8F2D685" w14:textId="77777777" w:rsidR="004338BC" w:rsidRDefault="004338BC" w:rsidP="004338BC">
                                <w:pPr>
                                  <w:pStyle w:val="Heading1"/>
                                  <w:spacing w:after="240"/>
                                </w:pPr>
                                <w:r w:rsidRPr="004338BC">
                                  <w:rPr>
                                    <w:lang w:bidi="nl-NL"/>
                                  </w:rPr>
                                  <w:t>De veelgestelde vragen en tips over technologie voor deze maand</w:t>
                                </w:r>
                              </w:p>
                            </w:sdtContent>
                          </w:sdt>
                          <w:p w14:paraId="471C8DCC" w14:textId="77777777" w:rsidR="004338BC" w:rsidRDefault="004338BC" w:rsidP="004338BC">
                            <w:pPr>
                              <w:spacing w:before="100" w:after="0" w:line="240" w:lineRule="auto"/>
                            </w:pPr>
                          </w:p>
                          <w:p w14:paraId="2D78B103" w14:textId="77777777" w:rsidR="004338BC" w:rsidRPr="00216101" w:rsidRDefault="004338BC" w:rsidP="004338BC">
                            <w:pPr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86AA494" w14:textId="19D94841" w:rsidR="00F60E78" w:rsidRPr="00983555" w:rsidRDefault="00F60E78" w:rsidP="00A1681B">
      <w:pPr>
        <w:tabs>
          <w:tab w:val="left" w:pos="11301"/>
        </w:tabs>
      </w:pPr>
    </w:p>
    <w:sectPr w:rsidR="00F60E78" w:rsidRPr="00983555" w:rsidSect="008649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4480" w:h="15840" w:orient="landscape"/>
      <w:pgMar w:top="450" w:right="360" w:bottom="450" w:left="36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E493F" w14:textId="77777777" w:rsidR="00B47B3D" w:rsidRDefault="00B47B3D" w:rsidP="00A1681B">
      <w:pPr>
        <w:spacing w:after="0" w:line="240" w:lineRule="auto"/>
      </w:pPr>
      <w:r>
        <w:separator/>
      </w:r>
    </w:p>
  </w:endnote>
  <w:endnote w:type="continuationSeparator" w:id="0">
    <w:p w14:paraId="2F53EE97" w14:textId="77777777" w:rsidR="00B47B3D" w:rsidRDefault="00B47B3D" w:rsidP="00A1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3F262" w14:textId="77777777" w:rsidR="00185153" w:rsidRDefault="001851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8A3F5" w14:textId="05547935" w:rsidR="00906716" w:rsidRDefault="00906716">
    <w:pPr>
      <w:pStyle w:val="Footer"/>
    </w:pPr>
    <w:r>
      <w:rPr>
        <w:noProof/>
        <w:lang w:bidi="nl-NL"/>
      </w:rPr>
      <w:drawing>
        <wp:anchor distT="0" distB="0" distL="114300" distR="114300" simplePos="0" relativeHeight="251663360" behindDoc="1" locked="0" layoutInCell="1" allowOverlap="1" wp14:anchorId="14BA91B7" wp14:editId="0D0081AC">
          <wp:simplePos x="0" y="0"/>
          <wp:positionH relativeFrom="page">
            <wp:posOffset>-18415</wp:posOffset>
          </wp:positionH>
          <wp:positionV relativeFrom="page">
            <wp:posOffset>8680450</wp:posOffset>
          </wp:positionV>
          <wp:extent cx="15553944" cy="1435608"/>
          <wp:effectExtent l="0" t="0" r="0" b="0"/>
          <wp:wrapNone/>
          <wp:docPr id="13" name="Afbeelding 13" descr="Meerdere groene golven als abstract ontwerp in voet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E:\GRAPIC DESIGN 2015\103.Microsoft\Office Templates\Batch 1\#Vectors Layout\TM10385371 Business brochure (Green Wave design, half-fold)-1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5553944" cy="143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C5F42" w14:textId="77777777" w:rsidR="00185153" w:rsidRDefault="00185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86EF3" w14:textId="77777777" w:rsidR="00B47B3D" w:rsidRDefault="00B47B3D" w:rsidP="00A1681B">
      <w:pPr>
        <w:spacing w:after="0" w:line="240" w:lineRule="auto"/>
      </w:pPr>
      <w:r>
        <w:separator/>
      </w:r>
    </w:p>
  </w:footnote>
  <w:footnote w:type="continuationSeparator" w:id="0">
    <w:p w14:paraId="39A20E8B" w14:textId="77777777" w:rsidR="00B47B3D" w:rsidRDefault="00B47B3D" w:rsidP="00A1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EE6F9" w14:textId="77777777" w:rsidR="00185153" w:rsidRDefault="00185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6151" w14:textId="6FDEC1A1" w:rsidR="008649F1" w:rsidRDefault="008649F1">
    <w:pPr>
      <w:pStyle w:val="Header"/>
    </w:pPr>
    <w:r>
      <w:rPr>
        <w:noProof/>
        <w:lang w:bidi="nl-NL"/>
      </w:rPr>
      <w:drawing>
        <wp:anchor distT="0" distB="0" distL="114300" distR="114300" simplePos="0" relativeHeight="251661312" behindDoc="1" locked="0" layoutInCell="1" allowOverlap="1" wp14:anchorId="46FC35E1" wp14:editId="383684C2">
          <wp:simplePos x="0" y="0"/>
          <wp:positionH relativeFrom="page">
            <wp:posOffset>-228600</wp:posOffset>
          </wp:positionH>
          <wp:positionV relativeFrom="page">
            <wp:posOffset>-128270</wp:posOffset>
          </wp:positionV>
          <wp:extent cx="15974568" cy="1472184"/>
          <wp:effectExtent l="0" t="0" r="0" b="0"/>
          <wp:wrapNone/>
          <wp:docPr id="10" name="Afbeelding 10" descr="Meerdere groene golven als abstract ontwerp in kop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E:\GRAPIC DESIGN 2015\103.Microsoft\Office Templates\Batch 1\#Vectors Layout\TM10385371 Business brochure (Green Wave design, half-fold)-1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15974568" cy="147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E0ECF" w14:textId="3C646EC8" w:rsidR="008649F1" w:rsidRDefault="00D2127B">
    <w:pPr>
      <w:pStyle w:val="Header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3FAB4C9" wp14:editId="6CE43608">
              <wp:simplePos x="0" y="0"/>
              <wp:positionH relativeFrom="column">
                <wp:posOffset>-942975</wp:posOffset>
              </wp:positionH>
              <wp:positionV relativeFrom="paragraph">
                <wp:posOffset>-123825</wp:posOffset>
              </wp:positionV>
              <wp:extent cx="16303625" cy="10401300"/>
              <wp:effectExtent l="0" t="0" r="3175" b="0"/>
              <wp:wrapNone/>
              <wp:docPr id="4" name="Groep 4" descr="Meerdere groene golven als abstract ontwerp met een gebouw in de koptekst en groene golven in de voetteks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03625" cy="10401300"/>
                        <a:chOff x="0" y="0"/>
                        <a:chExt cx="16303625" cy="10401300"/>
                      </a:xfrm>
                    </wpg:grpSpPr>
                    <pic:pic xmlns:pic="http://schemas.openxmlformats.org/drawingml/2006/picture">
                      <pic:nvPicPr>
                        <pic:cNvPr id="9" name="Afbeelding 9" descr="Bouwen onder een blauwe lucht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96325" y="0"/>
                          <a:ext cx="7607300" cy="7424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Afbeelding 6" descr="Meerdere groene golven als abstract ontwer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6303625" cy="10287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D80D52F" id="Groep 4" o:spid="_x0000_s1026" alt="Meerdere groene golven als abstract ontwerp met een gebouw in de koptekst en groene golven in de voettekst" style="position:absolute;margin-left:-74.25pt;margin-top:-9.75pt;width:1283.75pt;height:819pt;z-index:-251657216" coordsize="163036,1040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9" o:spid="_x0000_s1027" type="#_x0000_t75" alt="Bouwen onder een blauwe lucht" style="position:absolute;left:86963;width:76073;height:7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">
                <v:imagedata r:id="rId3" o:title="Bouwen onder een blauwe lucht"/>
              </v:shape>
              <v:shape id="Afbeelding 6" o:spid="_x0000_s1028" type="#_x0000_t75" alt="Meerdere groene golven als abstract ontwerp" style="position:absolute;top:1143;width:163036;height:10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">
                <v:imagedata r:id="rId4" o:title="Meerdere groene golven als abstract ontwerp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84E6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7243E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8CA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7B8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E6C7E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FC6C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3EAA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00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5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402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 fillcolor="#d6e3bc" stroke="f">
      <v:fill color="#d6e3bc" color2="fill lighten(0)" rotate="t" angle="-90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90"/>
    <w:rsid w:val="00005A9F"/>
    <w:rsid w:val="000105C6"/>
    <w:rsid w:val="000155D8"/>
    <w:rsid w:val="000F77B9"/>
    <w:rsid w:val="001438C8"/>
    <w:rsid w:val="0014528B"/>
    <w:rsid w:val="00175514"/>
    <w:rsid w:val="00185153"/>
    <w:rsid w:val="0019183D"/>
    <w:rsid w:val="00194B09"/>
    <w:rsid w:val="001A5469"/>
    <w:rsid w:val="001B2EFA"/>
    <w:rsid w:val="0021589D"/>
    <w:rsid w:val="00216101"/>
    <w:rsid w:val="00230992"/>
    <w:rsid w:val="002317A2"/>
    <w:rsid w:val="002478EC"/>
    <w:rsid w:val="00275F6E"/>
    <w:rsid w:val="00293D3F"/>
    <w:rsid w:val="00296670"/>
    <w:rsid w:val="002B500B"/>
    <w:rsid w:val="002B6C1A"/>
    <w:rsid w:val="00300ABE"/>
    <w:rsid w:val="0034213F"/>
    <w:rsid w:val="00347C5B"/>
    <w:rsid w:val="0035095A"/>
    <w:rsid w:val="00395E6E"/>
    <w:rsid w:val="003A251C"/>
    <w:rsid w:val="003A3675"/>
    <w:rsid w:val="003C6E9E"/>
    <w:rsid w:val="0040613B"/>
    <w:rsid w:val="00413D1C"/>
    <w:rsid w:val="00421A9D"/>
    <w:rsid w:val="004338BC"/>
    <w:rsid w:val="00450666"/>
    <w:rsid w:val="00490EC7"/>
    <w:rsid w:val="00490EF0"/>
    <w:rsid w:val="004B22ED"/>
    <w:rsid w:val="004C145A"/>
    <w:rsid w:val="004C5201"/>
    <w:rsid w:val="004F1724"/>
    <w:rsid w:val="004F2473"/>
    <w:rsid w:val="0055157F"/>
    <w:rsid w:val="005E3022"/>
    <w:rsid w:val="00666469"/>
    <w:rsid w:val="006A32CC"/>
    <w:rsid w:val="006C616C"/>
    <w:rsid w:val="006D479D"/>
    <w:rsid w:val="006E1E93"/>
    <w:rsid w:val="006F7DCE"/>
    <w:rsid w:val="00767B90"/>
    <w:rsid w:val="0077721A"/>
    <w:rsid w:val="007A273B"/>
    <w:rsid w:val="007A7BB4"/>
    <w:rsid w:val="007E20EE"/>
    <w:rsid w:val="007E6032"/>
    <w:rsid w:val="008040EC"/>
    <w:rsid w:val="00804DAD"/>
    <w:rsid w:val="00805CD1"/>
    <w:rsid w:val="0083778D"/>
    <w:rsid w:val="0084306C"/>
    <w:rsid w:val="00857C88"/>
    <w:rsid w:val="008649F1"/>
    <w:rsid w:val="008A74A0"/>
    <w:rsid w:val="008E46F8"/>
    <w:rsid w:val="00906716"/>
    <w:rsid w:val="009610A3"/>
    <w:rsid w:val="00967B43"/>
    <w:rsid w:val="009762D4"/>
    <w:rsid w:val="00983555"/>
    <w:rsid w:val="009C3680"/>
    <w:rsid w:val="009E64AD"/>
    <w:rsid w:val="00A1681B"/>
    <w:rsid w:val="00A23D15"/>
    <w:rsid w:val="00A83B49"/>
    <w:rsid w:val="00A93EB1"/>
    <w:rsid w:val="00AF7C69"/>
    <w:rsid w:val="00B07E37"/>
    <w:rsid w:val="00B47B3D"/>
    <w:rsid w:val="00B57692"/>
    <w:rsid w:val="00BD3DF7"/>
    <w:rsid w:val="00BE0CD7"/>
    <w:rsid w:val="00C13FF8"/>
    <w:rsid w:val="00C44CDF"/>
    <w:rsid w:val="00C740DC"/>
    <w:rsid w:val="00C86144"/>
    <w:rsid w:val="00CB0578"/>
    <w:rsid w:val="00CD2C6A"/>
    <w:rsid w:val="00CD5A69"/>
    <w:rsid w:val="00D156DC"/>
    <w:rsid w:val="00D2127B"/>
    <w:rsid w:val="00D26EDE"/>
    <w:rsid w:val="00D7478B"/>
    <w:rsid w:val="00DB2B95"/>
    <w:rsid w:val="00DC3543"/>
    <w:rsid w:val="00DD29B3"/>
    <w:rsid w:val="00E12619"/>
    <w:rsid w:val="00E44DD6"/>
    <w:rsid w:val="00E57AB0"/>
    <w:rsid w:val="00E6115B"/>
    <w:rsid w:val="00E85FEF"/>
    <w:rsid w:val="00E87A9A"/>
    <w:rsid w:val="00EC45D2"/>
    <w:rsid w:val="00ED10A9"/>
    <w:rsid w:val="00ED511D"/>
    <w:rsid w:val="00EE2454"/>
    <w:rsid w:val="00EF3D72"/>
    <w:rsid w:val="00EF737D"/>
    <w:rsid w:val="00F040D6"/>
    <w:rsid w:val="00F16BBE"/>
    <w:rsid w:val="00F248AE"/>
    <w:rsid w:val="00F46D39"/>
    <w:rsid w:val="00F60E78"/>
    <w:rsid w:val="00FB37F8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d6e3bc" stroke="f">
      <v:fill color="#d6e3bc" color2="fill lighten(0)" rotate="t" angle="-90" method="linear sigma" focus="100%" type="gradient"/>
      <v:stroke on="f"/>
    </o:shapedefaults>
    <o:shapelayout v:ext="edit">
      <o:idmap v:ext="edit" data="1"/>
    </o:shapelayout>
  </w:shapeDefaults>
  <w:decimalSymbol w:val="."/>
  <w:listSeparator w:val=","/>
  <w14:docId w14:val="7717A9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A3"/>
    <w:pPr>
      <w:jc w:val="left"/>
    </w:pPr>
    <w:rPr>
      <w:color w:val="000000" w:themeColor="text1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0EE"/>
    <w:pPr>
      <w:keepNext/>
      <w:keepLines/>
      <w:spacing w:before="240" w:after="0"/>
      <w:outlineLvl w:val="0"/>
    </w:pPr>
    <w:rPr>
      <w:rFonts w:eastAsiaTheme="majorEastAsia" w:cstheme="majorBidi"/>
      <w:b/>
      <w:color w:val="455F51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D6"/>
    <w:pPr>
      <w:keepNext/>
      <w:keepLines/>
      <w:spacing w:before="40" w:after="0"/>
      <w:outlineLvl w:val="1"/>
    </w:pPr>
    <w:rPr>
      <w:rFonts w:eastAsiaTheme="majorEastAsia" w:cstheme="majorBidi"/>
      <w:color w:val="445C19" w:themeColor="accent2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F1C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F1C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F1C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F1C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4F24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CD7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D7"/>
    <w:rPr>
      <w:rFonts w:ascii="Verdana" w:hAnsi="Verdan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CD7"/>
    <w:rPr>
      <w:color w:val="808080"/>
    </w:rPr>
  </w:style>
  <w:style w:type="paragraph" w:customStyle="1" w:styleId="bottomtext">
    <w:name w:val="bottom_text"/>
    <w:basedOn w:val="Normal"/>
    <w:link w:val="Tekensvoorbottomtext"/>
    <w:rsid w:val="00BE0CD7"/>
    <w:pPr>
      <w:widowControl w:val="0"/>
      <w:spacing w:after="0" w:line="240" w:lineRule="exact"/>
    </w:pPr>
    <w:rPr>
      <w:color w:val="0D0D0D" w:themeColor="text1" w:themeTint="F2"/>
    </w:rPr>
  </w:style>
  <w:style w:type="paragraph" w:customStyle="1" w:styleId="CompanyLogo">
    <w:name w:val="CompanyLogo"/>
    <w:basedOn w:val="Normal"/>
    <w:link w:val="TekensvoorCompanyLogo"/>
    <w:rsid w:val="00BE0CD7"/>
    <w:rPr>
      <w:color w:val="0D0D0D" w:themeColor="text1" w:themeTint="F2"/>
      <w:sz w:val="40"/>
    </w:rPr>
  </w:style>
  <w:style w:type="character" w:customStyle="1" w:styleId="Tekensvoorbottomtext">
    <w:name w:val="Tekens voor bottom_text"/>
    <w:basedOn w:val="DefaultParagraphFont"/>
    <w:link w:val="bottomtext"/>
    <w:rsid w:val="00BE0CD7"/>
    <w:rPr>
      <w:color w:val="0D0D0D" w:themeColor="text1" w:themeTint="F2"/>
    </w:rPr>
  </w:style>
  <w:style w:type="character" w:customStyle="1" w:styleId="TekensvoorCompanyLogo">
    <w:name w:val="Tekens voor CompanyLogo"/>
    <w:basedOn w:val="DefaultParagraphFont"/>
    <w:link w:val="CompanyLogo"/>
    <w:rsid w:val="00BE0CD7"/>
    <w:rPr>
      <w:color w:val="0D0D0D" w:themeColor="text1" w:themeTint="F2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E20EE"/>
    <w:rPr>
      <w:rFonts w:ascii="Microsoft Sans Serif" w:eastAsiaTheme="majorEastAsia" w:hAnsi="Microsoft Sans Serif" w:cstheme="majorBidi"/>
      <w:b/>
      <w:color w:val="455F51" w:themeColor="text2"/>
      <w:sz w:val="40"/>
      <w:szCs w:val="32"/>
    </w:rPr>
  </w:style>
  <w:style w:type="paragraph" w:customStyle="1" w:styleId="Adres">
    <w:name w:val="Adres"/>
    <w:basedOn w:val="Normal"/>
    <w:link w:val="Tekensvooradres"/>
    <w:qFormat/>
    <w:rsid w:val="00216101"/>
    <w:pPr>
      <w:spacing w:after="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040D6"/>
    <w:rPr>
      <w:rFonts w:eastAsiaTheme="majorEastAsia" w:cstheme="majorBidi"/>
      <w:color w:val="445C19" w:themeColor="accent2" w:themeShade="80"/>
      <w:sz w:val="26"/>
      <w:szCs w:val="26"/>
    </w:rPr>
  </w:style>
  <w:style w:type="character" w:customStyle="1" w:styleId="Tekensvooradres">
    <w:name w:val="Tekens voor adres"/>
    <w:basedOn w:val="DefaultParagraphFont"/>
    <w:link w:val="Adres"/>
    <w:rsid w:val="00216101"/>
    <w:rPr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040D6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F1C16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F1C1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F1C1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F1C1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table" w:styleId="TableGrid">
    <w:name w:val="Table Grid"/>
    <w:basedOn w:val="TableNormal"/>
    <w:uiPriority w:val="59"/>
    <w:unhideWhenUsed/>
    <w:rsid w:val="0098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4F24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gline09">
    <w:name w:val="Tagline09"/>
    <w:link w:val="TekensvoorTagline09"/>
    <w:rsid w:val="00C13FF8"/>
    <w:pPr>
      <w:widowControl w:val="0"/>
      <w:spacing w:after="0" w:line="240" w:lineRule="auto"/>
    </w:pPr>
    <w:rPr>
      <w:color w:val="433C29" w:themeColor="background2" w:themeShade="40"/>
      <w:szCs w:val="14"/>
    </w:rPr>
  </w:style>
  <w:style w:type="character" w:customStyle="1" w:styleId="TekensvoorTagline09">
    <w:name w:val="Tekens voor Tagline09"/>
    <w:basedOn w:val="DefaultParagraphFont"/>
    <w:link w:val="Tagline09"/>
    <w:rsid w:val="00C13FF8"/>
    <w:rPr>
      <w:color w:val="433C29" w:themeColor="background2" w:themeShade="40"/>
      <w:szCs w:val="14"/>
    </w:rPr>
  </w:style>
  <w:style w:type="paragraph" w:styleId="Header">
    <w:name w:val="header"/>
    <w:basedOn w:val="Normal"/>
    <w:link w:val="Head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81B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81B"/>
    <w:rPr>
      <w:color w:val="000000" w:themeColor="text1"/>
      <w:sz w:val="28"/>
    </w:rPr>
  </w:style>
  <w:style w:type="paragraph" w:customStyle="1" w:styleId="TITELKOP">
    <w:name w:val="TITEL KOP"/>
    <w:basedOn w:val="Normal"/>
    <w:link w:val="Tekensvoortitelkop"/>
    <w:qFormat/>
    <w:rsid w:val="008040EC"/>
    <w:pPr>
      <w:spacing w:after="0" w:line="240" w:lineRule="auto"/>
    </w:pPr>
    <w:rPr>
      <w:rFonts w:ascii="Eras Bold ITC" w:hAnsi="Eras Bold ITC"/>
      <w:color w:val="FFFFFF" w:themeColor="background1"/>
      <w:sz w:val="96"/>
    </w:rPr>
  </w:style>
  <w:style w:type="paragraph" w:customStyle="1" w:styleId="NLetterheading02">
    <w:name w:val="NLetter_heading02"/>
    <w:link w:val="TekensvoorNLetterheading02"/>
    <w:rsid w:val="005E3022"/>
    <w:pPr>
      <w:spacing w:after="0"/>
      <w:jc w:val="left"/>
    </w:pPr>
    <w:rPr>
      <w:rFonts w:asciiTheme="majorHAnsi" w:hAnsiTheme="majorHAnsi"/>
      <w:color w:val="000000" w:themeColor="text1"/>
      <w:sz w:val="96"/>
    </w:rPr>
  </w:style>
  <w:style w:type="character" w:customStyle="1" w:styleId="Tekensvoortitelkop">
    <w:name w:val="Tekens voor titel kop"/>
    <w:basedOn w:val="DefaultParagraphFont"/>
    <w:link w:val="TITELKOP"/>
    <w:rsid w:val="008040EC"/>
    <w:rPr>
      <w:rFonts w:ascii="Eras Bold ITC" w:hAnsi="Eras Bold ITC"/>
      <w:color w:val="FFFFFF" w:themeColor="background1"/>
      <w:sz w:val="96"/>
    </w:rPr>
  </w:style>
  <w:style w:type="character" w:customStyle="1" w:styleId="TekensvoorNLetterheading02">
    <w:name w:val="Tekens voor NLetter_heading02"/>
    <w:basedOn w:val="DefaultParagraphFont"/>
    <w:link w:val="NLetterheading02"/>
    <w:rsid w:val="005E3022"/>
    <w:rPr>
      <w:rFonts w:asciiTheme="majorHAnsi" w:hAnsiTheme="majorHAnsi"/>
      <w:color w:val="000000" w:themeColor="text1"/>
      <w:sz w:val="96"/>
    </w:rPr>
  </w:style>
  <w:style w:type="paragraph" w:customStyle="1" w:styleId="NewsLtrBodyText">
    <w:name w:val="NewsLtrBodyText"/>
    <w:link w:val="TekensvoorNewsLtrBodyText"/>
    <w:rsid w:val="00BE0CD7"/>
    <w:pPr>
      <w:jc w:val="left"/>
    </w:pPr>
    <w:rPr>
      <w:sz w:val="18"/>
      <w:szCs w:val="15"/>
    </w:rPr>
  </w:style>
  <w:style w:type="character" w:customStyle="1" w:styleId="TekensvoorNewsLtrBodyText">
    <w:name w:val="Tekens voor NewsLtrBodyText"/>
    <w:basedOn w:val="DefaultParagraphFont"/>
    <w:link w:val="NewsLtrBodyText"/>
    <w:rsid w:val="00BE0CD7"/>
    <w:rPr>
      <w:sz w:val="18"/>
      <w:szCs w:val="15"/>
    </w:rPr>
  </w:style>
  <w:style w:type="paragraph" w:customStyle="1" w:styleId="Rechtsuitgelijnd">
    <w:name w:val="Rechts uitgelijnd"/>
    <w:basedOn w:val="Normal"/>
    <w:rsid w:val="00E87A9A"/>
    <w:pPr>
      <w:jc w:val="right"/>
    </w:pPr>
  </w:style>
  <w:style w:type="paragraph" w:customStyle="1" w:styleId="Afbeeldingmetmarge">
    <w:name w:val="Afbeelding met marge"/>
    <w:basedOn w:val="Normal"/>
    <w:rsid w:val="00347C5B"/>
    <w:pPr>
      <w:spacing w:before="200"/>
    </w:pPr>
    <w:rPr>
      <w:szCs w:val="15"/>
    </w:rPr>
  </w:style>
  <w:style w:type="paragraph" w:customStyle="1" w:styleId="ParaText">
    <w:name w:val="Para_Text"/>
    <w:basedOn w:val="Normal"/>
    <w:link w:val="TekensvoorParaText"/>
    <w:qFormat/>
    <w:rsid w:val="008040EC"/>
    <w:pPr>
      <w:widowControl w:val="0"/>
      <w:spacing w:before="40" w:after="80" w:line="360" w:lineRule="auto"/>
      <w:jc w:val="right"/>
    </w:pPr>
    <w:rPr>
      <w:rFonts w:cs="Arial"/>
      <w:b/>
      <w:color w:val="455F51" w:themeColor="text2"/>
      <w:spacing w:val="20"/>
      <w:w w:val="90"/>
      <w:szCs w:val="18"/>
    </w:rPr>
  </w:style>
  <w:style w:type="paragraph" w:customStyle="1" w:styleId="ParaText02">
    <w:name w:val="Para_Text02"/>
    <w:basedOn w:val="Normal"/>
    <w:link w:val="TekensvoorParaText02"/>
    <w:qFormat/>
    <w:rsid w:val="00F040D6"/>
    <w:pPr>
      <w:widowControl w:val="0"/>
      <w:spacing w:before="360" w:after="560" w:line="280" w:lineRule="exact"/>
      <w:jc w:val="right"/>
    </w:pPr>
    <w:rPr>
      <w:color w:val="3E762A" w:themeColor="accent1" w:themeShade="BF"/>
    </w:rPr>
  </w:style>
  <w:style w:type="character" w:customStyle="1" w:styleId="TekensvoorParaText">
    <w:name w:val="Tekens voor Para_Text"/>
    <w:basedOn w:val="DefaultParagraphFont"/>
    <w:link w:val="ParaText"/>
    <w:rsid w:val="008040EC"/>
    <w:rPr>
      <w:rFonts w:cs="Arial"/>
      <w:b/>
      <w:color w:val="455F51" w:themeColor="text2"/>
      <w:spacing w:val="20"/>
      <w:w w:val="90"/>
      <w:sz w:val="28"/>
      <w:szCs w:val="18"/>
    </w:rPr>
  </w:style>
  <w:style w:type="character" w:customStyle="1" w:styleId="TekensvoorParaText02">
    <w:name w:val="Tekens voor Para_Text02"/>
    <w:basedOn w:val="DefaultParagraphFont"/>
    <w:link w:val="ParaText02"/>
    <w:rsid w:val="00F040D6"/>
    <w:rPr>
      <w:color w:val="3E762A" w:themeColor="accent1" w:themeShade="BF"/>
      <w:sz w:val="26"/>
    </w:rPr>
  </w:style>
  <w:style w:type="paragraph" w:customStyle="1" w:styleId="Paratext03">
    <w:name w:val="Para_text03"/>
    <w:basedOn w:val="Heading2"/>
    <w:link w:val="TekensvoorParatext03"/>
    <w:qFormat/>
    <w:rsid w:val="00F040D6"/>
    <w:pPr>
      <w:spacing w:before="200" w:line="240" w:lineRule="auto"/>
    </w:pPr>
    <w:rPr>
      <w:caps/>
    </w:rPr>
  </w:style>
  <w:style w:type="character" w:customStyle="1" w:styleId="TekensvoorParatext03">
    <w:name w:val="Tekens voor Para_text03"/>
    <w:basedOn w:val="DefaultParagraphFont"/>
    <w:link w:val="Paratext03"/>
    <w:rsid w:val="00F040D6"/>
    <w:rPr>
      <w:rFonts w:eastAsiaTheme="majorEastAsia" w:cstheme="majorBidi"/>
      <w:caps/>
      <w:color w:val="445C19" w:themeColor="accent2" w:themeShade="80"/>
      <w:sz w:val="26"/>
      <w:szCs w:val="26"/>
    </w:rPr>
  </w:style>
  <w:style w:type="paragraph" w:customStyle="1" w:styleId="paratekst">
    <w:name w:val="para tekst"/>
    <w:basedOn w:val="Normal"/>
    <w:rsid w:val="00450666"/>
    <w:pPr>
      <w:widowControl w:val="0"/>
      <w:spacing w:after="120" w:line="240" w:lineRule="auto"/>
      <w:jc w:val="both"/>
    </w:pPr>
    <w:rPr>
      <w:color w:val="0D0D0D" w:themeColor="text1" w:themeTint="F2"/>
      <w:sz w:val="18"/>
      <w:szCs w:val="17"/>
    </w:rPr>
  </w:style>
  <w:style w:type="paragraph" w:customStyle="1" w:styleId="Slogan02">
    <w:name w:val="Slogan 02"/>
    <w:basedOn w:val="Normal"/>
    <w:link w:val="Tekensvoorslogan02"/>
    <w:qFormat/>
    <w:rsid w:val="00F040D6"/>
    <w:pPr>
      <w:spacing w:after="0" w:line="240" w:lineRule="auto"/>
    </w:pPr>
    <w:rPr>
      <w:color w:val="626A1A" w:themeColor="accent3" w:themeShade="80"/>
      <w:sz w:val="40"/>
    </w:rPr>
  </w:style>
  <w:style w:type="character" w:customStyle="1" w:styleId="Tekensvoorslogan02">
    <w:name w:val="Tekens voor slogan 02"/>
    <w:basedOn w:val="DefaultParagraphFont"/>
    <w:link w:val="Slogan02"/>
    <w:rsid w:val="00F040D6"/>
    <w:rPr>
      <w:color w:val="626A1A" w:themeColor="accent3" w:themeShade="80"/>
      <w:sz w:val="40"/>
    </w:rPr>
  </w:style>
  <w:style w:type="character" w:styleId="IntenseEmphasis">
    <w:name w:val="Intense Emphasis"/>
    <w:basedOn w:val="DefaultParagraphFont"/>
    <w:uiPriority w:val="21"/>
    <w:qFormat/>
    <w:rsid w:val="00F040D6"/>
    <w:rPr>
      <w:b/>
      <w:i/>
      <w:iCs/>
      <w:color w:val="445C19" w:themeColor="accent2" w:themeShade="80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1A9D"/>
    <w:pPr>
      <w:pBdr>
        <w:top w:val="single" w:sz="18" w:space="10" w:color="455F51" w:themeColor="text2"/>
        <w:bottom w:val="single" w:sz="18" w:space="10" w:color="455F51" w:themeColor="text2"/>
      </w:pBdr>
      <w:spacing w:before="360" w:after="360"/>
    </w:pPr>
    <w:rPr>
      <w:b/>
      <w:i/>
      <w:iCs/>
      <w:color w:val="455F51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A9D"/>
    <w:rPr>
      <w:b/>
      <w:i/>
      <w:iCs/>
      <w:color w:val="455F51" w:themeColor="text2"/>
      <w:sz w:val="32"/>
    </w:rPr>
  </w:style>
  <w:style w:type="character" w:styleId="IntenseReference">
    <w:name w:val="Intense Reference"/>
    <w:basedOn w:val="DefaultParagraphFont"/>
    <w:uiPriority w:val="32"/>
    <w:rsid w:val="00F040D6"/>
    <w:rPr>
      <w:b/>
      <w:bCs/>
      <w:caps w:val="0"/>
      <w:smallCaps/>
      <w:color w:val="3E762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F040D6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040D6"/>
    <w:rPr>
      <w:color w:val="066684" w:themeColor="accent6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040D6"/>
    <w:rPr>
      <w:color w:val="445C19" w:themeColor="accent2" w:themeShade="80"/>
      <w:u w:val="single"/>
    </w:rPr>
  </w:style>
  <w:style w:type="character" w:customStyle="1" w:styleId="Niet-omgezettevermelding">
    <w:name w:val="Niet-omgezette vermelding"/>
    <w:basedOn w:val="DefaultParagraphFont"/>
    <w:uiPriority w:val="99"/>
    <w:semiHidden/>
    <w:unhideWhenUsed/>
    <w:rsid w:val="007A273B"/>
    <w:rPr>
      <w:color w:val="595959" w:themeColor="text1" w:themeTint="A6"/>
      <w:shd w:val="clear" w:color="auto" w:fill="E6E6E6"/>
    </w:rPr>
  </w:style>
  <w:style w:type="table" w:styleId="PlainTable2">
    <w:name w:val="Plain Table 2"/>
    <w:basedOn w:val="TableNormal"/>
    <w:uiPriority w:val="42"/>
    <w:rsid w:val="00E57A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sv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1FF2DCE1F04268B8BEF42D37404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41379-2DA5-46DD-B76F-D9B8F7D1F2C4}"/>
      </w:docPartPr>
      <w:docPartBody>
        <w:p w:rsidR="00255D14" w:rsidRDefault="00D60563" w:rsidP="00D60563">
          <w:pPr>
            <w:pStyle w:val="3F1FF2DCE1F04268B8BEF42D37404DCB9"/>
          </w:pPr>
          <w:r w:rsidRPr="006E1E93">
            <w:rPr>
              <w:rStyle w:val="Heading1Char"/>
              <w:lang w:val="en-US" w:bidi="nl-NL"/>
            </w:rPr>
            <w:t>Komende evenementen</w:t>
          </w:r>
        </w:p>
      </w:docPartBody>
    </w:docPart>
    <w:docPart>
      <w:docPartPr>
        <w:name w:val="136032A8143A424D9D2202F605127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3E704-7A2F-42BE-9544-DE017228A28A}"/>
      </w:docPartPr>
      <w:docPartBody>
        <w:p w:rsidR="00255D14" w:rsidRDefault="00D60563" w:rsidP="00D60563">
          <w:pPr>
            <w:pStyle w:val="136032A8143A424D9D2202F605127F8A9"/>
          </w:pPr>
          <w:r w:rsidRPr="006E1E93">
            <w:rPr>
              <w:rStyle w:val="TekensvoorParatext03"/>
              <w:sz w:val="28"/>
              <w:szCs w:val="28"/>
              <w:lang w:val="en-US" w:bidi="nl-NL"/>
            </w:rPr>
            <w:t>LOREM, VICIS PRAESENT ERAT FEUGAIT DOLOR.</w:t>
          </w:r>
        </w:p>
      </w:docPartBody>
    </w:docPart>
    <w:docPart>
      <w:docPartPr>
        <w:name w:val="5871B57F1452466EA9E59C4E57BD2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FB7FF-B64E-4955-AEBD-26A25B843048}"/>
      </w:docPartPr>
      <w:docPartBody>
        <w:p w:rsidR="00255D14" w:rsidRDefault="00D60563" w:rsidP="00D60563">
          <w:pPr>
            <w:pStyle w:val="5871B57F1452466EA9E59C4E57BD29005"/>
          </w:pPr>
          <w:r w:rsidRPr="006E1E93">
            <w:rPr>
              <w:lang w:val="en-US" w:bidi="nl-NL"/>
            </w:rPr>
            <w:t>Adipiscing magna jumentum velit iriure volutpat mos at neque nulla lobortis dignissiconventio, torqueo, acsi roto modol etalis.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02A"/>
    <w:rsid w:val="0010563A"/>
    <w:rsid w:val="00255D14"/>
    <w:rsid w:val="002B7300"/>
    <w:rsid w:val="0030436E"/>
    <w:rsid w:val="003E5AF2"/>
    <w:rsid w:val="005A54C9"/>
    <w:rsid w:val="005B0E85"/>
    <w:rsid w:val="005C1926"/>
    <w:rsid w:val="006265EC"/>
    <w:rsid w:val="006D5FDB"/>
    <w:rsid w:val="007546C1"/>
    <w:rsid w:val="0087202A"/>
    <w:rsid w:val="00976F08"/>
    <w:rsid w:val="00A60A57"/>
    <w:rsid w:val="00BD34C7"/>
    <w:rsid w:val="00CF26A0"/>
    <w:rsid w:val="00D0153B"/>
    <w:rsid w:val="00D60563"/>
    <w:rsid w:val="00D74A25"/>
    <w:rsid w:val="00E538E8"/>
    <w:rsid w:val="00E602A6"/>
    <w:rsid w:val="00FE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563"/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CBBFA4DF51343D19070F0A5810EB9AB">
    <w:name w:val="6CBBFA4DF51343D19070F0A5810EB9AB"/>
  </w:style>
  <w:style w:type="character" w:customStyle="1" w:styleId="Heading2Char">
    <w:name w:val="Heading 2 Char"/>
    <w:basedOn w:val="DefaultParagraphFont"/>
    <w:link w:val="Heading2"/>
    <w:uiPriority w:val="9"/>
    <w:rsid w:val="00D60563"/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A8E18D596A04871AD861A03138A1F9F">
    <w:name w:val="EA8E18D596A04871AD861A03138A1F9F"/>
  </w:style>
  <w:style w:type="paragraph" w:customStyle="1" w:styleId="21F7517623A44B5C89AA7FB4EC4C3D84">
    <w:name w:val="21F7517623A44B5C89AA7FB4EC4C3D84"/>
  </w:style>
  <w:style w:type="paragraph" w:customStyle="1" w:styleId="ParaText">
    <w:name w:val="Para_Text"/>
    <w:basedOn w:val="Normal"/>
    <w:link w:val="ParaTextChar"/>
    <w:qFormat/>
    <w:rsid w:val="0087202A"/>
    <w:pPr>
      <w:widowControl w:val="0"/>
      <w:spacing w:before="40" w:after="80" w:line="360" w:lineRule="auto"/>
      <w:jc w:val="right"/>
    </w:pPr>
    <w:rPr>
      <w:rFonts w:ascii="Microsoft Sans Serif" w:eastAsiaTheme="minorHAnsi" w:hAnsi="Microsoft Sans Serif" w:cs="Arial"/>
      <w:b/>
      <w:color w:val="44546A" w:themeColor="text2"/>
      <w:spacing w:val="20"/>
      <w:w w:val="90"/>
      <w:sz w:val="28"/>
      <w:szCs w:val="18"/>
    </w:rPr>
  </w:style>
  <w:style w:type="character" w:customStyle="1" w:styleId="ParaTextChar">
    <w:name w:val="Para_Text Char"/>
    <w:basedOn w:val="DefaultParagraphFont"/>
    <w:link w:val="ParaText"/>
    <w:rsid w:val="0087202A"/>
    <w:rPr>
      <w:rFonts w:ascii="Microsoft Sans Serif" w:eastAsiaTheme="minorHAnsi" w:hAnsi="Microsoft Sans Serif" w:cs="Arial"/>
      <w:b/>
      <w:color w:val="44546A" w:themeColor="text2"/>
      <w:spacing w:val="20"/>
      <w:w w:val="90"/>
      <w:sz w:val="28"/>
      <w:szCs w:val="18"/>
    </w:rPr>
  </w:style>
  <w:style w:type="paragraph" w:customStyle="1" w:styleId="6EAEEED3DFC548829979945B7EB6ED1E">
    <w:name w:val="6EAEEED3DFC548829979945B7EB6ED1E"/>
    <w:rsid w:val="0087202A"/>
  </w:style>
  <w:style w:type="paragraph" w:customStyle="1" w:styleId="FB585DEFD17245E89715190E6A2F9434">
    <w:name w:val="FB585DEFD17245E89715190E6A2F9434"/>
    <w:rsid w:val="0087202A"/>
  </w:style>
  <w:style w:type="paragraph" w:customStyle="1" w:styleId="9790CE4D8FE241FE8B93955ABD0A0631">
    <w:name w:val="9790CE4D8FE241FE8B93955ABD0A0631"/>
    <w:rsid w:val="0087202A"/>
  </w:style>
  <w:style w:type="character" w:styleId="PlaceholderText">
    <w:name w:val="Placeholder Text"/>
    <w:basedOn w:val="DefaultParagraphFont"/>
    <w:uiPriority w:val="99"/>
    <w:semiHidden/>
    <w:rsid w:val="00D60563"/>
    <w:rPr>
      <w:color w:val="808080"/>
    </w:rPr>
  </w:style>
  <w:style w:type="paragraph" w:customStyle="1" w:styleId="6CBBFA4DF51343D19070F0A5810EB9AB1">
    <w:name w:val="6CBBFA4DF51343D19070F0A5810EB9AB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841132877A8846C1B3F98FEC62304A3A">
    <w:name w:val="841132877A8846C1B3F98FEC62304A3A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">
    <w:name w:val="C1BFD07CDAE54112A86363A936BEDE69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ECC531DAA0B940ED8369AFF146C7ED11">
    <w:name w:val="ECC531DAA0B940ED8369AFF146C7ED1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">
    <w:name w:val="D8A4FE2A78F744E7BC33F39915868E13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">
    <w:name w:val="F610B8FA54194E669826AEBB1F1A0741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">
    <w:name w:val="8E9FDBFAABAB49159C8DE6CA58157D52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">
    <w:name w:val="89545A6DE91E43AF824FB07FCF1BA3E6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6CBBFA4DF51343D19070F0A5810EB9AB2">
    <w:name w:val="6CBBFA4DF51343D19070F0A5810EB9AB2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Paratext03">
    <w:name w:val="Para_text03"/>
    <w:basedOn w:val="Heading2"/>
    <w:link w:val="TekensvoorParatext03"/>
    <w:qFormat/>
    <w:rsid w:val="00D60563"/>
    <w:pPr>
      <w:spacing w:before="200" w:line="240" w:lineRule="auto"/>
    </w:pPr>
    <w:rPr>
      <w:caps/>
    </w:rPr>
  </w:style>
  <w:style w:type="character" w:customStyle="1" w:styleId="Paratext03Char">
    <w:name w:val="Para_text03 Char"/>
    <w:basedOn w:val="DefaultParagraphFont"/>
    <w:rsid w:val="002B7300"/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EA8E18D596A04871AD861A03138A1F9F1">
    <w:name w:val="EA8E18D596A04871AD861A03138A1F9F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841132877A8846C1B3F98FEC62304A3A1">
    <w:name w:val="841132877A8846C1B3F98FEC62304A3A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1">
    <w:name w:val="C1BFD07CDAE54112A86363A936BEDE69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ECC531DAA0B940ED8369AFF146C7ED111">
    <w:name w:val="ECC531DAA0B940ED8369AFF146C7ED11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1">
    <w:name w:val="D8A4FE2A78F744E7BC33F39915868E13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table" w:styleId="TableGrid">
    <w:name w:val="Table Grid"/>
    <w:basedOn w:val="TableNormal"/>
    <w:uiPriority w:val="59"/>
    <w:unhideWhenUsed/>
    <w:rsid w:val="0087202A"/>
    <w:pPr>
      <w:spacing w:after="0" w:line="240" w:lineRule="auto"/>
      <w:jc w:val="center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610B8FA54194E669826AEBB1F1A07411">
    <w:name w:val="F610B8FA54194E669826AEBB1F1A07411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1">
    <w:name w:val="8E9FDBFAABAB49159C8DE6CA58157D521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1">
    <w:name w:val="89545A6DE91E43AF824FB07FCF1BA3E6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6CBBFA4DF51343D19070F0A5810EB9AB3">
    <w:name w:val="6CBBFA4DF51343D19070F0A5810EB9AB3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2">
    <w:name w:val="EA8E18D596A04871AD861A03138A1F9F2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2">
    <w:name w:val="C1BFD07CDAE54112A86363A936BEDE692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4472C4" w:themeColor="accent1"/>
      <w:sz w:val="28"/>
      <w:szCs w:val="26"/>
    </w:rPr>
  </w:style>
  <w:style w:type="paragraph" w:customStyle="1" w:styleId="ECC531DAA0B940ED8369AFF146C7ED112">
    <w:name w:val="ECC531DAA0B940ED8369AFF146C7ED112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2">
    <w:name w:val="D8A4FE2A78F744E7BC33F39915868E132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NewsLtrBodyText">
    <w:name w:val="NewsLtrBodyText"/>
    <w:link w:val="NewsLtrBodyTextChar"/>
    <w:rsid w:val="0087202A"/>
    <w:pPr>
      <w:spacing w:after="200" w:line="276" w:lineRule="auto"/>
    </w:pPr>
    <w:rPr>
      <w:rFonts w:eastAsiaTheme="minorHAnsi"/>
      <w:sz w:val="18"/>
      <w:szCs w:val="15"/>
    </w:rPr>
  </w:style>
  <w:style w:type="character" w:customStyle="1" w:styleId="NewsLtrBodyTextChar">
    <w:name w:val="NewsLtrBodyText Char"/>
    <w:basedOn w:val="DefaultParagraphFont"/>
    <w:link w:val="NewsLtrBodyText"/>
    <w:rsid w:val="0087202A"/>
    <w:rPr>
      <w:rFonts w:eastAsiaTheme="minorHAnsi"/>
      <w:sz w:val="18"/>
      <w:szCs w:val="15"/>
    </w:rPr>
  </w:style>
  <w:style w:type="paragraph" w:customStyle="1" w:styleId="F610B8FA54194E669826AEBB1F1A07412">
    <w:name w:val="F610B8FA54194E669826AEBB1F1A07412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2">
    <w:name w:val="8E9FDBFAABAB49159C8DE6CA58157D522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2">
    <w:name w:val="89545A6DE91E43AF824FB07FCF1BA3E62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6CBBFA4DF51343D19070F0A5810EB9AB4">
    <w:name w:val="6CBBFA4DF51343D19070F0A5810EB9AB4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3">
    <w:name w:val="EA8E18D596A04871AD861A03138A1F9F3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3">
    <w:name w:val="C1BFD07CDAE54112A86363A936BEDE693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4472C4" w:themeColor="accent1"/>
      <w:sz w:val="28"/>
      <w:szCs w:val="26"/>
    </w:rPr>
  </w:style>
  <w:style w:type="paragraph" w:customStyle="1" w:styleId="ECC531DAA0B940ED8369AFF146C7ED113">
    <w:name w:val="ECC531DAA0B940ED8369AFF146C7ED113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3">
    <w:name w:val="D8A4FE2A78F744E7BC33F39915868E133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paratext0">
    <w:name w:val="para text"/>
    <w:basedOn w:val="Normal"/>
    <w:rsid w:val="0087202A"/>
    <w:pPr>
      <w:widowControl w:val="0"/>
      <w:spacing w:after="120" w:line="240" w:lineRule="auto"/>
      <w:jc w:val="both"/>
    </w:pPr>
    <w:rPr>
      <w:rFonts w:eastAsiaTheme="minorHAnsi"/>
      <w:color w:val="0D0D0D" w:themeColor="text1" w:themeTint="F2"/>
      <w:sz w:val="18"/>
      <w:szCs w:val="17"/>
    </w:rPr>
  </w:style>
  <w:style w:type="paragraph" w:customStyle="1" w:styleId="F610B8FA54194E669826AEBB1F1A07413">
    <w:name w:val="F610B8FA54194E669826AEBB1F1A07413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3">
    <w:name w:val="8E9FDBFAABAB49159C8DE6CA58157D523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3">
    <w:name w:val="89545A6DE91E43AF824FB07FCF1BA3E63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6CBBFA4DF51343D19070F0A5810EB9AB5">
    <w:name w:val="6CBBFA4DF51343D19070F0A5810EB9AB5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4">
    <w:name w:val="EA8E18D596A04871AD861A03138A1F9F4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4">
    <w:name w:val="C1BFD07CDAE54112A86363A936BEDE694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4472C4" w:themeColor="accent1"/>
      <w:sz w:val="28"/>
      <w:szCs w:val="26"/>
    </w:rPr>
  </w:style>
  <w:style w:type="paragraph" w:customStyle="1" w:styleId="ECC531DAA0B940ED8369AFF146C7ED114">
    <w:name w:val="ECC531DAA0B940ED8369AFF146C7ED114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4">
    <w:name w:val="D8A4FE2A78F744E7BC33F39915868E134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4">
    <w:name w:val="F610B8FA54194E669826AEBB1F1A07414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4">
    <w:name w:val="8E9FDBFAABAB49159C8DE6CA58157D524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4">
    <w:name w:val="89545A6DE91E43AF824FB07FCF1BA3E64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76499F9A984042D794CD5C56DB400C0A">
    <w:name w:val="76499F9A984042D794CD5C56DB400C0A"/>
    <w:rsid w:val="0087202A"/>
  </w:style>
  <w:style w:type="paragraph" w:customStyle="1" w:styleId="4C603A9023424E0B87986F0021C98E3D">
    <w:name w:val="4C603A9023424E0B87986F0021C98E3D"/>
    <w:rsid w:val="0087202A"/>
  </w:style>
  <w:style w:type="paragraph" w:customStyle="1" w:styleId="8D5CEA6B22D24184ADB866670B34DCDA">
    <w:name w:val="8D5CEA6B22D24184ADB866670B34DCDA"/>
    <w:rsid w:val="0087202A"/>
  </w:style>
  <w:style w:type="paragraph" w:customStyle="1" w:styleId="77D86F9C2FDD41AFB2AAD02C46BF2CA8">
    <w:name w:val="77D86F9C2FDD41AFB2AAD02C46BF2CA8"/>
    <w:rsid w:val="0087202A"/>
  </w:style>
  <w:style w:type="paragraph" w:customStyle="1" w:styleId="9E0F90C629E94C6E80B495F07D7C8FC4">
    <w:name w:val="9E0F90C629E94C6E80B495F07D7C8FC4"/>
    <w:rsid w:val="0087202A"/>
  </w:style>
  <w:style w:type="paragraph" w:customStyle="1" w:styleId="3DB1CD6FD6A646C293AEFBB8D808502A">
    <w:name w:val="3DB1CD6FD6A646C293AEFBB8D808502A"/>
    <w:rsid w:val="0087202A"/>
  </w:style>
  <w:style w:type="paragraph" w:customStyle="1" w:styleId="18D1FA725E604BDB99BFA7950F93862B">
    <w:name w:val="18D1FA725E604BDB99BFA7950F93862B"/>
    <w:rsid w:val="0087202A"/>
  </w:style>
  <w:style w:type="paragraph" w:customStyle="1" w:styleId="6CBBFA4DF51343D19070F0A5810EB9AB6">
    <w:name w:val="6CBBFA4DF51343D19070F0A5810EB9AB6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5">
    <w:name w:val="EA8E18D596A04871AD861A03138A1F9F5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5">
    <w:name w:val="C1BFD07CDAE54112A86363A936BEDE695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4472C4" w:themeColor="accent1"/>
      <w:sz w:val="28"/>
      <w:szCs w:val="26"/>
    </w:rPr>
  </w:style>
  <w:style w:type="paragraph" w:customStyle="1" w:styleId="76499F9A984042D794CD5C56DB400C0A1">
    <w:name w:val="76499F9A984042D794CD5C56DB400C0A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4C603A9023424E0B87986F0021C98E3D1">
    <w:name w:val="4C603A9023424E0B87986F0021C98E3D1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ECC531DAA0B940ED8369AFF146C7ED115">
    <w:name w:val="ECC531DAA0B940ED8369AFF146C7ED115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5">
    <w:name w:val="D8A4FE2A78F744E7BC33F39915868E135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5">
    <w:name w:val="F610B8FA54194E669826AEBB1F1A07415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5">
    <w:name w:val="8E9FDBFAABAB49159C8DE6CA58157D525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9545A6DE91E43AF824FB07FCF1BA3E65">
    <w:name w:val="89545A6DE91E43AF824FB07FCF1BA3E65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D900C414DC472B80C9A71CFBB53B40">
    <w:name w:val="F6D900C414DC472B80C9A71CFBB53B40"/>
    <w:rsid w:val="0087202A"/>
  </w:style>
  <w:style w:type="paragraph" w:customStyle="1" w:styleId="4E6C39C844DB4788A69EEE837AEE0F31">
    <w:name w:val="4E6C39C844DB4788A69EEE837AEE0F31"/>
    <w:rsid w:val="0087202A"/>
  </w:style>
  <w:style w:type="paragraph" w:customStyle="1" w:styleId="C2C27AC31FD44FF9B38E417228469DF9">
    <w:name w:val="C2C27AC31FD44FF9B38E417228469DF9"/>
    <w:rsid w:val="0087202A"/>
  </w:style>
  <w:style w:type="paragraph" w:customStyle="1" w:styleId="E2461A55FE6E4AC097D95C5B8C74AB82">
    <w:name w:val="E2461A55FE6E4AC097D95C5B8C74AB82"/>
    <w:rsid w:val="0087202A"/>
  </w:style>
  <w:style w:type="paragraph" w:customStyle="1" w:styleId="6CBBFA4DF51343D19070F0A5810EB9AB7">
    <w:name w:val="6CBBFA4DF51343D19070F0A5810EB9AB7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6">
    <w:name w:val="EA8E18D596A04871AD861A03138A1F9F6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6">
    <w:name w:val="C1BFD07CDAE54112A86363A936BEDE696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paragraph" w:customStyle="1" w:styleId="76499F9A984042D794CD5C56DB400C0A2">
    <w:name w:val="76499F9A984042D794CD5C56DB400C0A2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4C603A9023424E0B87986F0021C98E3D2">
    <w:name w:val="4C603A9023424E0B87986F0021C98E3D2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paragraph" w:customStyle="1" w:styleId="ECC531DAA0B940ED8369AFF146C7ED116">
    <w:name w:val="ECC531DAA0B940ED8369AFF146C7ED116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6">
    <w:name w:val="D8A4FE2A78F744E7BC33F39915868E136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6">
    <w:name w:val="F610B8FA54194E669826AEBB1F1A07416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6">
    <w:name w:val="8E9FDBFAABAB49159C8DE6CA58157D526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89545A6DE91E43AF824FB07FCF1BA3E66">
    <w:name w:val="89545A6DE91E43AF824FB07FCF1BA3E66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92C5C2A610254097B8AF72DC59937BE6">
    <w:name w:val="92C5C2A610254097B8AF72DC59937BE6"/>
    <w:rsid w:val="0087202A"/>
  </w:style>
  <w:style w:type="paragraph" w:customStyle="1" w:styleId="94677F75CF46440A92FDB2EFDB035A74">
    <w:name w:val="94677F75CF46440A92FDB2EFDB035A74"/>
    <w:rsid w:val="0087202A"/>
  </w:style>
  <w:style w:type="paragraph" w:customStyle="1" w:styleId="217B5186A75C4F6F90AE4C1AFDC1A233">
    <w:name w:val="217B5186A75C4F6F90AE4C1AFDC1A233"/>
    <w:rsid w:val="0087202A"/>
  </w:style>
  <w:style w:type="paragraph" w:customStyle="1" w:styleId="6CBBFA4DF51343D19070F0A5810EB9AB8">
    <w:name w:val="6CBBFA4DF51343D19070F0A5810EB9AB8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7">
    <w:name w:val="EA8E18D596A04871AD861A03138A1F9F7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7">
    <w:name w:val="C1BFD07CDAE54112A86363A936BEDE697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paragraph" w:customStyle="1" w:styleId="76499F9A984042D794CD5C56DB400C0A3">
    <w:name w:val="76499F9A984042D794CD5C56DB400C0A3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4C603A9023424E0B87986F0021C98E3D3">
    <w:name w:val="4C603A9023424E0B87986F0021C98E3D3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paragraph" w:customStyle="1" w:styleId="ECC531DAA0B940ED8369AFF146C7ED117">
    <w:name w:val="ECC531DAA0B940ED8369AFF146C7ED117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7">
    <w:name w:val="D8A4FE2A78F744E7BC33F39915868E137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7">
    <w:name w:val="F610B8FA54194E669826AEBB1F1A07417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7">
    <w:name w:val="8E9FDBFAABAB49159C8DE6CA58157D527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89545A6DE91E43AF824FB07FCF1BA3E67">
    <w:name w:val="89545A6DE91E43AF824FB07FCF1BA3E67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94677F75CF46440A92FDB2EFDB035A741">
    <w:name w:val="94677F75CF46440A92FDB2EFDB035A74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2C7C871E8934C9E86F0F4302F3A233A">
    <w:name w:val="E2C7C871E8934C9E86F0F4302F3A233A"/>
    <w:rsid w:val="0087202A"/>
  </w:style>
  <w:style w:type="paragraph" w:customStyle="1" w:styleId="95D12B406B3D4B23A3B55B0E0BEE02DF">
    <w:name w:val="95D12B406B3D4B23A3B55B0E0BEE02DF"/>
    <w:rsid w:val="0087202A"/>
  </w:style>
  <w:style w:type="paragraph" w:customStyle="1" w:styleId="46991FB64D9B407EAB8C3A6EC2AAC788">
    <w:name w:val="46991FB64D9B407EAB8C3A6EC2AAC788"/>
    <w:rsid w:val="0087202A"/>
  </w:style>
  <w:style w:type="paragraph" w:customStyle="1" w:styleId="0F879621B25544199A8748CAA0D31E4C">
    <w:name w:val="0F879621B25544199A8748CAA0D31E4C"/>
    <w:rsid w:val="0087202A"/>
  </w:style>
  <w:style w:type="paragraph" w:customStyle="1" w:styleId="6CBBFA4DF51343D19070F0A5810EB9AB9">
    <w:name w:val="6CBBFA4DF51343D19070F0A5810EB9AB9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EA8E18D596A04871AD861A03138A1F9F8">
    <w:name w:val="EA8E18D596A04871AD861A03138A1F9F8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C1BFD07CDAE54112A86363A936BEDE698">
    <w:name w:val="C1BFD07CDAE54112A86363A936BEDE698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paragraph" w:customStyle="1" w:styleId="76499F9A984042D794CD5C56DB400C0A4">
    <w:name w:val="76499F9A984042D794CD5C56DB400C0A4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4C603A9023424E0B87986F0021C98E3D4">
    <w:name w:val="4C603A9023424E0B87986F0021C98E3D4"/>
    <w:rsid w:val="0087202A"/>
    <w:pPr>
      <w:keepNext/>
      <w:keepLines/>
      <w:spacing w:before="200" w:after="0" w:line="240" w:lineRule="auto"/>
      <w:outlineLvl w:val="1"/>
    </w:pPr>
    <w:rPr>
      <w:rFonts w:ascii="Microsoft Sans Serif" w:eastAsiaTheme="majorEastAsia" w:hAnsi="Microsoft Sans Serif" w:cstheme="majorBidi"/>
      <w:caps/>
      <w:color w:val="ED7D31" w:themeColor="accent2"/>
      <w:sz w:val="28"/>
      <w:szCs w:val="26"/>
    </w:rPr>
  </w:style>
  <w:style w:type="character" w:styleId="IntenseEmphasis">
    <w:name w:val="Intense Emphasis"/>
    <w:basedOn w:val="DefaultParagraphFont"/>
    <w:uiPriority w:val="21"/>
    <w:qFormat/>
    <w:rsid w:val="00D60563"/>
    <w:rPr>
      <w:b/>
      <w:i/>
      <w:iCs/>
      <w:color w:val="833C0B" w:themeColor="accent2" w:themeShade="80"/>
      <w:sz w:val="32"/>
    </w:rPr>
  </w:style>
  <w:style w:type="paragraph" w:customStyle="1" w:styleId="ECC531DAA0B940ED8369AFF146C7ED118">
    <w:name w:val="ECC531DAA0B940ED8369AFF146C7ED118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D8A4FE2A78F744E7BC33F39915868E138">
    <w:name w:val="D8A4FE2A78F744E7BC33F39915868E138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F610B8FA54194E669826AEBB1F1A07418">
    <w:name w:val="F610B8FA54194E669826AEBB1F1A07418"/>
    <w:rsid w:val="0087202A"/>
    <w:pPr>
      <w:spacing w:after="200" w:line="276" w:lineRule="auto"/>
    </w:pPr>
    <w:rPr>
      <w:rFonts w:ascii="Microsoft Sans Serif" w:eastAsiaTheme="minorHAnsi" w:hAnsi="Microsoft Sans Serif"/>
      <w:color w:val="000000" w:themeColor="text1"/>
      <w:sz w:val="28"/>
    </w:rPr>
  </w:style>
  <w:style w:type="paragraph" w:customStyle="1" w:styleId="8E9FDBFAABAB49159C8DE6CA58157D528">
    <w:name w:val="8E9FDBFAABAB49159C8DE6CA58157D528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89545A6DE91E43AF824FB07FCF1BA3E68">
    <w:name w:val="89545A6DE91E43AF824FB07FCF1BA3E68"/>
    <w:rsid w:val="0087202A"/>
    <w:pPr>
      <w:keepNext/>
      <w:keepLines/>
      <w:spacing w:before="40" w:after="0" w:line="276" w:lineRule="auto"/>
      <w:outlineLvl w:val="1"/>
    </w:pPr>
    <w:rPr>
      <w:rFonts w:ascii="Microsoft Sans Serif" w:eastAsiaTheme="majorEastAsia" w:hAnsi="Microsoft Sans Serif" w:cstheme="majorBidi"/>
      <w:color w:val="ED7D31" w:themeColor="accent2"/>
      <w:sz w:val="28"/>
      <w:szCs w:val="26"/>
    </w:rPr>
  </w:style>
  <w:style w:type="paragraph" w:customStyle="1" w:styleId="46991FB64D9B407EAB8C3A6EC2AAC7881">
    <w:name w:val="46991FB64D9B407EAB8C3A6EC2AAC7881"/>
    <w:rsid w:val="0087202A"/>
    <w:pPr>
      <w:keepNext/>
      <w:keepLines/>
      <w:spacing w:before="240" w:after="0" w:line="276" w:lineRule="auto"/>
      <w:outlineLvl w:val="0"/>
    </w:pPr>
    <w:rPr>
      <w:rFonts w:ascii="Microsoft Sans Serif" w:eastAsiaTheme="majorEastAsia" w:hAnsi="Microsoft Sans Serif" w:cstheme="majorBidi"/>
      <w:b/>
      <w:color w:val="44546A" w:themeColor="text2"/>
      <w:sz w:val="40"/>
      <w:szCs w:val="32"/>
    </w:rPr>
  </w:style>
  <w:style w:type="paragraph" w:customStyle="1" w:styleId="6CBBFA4DF51343D19070F0A5810EB9AB10">
    <w:name w:val="6CBBFA4DF51343D19070F0A5810EB9AB10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9">
    <w:name w:val="EA8E18D596A04871AD861A03138A1F9F9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C1BFD07CDAE54112A86363A936BEDE699">
    <w:name w:val="C1BFD07CDAE54112A86363A936BEDE699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4"/>
      <w:szCs w:val="26"/>
    </w:rPr>
  </w:style>
  <w:style w:type="paragraph" w:customStyle="1" w:styleId="76499F9A984042D794CD5C56DB400C0A5">
    <w:name w:val="76499F9A984042D794CD5C56DB400C0A5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C603A9023424E0B87986F0021C98E3D5">
    <w:name w:val="4C603A9023424E0B87986F0021C98E3D5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4"/>
      <w:szCs w:val="26"/>
    </w:rPr>
  </w:style>
  <w:style w:type="paragraph" w:customStyle="1" w:styleId="ECC531DAA0B940ED8369AFF146C7ED119">
    <w:name w:val="ECC531DAA0B940ED8369AFF146C7ED119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D8A4FE2A78F744E7BC33F39915868E139">
    <w:name w:val="D8A4FE2A78F744E7BC33F39915868E139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F610B8FA54194E669826AEBB1F1A07419">
    <w:name w:val="F610B8FA54194E669826AEBB1F1A07419"/>
    <w:rsid w:val="0087202A"/>
    <w:pPr>
      <w:spacing w:after="200" w:line="276" w:lineRule="auto"/>
    </w:pPr>
    <w:rPr>
      <w:rFonts w:eastAsiaTheme="minorHAnsi"/>
      <w:color w:val="000000" w:themeColor="text1"/>
      <w:sz w:val="24"/>
    </w:rPr>
  </w:style>
  <w:style w:type="paragraph" w:customStyle="1" w:styleId="8E9FDBFAABAB49159C8DE6CA58157D529">
    <w:name w:val="8E9FDBFAABAB49159C8DE6CA58157D529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89545A6DE91E43AF824FB07FCF1BA3E69">
    <w:name w:val="89545A6DE91E43AF824FB07FCF1BA3E69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46991FB64D9B407EAB8C3A6EC2AAC7882">
    <w:name w:val="46991FB64D9B407EAB8C3A6EC2AAC7882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CBBFA4DF51343D19070F0A5810EB9AB11">
    <w:name w:val="6CBBFA4DF51343D19070F0A5810EB9AB11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0">
    <w:name w:val="EA8E18D596A04871AD861A03138A1F9F10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C1BFD07CDAE54112A86363A936BEDE6910">
    <w:name w:val="C1BFD07CDAE54112A86363A936BEDE6910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4"/>
      <w:szCs w:val="26"/>
    </w:rPr>
  </w:style>
  <w:style w:type="paragraph" w:customStyle="1" w:styleId="76499F9A984042D794CD5C56DB400C0A6">
    <w:name w:val="76499F9A984042D794CD5C56DB400C0A6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C603A9023424E0B87986F0021C98E3D6">
    <w:name w:val="4C603A9023424E0B87986F0021C98E3D6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4"/>
      <w:szCs w:val="26"/>
    </w:rPr>
  </w:style>
  <w:style w:type="paragraph" w:customStyle="1" w:styleId="ECC531DAA0B940ED8369AFF146C7ED1110">
    <w:name w:val="ECC531DAA0B940ED8369AFF146C7ED1110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D8A4FE2A78F744E7BC33F39915868E1310">
    <w:name w:val="D8A4FE2A78F744E7BC33F39915868E1310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F610B8FA54194E669826AEBB1F1A074110">
    <w:name w:val="F610B8FA54194E669826AEBB1F1A074110"/>
    <w:rsid w:val="0087202A"/>
    <w:pPr>
      <w:spacing w:after="200" w:line="276" w:lineRule="auto"/>
    </w:pPr>
    <w:rPr>
      <w:rFonts w:eastAsiaTheme="minorHAnsi"/>
      <w:color w:val="000000" w:themeColor="text1"/>
      <w:sz w:val="24"/>
    </w:rPr>
  </w:style>
  <w:style w:type="paragraph" w:customStyle="1" w:styleId="8E9FDBFAABAB49159C8DE6CA58157D5210">
    <w:name w:val="8E9FDBFAABAB49159C8DE6CA58157D5210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89545A6DE91E43AF824FB07FCF1BA3E610">
    <w:name w:val="89545A6DE91E43AF824FB07FCF1BA3E610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4"/>
      <w:szCs w:val="26"/>
    </w:rPr>
  </w:style>
  <w:style w:type="paragraph" w:customStyle="1" w:styleId="46991FB64D9B407EAB8C3A6EC2AAC7883">
    <w:name w:val="46991FB64D9B407EAB8C3A6EC2AAC7883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128B88F536345CEA7972B8403F42475">
    <w:name w:val="1128B88F536345CEA7972B8403F42475"/>
    <w:rsid w:val="0087202A"/>
  </w:style>
  <w:style w:type="paragraph" w:customStyle="1" w:styleId="9B8491C7AA8044268A38EDAC3D270482">
    <w:name w:val="9B8491C7AA8044268A38EDAC3D270482"/>
    <w:rsid w:val="0087202A"/>
  </w:style>
  <w:style w:type="paragraph" w:customStyle="1" w:styleId="59D5F5996D6849C48916D3FD968A2B87">
    <w:name w:val="59D5F5996D6849C48916D3FD968A2B87"/>
    <w:rsid w:val="0087202A"/>
  </w:style>
  <w:style w:type="paragraph" w:customStyle="1" w:styleId="BBC9C54ED2254501BF52CD82A4C3248A">
    <w:name w:val="BBC9C54ED2254501BF52CD82A4C3248A"/>
    <w:rsid w:val="0087202A"/>
  </w:style>
  <w:style w:type="paragraph" w:customStyle="1" w:styleId="6CBBFA4DF51343D19070F0A5810EB9AB12">
    <w:name w:val="6CBBFA4DF51343D19070F0A5810EB9AB12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1">
    <w:name w:val="EA8E18D596A04871AD861A03138A1F9F11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76499F9A984042D794CD5C56DB400C0A7">
    <w:name w:val="76499F9A984042D794CD5C56DB400C0A7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C603A9023424E0B87986F0021C98E3D7">
    <w:name w:val="4C603A9023424E0B87986F0021C98E3D7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ECC531DAA0B940ED8369AFF146C7ED1111">
    <w:name w:val="ECC531DAA0B940ED8369AFF146C7ED1111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D8A4FE2A78F744E7BC33F39915868E1311">
    <w:name w:val="D8A4FE2A78F744E7BC33F39915868E1311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F610B8FA54194E669826AEBB1F1A074111">
    <w:name w:val="F610B8FA54194E669826AEBB1F1A074111"/>
    <w:rsid w:val="0087202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E9FDBFAABAB49159C8DE6CA58157D5211">
    <w:name w:val="8E9FDBFAABAB49159C8DE6CA58157D5211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9545A6DE91E43AF824FB07FCF1BA3E611">
    <w:name w:val="89545A6DE91E43AF824FB07FCF1BA3E611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6991FB64D9B407EAB8C3A6EC2AAC7884">
    <w:name w:val="46991FB64D9B407EAB8C3A6EC2AAC7884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BBC9C54ED2254501BF52CD82A4C3248A1">
    <w:name w:val="BBC9C54ED2254501BF52CD82A4C3248A1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8B7AA968F3224CD5BD5C839E5FD94BEB">
    <w:name w:val="8B7AA968F3224CD5BD5C839E5FD94BEB"/>
    <w:rsid w:val="0087202A"/>
  </w:style>
  <w:style w:type="paragraph" w:customStyle="1" w:styleId="6CBBFA4DF51343D19070F0A5810EB9AB13">
    <w:name w:val="6CBBFA4DF51343D19070F0A5810EB9AB13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2">
    <w:name w:val="EA8E18D596A04871AD861A03138A1F9F12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76499F9A984042D794CD5C56DB400C0A8">
    <w:name w:val="76499F9A984042D794CD5C56DB400C0A8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C603A9023424E0B87986F0021C98E3D8">
    <w:name w:val="4C603A9023424E0B87986F0021C98E3D8"/>
    <w:rsid w:val="0087202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ECC531DAA0B940ED8369AFF146C7ED1112">
    <w:name w:val="ECC531DAA0B940ED8369AFF146C7ED1112"/>
    <w:rsid w:val="0087202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D8A4FE2A78F744E7BC33F39915868E1312">
    <w:name w:val="D8A4FE2A78F744E7BC33F39915868E1312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F610B8FA54194E669826AEBB1F1A074112">
    <w:name w:val="F610B8FA54194E669826AEBB1F1A074112"/>
    <w:rsid w:val="0087202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E9FDBFAABAB49159C8DE6CA58157D5212">
    <w:name w:val="8E9FDBFAABAB49159C8DE6CA58157D5212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9545A6DE91E43AF824FB07FCF1BA3E612">
    <w:name w:val="89545A6DE91E43AF824FB07FCF1BA3E612"/>
    <w:rsid w:val="0087202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E06747C43E0A47B0A1FC82B52FF5B36D">
    <w:name w:val="E06747C43E0A47B0A1FC82B52FF5B36D"/>
    <w:rsid w:val="0087202A"/>
  </w:style>
  <w:style w:type="paragraph" w:customStyle="1" w:styleId="8990F9182CED48228D3EF8985D391E87">
    <w:name w:val="8990F9182CED48228D3EF8985D391E87"/>
    <w:rsid w:val="0087202A"/>
  </w:style>
  <w:style w:type="paragraph" w:customStyle="1" w:styleId="445F3C3E500F4C449562181C4814CAC6">
    <w:name w:val="445F3C3E500F4C449562181C4814CAC6"/>
    <w:rsid w:val="0087202A"/>
  </w:style>
  <w:style w:type="paragraph" w:customStyle="1" w:styleId="EDA6A1025225412DBC80E9DAAA6B0970">
    <w:name w:val="EDA6A1025225412DBC80E9DAAA6B0970"/>
    <w:rsid w:val="0087202A"/>
  </w:style>
  <w:style w:type="paragraph" w:customStyle="1" w:styleId="689F3DC629A6404CAE0B8BCD6B7709BC">
    <w:name w:val="689F3DC629A6404CAE0B8BCD6B7709BC"/>
    <w:rsid w:val="0087202A"/>
  </w:style>
  <w:style w:type="paragraph" w:customStyle="1" w:styleId="CBC3DA3EF6864F9E804AFFEFCBE66B6A">
    <w:name w:val="CBC3DA3EF6864F9E804AFFEFCBE66B6A"/>
    <w:rsid w:val="0087202A"/>
  </w:style>
  <w:style w:type="paragraph" w:customStyle="1" w:styleId="C99C5A4A4F9D4304B609D3518928A67E">
    <w:name w:val="C99C5A4A4F9D4304B609D3518928A67E"/>
    <w:rsid w:val="0087202A"/>
  </w:style>
  <w:style w:type="paragraph" w:customStyle="1" w:styleId="49CA81A0E8A44EE9B3C09090BD9DE7F8">
    <w:name w:val="49CA81A0E8A44EE9B3C09090BD9DE7F8"/>
    <w:rsid w:val="0087202A"/>
  </w:style>
  <w:style w:type="paragraph" w:customStyle="1" w:styleId="CABC2C9641DE443CA0AEE3BC6A715578">
    <w:name w:val="CABC2C9641DE443CA0AEE3BC6A715578"/>
    <w:rsid w:val="0087202A"/>
  </w:style>
  <w:style w:type="paragraph" w:customStyle="1" w:styleId="6CBBFA4DF51343D19070F0A5810EB9AB14">
    <w:name w:val="6CBBFA4DF51343D19070F0A5810EB9AB14"/>
    <w:rsid w:val="0010563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3">
    <w:name w:val="EA8E18D596A04871AD861A03138A1F9F13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87C274CBF94E99BFBB170581FDA673">
    <w:name w:val="A787C274CBF94E99BFBB170581FDA673"/>
    <w:rsid w:val="0010563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A265D7BB2274773B90F9822F136D34F">
    <w:name w:val="6A265D7BB2274773B90F9822F136D34F"/>
    <w:rsid w:val="0010563A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843005573A944506B4635302F178BB7F">
    <w:name w:val="843005573A944506B4635302F178BB7F"/>
    <w:rsid w:val="0010563A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55C88168F9E4FF881021DB5FCFF9BED">
    <w:name w:val="655C88168F9E4FF881021DB5FCFF9BED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79F2EC852EE84C039AD5EB9067DEA442">
    <w:name w:val="79F2EC852EE84C039AD5EB9067DEA442"/>
    <w:rsid w:val="0010563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47CE38453EE4767B6BD9E1BD1F778D7">
    <w:name w:val="747CE38453EE4767B6BD9E1BD1F778D7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A685ACC1C3E4B4CB66936B082A34CD3">
    <w:name w:val="4A685ACC1C3E4B4CB66936B082A34CD3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9288C2D22D24062B36CF49AAFEDA668">
    <w:name w:val="39288C2D22D24062B36CF49AAFEDA668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ParaText02">
    <w:name w:val="Para_Text02"/>
    <w:basedOn w:val="Normal"/>
    <w:link w:val="TekensvoorParaText02"/>
    <w:qFormat/>
    <w:rsid w:val="00D60563"/>
    <w:pPr>
      <w:widowControl w:val="0"/>
      <w:spacing w:before="360" w:after="560" w:line="280" w:lineRule="exact"/>
      <w:jc w:val="right"/>
    </w:pPr>
    <w:rPr>
      <w:rFonts w:eastAsiaTheme="minorHAnsi"/>
      <w:color w:val="2F5496" w:themeColor="accent1" w:themeShade="BF"/>
      <w:sz w:val="26"/>
    </w:rPr>
  </w:style>
  <w:style w:type="character" w:customStyle="1" w:styleId="ParaText02Char">
    <w:name w:val="Para_Text02 Char"/>
    <w:basedOn w:val="DefaultParagraphFont"/>
    <w:rsid w:val="002B7300"/>
    <w:rPr>
      <w:rFonts w:eastAsiaTheme="minorHAnsi"/>
      <w:color w:val="2F5496" w:themeColor="accent1" w:themeShade="BF"/>
      <w:sz w:val="26"/>
    </w:rPr>
  </w:style>
  <w:style w:type="paragraph" w:customStyle="1" w:styleId="DBB7196082FF4ADEAB124E78D8B9DABD">
    <w:name w:val="DBB7196082FF4ADEAB124E78D8B9DABD"/>
    <w:rsid w:val="0010563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52D1D24AF164C33A73B61EDBFF1C316">
    <w:name w:val="452D1D24AF164C33A73B61EDBFF1C316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C932C981E574452186CFC0B55F26E760">
    <w:name w:val="C932C981E574452186CFC0B55F26E760"/>
    <w:rsid w:val="0010563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5FEB3E032854D3F98AD0ED04B733C51">
    <w:name w:val="95FEB3E032854D3F98AD0ED04B733C51"/>
    <w:rsid w:val="0010563A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89A050DBF4F4AC6A0732BD205BD8360">
    <w:name w:val="A89A050DBF4F4AC6A0732BD205BD8360"/>
    <w:rsid w:val="0010563A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15">
    <w:name w:val="6CBBFA4DF51343D19070F0A5810EB9AB15"/>
    <w:rsid w:val="00FE5FB1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4">
    <w:name w:val="EA8E18D596A04871AD861A03138A1F9F14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7D488BEA0BC74F94ABF1FA37F9A84C73">
    <w:name w:val="7D488BEA0BC74F94ABF1FA37F9A84C73"/>
    <w:rsid w:val="00FE5FB1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79AA1A01ABC54BD09451616E4B60E68A">
    <w:name w:val="79AA1A01ABC54BD09451616E4B60E68A"/>
    <w:rsid w:val="00FE5FB1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8B478E992EF64E1BBB07735079ADEBEA">
    <w:name w:val="8B478E992EF64E1BBB07735079ADEBEA"/>
    <w:rsid w:val="00FE5FB1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D327B2A01914C2583B18C667ADF0DD0">
    <w:name w:val="CD327B2A01914C2583B18C667ADF0DD0"/>
    <w:rsid w:val="00FE5FB1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A6ACD15E435465B8200AC75A5D4309E">
    <w:name w:val="CA6ACD15E435465B8200AC75A5D4309E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11258727B2A241B080308EBBEEA0A9C3">
    <w:name w:val="11258727B2A241B080308EBBEEA0A9C3"/>
    <w:rsid w:val="00FE5FB1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051CF5D08C4FE5AE439A82F808D732">
    <w:name w:val="1C051CF5D08C4FE5AE439A82F808D732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1480A560565D47C0AB84F39307C55D17">
    <w:name w:val="1480A560565D47C0AB84F39307C55D17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B75884ECF494F8E904280E7C6392CD4">
    <w:name w:val="8B75884ECF494F8E904280E7C6392CD4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3E9CDF691A04D4686005522928C14BE">
    <w:name w:val="A3E9CDF691A04D4686005522928C14BE"/>
    <w:rsid w:val="00FE5FB1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83CC289CB1644DEA5C4CA4CA9DEE7FE">
    <w:name w:val="183CC289CB1644DEA5C4CA4CA9DEE7FE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7C4D39825174355B83D59896B375565">
    <w:name w:val="97C4D39825174355B83D59896B375565"/>
    <w:rsid w:val="00FE5FB1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E3203D07B374F0AA38C02417C182D58">
    <w:name w:val="0E3203D07B374F0AA38C02417C182D58"/>
    <w:rsid w:val="00FE5FB1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6E860683BB4F4E3883D0C0A34183FB40">
    <w:name w:val="6E860683BB4F4E3883D0C0A34183FB40"/>
    <w:rsid w:val="00FE5FB1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16">
    <w:name w:val="6CBBFA4DF51343D19070F0A5810EB9AB16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5">
    <w:name w:val="EA8E18D596A04871AD861A03138A1F9F1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">
    <w:name w:val="A773C45E045F401ABD4B2DC0BA44319E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">
    <w:name w:val="0947B45857EF495CA60444A49954EE08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621FA65D6C9E4195B1FAF1D809F0C0B3">
    <w:name w:val="621FA65D6C9E4195B1FAF1D809F0C0B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">
    <w:name w:val="57C70835FBEB4F0EB51A397954218FEE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">
    <w:name w:val="4D86C24EB8E44F58AB0C7FA139D27FC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">
    <w:name w:val="4511194BFFA34669AC9B07246AEF81D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">
    <w:name w:val="2F8D5448185F4B87BEADA030960C5A9F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">
    <w:name w:val="94C063BBBC3B4F8DAB7DF22CA3F64E0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533E09B33AE24300959BD5C6561249F6">
    <w:name w:val="533E09B33AE24300959BD5C6561249F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">
    <w:name w:val="8564E61C0F764AF89524006670F062D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">
    <w:name w:val="0262BB8EA42E4B4CAE66542E98A749F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">
    <w:name w:val="93E31DC4B38144E5BA235DE5C9B8C32B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">
    <w:name w:val="2841A3B18A3848E6905DDE9DB56A70A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">
    <w:name w:val="3A4BAA85E7D14928B15E3D10B5CCBE0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17">
    <w:name w:val="6CBBFA4DF51343D19070F0A5810EB9AB17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6">
    <w:name w:val="EA8E18D596A04871AD861A03138A1F9F1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1">
    <w:name w:val="A773C45E045F401ABD4B2DC0BA44319E1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1">
    <w:name w:val="0947B45857EF495CA60444A49954EE081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">
    <w:name w:val="C5E37E25A79345429513DC15FCF7ACB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1">
    <w:name w:val="57C70835FBEB4F0EB51A397954218FEE1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1">
    <w:name w:val="4D86C24EB8E44F58AB0C7FA139D27FC0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1">
    <w:name w:val="4511194BFFA34669AC9B07246AEF81D0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1">
    <w:name w:val="2F8D5448185F4B87BEADA030960C5A9F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1">
    <w:name w:val="94C063BBBC3B4F8DAB7DF22CA3F64E02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">
    <w:name w:val="B5296DA6EFA749AA99F5AF0800039AFE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">
    <w:name w:val="7CCC902BCF5D4001BFB2746ADFDF153E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1">
    <w:name w:val="533E09B33AE24300959BD5C6561249F6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1">
    <w:name w:val="8564E61C0F764AF89524006670F062D2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1">
    <w:name w:val="0262BB8EA42E4B4CAE66542E98A749F6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1">
    <w:name w:val="93E31DC4B38144E5BA235DE5C9B8C32B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">
    <w:name w:val="22EC25D8902A417B9A595E350B6CC49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">
    <w:name w:val="4DA3F50D6ED34F5EB1633E9E4A48ACB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1">
    <w:name w:val="2841A3B18A3848E6905DDE9DB56A70A2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1">
    <w:name w:val="3A4BAA85E7D14928B15E3D10B5CCBE07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18">
    <w:name w:val="6CBBFA4DF51343D19070F0A5810EB9AB18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7">
    <w:name w:val="EA8E18D596A04871AD861A03138A1F9F1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2">
    <w:name w:val="A773C45E045F401ABD4B2DC0BA44319E2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2">
    <w:name w:val="0947B45857EF495CA60444A49954EE082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1">
    <w:name w:val="C5E37E25A79345429513DC15FCF7ACB5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2">
    <w:name w:val="57C70835FBEB4F0EB51A397954218FEE2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2">
    <w:name w:val="4D86C24EB8E44F58AB0C7FA139D27FC0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2">
    <w:name w:val="4511194BFFA34669AC9B07246AEF81D0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2">
    <w:name w:val="2F8D5448185F4B87BEADA030960C5A9F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2">
    <w:name w:val="94C063BBBC3B4F8DAB7DF22CA3F64E02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1">
    <w:name w:val="B5296DA6EFA749AA99F5AF0800039AFE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1">
    <w:name w:val="7CCC902BCF5D4001BFB2746ADFDF153E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2">
    <w:name w:val="533E09B33AE24300959BD5C6561249F6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2">
    <w:name w:val="8564E61C0F764AF89524006670F062D2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2">
    <w:name w:val="0262BB8EA42E4B4CAE66542E98A749F6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2">
    <w:name w:val="93E31DC4B38144E5BA235DE5C9B8C32B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1">
    <w:name w:val="22EC25D8902A417B9A595E350B6CC493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1">
    <w:name w:val="4DA3F50D6ED34F5EB1633E9E4A48ACB5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2">
    <w:name w:val="2841A3B18A3848E6905DDE9DB56A70A2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2">
    <w:name w:val="3A4BAA85E7D14928B15E3D10B5CCBE07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19">
    <w:name w:val="6CBBFA4DF51343D19070F0A5810EB9AB19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8">
    <w:name w:val="EA8E18D596A04871AD861A03138A1F9F1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3">
    <w:name w:val="A773C45E045F401ABD4B2DC0BA44319E3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3">
    <w:name w:val="0947B45857EF495CA60444A49954EE083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2">
    <w:name w:val="C5E37E25A79345429513DC15FCF7ACB5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3">
    <w:name w:val="57C70835FBEB4F0EB51A397954218FEE3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3">
    <w:name w:val="4D86C24EB8E44F58AB0C7FA139D27FC0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3">
    <w:name w:val="4511194BFFA34669AC9B07246AEF81D0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3">
    <w:name w:val="2F8D5448185F4B87BEADA030960C5A9F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3">
    <w:name w:val="94C063BBBC3B4F8DAB7DF22CA3F64E02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2">
    <w:name w:val="B5296DA6EFA749AA99F5AF0800039AFE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2">
    <w:name w:val="7CCC902BCF5D4001BFB2746ADFDF153E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3">
    <w:name w:val="533E09B33AE24300959BD5C6561249F6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3">
    <w:name w:val="8564E61C0F764AF89524006670F062D2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3">
    <w:name w:val="0262BB8EA42E4B4CAE66542E98A749F6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3">
    <w:name w:val="93E31DC4B38144E5BA235DE5C9B8C32B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2">
    <w:name w:val="22EC25D8902A417B9A595E350B6CC493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">
    <w:name w:val="7089D3D76552402E8641B3FD32F3EE7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2">
    <w:name w:val="4DA3F50D6ED34F5EB1633E9E4A48ACB5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3">
    <w:name w:val="2841A3B18A3848E6905DDE9DB56A70A2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3">
    <w:name w:val="3A4BAA85E7D14928B15E3D10B5CCBE07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0">
    <w:name w:val="6CBBFA4DF51343D19070F0A5810EB9AB20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19">
    <w:name w:val="EA8E18D596A04871AD861A03138A1F9F1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4">
    <w:name w:val="A773C45E045F401ABD4B2DC0BA44319E4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4">
    <w:name w:val="0947B45857EF495CA60444A49954EE084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3">
    <w:name w:val="C5E37E25A79345429513DC15FCF7ACB5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4">
    <w:name w:val="57C70835FBEB4F0EB51A397954218FEE4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4">
    <w:name w:val="4D86C24EB8E44F58AB0C7FA139D27FC0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4">
    <w:name w:val="4511194BFFA34669AC9B07246AEF81D0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4">
    <w:name w:val="2F8D5448185F4B87BEADA030960C5A9F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4">
    <w:name w:val="94C063BBBC3B4F8DAB7DF22CA3F64E02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3">
    <w:name w:val="B5296DA6EFA749AA99F5AF0800039AFE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3">
    <w:name w:val="7CCC902BCF5D4001BFB2746ADFDF153E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4">
    <w:name w:val="533E09B33AE24300959BD5C6561249F6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4">
    <w:name w:val="8564E61C0F764AF89524006670F062D2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4">
    <w:name w:val="0262BB8EA42E4B4CAE66542E98A749F6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4">
    <w:name w:val="93E31DC4B38144E5BA235DE5C9B8C32B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3">
    <w:name w:val="22EC25D8902A417B9A595E350B6CC493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1">
    <w:name w:val="7089D3D76552402E8641B3FD32F3EE79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3">
    <w:name w:val="4DA3F50D6ED34F5EB1633E9E4A48ACB5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4">
    <w:name w:val="2841A3B18A3848E6905DDE9DB56A70A2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4">
    <w:name w:val="3A4BAA85E7D14928B15E3D10B5CCBE07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1">
    <w:name w:val="6CBBFA4DF51343D19070F0A5810EB9AB21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0">
    <w:name w:val="EA8E18D596A04871AD861A03138A1F9F2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5">
    <w:name w:val="A773C45E045F401ABD4B2DC0BA44319E5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5">
    <w:name w:val="0947B45857EF495CA60444A49954EE085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4">
    <w:name w:val="C5E37E25A79345429513DC15FCF7ACB5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5">
    <w:name w:val="57C70835FBEB4F0EB51A397954218FEE5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5">
    <w:name w:val="4D86C24EB8E44F58AB0C7FA139D27FC0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5">
    <w:name w:val="4511194BFFA34669AC9B07246AEF81D0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5">
    <w:name w:val="2F8D5448185F4B87BEADA030960C5A9F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5">
    <w:name w:val="94C063BBBC3B4F8DAB7DF22CA3F64E02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4">
    <w:name w:val="B5296DA6EFA749AA99F5AF0800039AFE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4">
    <w:name w:val="7CCC902BCF5D4001BFB2746ADFDF153E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5">
    <w:name w:val="533E09B33AE24300959BD5C6561249F6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5">
    <w:name w:val="8564E61C0F764AF89524006670F062D2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5">
    <w:name w:val="0262BB8EA42E4B4CAE66542E98A749F6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5">
    <w:name w:val="93E31DC4B38144E5BA235DE5C9B8C32B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4">
    <w:name w:val="22EC25D8902A417B9A595E350B6CC493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2">
    <w:name w:val="7089D3D76552402E8641B3FD32F3EE79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">
    <w:name w:val="4E40F54FF31C4779B99E8BA3E5442CB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4">
    <w:name w:val="4DA3F50D6ED34F5EB1633E9E4A48ACB5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5">
    <w:name w:val="2841A3B18A3848E6905DDE9DB56A70A2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5">
    <w:name w:val="3A4BAA85E7D14928B15E3D10B5CCBE07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2">
    <w:name w:val="6CBBFA4DF51343D19070F0A5810EB9AB22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1">
    <w:name w:val="EA8E18D596A04871AD861A03138A1F9F2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6">
    <w:name w:val="A773C45E045F401ABD4B2DC0BA44319E6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6">
    <w:name w:val="0947B45857EF495CA60444A49954EE086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5">
    <w:name w:val="C5E37E25A79345429513DC15FCF7ACB5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6">
    <w:name w:val="57C70835FBEB4F0EB51A397954218FEE6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6">
    <w:name w:val="4D86C24EB8E44F58AB0C7FA139D27FC0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6">
    <w:name w:val="4511194BFFA34669AC9B07246AEF81D0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6">
    <w:name w:val="2F8D5448185F4B87BEADA030960C5A9F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6">
    <w:name w:val="94C063BBBC3B4F8DAB7DF22CA3F64E02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5">
    <w:name w:val="B5296DA6EFA749AA99F5AF0800039AFE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5">
    <w:name w:val="7CCC902BCF5D4001BFB2746ADFDF153E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6">
    <w:name w:val="533E09B33AE24300959BD5C6561249F6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6">
    <w:name w:val="8564E61C0F764AF89524006670F062D2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6">
    <w:name w:val="0262BB8EA42E4B4CAE66542E98A749F6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6">
    <w:name w:val="93E31DC4B38144E5BA235DE5C9B8C32B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5">
    <w:name w:val="22EC25D8902A417B9A595E350B6CC493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3">
    <w:name w:val="7089D3D76552402E8641B3FD32F3EE79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1">
    <w:name w:val="4E40F54FF31C4779B99E8BA3E5442CB9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5">
    <w:name w:val="4DA3F50D6ED34F5EB1633E9E4A48ACB5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6">
    <w:name w:val="2841A3B18A3848E6905DDE9DB56A70A2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6">
    <w:name w:val="3A4BAA85E7D14928B15E3D10B5CCBE07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3">
    <w:name w:val="6CBBFA4DF51343D19070F0A5810EB9AB23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2">
    <w:name w:val="EA8E18D596A04871AD861A03138A1F9F2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7">
    <w:name w:val="A773C45E045F401ABD4B2DC0BA44319E7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7">
    <w:name w:val="0947B45857EF495CA60444A49954EE087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6">
    <w:name w:val="C5E37E25A79345429513DC15FCF7ACB5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7">
    <w:name w:val="57C70835FBEB4F0EB51A397954218FEE7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7">
    <w:name w:val="4D86C24EB8E44F58AB0C7FA139D27FC0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7">
    <w:name w:val="4511194BFFA34669AC9B07246AEF81D0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7">
    <w:name w:val="2F8D5448185F4B87BEADA030960C5A9F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7">
    <w:name w:val="94C063BBBC3B4F8DAB7DF22CA3F64E02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6">
    <w:name w:val="B5296DA6EFA749AA99F5AF0800039AFE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6">
    <w:name w:val="7CCC902BCF5D4001BFB2746ADFDF153E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7">
    <w:name w:val="533E09B33AE24300959BD5C6561249F6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7">
    <w:name w:val="8564E61C0F764AF89524006670F062D2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7">
    <w:name w:val="0262BB8EA42E4B4CAE66542E98A749F6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7">
    <w:name w:val="93E31DC4B38144E5BA235DE5C9B8C32B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6">
    <w:name w:val="22EC25D8902A417B9A595E350B6CC493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4">
    <w:name w:val="7089D3D76552402E8641B3FD32F3EE79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2">
    <w:name w:val="4E40F54FF31C4779B99E8BA3E5442CB9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6">
    <w:name w:val="4DA3F50D6ED34F5EB1633E9E4A48ACB5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7">
    <w:name w:val="2841A3B18A3848E6905DDE9DB56A70A2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7">
    <w:name w:val="3A4BAA85E7D14928B15E3D10B5CCBE07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4">
    <w:name w:val="6CBBFA4DF51343D19070F0A5810EB9AB24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3">
    <w:name w:val="EA8E18D596A04871AD861A03138A1F9F23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8">
    <w:name w:val="A773C45E045F401ABD4B2DC0BA44319E8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8">
    <w:name w:val="0947B45857EF495CA60444A49954EE088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7">
    <w:name w:val="C5E37E25A79345429513DC15FCF7ACB5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8">
    <w:name w:val="57C70835FBEB4F0EB51A397954218FEE8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8">
    <w:name w:val="4D86C24EB8E44F58AB0C7FA139D27FC0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8">
    <w:name w:val="4511194BFFA34669AC9B07246AEF81D0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8">
    <w:name w:val="2F8D5448185F4B87BEADA030960C5A9F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8">
    <w:name w:val="94C063BBBC3B4F8DAB7DF22CA3F64E02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7">
    <w:name w:val="B5296DA6EFA749AA99F5AF0800039AFE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7">
    <w:name w:val="7CCC902BCF5D4001BFB2746ADFDF153E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8">
    <w:name w:val="533E09B33AE24300959BD5C6561249F6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8">
    <w:name w:val="8564E61C0F764AF89524006670F062D2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8">
    <w:name w:val="0262BB8EA42E4B4CAE66542E98A749F6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8">
    <w:name w:val="93E31DC4B38144E5BA235DE5C9B8C32B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7">
    <w:name w:val="22EC25D8902A417B9A595E350B6CC493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5">
    <w:name w:val="7089D3D76552402E8641B3FD32F3EE79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3">
    <w:name w:val="4E40F54FF31C4779B99E8BA3E5442CB93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7">
    <w:name w:val="4DA3F50D6ED34F5EB1633E9E4A48ACB5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8">
    <w:name w:val="2841A3B18A3848E6905DDE9DB56A70A28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8">
    <w:name w:val="3A4BAA85E7D14928B15E3D10B5CCBE07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5">
    <w:name w:val="6CBBFA4DF51343D19070F0A5810EB9AB25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4">
    <w:name w:val="EA8E18D596A04871AD861A03138A1F9F24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9">
    <w:name w:val="A773C45E045F401ABD4B2DC0BA44319E9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9">
    <w:name w:val="0947B45857EF495CA60444A49954EE089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8">
    <w:name w:val="C5E37E25A79345429513DC15FCF7ACB5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9">
    <w:name w:val="57C70835FBEB4F0EB51A397954218FEE9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9">
    <w:name w:val="4D86C24EB8E44F58AB0C7FA139D27FC0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9">
    <w:name w:val="4511194BFFA34669AC9B07246AEF81D0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9">
    <w:name w:val="2F8D5448185F4B87BEADA030960C5A9F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9">
    <w:name w:val="94C063BBBC3B4F8DAB7DF22CA3F64E02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8">
    <w:name w:val="B5296DA6EFA749AA99F5AF0800039AFE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8">
    <w:name w:val="7CCC902BCF5D4001BFB2746ADFDF153E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9">
    <w:name w:val="533E09B33AE24300959BD5C6561249F6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9">
    <w:name w:val="8564E61C0F764AF89524006670F062D2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9">
    <w:name w:val="0262BB8EA42E4B4CAE66542E98A749F6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9">
    <w:name w:val="93E31DC4B38144E5BA235DE5C9B8C32B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8">
    <w:name w:val="22EC25D8902A417B9A595E350B6CC493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6">
    <w:name w:val="7089D3D76552402E8641B3FD32F3EE79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4">
    <w:name w:val="4E40F54FF31C4779B99E8BA3E5442CB94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8">
    <w:name w:val="4DA3F50D6ED34F5EB1633E9E4A48ACB5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9">
    <w:name w:val="2841A3B18A3848E6905DDE9DB56A70A29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9">
    <w:name w:val="3A4BAA85E7D14928B15E3D10B5CCBE07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6">
    <w:name w:val="6CBBFA4DF51343D19070F0A5810EB9AB26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5">
    <w:name w:val="EA8E18D596A04871AD861A03138A1F9F25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10">
    <w:name w:val="A773C45E045F401ABD4B2DC0BA44319E10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10">
    <w:name w:val="0947B45857EF495CA60444A49954EE0810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9">
    <w:name w:val="C5E37E25A79345429513DC15FCF7ACB5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10">
    <w:name w:val="57C70835FBEB4F0EB51A397954218FEE10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10">
    <w:name w:val="4D86C24EB8E44F58AB0C7FA139D27FC0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10">
    <w:name w:val="4511194BFFA34669AC9B07246AEF81D0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10">
    <w:name w:val="2F8D5448185F4B87BEADA030960C5A9F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10">
    <w:name w:val="94C063BBBC3B4F8DAB7DF22CA3F64E02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9">
    <w:name w:val="B5296DA6EFA749AA99F5AF0800039AFE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9">
    <w:name w:val="7CCC902BCF5D4001BFB2746ADFDF153E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10">
    <w:name w:val="533E09B33AE24300959BD5C6561249F6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10">
    <w:name w:val="8564E61C0F764AF89524006670F062D2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10">
    <w:name w:val="0262BB8EA42E4B4CAE66542E98A749F6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10">
    <w:name w:val="93E31DC4B38144E5BA235DE5C9B8C32B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9">
    <w:name w:val="22EC25D8902A417B9A595E350B6CC493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7">
    <w:name w:val="7089D3D76552402E8641B3FD32F3EE79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5">
    <w:name w:val="4E40F54FF31C4779B99E8BA3E5442CB95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9">
    <w:name w:val="4DA3F50D6ED34F5EB1633E9E4A48ACB5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10">
    <w:name w:val="2841A3B18A3848E6905DDE9DB56A70A210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10">
    <w:name w:val="3A4BAA85E7D14928B15E3D10B5CCBE07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7">
    <w:name w:val="6CBBFA4DF51343D19070F0A5810EB9AB27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6">
    <w:name w:val="EA8E18D596A04871AD861A03138A1F9F26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11">
    <w:name w:val="A773C45E045F401ABD4B2DC0BA44319E11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11">
    <w:name w:val="0947B45857EF495CA60444A49954EE0811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10">
    <w:name w:val="C5E37E25A79345429513DC15FCF7ACB5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11">
    <w:name w:val="57C70835FBEB4F0EB51A397954218FEE11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11">
    <w:name w:val="4D86C24EB8E44F58AB0C7FA139D27FC0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11">
    <w:name w:val="4511194BFFA34669AC9B07246AEF81D0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11">
    <w:name w:val="2F8D5448185F4B87BEADA030960C5A9F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11">
    <w:name w:val="94C063BBBC3B4F8DAB7DF22CA3F64E02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10">
    <w:name w:val="B5296DA6EFA749AA99F5AF0800039AFE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10">
    <w:name w:val="7CCC902BCF5D4001BFB2746ADFDF153E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11">
    <w:name w:val="533E09B33AE24300959BD5C6561249F6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11">
    <w:name w:val="8564E61C0F764AF89524006670F062D2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11">
    <w:name w:val="0262BB8EA42E4B4CAE66542E98A749F6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11">
    <w:name w:val="93E31DC4B38144E5BA235DE5C9B8C32B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10">
    <w:name w:val="22EC25D8902A417B9A595E350B6CC493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8">
    <w:name w:val="7089D3D76552402E8641B3FD32F3EE798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6">
    <w:name w:val="4E40F54FF31C4779B99E8BA3E5442CB96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10">
    <w:name w:val="4DA3F50D6ED34F5EB1633E9E4A48ACB510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11">
    <w:name w:val="2841A3B18A3848E6905DDE9DB56A70A211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11">
    <w:name w:val="3A4BAA85E7D14928B15E3D10B5CCBE07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8">
    <w:name w:val="6CBBFA4DF51343D19070F0A5810EB9AB28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7">
    <w:name w:val="EA8E18D596A04871AD861A03138A1F9F27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A773C45E045F401ABD4B2DC0BA44319E12">
    <w:name w:val="A773C45E045F401ABD4B2DC0BA44319E12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947B45857EF495CA60444A49954EE0812">
    <w:name w:val="0947B45857EF495CA60444A49954EE0812"/>
    <w:rsid w:val="00E602A6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ED7D31" w:themeColor="accent2"/>
      <w:sz w:val="26"/>
      <w:szCs w:val="26"/>
    </w:rPr>
  </w:style>
  <w:style w:type="paragraph" w:customStyle="1" w:styleId="C5E37E25A79345429513DC15FCF7ACB511">
    <w:name w:val="C5E37E25A79345429513DC15FCF7ACB5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C70835FBEB4F0EB51A397954218FEE12">
    <w:name w:val="57C70835FBEB4F0EB51A397954218FEE12"/>
    <w:rsid w:val="00E602A6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D86C24EB8E44F58AB0C7FA139D27FC012">
    <w:name w:val="4D86C24EB8E44F58AB0C7FA139D27FC0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4511194BFFA34669AC9B07246AEF81D012">
    <w:name w:val="4511194BFFA34669AC9B07246AEF81D01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8D5448185F4B87BEADA030960C5A9F12">
    <w:name w:val="2F8D5448185F4B87BEADA030960C5A9F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4C063BBBC3B4F8DAB7DF22CA3F64E0212">
    <w:name w:val="94C063BBBC3B4F8DAB7DF22CA3F64E02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B5296DA6EFA749AA99F5AF0800039AFE11">
    <w:name w:val="B5296DA6EFA749AA99F5AF0800039AFE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CCC902BCF5D4001BFB2746ADFDF153E11">
    <w:name w:val="7CCC902BCF5D4001BFB2746ADFDF153E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33E09B33AE24300959BD5C6561249F612">
    <w:name w:val="533E09B33AE24300959BD5C6561249F6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8564E61C0F764AF89524006670F062D212">
    <w:name w:val="8564E61C0F764AF89524006670F062D21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62BB8EA42E4B4CAE66542E98A749F612">
    <w:name w:val="0262BB8EA42E4B4CAE66542E98A749F6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93E31DC4B38144E5BA235DE5C9B8C32B12">
    <w:name w:val="93E31DC4B38144E5BA235DE5C9B8C32B1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2EC25D8902A417B9A595E350B6CC49311">
    <w:name w:val="22EC25D8902A417B9A595E350B6CC493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089D3D76552402E8641B3FD32F3EE799">
    <w:name w:val="7089D3D76552402E8641B3FD32F3EE799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40F54FF31C4779B99E8BA3E5442CB97">
    <w:name w:val="4E40F54FF31C4779B99E8BA3E5442CB97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DA3F50D6ED34F5EB1633E9E4A48ACB511">
    <w:name w:val="4DA3F50D6ED34F5EB1633E9E4A48ACB511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841A3B18A3848E6905DDE9DB56A70A212">
    <w:name w:val="2841A3B18A3848E6905DDE9DB56A70A212"/>
    <w:rsid w:val="00E602A6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ED7D31" w:themeColor="accent2"/>
      <w:sz w:val="26"/>
      <w:szCs w:val="26"/>
    </w:rPr>
  </w:style>
  <w:style w:type="paragraph" w:customStyle="1" w:styleId="3A4BAA85E7D14928B15E3D10B5CCBE0712">
    <w:name w:val="3A4BAA85E7D14928B15E3D10B5CCBE0712"/>
    <w:rsid w:val="00E602A6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29">
    <w:name w:val="6CBBFA4DF51343D19070F0A5810EB9AB29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8">
    <w:name w:val="EA8E18D596A04871AD861A03138A1F9F2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">
    <w:name w:val="B19FCB88F886406DAC1443549336472E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">
    <w:name w:val="48B65FBD59754CB883D418761CFDDD9E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">
    <w:name w:val="9DEE25273070479BA7C58E867E658B4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">
    <w:name w:val="96A15C7F0B434917B2171F96816913A5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">
    <w:name w:val="6736AFA7E4A5434197022EDEA516D71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">
    <w:name w:val="B9F3DF61AA8E4BE490C38CA93A480EA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">
    <w:name w:val="8B24407013A44E81A3A271D08A304A7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">
    <w:name w:val="B754EB96A29D4826906865AE5B87689E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">
    <w:name w:val="993DF91D8412497EB4F331BDC39D4455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">
    <w:name w:val="3AC9CD3725044450837695C525445235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">
    <w:name w:val="D128D3FF3C654632A1F8A37D6676861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">
    <w:name w:val="4C744DB4CE754121AE0C366C505FD2EB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">
    <w:name w:val="1CD9216984904654AAD0FD2A4036102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">
    <w:name w:val="FD8CFC3B3AD949B8824022282A5A0535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">
    <w:name w:val="4E11F83193CC42CA955DD9761D8E23BB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">
    <w:name w:val="8DB8D84D82934A369423B3AE504D46C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">
    <w:name w:val="F3412FB004834D2E85DBD525726E3225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">
    <w:name w:val="39E8F1F89FB64D88B39138004D02884E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">
    <w:name w:val="2420DD4FC6894374B17B9475DD587835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">
    <w:name w:val="B832D21CEB8543D29BA9DA3630D8A19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0">
    <w:name w:val="6CBBFA4DF51343D19070F0A5810EB9AB30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29">
    <w:name w:val="EA8E18D596A04871AD861A03138A1F9F2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1">
    <w:name w:val="B19FCB88F886406DAC1443549336472E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1">
    <w:name w:val="48B65FBD59754CB883D418761CFDDD9E1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1">
    <w:name w:val="9DEE25273070479BA7C58E867E658B47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1">
    <w:name w:val="96A15C7F0B434917B2171F96816913A5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1">
    <w:name w:val="6736AFA7E4A5434197022EDEA516D711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1">
    <w:name w:val="B9F3DF61AA8E4BE490C38CA93A480EA6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1">
    <w:name w:val="8B24407013A44E81A3A271D08A304A73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1">
    <w:name w:val="B754EB96A29D4826906865AE5B87689E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1">
    <w:name w:val="993DF91D8412497EB4F331BDC39D4455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1">
    <w:name w:val="3AC9CD3725044450837695C525445235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1">
    <w:name w:val="D128D3FF3C654632A1F8A37D66768616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1">
    <w:name w:val="4C744DB4CE754121AE0C366C505FD2EB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1">
    <w:name w:val="1CD9216984904654AAD0FD2A40361023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1">
    <w:name w:val="FD8CFC3B3AD949B8824022282A5A0535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1">
    <w:name w:val="4E11F83193CC42CA955DD9761D8E23BB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1">
    <w:name w:val="8DB8D84D82934A369423B3AE504D46C2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1">
    <w:name w:val="F3412FB004834D2E85DBD525726E3225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1">
    <w:name w:val="39E8F1F89FB64D88B39138004D02884E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1">
    <w:name w:val="2420DD4FC6894374B17B9475DD587835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1">
    <w:name w:val="B832D21CEB8543D29BA9DA3630D8A199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1">
    <w:name w:val="6CBBFA4DF51343D19070F0A5810EB9AB3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0">
    <w:name w:val="EA8E18D596A04871AD861A03138A1F9F30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2">
    <w:name w:val="B19FCB88F886406DAC1443549336472E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2">
    <w:name w:val="48B65FBD59754CB883D418761CFDDD9E2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2">
    <w:name w:val="9DEE25273070479BA7C58E867E658B47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2">
    <w:name w:val="96A15C7F0B434917B2171F96816913A5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2">
    <w:name w:val="6736AFA7E4A5434197022EDEA516D711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2">
    <w:name w:val="B9F3DF61AA8E4BE490C38CA93A480EA6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2">
    <w:name w:val="8B24407013A44E81A3A271D08A304A73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2">
    <w:name w:val="B754EB96A29D4826906865AE5B87689E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2">
    <w:name w:val="993DF91D8412497EB4F331BDC39D4455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2">
    <w:name w:val="3AC9CD3725044450837695C525445235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2">
    <w:name w:val="D128D3FF3C654632A1F8A37D66768616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2">
    <w:name w:val="4C744DB4CE754121AE0C366C505FD2EB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2">
    <w:name w:val="1CD9216984904654AAD0FD2A40361023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2">
    <w:name w:val="FD8CFC3B3AD949B8824022282A5A0535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2">
    <w:name w:val="4E11F83193CC42CA955DD9761D8E23BB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2">
    <w:name w:val="8DB8D84D82934A369423B3AE504D46C2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2">
    <w:name w:val="F3412FB004834D2E85DBD525726E3225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2">
    <w:name w:val="39E8F1F89FB64D88B39138004D02884E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2">
    <w:name w:val="2420DD4FC6894374B17B9475DD587835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2">
    <w:name w:val="B832D21CEB8543D29BA9DA3630D8A199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2">
    <w:name w:val="6CBBFA4DF51343D19070F0A5810EB9AB3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1">
    <w:name w:val="EA8E18D596A04871AD861A03138A1F9F3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3">
    <w:name w:val="B19FCB88F886406DAC1443549336472E3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3">
    <w:name w:val="48B65FBD59754CB883D418761CFDDD9E3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3">
    <w:name w:val="9DEE25273070479BA7C58E867E658B47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3">
    <w:name w:val="96A15C7F0B434917B2171F96816913A53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3">
    <w:name w:val="6736AFA7E4A5434197022EDEA516D711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3">
    <w:name w:val="B9F3DF61AA8E4BE490C38CA93A480EA6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3">
    <w:name w:val="8B24407013A44E81A3A271D08A304A73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3">
    <w:name w:val="B754EB96A29D4826906865AE5B87689E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3">
    <w:name w:val="993DF91D8412497EB4F331BDC39D4455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">
    <w:name w:val="0735BC04781A4ED0BE83C0D717A841C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3">
    <w:name w:val="3AC9CD3725044450837695C525445235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3">
    <w:name w:val="D128D3FF3C654632A1F8A37D66768616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3">
    <w:name w:val="4C744DB4CE754121AE0C366C505FD2EB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3">
    <w:name w:val="1CD9216984904654AAD0FD2A40361023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3">
    <w:name w:val="FD8CFC3B3AD949B8824022282A5A0535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3">
    <w:name w:val="4E11F83193CC42CA955DD9761D8E23BB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3">
    <w:name w:val="8DB8D84D82934A369423B3AE504D46C2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3">
    <w:name w:val="F3412FB004834D2E85DBD525726E3225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3">
    <w:name w:val="39E8F1F89FB64D88B39138004D02884E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3">
    <w:name w:val="2420DD4FC6894374B17B9475DD5878353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3">
    <w:name w:val="B832D21CEB8543D29BA9DA3630D8A199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3">
    <w:name w:val="6CBBFA4DF51343D19070F0A5810EB9AB33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2">
    <w:name w:val="EA8E18D596A04871AD861A03138A1F9F3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4">
    <w:name w:val="B19FCB88F886406DAC1443549336472E4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4">
    <w:name w:val="48B65FBD59754CB883D418761CFDDD9E4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4">
    <w:name w:val="9DEE25273070479BA7C58E867E658B47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4">
    <w:name w:val="96A15C7F0B434917B2171F96816913A54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4">
    <w:name w:val="6736AFA7E4A5434197022EDEA516D711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4">
    <w:name w:val="B9F3DF61AA8E4BE490C38CA93A480EA6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4">
    <w:name w:val="8B24407013A44E81A3A271D08A304A73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4">
    <w:name w:val="B754EB96A29D4826906865AE5B87689E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4">
    <w:name w:val="993DF91D8412497EB4F331BDC39D4455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1">
    <w:name w:val="0735BC04781A4ED0BE83C0D717A841C7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4">
    <w:name w:val="3AC9CD3725044450837695C525445235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4">
    <w:name w:val="D128D3FF3C654632A1F8A37D66768616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4">
    <w:name w:val="4C744DB4CE754121AE0C366C505FD2EB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4">
    <w:name w:val="1CD9216984904654AAD0FD2A40361023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4">
    <w:name w:val="FD8CFC3B3AD949B8824022282A5A0535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4">
    <w:name w:val="4E11F83193CC42CA955DD9761D8E23BB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4">
    <w:name w:val="8DB8D84D82934A369423B3AE504D46C2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4">
    <w:name w:val="F3412FB004834D2E85DBD525726E3225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4">
    <w:name w:val="39E8F1F89FB64D88B39138004D02884E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4">
    <w:name w:val="2420DD4FC6894374B17B9475DD587835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4">
    <w:name w:val="B832D21CEB8543D29BA9DA3630D8A199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4">
    <w:name w:val="6CBBFA4DF51343D19070F0A5810EB9AB34"/>
    <w:rsid w:val="00A60A57"/>
    <w:pPr>
      <w:keepNext/>
      <w:keepLines/>
      <w:spacing w:before="240" w:after="0" w:line="276" w:lineRule="auto"/>
      <w:contextualSpacing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3">
    <w:name w:val="EA8E18D596A04871AD861A03138A1F9F33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5">
    <w:name w:val="B19FCB88F886406DAC1443549336472E5"/>
    <w:rsid w:val="00A60A57"/>
    <w:pPr>
      <w:keepNext/>
      <w:keepLines/>
      <w:spacing w:before="240" w:after="0" w:line="276" w:lineRule="auto"/>
      <w:contextualSpacing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5">
    <w:name w:val="48B65FBD59754CB883D418761CFDDD9E5"/>
    <w:rsid w:val="00A60A57"/>
    <w:pPr>
      <w:keepNext/>
      <w:keepLines/>
      <w:spacing w:before="200" w:after="0" w:line="240" w:lineRule="auto"/>
      <w:contextualSpacing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5">
    <w:name w:val="9DEE25273070479BA7C58E867E658B47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96A15C7F0B434917B2171F96816913A55">
    <w:name w:val="96A15C7F0B434917B2171F96816913A55"/>
    <w:rsid w:val="00A60A57"/>
    <w:pPr>
      <w:keepNext/>
      <w:keepLines/>
      <w:spacing w:before="240" w:after="0" w:line="276" w:lineRule="auto"/>
      <w:contextualSpacing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5">
    <w:name w:val="6736AFA7E4A5434197022EDEA516D711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5">
    <w:name w:val="B9F3DF61AA8E4BE490C38CA93A480EA6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8B24407013A44E81A3A271D08A304A735">
    <w:name w:val="8B24407013A44E81A3A271D08A304A73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5">
    <w:name w:val="B754EB96A29D4826906865AE5B87689E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5">
    <w:name w:val="993DF91D8412497EB4F331BDC39D4455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0735BC04781A4ED0BE83C0D717A841C72">
    <w:name w:val="0735BC04781A4ED0BE83C0D717A841C72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3AC9CD3725044450837695C5254452355">
    <w:name w:val="3AC9CD3725044450837695C525445235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D128D3FF3C654632A1F8A37D667686165">
    <w:name w:val="D128D3FF3C654632A1F8A37D66768616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5">
    <w:name w:val="4C744DB4CE754121AE0C366C505FD2EB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1CD9216984904654AAD0FD2A403610235">
    <w:name w:val="1CD9216984904654AAD0FD2A40361023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5">
    <w:name w:val="FD8CFC3B3AD949B8824022282A5A0535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4E11F83193CC42CA955DD9761D8E23BB5">
    <w:name w:val="4E11F83193CC42CA955DD9761D8E23BB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8DB8D84D82934A369423B3AE504D46C25">
    <w:name w:val="8DB8D84D82934A369423B3AE504D46C2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F3412FB004834D2E85DBD525726E32255">
    <w:name w:val="F3412FB004834D2E85DBD525726E3225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39E8F1F89FB64D88B39138004D02884E5">
    <w:name w:val="39E8F1F89FB64D88B39138004D02884E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2420DD4FC6894374B17B9475DD5878355">
    <w:name w:val="2420DD4FC6894374B17B9475DD5878355"/>
    <w:rsid w:val="00A60A57"/>
    <w:pPr>
      <w:keepNext/>
      <w:keepLines/>
      <w:spacing w:before="40" w:after="0" w:line="276" w:lineRule="auto"/>
      <w:contextualSpacing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5">
    <w:name w:val="B832D21CEB8543D29BA9DA3630D8A1995"/>
    <w:rsid w:val="00A60A57"/>
    <w:pPr>
      <w:spacing w:after="200" w:line="276" w:lineRule="auto"/>
      <w:contextualSpacing/>
    </w:pPr>
    <w:rPr>
      <w:rFonts w:eastAsiaTheme="minorHAnsi"/>
      <w:color w:val="000000" w:themeColor="text1"/>
      <w:sz w:val="26"/>
    </w:rPr>
  </w:style>
  <w:style w:type="paragraph" w:customStyle="1" w:styleId="6CBBFA4DF51343D19070F0A5810EB9AB35">
    <w:name w:val="6CBBFA4DF51343D19070F0A5810EB9AB35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4">
    <w:name w:val="EA8E18D596A04871AD861A03138A1F9F34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6">
    <w:name w:val="B19FCB88F886406DAC1443549336472E6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6">
    <w:name w:val="48B65FBD59754CB883D418761CFDDD9E6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6">
    <w:name w:val="9DEE25273070479BA7C58E867E658B47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6">
    <w:name w:val="96A15C7F0B434917B2171F96816913A56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6">
    <w:name w:val="6736AFA7E4A5434197022EDEA516D711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6">
    <w:name w:val="B9F3DF61AA8E4BE490C38CA93A480EA6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6">
    <w:name w:val="8B24407013A44E81A3A271D08A304A73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6">
    <w:name w:val="B754EB96A29D4826906865AE5B87689E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6">
    <w:name w:val="993DF91D8412497EB4F331BDC39D4455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3">
    <w:name w:val="0735BC04781A4ED0BE83C0D717A841C73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6">
    <w:name w:val="3AC9CD3725044450837695C525445235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6">
    <w:name w:val="D128D3FF3C654632A1F8A37D66768616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6">
    <w:name w:val="4C744DB4CE754121AE0C366C505FD2EB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6">
    <w:name w:val="1CD9216984904654AAD0FD2A40361023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6">
    <w:name w:val="FD8CFC3B3AD949B8824022282A5A0535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6">
    <w:name w:val="4E11F83193CC42CA955DD9761D8E23BB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6">
    <w:name w:val="8DB8D84D82934A369423B3AE504D46C2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6">
    <w:name w:val="F3412FB004834D2E85DBD525726E3225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6">
    <w:name w:val="39E8F1F89FB64D88B39138004D02884E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6">
    <w:name w:val="2420DD4FC6894374B17B9475DD5878356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6">
    <w:name w:val="B832D21CEB8543D29BA9DA3630D8A199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CBBFA4DF51343D19070F0A5810EB9AB36">
    <w:name w:val="6CBBFA4DF51343D19070F0A5810EB9AB36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A8E18D596A04871AD861A03138A1F9F35">
    <w:name w:val="EA8E18D596A04871AD861A03138A1F9F35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9FCB88F886406DAC1443549336472E7">
    <w:name w:val="B19FCB88F886406DAC1443549336472E7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8B65FBD59754CB883D418761CFDDD9E7">
    <w:name w:val="48B65FBD59754CB883D418761CFDDD9E7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9DEE25273070479BA7C58E867E658B477">
    <w:name w:val="9DEE25273070479BA7C58E867E658B47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6A15C7F0B434917B2171F96816913A57">
    <w:name w:val="96A15C7F0B434917B2171F96816913A57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6736AFA7E4A5434197022EDEA516D7117">
    <w:name w:val="6736AFA7E4A5434197022EDEA516D711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9F3DF61AA8E4BE490C38CA93A480EA67">
    <w:name w:val="B9F3DF61AA8E4BE490C38CA93A480EA6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7">
    <w:name w:val="8B24407013A44E81A3A271D08A304A73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7">
    <w:name w:val="B754EB96A29D4826906865AE5B87689E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7">
    <w:name w:val="993DF91D8412497EB4F331BDC39D4455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4">
    <w:name w:val="0735BC04781A4ED0BE83C0D717A841C74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7">
    <w:name w:val="3AC9CD3725044450837695C525445235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7">
    <w:name w:val="D128D3FF3C654632A1F8A37D66768616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7">
    <w:name w:val="4C744DB4CE754121AE0C366C505FD2EB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7">
    <w:name w:val="1CD9216984904654AAD0FD2A40361023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7">
    <w:name w:val="FD8CFC3B3AD949B8824022282A5A0535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7">
    <w:name w:val="4E11F83193CC42CA955DD9761D8E23BB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7">
    <w:name w:val="8DB8D84D82934A369423B3AE504D46C2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7">
    <w:name w:val="F3412FB004834D2E85DBD525726E3225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7">
    <w:name w:val="39E8F1F89FB64D88B39138004D02884E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7">
    <w:name w:val="2420DD4FC6894374B17B9475DD5878357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7">
    <w:name w:val="B832D21CEB8543D29BA9DA3630D8A1997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5B4DC30A8CC4769A11F6CB9C4F0300D">
    <w:name w:val="75B4DC30A8CC4769A11F6CB9C4F0300D"/>
    <w:rsid w:val="00A60A57"/>
    <w:rPr>
      <w:lang w:val="en-IN" w:eastAsia="en-IN"/>
    </w:rPr>
  </w:style>
  <w:style w:type="paragraph" w:customStyle="1" w:styleId="A79EBB602911412C8CA77336B7423BF4">
    <w:name w:val="A79EBB602911412C8CA77336B7423BF4"/>
    <w:rsid w:val="00A60A57"/>
    <w:rPr>
      <w:lang w:val="en-IN" w:eastAsia="en-IN"/>
    </w:rPr>
  </w:style>
  <w:style w:type="paragraph" w:customStyle="1" w:styleId="554AE1E4981046179ED7CD33A1619411">
    <w:name w:val="554AE1E4981046179ED7CD33A1619411"/>
    <w:rsid w:val="00A60A57"/>
    <w:rPr>
      <w:lang w:val="en-IN" w:eastAsia="en-IN"/>
    </w:rPr>
  </w:style>
  <w:style w:type="paragraph" w:customStyle="1" w:styleId="3F1FF2DCE1F04268B8BEF42D37404DCB">
    <w:name w:val="3F1FF2DCE1F04268B8BEF42D37404DCB"/>
    <w:rsid w:val="00A60A57"/>
    <w:rPr>
      <w:lang w:val="en-IN" w:eastAsia="en-IN"/>
    </w:rPr>
  </w:style>
  <w:style w:type="paragraph" w:customStyle="1" w:styleId="136032A8143A424D9D2202F605127F8A">
    <w:name w:val="136032A8143A424D9D2202F605127F8A"/>
    <w:rsid w:val="00A60A57"/>
    <w:rPr>
      <w:lang w:val="en-IN" w:eastAsia="en-IN"/>
    </w:rPr>
  </w:style>
  <w:style w:type="paragraph" w:customStyle="1" w:styleId="5871B57F1452466EA9E59C4E57BD2900">
    <w:name w:val="5871B57F1452466EA9E59C4E57BD2900"/>
    <w:rsid w:val="00A60A57"/>
    <w:rPr>
      <w:lang w:val="en-IN" w:eastAsia="en-IN"/>
    </w:rPr>
  </w:style>
  <w:style w:type="paragraph" w:customStyle="1" w:styleId="7764388FDF244AF0B5238862DBE83F83">
    <w:name w:val="7764388FDF244AF0B5238862DBE83F83"/>
    <w:rsid w:val="00A60A57"/>
    <w:rPr>
      <w:lang w:val="en-IN" w:eastAsia="en-IN"/>
    </w:rPr>
  </w:style>
  <w:style w:type="paragraph" w:customStyle="1" w:styleId="5FFCD389FF3849B7B2202C81575883CB">
    <w:name w:val="5FFCD389FF3849B7B2202C81575883CB"/>
    <w:rsid w:val="00A60A57"/>
    <w:rPr>
      <w:lang w:val="en-IN" w:eastAsia="en-IN"/>
    </w:rPr>
  </w:style>
  <w:style w:type="paragraph" w:customStyle="1" w:styleId="011D639AC241489EA379E31C64C04174">
    <w:name w:val="011D639AC241489EA379E31C64C04174"/>
    <w:rsid w:val="00A60A57"/>
    <w:rPr>
      <w:lang w:val="en-IN" w:eastAsia="en-IN"/>
    </w:rPr>
  </w:style>
  <w:style w:type="paragraph" w:customStyle="1" w:styleId="C8D4C4882FD14EDEBC44D7ECCA990700">
    <w:name w:val="C8D4C4882FD14EDEBC44D7ECCA990700"/>
    <w:rsid w:val="00A60A57"/>
    <w:rPr>
      <w:lang w:val="en-IN" w:eastAsia="en-IN"/>
    </w:rPr>
  </w:style>
  <w:style w:type="paragraph" w:customStyle="1" w:styleId="D0924E5B0ADD48EA89C428D1802232F4">
    <w:name w:val="D0924E5B0ADD48EA89C428D1802232F4"/>
    <w:rsid w:val="00A60A57"/>
    <w:rPr>
      <w:lang w:val="en-IN" w:eastAsia="en-IN"/>
    </w:rPr>
  </w:style>
  <w:style w:type="paragraph" w:customStyle="1" w:styleId="C1CEFF9C04D048F8ABA59104039C6597">
    <w:name w:val="C1CEFF9C04D048F8ABA59104039C6597"/>
    <w:rsid w:val="00A60A57"/>
    <w:rPr>
      <w:lang w:val="en-IN" w:eastAsia="en-IN"/>
    </w:rPr>
  </w:style>
  <w:style w:type="paragraph" w:customStyle="1" w:styleId="A4CAE6299B7745A7AD51879984A3F679">
    <w:name w:val="A4CAE6299B7745A7AD51879984A3F679"/>
    <w:rsid w:val="00A60A57"/>
    <w:rPr>
      <w:lang w:val="en-IN" w:eastAsia="en-IN"/>
    </w:rPr>
  </w:style>
  <w:style w:type="paragraph" w:customStyle="1" w:styleId="2A830B85A5EF4424846AB409BB2A3662">
    <w:name w:val="2A830B85A5EF4424846AB409BB2A3662"/>
    <w:rsid w:val="00A60A57"/>
    <w:rPr>
      <w:lang w:val="en-IN" w:eastAsia="en-IN"/>
    </w:rPr>
  </w:style>
  <w:style w:type="paragraph" w:customStyle="1" w:styleId="54722FBCDB1D4A10A2D4BBA21BEB0EB7">
    <w:name w:val="54722FBCDB1D4A10A2D4BBA21BEB0EB7"/>
    <w:rsid w:val="00A60A57"/>
    <w:rPr>
      <w:lang w:val="en-IN" w:eastAsia="en-IN"/>
    </w:rPr>
  </w:style>
  <w:style w:type="paragraph" w:customStyle="1" w:styleId="91C965A7A85F45D783C17A63B5F98EA2">
    <w:name w:val="91C965A7A85F45D783C17A63B5F98EA2"/>
    <w:rsid w:val="00A60A57"/>
    <w:rPr>
      <w:lang w:val="en-IN" w:eastAsia="en-IN"/>
    </w:rPr>
  </w:style>
  <w:style w:type="paragraph" w:customStyle="1" w:styleId="DEE5E25313E2488A96A91663D79029DE">
    <w:name w:val="DEE5E25313E2488A96A91663D79029DE"/>
    <w:rsid w:val="00A60A57"/>
    <w:rPr>
      <w:lang w:val="en-IN" w:eastAsia="en-IN"/>
    </w:rPr>
  </w:style>
  <w:style w:type="paragraph" w:customStyle="1" w:styleId="CB7201C91C0840A2B3235B4D0EBC476A">
    <w:name w:val="CB7201C91C0840A2B3235B4D0EBC476A"/>
    <w:rsid w:val="00A60A57"/>
    <w:rPr>
      <w:lang w:val="en-IN" w:eastAsia="en-IN"/>
    </w:rPr>
  </w:style>
  <w:style w:type="paragraph" w:customStyle="1" w:styleId="835D68D056A546EFA6F19EA6464EFB60">
    <w:name w:val="835D68D056A546EFA6F19EA6464EFB60"/>
    <w:rsid w:val="00A60A57"/>
    <w:rPr>
      <w:lang w:val="en-IN" w:eastAsia="en-IN"/>
    </w:rPr>
  </w:style>
  <w:style w:type="paragraph" w:customStyle="1" w:styleId="5F058FF0AACE4CD8801AD9AA2B0201C3">
    <w:name w:val="5F058FF0AACE4CD8801AD9AA2B0201C3"/>
    <w:rsid w:val="00A60A57"/>
    <w:rPr>
      <w:lang w:val="en-IN" w:eastAsia="en-IN"/>
    </w:rPr>
  </w:style>
  <w:style w:type="paragraph" w:customStyle="1" w:styleId="FE02443B7CC048B4924BBA3DADA9DC7A">
    <w:name w:val="FE02443B7CC048B4924BBA3DADA9DC7A"/>
    <w:rsid w:val="00A60A57"/>
    <w:rPr>
      <w:lang w:val="en-IN" w:eastAsia="en-IN"/>
    </w:rPr>
  </w:style>
  <w:style w:type="paragraph" w:customStyle="1" w:styleId="088E9FB2A69A45409B5CFEC58A78C80A">
    <w:name w:val="088E9FB2A69A45409B5CFEC58A78C80A"/>
    <w:rsid w:val="00A60A57"/>
    <w:rPr>
      <w:lang w:val="en-IN" w:eastAsia="en-IN"/>
    </w:rPr>
  </w:style>
  <w:style w:type="paragraph" w:customStyle="1" w:styleId="449DD394DB484F179CE3D4B66C2EB87A">
    <w:name w:val="449DD394DB484F179CE3D4B66C2EB87A"/>
    <w:rsid w:val="00A60A57"/>
    <w:rPr>
      <w:lang w:val="en-IN" w:eastAsia="en-IN"/>
    </w:rPr>
  </w:style>
  <w:style w:type="paragraph" w:customStyle="1" w:styleId="AD84EF7A80564FC985831187243C7AD9">
    <w:name w:val="AD84EF7A80564FC985831187243C7AD9"/>
    <w:rsid w:val="00A60A57"/>
    <w:rPr>
      <w:lang w:val="en-IN" w:eastAsia="en-IN"/>
    </w:rPr>
  </w:style>
  <w:style w:type="paragraph" w:customStyle="1" w:styleId="A5D853C47333449AAA97631F116276B6">
    <w:name w:val="A5D853C47333449AAA97631F116276B6"/>
    <w:rsid w:val="00A60A57"/>
    <w:rPr>
      <w:lang w:val="en-IN" w:eastAsia="en-IN"/>
    </w:rPr>
  </w:style>
  <w:style w:type="paragraph" w:customStyle="1" w:styleId="3F1FF2DCE1F04268B8BEF42D37404DCB1">
    <w:name w:val="3F1FF2DCE1F04268B8BEF42D37404DCB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1">
    <w:name w:val="136032A8143A424D9D2202F605127F8A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D0924E5B0ADD48EA89C428D1802232F41">
    <w:name w:val="D0924E5B0ADD48EA89C428D1802232F4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1CEFF9C04D048F8ABA59104039C65971">
    <w:name w:val="C1CEFF9C04D048F8ABA59104039C65971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2A830B85A5EF4424846AB409BB2A36621">
    <w:name w:val="2A830B85A5EF4424846AB409BB2A3662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5B4DC30A8CC4769A11F6CB9C4F0300D1">
    <w:name w:val="75B4DC30A8CC4769A11F6CB9C4F0300D1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A79EBB602911412C8CA77336B7423BF41">
    <w:name w:val="A79EBB602911412C8CA77336B7423BF41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54AE1E4981046179ED7CD33A16194111">
    <w:name w:val="554AE1E4981046179ED7CD33A16194111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8">
    <w:name w:val="8B24407013A44E81A3A271D08A304A73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8">
    <w:name w:val="B754EB96A29D4826906865AE5B87689E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8">
    <w:name w:val="993DF91D8412497EB4F331BDC39D4455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5">
    <w:name w:val="0735BC04781A4ED0BE83C0D717A841C75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8">
    <w:name w:val="3AC9CD3725044450837695C525445235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8">
    <w:name w:val="D128D3FF3C654632A1F8A37D66768616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8">
    <w:name w:val="4C744DB4CE754121AE0C366C505FD2EB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8">
    <w:name w:val="1CD9216984904654AAD0FD2A40361023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8">
    <w:name w:val="FD8CFC3B3AD949B8824022282A5A0535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8">
    <w:name w:val="4E11F83193CC42CA955DD9761D8E23BB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8">
    <w:name w:val="8DB8D84D82934A369423B3AE504D46C2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8">
    <w:name w:val="F3412FB004834D2E85DBD525726E3225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8">
    <w:name w:val="39E8F1F89FB64D88B39138004D02884E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8">
    <w:name w:val="2420DD4FC6894374B17B9475DD5878358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8">
    <w:name w:val="B832D21CEB8543D29BA9DA3630D8A1998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A80B11EDCBB47F78FE8715E8AD98CA5">
    <w:name w:val="7A80B11EDCBB47F78FE8715E8AD98CA5"/>
    <w:rsid w:val="00A60A57"/>
    <w:rPr>
      <w:lang w:val="en-IN" w:eastAsia="en-IN"/>
    </w:rPr>
  </w:style>
  <w:style w:type="paragraph" w:customStyle="1" w:styleId="3F1FF2DCE1F04268B8BEF42D37404DCB2">
    <w:name w:val="3F1FF2DCE1F04268B8BEF42D37404DCB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2">
    <w:name w:val="136032A8143A424D9D2202F605127F8A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D0924E5B0ADD48EA89C428D1802232F42">
    <w:name w:val="D0924E5B0ADD48EA89C428D1802232F4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1CEFF9C04D048F8ABA59104039C65972">
    <w:name w:val="C1CEFF9C04D048F8ABA59104039C65972"/>
    <w:rsid w:val="00A60A57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2A830B85A5EF4424846AB409BB2A36622">
    <w:name w:val="2A830B85A5EF4424846AB409BB2A3662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5B4DC30A8CC4769A11F6CB9C4F0300D2">
    <w:name w:val="75B4DC30A8CC4769A11F6CB9C4F0300D2"/>
    <w:rsid w:val="00A60A57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A79EBB602911412C8CA77336B7423BF42">
    <w:name w:val="A79EBB602911412C8CA77336B7423BF42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54AE1E4981046179ED7CD33A16194112">
    <w:name w:val="554AE1E4981046179ED7CD33A16194112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24407013A44E81A3A271D08A304A739">
    <w:name w:val="8B24407013A44E81A3A271D08A304A73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54EB96A29D4826906865AE5B87689E9">
    <w:name w:val="B754EB96A29D4826906865AE5B87689E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93DF91D8412497EB4F331BDC39D44559">
    <w:name w:val="993DF91D8412497EB4F331BDC39D4455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35BC04781A4ED0BE83C0D717A841C76">
    <w:name w:val="0735BC04781A4ED0BE83C0D717A841C76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C9CD3725044450837695C5254452359">
    <w:name w:val="3AC9CD3725044450837695C525445235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128D3FF3C654632A1F8A37D667686169">
    <w:name w:val="D128D3FF3C654632A1F8A37D66768616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C744DB4CE754121AE0C366C505FD2EB9">
    <w:name w:val="4C744DB4CE754121AE0C366C505FD2EB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CD9216984904654AAD0FD2A403610239">
    <w:name w:val="1CD9216984904654AAD0FD2A40361023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D8CFC3B3AD949B8824022282A5A05359">
    <w:name w:val="FD8CFC3B3AD949B8824022282A5A0535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E11F83193CC42CA955DD9761D8E23BB9">
    <w:name w:val="4E11F83193CC42CA955DD9761D8E23BB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DB8D84D82934A369423B3AE504D46C29">
    <w:name w:val="8DB8D84D82934A369423B3AE504D46C2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3412FB004834D2E85DBD525726E32259">
    <w:name w:val="F3412FB004834D2E85DBD525726E3225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9E8F1F89FB64D88B39138004D02884E9">
    <w:name w:val="39E8F1F89FB64D88B39138004D02884E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20DD4FC6894374B17B9475DD5878359">
    <w:name w:val="2420DD4FC6894374B17B9475DD5878359"/>
    <w:rsid w:val="00A60A57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832D21CEB8543D29BA9DA3630D8A1999">
    <w:name w:val="B832D21CEB8543D29BA9DA3630D8A1999"/>
    <w:rsid w:val="00A60A57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FFD5305E95D41189677E0ADB49D0AF3">
    <w:name w:val="7FFD5305E95D41189677E0ADB49D0AF3"/>
    <w:rsid w:val="00A60A57"/>
    <w:rPr>
      <w:lang w:val="en-IN" w:eastAsia="en-IN"/>
    </w:rPr>
  </w:style>
  <w:style w:type="paragraph" w:customStyle="1" w:styleId="2A0EDDDD09264CA09BF6D8020D8B8FE2">
    <w:name w:val="2A0EDDDD09264CA09BF6D8020D8B8FE2"/>
    <w:rsid w:val="00A60A57"/>
    <w:rPr>
      <w:lang w:val="en-IN" w:eastAsia="en-IN"/>
    </w:rPr>
  </w:style>
  <w:style w:type="paragraph" w:customStyle="1" w:styleId="3314E0856017403F8D75687FDC9FB5B9">
    <w:name w:val="3314E0856017403F8D75687FDC9FB5B9"/>
    <w:rsid w:val="00A60A57"/>
    <w:rPr>
      <w:lang w:val="en-IN" w:eastAsia="en-IN"/>
    </w:rPr>
  </w:style>
  <w:style w:type="paragraph" w:customStyle="1" w:styleId="8485DF36F4BE4713B81DCDDDC3F019EE">
    <w:name w:val="8485DF36F4BE4713B81DCDDDC3F019EE"/>
    <w:rsid w:val="00A60A57"/>
    <w:rPr>
      <w:lang w:val="en-IN" w:eastAsia="en-IN"/>
    </w:rPr>
  </w:style>
  <w:style w:type="paragraph" w:customStyle="1" w:styleId="CA685CD433C44D728205FB962BD4FC85">
    <w:name w:val="CA685CD433C44D728205FB962BD4FC85"/>
    <w:rsid w:val="00A60A57"/>
    <w:rPr>
      <w:lang w:val="en-IN" w:eastAsia="en-IN"/>
    </w:rPr>
  </w:style>
  <w:style w:type="paragraph" w:customStyle="1" w:styleId="37A0C0CA60104A569B42A52BA30E8015">
    <w:name w:val="37A0C0CA60104A569B42A52BA30E8015"/>
    <w:rsid w:val="00A60A57"/>
    <w:rPr>
      <w:lang w:val="en-IN" w:eastAsia="en-IN"/>
    </w:rPr>
  </w:style>
  <w:style w:type="paragraph" w:customStyle="1" w:styleId="DF228583C27E4B2AA80CF70D87A21272">
    <w:name w:val="DF228583C27E4B2AA80CF70D87A21272"/>
    <w:rsid w:val="00A60A57"/>
    <w:rPr>
      <w:lang w:val="en-IN" w:eastAsia="en-IN"/>
    </w:rPr>
  </w:style>
  <w:style w:type="paragraph" w:customStyle="1" w:styleId="3F1FF2DCE1F04268B8BEF42D37404DCB3">
    <w:name w:val="3F1FF2DCE1F04268B8BEF42D37404DCB3"/>
    <w:rsid w:val="00255D14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3">
    <w:name w:val="136032A8143A424D9D2202F605127F8A3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C4668E5F7C9A4B88BEB206F16BEA21B4">
    <w:name w:val="C4668E5F7C9A4B88BEB206F16BEA21B4"/>
    <w:rsid w:val="00255D14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5AEF554FC1F9404AA7452F02C4DF8AB4">
    <w:name w:val="5AEF554FC1F9404AA7452F02C4DF8AB4"/>
    <w:rsid w:val="00255D14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3455835DA1B14607A376466EA631D382">
    <w:name w:val="3455835DA1B14607A376466EA631D382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47E2D46D022409EABBCEBFC25360407">
    <w:name w:val="547E2D46D022409EABBCEBFC25360407"/>
    <w:rsid w:val="00255D14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B4D6CA2677A48049B051DD6B5B96107">
    <w:name w:val="CB4D6CA2677A48049B051DD6B5B96107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04E8FECFA2204569A319DC650AA29837">
    <w:name w:val="04E8FECFA2204569A319DC650AA29837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60EB6DCA553400782E9863398A667AA">
    <w:name w:val="260EB6DCA553400782E9863398A667AA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927FD2AB1CCC47D8B879F77431FF94A1">
    <w:name w:val="927FD2AB1CCC47D8B879F77431FF94A1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0B364DFD623844BAA7D8DD5C5BFDD689">
    <w:name w:val="0B364DFD623844BAA7D8DD5C5BFDD689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3FDA7669EC244CFB5B80820B77A6757">
    <w:name w:val="93FDA7669EC244CFB5B80820B77A6757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08C7A4BB5444B949E9C67747433EA47">
    <w:name w:val="908C7A4BB5444B949E9C67747433EA47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FE52971420740A892535266AE2D4B15">
    <w:name w:val="EFE52971420740A892535266AE2D4B15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B062D711DBE4FA6914AA230B5CFBEF7">
    <w:name w:val="EB062D711DBE4FA6914AA230B5CFBEF7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2E42AD2120B426988B3375E7DCE4F06">
    <w:name w:val="C2E42AD2120B426988B3375E7DCE4F06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0DA3C6E794E49A68ACA219ADC4DE814">
    <w:name w:val="E0DA3C6E794E49A68ACA219ADC4DE814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7E3707A49674C5781C12C09452ED91F">
    <w:name w:val="87E3707A49674C5781C12C09452ED91F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F21378C855242298855A26FFAC499B5">
    <w:name w:val="2F21378C855242298855A26FFAC499B5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83ECAECF81A445B8E2104F3328F24FD">
    <w:name w:val="B83ECAECF81A445B8E2104F3328F24FD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D094004E3C34BA893551D6C3244311F">
    <w:name w:val="6D094004E3C34BA893551D6C3244311F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0852F414CA44EC89F496A72B26BF44F">
    <w:name w:val="90852F414CA44EC89F496A72B26BF44F"/>
    <w:rsid w:val="00255D14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71D35BE48D04F588219C1686E44FC5F">
    <w:name w:val="B71D35BE48D04F588219C1686E44FC5F"/>
    <w:rsid w:val="00255D14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F1FF2DCE1F04268B8BEF42D37404DCB4">
    <w:name w:val="3F1FF2DCE1F04268B8BEF42D37404DCB4"/>
    <w:rsid w:val="002B7300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4">
    <w:name w:val="136032A8143A424D9D2202F605127F8A4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D26DFF49C344498BB50AD638BD9A51A0">
    <w:name w:val="D26DFF49C344498BB50AD638BD9A51A0"/>
    <w:rsid w:val="002B7300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1570D8AAD834AEF8ED82CFA7BCFA878">
    <w:name w:val="11570D8AAD834AEF8ED82CFA7BCFA878"/>
    <w:rsid w:val="002B7300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D552F0B1932C41A8B9855EDDDC3BB28A">
    <w:name w:val="D552F0B1932C41A8B9855EDDDC3BB28A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EFCD4EC4FA341CBB73BAA960A4C8B05">
    <w:name w:val="9EFCD4EC4FA341CBB73BAA960A4C8B05"/>
    <w:rsid w:val="002B7300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A6A1A467B634D1BB2476DB3EFF9E00A">
    <w:name w:val="CA6A1A467B634D1BB2476DB3EFF9E00A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8951EF7FEF141F69ECDF69F9D61DF0F">
    <w:name w:val="E8951EF7FEF141F69ECDF69F9D61DF0F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A78CA66C27C41BBB1A1E16C2B9D404E">
    <w:name w:val="DA78CA66C27C41BBB1A1E16C2B9D404E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AFE9C1CBEBDD4C5DBE299603D2A58F51">
    <w:name w:val="AFE9C1CBEBDD4C5DBE299603D2A58F51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4F16E515EB54ADFAA9E33850BF573BA">
    <w:name w:val="E4F16E515EB54ADFAA9E33850BF573BA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6F1264D1ADE4AFD9B26710277B7101E">
    <w:name w:val="26F1264D1ADE4AFD9B26710277B7101E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36087FBDC6A47578F21267B08BA3181">
    <w:name w:val="B36087FBDC6A47578F21267B08BA3181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10D8859C21B443FADDC776470958FBD">
    <w:name w:val="710D8859C21B443FADDC776470958FBD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B1300F6F5E7B4F688DD823AFDD18A3BE">
    <w:name w:val="B1300F6F5E7B4F688DD823AFDD18A3BE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FF56FB16DE64E90961DE4F8FFB5DBC7">
    <w:name w:val="7FF56FB16DE64E90961DE4F8FFB5DBC7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820A865D19940FF8844EEC359B3DC38">
    <w:name w:val="E820A865D19940FF8844EEC359B3DC38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339BEA6CC3744219C2E23A4E0CB36FB">
    <w:name w:val="8339BEA6CC3744219C2E23A4E0CB36FB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B2829EAF5594DC1A16C775FC7124FB7">
    <w:name w:val="EB2829EAF5594DC1A16C775FC7124FB7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C09662E343A47F381315354170D763E">
    <w:name w:val="5C09662E343A47F381315354170D763E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C801B53CD3445609491F9D03B25AB88">
    <w:name w:val="BC801B53CD3445609491F9D03B25AB88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9A08BE227714501B65E2C8C4C38CD6C">
    <w:name w:val="19A08BE227714501B65E2C8C4C38CD6C"/>
    <w:rsid w:val="002B7300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368A0F8E2EAA40399E5F934E2528BFE4">
    <w:name w:val="368A0F8E2EAA40399E5F934E2528BFE4"/>
    <w:rsid w:val="002B7300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F1FF2DCE1F04268B8BEF42D37404DCB5">
    <w:name w:val="3F1FF2DCE1F04268B8BEF42D37404DCB5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character" w:customStyle="1" w:styleId="TekensvoorParatext03">
    <w:name w:val="Tekens voor Para_text03"/>
    <w:basedOn w:val="DefaultParagraphFont"/>
    <w:link w:val="Paratext03"/>
    <w:rsid w:val="00D60563"/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136032A8143A424D9D2202F605127F8A5">
    <w:name w:val="136032A8143A424D9D2202F605127F8A5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871B57F1452466EA9E59C4E57BD29001">
    <w:name w:val="5871B57F1452466EA9E59C4E57BD2900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8AC11852114729859C04D16BD4B73E">
    <w:name w:val="8B8AC11852114729859C04D16BD4B73E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E08F53BFF85349A285E085BA3AF6DA59">
    <w:name w:val="E08F53BFF85349A285E085BA3AF6DA59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34D11F052774969A2A13BD690F5EDF8">
    <w:name w:val="934D11F052774969A2A13BD690F5EDF8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D36C98B92F6247FB939E0185FED6BF65">
    <w:name w:val="D36C98B92F6247FB939E0185FED6BF6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A2146A70D9D4923999FDC0F51FC3795">
    <w:name w:val="6A2146A70D9D4923999FDC0F51FC3795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C227D101F6B43DCA9871EF834DF22A5">
    <w:name w:val="EC227D101F6B43DCA9871EF834DF22A5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37F8E25A87AB405E9AF1D1C25A82D466">
    <w:name w:val="37F8E25A87AB405E9AF1D1C25A82D466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45491CC7324E579A083A3EF886216B">
    <w:name w:val="5745491CC7324E579A083A3EF886216B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0264668EE834D32B9D75AC5D285A309">
    <w:name w:val="90264668EE834D32B9D75AC5D285A309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43098453A2844F8EB5CC1B9671047ECD">
    <w:name w:val="43098453A2844F8EB5CC1B9671047ECD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FDA089158BF4A3795D06382DCC2F159">
    <w:name w:val="EFDA089158BF4A3795D06382DCC2F159"/>
    <w:rsid w:val="00E538E8"/>
    <w:pPr>
      <w:spacing w:after="0" w:line="240" w:lineRule="auto"/>
    </w:pPr>
    <w:rPr>
      <w:rFonts w:ascii="Eras Bold ITC" w:eastAsiaTheme="minorHAnsi" w:hAnsi="Eras Bold ITC"/>
      <w:color w:val="FFFFFF" w:themeColor="background1"/>
      <w:sz w:val="96"/>
    </w:rPr>
  </w:style>
  <w:style w:type="paragraph" w:customStyle="1" w:styleId="B3DF9163E12E447AA5DED46F23A70E4C">
    <w:name w:val="B3DF9163E12E447AA5DED46F23A70E4C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CB40F1E0217D468AAC2F2BCCC4C42142">
    <w:name w:val="CB40F1E0217D468AAC2F2BCCC4C42142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ADA5769A29DD4E6281C08A29D71E6445">
    <w:name w:val="ADA5769A29DD4E6281C08A29D71E6445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2993D5184F794A19B2C6FD34C6736AE2">
    <w:name w:val="2993D5184F794A19B2C6FD34C6736AE2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7CCAE44FFC84E919AF6422DC9A1FD3B">
    <w:name w:val="07CCAE44FFC84E919AF6422DC9A1FD3B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C55D0C5D26A44C981D52B7C0D4298D5">
    <w:name w:val="FC55D0C5D26A44C981D52B7C0D4298D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736D8A48C984045A273B223C646D1F5">
    <w:name w:val="D736D8A48C984045A273B223C646D1F5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442A6A2B99C4E69B864EF368AB21C6F">
    <w:name w:val="E442A6A2B99C4E69B864EF368AB21C6F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4901D910BBC43C2B4541AE31F29D970">
    <w:name w:val="A4901D910BBC43C2B4541AE31F29D970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8B05F6C513148D785B53C5939655F55">
    <w:name w:val="78B05F6C513148D785B53C5939655F5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5B6724D65454FE687ED546EB8854888">
    <w:name w:val="15B6724D65454FE687ED546EB8854888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2A8726B76AB45DB86965086078F795D">
    <w:name w:val="A2A8726B76AB45DB86965086078F795D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6882641FD4A54A32A675351826F75505">
    <w:name w:val="6882641FD4A54A32A675351826F7550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7F582CD8409460DA3C15C0CA22B0DFE">
    <w:name w:val="97F582CD8409460DA3C15C0CA22B0DFE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32677A5AF4641F2B8A9B54F8E85C972">
    <w:name w:val="D32677A5AF4641F2B8A9B54F8E85C972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E930F4900DC4F2FB2D3A2A0150BEF00">
    <w:name w:val="3E930F4900DC4F2FB2D3A2A0150BEF00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703473C86AD4015A1182F3C3D03F1EA">
    <w:name w:val="B703473C86AD4015A1182F3C3D03F1EA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28B5E6CEC47D42A09CE26D68086229E7">
    <w:name w:val="28B5E6CEC47D42A09CE26D68086229E7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70E9515FAC94FC9884BF126D6860017">
    <w:name w:val="170E9515FAC94FC9884BF126D6860017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B84F03B3B984BAEAB302222F2B1B270">
    <w:name w:val="9B84F03B3B984BAEAB302222F2B1B270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336B1E5EE174103AA57BD82549CBB27">
    <w:name w:val="B336B1E5EE174103AA57BD82549CBB27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A2AE5FEBA7145989CA933019C0A1EBD">
    <w:name w:val="BA2AE5FEBA7145989CA933019C0A1EBD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78B3ACB059F409D872B9FA5A8370E40">
    <w:name w:val="178B3ACB059F409D872B9FA5A8370E40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31173C845E0445391B5AB338604A7D9">
    <w:name w:val="231173C845E0445391B5AB338604A7D9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9097A009D954BACAFA16CFB5671BAB2">
    <w:name w:val="09097A009D954BACAFA16CFB5671BAB2"/>
    <w:rsid w:val="00E538E8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EA8166E5CF5E4461B9937B5B899D96FF">
    <w:name w:val="EA8166E5CF5E4461B9937B5B899D96FF"/>
    <w:rsid w:val="00E538E8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C4A7A5BA3E874B2DB3515B69AFEC8407">
    <w:name w:val="C4A7A5BA3E874B2DB3515B69AFEC8407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6F4B01CF2764135BD3EE1CA22591396">
    <w:name w:val="C6F4B01CF2764135BD3EE1CA22591396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B518914D53B49DA8194A22F59A15D78">
    <w:name w:val="6B518914D53B49DA8194A22F59A15D78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5CE23F52560431DA3FC058AC46BD48E">
    <w:name w:val="D5CE23F52560431DA3FC058AC46BD48E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629BCCB33814C238A48B825AB8A08A9">
    <w:name w:val="B629BCCB33814C238A48B825AB8A08A9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BE5E7FB4DEC4ACF982D576DC757E8CE">
    <w:name w:val="0BE5E7FB4DEC4ACF982D576DC757E8CE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F65745893E744C4B8E7FB6AA4B07E87B">
    <w:name w:val="F65745893E744C4B8E7FB6AA4B07E87B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character" w:customStyle="1" w:styleId="TekensvoorParaText02">
    <w:name w:val="Tekens voor Para_Text02"/>
    <w:basedOn w:val="DefaultParagraphFont"/>
    <w:link w:val="ParaText02"/>
    <w:rsid w:val="00D60563"/>
    <w:rPr>
      <w:rFonts w:eastAsiaTheme="minorHAnsi"/>
      <w:color w:val="2F5496" w:themeColor="accent1" w:themeShade="BF"/>
      <w:sz w:val="26"/>
    </w:rPr>
  </w:style>
  <w:style w:type="paragraph" w:customStyle="1" w:styleId="472DF210CD0749B0B3F26C0A0353274C">
    <w:name w:val="472DF210CD0749B0B3F26C0A0353274C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2EFA3FCCCC442ECBD08D37E50C2E7E6">
    <w:name w:val="E2EFA3FCCCC442ECBD08D37E50C2E7E6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877B692BE8FE4B678CE852D90714EFC3">
    <w:name w:val="877B692BE8FE4B678CE852D90714EFC3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FF945AF6ACB4C1A8EEE3638FD5FE675">
    <w:name w:val="8FF945AF6ACB4C1A8EEE3638FD5FE67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D454E3D47F748FF9D7EB6F5C2E7BBD6">
    <w:name w:val="3D454E3D47F748FF9D7EB6F5C2E7BBD6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7AFB202B78B4F9695B077BBBB3F38C5">
    <w:name w:val="27AFB202B78B4F9695B077BBBB3F38C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62265458CCE4C859310889AAD4E4F15">
    <w:name w:val="862265458CCE4C859310889AAD4E4F15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96AE2223244A4DAAFC2297F18A2B9B">
    <w:name w:val="5796AE2223244A4DAAFC2297F18A2B9B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7903276B1012443ABAF506E3C2FB563B">
    <w:name w:val="7903276B1012443ABAF506E3C2FB563B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F1FF2DCE1F04268B8BEF42D37404DCB6">
    <w:name w:val="3F1FF2DCE1F04268B8BEF42D37404DCB6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6">
    <w:name w:val="136032A8143A424D9D2202F605127F8A6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871B57F1452466EA9E59C4E57BD29002">
    <w:name w:val="5871B57F1452466EA9E59C4E57BD29002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B8AC11852114729859C04D16BD4B73E1">
    <w:name w:val="8B8AC11852114729859C04D16BD4B73E1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E08F53BFF85349A285E085BA3AF6DA591">
    <w:name w:val="E08F53BFF85349A285E085BA3AF6DA59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34D11F052774969A2A13BD690F5EDF81">
    <w:name w:val="934D11F052774969A2A13BD690F5EDF81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D36C98B92F6247FB939E0185FED6BF651">
    <w:name w:val="D36C98B92F6247FB939E0185FED6BF6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A2146A70D9D4923999FDC0F51FC37951">
    <w:name w:val="6A2146A70D9D4923999FDC0F51FC37951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EC227D101F6B43DCA9871EF834DF22A51">
    <w:name w:val="EC227D101F6B43DCA9871EF834DF22A51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37F8E25A87AB405E9AF1D1C25A82D4661">
    <w:name w:val="37F8E25A87AB405E9AF1D1C25A82D466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45491CC7324E579A083A3EF886216B1">
    <w:name w:val="5745491CC7324E579A083A3EF886216B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0264668EE834D32B9D75AC5D285A3091">
    <w:name w:val="90264668EE834D32B9D75AC5D285A3091"/>
    <w:rsid w:val="00E538E8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43098453A2844F8EB5CC1B9671047ECD1">
    <w:name w:val="43098453A2844F8EB5CC1B9671047ECD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FDA089158BF4A3795D06382DCC2F1591">
    <w:name w:val="EFDA089158BF4A3795D06382DCC2F1591"/>
    <w:rsid w:val="00E538E8"/>
    <w:pPr>
      <w:spacing w:after="0" w:line="240" w:lineRule="auto"/>
    </w:pPr>
    <w:rPr>
      <w:rFonts w:ascii="Eras Bold ITC" w:eastAsiaTheme="minorHAnsi" w:hAnsi="Eras Bold ITC"/>
      <w:color w:val="FFFFFF" w:themeColor="background1"/>
      <w:sz w:val="96"/>
    </w:rPr>
  </w:style>
  <w:style w:type="paragraph" w:customStyle="1" w:styleId="B3DF9163E12E447AA5DED46F23A70E4C1">
    <w:name w:val="B3DF9163E12E447AA5DED46F23A70E4C1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CB40F1E0217D468AAC2F2BCCC4C421421">
    <w:name w:val="CB40F1E0217D468AAC2F2BCCC4C421421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ADA5769A29DD4E6281C08A29D71E64451">
    <w:name w:val="ADA5769A29DD4E6281C08A29D71E64451"/>
    <w:rsid w:val="00E538E8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2993D5184F794A19B2C6FD34C6736AE21">
    <w:name w:val="2993D5184F794A19B2C6FD34C6736AE21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07CCAE44FFC84E919AF6422DC9A1FD3B1">
    <w:name w:val="07CCAE44FFC84E919AF6422DC9A1FD3B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FC55D0C5D26A44C981D52B7C0D4298D51">
    <w:name w:val="FC55D0C5D26A44C981D52B7C0D4298D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736D8A48C984045A273B223C646D1F51">
    <w:name w:val="D736D8A48C984045A273B223C646D1F5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442A6A2B99C4E69B864EF368AB21C6F1">
    <w:name w:val="E442A6A2B99C4E69B864EF368AB21C6F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4901D910BBC43C2B4541AE31F29D9701">
    <w:name w:val="A4901D910BBC43C2B4541AE31F29D970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8B05F6C513148D785B53C5939655F551">
    <w:name w:val="78B05F6C513148D785B53C5939655F5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5B6724D65454FE687ED546EB88548881">
    <w:name w:val="15B6724D65454FE687ED546EB8854888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2A8726B76AB45DB86965086078F795D1">
    <w:name w:val="A2A8726B76AB45DB86965086078F795D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6882641FD4A54A32A675351826F755051">
    <w:name w:val="6882641FD4A54A32A675351826F7550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7F582CD8409460DA3C15C0CA22B0DFE1">
    <w:name w:val="97F582CD8409460DA3C15C0CA22B0DFE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32677A5AF4641F2B8A9B54F8E85C9721">
    <w:name w:val="D32677A5AF4641F2B8A9B54F8E85C972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E930F4900DC4F2FB2D3A2A0150BEF001">
    <w:name w:val="3E930F4900DC4F2FB2D3A2A0150BEF00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703473C86AD4015A1182F3C3D03F1EA1">
    <w:name w:val="B703473C86AD4015A1182F3C3D03F1EA1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28B5E6CEC47D42A09CE26D68086229E71">
    <w:name w:val="28B5E6CEC47D42A09CE26D68086229E7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70E9515FAC94FC9884BF126D68600171">
    <w:name w:val="170E9515FAC94FC9884BF126D6860017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B84F03B3B984BAEAB302222F2B1B2701">
    <w:name w:val="9B84F03B3B984BAEAB302222F2B1B270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336B1E5EE174103AA57BD82549CBB271">
    <w:name w:val="B336B1E5EE174103AA57BD82549CBB27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A2AE5FEBA7145989CA933019C0A1EBD1">
    <w:name w:val="BA2AE5FEBA7145989CA933019C0A1EBD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78B3ACB059F409D872B9FA5A8370E401">
    <w:name w:val="178B3ACB059F409D872B9FA5A8370E40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31173C845E0445391B5AB338604A7D91">
    <w:name w:val="231173C845E0445391B5AB338604A7D9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9097A009D954BACAFA16CFB5671BAB21">
    <w:name w:val="09097A009D954BACAFA16CFB5671BAB21"/>
    <w:rsid w:val="00E538E8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EA8166E5CF5E4461B9937B5B899D96FF1">
    <w:name w:val="EA8166E5CF5E4461B9937B5B899D96FF1"/>
    <w:rsid w:val="00E538E8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C4A7A5BA3E874B2DB3515B69AFEC84071">
    <w:name w:val="C4A7A5BA3E874B2DB3515B69AFEC84071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C6F4B01CF2764135BD3EE1CA225913961">
    <w:name w:val="C6F4B01CF2764135BD3EE1CA22591396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B518914D53B49DA8194A22F59A15D781">
    <w:name w:val="6B518914D53B49DA8194A22F59A15D78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5CE23F52560431DA3FC058AC46BD48E1">
    <w:name w:val="D5CE23F52560431DA3FC058AC46BD48E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629BCCB33814C238A48B825AB8A08A91">
    <w:name w:val="B629BCCB33814C238A48B825AB8A08A9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96AE2223244A4DAAFC2297F18A2B9B1">
    <w:name w:val="5796AE2223244A4DAAFC2297F18A2B9B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7903276B1012443ABAF506E3C2FB563B1">
    <w:name w:val="7903276B1012443ABAF506E3C2FB563B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BE5E7FB4DEC4ACF982D576DC757E8CE1">
    <w:name w:val="0BE5E7FB4DEC4ACF982D576DC757E8CE1"/>
    <w:rsid w:val="00E538E8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F65745893E744C4B8E7FB6AA4B07E87B1">
    <w:name w:val="F65745893E744C4B8E7FB6AA4B07E87B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72DF210CD0749B0B3F26C0A0353274C1">
    <w:name w:val="472DF210CD0749B0B3F26C0A0353274C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2EFA3FCCCC442ECBD08D37E50C2E7E61">
    <w:name w:val="E2EFA3FCCCC442ECBD08D37E50C2E7E61"/>
    <w:rsid w:val="00E538E8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877B692BE8FE4B678CE852D90714EFC31">
    <w:name w:val="877B692BE8FE4B678CE852D90714EFC3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FF945AF6ACB4C1A8EEE3638FD5FE6751">
    <w:name w:val="8FF945AF6ACB4C1A8EEE3638FD5FE67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D454E3D47F748FF9D7EB6F5C2E7BBD61">
    <w:name w:val="3D454E3D47F748FF9D7EB6F5C2E7BBD6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7AFB202B78B4F9695B077BBBB3F38C51">
    <w:name w:val="27AFB202B78B4F9695B077BBBB3F38C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62265458CCE4C859310889AAD4E4F151">
    <w:name w:val="862265458CCE4C859310889AAD4E4F151"/>
    <w:rsid w:val="00E538E8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F1FF2DCE1F04268B8BEF42D37404DCB7">
    <w:name w:val="3F1FF2DCE1F04268B8BEF42D37404DCB7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7">
    <w:name w:val="136032A8143A424D9D2202F605127F8A7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871B57F1452466EA9E59C4E57BD29003">
    <w:name w:val="5871B57F1452466EA9E59C4E57BD29003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5B74D93647D4DDBAADD032573725CD2">
    <w:name w:val="65B74D93647D4DDBAADD032573725CD2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C43DD39513564EC499AE3B6C8C9C4CC9">
    <w:name w:val="C43DD39513564EC499AE3B6C8C9C4CC9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F5DDB0297A407BB25FAC7C8F1CE7ED">
    <w:name w:val="07F5DDB0297A407BB25FAC7C8F1CE7ED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866A895854814FEA9C0912C015B4F4CE">
    <w:name w:val="866A895854814FEA9C0912C015B4F4CE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57EDCE5EDC241C0A46D4C7463226FAF">
    <w:name w:val="B57EDCE5EDC241C0A46D4C7463226FAF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A950DC89A93C43D1998F245DA8383489">
    <w:name w:val="A950DC89A93C43D1998F245DA8383489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5B8B4B6CD05F453EB7258FFE8D1EBAD0">
    <w:name w:val="5B8B4B6CD05F453EB7258FFE8D1EBAD0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1150EB89E02461296189A5D7DBA68E3">
    <w:name w:val="61150EB89E02461296189A5D7DBA68E3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26060C4384D43A9BC63CC9E0302093D">
    <w:name w:val="426060C4384D43A9BC63CC9E0302093D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DC8605565ECB4F0D8495C50A9856B439">
    <w:name w:val="DC8605565ECB4F0D8495C50A9856B439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8C3DA963A75458AB9C8D8EEC0EF5CC7">
    <w:name w:val="98C3DA963A75458AB9C8D8EEC0EF5CC7"/>
    <w:rsid w:val="00D74A25"/>
    <w:pPr>
      <w:spacing w:after="0" w:line="240" w:lineRule="auto"/>
    </w:pPr>
    <w:rPr>
      <w:rFonts w:ascii="Eras Bold ITC" w:eastAsiaTheme="minorHAnsi" w:hAnsi="Eras Bold ITC"/>
      <w:color w:val="FFFFFF" w:themeColor="background1"/>
      <w:sz w:val="96"/>
    </w:rPr>
  </w:style>
  <w:style w:type="paragraph" w:customStyle="1" w:styleId="DF69266559314365B54A146529BB2E79">
    <w:name w:val="DF69266559314365B54A146529BB2E79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C3EBF134D70943C0B6F70F56C107DFC1">
    <w:name w:val="C3EBF134D70943C0B6F70F56C107DFC1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73E6BE38B3D74764ABCB1D9DFAF84C85">
    <w:name w:val="73E6BE38B3D74764ABCB1D9DFAF84C85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19FB351A35CD4EEFA6333ECEAE114549">
    <w:name w:val="19FB351A35CD4EEFA6333ECEAE114549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5510D7412B5C4270BBD4B2AFFFE9A2DC">
    <w:name w:val="5510D7412B5C4270BBD4B2AFFFE9A2DC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F14461807AF4E0A9E8379072E439A84">
    <w:name w:val="2F14461807AF4E0A9E8379072E439A84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6212F7CEEC44AB585357D879791E2F4">
    <w:name w:val="36212F7CEEC44AB585357D879791E2F4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1E343B046894F259D62ABCE08689148">
    <w:name w:val="41E343B046894F259D62ABCE08689148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29319AA7F7A43AF954B57D21451F967">
    <w:name w:val="429319AA7F7A43AF954B57D21451F967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868F7CE51BB437BB88800820F8AFE2F">
    <w:name w:val="7868F7CE51BB437BB88800820F8AFE2F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855598919E34A36993F81BC3989E8DE">
    <w:name w:val="E855598919E34A36993F81BC3989E8DE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888E4A97B7C440F88ACF16A868874C8">
    <w:name w:val="E888E4A97B7C440F88ACF16A868874C8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1855F7A0CC34F5DB52E27A9C9B3BA7F">
    <w:name w:val="21855F7A0CC34F5DB52E27A9C9B3BA7F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9DB577E58D6417FA8018EBC8B45B5FA">
    <w:name w:val="B9DB577E58D6417FA8018EBC8B45B5FA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76BB425AFFB4D89848AE4690F00B615">
    <w:name w:val="676BB425AFFB4D89848AE4690F00B615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69B9C91BB804153B6BF258B731C3C49">
    <w:name w:val="A69B9C91BB804153B6BF258B731C3C49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E9AD7E51FFA46DD901B506FEA8D3620">
    <w:name w:val="CE9AD7E51FFA46DD901B506FEA8D3620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E893DB3F2DB42CBAC071AA9FE16A807">
    <w:name w:val="2E893DB3F2DB42CBAC071AA9FE16A807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F921221FDF74F93B9AF80DD0F8A5BD2">
    <w:name w:val="AF921221FDF74F93B9AF80DD0F8A5BD2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13C009746524C628D4022BEDC429DD3">
    <w:name w:val="013C009746524C628D4022BEDC429DD3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F26CC07173D490C909806D2608A157A">
    <w:name w:val="1F26CC07173D490C909806D2608A157A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BB22294CE544466588CE5504CDAA49A9">
    <w:name w:val="BB22294CE544466588CE5504CDAA49A9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28CABD8C6B84EE4A4FD63189E17426F">
    <w:name w:val="B28CABD8C6B84EE4A4FD63189E17426F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31BA954E51C4E77936564C3D25699CE">
    <w:name w:val="831BA954E51C4E77936564C3D25699CE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28B3E2597D54A7BA61BD8919029E40D">
    <w:name w:val="D28B3E2597D54A7BA61BD8919029E40D"/>
    <w:rsid w:val="00D74A25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82A4A20ED8244CA5A0E8369534037BD1">
    <w:name w:val="82A4A20ED8244CA5A0E8369534037BD1"/>
    <w:rsid w:val="00D74A25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70E84D306A914DA1A5E68C15B6DAA183">
    <w:name w:val="70E84D306A914DA1A5E68C15B6DAA183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98B155EB773A46C39654E922863EE1F0">
    <w:name w:val="98B155EB773A46C39654E922863EE1F0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5384E87951A4BA0ADFC2334CDFDAB77">
    <w:name w:val="95384E87951A4BA0ADFC2334CDFDAB77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AD8970833254E4785E154699D06D15B">
    <w:name w:val="EAD8970833254E4785E154699D06D15B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14C2C9B5A214931B3110B329E5A2277">
    <w:name w:val="614C2C9B5A214931B3110B329E5A2277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9CB509A19E41C29EEA988775AEE983">
    <w:name w:val="029CB509A19E41C29EEA988775AEE983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86C667E436624E99B7595E067EE59B28">
    <w:name w:val="86C667E436624E99B7595E067EE59B28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245B0796CDA44EB96BCC966B6D48175">
    <w:name w:val="E245B0796CDA44EB96BCC966B6D48175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CA1C62E94E54AD1830B32C1EDA3E186">
    <w:name w:val="CCA1C62E94E54AD1830B32C1EDA3E186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4E68AB311B24AC78F682BDAED08FAAF">
    <w:name w:val="C4E68AB311B24AC78F682BDAED08FAAF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5F4776B644E4ECE957B2E491709BC51">
    <w:name w:val="05F4776B644E4ECE957B2E491709BC5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15C86438ABB40DCB9EB6A7B32BD7BCD">
    <w:name w:val="315C86438ABB40DCB9EB6A7B32BD7BCD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23EF83DD98C4722971EE7DB72424E2A">
    <w:name w:val="223EF83DD98C4722971EE7DB72424E2A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238A7DD811D4D10B93870C1F3EEF7B8">
    <w:name w:val="3238A7DD811D4D10B93870C1F3EEF7B8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D14438F73D94F64A32D1B0080E017FF">
    <w:name w:val="5D14438F73D94F64A32D1B0080E017FF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E0D053367274732B3044790AF465587">
    <w:name w:val="2E0D053367274732B3044790AF465587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3F1FF2DCE1F04268B8BEF42D37404DCB8">
    <w:name w:val="3F1FF2DCE1F04268B8BEF42D37404DCB8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8">
    <w:name w:val="136032A8143A424D9D2202F605127F8A8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871B57F1452466EA9E59C4E57BD29004">
    <w:name w:val="5871B57F1452466EA9E59C4E57BD29004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5B74D93647D4DDBAADD032573725CD21">
    <w:name w:val="65B74D93647D4DDBAADD032573725CD21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C43DD39513564EC499AE3B6C8C9C4CC91">
    <w:name w:val="C43DD39513564EC499AE3B6C8C9C4CC9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7F5DDB0297A407BB25FAC7C8F1CE7ED1">
    <w:name w:val="07F5DDB0297A407BB25FAC7C8F1CE7ED1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866A895854814FEA9C0912C015B4F4CE1">
    <w:name w:val="866A895854814FEA9C0912C015B4F4CE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57EDCE5EDC241C0A46D4C7463226FAF1">
    <w:name w:val="B57EDCE5EDC241C0A46D4C7463226FAF1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A950DC89A93C43D1998F245DA83834891">
    <w:name w:val="A950DC89A93C43D1998F245DA83834891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5B8B4B6CD05F453EB7258FFE8D1EBAD01">
    <w:name w:val="5B8B4B6CD05F453EB7258FFE8D1EBAD0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1150EB89E02461296189A5D7DBA68E31">
    <w:name w:val="61150EB89E02461296189A5D7DBA68E3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26060C4384D43A9BC63CC9E0302093D1">
    <w:name w:val="426060C4384D43A9BC63CC9E0302093D1"/>
    <w:rsid w:val="00D74A25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DC8605565ECB4F0D8495C50A9856B4391">
    <w:name w:val="DC8605565ECB4F0D8495C50A9856B439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8C3DA963A75458AB9C8D8EEC0EF5CC71">
    <w:name w:val="98C3DA963A75458AB9C8D8EEC0EF5CC71"/>
    <w:rsid w:val="00D74A25"/>
    <w:pPr>
      <w:spacing w:after="0" w:line="240" w:lineRule="auto"/>
    </w:pPr>
    <w:rPr>
      <w:rFonts w:ascii="Eras Bold ITC" w:eastAsiaTheme="minorHAnsi" w:hAnsi="Eras Bold ITC"/>
      <w:color w:val="FFFFFF" w:themeColor="background1"/>
      <w:sz w:val="96"/>
    </w:rPr>
  </w:style>
  <w:style w:type="paragraph" w:customStyle="1" w:styleId="DF69266559314365B54A146529BB2E791">
    <w:name w:val="DF69266559314365B54A146529BB2E791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C3EBF134D70943C0B6F70F56C107DFC11">
    <w:name w:val="C3EBF134D70943C0B6F70F56C107DFC11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73E6BE38B3D74764ABCB1D9DFAF84C851">
    <w:name w:val="73E6BE38B3D74764ABCB1D9DFAF84C851"/>
    <w:rsid w:val="00D74A25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19FB351A35CD4EEFA6333ECEAE1145491">
    <w:name w:val="19FB351A35CD4EEFA6333ECEAE1145491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5510D7412B5C4270BBD4B2AFFFE9A2DC1">
    <w:name w:val="5510D7412B5C4270BBD4B2AFFFE9A2DC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F14461807AF4E0A9E8379072E439A841">
    <w:name w:val="2F14461807AF4E0A9E8379072E439A84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6212F7CEEC44AB585357D879791E2F41">
    <w:name w:val="36212F7CEEC44AB585357D879791E2F4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41E343B046894F259D62ABCE086891481">
    <w:name w:val="41E343B046894F259D62ABCE08689148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29319AA7F7A43AF954B57D21451F9671">
    <w:name w:val="429319AA7F7A43AF954B57D21451F967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868F7CE51BB437BB88800820F8AFE2F1">
    <w:name w:val="7868F7CE51BB437BB88800820F8AFE2F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855598919E34A36993F81BC3989E8DE1">
    <w:name w:val="E855598919E34A36993F81BC3989E8DE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888E4A97B7C440F88ACF16A868874C81">
    <w:name w:val="E888E4A97B7C440F88ACF16A868874C8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1855F7A0CC34F5DB52E27A9C9B3BA7F1">
    <w:name w:val="21855F7A0CC34F5DB52E27A9C9B3BA7F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9DB577E58D6417FA8018EBC8B45B5FA1">
    <w:name w:val="B9DB577E58D6417FA8018EBC8B45B5FA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76BB425AFFB4D89848AE4690F00B6151">
    <w:name w:val="676BB425AFFB4D89848AE4690F00B615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69B9C91BB804153B6BF258B731C3C491">
    <w:name w:val="A69B9C91BB804153B6BF258B731C3C49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E9AD7E51FFA46DD901B506FEA8D36201">
    <w:name w:val="CE9AD7E51FFA46DD901B506FEA8D3620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E893DB3F2DB42CBAC071AA9FE16A8071">
    <w:name w:val="2E893DB3F2DB42CBAC071AA9FE16A807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F921221FDF74F93B9AF80DD0F8A5BD21">
    <w:name w:val="AF921221FDF74F93B9AF80DD0F8A5BD2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13C009746524C628D4022BEDC429DD31">
    <w:name w:val="013C009746524C628D4022BEDC429DD3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F26CC07173D490C909806D2608A157A1">
    <w:name w:val="1F26CC07173D490C909806D2608A157A1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BB22294CE544466588CE5504CDAA49A91">
    <w:name w:val="BB22294CE544466588CE5504CDAA49A9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28CABD8C6B84EE4A4FD63189E17426F1">
    <w:name w:val="B28CABD8C6B84EE4A4FD63189E17426F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31BA954E51C4E77936564C3D25699CE1">
    <w:name w:val="831BA954E51C4E77936564C3D25699CE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D28B3E2597D54A7BA61BD8919029E40D1">
    <w:name w:val="D28B3E2597D54A7BA61BD8919029E40D1"/>
    <w:rsid w:val="00D74A25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82A4A20ED8244CA5A0E8369534037BD11">
    <w:name w:val="82A4A20ED8244CA5A0E8369534037BD11"/>
    <w:rsid w:val="00D74A25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70E84D306A914DA1A5E68C15B6DAA1831">
    <w:name w:val="70E84D306A914DA1A5E68C15B6DAA1831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98B155EB773A46C39654E922863EE1F01">
    <w:name w:val="98B155EB773A46C39654E922863EE1F0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5384E87951A4BA0ADFC2334CDFDAB771">
    <w:name w:val="95384E87951A4BA0ADFC2334CDFDAB77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AD8970833254E4785E154699D06D15B1">
    <w:name w:val="EAD8970833254E4785E154699D06D15B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14C2C9B5A214931B3110B329E5A22771">
    <w:name w:val="614C2C9B5A214931B3110B329E5A2277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29CB509A19E41C29EEA988775AEE9831">
    <w:name w:val="029CB509A19E41C29EEA988775AEE983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86C667E436624E99B7595E067EE59B281">
    <w:name w:val="86C667E436624E99B7595E067EE59B28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245B0796CDA44EB96BCC966B6D481751">
    <w:name w:val="E245B0796CDA44EB96BCC966B6D48175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CA1C62E94E54AD1830B32C1EDA3E1861">
    <w:name w:val="CCA1C62E94E54AD1830B32C1EDA3E186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4E68AB311B24AC78F682BDAED08FAAF1">
    <w:name w:val="C4E68AB311B24AC78F682BDAED08FAAF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5F4776B644E4ECE957B2E491709BC511">
    <w:name w:val="05F4776B644E4ECE957B2E491709BC51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15C86438ABB40DCB9EB6A7B32BD7BCD1">
    <w:name w:val="315C86438ABB40DCB9EB6A7B32BD7BCD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223EF83DD98C4722971EE7DB72424E2A1">
    <w:name w:val="223EF83DD98C4722971EE7DB72424E2A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238A7DD811D4D10B93870C1F3EEF7B81">
    <w:name w:val="3238A7DD811D4D10B93870C1F3EEF7B81"/>
    <w:rsid w:val="00D74A25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D14438F73D94F64A32D1B0080E017FF1">
    <w:name w:val="5D14438F73D94F64A32D1B0080E017FF1"/>
    <w:rsid w:val="00D74A25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E0D053367274732B3044790AF4655871">
    <w:name w:val="2E0D053367274732B3044790AF4655871"/>
    <w:rsid w:val="00D74A25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3F1FF2DCE1F04268B8BEF42D37404DCB9">
    <w:name w:val="3F1FF2DCE1F04268B8BEF42D37404DCB9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136032A8143A424D9D2202F605127F8A9">
    <w:name w:val="136032A8143A424D9D2202F605127F8A9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5871B57F1452466EA9E59C4E57BD29005">
    <w:name w:val="5871B57F1452466EA9E59C4E57BD29005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0FA9B9A99E254585881B3B282397C1B6">
    <w:name w:val="0FA9B9A99E254585881B3B282397C1B6"/>
    <w:rsid w:val="00D60563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3A0DE3E73B3A494494F82E12112DA55E">
    <w:name w:val="3A0DE3E73B3A494494F82E12112DA55E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7192906C6924CAB906F21C38EDA0973">
    <w:name w:val="57192906C6924CAB906F21C38EDA0973"/>
    <w:rsid w:val="00D60563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1F1A86471C2843C5A949A92A6A93590B">
    <w:name w:val="1F1A86471C2843C5A949A92A6A93590B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21A38EDE5144E3F9657A2B7F8091216">
    <w:name w:val="B21A38EDE5144E3F9657A2B7F8091216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9A8BAC67DC1A4B289E10D9B0031D5F1D">
    <w:name w:val="9A8BAC67DC1A4B289E10D9B0031D5F1D"/>
    <w:rsid w:val="00D60563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1B552B1FB94D40E2A41E36337C6E9451">
    <w:name w:val="1B552B1FB94D40E2A41E36337C6E9451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BB304F051B248CB89AD4B017F1CC559">
    <w:name w:val="6BB304F051B248CB89AD4B017F1CC559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4D64B801DA3458ABD595779AA17E824">
    <w:name w:val="24D64B801DA3458ABD595779AA17E824"/>
    <w:rsid w:val="00D60563"/>
    <w:pPr>
      <w:keepNext/>
      <w:keepLines/>
      <w:spacing w:before="200" w:after="0" w:line="240" w:lineRule="auto"/>
      <w:outlineLvl w:val="1"/>
    </w:pPr>
    <w:rPr>
      <w:rFonts w:eastAsiaTheme="majorEastAsia" w:cstheme="majorBidi"/>
      <w:caps/>
      <w:color w:val="833C0B" w:themeColor="accent2" w:themeShade="80"/>
      <w:sz w:val="26"/>
      <w:szCs w:val="26"/>
    </w:rPr>
  </w:style>
  <w:style w:type="paragraph" w:customStyle="1" w:styleId="20BAE86E6BD8414891C3C1C7597ACDFC">
    <w:name w:val="20BAE86E6BD8414891C3C1C7597ACDFC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5D277EB8BAF4B9A87A612E67E6E8793">
    <w:name w:val="55D277EB8BAF4B9A87A612E67E6E8793"/>
    <w:rsid w:val="00D60563"/>
    <w:pPr>
      <w:spacing w:after="0" w:line="240" w:lineRule="auto"/>
    </w:pPr>
    <w:rPr>
      <w:rFonts w:ascii="Eras Bold ITC" w:eastAsiaTheme="minorHAnsi" w:hAnsi="Eras Bold ITC"/>
      <w:color w:val="FFFFFF" w:themeColor="background1"/>
      <w:sz w:val="96"/>
    </w:rPr>
  </w:style>
  <w:style w:type="paragraph" w:customStyle="1" w:styleId="E9920E793BA9450ABB27675E64054DC2">
    <w:name w:val="E9920E793BA9450ABB27675E64054DC2"/>
    <w:rsid w:val="00D60563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BB133260B5F7458AB59F12DD5711F5F1">
    <w:name w:val="BB133260B5F7458AB59F12DD5711F5F1"/>
    <w:rsid w:val="00D60563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1C7493BB4BEA42EABEE9FC543E3E56BD">
    <w:name w:val="1C7493BB4BEA42EABEE9FC543E3E56BD"/>
    <w:rsid w:val="00D60563"/>
    <w:pPr>
      <w:spacing w:after="0" w:line="240" w:lineRule="auto"/>
    </w:pPr>
    <w:rPr>
      <w:rFonts w:eastAsiaTheme="minorHAnsi"/>
      <w:color w:val="525252" w:themeColor="accent3" w:themeShade="80"/>
      <w:sz w:val="40"/>
    </w:rPr>
  </w:style>
  <w:style w:type="paragraph" w:customStyle="1" w:styleId="789199A526874FE3BC99A7A3D1ABF6AE">
    <w:name w:val="789199A526874FE3BC99A7A3D1ABF6AE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46DD72B506F94FA9A4C2BB1D6EF4EC85">
    <w:name w:val="46DD72B506F94FA9A4C2BB1D6EF4EC85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B940FD6E7E74D65B9980CB478ED27E9">
    <w:name w:val="EB940FD6E7E74D65B9980CB478ED27E9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EC549676110459994BCCA6FE3AB9656">
    <w:name w:val="1EC549676110459994BCCA6FE3AB9656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359BEDD0CCCF434EAA07EA99272CD833">
    <w:name w:val="359BEDD0CCCF434EAA07EA99272CD833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E50D4CE98964CA99A0C4978DBBF87FE">
    <w:name w:val="8E50D4CE98964CA99A0C4978DBBF87FE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658B3652E6B4ACB8E31633C0DADE11C">
    <w:name w:val="C658B3652E6B4ACB8E31633C0DADE11C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7DF296F35784566B8EB1D64ED24091A">
    <w:name w:val="F7DF296F35784566B8EB1D64ED24091A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BC829DA77F094D3B99753F13B1FFAFF4">
    <w:name w:val="BC829DA77F094D3B99753F13B1FFAFF4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D9C052F29B534E32B3D037CB004FD16E">
    <w:name w:val="D9C052F29B534E32B3D037CB004FD16E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D9BCA1B887A40D9BEFA58160E189AE3">
    <w:name w:val="5D9BCA1B887A40D9BEFA58160E189AE3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F1F98EF2D4A4279B0F904E157982356">
    <w:name w:val="3F1F98EF2D4A4279B0F904E157982356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2AEEB308FAD4B559DB982AD3E9C8854">
    <w:name w:val="A2AEEB308FAD4B559DB982AD3E9C8854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6718313B99A64B618792C4E8FB2B87D0">
    <w:name w:val="6718313B99A64B618792C4E8FB2B87D0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F776F7B69BA4D0CBA0A9E84B9825008">
    <w:name w:val="FF776F7B69BA4D0CBA0A9E84B9825008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C66CE1944F54892B372D4D1393600B1">
    <w:name w:val="9C66CE1944F54892B372D4D1393600B1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34CCFF8B3BB4703AF2A7DBCDF6468C9">
    <w:name w:val="234CCFF8B3BB4703AF2A7DBCDF6468C9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F0CB6FBF6E9A4F9881BCB8E01193851F">
    <w:name w:val="F0CB6FBF6E9A4F9881BCB8E01193851F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8C3ED23B66334B3B8C917C1C701A07E2">
    <w:name w:val="8C3ED23B66334B3B8C917C1C701A07E2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48DCF2A6C7F84AB9A6A835D723EFD8AD">
    <w:name w:val="48DCF2A6C7F84AB9A6A835D723EFD8AD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1DDC822C77342C28359041D3BF62E34">
    <w:name w:val="91DDC822C77342C28359041D3BF62E34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5F8DD7E772B749F989A4F39377F19EF0">
    <w:name w:val="5F8DD7E772B749F989A4F39377F19EF0"/>
    <w:rsid w:val="00D60563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C2DD935FF15947898FB5D7BA798F0586">
    <w:name w:val="C2DD935FF15947898FB5D7BA798F0586"/>
    <w:rsid w:val="00D60563"/>
    <w:pPr>
      <w:pBdr>
        <w:top w:val="single" w:sz="18" w:space="10" w:color="44546A" w:themeColor="text2"/>
        <w:bottom w:val="single" w:sz="18" w:space="10" w:color="44546A" w:themeColor="text2"/>
      </w:pBdr>
      <w:spacing w:before="360" w:after="360" w:line="276" w:lineRule="auto"/>
    </w:pPr>
    <w:rPr>
      <w:rFonts w:eastAsiaTheme="minorHAnsi"/>
      <w:b/>
      <w:i/>
      <w:iCs/>
      <w:color w:val="44546A" w:themeColor="text2"/>
      <w:sz w:val="32"/>
    </w:rPr>
  </w:style>
  <w:style w:type="paragraph" w:customStyle="1" w:styleId="D9C5D1AB3E4645CC83DD4961DAB69344">
    <w:name w:val="D9C5D1AB3E4645CC83DD4961DAB69344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customStyle="1" w:styleId="DBF6955BEDB742E4883B421F5D3ECF56">
    <w:name w:val="DBF6955BEDB742E4883B421F5D3ECF56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D339E8DEEB649CF9A738911DFC8CFF7">
    <w:name w:val="CD339E8DEEB649CF9A738911DFC8CFF7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197CEF6CB038424FB7F93D933417D353">
    <w:name w:val="197CEF6CB038424FB7F93D933417D353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EC2045FBD3D4DCC8EAD4F4F385F947C">
    <w:name w:val="2EC2045FBD3D4DCC8EAD4F4F385F947C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260E78DA13644FF4BD222BFACDFAD627">
    <w:name w:val="260E78DA13644FF4BD222BFACDFAD627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12B9EE044B184D03AB535DBD93C30EAA">
    <w:name w:val="12B9EE044B184D03AB535DBD93C30EAA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9BD334712EFA401F9A0276D7C558E706">
    <w:name w:val="9BD334712EFA401F9A0276D7C558E706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7927806B061A4D7DA7D708D20D3F0049">
    <w:name w:val="7927806B061A4D7DA7D708D20D3F0049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C2E130EF2DF5430DB8AE05A77DCD1B66">
    <w:name w:val="C2E130EF2DF5430DB8AE05A77DCD1B66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E427686DC7E5484AB22C1B80372AA172">
    <w:name w:val="E427686DC7E5484AB22C1B80372AA172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A6D442983C304600A68C98F10E6D5B90">
    <w:name w:val="A6D442983C304600A68C98F10E6D5B90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E68A9074767849A385F3872556B02778">
    <w:name w:val="E68A9074767849A385F3872556B02778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3AB353E1209943CAA4BDD417546D2308">
    <w:name w:val="3AB353E1209943CAA4BDD417546D2308"/>
    <w:rsid w:val="00D60563"/>
    <w:pPr>
      <w:keepNext/>
      <w:keepLines/>
      <w:spacing w:before="40" w:after="0" w:line="276" w:lineRule="auto"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customStyle="1" w:styleId="D783B03376EE430A9E9163E6269452AB">
    <w:name w:val="D783B03376EE430A9E9163E6269452AB"/>
    <w:rsid w:val="00D60563"/>
    <w:pPr>
      <w:spacing w:after="200" w:line="276" w:lineRule="auto"/>
    </w:pPr>
    <w:rPr>
      <w:rFonts w:eastAsiaTheme="minorHAnsi"/>
      <w:color w:val="000000" w:themeColor="text1"/>
      <w:sz w:val="26"/>
    </w:rPr>
  </w:style>
  <w:style w:type="paragraph" w:customStyle="1" w:styleId="8828A5513E324BE4A74C86CD06B547D7">
    <w:name w:val="8828A5513E324BE4A74C86CD06B547D7"/>
    <w:rsid w:val="00D60563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color w:val="44546A" w:themeColor="text2"/>
      <w:sz w:val="40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10">
      <a:majorFont>
        <a:latin typeface="Eras Bold IT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A3E10-6569-4E79-9A4A-DE843CBA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Office_34936294_TF10385376.dotx</Template>
  <TotalTime>19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Ziv Yang (RWS Moravia)</cp:lastModifiedBy>
  <cp:revision>7</cp:revision>
  <dcterms:created xsi:type="dcterms:W3CDTF">2019-06-18T15:53:00Z</dcterms:created>
  <dcterms:modified xsi:type="dcterms:W3CDTF">2019-08-22T10:00:00Z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Applications">
    <vt:lpwstr>95;#Word 12;#79;#Template 12;#448;#Word 14</vt:lpwstr>
  </property>
</Properties>
</file>