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280"/>
        <w:gridCol w:w="4854"/>
      </w:tblGrid>
      <w:tr w:rsidR="00ED6510" w:rsidRPr="00777845" w14:paraId="342C9421" w14:textId="77777777" w:rsidTr="001917B8">
        <w:trPr>
          <w:trHeight w:val="4825"/>
        </w:trPr>
        <w:tc>
          <w:tcPr>
            <w:tcW w:w="13134" w:type="dxa"/>
            <w:gridSpan w:val="2"/>
          </w:tcPr>
          <w:p w14:paraId="03297FD0" w14:textId="77777777" w:rsidR="001D65D2" w:rsidRPr="00777845" w:rsidRDefault="001D65D2" w:rsidP="00ED6510">
            <w:pPr>
              <w:pStyle w:val="Kop4"/>
              <w:rPr>
                <w:rStyle w:val="Nadruk"/>
                <w:noProof/>
                <w:color w:val="000000" w:themeColor="text1"/>
              </w:rPr>
            </w:pPr>
            <w:r w:rsidRPr="00777845">
              <w:rPr>
                <w:rStyle w:val="Nadruk"/>
                <w:noProof/>
                <w:color w:val="000000" w:themeColor="text1"/>
                <w:lang w:eastAsia="nl-NL"/>
              </w:rPr>
              <mc:AlternateContent>
                <mc:Choice Requires="wps">
                  <w:drawing>
                    <wp:anchor distT="0" distB="0" distL="114300" distR="114300" simplePos="0" relativeHeight="251680256" behindDoc="1" locked="0" layoutInCell="1" allowOverlap="1" wp14:anchorId="6D42CDD6" wp14:editId="36DF7750">
                      <wp:simplePos x="0" y="0"/>
                      <wp:positionH relativeFrom="column">
                        <wp:posOffset>14994</wp:posOffset>
                      </wp:positionH>
                      <wp:positionV relativeFrom="page">
                        <wp:posOffset>-27296</wp:posOffset>
                      </wp:positionV>
                      <wp:extent cx="8106410" cy="422275"/>
                      <wp:effectExtent l="0" t="0" r="8890" b="0"/>
                      <wp:wrapNone/>
                      <wp:docPr id="112" name="Rechthoek 112"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4B070" id="Rechthoek 112" o:spid="_x0000_s1026" alt="lijn met kleurblokken" style="position:absolute;margin-left:1.2pt;margin-top:-2.15pt;width:638.3pt;height:3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" fillcolor="#c75454" stroked="f" strokeweight="1pt">
                      <w10:wrap anchory="page"/>
                    </v:rect>
                  </w:pict>
                </mc:Fallback>
              </mc:AlternateContent>
            </w:r>
          </w:p>
          <w:p w14:paraId="6A18F6CC" w14:textId="77777777" w:rsidR="00665DF7" w:rsidRPr="00777845" w:rsidRDefault="001D65D2" w:rsidP="00ED6510">
            <w:pPr>
              <w:pStyle w:val="Kop4"/>
              <w:rPr>
                <w:rStyle w:val="Nadruk"/>
                <w:noProof/>
                <w:color w:val="000000" w:themeColor="text1"/>
              </w:rPr>
            </w:pPr>
            <w:r w:rsidRPr="00777845">
              <w:rPr>
                <w:rStyle w:val="Nadruk"/>
                <w:noProof/>
                <w:color w:val="000000" w:themeColor="text1"/>
                <w:lang w:eastAsia="nl-NL"/>
              </w:rPr>
              <mc:AlternateContent>
                <mc:Choice Requires="wpg">
                  <w:drawing>
                    <wp:inline distT="0" distB="0" distL="0" distR="0" wp14:anchorId="35F1198C" wp14:editId="12C6E4CD">
                      <wp:extent cx="8016049" cy="3411856"/>
                      <wp:effectExtent l="0" t="0" r="4445" b="0"/>
                      <wp:docPr id="105" name="Groep 105" descr="close-up bosbessen "/>
                      <wp:cNvGraphicFramePr/>
                      <a:graphic xmlns:a="http://schemas.openxmlformats.org/drawingml/2006/main">
                        <a:graphicData uri="http://schemas.microsoft.com/office/word/2010/wordprocessingGroup">
                          <wpg:wgp>
                            <wpg:cNvGrpSpPr/>
                            <wpg:grpSpPr>
                              <a:xfrm>
                                <a:off x="0" y="0"/>
                                <a:ext cx="8016049" cy="3411856"/>
                                <a:chOff x="-148857" y="-907484"/>
                                <a:chExt cx="8016049" cy="3411856"/>
                              </a:xfrm>
                            </wpg:grpSpPr>
                            <wpg:grpSp>
                              <wpg:cNvPr id="106" name="Groep 106"/>
                              <wpg:cNvGrpSpPr/>
                              <wpg:grpSpPr>
                                <a:xfrm>
                                  <a:off x="-148857" y="-907484"/>
                                  <a:ext cx="8016049" cy="3313800"/>
                                  <a:chOff x="-148857" y="-907484"/>
                                  <a:chExt cx="8016049" cy="3313800"/>
                                </a:xfrm>
                              </wpg:grpSpPr>
                              <pic:pic xmlns:pic="http://schemas.openxmlformats.org/drawingml/2006/picture">
                                <pic:nvPicPr>
                                  <pic:cNvPr id="107" name="Afbeelding 107" descr="close-up bosbes"/>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8857" y="-907484"/>
                                    <a:ext cx="8016049" cy="2975212"/>
                                  </a:xfrm>
                                  <a:prstGeom prst="rect">
                                    <a:avLst/>
                                  </a:prstGeom>
                                </pic:spPr>
                              </pic:pic>
                              <wps:wsp>
                                <wps:cNvPr id="108" name="Tekstvak 13"/>
                                <wps:cNvSpPr txBox="1">
                                  <a:spLocks noChangeArrowheads="1"/>
                                </wps:cNvSpPr>
                                <wps:spPr bwMode="auto">
                                  <a:xfrm>
                                    <a:off x="310761" y="-519230"/>
                                    <a:ext cx="5817358" cy="2286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53DDE3" w14:textId="77777777" w:rsidR="001D65D2" w:rsidRPr="00ED6510" w:rsidRDefault="001D65D2" w:rsidP="00ED6510">
                                      <w:pPr>
                                        <w:pStyle w:val="Titel"/>
                                        <w:rPr>
                                          <w:noProof/>
                                        </w:rPr>
                                      </w:pPr>
                                      <w:r w:rsidRPr="00ED6510">
                                        <w:rPr>
                                          <w:noProof/>
                                          <w:lang w:bidi="nl-NL"/>
                                        </w:rPr>
                                        <w:t>Titel van nieuwsbrief</w:t>
                                      </w:r>
                                    </w:p>
                                  </w:txbxContent>
                                </wps:txbx>
                                <wps:bodyPr rot="0" vert="horz" wrap="square" lIns="0" tIns="0" rIns="0" bIns="0" anchor="t" anchorCtr="0" upright="1">
                                  <a:noAutofit/>
                                </wps:bodyPr>
                              </wps:wsp>
                              <wps:wsp>
                                <wps:cNvPr id="109" name="Tekstvak 12"/>
                                <wps:cNvSpPr txBox="1">
                                  <a:spLocks noChangeArrowheads="1"/>
                                </wps:cNvSpPr>
                                <wps:spPr bwMode="auto">
                                  <a:xfrm>
                                    <a:off x="4670793" y="-784657"/>
                                    <a:ext cx="2677113"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0D65" w14:textId="77777777" w:rsidR="001D65D2" w:rsidRPr="00ED6510" w:rsidRDefault="001D65D2" w:rsidP="00ED6510">
                                      <w:pPr>
                                        <w:pStyle w:val="Kop3"/>
                                      </w:pPr>
                                      <w:r w:rsidRPr="00ED6510">
                                        <w:rPr>
                                          <w:noProof/>
                                          <w:lang w:bidi="nl-NL"/>
                                        </w:rPr>
                                        <w:t>Nieuwsbrief</w:t>
                                      </w:r>
                                      <w:r w:rsidRPr="00ED6510">
                                        <w:rPr>
                                          <w:lang w:bidi="nl-NL"/>
                                        </w:rPr>
                                        <w:t xml:space="preserve"> datum</w:t>
                                      </w:r>
                                    </w:p>
                                    <w:p w14:paraId="6C6AC171" w14:textId="77777777" w:rsidR="001D65D2" w:rsidRPr="00ED6510" w:rsidRDefault="001D65D2" w:rsidP="00ED6510">
                                      <w:pPr>
                                        <w:pStyle w:val="Kop3"/>
                                      </w:pPr>
                                      <w:r w:rsidRPr="00ED6510">
                                        <w:rPr>
                                          <w:lang w:bidi="nl-NL"/>
                                        </w:rPr>
                                        <w:t>Jaargang 1, editie 1</w:t>
                                      </w:r>
                                    </w:p>
                                  </w:txbxContent>
                                </wps:txbx>
                                <wps:bodyPr rot="0" vert="horz" wrap="square" lIns="0" tIns="0" rIns="0" bIns="0" anchor="t" anchorCtr="0" upright="1">
                                  <a:noAutofit/>
                                </wps:bodyPr>
                              </wps:wsp>
                              <wps:wsp>
                                <wps:cNvPr id="110" name="Lijn 262"/>
                                <wps:cNvCnPr>
                                  <a:cxnSpLocks noChangeShapeType="1"/>
                                </wps:cNvCnPr>
                                <wps:spPr bwMode="auto">
                                  <a:xfrm>
                                    <a:off x="505326" y="2406316"/>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111" name="Tekstvak 6"/>
                              <wps:cNvSpPr txBox="1">
                                <a:spLocks noChangeArrowheads="1"/>
                              </wps:cNvSpPr>
                              <wps:spPr bwMode="auto">
                                <a:xfrm>
                                  <a:off x="529009" y="1780288"/>
                                  <a:ext cx="4618033" cy="724084"/>
                                </a:xfrm>
                                <a:prstGeom prst="rect">
                                  <a:avLst/>
                                </a:prstGeom>
                                <a:solidFill>
                                  <a:schemeClr val="accent4"/>
                                </a:solidFill>
                                <a:ln w="9525">
                                  <a:noFill/>
                                  <a:miter lim="800000"/>
                                  <a:headEnd/>
                                  <a:tailEnd/>
                                </a:ln>
                              </wps:spPr>
                              <wps:txbx>
                                <w:txbxContent>
                                  <w:p w14:paraId="53D64158" w14:textId="77777777" w:rsidR="001D65D2" w:rsidRPr="00665DF7" w:rsidRDefault="001D65D2" w:rsidP="00665DF7">
                                    <w:pPr>
                                      <w:pStyle w:val="Kop9"/>
                                      <w:rPr>
                                        <w:noProof/>
                                      </w:rPr>
                                    </w:pPr>
                                    <w:r w:rsidRPr="00665DF7">
                                      <w:rPr>
                                        <w:noProof/>
                                        <w:lang w:bidi="nl-NL"/>
                                      </w:rPr>
                                      <w:t>Bedrijfsnaam, adres, postcode, plaats</w:t>
                                    </w:r>
                                  </w:p>
                                  <w:p w14:paraId="5D95B75E" w14:textId="77777777" w:rsidR="001D65D2" w:rsidRPr="00665DF7" w:rsidRDefault="001D65D2" w:rsidP="00665DF7">
                                    <w:pPr>
                                      <w:pStyle w:val="Kop9"/>
                                      <w:rPr>
                                        <w:noProof/>
                                      </w:rPr>
                                    </w:pPr>
                                    <w:r w:rsidRPr="00665DF7">
                                      <w:rPr>
                                        <w:noProof/>
                                        <w:lang w:bidi="nl-NL"/>
                                      </w:rPr>
                                      <w:t>Websiteadres  E-mailadres  Telefoonnummer</w:t>
                                    </w:r>
                                  </w:p>
                                </w:txbxContent>
                              </wps:txbx>
                              <wps:bodyPr rot="0" vert="horz" wrap="square" lIns="0" tIns="9144" rIns="0" bIns="0" anchor="t" anchorCtr="0" upright="1">
                                <a:noAutofit/>
                              </wps:bodyPr>
                            </wps:wsp>
                          </wpg:wgp>
                        </a:graphicData>
                      </a:graphic>
                    </wp:inline>
                  </w:drawing>
                </mc:Choice>
                <mc:Fallback>
                  <w:pict>
                    <v:group w14:anchorId="35F1198C" id="Groep 105" o:spid="_x0000_s1026" alt="close-up bosbessen " style="width:631.2pt;height:268.65pt;mso-position-horizontal-relative:char;mso-position-vertical-relative:line" coordorigin="-1488,-9074" coordsize="80160,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">
                      <v:group id="Groep 106" o:spid="_x0000_s1027" style="position:absolute;left:-1488;top:-9074;width:80159;height:33137" coordorigin="-1488,-9074" coordsize="80160,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7" o:spid="_x0000_s1028" type="#_x0000_t75" alt="close-up bosbes" style="position:absolute;left:-1488;top:-9074;width:80159;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">
                          <v:imagedata r:id="rId8" o:title="close-up bosbes"/>
                        </v:shape>
                        <v:shapetype id="_x0000_t202" coordsize="21600,21600" o:spt="202" path="m,l,21600r21600,l21600,xe">
                          <v:stroke joinstyle="miter"/>
                          <v:path gradientshapeok="t" o:connecttype="rect"/>
                        </v:shapetype>
                        <v:shape id="Tekstvak 13" o:spid="_x0000_s1029" type="#_x0000_t202" style="position:absolute;left:3107;top:-5192;width:58174;height:2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" filled="f" stroked="f" strokecolor="white">
                          <v:textbox inset="0,0,0,0">
                            <w:txbxContent>
                              <w:p w14:paraId="6053DDE3" w14:textId="77777777" w:rsidR="001D65D2" w:rsidRPr="00ED6510" w:rsidRDefault="001D65D2" w:rsidP="00ED6510">
                                <w:pPr>
                                  <w:pStyle w:val="Titel"/>
                                  <w:rPr>
                                    <w:noProof/>
                                  </w:rPr>
                                </w:pPr>
                                <w:r w:rsidRPr="00ED6510">
                                  <w:rPr>
                                    <w:noProof/>
                                    <w:lang w:bidi="nl-NL"/>
                                  </w:rPr>
                                  <w:t>Titel van nieuwsbrief</w:t>
                                </w:r>
                              </w:p>
                            </w:txbxContent>
                          </v:textbox>
                        </v:shape>
                        <v:shape id="_x0000_s1030" type="#_x0000_t202" style="position:absolute;left:46707;top:-7846;width:2677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F0C0D65" w14:textId="77777777" w:rsidR="001D65D2" w:rsidRPr="00ED6510" w:rsidRDefault="001D65D2" w:rsidP="00ED6510">
                                <w:pPr>
                                  <w:pStyle w:val="Kop3"/>
                                </w:pPr>
                                <w:r w:rsidRPr="00ED6510">
                                  <w:rPr>
                                    <w:noProof/>
                                    <w:lang w:bidi="nl-NL"/>
                                  </w:rPr>
                                  <w:t>Nieuwsbrief</w:t>
                                </w:r>
                                <w:r w:rsidRPr="00ED6510">
                                  <w:rPr>
                                    <w:lang w:bidi="nl-NL"/>
                                  </w:rPr>
                                  <w:t xml:space="preserve"> datum</w:t>
                                </w:r>
                              </w:p>
                              <w:p w14:paraId="6C6AC171" w14:textId="77777777" w:rsidR="001D65D2" w:rsidRPr="00ED6510" w:rsidRDefault="001D65D2" w:rsidP="00ED6510">
                                <w:pPr>
                                  <w:pStyle w:val="Kop3"/>
                                </w:pPr>
                                <w:r w:rsidRPr="00ED6510">
                                  <w:rPr>
                                    <w:lang w:bidi="nl-NL"/>
                                  </w:rPr>
                                  <w:t>Jaargang 1, editie 1</w:t>
                                </w:r>
                              </w:p>
                            </w:txbxContent>
                          </v:textbox>
                        </v:shape>
                        <v:line id="Lijn 262" o:spid="_x0000_s1031" style="position:absolute;visibility:visible;mso-wrap-style:square" from="5053,24063" to="7315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" stroked="f"/>
                      </v:group>
                      <v:shape id="Tekstvak 6" o:spid="_x0000_s1032" type="#_x0000_t202" style="position:absolute;left:5290;top:17802;width:46180;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" fillcolor="#294983 [3207]" stroked="f">
                        <v:textbox inset="0,.72pt,0,0">
                          <w:txbxContent>
                            <w:p w14:paraId="53D64158" w14:textId="77777777" w:rsidR="001D65D2" w:rsidRPr="00665DF7" w:rsidRDefault="001D65D2" w:rsidP="00665DF7">
                              <w:pPr>
                                <w:pStyle w:val="Kop9"/>
                                <w:rPr>
                                  <w:noProof/>
                                </w:rPr>
                              </w:pPr>
                              <w:r w:rsidRPr="00665DF7">
                                <w:rPr>
                                  <w:noProof/>
                                  <w:lang w:bidi="nl-NL"/>
                                </w:rPr>
                                <w:t>Bedrijfsnaam, adres, postcode, plaats</w:t>
                              </w:r>
                            </w:p>
                            <w:p w14:paraId="5D95B75E" w14:textId="77777777" w:rsidR="001D65D2" w:rsidRPr="00665DF7" w:rsidRDefault="001D65D2" w:rsidP="00665DF7">
                              <w:pPr>
                                <w:pStyle w:val="Kop9"/>
                                <w:rPr>
                                  <w:noProof/>
                                </w:rPr>
                              </w:pPr>
                              <w:r w:rsidRPr="00665DF7">
                                <w:rPr>
                                  <w:noProof/>
                                  <w:lang w:bidi="nl-NL"/>
                                </w:rPr>
                                <w:t>Websiteadres  E-mailadres  Telefoonnummer</w:t>
                              </w:r>
                            </w:p>
                          </w:txbxContent>
                        </v:textbox>
                      </v:shape>
                      <w10:anchorlock/>
                    </v:group>
                  </w:pict>
                </mc:Fallback>
              </mc:AlternateContent>
            </w:r>
            <w:r w:rsidRPr="00777845">
              <w:rPr>
                <w:rStyle w:val="Nadruk"/>
                <w:noProof/>
                <w:color w:val="000000" w:themeColor="text1"/>
                <w:lang w:bidi="nl-NL"/>
              </w:rPr>
              <w:br w:type="page"/>
            </w:r>
          </w:p>
          <w:p w14:paraId="5AC0DEB4" w14:textId="77777777" w:rsidR="001D65D2" w:rsidRPr="00777845" w:rsidRDefault="00665DF7" w:rsidP="00665DF7">
            <w:pPr>
              <w:tabs>
                <w:tab w:val="left" w:pos="7501"/>
              </w:tabs>
              <w:rPr>
                <w:noProof/>
              </w:rPr>
            </w:pPr>
            <w:r w:rsidRPr="00777845">
              <w:rPr>
                <w:noProof/>
                <w:lang w:bidi="nl-NL"/>
              </w:rPr>
              <w:tab/>
            </w:r>
          </w:p>
        </w:tc>
      </w:tr>
      <w:tr w:rsidR="00665DF7" w:rsidRPr="00777845" w14:paraId="69672A8B" w14:textId="77777777" w:rsidTr="00F1742A">
        <w:trPr>
          <w:trHeight w:val="9404"/>
        </w:trPr>
        <w:tc>
          <w:tcPr>
            <w:tcW w:w="8280" w:type="dxa"/>
          </w:tcPr>
          <w:p w14:paraId="2D3B8FAE" w14:textId="77777777" w:rsidR="00665DF7" w:rsidRPr="00777845" w:rsidRDefault="00665DF7" w:rsidP="00ED6510">
            <w:pPr>
              <w:pStyle w:val="Kop4"/>
              <w:rPr>
                <w:rStyle w:val="Nadruk"/>
                <w:i w:val="0"/>
                <w:noProof/>
                <w:color w:val="000000" w:themeColor="text1"/>
              </w:rPr>
            </w:pPr>
            <w:r w:rsidRPr="00777845">
              <w:rPr>
                <w:noProof/>
                <w:color w:val="000000" w:themeColor="text1"/>
                <w:lang w:eastAsia="nl-NL"/>
              </w:rPr>
              <mc:AlternateContent>
                <mc:Choice Requires="wpg">
                  <w:drawing>
                    <wp:inline distT="0" distB="0" distL="0" distR="0" wp14:anchorId="78BA5717" wp14:editId="54C70300">
                      <wp:extent cx="4926842" cy="5734050"/>
                      <wp:effectExtent l="0" t="0" r="0" b="0"/>
                      <wp:docPr id="140" name="Groep 140" descr="tekstblok "/>
                      <wp:cNvGraphicFramePr/>
                      <a:graphic xmlns:a="http://schemas.openxmlformats.org/drawingml/2006/main">
                        <a:graphicData uri="http://schemas.microsoft.com/office/word/2010/wordprocessingGroup">
                          <wpg:wgp>
                            <wpg:cNvGrpSpPr/>
                            <wpg:grpSpPr>
                              <a:xfrm>
                                <a:off x="0" y="0"/>
                                <a:ext cx="4926842" cy="5734050"/>
                                <a:chOff x="0" y="0"/>
                                <a:chExt cx="4926842" cy="6007869"/>
                              </a:xfrm>
                            </wpg:grpSpPr>
                            <wps:wsp>
                              <wps:cNvPr id="129" name="Tekstvak 129"/>
                              <wps:cNvSpPr txBox="1"/>
                              <wps:spPr>
                                <a:xfrm>
                                  <a:off x="0" y="0"/>
                                  <a:ext cx="2581275" cy="627380"/>
                                </a:xfrm>
                                <a:prstGeom prst="rect">
                                  <a:avLst/>
                                </a:prstGeom>
                                <a:solidFill>
                                  <a:schemeClr val="accent1"/>
                                </a:solidFill>
                                <a:ln w="6350">
                                  <a:noFill/>
                                </a:ln>
                              </wps:spPr>
                              <wps:txbx>
                                <w:txbxContent>
                                  <w:p w14:paraId="7EB5C23C" w14:textId="77777777" w:rsidR="00665DF7" w:rsidRPr="00665DF7" w:rsidRDefault="00665DF7" w:rsidP="00665DF7">
                                    <w:pPr>
                                      <w:pStyle w:val="Ondertitelartikelen"/>
                                      <w:rPr>
                                        <w:rFonts w:ascii="Century Gothic" w:hAnsi="Century Gothic"/>
                                        <w:noProof/>
                                        <w:sz w:val="48"/>
                                        <w:szCs w:val="48"/>
                                      </w:rPr>
                                    </w:pPr>
                                    <w:r w:rsidRPr="00665DF7">
                                      <w:rPr>
                                        <w:rFonts w:ascii="Century Gothic" w:eastAsia="Century Gothic" w:hAnsi="Century Gothic" w:cs="Century Gothic"/>
                                        <w:noProof/>
                                        <w:sz w:val="48"/>
                                        <w:szCs w:val="48"/>
                                        <w:lang w:bidi="nl-NL"/>
                                      </w:rPr>
                                      <w:t>Aan de slag</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30" name="Tekstvak 130"/>
                              <wps:cNvSpPr txBox="1"/>
                              <wps:spPr>
                                <a:xfrm>
                                  <a:off x="0" y="1049920"/>
                                  <a:ext cx="4926842" cy="4957949"/>
                                </a:xfrm>
                                <a:prstGeom prst="rect">
                                  <a:avLst/>
                                </a:prstGeom>
                                <a:noFill/>
                                <a:ln w="6350">
                                  <a:noFill/>
                                </a:ln>
                              </wps:spPr>
                              <wps:txbx>
                                <w:txbxContent>
                                  <w:p w14:paraId="1FD8B352" w14:textId="77777777" w:rsidR="00665DF7" w:rsidRPr="00665DF7" w:rsidRDefault="00665DF7" w:rsidP="00665DF7">
                                    <w:pPr>
                                      <w:pStyle w:val="Inhoud"/>
                                      <w:ind w:left="576"/>
                                      <w:rPr>
                                        <w:noProof/>
                                      </w:rPr>
                                    </w:pPr>
                                    <w:r w:rsidRPr="00665DF7">
                                      <w:rPr>
                                        <w:noProof/>
                                        <w:lang w:bidi="nl-NL"/>
                                      </w:rPr>
                                      <w:t>Het doel van een nieuwsbrief is om gespecialiseerde informatie te verstrekken aan een doelgroep. Om u te helpen dit doel te bereiken, kunt u in deze sjabloon suggesties vinden die u ook vindt in het artikel in het taakvenster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koppelingen naar Help-onderwerpen over de Microsoft Word-functies die in deze sjabloon worden gebruikt, zoals tekstvakken. Voordat u deze inhoud begint te vervangen, is het aan te raden om deze sjabloon als extra ondersteuning af te drukken om de instructies te kunnen gebruiken. 'In dit nummer' geeft artikelen weer die u kunnen helpen om een doeltreffende nieuwsbrief te schrijven.</w:t>
                                    </w:r>
                                  </w:p>
                                  <w:p w14:paraId="576408D6" w14:textId="77777777" w:rsidR="00665DF7" w:rsidRPr="00665DF7" w:rsidRDefault="00665DF7" w:rsidP="00665DF7">
                                    <w:pPr>
                                      <w:pStyle w:val="Inhoud"/>
                                      <w:ind w:left="576"/>
                                      <w:rPr>
                                        <w:noProof/>
                                      </w:rPr>
                                    </w:pPr>
                                    <w:r w:rsidRPr="00665DF7">
                                      <w:rPr>
                                        <w:noProof/>
                                        <w:lang w:bidi="nl-NL"/>
                                      </w:rPr>
                                      <w:t>Wanneer u een nieuwsbrief schrijft, moet u eerst de doelgroep vaststellen. Dit kan iedereen zijn die erbij gebaat zou kunnen zijn, zoals mensen die geïnteresseerd zijn in een product.</w:t>
                                    </w:r>
                                  </w:p>
                                  <w:p w14:paraId="33B3CE7D" w14:textId="77777777" w:rsidR="00665DF7" w:rsidRPr="00665DF7" w:rsidRDefault="00665DF7" w:rsidP="00950E09">
                                    <w:pPr>
                                      <w:pStyle w:val="Inhoud"/>
                                      <w:ind w:left="576"/>
                                      <w:rPr>
                                        <w:noProof/>
                                      </w:rPr>
                                    </w:pPr>
                                    <w:r w:rsidRPr="00665DF7">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kstvak 131"/>
                              <wps:cNvSpPr txBox="1"/>
                              <wps:spPr>
                                <a:xfrm>
                                  <a:off x="0" y="641445"/>
                                  <a:ext cx="2197100" cy="408940"/>
                                </a:xfrm>
                                <a:prstGeom prst="rect">
                                  <a:avLst/>
                                </a:prstGeom>
                                <a:noFill/>
                                <a:ln w="6350">
                                  <a:noFill/>
                                </a:ln>
                              </wps:spPr>
                              <wps:txbx>
                                <w:txbxContent>
                                  <w:p w14:paraId="2BB18D4C" w14:textId="77777777" w:rsidR="00665DF7" w:rsidRDefault="00665DF7" w:rsidP="00665DF7">
                                    <w:pPr>
                                      <w:pStyle w:val="Inhoud"/>
                                      <w:ind w:left="576"/>
                                      <w:rPr>
                                        <w:noProof/>
                                      </w:rPr>
                                    </w:pPr>
                                    <w:r>
                                      <w:rPr>
                                        <w:noProof/>
                                        <w:lang w:bidi="nl-NL"/>
                                      </w:rPr>
                                      <w:t>Door Naam 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BA5717" id="Groep 140" o:spid="_x0000_s1033" alt="tekstblok " style="width:387.95pt;height:451.5pt;mso-position-horizontal-relative:char;mso-position-vertical-relative:line" coordsize="49268,6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">
                      <v:shape id="Tekstvak 129" o:spid="_x0000_s1034" type="#_x0000_t202" style="position:absolute;width:25812;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" fillcolor="#c75454 [3204]" stroked="f" strokeweight=".5pt">
                        <v:textbox inset="21.6pt">
                          <w:txbxContent>
                            <w:p w14:paraId="7EB5C23C" w14:textId="77777777" w:rsidR="00665DF7" w:rsidRPr="00665DF7" w:rsidRDefault="00665DF7" w:rsidP="00665DF7">
                              <w:pPr>
                                <w:pStyle w:val="Ondertitelartikelen"/>
                                <w:rPr>
                                  <w:rFonts w:ascii="Century Gothic" w:hAnsi="Century Gothic"/>
                                  <w:noProof/>
                                  <w:sz w:val="48"/>
                                  <w:szCs w:val="48"/>
                                </w:rPr>
                              </w:pPr>
                              <w:r w:rsidRPr="00665DF7">
                                <w:rPr>
                                  <w:rFonts w:ascii="Century Gothic" w:eastAsia="Century Gothic" w:hAnsi="Century Gothic" w:cs="Century Gothic"/>
                                  <w:noProof/>
                                  <w:sz w:val="48"/>
                                  <w:szCs w:val="48"/>
                                  <w:lang w:bidi="nl-NL"/>
                                </w:rPr>
                                <w:t>Aan de slag</w:t>
                              </w:r>
                            </w:p>
                          </w:txbxContent>
                        </v:textbox>
                      </v:shape>
                      <v:shape id="Tekstvak 130" o:spid="_x0000_s1035" type="#_x0000_t202" style="position:absolute;top:10499;width:49268;height:49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1FD8B352" w14:textId="77777777" w:rsidR="00665DF7" w:rsidRPr="00665DF7" w:rsidRDefault="00665DF7" w:rsidP="00665DF7">
                              <w:pPr>
                                <w:pStyle w:val="Inhoud"/>
                                <w:ind w:left="576"/>
                                <w:rPr>
                                  <w:noProof/>
                                </w:rPr>
                              </w:pPr>
                              <w:r w:rsidRPr="00665DF7">
                                <w:rPr>
                                  <w:noProof/>
                                  <w:lang w:bidi="nl-NL"/>
                                </w:rPr>
                                <w:t>Het doel van een nieuwsbrief is om gespecialiseerde informatie te verstrekken aan een doelgroep. Om u te helpen dit doel te bereiken, kunt u in deze sjabloon suggesties vinden die u ook vindt in het artikel in het taakvenster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koppelingen naar Help-onderwerpen over de Microsoft Word-functies die in deze sjabloon worden gebruikt, zoals tekstvakken. Voordat u deze inhoud begint te vervangen, is het aan te raden om deze sjabloon als extra ondersteuning af te drukken om de instructies te kunnen gebruiken. 'In dit nummer' geeft artikelen weer die u kunnen helpen om een doeltreffende nieuwsbrief te schrijven.</w:t>
                              </w:r>
                            </w:p>
                            <w:p w14:paraId="576408D6" w14:textId="77777777" w:rsidR="00665DF7" w:rsidRPr="00665DF7" w:rsidRDefault="00665DF7" w:rsidP="00665DF7">
                              <w:pPr>
                                <w:pStyle w:val="Inhoud"/>
                                <w:ind w:left="576"/>
                                <w:rPr>
                                  <w:noProof/>
                                </w:rPr>
                              </w:pPr>
                              <w:r w:rsidRPr="00665DF7">
                                <w:rPr>
                                  <w:noProof/>
                                  <w:lang w:bidi="nl-NL"/>
                                </w:rPr>
                                <w:t>Wanneer u een nieuwsbrief schrijft, moet u eerst de doelgroep vaststellen. Dit kan iedereen zijn die erbij gebaat zou kunnen zijn, zoals mensen die geïnteresseerd zijn in een product.</w:t>
                              </w:r>
                            </w:p>
                            <w:p w14:paraId="33B3CE7D" w14:textId="77777777" w:rsidR="00665DF7" w:rsidRPr="00665DF7" w:rsidRDefault="00665DF7" w:rsidP="00950E09">
                              <w:pPr>
                                <w:pStyle w:val="Inhoud"/>
                                <w:ind w:left="576"/>
                                <w:rPr>
                                  <w:noProof/>
                                </w:rPr>
                              </w:pPr>
                              <w:r w:rsidRPr="00665DF7">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txbxContent>
                        </v:textbox>
                      </v:shape>
                      <v:shape id="Tekstvak 131" o:spid="_x0000_s1036" type="#_x0000_t202" style="position:absolute;top:641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BB18D4C" w14:textId="77777777" w:rsidR="00665DF7" w:rsidRDefault="00665DF7" w:rsidP="00665DF7">
                              <w:pPr>
                                <w:pStyle w:val="Inhoud"/>
                                <w:ind w:left="576"/>
                                <w:rPr>
                                  <w:noProof/>
                                </w:rPr>
                              </w:pPr>
                              <w:r>
                                <w:rPr>
                                  <w:noProof/>
                                  <w:lang w:bidi="nl-NL"/>
                                </w:rPr>
                                <w:t>Door Naam auteur</w:t>
                              </w:r>
                            </w:p>
                          </w:txbxContent>
                        </v:textbox>
                      </v:shape>
                      <w10:anchorlock/>
                    </v:group>
                  </w:pict>
                </mc:Fallback>
              </mc:AlternateContent>
            </w:r>
          </w:p>
        </w:tc>
        <w:tc>
          <w:tcPr>
            <w:tcW w:w="4854" w:type="dxa"/>
          </w:tcPr>
          <w:p w14:paraId="6103C9F2" w14:textId="77777777" w:rsidR="00665DF7" w:rsidRPr="00777845" w:rsidRDefault="00AD4565" w:rsidP="00ED6510">
            <w:pPr>
              <w:pStyle w:val="Kop4"/>
              <w:rPr>
                <w:rStyle w:val="Nadruk"/>
                <w:i w:val="0"/>
                <w:noProof/>
                <w:color w:val="000000" w:themeColor="text1"/>
              </w:rPr>
            </w:pPr>
            <w:r w:rsidRPr="00777845">
              <w:rPr>
                <w:noProof/>
                <w:color w:val="000000" w:themeColor="text1"/>
                <w:lang w:eastAsia="nl-NL"/>
              </w:rPr>
              <w:drawing>
                <wp:anchor distT="0" distB="0" distL="114300" distR="114300" simplePos="0" relativeHeight="251681280" behindDoc="1" locked="0" layoutInCell="1" allowOverlap="1" wp14:anchorId="24D08CDF" wp14:editId="6FB91E13">
                  <wp:simplePos x="0" y="0"/>
                  <wp:positionH relativeFrom="column">
                    <wp:posOffset>186690</wp:posOffset>
                  </wp:positionH>
                  <wp:positionV relativeFrom="paragraph">
                    <wp:posOffset>3182130</wp:posOffset>
                  </wp:positionV>
                  <wp:extent cx="2833085" cy="3547269"/>
                  <wp:effectExtent l="0" t="0" r="5715" b="0"/>
                  <wp:wrapNone/>
                  <wp:docPr id="142" name="Afbeelding 142" descr="Pannenkoeken met bos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ncake-2604822.jpg"/>
                          <pic:cNvPicPr/>
                        </pic:nvPicPr>
                        <pic:blipFill>
                          <a:blip r:embed="rId9">
                            <a:extLst>
                              <a:ext uri="{28A0092B-C50C-407E-A947-70E740481C1C}">
                                <a14:useLocalDpi xmlns:a14="http://schemas.microsoft.com/office/drawing/2010/main" val="0"/>
                              </a:ext>
                            </a:extLst>
                          </a:blip>
                          <a:stretch>
                            <a:fillRect/>
                          </a:stretch>
                        </pic:blipFill>
                        <pic:spPr>
                          <a:xfrm>
                            <a:off x="0" y="0"/>
                            <a:ext cx="2833085" cy="3547269"/>
                          </a:xfrm>
                          <a:prstGeom prst="rect">
                            <a:avLst/>
                          </a:prstGeom>
                        </pic:spPr>
                      </pic:pic>
                    </a:graphicData>
                  </a:graphic>
                  <wp14:sizeRelH relativeFrom="margin">
                    <wp14:pctWidth>0</wp14:pctWidth>
                  </wp14:sizeRelH>
                  <wp14:sizeRelV relativeFrom="margin">
                    <wp14:pctHeight>0</wp14:pctHeight>
                  </wp14:sizeRelV>
                </wp:anchor>
              </w:drawing>
            </w:r>
            <w:r w:rsidR="00EF208E" w:rsidRPr="00777845">
              <w:rPr>
                <w:noProof/>
                <w:color w:val="000000" w:themeColor="text1"/>
                <w:lang w:eastAsia="nl-NL"/>
              </w:rPr>
              <mc:AlternateContent>
                <mc:Choice Requires="wps">
                  <w:drawing>
                    <wp:inline distT="0" distB="0" distL="0" distR="0" wp14:anchorId="2BC3C1A7" wp14:editId="43B1D947">
                      <wp:extent cx="2837815" cy="3102015"/>
                      <wp:effectExtent l="0" t="0" r="0" b="3175"/>
                      <wp:docPr id="141" name="Tekstvak 141"/>
                      <wp:cNvGraphicFramePr/>
                      <a:graphic xmlns:a="http://schemas.openxmlformats.org/drawingml/2006/main">
                        <a:graphicData uri="http://schemas.microsoft.com/office/word/2010/wordprocessingShape">
                          <wps:wsp>
                            <wps:cNvSpPr txBox="1"/>
                            <wps:spPr>
                              <a:xfrm>
                                <a:off x="0" y="0"/>
                                <a:ext cx="2837815" cy="3102015"/>
                              </a:xfrm>
                              <a:prstGeom prst="rect">
                                <a:avLst/>
                              </a:prstGeom>
                              <a:solidFill>
                                <a:schemeClr val="accent4"/>
                              </a:solidFill>
                              <a:ln w="6350">
                                <a:noFill/>
                              </a:ln>
                            </wps:spPr>
                            <wps:txbx>
                              <w:txbxContent>
                                <w:p w14:paraId="22ABC941" w14:textId="77777777" w:rsidR="00EF208E" w:rsidRPr="00877A2F" w:rsidRDefault="00EF208E" w:rsidP="00EF208E">
                                  <w:pPr>
                                    <w:pStyle w:val="Kop4"/>
                                    <w:rPr>
                                      <w:rFonts w:ascii="Century Gothic" w:hAnsi="Century Gothic"/>
                                      <w:noProof/>
                                      <w:sz w:val="18"/>
                                      <w:szCs w:val="18"/>
                                    </w:rPr>
                                  </w:pPr>
                                </w:p>
                                <w:p w14:paraId="33547C4F" w14:textId="77777777" w:rsidR="00EF208E" w:rsidRPr="00CE7301" w:rsidRDefault="00EF208E" w:rsidP="00CE7301">
                                  <w:pPr>
                                    <w:pStyle w:val="Kop2"/>
                                    <w:ind w:left="288"/>
                                    <w:rPr>
                                      <w:noProof/>
                                      <w:color w:val="FFFFFF" w:themeColor="background1"/>
                                    </w:rPr>
                                  </w:pPr>
                                  <w:r w:rsidRPr="00CE7301">
                                    <w:rPr>
                                      <w:noProof/>
                                      <w:color w:val="FFFFFF" w:themeColor="background1"/>
                                      <w:lang w:bidi="nl-NL"/>
                                    </w:rPr>
                                    <w:t>In dit nummer</w:t>
                                  </w:r>
                                </w:p>
                                <w:p w14:paraId="4B31B74B" w14:textId="77777777" w:rsidR="00EF208E" w:rsidRPr="00877A2F" w:rsidRDefault="00EF208E" w:rsidP="00EF208E">
                                  <w:pPr>
                                    <w:rPr>
                                      <w:noProof/>
                                    </w:rPr>
                                  </w:pPr>
                                </w:p>
                                <w:p w14:paraId="4D5194DB" w14:textId="77777777" w:rsidR="00EF208E" w:rsidRPr="00DF5758" w:rsidRDefault="00EF208E" w:rsidP="00EF208E">
                                  <w:pPr>
                                    <w:pStyle w:val="Kop4"/>
                                    <w:rPr>
                                      <w:rFonts w:ascii="Century Gothic" w:hAnsi="Century Gothic"/>
                                      <w:noProof/>
                                      <w:sz w:val="18"/>
                                      <w:szCs w:val="18"/>
                                    </w:rPr>
                                  </w:pPr>
                                  <w:r w:rsidRPr="00DF5758">
                                    <w:rPr>
                                      <w:rFonts w:ascii="Century Gothic" w:eastAsia="Century Gothic" w:hAnsi="Century Gothic" w:cs="Century Gothic"/>
                                      <w:noProof/>
                                      <w:sz w:val="18"/>
                                      <w:szCs w:val="18"/>
                                      <w:lang w:bidi="nl-NL"/>
                                    </w:rPr>
                                    <w:t>Aan de slag   1</w:t>
                                  </w:r>
                                </w:p>
                                <w:p w14:paraId="0F271A5F" w14:textId="77777777" w:rsidR="00DF5758" w:rsidRDefault="00EF208E" w:rsidP="00EF208E">
                                  <w:pPr>
                                    <w:pStyle w:val="Kop4"/>
                                    <w:rPr>
                                      <w:rFonts w:ascii="Century Gothic" w:eastAsia="Century Gothic" w:hAnsi="Century Gothic" w:cs="Century Gothic"/>
                                      <w:noProof/>
                                      <w:sz w:val="18"/>
                                      <w:szCs w:val="18"/>
                                      <w:lang w:bidi="nl-NL"/>
                                    </w:rPr>
                                  </w:pPr>
                                  <w:r w:rsidRPr="00DF5758">
                                    <w:rPr>
                                      <w:rFonts w:ascii="Century Gothic" w:eastAsia="Century Gothic" w:hAnsi="Century Gothic" w:cs="Century Gothic"/>
                                      <w:noProof/>
                                      <w:sz w:val="18"/>
                                      <w:szCs w:val="18"/>
                                      <w:lang w:bidi="nl-NL"/>
                                    </w:rPr>
                                    <w:t xml:space="preserve">Geweldige artikelen voor </w:t>
                                  </w:r>
                                </w:p>
                                <w:p w14:paraId="4DC882E1" w14:textId="4AE35B01"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nieuwsbrieven schrijven   1</w:t>
                                  </w:r>
                                </w:p>
                                <w:p w14:paraId="2051CC1B"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Uw eigen illustratie invoegen   2</w:t>
                                  </w:r>
                                </w:p>
                                <w:p w14:paraId="7D0FDD87"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Lezers naar andere artikelen trekken   2</w:t>
                                  </w:r>
                                </w:p>
                                <w:p w14:paraId="64B28D4F"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Een artikel voor iedereen   3</w:t>
                                  </w:r>
                                </w:p>
                                <w:p w14:paraId="30E406E9"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Een artikel in weinig ruimte krijgen   3</w:t>
                                  </w:r>
                                </w:p>
                                <w:p w14:paraId="36E9F21C"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De elementen van een nieuwsbrief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C3C1A7" id="Tekstvak 141" o:spid="_x0000_s1037" type="#_x0000_t202" style="width:223.45pt;height:2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" fillcolor="#294983 [3207]" stroked="f" strokeweight=".5pt">
                      <v:textbox>
                        <w:txbxContent>
                          <w:p w14:paraId="22ABC941" w14:textId="77777777" w:rsidR="00EF208E" w:rsidRPr="00877A2F" w:rsidRDefault="00EF208E" w:rsidP="00EF208E">
                            <w:pPr>
                              <w:pStyle w:val="Kop4"/>
                              <w:rPr>
                                <w:rFonts w:ascii="Century Gothic" w:hAnsi="Century Gothic"/>
                                <w:noProof/>
                                <w:sz w:val="18"/>
                                <w:szCs w:val="18"/>
                              </w:rPr>
                            </w:pPr>
                          </w:p>
                          <w:p w14:paraId="33547C4F" w14:textId="77777777" w:rsidR="00EF208E" w:rsidRPr="00CE7301" w:rsidRDefault="00EF208E" w:rsidP="00CE7301">
                            <w:pPr>
                              <w:pStyle w:val="Kop2"/>
                              <w:ind w:left="288"/>
                              <w:rPr>
                                <w:noProof/>
                                <w:color w:val="FFFFFF" w:themeColor="background1"/>
                              </w:rPr>
                            </w:pPr>
                            <w:r w:rsidRPr="00CE7301">
                              <w:rPr>
                                <w:noProof/>
                                <w:color w:val="FFFFFF" w:themeColor="background1"/>
                                <w:lang w:bidi="nl-NL"/>
                              </w:rPr>
                              <w:t>In dit nummer</w:t>
                            </w:r>
                          </w:p>
                          <w:p w14:paraId="4B31B74B" w14:textId="77777777" w:rsidR="00EF208E" w:rsidRPr="00877A2F" w:rsidRDefault="00EF208E" w:rsidP="00EF208E">
                            <w:pPr>
                              <w:rPr>
                                <w:noProof/>
                              </w:rPr>
                            </w:pPr>
                          </w:p>
                          <w:p w14:paraId="4D5194DB" w14:textId="77777777" w:rsidR="00EF208E" w:rsidRPr="00DF5758" w:rsidRDefault="00EF208E" w:rsidP="00EF208E">
                            <w:pPr>
                              <w:pStyle w:val="Kop4"/>
                              <w:rPr>
                                <w:rFonts w:ascii="Century Gothic" w:hAnsi="Century Gothic"/>
                                <w:noProof/>
                                <w:sz w:val="18"/>
                                <w:szCs w:val="18"/>
                              </w:rPr>
                            </w:pPr>
                            <w:r w:rsidRPr="00DF5758">
                              <w:rPr>
                                <w:rFonts w:ascii="Century Gothic" w:eastAsia="Century Gothic" w:hAnsi="Century Gothic" w:cs="Century Gothic"/>
                                <w:noProof/>
                                <w:sz w:val="18"/>
                                <w:szCs w:val="18"/>
                                <w:lang w:bidi="nl-NL"/>
                              </w:rPr>
                              <w:t>Aan de slag   1</w:t>
                            </w:r>
                          </w:p>
                          <w:p w14:paraId="0F271A5F" w14:textId="77777777" w:rsidR="00DF5758" w:rsidRDefault="00EF208E" w:rsidP="00EF208E">
                            <w:pPr>
                              <w:pStyle w:val="Kop4"/>
                              <w:rPr>
                                <w:rFonts w:ascii="Century Gothic" w:eastAsia="Century Gothic" w:hAnsi="Century Gothic" w:cs="Century Gothic"/>
                                <w:noProof/>
                                <w:sz w:val="18"/>
                                <w:szCs w:val="18"/>
                                <w:lang w:bidi="nl-NL"/>
                              </w:rPr>
                            </w:pPr>
                            <w:r w:rsidRPr="00DF5758">
                              <w:rPr>
                                <w:rFonts w:ascii="Century Gothic" w:eastAsia="Century Gothic" w:hAnsi="Century Gothic" w:cs="Century Gothic"/>
                                <w:noProof/>
                                <w:sz w:val="18"/>
                                <w:szCs w:val="18"/>
                                <w:lang w:bidi="nl-NL"/>
                              </w:rPr>
                              <w:t xml:space="preserve">Geweldige artikelen voor </w:t>
                            </w:r>
                          </w:p>
                          <w:p w14:paraId="4DC882E1" w14:textId="4AE35B01"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nieuwsbrieven schrijven   1</w:t>
                            </w:r>
                          </w:p>
                          <w:p w14:paraId="2051CC1B"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Uw eigen illustratie invoegen   2</w:t>
                            </w:r>
                          </w:p>
                          <w:p w14:paraId="7D0FDD87"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Lezers naar andere artikelen trekken   2</w:t>
                            </w:r>
                          </w:p>
                          <w:p w14:paraId="64B28D4F"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Een artikel voor iedereen   3</w:t>
                            </w:r>
                          </w:p>
                          <w:p w14:paraId="30E406E9"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Een artikel in weinig ruimte krijgen   3</w:t>
                            </w:r>
                          </w:p>
                          <w:p w14:paraId="36E9F21C" w14:textId="77777777" w:rsidR="00EF208E" w:rsidRPr="00DF5758" w:rsidRDefault="00EF208E" w:rsidP="00EF208E">
                            <w:pPr>
                              <w:pStyle w:val="Kop4"/>
                              <w:rPr>
                                <w:rFonts w:ascii="Century Gothic" w:hAnsi="Century Gothic" w:cs="Lucida Sans Unicode"/>
                                <w:noProof/>
                                <w:sz w:val="18"/>
                                <w:szCs w:val="18"/>
                              </w:rPr>
                            </w:pPr>
                            <w:r w:rsidRPr="00DF5758">
                              <w:rPr>
                                <w:rFonts w:ascii="Century Gothic" w:eastAsia="Century Gothic" w:hAnsi="Century Gothic" w:cs="Century Gothic"/>
                                <w:noProof/>
                                <w:sz w:val="18"/>
                                <w:szCs w:val="18"/>
                                <w:lang w:bidi="nl-NL"/>
                              </w:rPr>
                              <w:t>De elementen van een nieuwsbrief   5</w:t>
                            </w:r>
                          </w:p>
                        </w:txbxContent>
                      </v:textbox>
                      <w10:anchorlock/>
                    </v:shape>
                  </w:pict>
                </mc:Fallback>
              </mc:AlternateContent>
            </w:r>
          </w:p>
        </w:tc>
      </w:tr>
    </w:tbl>
    <w:p w14:paraId="35D80A56" w14:textId="77777777" w:rsidR="0049198E" w:rsidRPr="00777845" w:rsidRDefault="0049198E" w:rsidP="00AD4565">
      <w:pPr>
        <w:pStyle w:val="Kop4"/>
        <w:ind w:left="0"/>
        <w:rPr>
          <w:rStyle w:val="Nadruk"/>
          <w:noProof/>
          <w:color w:val="000000" w:themeColor="text1"/>
        </w:rPr>
        <w:sectPr w:rsidR="0049198E" w:rsidRPr="00777845" w:rsidSect="00F1742A">
          <w:headerReference w:type="first" r:id="rId10"/>
          <w:footerReference w:type="first" r:id="rId11"/>
          <w:type w:val="continuous"/>
          <w:pgSz w:w="11906" w:h="16838" w:code="9"/>
          <w:pgMar w:top="0" w:right="1800" w:bottom="0" w:left="1800" w:header="0" w:footer="0" w:gutter="0"/>
          <w:cols w:space="720"/>
          <w:titlePg/>
          <w:docGrid w:linePitch="381"/>
        </w:sect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B06B77" w:rsidRPr="00777845" w14:paraId="39160BF4" w14:textId="77777777" w:rsidTr="001917B8">
        <w:trPr>
          <w:trHeight w:val="1710"/>
        </w:trPr>
        <w:tc>
          <w:tcPr>
            <w:tcW w:w="13134" w:type="dxa"/>
            <w:gridSpan w:val="3"/>
          </w:tcPr>
          <w:p w14:paraId="3C11580A" w14:textId="77777777" w:rsidR="00B06B77" w:rsidRPr="00777845" w:rsidRDefault="00B06B77" w:rsidP="00906191">
            <w:pPr>
              <w:pStyle w:val="Kop4"/>
              <w:rPr>
                <w:rStyle w:val="Nadruk"/>
                <w:noProof/>
                <w:color w:val="000000" w:themeColor="text1"/>
              </w:rPr>
            </w:pPr>
            <w:r w:rsidRPr="00777845">
              <w:rPr>
                <w:rStyle w:val="Nadruk"/>
                <w:noProof/>
                <w:color w:val="000000" w:themeColor="text1"/>
                <w:lang w:eastAsia="nl-NL"/>
              </w:rPr>
              <w:lastRenderedPageBreak/>
              <mc:AlternateContent>
                <mc:Choice Requires="wps">
                  <w:drawing>
                    <wp:anchor distT="0" distB="0" distL="114300" distR="114300" simplePos="0" relativeHeight="251683328" behindDoc="1" locked="0" layoutInCell="1" allowOverlap="1" wp14:anchorId="781E7839" wp14:editId="43F71FEA">
                      <wp:simplePos x="0" y="0"/>
                      <wp:positionH relativeFrom="column">
                        <wp:posOffset>14994</wp:posOffset>
                      </wp:positionH>
                      <wp:positionV relativeFrom="page">
                        <wp:posOffset>-27296</wp:posOffset>
                      </wp:positionV>
                      <wp:extent cx="8106410" cy="422275"/>
                      <wp:effectExtent l="0" t="0" r="8890" b="0"/>
                      <wp:wrapNone/>
                      <wp:docPr id="145" name="Rechthoek 145"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4DEA" id="Rechthoek 145" o:spid="_x0000_s1026" alt="lijn met kleurblokken" style="position:absolute;margin-left:1.2pt;margin-top:-2.15pt;width:638.3pt;height:3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" fillcolor="#c75454" stroked="f" strokeweight="1pt">
                      <w10:wrap anchory="page"/>
                    </v:rect>
                  </w:pict>
                </mc:Fallback>
              </mc:AlternateContent>
            </w:r>
          </w:p>
          <w:p w14:paraId="006B4676" w14:textId="77777777" w:rsidR="00B06B77" w:rsidRPr="00777845" w:rsidRDefault="003358C3" w:rsidP="00906191">
            <w:pPr>
              <w:pStyle w:val="Kop4"/>
              <w:rPr>
                <w:rStyle w:val="Nadruk"/>
                <w:noProof/>
                <w:color w:val="000000" w:themeColor="text1"/>
              </w:rPr>
            </w:pPr>
            <w:r w:rsidRPr="00777845">
              <w:rPr>
                <w:rFonts w:ascii="Century Gothic" w:eastAsia="Century Gothic" w:hAnsi="Century Gothic" w:cs="Century Gothic"/>
                <w:b/>
                <w:i/>
                <w:noProof/>
                <w:color w:val="000000" w:themeColor="text1"/>
                <w:sz w:val="22"/>
                <w:szCs w:val="22"/>
                <w:lang w:eastAsia="nl-NL"/>
              </w:rPr>
              <w:drawing>
                <wp:anchor distT="0" distB="0" distL="114300" distR="114300" simplePos="0" relativeHeight="251686400" behindDoc="1" locked="0" layoutInCell="1" allowOverlap="1" wp14:anchorId="7A901B90" wp14:editId="057E4F10">
                  <wp:simplePos x="0" y="0"/>
                  <wp:positionH relativeFrom="column">
                    <wp:posOffset>172380</wp:posOffset>
                  </wp:positionH>
                  <wp:positionV relativeFrom="paragraph">
                    <wp:posOffset>87201</wp:posOffset>
                  </wp:positionV>
                  <wp:extent cx="8016049" cy="2975212"/>
                  <wp:effectExtent l="0" t="0" r="4445" b="0"/>
                  <wp:wrapNone/>
                  <wp:docPr id="148" name="Afbeelding 148" descr="hartvormige wafels met poeders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fbeelding 1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6049" cy="2975212"/>
                          </a:xfrm>
                          <a:prstGeom prst="rect">
                            <a:avLst/>
                          </a:prstGeom>
                        </pic:spPr>
                      </pic:pic>
                    </a:graphicData>
                  </a:graphic>
                </wp:anchor>
              </w:drawing>
            </w:r>
            <w:r w:rsidRPr="00777845">
              <w:rPr>
                <w:rFonts w:ascii="Century Gothic" w:eastAsia="Century Gothic" w:hAnsi="Century Gothic" w:cs="Century Gothic"/>
                <w:b/>
                <w:i/>
                <w:noProof/>
                <w:color w:val="000000" w:themeColor="text1"/>
                <w:sz w:val="22"/>
                <w:szCs w:val="22"/>
                <w:lang w:eastAsia="nl-NL"/>
              </w:rPr>
              <mc:AlternateContent>
                <mc:Choice Requires="wps">
                  <w:drawing>
                    <wp:anchor distT="0" distB="0" distL="114300" distR="114300" simplePos="0" relativeHeight="251687424" behindDoc="1" locked="0" layoutInCell="1" allowOverlap="1" wp14:anchorId="59ABD414" wp14:editId="2FF3F71B">
                      <wp:simplePos x="0" y="0"/>
                      <wp:positionH relativeFrom="column">
                        <wp:posOffset>5959312</wp:posOffset>
                      </wp:positionH>
                      <wp:positionV relativeFrom="paragraph">
                        <wp:posOffset>210033</wp:posOffset>
                      </wp:positionV>
                      <wp:extent cx="1723390" cy="553085"/>
                      <wp:effectExtent l="0" t="0" r="10160" b="18415"/>
                      <wp:wrapNone/>
                      <wp:docPr id="150"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6AC7" w14:textId="77777777" w:rsidR="00B06B77" w:rsidRPr="00ED6510" w:rsidRDefault="00B06B77" w:rsidP="00B06B77">
                                  <w:pPr>
                                    <w:pStyle w:val="Kop3"/>
                                  </w:pPr>
                                  <w:r>
                                    <w:rPr>
                                      <w:lang w:bidi="nl-NL"/>
                                    </w:rPr>
                                    <w:t>Pagina 2</w:t>
                                  </w:r>
                                </w:p>
                              </w:txbxContent>
                            </wps:txbx>
                            <wps:bodyPr rot="0" vert="horz" wrap="square" lIns="0" tIns="0" rIns="0" bIns="0" anchor="t" anchorCtr="0" upright="1">
                              <a:noAutofit/>
                            </wps:bodyPr>
                          </wps:wsp>
                        </a:graphicData>
                      </a:graphic>
                    </wp:anchor>
                  </w:drawing>
                </mc:Choice>
                <mc:Fallback>
                  <w:pict>
                    <v:shape w14:anchorId="59ABD414" id="Tekstvak 12" o:spid="_x0000_s1038" type="#_x0000_t202" style="position:absolute;left:0;text-align:left;margin-left:469.25pt;margin-top:16.55pt;width:135.7pt;height:43.5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" filled="f" stroked="f">
                      <v:textbox inset="0,0,0,0">
                        <w:txbxContent>
                          <w:p w14:paraId="5AAD6AC7" w14:textId="77777777" w:rsidR="00B06B77" w:rsidRPr="00ED6510" w:rsidRDefault="00B06B77" w:rsidP="00B06B77">
                            <w:pPr>
                              <w:pStyle w:val="Kop3"/>
                            </w:pPr>
                            <w:r>
                              <w:rPr>
                                <w:lang w:bidi="nl-NL"/>
                              </w:rPr>
                              <w:t>Pagina 2</w:t>
                            </w:r>
                          </w:p>
                        </w:txbxContent>
                      </v:textbox>
                    </v:shape>
                  </w:pict>
                </mc:Fallback>
              </mc:AlternateContent>
            </w:r>
            <w:r w:rsidR="00B06B77" w:rsidRPr="00777845">
              <w:rPr>
                <w:rStyle w:val="Nadruk"/>
                <w:noProof/>
                <w:color w:val="000000" w:themeColor="text1"/>
                <w:lang w:bidi="nl-NL"/>
              </w:rPr>
              <w:br w:type="page"/>
            </w:r>
          </w:p>
          <w:p w14:paraId="2E7AD3A4" w14:textId="77777777" w:rsidR="00B06B77" w:rsidRPr="00777845" w:rsidRDefault="00B06B77" w:rsidP="00B06B77">
            <w:pPr>
              <w:tabs>
                <w:tab w:val="left" w:pos="1230"/>
                <w:tab w:val="left" w:pos="7501"/>
              </w:tabs>
              <w:rPr>
                <w:noProof/>
              </w:rPr>
            </w:pPr>
            <w:r w:rsidRPr="00777845">
              <w:rPr>
                <w:noProof/>
                <w:lang w:bidi="nl-NL"/>
              </w:rPr>
              <w:tab/>
              <w:t>Titel van nieuwsbrief</w:t>
            </w:r>
            <w:r w:rsidRPr="00777845">
              <w:rPr>
                <w:noProof/>
                <w:lang w:bidi="nl-NL"/>
              </w:rPr>
              <w:tab/>
            </w:r>
          </w:p>
        </w:tc>
      </w:tr>
      <w:tr w:rsidR="00B62DED" w:rsidRPr="00777845" w14:paraId="6CD8426D" w14:textId="77777777" w:rsidTr="00107CB0">
        <w:trPr>
          <w:gridAfter w:val="1"/>
          <w:wAfter w:w="116" w:type="dxa"/>
          <w:trHeight w:val="11606"/>
        </w:trPr>
        <w:tc>
          <w:tcPr>
            <w:tcW w:w="8164" w:type="dxa"/>
          </w:tcPr>
          <w:p w14:paraId="1DD558A9" w14:textId="77777777" w:rsidR="00B62DED" w:rsidRPr="00777845" w:rsidRDefault="00B62DED" w:rsidP="00906191">
            <w:pPr>
              <w:pStyle w:val="Kop4"/>
              <w:rPr>
                <w:rStyle w:val="Nadruk"/>
                <w:i w:val="0"/>
                <w:noProof/>
                <w:color w:val="000000" w:themeColor="text1"/>
              </w:rPr>
            </w:pPr>
            <w:r w:rsidRPr="00777845">
              <w:rPr>
                <w:noProof/>
                <w:color w:val="000000" w:themeColor="text1"/>
                <w:lang w:eastAsia="nl-NL"/>
              </w:rPr>
              <mc:AlternateContent>
                <mc:Choice Requires="wpg">
                  <w:drawing>
                    <wp:inline distT="0" distB="0" distL="0" distR="0" wp14:anchorId="3D5B999B" wp14:editId="7DBB705B">
                      <wp:extent cx="4610638" cy="7000875"/>
                      <wp:effectExtent l="0" t="0" r="0" b="9525"/>
                      <wp:docPr id="153" name="Groep 153" descr="tekstblok"/>
                      <wp:cNvGraphicFramePr/>
                      <a:graphic xmlns:a="http://schemas.openxmlformats.org/drawingml/2006/main">
                        <a:graphicData uri="http://schemas.microsoft.com/office/word/2010/wordprocessingGroup">
                          <wpg:wgp>
                            <wpg:cNvGrpSpPr/>
                            <wpg:grpSpPr>
                              <a:xfrm>
                                <a:off x="0" y="0"/>
                                <a:ext cx="4610638" cy="7000875"/>
                                <a:chOff x="-1" y="0"/>
                                <a:chExt cx="4610638" cy="7260646"/>
                              </a:xfrm>
                            </wpg:grpSpPr>
                            <wps:wsp>
                              <wps:cNvPr id="154" name="Tekstvak 154"/>
                              <wps:cNvSpPr txBox="1"/>
                              <wps:spPr>
                                <a:xfrm>
                                  <a:off x="0" y="0"/>
                                  <a:ext cx="4391025" cy="1081896"/>
                                </a:xfrm>
                                <a:prstGeom prst="rect">
                                  <a:avLst/>
                                </a:prstGeom>
                                <a:solidFill>
                                  <a:schemeClr val="accent1"/>
                                </a:solidFill>
                                <a:ln w="6350">
                                  <a:noFill/>
                                </a:ln>
                              </wps:spPr>
                              <wps:txbx>
                                <w:txbxContent>
                                  <w:p w14:paraId="223EF517" w14:textId="77777777" w:rsidR="00B62DED" w:rsidRPr="003358C3" w:rsidRDefault="00B62DED" w:rsidP="003E17B5">
                                    <w:pPr>
                                      <w:pStyle w:val="Kop1"/>
                                      <w:rPr>
                                        <w:b/>
                                      </w:rPr>
                                    </w:pPr>
                                    <w:r w:rsidRPr="003E17B5">
                                      <w:rPr>
                                        <w:lang w:bidi="nl-NL"/>
                                      </w:rPr>
                                      <w:t>Geweldige artikelen voor nieuwsbrieven schrijven</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55" name="Tekstvak 155"/>
                              <wps:cNvSpPr txBox="1"/>
                              <wps:spPr>
                                <a:xfrm>
                                  <a:off x="0" y="1621496"/>
                                  <a:ext cx="4610637" cy="5639150"/>
                                </a:xfrm>
                                <a:prstGeom prst="rect">
                                  <a:avLst/>
                                </a:prstGeom>
                                <a:solidFill>
                                  <a:schemeClr val="bg1"/>
                                </a:solidFill>
                                <a:ln w="6350">
                                  <a:noFill/>
                                </a:ln>
                              </wps:spPr>
                              <wps:txbx>
                                <w:txbxContent>
                                  <w:p w14:paraId="00B4B596" w14:textId="77777777" w:rsidR="00B62DED" w:rsidRPr="00665DF7" w:rsidRDefault="00B62DED" w:rsidP="00B06B77">
                                    <w:pPr>
                                      <w:pStyle w:val="Inhoud"/>
                                      <w:ind w:left="576"/>
                                      <w:rPr>
                                        <w:noProof/>
                                      </w:rPr>
                                    </w:pPr>
                                    <w:r w:rsidRPr="00665DF7">
                                      <w:rPr>
                                        <w:noProof/>
                                        <w:lang w:bidi="nl-NL"/>
                                      </w:rPr>
                                      <w:t>Het doel van een nieuwsbrief is om gespecialiseerde informatie te verstrekken aan een doelgroep. Om u te helpen dit doel te bereiken, kunt u in deze sjabloon suggesties vinden die u ook vindt in het artikel in het taakvenster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koppelingen naar Help-onderwerpen over de Microsoft Word-functies die in deze sjabloon worden gebruikt, zoals tekstvakken. Voordat u deze inhoud begint te vervangen, is het aan te raden om deze sjabloon als extra ondersteuning af te drukken om de instructies te kunnen gebruiken. 'In dit nummer' geeft artikelen weer die u kunnen helpen om een doeltreffende nieuwsbrief te schrijven.</w:t>
                                    </w:r>
                                  </w:p>
                                  <w:p w14:paraId="2FA6F4F7" w14:textId="77777777" w:rsidR="00B62DED" w:rsidRPr="00665DF7" w:rsidRDefault="00B62DED" w:rsidP="00B06B77">
                                    <w:pPr>
                                      <w:pStyle w:val="Inhoud"/>
                                      <w:ind w:left="576"/>
                                      <w:rPr>
                                        <w:noProof/>
                                      </w:rPr>
                                    </w:pPr>
                                    <w:r w:rsidRPr="00665DF7">
                                      <w:rPr>
                                        <w:noProof/>
                                        <w:lang w:bidi="nl-NL"/>
                                      </w:rPr>
                                      <w:t>Wanneer u een nieuwsbrief schrijft, moet u eerst de doelgroep vaststellen. Dit kan iedereen zijn die erbij gebaat zou kunnen zijn, zoals mensen die geïnteresseerd zijn in een product.</w:t>
                                    </w:r>
                                  </w:p>
                                  <w:p w14:paraId="3310676C" w14:textId="77777777" w:rsidR="00B62DED" w:rsidRPr="00665DF7" w:rsidRDefault="00B62DED" w:rsidP="00B06B77">
                                    <w:pPr>
                                      <w:pStyle w:val="Inhoud"/>
                                      <w:ind w:left="576"/>
                                      <w:rPr>
                                        <w:noProof/>
                                      </w:rPr>
                                    </w:pPr>
                                    <w:r w:rsidRPr="00665DF7">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p w14:paraId="175C685A" w14:textId="77777777" w:rsidR="00B62DED" w:rsidRPr="00665DF7" w:rsidRDefault="00B62DED" w:rsidP="00B06B77">
                                    <w:pPr>
                                      <w:pStyle w:val="Inhoud"/>
                                      <w:ind w:left="576"/>
                                      <w:rPr>
                                        <w:noProof/>
                                      </w:rPr>
                                    </w:pPr>
                                    <w:r w:rsidRPr="00665DF7">
                                      <w:rPr>
                                        <w:noProof/>
                                        <w:lang w:bidi="nl-NL"/>
                                      </w:rPr>
                                      <w:t>Vervolgens bepaalt u hoeveel tijd en geld u aan uw nieuwsbrief kunt besteden. Met deze factoren kunt u de lengte van uw nieuwsbrief bepalen en hoe vaak u de nieuwsbrief zult publiceren.</w:t>
                                    </w:r>
                                  </w:p>
                                  <w:p w14:paraId="4F1BF2D0" w14:textId="77777777" w:rsidR="00B62DED" w:rsidRPr="00665DF7" w:rsidRDefault="00B62DED" w:rsidP="00B06B77">
                                    <w:pPr>
                                      <w:pStyle w:val="Inhoud"/>
                                      <w:ind w:left="57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kstvak 156"/>
                              <wps:cNvSpPr txBox="1"/>
                              <wps:spPr>
                                <a:xfrm>
                                  <a:off x="-1" y="1213352"/>
                                  <a:ext cx="2790825" cy="408940"/>
                                </a:xfrm>
                                <a:prstGeom prst="rect">
                                  <a:avLst/>
                                </a:prstGeom>
                                <a:noFill/>
                                <a:ln w="6350">
                                  <a:noFill/>
                                </a:ln>
                              </wps:spPr>
                              <wps:txbx>
                                <w:txbxContent>
                                  <w:p w14:paraId="512C5046" w14:textId="77777777" w:rsidR="00B62DED" w:rsidRDefault="00B62DED" w:rsidP="00B62DED">
                                    <w:pPr>
                                      <w:pStyle w:val="Kop3"/>
                                      <w:jc w:val="left"/>
                                      <w:rPr>
                                        <w:noProof/>
                                      </w:rPr>
                                    </w:pPr>
                                    <w:r>
                                      <w:rPr>
                                        <w:noProof/>
                                        <w:lang w:bidi="nl-NL"/>
                                      </w:rPr>
                                      <w:t>Door Naam auteur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3D5B999B" id="Groep 153" o:spid="_x0000_s1039" alt="tekstblok" style="width:363.05pt;height:551.25pt;mso-position-horizontal-relative:char;mso-position-vertical-relative:line" coordorigin="" coordsize="46106,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">
                      <v:shape id="Tekstvak 154" o:spid="_x0000_s1040" type="#_x0000_t202" style="position:absolute;width:43910;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" fillcolor="#c75454 [3204]" stroked="f" strokeweight=".5pt">
                        <v:textbox inset="21.6pt">
                          <w:txbxContent>
                            <w:p w14:paraId="223EF517" w14:textId="77777777" w:rsidR="00B62DED" w:rsidRPr="003358C3" w:rsidRDefault="00B62DED" w:rsidP="003E17B5">
                              <w:pPr>
                                <w:pStyle w:val="Kop1"/>
                                <w:rPr>
                                  <w:b/>
                                </w:rPr>
                              </w:pPr>
                              <w:r w:rsidRPr="003E17B5">
                                <w:rPr>
                                  <w:lang w:bidi="nl-NL"/>
                                </w:rPr>
                                <w:t>Geweldige artikelen voor nieuwsbrieven schrijven</w:t>
                              </w:r>
                            </w:p>
                          </w:txbxContent>
                        </v:textbox>
                      </v:shape>
                      <v:shape id="Tekstvak 155" o:spid="_x0000_s1041" type="#_x0000_t202" style="position:absolute;top:16214;width:46106;height:5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" fillcolor="white [3212]" stroked="f" strokeweight=".5pt">
                        <v:textbox>
                          <w:txbxContent>
                            <w:p w14:paraId="00B4B596" w14:textId="77777777" w:rsidR="00B62DED" w:rsidRPr="00665DF7" w:rsidRDefault="00B62DED" w:rsidP="00B06B77">
                              <w:pPr>
                                <w:pStyle w:val="Inhoud"/>
                                <w:ind w:left="576"/>
                                <w:rPr>
                                  <w:noProof/>
                                </w:rPr>
                              </w:pPr>
                              <w:r w:rsidRPr="00665DF7">
                                <w:rPr>
                                  <w:noProof/>
                                  <w:lang w:bidi="nl-NL"/>
                                </w:rPr>
                                <w:t>Het doel van een nieuwsbrief is om gespecialiseerde informatie te verstrekken aan een doelgroep. Om u te helpen dit doel te bereiken, kunt u in deze sjabloon suggesties vinden die u ook vindt in het artikel in het taakvenster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koppelingen naar Help-onderwerpen over de Microsoft Word-functies die in deze sjabloon worden gebruikt, zoals tekstvakken. Voordat u deze inhoud begint te vervangen, is het aan te raden om deze sjabloon als extra ondersteuning af te drukken om de instructies te kunnen gebruiken. 'In dit nummer' geeft artikelen weer die u kunnen helpen om een doeltreffende nieuwsbrief te schrijven.</w:t>
                              </w:r>
                            </w:p>
                            <w:p w14:paraId="2FA6F4F7" w14:textId="77777777" w:rsidR="00B62DED" w:rsidRPr="00665DF7" w:rsidRDefault="00B62DED" w:rsidP="00B06B77">
                              <w:pPr>
                                <w:pStyle w:val="Inhoud"/>
                                <w:ind w:left="576"/>
                                <w:rPr>
                                  <w:noProof/>
                                </w:rPr>
                              </w:pPr>
                              <w:r w:rsidRPr="00665DF7">
                                <w:rPr>
                                  <w:noProof/>
                                  <w:lang w:bidi="nl-NL"/>
                                </w:rPr>
                                <w:t>Wanneer u een nieuwsbrief schrijft, moet u eerst de doelgroep vaststellen. Dit kan iedereen zijn die erbij gebaat zou kunnen zijn, zoals mensen die geïnteresseerd zijn in een product.</w:t>
                              </w:r>
                            </w:p>
                            <w:p w14:paraId="3310676C" w14:textId="77777777" w:rsidR="00B62DED" w:rsidRPr="00665DF7" w:rsidRDefault="00B62DED" w:rsidP="00B06B77">
                              <w:pPr>
                                <w:pStyle w:val="Inhoud"/>
                                <w:ind w:left="576"/>
                                <w:rPr>
                                  <w:noProof/>
                                </w:rPr>
                              </w:pPr>
                              <w:r w:rsidRPr="00665DF7">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p w14:paraId="175C685A" w14:textId="77777777" w:rsidR="00B62DED" w:rsidRPr="00665DF7" w:rsidRDefault="00B62DED" w:rsidP="00B06B77">
                              <w:pPr>
                                <w:pStyle w:val="Inhoud"/>
                                <w:ind w:left="576"/>
                                <w:rPr>
                                  <w:noProof/>
                                </w:rPr>
                              </w:pPr>
                              <w:r w:rsidRPr="00665DF7">
                                <w:rPr>
                                  <w:noProof/>
                                  <w:lang w:bidi="nl-NL"/>
                                </w:rPr>
                                <w:t>Vervolgens bepaalt u hoeveel tijd en geld u aan uw nieuwsbrief kunt besteden. Met deze factoren kunt u de lengte van uw nieuwsbrief bepalen en hoe vaak u de nieuwsbrief zult publiceren.</w:t>
                              </w:r>
                            </w:p>
                            <w:p w14:paraId="4F1BF2D0" w14:textId="77777777" w:rsidR="00B62DED" w:rsidRPr="00665DF7" w:rsidRDefault="00B62DED" w:rsidP="00B06B77">
                              <w:pPr>
                                <w:pStyle w:val="Inhoud"/>
                                <w:ind w:left="576"/>
                                <w:rPr>
                                  <w:noProof/>
                                </w:rPr>
                              </w:pPr>
                            </w:p>
                          </w:txbxContent>
                        </v:textbox>
                      </v:shape>
                      <v:shape id="Tekstvak 156" o:spid="_x0000_s1042" type="#_x0000_t202" style="position:absolute;top:12133;width:27908;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" filled="f" stroked="f" strokeweight=".5pt">
                        <v:textbox inset="36pt">
                          <w:txbxContent>
                            <w:p w14:paraId="512C5046" w14:textId="77777777" w:rsidR="00B62DED" w:rsidRDefault="00B62DED" w:rsidP="00B62DED">
                              <w:pPr>
                                <w:pStyle w:val="Kop3"/>
                                <w:jc w:val="left"/>
                                <w:rPr>
                                  <w:noProof/>
                                </w:rPr>
                              </w:pPr>
                              <w:r>
                                <w:rPr>
                                  <w:noProof/>
                                  <w:lang w:bidi="nl-NL"/>
                                </w:rPr>
                                <w:t>Door Naam auteur</w:t>
                              </w:r>
                            </w:p>
                          </w:txbxContent>
                        </v:textbox>
                      </v:shape>
                      <w10:anchorlock/>
                    </v:group>
                  </w:pict>
                </mc:Fallback>
              </mc:AlternateContent>
            </w:r>
          </w:p>
          <w:p w14:paraId="1CB7126E" w14:textId="77777777" w:rsidR="00B62DED" w:rsidRPr="00777845" w:rsidRDefault="00B62DED" w:rsidP="00B62DED">
            <w:pPr>
              <w:rPr>
                <w:noProof/>
              </w:rPr>
            </w:pPr>
          </w:p>
        </w:tc>
        <w:tc>
          <w:tcPr>
            <w:tcW w:w="4854" w:type="dxa"/>
            <w:vMerge w:val="restart"/>
          </w:tcPr>
          <w:p w14:paraId="364AC0EE" w14:textId="77777777" w:rsidR="00B62DED" w:rsidRPr="00777845" w:rsidRDefault="00F1742A" w:rsidP="00B62DED">
            <w:pPr>
              <w:pStyle w:val="Kop4"/>
              <w:jc w:val="center"/>
              <w:rPr>
                <w:rStyle w:val="Nadruk"/>
                <w:i w:val="0"/>
                <w:noProof/>
                <w:color w:val="000000" w:themeColor="text1"/>
              </w:rPr>
            </w:pPr>
            <w:r w:rsidRPr="00777845">
              <w:rPr>
                <w:rFonts w:ascii="Century Gothic" w:eastAsia="Century Gothic" w:hAnsi="Century Gothic" w:cs="Century Gothic"/>
                <w:b/>
                <w:noProof/>
                <w:color w:val="000000" w:themeColor="text1"/>
                <w:sz w:val="22"/>
                <w:szCs w:val="22"/>
                <w:lang w:eastAsia="nl-NL"/>
              </w:rPr>
              <w:drawing>
                <wp:anchor distT="0" distB="0" distL="114300" distR="114300" simplePos="0" relativeHeight="251693568" behindDoc="1" locked="0" layoutInCell="1" allowOverlap="1" wp14:anchorId="445F5B7D" wp14:editId="19459BDC">
                  <wp:simplePos x="0" y="0"/>
                  <wp:positionH relativeFrom="column">
                    <wp:posOffset>152400</wp:posOffset>
                  </wp:positionH>
                  <wp:positionV relativeFrom="paragraph">
                    <wp:posOffset>5952000</wp:posOffset>
                  </wp:positionV>
                  <wp:extent cx="2460625" cy="3693160"/>
                  <wp:effectExtent l="0" t="0" r="0" b="2540"/>
                  <wp:wrapNone/>
                  <wp:docPr id="160" name="Afbeelding 160" descr="kaastaart met bosb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fbeelding 160" descr="kaastaart met bosbess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DE2E3C" w:rsidRPr="00777845">
              <w:rPr>
                <w:rFonts w:ascii="Century Gothic" w:eastAsia="Century Gothic" w:hAnsi="Century Gothic" w:cs="Century Gothic"/>
                <w:b/>
                <w:noProof/>
                <w:color w:val="000000" w:themeColor="text1"/>
                <w:sz w:val="22"/>
                <w:szCs w:val="22"/>
                <w:lang w:eastAsia="nl-NL"/>
              </w:rPr>
              <w:drawing>
                <wp:anchor distT="0" distB="0" distL="114300" distR="114300" simplePos="0" relativeHeight="251694592" behindDoc="1" locked="0" layoutInCell="1" allowOverlap="1" wp14:anchorId="1E790B69" wp14:editId="24B76F5F">
                  <wp:simplePos x="0" y="0"/>
                  <wp:positionH relativeFrom="column">
                    <wp:posOffset>152400</wp:posOffset>
                  </wp:positionH>
                  <wp:positionV relativeFrom="paragraph">
                    <wp:posOffset>2381250</wp:posOffset>
                  </wp:positionV>
                  <wp:extent cx="2460625" cy="3693160"/>
                  <wp:effectExtent l="0" t="0" r="0" b="2540"/>
                  <wp:wrapNone/>
                  <wp:docPr id="158" name="Afbeelding 158" descr="bakbenodigd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fbeelding 158" descr="bakbenodigdhede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927570" w:rsidRPr="00777845">
              <w:rPr>
                <w:rFonts w:ascii="Century Gothic" w:eastAsia="Century Gothic" w:hAnsi="Century Gothic" w:cs="Century Gothic"/>
                <w:b/>
                <w:noProof/>
                <w:color w:val="000000" w:themeColor="text1"/>
                <w:sz w:val="22"/>
                <w:szCs w:val="22"/>
                <w:lang w:eastAsia="nl-NL"/>
              </w:rPr>
              <mc:AlternateContent>
                <mc:Choice Requires="wps">
                  <w:drawing>
                    <wp:anchor distT="0" distB="0" distL="114300" distR="114300" simplePos="0" relativeHeight="251695616" behindDoc="1" locked="0" layoutInCell="1" allowOverlap="1" wp14:anchorId="2C385A24" wp14:editId="08E6EDA0">
                      <wp:simplePos x="0" y="0"/>
                      <wp:positionH relativeFrom="column">
                        <wp:posOffset>136880</wp:posOffset>
                      </wp:positionH>
                      <wp:positionV relativeFrom="paragraph">
                        <wp:posOffset>6076610</wp:posOffset>
                      </wp:positionV>
                      <wp:extent cx="2502794" cy="128935"/>
                      <wp:effectExtent l="0" t="0" r="0" b="4445"/>
                      <wp:wrapNone/>
                      <wp:docPr id="161" name="Rechthoek 161"/>
                      <wp:cNvGraphicFramePr/>
                      <a:graphic xmlns:a="http://schemas.openxmlformats.org/drawingml/2006/main">
                        <a:graphicData uri="http://schemas.microsoft.com/office/word/2010/wordprocessingShape">
                          <wps:wsp>
                            <wps:cNvSpPr/>
                            <wps:spPr>
                              <a:xfrm>
                                <a:off x="0" y="0"/>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B1DFC" id="Rechthoek 161" o:spid="_x0000_s1026" style="position:absolute;margin-left:10.8pt;margin-top:478.45pt;width:197.05pt;height:10.1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" fillcolor="white [3212]" stroked="f" strokeweight="1pt"/>
                  </w:pict>
                </mc:Fallback>
              </mc:AlternateContent>
            </w:r>
          </w:p>
        </w:tc>
      </w:tr>
      <w:tr w:rsidR="00B62DED" w:rsidRPr="00777845" w14:paraId="00C8C3E9" w14:textId="77777777" w:rsidTr="00107CB0">
        <w:trPr>
          <w:gridAfter w:val="1"/>
          <w:wAfter w:w="116" w:type="dxa"/>
          <w:trHeight w:val="2704"/>
        </w:trPr>
        <w:tc>
          <w:tcPr>
            <w:tcW w:w="8164" w:type="dxa"/>
          </w:tcPr>
          <w:p w14:paraId="3F7932E1" w14:textId="77777777" w:rsidR="00B62DED" w:rsidRPr="00777845" w:rsidRDefault="00B62DED" w:rsidP="00906191">
            <w:pPr>
              <w:pStyle w:val="Kop4"/>
              <w:rPr>
                <w:iCs/>
                <w:noProof/>
                <w:color w:val="000000" w:themeColor="text1"/>
              </w:rPr>
            </w:pPr>
            <w:r w:rsidRPr="00777845">
              <w:rPr>
                <w:noProof/>
                <w:color w:val="000000" w:themeColor="text1"/>
                <w:lang w:eastAsia="nl-NL"/>
              </w:rPr>
              <mc:AlternateContent>
                <mc:Choice Requires="wps">
                  <w:drawing>
                    <wp:inline distT="0" distB="0" distL="0" distR="0" wp14:anchorId="1E36BEBC" wp14:editId="35400133">
                      <wp:extent cx="4778062" cy="1519707"/>
                      <wp:effectExtent l="0" t="0" r="0" b="4445"/>
                      <wp:docPr id="7" name="Tekstvak 7"/>
                      <wp:cNvGraphicFramePr/>
                      <a:graphic xmlns:a="http://schemas.openxmlformats.org/drawingml/2006/main">
                        <a:graphicData uri="http://schemas.microsoft.com/office/word/2010/wordprocessingShape">
                          <wps:wsp>
                            <wps:cNvSpPr txBox="1"/>
                            <wps:spPr>
                              <a:xfrm>
                                <a:off x="0" y="0"/>
                                <a:ext cx="4778062" cy="1519707"/>
                              </a:xfrm>
                              <a:prstGeom prst="rect">
                                <a:avLst/>
                              </a:prstGeom>
                              <a:noFill/>
                              <a:ln w="6350">
                                <a:noFill/>
                              </a:ln>
                            </wps:spPr>
                            <wps:txbx>
                              <w:txbxContent>
                                <w:p w14:paraId="0FC06C6D" w14:textId="77777777" w:rsidR="00B62DED" w:rsidRPr="00772F68" w:rsidRDefault="00B62DED" w:rsidP="00772F68">
                                  <w:pPr>
                                    <w:pStyle w:val="Ondertitelartikelen"/>
                                    <w:rPr>
                                      <w:noProof/>
                                      <w:color w:val="44546A" w:themeColor="text2"/>
                                      <w:sz w:val="36"/>
                                    </w:rPr>
                                  </w:pPr>
                                  <w:r w:rsidRPr="00772F68">
                                    <w:rPr>
                                      <w:noProof/>
                                      <w:color w:val="44546A" w:themeColor="text2"/>
                                      <w:sz w:val="36"/>
                                      <w:szCs w:val="36"/>
                                      <w:lang w:bidi="nl-NL"/>
                                    </w:rPr>
                                    <w:t>"U kunt de aandacht van de lezer trekken door hier een interessante zin of citaat uit het artikel te plaatsten."</w:t>
                                  </w:r>
                                </w:p>
                              </w:txbxContent>
                            </wps:txbx>
                            <wps:bodyPr rot="0" spcFirstLastPara="0" vertOverflow="overflow" horzOverflow="overflow" vert="horz" wrap="square" lIns="457200" tIns="182880" rIns="91440" bIns="45720" numCol="1" spcCol="0" rtlCol="0" fromWordArt="0" anchor="t" anchorCtr="0" forceAA="0" compatLnSpc="1">
                              <a:prstTxWarp prst="textNoShape">
                                <a:avLst/>
                              </a:prstTxWarp>
                              <a:noAutofit/>
                            </wps:bodyPr>
                          </wps:wsp>
                        </a:graphicData>
                      </a:graphic>
                    </wp:inline>
                  </w:drawing>
                </mc:Choice>
                <mc:Fallback>
                  <w:pict>
                    <v:shape w14:anchorId="1E36BEBC" id="Tekstvak 7" o:spid="_x0000_s1043" type="#_x0000_t202" style="width:376.25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" filled="f" stroked="f" strokeweight=".5pt">
                      <v:textbox inset="36pt,14.4pt">
                        <w:txbxContent>
                          <w:p w14:paraId="0FC06C6D" w14:textId="77777777" w:rsidR="00B62DED" w:rsidRPr="00772F68" w:rsidRDefault="00B62DED" w:rsidP="00772F68">
                            <w:pPr>
                              <w:pStyle w:val="Ondertitelartikelen"/>
                              <w:rPr>
                                <w:noProof/>
                                <w:color w:val="44546A" w:themeColor="text2"/>
                                <w:sz w:val="36"/>
                              </w:rPr>
                            </w:pPr>
                            <w:r w:rsidRPr="00772F68">
                              <w:rPr>
                                <w:noProof/>
                                <w:color w:val="44546A" w:themeColor="text2"/>
                                <w:sz w:val="36"/>
                                <w:szCs w:val="36"/>
                                <w:lang w:bidi="nl-NL"/>
                              </w:rPr>
                              <w:t>"U kunt de aandacht van de lezer trekken door hier een interessante zin of citaat uit het artikel te plaatsten."</w:t>
                            </w:r>
                          </w:p>
                        </w:txbxContent>
                      </v:textbox>
                      <w10:anchorlock/>
                    </v:shape>
                  </w:pict>
                </mc:Fallback>
              </mc:AlternateContent>
            </w:r>
          </w:p>
        </w:tc>
        <w:tc>
          <w:tcPr>
            <w:tcW w:w="4854" w:type="dxa"/>
            <w:vMerge/>
          </w:tcPr>
          <w:p w14:paraId="27A1AF24" w14:textId="77777777" w:rsidR="00B62DED" w:rsidRPr="00777845" w:rsidRDefault="00B62DED" w:rsidP="00906191">
            <w:pPr>
              <w:pStyle w:val="Kop4"/>
              <w:rPr>
                <w:iCs/>
                <w:noProof/>
                <w:color w:val="000000" w:themeColor="text1"/>
              </w:rPr>
            </w:pPr>
          </w:p>
        </w:tc>
      </w:tr>
    </w:tbl>
    <w:p w14:paraId="31106E3A" w14:textId="77777777" w:rsidR="00772F68" w:rsidRPr="00777845" w:rsidRDefault="00772F68" w:rsidP="00772F68">
      <w:pPr>
        <w:ind w:left="0"/>
        <w:rPr>
          <w:rFonts w:ascii="Palatino" w:hAnsi="Palatino"/>
          <w:noProof/>
        </w:rPr>
      </w:pPr>
    </w:p>
    <w:p w14:paraId="5E6183D5" w14:textId="77777777" w:rsidR="00772F68" w:rsidRPr="00777845" w:rsidRDefault="00772F68" w:rsidP="00772F68">
      <w:pPr>
        <w:spacing w:before="0"/>
        <w:ind w:left="0"/>
        <w:rPr>
          <w:rFonts w:ascii="Palatino" w:hAnsi="Palatino"/>
          <w:noProof/>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772F68" w:rsidRPr="00777845" w14:paraId="46526775" w14:textId="77777777" w:rsidTr="00F1742A">
        <w:trPr>
          <w:trHeight w:val="1710"/>
        </w:trPr>
        <w:tc>
          <w:tcPr>
            <w:tcW w:w="13134" w:type="dxa"/>
            <w:gridSpan w:val="3"/>
          </w:tcPr>
          <w:p w14:paraId="5E0B62C6" w14:textId="77777777" w:rsidR="00772F68" w:rsidRPr="00777845" w:rsidRDefault="00772F68" w:rsidP="00084DCA">
            <w:pPr>
              <w:pStyle w:val="Kop4"/>
              <w:rPr>
                <w:rStyle w:val="Nadruk"/>
                <w:noProof/>
                <w:color w:val="000000" w:themeColor="text1"/>
              </w:rPr>
            </w:pPr>
            <w:r w:rsidRPr="00777845">
              <w:rPr>
                <w:rStyle w:val="Nadruk"/>
                <w:noProof/>
                <w:color w:val="000000" w:themeColor="text1"/>
                <w:lang w:eastAsia="nl-NL"/>
              </w:rPr>
              <mc:AlternateContent>
                <mc:Choice Requires="wps">
                  <w:drawing>
                    <wp:anchor distT="0" distB="0" distL="114300" distR="114300" simplePos="0" relativeHeight="251697664" behindDoc="1" locked="0" layoutInCell="1" allowOverlap="1" wp14:anchorId="737ABF44" wp14:editId="47088751">
                      <wp:simplePos x="0" y="0"/>
                      <wp:positionH relativeFrom="column">
                        <wp:posOffset>14994</wp:posOffset>
                      </wp:positionH>
                      <wp:positionV relativeFrom="page">
                        <wp:posOffset>-27296</wp:posOffset>
                      </wp:positionV>
                      <wp:extent cx="8106410" cy="422275"/>
                      <wp:effectExtent l="0" t="0" r="8890" b="0"/>
                      <wp:wrapNone/>
                      <wp:docPr id="8" name="Rechthoek 8"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A6C7" id="Rechthoek 8" o:spid="_x0000_s1026" alt="lijn met kleurblokken" style="position:absolute;margin-left:1.2pt;margin-top:-2.15pt;width:638.3pt;height:3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" fillcolor="#c75454" stroked="f" strokeweight="1pt">
                      <w10:wrap anchory="page"/>
                    </v:rect>
                  </w:pict>
                </mc:Fallback>
              </mc:AlternateContent>
            </w:r>
          </w:p>
          <w:p w14:paraId="75D926BC" w14:textId="77777777" w:rsidR="00772F68" w:rsidRPr="00777845" w:rsidRDefault="003358C3" w:rsidP="00084DCA">
            <w:pPr>
              <w:pStyle w:val="Kop4"/>
              <w:rPr>
                <w:rStyle w:val="Nadruk"/>
                <w:noProof/>
                <w:color w:val="000000" w:themeColor="text1"/>
              </w:rPr>
            </w:pPr>
            <w:r w:rsidRPr="00777845">
              <w:rPr>
                <w:rFonts w:ascii="Century Gothic" w:eastAsia="Century Gothic" w:hAnsi="Century Gothic" w:cs="Century Gothic"/>
                <w:b/>
                <w:i/>
                <w:noProof/>
                <w:color w:val="000000" w:themeColor="text1"/>
                <w:sz w:val="22"/>
                <w:szCs w:val="22"/>
                <w:lang w:eastAsia="nl-NL"/>
              </w:rPr>
              <w:drawing>
                <wp:anchor distT="0" distB="0" distL="114300" distR="114300" simplePos="0" relativeHeight="251699712" behindDoc="1" locked="0" layoutInCell="1" allowOverlap="1" wp14:anchorId="2D3C12C2" wp14:editId="74A85844">
                  <wp:simplePos x="0" y="0"/>
                  <wp:positionH relativeFrom="column">
                    <wp:posOffset>169537</wp:posOffset>
                  </wp:positionH>
                  <wp:positionV relativeFrom="paragraph">
                    <wp:posOffset>85062</wp:posOffset>
                  </wp:positionV>
                  <wp:extent cx="8014527" cy="2974806"/>
                  <wp:effectExtent l="0" t="0" r="5715" b="0"/>
                  <wp:wrapNone/>
                  <wp:docPr id="10" name="Afbeelding 10" descr="havermout met bosbessen en aardb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777845">
              <w:rPr>
                <w:rFonts w:ascii="Century Gothic" w:eastAsia="Century Gothic" w:hAnsi="Century Gothic" w:cs="Century Gothic"/>
                <w:b/>
                <w:i/>
                <w:noProof/>
                <w:color w:val="000000" w:themeColor="text1"/>
                <w:sz w:val="22"/>
                <w:szCs w:val="22"/>
                <w:lang w:eastAsia="nl-NL"/>
              </w:rPr>
              <mc:AlternateContent>
                <mc:Choice Requires="wps">
                  <w:drawing>
                    <wp:anchor distT="0" distB="0" distL="114300" distR="114300" simplePos="0" relativeHeight="251700736" behindDoc="1" locked="0" layoutInCell="1" allowOverlap="1" wp14:anchorId="794F26F4" wp14:editId="6C966163">
                      <wp:simplePos x="0" y="0"/>
                      <wp:positionH relativeFrom="column">
                        <wp:posOffset>5959312</wp:posOffset>
                      </wp:positionH>
                      <wp:positionV relativeFrom="paragraph">
                        <wp:posOffset>210033</wp:posOffset>
                      </wp:positionV>
                      <wp:extent cx="1723390" cy="553085"/>
                      <wp:effectExtent l="0" t="0" r="10160" b="18415"/>
                      <wp:wrapNone/>
                      <wp:docPr id="11"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6597" w14:textId="77777777" w:rsidR="00772F68" w:rsidRPr="00ED6510" w:rsidRDefault="00772F68" w:rsidP="00772F68">
                                  <w:pPr>
                                    <w:pStyle w:val="Kop3"/>
                                  </w:pPr>
                                  <w:r>
                                    <w:rPr>
                                      <w:lang w:bidi="nl-NL"/>
                                    </w:rPr>
                                    <w:t>Pagina 3</w:t>
                                  </w:r>
                                </w:p>
                              </w:txbxContent>
                            </wps:txbx>
                            <wps:bodyPr rot="0" vert="horz" wrap="square" lIns="0" tIns="0" rIns="0" bIns="0" anchor="t" anchorCtr="0" upright="1">
                              <a:noAutofit/>
                            </wps:bodyPr>
                          </wps:wsp>
                        </a:graphicData>
                      </a:graphic>
                    </wp:anchor>
                  </w:drawing>
                </mc:Choice>
                <mc:Fallback>
                  <w:pict>
                    <v:shape w14:anchorId="794F26F4" id="_x0000_s1044" type="#_x0000_t202" style="position:absolute;left:0;text-align:left;margin-left:469.25pt;margin-top:16.55pt;width:135.7pt;height:4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" filled="f" stroked="f">
                      <v:textbox inset="0,0,0,0">
                        <w:txbxContent>
                          <w:p w14:paraId="47AB6597" w14:textId="77777777" w:rsidR="00772F68" w:rsidRPr="00ED6510" w:rsidRDefault="00772F68" w:rsidP="00772F68">
                            <w:pPr>
                              <w:pStyle w:val="Kop3"/>
                            </w:pPr>
                            <w:r>
                              <w:rPr>
                                <w:lang w:bidi="nl-NL"/>
                              </w:rPr>
                              <w:t>Pagina 3</w:t>
                            </w:r>
                          </w:p>
                        </w:txbxContent>
                      </v:textbox>
                    </v:shape>
                  </w:pict>
                </mc:Fallback>
              </mc:AlternateContent>
            </w:r>
            <w:r w:rsidR="00772F68" w:rsidRPr="00777845">
              <w:rPr>
                <w:rStyle w:val="Nadruk"/>
                <w:noProof/>
                <w:color w:val="000000" w:themeColor="text1"/>
                <w:lang w:bidi="nl-NL"/>
              </w:rPr>
              <w:br w:type="page"/>
            </w:r>
          </w:p>
          <w:p w14:paraId="26AFEE36" w14:textId="77777777" w:rsidR="00772F68" w:rsidRPr="00777845" w:rsidRDefault="00772F68" w:rsidP="00084DCA">
            <w:pPr>
              <w:tabs>
                <w:tab w:val="left" w:pos="1230"/>
                <w:tab w:val="left" w:pos="7501"/>
              </w:tabs>
              <w:rPr>
                <w:noProof/>
              </w:rPr>
            </w:pPr>
            <w:r w:rsidRPr="00777845">
              <w:rPr>
                <w:noProof/>
                <w:lang w:bidi="nl-NL"/>
              </w:rPr>
              <w:tab/>
              <w:t>Titel van nieuwsbrief</w:t>
            </w:r>
          </w:p>
        </w:tc>
      </w:tr>
      <w:tr w:rsidR="00772F68" w:rsidRPr="00777845" w14:paraId="525AD837" w14:textId="77777777" w:rsidTr="00107CB0">
        <w:trPr>
          <w:gridAfter w:val="1"/>
          <w:wAfter w:w="116" w:type="dxa"/>
          <w:trHeight w:val="11424"/>
        </w:trPr>
        <w:tc>
          <w:tcPr>
            <w:tcW w:w="8164" w:type="dxa"/>
          </w:tcPr>
          <w:p w14:paraId="6257C52D" w14:textId="77777777" w:rsidR="00772F68" w:rsidRPr="00777845" w:rsidRDefault="00772F68" w:rsidP="00084DCA">
            <w:pPr>
              <w:pStyle w:val="Kop4"/>
              <w:rPr>
                <w:rStyle w:val="Nadruk"/>
                <w:i w:val="0"/>
                <w:noProof/>
                <w:color w:val="000000" w:themeColor="text1"/>
              </w:rPr>
            </w:pPr>
            <w:r w:rsidRPr="00777845">
              <w:rPr>
                <w:noProof/>
                <w:color w:val="000000" w:themeColor="text1"/>
                <w:lang w:eastAsia="nl-NL"/>
              </w:rPr>
              <mc:AlternateContent>
                <mc:Choice Requires="wpg">
                  <w:drawing>
                    <wp:inline distT="0" distB="0" distL="0" distR="0" wp14:anchorId="602311D1" wp14:editId="21B01914">
                      <wp:extent cx="4610637" cy="6838950"/>
                      <wp:effectExtent l="0" t="0" r="0" b="0"/>
                      <wp:docPr id="13" name="Groep 13" descr="tekstblok"/>
                      <wp:cNvGraphicFramePr/>
                      <a:graphic xmlns:a="http://schemas.openxmlformats.org/drawingml/2006/main">
                        <a:graphicData uri="http://schemas.microsoft.com/office/word/2010/wordprocessingGroup">
                          <wpg:wgp>
                            <wpg:cNvGrpSpPr/>
                            <wpg:grpSpPr>
                              <a:xfrm>
                                <a:off x="0" y="0"/>
                                <a:ext cx="4610637" cy="6838950"/>
                                <a:chOff x="0" y="0"/>
                                <a:chExt cx="4610637" cy="7334697"/>
                              </a:xfrm>
                            </wpg:grpSpPr>
                            <wps:wsp>
                              <wps:cNvPr id="14" name="Tekstvak 14"/>
                              <wps:cNvSpPr txBox="1"/>
                              <wps:spPr>
                                <a:xfrm>
                                  <a:off x="0" y="0"/>
                                  <a:ext cx="3734874" cy="1104995"/>
                                </a:xfrm>
                                <a:prstGeom prst="rect">
                                  <a:avLst/>
                                </a:prstGeom>
                                <a:solidFill>
                                  <a:schemeClr val="accent1"/>
                                </a:solidFill>
                                <a:ln w="6350">
                                  <a:noFill/>
                                </a:ln>
                              </wps:spPr>
                              <wps:txbx>
                                <w:txbxContent>
                                  <w:p w14:paraId="63B7AF71" w14:textId="77777777" w:rsidR="00772F68" w:rsidRPr="00665DF7" w:rsidRDefault="0017482C" w:rsidP="00772F68">
                                    <w:pPr>
                                      <w:pStyle w:val="Ondertitelartikelen"/>
                                      <w:rPr>
                                        <w:rFonts w:ascii="Century Gothic" w:hAnsi="Century Gothic"/>
                                        <w:noProof/>
                                        <w:sz w:val="48"/>
                                        <w:szCs w:val="48"/>
                                      </w:rPr>
                                    </w:pPr>
                                    <w:r w:rsidRPr="0017482C">
                                      <w:rPr>
                                        <w:rFonts w:ascii="Century Gothic" w:eastAsia="Century Gothic" w:hAnsi="Century Gothic" w:cs="Century Gothic"/>
                                        <w:noProof/>
                                        <w:sz w:val="48"/>
                                        <w:szCs w:val="48"/>
                                        <w:lang w:bidi="nl-NL"/>
                                      </w:rPr>
                                      <w:t>Lezers naar andere artikelen trekken</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15" name="Tekstvak 15"/>
                              <wps:cNvSpPr txBox="1"/>
                              <wps:spPr>
                                <a:xfrm>
                                  <a:off x="0" y="1621295"/>
                                  <a:ext cx="4610637" cy="5713402"/>
                                </a:xfrm>
                                <a:prstGeom prst="rect">
                                  <a:avLst/>
                                </a:prstGeom>
                                <a:solidFill>
                                  <a:schemeClr val="bg1"/>
                                </a:solidFill>
                                <a:ln w="6350">
                                  <a:noFill/>
                                </a:ln>
                              </wps:spPr>
                              <wps:txbx>
                                <w:txbxContent>
                                  <w:p w14:paraId="594449B0" w14:textId="77777777" w:rsidR="0017482C" w:rsidRDefault="0017482C" w:rsidP="0017482C">
                                    <w:pPr>
                                      <w:pStyle w:val="Inhoud"/>
                                      <w:ind w:left="576"/>
                                      <w:rPr>
                                        <w:noProof/>
                                      </w:rPr>
                                    </w:pPr>
                                    <w:r>
                                      <w:rPr>
                                        <w:noProof/>
                                        <w:lang w:bidi="nl-NL"/>
                                      </w:rPr>
                                      <w:t>Als u de tijd neemt om een nieuwsbrief te schrijven, dan wilt u vast dat uw lezers er zo veel mogelijk van lezen. Dit bereikt u door lezers naar andere artikelen te trekken.</w:t>
                                    </w:r>
                                  </w:p>
                                  <w:p w14:paraId="2BCBD15C" w14:textId="77777777" w:rsidR="0017482C" w:rsidRDefault="0017482C" w:rsidP="0017482C">
                                    <w:pPr>
                                      <w:pStyle w:val="Inhoud"/>
                                      <w:ind w:left="576"/>
                                      <w:rPr>
                                        <w:noProof/>
                                      </w:rPr>
                                    </w:pPr>
                                    <w:r>
                                      <w:rPr>
                                        <w:noProof/>
                                        <w:lang w:bidi="nl-NL"/>
                                      </w:rPr>
                                      <w:t>Een manier om dit te doen is met de inhoudsopgave. Een inhoudsopgave met beschrijvende en boeiende koppen is belangrijk om de lezer verder te krijgen dan de artikelen op de voorpagina.</w:t>
                                    </w:r>
                                  </w:p>
                                  <w:p w14:paraId="452B89E4" w14:textId="77777777" w:rsidR="0017482C" w:rsidRDefault="0017482C" w:rsidP="0017482C">
                                    <w:pPr>
                                      <w:pStyle w:val="Inhoud"/>
                                      <w:ind w:left="576"/>
                                      <w:rPr>
                                        <w:noProof/>
                                      </w:rPr>
                                    </w:pPr>
                                    <w:r>
                                      <w:rPr>
                                        <w:noProof/>
                                        <w:lang w:bidi="nl-NL"/>
                                      </w:rPr>
                                      <w:t>U kunt lezers ook verder in uw nieuwsbrief trekken door een interessant artikel dat een breed publiek aanspreekt op de voorpagina te zetten, en dat verhaal verder te brengen op een andere pagina, waar de lezer een ander artikel wacht zodra hij of zij klaar is met lezen. Dit kan ook een doeltreffende manier zijn om de lezer naar een verkooppraatje of een bestelformulier te leiden.</w:t>
                                    </w:r>
                                  </w:p>
                                  <w:p w14:paraId="3255D701" w14:textId="77777777" w:rsidR="00772F68" w:rsidRPr="00665DF7" w:rsidRDefault="0017482C" w:rsidP="0017482C">
                                    <w:pPr>
                                      <w:pStyle w:val="Inhoud"/>
                                      <w:ind w:left="576"/>
                                      <w:rPr>
                                        <w:noProof/>
                                      </w:rPr>
                                    </w:pPr>
                                    <w:r>
                                      <w:rPr>
                                        <w:noProof/>
                                        <w:lang w:bidi="nl-NL"/>
                                      </w:rPr>
                                      <w:t>U kunt een artikel van de ene pagina op de andere laten doorlopen door gekoppelde tekstvakken te gebruiken. Alles in deze sjabloon voor een nieuwsbrief bevindt zich in een reeks tekstvakken. Deze woorden bevinden zich in een tekstvak, net zoals de afbeelding op deze pagina en het bijschrift. Een tekstvak biedt een flexibele manier om tekst en afbeeldingen weer te geven en is in feite een container. U kunt een tekstvak verplaatsen naar de gewenste positie, de grootte ervan wijzigen en er een lange smalle of korte brede kolom van maken, of het vak draaien zodat de tekst op zijn kant staat. Door een tekstvak te koppelen aan een tekstvak op een andere pagina, zorgt u ervoor dat uw artikel van de ene naar de andere pagina stroomt.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6" name="Tekstvak 16"/>
                              <wps:cNvSpPr txBox="1"/>
                              <wps:spPr>
                                <a:xfrm>
                                  <a:off x="0" y="1213304"/>
                                  <a:ext cx="2686050" cy="408940"/>
                                </a:xfrm>
                                <a:prstGeom prst="rect">
                                  <a:avLst/>
                                </a:prstGeom>
                                <a:noFill/>
                                <a:ln w="6350">
                                  <a:noFill/>
                                </a:ln>
                              </wps:spPr>
                              <wps:txbx>
                                <w:txbxContent>
                                  <w:p w14:paraId="2B9DC3AD" w14:textId="77777777" w:rsidR="00772F68" w:rsidRDefault="00772F68" w:rsidP="00772F68">
                                    <w:pPr>
                                      <w:pStyle w:val="Kop3"/>
                                      <w:jc w:val="left"/>
                                      <w:rPr>
                                        <w:noProof/>
                                      </w:rPr>
                                    </w:pPr>
                                    <w:r>
                                      <w:rPr>
                                        <w:noProof/>
                                        <w:lang w:bidi="nl-NL"/>
                                      </w:rPr>
                                      <w:t xml:space="preserve">Door </w:t>
                                    </w:r>
                                    <w:r w:rsidRPr="003E17B5">
                                      <w:rPr>
                                        <w:rStyle w:val="Tekensvoorondertitelartikelen"/>
                                        <w:noProof/>
                                        <w:lang w:bidi="nl-NL"/>
                                      </w:rPr>
                                      <w:t>Naam auteur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602311D1" id="Groep 13" o:spid="_x0000_s1045" alt="tekstblok" style="width:363.05pt;height:538.5pt;mso-position-horizontal-relative:char;mso-position-vertical-relative:line" coordsize="46106,7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">
                      <v:shape id="Tekstvak 14" o:spid="_x0000_s1046" type="#_x0000_t202" style="position:absolute;width:3734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" fillcolor="#c75454 [3204]" stroked="f" strokeweight=".5pt">
                        <v:textbox inset="21.6pt,,,0">
                          <w:txbxContent>
                            <w:p w14:paraId="63B7AF71" w14:textId="77777777" w:rsidR="00772F68" w:rsidRPr="00665DF7" w:rsidRDefault="0017482C" w:rsidP="00772F68">
                              <w:pPr>
                                <w:pStyle w:val="Ondertitelartikelen"/>
                                <w:rPr>
                                  <w:rFonts w:ascii="Century Gothic" w:hAnsi="Century Gothic"/>
                                  <w:noProof/>
                                  <w:sz w:val="48"/>
                                  <w:szCs w:val="48"/>
                                </w:rPr>
                              </w:pPr>
                              <w:r w:rsidRPr="0017482C">
                                <w:rPr>
                                  <w:rFonts w:ascii="Century Gothic" w:eastAsia="Century Gothic" w:hAnsi="Century Gothic" w:cs="Century Gothic"/>
                                  <w:noProof/>
                                  <w:sz w:val="48"/>
                                  <w:szCs w:val="48"/>
                                  <w:lang w:bidi="nl-NL"/>
                                </w:rPr>
                                <w:t>Lezers naar andere artikelen trekken</w:t>
                              </w:r>
                            </w:p>
                          </w:txbxContent>
                        </v:textbox>
                      </v:shape>
                      <v:shape id="Tekstvak 15" o:spid="_x0000_s1047" type="#_x0000_t202" style="position:absolute;top:16212;width:46106;height:5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" fillcolor="white [3212]" stroked="f" strokeweight=".5pt">
                        <v:textbox inset=",,,0">
                          <w:txbxContent>
                            <w:p w14:paraId="594449B0" w14:textId="77777777" w:rsidR="0017482C" w:rsidRDefault="0017482C" w:rsidP="0017482C">
                              <w:pPr>
                                <w:pStyle w:val="Inhoud"/>
                                <w:ind w:left="576"/>
                                <w:rPr>
                                  <w:noProof/>
                                </w:rPr>
                              </w:pPr>
                              <w:r>
                                <w:rPr>
                                  <w:noProof/>
                                  <w:lang w:bidi="nl-NL"/>
                                </w:rPr>
                                <w:t>Als u de tijd neemt om een nieuwsbrief te schrijven, dan wilt u vast dat uw lezers er zo veel mogelijk van lezen. Dit bereikt u door lezers naar andere artikelen te trekken.</w:t>
                              </w:r>
                            </w:p>
                            <w:p w14:paraId="2BCBD15C" w14:textId="77777777" w:rsidR="0017482C" w:rsidRDefault="0017482C" w:rsidP="0017482C">
                              <w:pPr>
                                <w:pStyle w:val="Inhoud"/>
                                <w:ind w:left="576"/>
                                <w:rPr>
                                  <w:noProof/>
                                </w:rPr>
                              </w:pPr>
                              <w:r>
                                <w:rPr>
                                  <w:noProof/>
                                  <w:lang w:bidi="nl-NL"/>
                                </w:rPr>
                                <w:t>Een manier om dit te doen is met de inhoudsopgave. Een inhoudsopgave met beschrijvende en boeiende koppen is belangrijk om de lezer verder te krijgen dan de artikelen op de voorpagina.</w:t>
                              </w:r>
                            </w:p>
                            <w:p w14:paraId="452B89E4" w14:textId="77777777" w:rsidR="0017482C" w:rsidRDefault="0017482C" w:rsidP="0017482C">
                              <w:pPr>
                                <w:pStyle w:val="Inhoud"/>
                                <w:ind w:left="576"/>
                                <w:rPr>
                                  <w:noProof/>
                                </w:rPr>
                              </w:pPr>
                              <w:r>
                                <w:rPr>
                                  <w:noProof/>
                                  <w:lang w:bidi="nl-NL"/>
                                </w:rPr>
                                <w:t>U kunt lezers ook verder in uw nieuwsbrief trekken door een interessant artikel dat een breed publiek aanspreekt op de voorpagina te zetten, en dat verhaal verder te brengen op een andere pagina, waar de lezer een ander artikel wacht zodra hij of zij klaar is met lezen. Dit kan ook een doeltreffende manier zijn om de lezer naar een verkooppraatje of een bestelformulier te leiden.</w:t>
                              </w:r>
                            </w:p>
                            <w:p w14:paraId="3255D701" w14:textId="77777777" w:rsidR="00772F68" w:rsidRPr="00665DF7" w:rsidRDefault="0017482C" w:rsidP="0017482C">
                              <w:pPr>
                                <w:pStyle w:val="Inhoud"/>
                                <w:ind w:left="576"/>
                                <w:rPr>
                                  <w:noProof/>
                                </w:rPr>
                              </w:pPr>
                              <w:r>
                                <w:rPr>
                                  <w:noProof/>
                                  <w:lang w:bidi="nl-NL"/>
                                </w:rPr>
                                <w:t>U kunt een artikel van de ene pagina op de andere laten doorlopen door gekoppelde tekstvakken te gebruiken. Alles in deze sjabloon voor een nieuwsbrief bevindt zich in een reeks tekstvakken. Deze woorden bevinden zich in een tekstvak, net zoals de afbeelding op deze pagina en het bijschrift. Een tekstvak biedt een flexibele manier om tekst en afbeeldingen weer te geven en is in feite een container. U kunt een tekstvak verplaatsen naar de gewenste positie, de grootte ervan wijzigen en er een lange smalle of korte brede kolom van maken, of het vak draaien zodat de tekst op zijn kant staat. Door een tekstvak te koppelen aan een tekstvak op een andere pagina, zorgt u ervoor dat uw artikel van de ene naar de andere pagina stroomt.</w:t>
                              </w:r>
                            </w:p>
                          </w:txbxContent>
                        </v:textbox>
                      </v:shape>
                      <v:shape id="Tekstvak 16" o:spid="_x0000_s1048" type="#_x0000_t202" style="position:absolute;top:12133;width:2686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" filled="f" stroked="f" strokeweight=".5pt">
                        <v:textbox inset="36pt,,,0">
                          <w:txbxContent>
                            <w:p w14:paraId="2B9DC3AD" w14:textId="77777777" w:rsidR="00772F68" w:rsidRDefault="00772F68" w:rsidP="00772F68">
                              <w:pPr>
                                <w:pStyle w:val="Kop3"/>
                                <w:jc w:val="left"/>
                                <w:rPr>
                                  <w:noProof/>
                                </w:rPr>
                              </w:pPr>
                              <w:r>
                                <w:rPr>
                                  <w:noProof/>
                                  <w:lang w:bidi="nl-NL"/>
                                </w:rPr>
                                <w:t xml:space="preserve">Door </w:t>
                              </w:r>
                              <w:r w:rsidRPr="003E17B5">
                                <w:rPr>
                                  <w:rStyle w:val="Tekensvoorondertitelartikelen"/>
                                  <w:noProof/>
                                  <w:lang w:bidi="nl-NL"/>
                                </w:rPr>
                                <w:t>Naam auteur</w:t>
                              </w:r>
                            </w:p>
                          </w:txbxContent>
                        </v:textbox>
                      </v:shape>
                      <w10:anchorlock/>
                    </v:group>
                  </w:pict>
                </mc:Fallback>
              </mc:AlternateContent>
            </w:r>
          </w:p>
          <w:p w14:paraId="5C3428BC" w14:textId="77777777" w:rsidR="00772F68" w:rsidRPr="00777845" w:rsidRDefault="00772F68" w:rsidP="00084DCA">
            <w:pPr>
              <w:rPr>
                <w:noProof/>
              </w:rPr>
            </w:pPr>
          </w:p>
        </w:tc>
        <w:tc>
          <w:tcPr>
            <w:tcW w:w="4854" w:type="dxa"/>
          </w:tcPr>
          <w:p w14:paraId="580BA8E2" w14:textId="77777777" w:rsidR="00772F68" w:rsidRPr="00777845" w:rsidRDefault="00772F68" w:rsidP="003E17B5">
            <w:pPr>
              <w:pStyle w:val="Kop4"/>
              <w:ind w:left="0"/>
              <w:rPr>
                <w:noProof/>
              </w:rPr>
            </w:pPr>
            <w:r w:rsidRPr="00777845">
              <w:rPr>
                <w:noProof/>
                <w:color w:val="000000" w:themeColor="text1"/>
                <w:lang w:eastAsia="nl-NL"/>
              </w:rPr>
              <mc:AlternateContent>
                <mc:Choice Requires="wpg">
                  <w:drawing>
                    <wp:anchor distT="0" distB="0" distL="114300" distR="114300" simplePos="0" relativeHeight="251702784" behindDoc="1" locked="0" layoutInCell="1" allowOverlap="1" wp14:anchorId="19A9C67A" wp14:editId="212FF9AF">
                      <wp:simplePos x="0" y="0"/>
                      <wp:positionH relativeFrom="column">
                        <wp:posOffset>113030</wp:posOffset>
                      </wp:positionH>
                      <wp:positionV relativeFrom="paragraph">
                        <wp:posOffset>2774805</wp:posOffset>
                      </wp:positionV>
                      <wp:extent cx="2466552" cy="3757834"/>
                      <wp:effectExtent l="0" t="0" r="0" b="0"/>
                      <wp:wrapNone/>
                      <wp:docPr id="17" name="Groep 17" descr="afbeelding"/>
                      <wp:cNvGraphicFramePr/>
                      <a:graphic xmlns:a="http://schemas.openxmlformats.org/drawingml/2006/main">
                        <a:graphicData uri="http://schemas.microsoft.com/office/word/2010/wordprocessingGroup">
                          <wpg:wgp>
                            <wpg:cNvGrpSpPr/>
                            <wpg:grpSpPr>
                              <a:xfrm>
                                <a:off x="0" y="0"/>
                                <a:ext cx="2466552" cy="3757834"/>
                                <a:chOff x="12218" y="3548418"/>
                                <a:chExt cx="2374362" cy="3683222"/>
                              </a:xfrm>
                            </wpg:grpSpPr>
                            <pic:pic xmlns:pic="http://schemas.openxmlformats.org/drawingml/2006/picture">
                              <pic:nvPicPr>
                                <pic:cNvPr id="18" name="Afbeelding 18" descr="chocolade cupcakes"/>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953" y="3684530"/>
                                  <a:ext cx="2321107" cy="3547110"/>
                                </a:xfrm>
                                <a:prstGeom prst="rect">
                                  <a:avLst/>
                                </a:prstGeom>
                              </pic:spPr>
                            </pic:pic>
                            <wps:wsp>
                              <wps:cNvPr id="20" name="Rechthoek 20"/>
                              <wps:cNvSpPr/>
                              <wps:spPr>
                                <a:xfrm>
                                  <a:off x="12218" y="3548418"/>
                                  <a:ext cx="2374362"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B9457" id="Groep 17" o:spid="_x0000_s1026" alt="afbeelding" style="position:absolute;margin-left:8.9pt;margin-top:218.5pt;width:194.2pt;height:295.9pt;z-index:-251613696;mso-width-relative:margin;mso-height-relative:margin" coordorigin="122,35484" coordsize="23743,36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">
                      <v:shape id="Afbeelding 18" o:spid="_x0000_s1027" type="#_x0000_t75" alt="chocolade cupcakes" style="position:absolute;left:339;top:36845;width:23211;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">
                        <v:imagedata r:id="rId17" o:title="chocolade cupcakes"/>
                        <v:path arrowok="t"/>
                      </v:shape>
                      <v:rect id="Rechthoek 20" o:spid="_x0000_s1028" style="position:absolute;left:122;top:35484;width:237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tc>
      </w:tr>
      <w:tr w:rsidR="003E17B5" w:rsidRPr="00777845" w14:paraId="79B732AB" w14:textId="77777777" w:rsidTr="00F1742A">
        <w:trPr>
          <w:trHeight w:val="2704"/>
        </w:trPr>
        <w:tc>
          <w:tcPr>
            <w:tcW w:w="13134" w:type="dxa"/>
            <w:gridSpan w:val="3"/>
            <w:shd w:val="clear" w:color="auto" w:fill="294983" w:themeFill="accent4"/>
          </w:tcPr>
          <w:p w14:paraId="0225A853" w14:textId="77777777" w:rsidR="003E17B5" w:rsidRPr="00777845" w:rsidRDefault="003E17B5" w:rsidP="00084DCA">
            <w:pPr>
              <w:pStyle w:val="Kop4"/>
              <w:rPr>
                <w:iCs/>
                <w:noProof/>
                <w:color w:val="000000" w:themeColor="text1"/>
              </w:rPr>
            </w:pPr>
            <w:r w:rsidRPr="00777845">
              <w:rPr>
                <w:noProof/>
                <w:color w:val="000000" w:themeColor="text1"/>
                <w:lang w:eastAsia="nl-NL"/>
              </w:rPr>
              <mc:AlternateContent>
                <mc:Choice Requires="wps">
                  <w:drawing>
                    <wp:inline distT="0" distB="0" distL="0" distR="0" wp14:anchorId="488A6D5D" wp14:editId="01926ADF">
                      <wp:extent cx="7534141" cy="1777284"/>
                      <wp:effectExtent l="0" t="0" r="0" b="13970"/>
                      <wp:docPr id="22" name="Tekstvak 22"/>
                      <wp:cNvGraphicFramePr/>
                      <a:graphic xmlns:a="http://schemas.openxmlformats.org/drawingml/2006/main">
                        <a:graphicData uri="http://schemas.microsoft.com/office/word/2010/wordprocessingShape">
                          <wps:wsp>
                            <wps:cNvSpPr txBox="1"/>
                            <wps:spPr>
                              <a:xfrm>
                                <a:off x="0" y="0"/>
                                <a:ext cx="7534141" cy="1777284"/>
                              </a:xfrm>
                              <a:prstGeom prst="rect">
                                <a:avLst/>
                              </a:prstGeom>
                              <a:noFill/>
                              <a:ln w="6350">
                                <a:noFill/>
                              </a:ln>
                            </wps:spPr>
                            <wps:txbx>
                              <w:txbxContent>
                                <w:p w14:paraId="6B377FFB" w14:textId="77777777" w:rsidR="003E17B5" w:rsidRPr="00CE7301" w:rsidRDefault="003E17B5" w:rsidP="00CE7301">
                                  <w:pPr>
                                    <w:pStyle w:val="Kop2"/>
                                    <w:rPr>
                                      <w:noProof/>
                                      <w:color w:val="FFFFFF" w:themeColor="background1"/>
                                    </w:rPr>
                                  </w:pPr>
                                  <w:r w:rsidRPr="00CE7301">
                                    <w:rPr>
                                      <w:noProof/>
                                      <w:color w:val="FFFFFF" w:themeColor="background1"/>
                                      <w:lang w:bidi="nl-NL"/>
                                    </w:rPr>
                                    <w:t>Een artikel voor iedereen</w:t>
                                  </w:r>
                                </w:p>
                                <w:p w14:paraId="4B35C1A9" w14:textId="77777777" w:rsidR="003E17B5" w:rsidRPr="00CE7301" w:rsidRDefault="003E17B5" w:rsidP="003E17B5">
                                  <w:pPr>
                                    <w:pStyle w:val="Inhoud"/>
                                    <w:rPr>
                                      <w:noProof/>
                                      <w:color w:val="FFFFFF" w:themeColor="background1"/>
                                    </w:rPr>
                                  </w:pPr>
                                  <w:r w:rsidRPr="00CE7301">
                                    <w:rPr>
                                      <w:noProof/>
                                      <w:color w:val="FFFFFF" w:themeColor="background1"/>
                                      <w:lang w:bidi="nl-NL"/>
                                    </w:rPr>
                                    <w:t>Wie leest uw nieuwsbrieven en welke verantwoordelijkheden hebben ze? In welke segmenten van uw branche zijn ze actief? En hebt u bewijs om uw veronderstellingen te staven? Het antwoord op deze vragen is cruciaal, want enkel als u dat heeft kunt u het soort inhoud bieden dat lezers aanspreekt.</w:t>
                                  </w:r>
                                </w:p>
                                <w:p w14:paraId="68534570" w14:textId="77777777" w:rsidR="003E17B5" w:rsidRPr="00CE7301" w:rsidRDefault="003E17B5" w:rsidP="003E17B5">
                                  <w:pPr>
                                    <w:pStyle w:val="Inhoud"/>
                                    <w:rPr>
                                      <w:noProof/>
                                      <w:color w:val="FFFFFF" w:themeColor="background1"/>
                                    </w:rPr>
                                  </w:pPr>
                                  <w:r w:rsidRPr="00CE7301">
                                    <w:rPr>
                                      <w:noProof/>
                                      <w:color w:val="FFFFFF" w:themeColor="background1"/>
                                      <w:lang w:bidi="nl-NL"/>
                                    </w:rPr>
                                    <w:t>Niet iedereen binnen een bedrijf of branche heeft dezelfde uitdagingen. Wanneer u uw lezers en hun uitdagingen begrijpt, kunt u ervoor zorgen dat elke nieuwsbrief iets bevat dat zo veel mogelijk verschillende mensen interesseert.</w:t>
                                  </w:r>
                                </w:p>
                                <w:p w14:paraId="5D9BB9BE" w14:textId="77777777" w:rsidR="003E17B5" w:rsidRPr="00CE7301" w:rsidRDefault="003E17B5" w:rsidP="003E17B5">
                                  <w:pPr>
                                    <w:rPr>
                                      <w:noProof/>
                                    </w:rPr>
                                  </w:pPr>
                                </w:p>
                              </w:txbxContent>
                            </wps:txbx>
                            <wps:bodyPr rot="0" spcFirstLastPara="0" vertOverflow="overflow" horzOverflow="overflow" vert="horz" wrap="square" lIns="457200" tIns="0" rIns="91440" bIns="0" numCol="1" spcCol="0" rtlCol="0" fromWordArt="0" anchor="t" anchorCtr="0" forceAA="0" compatLnSpc="1">
                              <a:prstTxWarp prst="textNoShape">
                                <a:avLst/>
                              </a:prstTxWarp>
                              <a:noAutofit/>
                            </wps:bodyPr>
                          </wps:wsp>
                        </a:graphicData>
                      </a:graphic>
                    </wp:inline>
                  </w:drawing>
                </mc:Choice>
                <mc:Fallback>
                  <w:pict>
                    <v:shape w14:anchorId="488A6D5D" id="Tekstvak 22" o:spid="_x0000_s1049" type="#_x0000_t202" style="width:593.25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" filled="f" stroked="f" strokeweight=".5pt">
                      <v:textbox inset="36pt,0,,0">
                        <w:txbxContent>
                          <w:p w14:paraId="6B377FFB" w14:textId="77777777" w:rsidR="003E17B5" w:rsidRPr="00CE7301" w:rsidRDefault="003E17B5" w:rsidP="00CE7301">
                            <w:pPr>
                              <w:pStyle w:val="Kop2"/>
                              <w:rPr>
                                <w:noProof/>
                                <w:color w:val="FFFFFF" w:themeColor="background1"/>
                              </w:rPr>
                            </w:pPr>
                            <w:r w:rsidRPr="00CE7301">
                              <w:rPr>
                                <w:noProof/>
                                <w:color w:val="FFFFFF" w:themeColor="background1"/>
                                <w:lang w:bidi="nl-NL"/>
                              </w:rPr>
                              <w:t>Een artikel voor iedereen</w:t>
                            </w:r>
                          </w:p>
                          <w:p w14:paraId="4B35C1A9" w14:textId="77777777" w:rsidR="003E17B5" w:rsidRPr="00CE7301" w:rsidRDefault="003E17B5" w:rsidP="003E17B5">
                            <w:pPr>
                              <w:pStyle w:val="Inhoud"/>
                              <w:rPr>
                                <w:noProof/>
                                <w:color w:val="FFFFFF" w:themeColor="background1"/>
                              </w:rPr>
                            </w:pPr>
                            <w:r w:rsidRPr="00CE7301">
                              <w:rPr>
                                <w:noProof/>
                                <w:color w:val="FFFFFF" w:themeColor="background1"/>
                                <w:lang w:bidi="nl-NL"/>
                              </w:rPr>
                              <w:t>Wie leest uw nieuwsbrieven en welke verantwoordelijkheden hebben ze? In welke segmenten van uw branche zijn ze actief? En hebt u bewijs om uw veronderstellingen te staven? Het antwoord op deze vragen is cruciaal, want enkel als u dat heeft kunt u het soort inhoud bieden dat lezers aanspreekt.</w:t>
                            </w:r>
                          </w:p>
                          <w:p w14:paraId="68534570" w14:textId="77777777" w:rsidR="003E17B5" w:rsidRPr="00CE7301" w:rsidRDefault="003E17B5" w:rsidP="003E17B5">
                            <w:pPr>
                              <w:pStyle w:val="Inhoud"/>
                              <w:rPr>
                                <w:noProof/>
                                <w:color w:val="FFFFFF" w:themeColor="background1"/>
                              </w:rPr>
                            </w:pPr>
                            <w:r w:rsidRPr="00CE7301">
                              <w:rPr>
                                <w:noProof/>
                                <w:color w:val="FFFFFF" w:themeColor="background1"/>
                                <w:lang w:bidi="nl-NL"/>
                              </w:rPr>
                              <w:t>Niet iedereen binnen een bedrijf of branche heeft dezelfde uitdagingen. Wanneer u uw lezers en hun uitdagingen begrijpt, kunt u ervoor zorgen dat elke nieuwsbrief iets bevat dat zo veel mogelijk verschillende mensen interesseert.</w:t>
                            </w:r>
                          </w:p>
                          <w:p w14:paraId="5D9BB9BE" w14:textId="77777777" w:rsidR="003E17B5" w:rsidRPr="00CE7301" w:rsidRDefault="003E17B5" w:rsidP="003E17B5">
                            <w:pPr>
                              <w:rPr>
                                <w:noProof/>
                              </w:rPr>
                            </w:pPr>
                          </w:p>
                        </w:txbxContent>
                      </v:textbox>
                      <w10:anchorlock/>
                    </v:shape>
                  </w:pict>
                </mc:Fallback>
              </mc:AlternateContent>
            </w:r>
          </w:p>
        </w:tc>
      </w:tr>
    </w:tbl>
    <w:p w14:paraId="041FC503" w14:textId="77777777" w:rsidR="00CE7301" w:rsidRPr="00777845" w:rsidRDefault="00772F68" w:rsidP="00772F68">
      <w:pPr>
        <w:spacing w:before="0"/>
        <w:ind w:left="0"/>
        <w:rPr>
          <w:rFonts w:ascii="Palatino" w:hAnsi="Palatino"/>
          <w:noProof/>
        </w:rPr>
      </w:pPr>
      <w:r w:rsidRPr="00777845">
        <w:rPr>
          <w:rFonts w:ascii="Palatino" w:eastAsia="Palatino" w:hAnsi="Palatino" w:cs="Palatino"/>
          <w:noProof/>
          <w:lang w:bidi="nl-NL"/>
        </w:rPr>
        <w:br w:type="page"/>
      </w: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080"/>
        <w:gridCol w:w="5054"/>
      </w:tblGrid>
      <w:tr w:rsidR="00CE7301" w:rsidRPr="00777845" w14:paraId="25C4A4B7" w14:textId="77777777" w:rsidTr="001917B8">
        <w:trPr>
          <w:trHeight w:val="1710"/>
        </w:trPr>
        <w:tc>
          <w:tcPr>
            <w:tcW w:w="13134" w:type="dxa"/>
            <w:gridSpan w:val="2"/>
          </w:tcPr>
          <w:p w14:paraId="51D5A415" w14:textId="77777777" w:rsidR="00CE7301" w:rsidRPr="00777845" w:rsidRDefault="00CE7301" w:rsidP="00084DCA">
            <w:pPr>
              <w:pStyle w:val="Kop4"/>
              <w:rPr>
                <w:rStyle w:val="Nadruk"/>
                <w:noProof/>
                <w:color w:val="000000" w:themeColor="text1"/>
              </w:rPr>
            </w:pPr>
            <w:r w:rsidRPr="00777845">
              <w:rPr>
                <w:rStyle w:val="Nadruk"/>
                <w:noProof/>
                <w:color w:val="000000" w:themeColor="text1"/>
                <w:lang w:eastAsia="nl-NL"/>
              </w:rPr>
              <w:lastRenderedPageBreak/>
              <mc:AlternateContent>
                <mc:Choice Requires="wps">
                  <w:drawing>
                    <wp:anchor distT="0" distB="0" distL="114300" distR="114300" simplePos="0" relativeHeight="251704832" behindDoc="1" locked="0" layoutInCell="1" allowOverlap="1" wp14:anchorId="691A9792" wp14:editId="3C359C79">
                      <wp:simplePos x="0" y="0"/>
                      <wp:positionH relativeFrom="column">
                        <wp:posOffset>14994</wp:posOffset>
                      </wp:positionH>
                      <wp:positionV relativeFrom="page">
                        <wp:posOffset>-27296</wp:posOffset>
                      </wp:positionV>
                      <wp:extent cx="8106410" cy="422275"/>
                      <wp:effectExtent l="0" t="0" r="8890" b="0"/>
                      <wp:wrapNone/>
                      <wp:docPr id="23" name="Rechthoek 23"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AA337" id="Rechthoek 23" o:spid="_x0000_s1026" alt="lijn met kleurblokken" style="position:absolute;margin-left:1.2pt;margin-top:-2.15pt;width:638.3pt;height:3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" fillcolor="#c75454" stroked="f" strokeweight="1pt">
                      <w10:wrap anchory="page"/>
                    </v:rect>
                  </w:pict>
                </mc:Fallback>
              </mc:AlternateContent>
            </w:r>
          </w:p>
          <w:p w14:paraId="0C04A8FA" w14:textId="77777777" w:rsidR="00CE7301" w:rsidRPr="00777845" w:rsidRDefault="00547B65" w:rsidP="00084DCA">
            <w:pPr>
              <w:pStyle w:val="Kop4"/>
              <w:rPr>
                <w:rStyle w:val="Nadruk"/>
                <w:noProof/>
                <w:color w:val="000000" w:themeColor="text1"/>
              </w:rPr>
            </w:pPr>
            <w:r w:rsidRPr="00777845">
              <w:rPr>
                <w:rFonts w:ascii="Century Gothic" w:eastAsia="Century Gothic" w:hAnsi="Century Gothic" w:cs="Century Gothic"/>
                <w:b/>
                <w:i/>
                <w:noProof/>
                <w:color w:val="000000" w:themeColor="text1"/>
                <w:sz w:val="22"/>
                <w:szCs w:val="22"/>
                <w:lang w:eastAsia="nl-NL"/>
              </w:rPr>
              <mc:AlternateContent>
                <mc:Choice Requires="wps">
                  <w:drawing>
                    <wp:anchor distT="0" distB="0" distL="114300" distR="114300" simplePos="0" relativeHeight="251707904" behindDoc="1" locked="0" layoutInCell="1" allowOverlap="1" wp14:anchorId="6FC0AA7E" wp14:editId="4D598A20">
                      <wp:simplePos x="0" y="0"/>
                      <wp:positionH relativeFrom="column">
                        <wp:posOffset>5959312</wp:posOffset>
                      </wp:positionH>
                      <wp:positionV relativeFrom="paragraph">
                        <wp:posOffset>210033</wp:posOffset>
                      </wp:positionV>
                      <wp:extent cx="1870231" cy="553697"/>
                      <wp:effectExtent l="0" t="0" r="15875" b="18415"/>
                      <wp:wrapNone/>
                      <wp:docPr id="28"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231"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81CC" w14:textId="77777777" w:rsidR="00CE7301" w:rsidRPr="00ED6510" w:rsidRDefault="00CE7301" w:rsidP="00CE7301">
                                  <w:pPr>
                                    <w:pStyle w:val="Kop3"/>
                                  </w:pPr>
                                  <w:r>
                                    <w:rPr>
                                      <w:lang w:bidi="nl-NL"/>
                                    </w:rPr>
                                    <w:t>Pagina 4</w:t>
                                  </w:r>
                                </w:p>
                              </w:txbxContent>
                            </wps:txbx>
                            <wps:bodyPr rot="0" vert="horz" wrap="square" lIns="0" tIns="0" rIns="0" bIns="0" anchor="t" anchorCtr="0" upright="1">
                              <a:noAutofit/>
                            </wps:bodyPr>
                          </wps:wsp>
                        </a:graphicData>
                      </a:graphic>
                    </wp:anchor>
                  </w:drawing>
                </mc:Choice>
                <mc:Fallback>
                  <w:pict>
                    <v:shape w14:anchorId="6FC0AA7E" id="_x0000_s1050" type="#_x0000_t202" style="position:absolute;left:0;text-align:left;margin-left:469.25pt;margin-top:16.55pt;width:147.25pt;height:43.6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" filled="f" stroked="f">
                      <v:textbox inset="0,0,0,0">
                        <w:txbxContent>
                          <w:p w14:paraId="1E2C81CC" w14:textId="77777777" w:rsidR="00CE7301" w:rsidRPr="00ED6510" w:rsidRDefault="00CE7301" w:rsidP="00CE7301">
                            <w:pPr>
                              <w:pStyle w:val="Kop3"/>
                            </w:pPr>
                            <w:r>
                              <w:rPr>
                                <w:lang w:bidi="nl-NL"/>
                              </w:rPr>
                              <w:t>Pagina 4</w:t>
                            </w:r>
                          </w:p>
                        </w:txbxContent>
                      </v:textbox>
                    </v:shape>
                  </w:pict>
                </mc:Fallback>
              </mc:AlternateContent>
            </w:r>
            <w:r w:rsidR="00CE7301" w:rsidRPr="00777845">
              <w:rPr>
                <w:rStyle w:val="Nadruk"/>
                <w:noProof/>
                <w:color w:val="000000" w:themeColor="text1"/>
                <w:lang w:bidi="nl-NL"/>
              </w:rPr>
              <w:br w:type="page"/>
            </w:r>
          </w:p>
          <w:p w14:paraId="29D32F27" w14:textId="77777777" w:rsidR="00CE7301" w:rsidRPr="00777845" w:rsidRDefault="00CE7301" w:rsidP="00084DCA">
            <w:pPr>
              <w:tabs>
                <w:tab w:val="left" w:pos="1230"/>
                <w:tab w:val="left" w:pos="7501"/>
              </w:tabs>
              <w:rPr>
                <w:noProof/>
              </w:rPr>
            </w:pPr>
            <w:r w:rsidRPr="00777845">
              <w:rPr>
                <w:noProof/>
                <w:lang w:bidi="nl-NL"/>
              </w:rPr>
              <w:tab/>
              <w:t>Titel van nieuwsbrief</w:t>
            </w:r>
          </w:p>
        </w:tc>
      </w:tr>
      <w:tr w:rsidR="001917B8" w:rsidRPr="00777845" w14:paraId="49B25B4B" w14:textId="77777777" w:rsidTr="006C3463">
        <w:trPr>
          <w:trHeight w:val="3699"/>
        </w:trPr>
        <w:tc>
          <w:tcPr>
            <w:tcW w:w="8080" w:type="dxa"/>
            <w:vMerge w:val="restart"/>
          </w:tcPr>
          <w:p w14:paraId="03EFC724" w14:textId="77777777" w:rsidR="001917B8" w:rsidRPr="00777845" w:rsidRDefault="00DE2E3C" w:rsidP="00084DCA">
            <w:pPr>
              <w:pStyle w:val="Kop4"/>
              <w:rPr>
                <w:rStyle w:val="Nadruk"/>
                <w:i w:val="0"/>
                <w:noProof/>
                <w:color w:val="000000" w:themeColor="text1"/>
              </w:rPr>
            </w:pPr>
            <w:r w:rsidRPr="00777845">
              <w:rPr>
                <w:rFonts w:ascii="Century Gothic" w:eastAsia="Century Gothic" w:hAnsi="Century Gothic" w:cs="Century Gothic"/>
                <w:b/>
                <w:i/>
                <w:noProof/>
                <w:color w:val="000000" w:themeColor="text1"/>
                <w:sz w:val="22"/>
                <w:szCs w:val="22"/>
                <w:lang w:eastAsia="nl-NL"/>
              </w:rPr>
              <w:drawing>
                <wp:anchor distT="0" distB="0" distL="114300" distR="114300" simplePos="0" relativeHeight="251706880" behindDoc="1" locked="0" layoutInCell="1" allowOverlap="1" wp14:anchorId="7F14CC42" wp14:editId="5BECE9A0">
                  <wp:simplePos x="0" y="0"/>
                  <wp:positionH relativeFrom="column">
                    <wp:posOffset>288059</wp:posOffset>
                  </wp:positionH>
                  <wp:positionV relativeFrom="paragraph">
                    <wp:posOffset>-777446</wp:posOffset>
                  </wp:positionV>
                  <wp:extent cx="8014335" cy="2974340"/>
                  <wp:effectExtent l="0" t="0" r="5715" b="0"/>
                  <wp:wrapNone/>
                  <wp:docPr id="27" name="Afbeelding 27" descr="cookie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014335" cy="2974340"/>
                          </a:xfrm>
                          <a:prstGeom prst="rect">
                            <a:avLst/>
                          </a:prstGeom>
                        </pic:spPr>
                      </pic:pic>
                    </a:graphicData>
                  </a:graphic>
                </wp:anchor>
              </w:drawing>
            </w:r>
            <w:r w:rsidR="001917B8" w:rsidRPr="00777845">
              <w:rPr>
                <w:rFonts w:ascii="Century Gothic" w:eastAsia="Century Gothic" w:hAnsi="Century Gothic" w:cs="Century Gothic"/>
                <w:b/>
                <w:i/>
                <w:noProof/>
                <w:color w:val="000000" w:themeColor="text1"/>
                <w:sz w:val="22"/>
                <w:szCs w:val="22"/>
                <w:lang w:eastAsia="nl-NL"/>
              </w:rPr>
              <mc:AlternateContent>
                <mc:Choice Requires="wpg">
                  <w:drawing>
                    <wp:inline distT="0" distB="0" distL="0" distR="0" wp14:anchorId="2ACB7D76" wp14:editId="7C98BE55">
                      <wp:extent cx="4649273" cy="5381625"/>
                      <wp:effectExtent l="0" t="0" r="0" b="9525"/>
                      <wp:docPr id="30" name="Groep 30" descr="tekstblok"/>
                      <wp:cNvGraphicFramePr/>
                      <a:graphic xmlns:a="http://schemas.openxmlformats.org/drawingml/2006/main">
                        <a:graphicData uri="http://schemas.microsoft.com/office/word/2010/wordprocessingGroup">
                          <wpg:wgp>
                            <wpg:cNvGrpSpPr/>
                            <wpg:grpSpPr>
                              <a:xfrm>
                                <a:off x="0" y="0"/>
                                <a:ext cx="4649273" cy="5381625"/>
                                <a:chOff x="0" y="0"/>
                                <a:chExt cx="4649273" cy="5771731"/>
                              </a:xfrm>
                            </wpg:grpSpPr>
                            <wps:wsp>
                              <wps:cNvPr id="31" name="Tekstvak 31"/>
                              <wps:cNvSpPr txBox="1"/>
                              <wps:spPr>
                                <a:xfrm>
                                  <a:off x="0" y="0"/>
                                  <a:ext cx="3721994" cy="1104995"/>
                                </a:xfrm>
                                <a:prstGeom prst="rect">
                                  <a:avLst/>
                                </a:prstGeom>
                                <a:solidFill>
                                  <a:schemeClr val="accent1"/>
                                </a:solidFill>
                                <a:ln w="6350">
                                  <a:noFill/>
                                </a:ln>
                              </wps:spPr>
                              <wps:txbx>
                                <w:txbxContent>
                                  <w:p w14:paraId="3433048A" w14:textId="77777777" w:rsidR="001917B8" w:rsidRPr="00665DF7" w:rsidRDefault="001917B8" w:rsidP="00CE7301">
                                    <w:pPr>
                                      <w:pStyle w:val="Ondertitelartikelen"/>
                                      <w:rPr>
                                        <w:rFonts w:ascii="Century Gothic" w:hAnsi="Century Gothic"/>
                                        <w:noProof/>
                                        <w:sz w:val="48"/>
                                        <w:szCs w:val="48"/>
                                      </w:rPr>
                                    </w:pPr>
                                    <w:r w:rsidRPr="00CE7301">
                                      <w:rPr>
                                        <w:rFonts w:ascii="Century Gothic" w:eastAsia="Century Gothic" w:hAnsi="Century Gothic" w:cs="Century Gothic"/>
                                        <w:noProof/>
                                        <w:sz w:val="48"/>
                                        <w:szCs w:val="48"/>
                                        <w:lang w:bidi="nl-NL"/>
                                      </w:rPr>
                                      <w:t>Een artikel in weinig ruimte krijgen</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32" name="Tekstvak 32"/>
                              <wps:cNvSpPr txBox="1"/>
                              <wps:spPr>
                                <a:xfrm>
                                  <a:off x="0" y="1599267"/>
                                  <a:ext cx="4649273" cy="4172464"/>
                                </a:xfrm>
                                <a:prstGeom prst="rect">
                                  <a:avLst/>
                                </a:prstGeom>
                                <a:solidFill>
                                  <a:schemeClr val="bg1"/>
                                </a:solidFill>
                                <a:ln w="6350">
                                  <a:noFill/>
                                </a:ln>
                              </wps:spPr>
                              <wps:txbx>
                                <w:txbxContent>
                                  <w:p w14:paraId="12C28D41" w14:textId="77777777" w:rsidR="001917B8" w:rsidRDefault="001917B8" w:rsidP="00CE7301">
                                    <w:pPr>
                                      <w:pStyle w:val="Inhoud"/>
                                      <w:ind w:left="576"/>
                                      <w:rPr>
                                        <w:noProof/>
                                      </w:rPr>
                                    </w:pPr>
                                    <w:r>
                                      <w:rPr>
                                        <w:noProof/>
                                        <w:lang w:bidi="nl-NL"/>
                                      </w:rPr>
                                      <w:t>Stel: u hebt nog ruimte voor één extra artikel in uw nieuwsbrief en een van uw experts ter plaatste schrijft het artikel. Hoe kunt u bepalen hoelang het artikel mag zijn?</w:t>
                                    </w:r>
                                  </w:p>
                                  <w:p w14:paraId="4CB1A119" w14:textId="77777777" w:rsidR="001917B8" w:rsidRDefault="001917B8" w:rsidP="00CE7301">
                                    <w:pPr>
                                      <w:pStyle w:val="Inhoud"/>
                                      <w:ind w:left="576"/>
                                      <w:rPr>
                                        <w:noProof/>
                                      </w:rPr>
                                    </w:pPr>
                                    <w:r>
                                      <w:rPr>
                                        <w:noProof/>
                                        <w:lang w:bidi="nl-NL"/>
                                      </w:rPr>
                                      <w:t xml:space="preserve">Net zoals bij kranten kunt u de lengte van een nieuwsbrief bepalen aan de hand van hoeveel 'kolomcentimeters' er voor het artikel beschikbaar zijn. </w:t>
                                    </w:r>
                                  </w:p>
                                  <w:p w14:paraId="557E158C" w14:textId="77777777" w:rsidR="001917B8" w:rsidRDefault="001917B8" w:rsidP="00CE7301">
                                    <w:pPr>
                                      <w:pStyle w:val="Inhoud"/>
                                      <w:ind w:left="576"/>
                                      <w:rPr>
                                        <w:noProof/>
                                      </w:rPr>
                                    </w:pPr>
                                    <w:r>
                                      <w:rPr>
                                        <w:noProof/>
                                        <w:lang w:bidi="nl-NL"/>
                                      </w:rPr>
                                      <w:t xml:space="preserve">Een kolomcentimeter is een maat voor ruimte, dat wil zeggen, het gebied op een pagina van 1 kolom breed en 1 centimeter lang, waarmee de hoeveelheid tekst wordt gemeten die deze ruimte opvult. </w:t>
                                    </w:r>
                                  </w:p>
                                  <w:p w14:paraId="610D710D" w14:textId="77777777" w:rsidR="001917B8" w:rsidRDefault="001917B8" w:rsidP="00CE7301">
                                    <w:pPr>
                                      <w:pStyle w:val="Inhoud"/>
                                      <w:ind w:left="576"/>
                                      <w:rPr>
                                        <w:noProof/>
                                      </w:rPr>
                                    </w:pPr>
                                    <w:r>
                                      <w:rPr>
                                        <w:noProof/>
                                        <w:lang w:bidi="nl-NL"/>
                                      </w:rPr>
                                      <w:t>Dit varieert per nieuwsbrief en is afhankelijk van het gebruikte lettertype, de lengte van de nieuwsbrief, de breedte van de kolom en de witruimte tussen de regels en tussen de alinea's.</w:t>
                                    </w:r>
                                  </w:p>
                                  <w:p w14:paraId="5BB6EDB7" w14:textId="77777777" w:rsidR="001917B8" w:rsidRPr="00665DF7" w:rsidRDefault="001917B8" w:rsidP="00CE7301">
                                    <w:pPr>
                                      <w:pStyle w:val="Inhoud"/>
                                      <w:ind w:left="576"/>
                                      <w:rPr>
                                        <w:noProof/>
                                      </w:rPr>
                                    </w:pPr>
                                    <w:r>
                                      <w:rPr>
                                        <w:noProof/>
                                        <w:lang w:bidi="nl-NL"/>
                                      </w:rPr>
                                      <w:t>U kunt de schrijver vertellen hoeveel woorden het artikel mag bevatten als u weet hoeveel woorden er gemiddeld op een kolomcentimeter in uw nieuwsbrief staan en als u vervolgens meet hoeveel kolomcentimeters er voor een artikel beschikbaar zijn. Laten we dit scenario stapje voor stapje doornemen.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33" name="Tekstvak 33"/>
                              <wps:cNvSpPr txBox="1"/>
                              <wps:spPr>
                                <a:xfrm>
                                  <a:off x="0" y="1197320"/>
                                  <a:ext cx="2886075" cy="408940"/>
                                </a:xfrm>
                                <a:prstGeom prst="rect">
                                  <a:avLst/>
                                </a:prstGeom>
                                <a:noFill/>
                                <a:ln w="6350">
                                  <a:noFill/>
                                </a:ln>
                              </wps:spPr>
                              <wps:txbx>
                                <w:txbxContent>
                                  <w:p w14:paraId="5971F386" w14:textId="77777777" w:rsidR="001917B8" w:rsidRDefault="001917B8" w:rsidP="00CE7301">
                                    <w:pPr>
                                      <w:pStyle w:val="Kop3"/>
                                      <w:jc w:val="left"/>
                                      <w:rPr>
                                        <w:noProof/>
                                      </w:rPr>
                                    </w:pPr>
                                    <w:r>
                                      <w:rPr>
                                        <w:noProof/>
                                        <w:lang w:bidi="nl-NL"/>
                                      </w:rPr>
                                      <w:t xml:space="preserve">Door </w:t>
                                    </w:r>
                                    <w:r w:rsidRPr="003E17B5">
                                      <w:rPr>
                                        <w:rStyle w:val="Tekensvoorondertitelartikelen"/>
                                        <w:noProof/>
                                        <w:lang w:bidi="nl-NL"/>
                                      </w:rPr>
                                      <w:t>Naam auteur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2ACB7D76" id="Groep 30" o:spid="_x0000_s1051" alt="tekstblok" style="width:366.1pt;height:423.75pt;mso-position-horizontal-relative:char;mso-position-vertical-relative:line" coordsize="46492,5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">
                      <v:shape id="Tekstvak 31" o:spid="_x0000_s1052" type="#_x0000_t202" style="position:absolute;width:37219;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" fillcolor="#c75454 [3204]" stroked="f" strokeweight=".5pt">
                        <v:textbox inset="21.6pt,,,0">
                          <w:txbxContent>
                            <w:p w14:paraId="3433048A" w14:textId="77777777" w:rsidR="001917B8" w:rsidRPr="00665DF7" w:rsidRDefault="001917B8" w:rsidP="00CE7301">
                              <w:pPr>
                                <w:pStyle w:val="Ondertitelartikelen"/>
                                <w:rPr>
                                  <w:rFonts w:ascii="Century Gothic" w:hAnsi="Century Gothic"/>
                                  <w:noProof/>
                                  <w:sz w:val="48"/>
                                  <w:szCs w:val="48"/>
                                </w:rPr>
                              </w:pPr>
                              <w:r w:rsidRPr="00CE7301">
                                <w:rPr>
                                  <w:rFonts w:ascii="Century Gothic" w:eastAsia="Century Gothic" w:hAnsi="Century Gothic" w:cs="Century Gothic"/>
                                  <w:noProof/>
                                  <w:sz w:val="48"/>
                                  <w:szCs w:val="48"/>
                                  <w:lang w:bidi="nl-NL"/>
                                </w:rPr>
                                <w:t>Een artikel in weinig ruimte krijgen</w:t>
                              </w:r>
                            </w:p>
                          </w:txbxContent>
                        </v:textbox>
                      </v:shape>
                      <v:shape id="Tekstvak 32" o:spid="_x0000_s1053" type="#_x0000_t202" style="position:absolute;top:15992;width:46492;height:4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" fillcolor="white [3212]" stroked="f" strokeweight=".5pt">
                        <v:textbox inset=",,,0">
                          <w:txbxContent>
                            <w:p w14:paraId="12C28D41" w14:textId="77777777" w:rsidR="001917B8" w:rsidRDefault="001917B8" w:rsidP="00CE7301">
                              <w:pPr>
                                <w:pStyle w:val="Inhoud"/>
                                <w:ind w:left="576"/>
                                <w:rPr>
                                  <w:noProof/>
                                </w:rPr>
                              </w:pPr>
                              <w:r>
                                <w:rPr>
                                  <w:noProof/>
                                  <w:lang w:bidi="nl-NL"/>
                                </w:rPr>
                                <w:t>Stel: u hebt nog ruimte voor één extra artikel in uw nieuwsbrief en een van uw experts ter plaatste schrijft het artikel. Hoe kunt u bepalen hoelang het artikel mag zijn?</w:t>
                              </w:r>
                            </w:p>
                            <w:p w14:paraId="4CB1A119" w14:textId="77777777" w:rsidR="001917B8" w:rsidRDefault="001917B8" w:rsidP="00CE7301">
                              <w:pPr>
                                <w:pStyle w:val="Inhoud"/>
                                <w:ind w:left="576"/>
                                <w:rPr>
                                  <w:noProof/>
                                </w:rPr>
                              </w:pPr>
                              <w:r>
                                <w:rPr>
                                  <w:noProof/>
                                  <w:lang w:bidi="nl-NL"/>
                                </w:rPr>
                                <w:t xml:space="preserve">Net zoals bij kranten kunt u de lengte van een nieuwsbrief bepalen aan de hand van hoeveel 'kolomcentimeters' er voor het artikel beschikbaar zijn. </w:t>
                              </w:r>
                            </w:p>
                            <w:p w14:paraId="557E158C" w14:textId="77777777" w:rsidR="001917B8" w:rsidRDefault="001917B8" w:rsidP="00CE7301">
                              <w:pPr>
                                <w:pStyle w:val="Inhoud"/>
                                <w:ind w:left="576"/>
                                <w:rPr>
                                  <w:noProof/>
                                </w:rPr>
                              </w:pPr>
                              <w:r>
                                <w:rPr>
                                  <w:noProof/>
                                  <w:lang w:bidi="nl-NL"/>
                                </w:rPr>
                                <w:t xml:space="preserve">Een kolomcentimeter is een maat voor ruimte, dat wil zeggen, het gebied op een pagina van 1 kolom breed en 1 centimeter lang, waarmee de hoeveelheid tekst wordt gemeten die deze ruimte opvult. </w:t>
                              </w:r>
                            </w:p>
                            <w:p w14:paraId="610D710D" w14:textId="77777777" w:rsidR="001917B8" w:rsidRDefault="001917B8" w:rsidP="00CE7301">
                              <w:pPr>
                                <w:pStyle w:val="Inhoud"/>
                                <w:ind w:left="576"/>
                                <w:rPr>
                                  <w:noProof/>
                                </w:rPr>
                              </w:pPr>
                              <w:r>
                                <w:rPr>
                                  <w:noProof/>
                                  <w:lang w:bidi="nl-NL"/>
                                </w:rPr>
                                <w:t>Dit varieert per nieuwsbrief en is afhankelijk van het gebruikte lettertype, de lengte van de nieuwsbrief, de breedte van de kolom en de witruimte tussen de regels en tussen de alinea's.</w:t>
                              </w:r>
                            </w:p>
                            <w:p w14:paraId="5BB6EDB7" w14:textId="77777777" w:rsidR="001917B8" w:rsidRPr="00665DF7" w:rsidRDefault="001917B8" w:rsidP="00CE7301">
                              <w:pPr>
                                <w:pStyle w:val="Inhoud"/>
                                <w:ind w:left="576"/>
                                <w:rPr>
                                  <w:noProof/>
                                </w:rPr>
                              </w:pPr>
                              <w:r>
                                <w:rPr>
                                  <w:noProof/>
                                  <w:lang w:bidi="nl-NL"/>
                                </w:rPr>
                                <w:t>U kunt de schrijver vertellen hoeveel woorden het artikel mag bevatten als u weet hoeveel woorden er gemiddeld op een kolomcentimeter in uw nieuwsbrief staan en als u vervolgens meet hoeveel kolomcentimeters er voor een artikel beschikbaar zijn. Laten we dit scenario stapje voor stapje doornemen.</w:t>
                              </w:r>
                            </w:p>
                          </w:txbxContent>
                        </v:textbox>
                      </v:shape>
                      <v:shape id="Tekstvak 33" o:spid="_x0000_s1054" type="#_x0000_t202" style="position:absolute;top:11973;width:2886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" filled="f" stroked="f" strokeweight=".5pt">
                        <v:textbox inset="36pt,,,0">
                          <w:txbxContent>
                            <w:p w14:paraId="5971F386" w14:textId="77777777" w:rsidR="001917B8" w:rsidRDefault="001917B8" w:rsidP="00CE7301">
                              <w:pPr>
                                <w:pStyle w:val="Kop3"/>
                                <w:jc w:val="left"/>
                                <w:rPr>
                                  <w:noProof/>
                                </w:rPr>
                              </w:pPr>
                              <w:r>
                                <w:rPr>
                                  <w:noProof/>
                                  <w:lang w:bidi="nl-NL"/>
                                </w:rPr>
                                <w:t xml:space="preserve">Door </w:t>
                              </w:r>
                              <w:r w:rsidRPr="003E17B5">
                                <w:rPr>
                                  <w:rStyle w:val="Tekensvoorondertitelartikelen"/>
                                  <w:noProof/>
                                  <w:lang w:bidi="nl-NL"/>
                                </w:rPr>
                                <w:t>Naam auteur</w:t>
                              </w:r>
                            </w:p>
                          </w:txbxContent>
                        </v:textbox>
                      </v:shape>
                      <w10:anchorlock/>
                    </v:group>
                  </w:pict>
                </mc:Fallback>
              </mc:AlternateContent>
            </w:r>
          </w:p>
          <w:p w14:paraId="20B76E92" w14:textId="77777777" w:rsidR="001917B8" w:rsidRPr="00777845" w:rsidRDefault="001B0D52" w:rsidP="0068303A">
            <w:pPr>
              <w:rPr>
                <w:noProof/>
              </w:rPr>
            </w:pPr>
            <w:r w:rsidRPr="00777845">
              <w:rPr>
                <w:noProof/>
                <w:lang w:eastAsia="nl-NL"/>
              </w:rPr>
              <mc:AlternateContent>
                <mc:Choice Requires="wps">
                  <w:drawing>
                    <wp:inline distT="0" distB="0" distL="0" distR="0" wp14:anchorId="13AEB340" wp14:editId="7587E09A">
                      <wp:extent cx="2511380" cy="3390900"/>
                      <wp:effectExtent l="0" t="0" r="3810" b="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380" cy="3390900"/>
                              </a:xfrm>
                              <a:prstGeom prst="rect">
                                <a:avLst/>
                              </a:prstGeom>
                              <a:solidFill>
                                <a:srgbClr val="FFFFFF"/>
                              </a:solidFill>
                              <a:ln w="9525">
                                <a:noFill/>
                                <a:miter lim="800000"/>
                                <a:headEnd/>
                                <a:tailEnd/>
                              </a:ln>
                            </wps:spPr>
                            <wps:txbx id="22">
                              <w:txbxContent>
                                <w:p w14:paraId="03272B86" w14:textId="77777777" w:rsidR="001B0D52" w:rsidRDefault="000426E5" w:rsidP="001B0D52">
                                  <w:pPr>
                                    <w:pStyle w:val="Inhoud"/>
                                    <w:rPr>
                                      <w:noProof/>
                                    </w:rPr>
                                  </w:pPr>
                                  <w:r w:rsidRPr="000426E5">
                                    <w:rPr>
                                      <w:noProof/>
                                      <w:lang w:bidi="nl-NL"/>
                                    </w:rPr>
                                    <w:t xml:space="preserve">Wie leest uw nieuwsbrieven en welke verantwoordelijkheden hebben ze? In welke segmenten van uw branche zijn ze actief? En hebt u bewijs om uw veronderstellingen te staven? Het antwoord op deze vragen is cruciaal, want enkel als u dat heeft kunt u het soort inhoud bieden dat lezers aanspreekt. </w:t>
                                  </w:r>
                                </w:p>
                                <w:p w14:paraId="10BD6D27" w14:textId="77777777" w:rsidR="0068303A" w:rsidRDefault="000426E5" w:rsidP="001B0D52">
                                  <w:pPr>
                                    <w:pStyle w:val="Inhoud"/>
                                    <w:rPr>
                                      <w:noProof/>
                                    </w:rPr>
                                  </w:pPr>
                                  <w:r w:rsidRPr="00E518B9">
                                    <w:rPr>
                                      <w:noProof/>
                                      <w:lang w:bidi="nl-NL"/>
                                    </w:rPr>
                                    <w:t xml:space="preserve">Niet iedereen binnen een bedrijf of branche heeft dezelfde uitdagingen. </w:t>
                                  </w:r>
                                </w:p>
                                <w:p w14:paraId="4E1130DC" w14:textId="77777777" w:rsidR="000426E5" w:rsidRDefault="000426E5" w:rsidP="001B0D52">
                                  <w:pPr>
                                    <w:pStyle w:val="Inhoud"/>
                                    <w:rPr>
                                      <w:noProof/>
                                    </w:rPr>
                                  </w:pPr>
                                  <w:r w:rsidRPr="00E518B9">
                                    <w:rPr>
                                      <w:noProof/>
                                      <w:lang w:bidi="nl-NL"/>
                                    </w:rPr>
                                    <w:t>Wanneer u uw lezers en hun uitdagingen begrijpt, kunt u ervoor zorgen dat elke nieuwsbrief iets bevat dat zo veel mogelijk verschillende mensen interesseert.</w:t>
                                  </w:r>
                                </w:p>
                                <w:p w14:paraId="048C418A" w14:textId="77777777" w:rsidR="000426E5" w:rsidRPr="001B0D52" w:rsidRDefault="000426E5" w:rsidP="001B0D52">
                                  <w:pPr>
                                    <w:pStyle w:val="Inhoud"/>
                                    <w:rPr>
                                      <w:noProof/>
                                    </w:rPr>
                                  </w:pPr>
                                  <w:r w:rsidRPr="00E518B9">
                                    <w:rPr>
                                      <w:noProof/>
                                      <w:lang w:bidi="nl-NL"/>
                                    </w:rPr>
                                    <w:t>Een nieuwsbrief over technologie in het onderwijs kan bijvoorbeeld artikelen bevatten die relevant zijn voor beheerders over de logistieke kennis die nodig is om technologie in hun scholen te krijgen, en artikelen die relevant zijn voor leerkrachten over hoe ze technologie in de klasruimte kunnen integreren.</w:t>
                                  </w:r>
                                </w:p>
                              </w:txbxContent>
                            </wps:txbx>
                            <wps:bodyPr rot="0" vert="horz" wrap="square" lIns="457200" tIns="45720" rIns="91440" bIns="45720" anchor="t" anchorCtr="0">
                              <a:noAutofit/>
                            </wps:bodyPr>
                          </wps:wsp>
                        </a:graphicData>
                      </a:graphic>
                    </wp:inline>
                  </w:drawing>
                </mc:Choice>
                <mc:Fallback>
                  <w:pict>
                    <v:shape w14:anchorId="13AEB340" id="Tekstvak 2" o:spid="_x0000_s1055" type="#_x0000_t202" style="width:197.7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" stroked="f">
                      <v:textbox style="mso-next-textbox:#_x0000_s1056" inset="36pt">
                        <w:txbxContent>
                          <w:p w14:paraId="03272B86" w14:textId="77777777" w:rsidR="001B0D52" w:rsidRDefault="000426E5" w:rsidP="001B0D52">
                            <w:pPr>
                              <w:pStyle w:val="Inhoud"/>
                              <w:rPr>
                                <w:noProof/>
                              </w:rPr>
                            </w:pPr>
                            <w:r w:rsidRPr="000426E5">
                              <w:rPr>
                                <w:noProof/>
                                <w:lang w:bidi="nl-NL"/>
                              </w:rPr>
                              <w:t xml:space="preserve">Wie leest uw nieuwsbrieven en welke verantwoordelijkheden hebben ze? In welke segmenten van uw branche zijn ze actief? En hebt u bewijs om uw veronderstellingen te staven? Het antwoord op deze vragen is cruciaal, want enkel als u dat heeft kunt u het soort inhoud bieden dat lezers aanspreekt. </w:t>
                            </w:r>
                          </w:p>
                          <w:p w14:paraId="10BD6D27" w14:textId="77777777" w:rsidR="0068303A" w:rsidRDefault="000426E5" w:rsidP="001B0D52">
                            <w:pPr>
                              <w:pStyle w:val="Inhoud"/>
                              <w:rPr>
                                <w:noProof/>
                              </w:rPr>
                            </w:pPr>
                            <w:r w:rsidRPr="00E518B9">
                              <w:rPr>
                                <w:noProof/>
                                <w:lang w:bidi="nl-NL"/>
                              </w:rPr>
                              <w:t xml:space="preserve">Niet iedereen binnen een bedrijf of branche heeft dezelfde uitdagingen. </w:t>
                            </w:r>
                          </w:p>
                          <w:p w14:paraId="4E1130DC" w14:textId="77777777" w:rsidR="000426E5" w:rsidRDefault="000426E5" w:rsidP="001B0D52">
                            <w:pPr>
                              <w:pStyle w:val="Inhoud"/>
                              <w:rPr>
                                <w:noProof/>
                              </w:rPr>
                            </w:pPr>
                            <w:r w:rsidRPr="00E518B9">
                              <w:rPr>
                                <w:noProof/>
                                <w:lang w:bidi="nl-NL"/>
                              </w:rPr>
                              <w:t>Wanneer u uw lezers en hun uitdagingen begrijpt, kunt u ervoor zorgen dat elke nieuwsbrief iets bevat dat zo veel mogelijk verschillende mensen interesseert.</w:t>
                            </w:r>
                          </w:p>
                          <w:p w14:paraId="048C418A" w14:textId="77777777" w:rsidR="000426E5" w:rsidRPr="001B0D52" w:rsidRDefault="000426E5" w:rsidP="001B0D52">
                            <w:pPr>
                              <w:pStyle w:val="Inhoud"/>
                              <w:rPr>
                                <w:noProof/>
                              </w:rPr>
                            </w:pPr>
                            <w:r w:rsidRPr="00E518B9">
                              <w:rPr>
                                <w:noProof/>
                                <w:lang w:bidi="nl-NL"/>
                              </w:rPr>
                              <w:t>Een nieuwsbrief over technologie in het onderwijs kan bijvoorbeeld artikelen bevatten die relevant zijn voor beheerders over de logistieke kennis die nodig is om technologie in hun scholen te krijgen, en artikelen die relevant zijn voor leerkrachten over hoe ze technologie in de klasruimte kunnen integreren.</w:t>
                            </w:r>
                          </w:p>
                        </w:txbxContent>
                      </v:textbox>
                      <w10:anchorlock/>
                    </v:shape>
                  </w:pict>
                </mc:Fallback>
              </mc:AlternateContent>
            </w:r>
            <w:r w:rsidR="000426E5" w:rsidRPr="00777845">
              <w:rPr>
                <w:noProof/>
                <w:lang w:eastAsia="nl-NL"/>
              </w:rPr>
              <mc:AlternateContent>
                <mc:Choice Requires="wps">
                  <w:drawing>
                    <wp:inline distT="0" distB="0" distL="0" distR="0" wp14:anchorId="3E2FEB7E" wp14:editId="5C5278BD">
                      <wp:extent cx="2240924" cy="3305175"/>
                      <wp:effectExtent l="0" t="0" r="6985" b="9525"/>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305175"/>
                              </a:xfrm>
                              <a:prstGeom prst="rect">
                                <a:avLst/>
                              </a:prstGeom>
                              <a:solidFill>
                                <a:srgbClr val="FFFFFF"/>
                              </a:solidFill>
                              <a:ln w="9525">
                                <a:noFill/>
                                <a:miter lim="800000"/>
                                <a:headEnd/>
                                <a:tailEnd/>
                              </a:ln>
                            </wps:spPr>
                            <wps:linkedTxbx id="22" seq="1"/>
                            <wps:bodyPr rot="0" vert="horz" wrap="square" lIns="274320" tIns="45720" rIns="91440" bIns="45720" anchor="t" anchorCtr="0">
                              <a:noAutofit/>
                            </wps:bodyPr>
                          </wps:wsp>
                        </a:graphicData>
                      </a:graphic>
                    </wp:inline>
                  </w:drawing>
                </mc:Choice>
                <mc:Fallback>
                  <w:pict>
                    <v:shape w14:anchorId="3E2FEB7E" id="_x0000_s1056" type="#_x0000_t202" style="width:176.45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" stroked="f">
                      <v:textbox inset="21.6pt">
                        <w:txbxContent/>
                      </v:textbox>
                      <w10:anchorlock/>
                    </v:shape>
                  </w:pict>
                </mc:Fallback>
              </mc:AlternateContent>
            </w:r>
          </w:p>
        </w:tc>
        <w:tc>
          <w:tcPr>
            <w:tcW w:w="5054" w:type="dxa"/>
          </w:tcPr>
          <w:p w14:paraId="38199D3F" w14:textId="77777777" w:rsidR="001917B8" w:rsidRPr="00777845" w:rsidRDefault="001917B8" w:rsidP="001917B8">
            <w:pPr>
              <w:tabs>
                <w:tab w:val="left" w:pos="1744"/>
              </w:tabs>
              <w:ind w:left="0"/>
              <w:rPr>
                <w:noProof/>
              </w:rPr>
            </w:pPr>
          </w:p>
        </w:tc>
      </w:tr>
      <w:tr w:rsidR="001917B8" w:rsidRPr="00777845" w14:paraId="1F7BD2B7" w14:textId="77777777" w:rsidTr="006C3463">
        <w:trPr>
          <w:trHeight w:val="4869"/>
        </w:trPr>
        <w:tc>
          <w:tcPr>
            <w:tcW w:w="8080" w:type="dxa"/>
            <w:vMerge/>
          </w:tcPr>
          <w:p w14:paraId="5A652B2E" w14:textId="77777777" w:rsidR="001917B8" w:rsidRPr="00777845" w:rsidRDefault="001917B8" w:rsidP="00084DCA">
            <w:pPr>
              <w:pStyle w:val="Kop4"/>
              <w:rPr>
                <w:iCs/>
                <w:noProof/>
                <w:color w:val="000000" w:themeColor="text1"/>
              </w:rPr>
            </w:pPr>
          </w:p>
        </w:tc>
        <w:tc>
          <w:tcPr>
            <w:tcW w:w="5054" w:type="dxa"/>
          </w:tcPr>
          <w:p w14:paraId="763662DE" w14:textId="77777777" w:rsidR="001917B8" w:rsidRPr="00777845" w:rsidRDefault="001917B8" w:rsidP="00084DCA">
            <w:pPr>
              <w:pStyle w:val="Kop4"/>
              <w:ind w:left="0"/>
              <w:rPr>
                <w:noProof/>
              </w:rPr>
            </w:pPr>
            <w:r w:rsidRPr="00777845">
              <w:rPr>
                <w:noProof/>
                <w:color w:val="000000" w:themeColor="text1"/>
                <w:lang w:eastAsia="nl-NL"/>
              </w:rPr>
              <mc:AlternateContent>
                <mc:Choice Requires="wps">
                  <w:drawing>
                    <wp:inline distT="0" distB="0" distL="0" distR="0" wp14:anchorId="312A91A3" wp14:editId="4921DA0E">
                      <wp:extent cx="2824222" cy="6912000"/>
                      <wp:effectExtent l="0" t="0" r="0" b="3175"/>
                      <wp:docPr id="41" name="Tekstvak 41"/>
                      <wp:cNvGraphicFramePr/>
                      <a:graphic xmlns:a="http://schemas.openxmlformats.org/drawingml/2006/main">
                        <a:graphicData uri="http://schemas.microsoft.com/office/word/2010/wordprocessingShape">
                          <wps:wsp>
                            <wps:cNvSpPr txBox="1"/>
                            <wps:spPr>
                              <a:xfrm>
                                <a:off x="0" y="0"/>
                                <a:ext cx="2824222" cy="6912000"/>
                              </a:xfrm>
                              <a:prstGeom prst="rect">
                                <a:avLst/>
                              </a:prstGeom>
                              <a:solidFill>
                                <a:schemeClr val="accent4"/>
                              </a:solidFill>
                              <a:ln w="6350">
                                <a:noFill/>
                              </a:ln>
                            </wps:spPr>
                            <wps:txbx>
                              <w:txbxContent>
                                <w:p w14:paraId="092AE850"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Zorg ervoor dat minstens 25 centimeter van een kolom effectief tekst van het artikel bevat, druk de pagina vervolgens af en gebruik een liniaal om te meten hoeveel centimeter van de kolom uw tekst inneemt.</w:t>
                                  </w:r>
                                </w:p>
                                <w:p w14:paraId="4E1EEBCD"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Tel het aantal woorden in de tekst.</w:t>
                                  </w:r>
                                </w:p>
                                <w:p w14:paraId="1348EDCB"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Deel het aantal woorden in het artikel door het aantal centimeters dat de tekst opvult. Stel dat u 450 woorden in 30 centimeter aan kolom hebt: 450 ÷ 30 = 15. Dat is het magische getal voor het aantal woorden dat in een centimeter van een kolom in uw nieuwsbrief past. Maar u bent nog niet klaar.</w:t>
                                  </w:r>
                                </w:p>
                                <w:p w14:paraId="6FD741CF"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Meet hoeveel kolomcentimeters er voor het artikel beschikbaar zijn. U ziet bijvoorbeeld dat het 18 centimeter is.</w:t>
                                  </w:r>
                                </w:p>
                                <w:p w14:paraId="3004A3D4"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Vermenigvuldig uw magische getal met het aantal beschikbare kolomcentimeters voor het artikel, in dit geval: 15 x 18 = 270. Dit is de maximumlengte voor het artikel.</w:t>
                                  </w:r>
                                </w:p>
                                <w:p w14:paraId="3D0DB8C8" w14:textId="77777777" w:rsidR="001917B8" w:rsidRPr="001917B8" w:rsidRDefault="000426E5" w:rsidP="000426E5">
                                  <w:pPr>
                                    <w:pStyle w:val="Inhoud"/>
                                    <w:numPr>
                                      <w:ilvl w:val="0"/>
                                      <w:numId w:val="14"/>
                                    </w:numPr>
                                    <w:rPr>
                                      <w:rFonts w:cs="Lucida Sans Unicode"/>
                                      <w:noProof/>
                                      <w:color w:val="FFFFFF" w:themeColor="background1"/>
                                    </w:rPr>
                                  </w:pPr>
                                  <w:r>
                                    <w:rPr>
                                      <w:rFonts w:cs="Lucida Sans Unicode"/>
                                      <w:noProof/>
                                      <w:color w:val="FFFFFF" w:themeColor="background1"/>
                                      <w:lang w:bidi="nl-NL"/>
                                    </w:rPr>
                                    <w:t>Bezorg het artikel aan een schrijver. Zodra u het terugkrijgt om het te bewerken, kunt u hier en daar woorden toevoegen of verwijderen zodat het artikel de juiste lengte heeft.</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inline>
                  </w:drawing>
                </mc:Choice>
                <mc:Fallback>
                  <w:pict>
                    <v:shape w14:anchorId="312A91A3" id="Tekstvak 41" o:spid="_x0000_s1057" type="#_x0000_t202" style="width:222.4pt;height:5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" fillcolor="#294983 [3207]" stroked="f" strokeweight=".5pt">
                      <v:textbox inset="14.4pt,,14.4pt">
                        <w:txbxContent>
                          <w:p w14:paraId="092AE850"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Zorg ervoor dat minstens 25 centimeter van een kolom effectief tekst van het artikel bevat, druk de pagina vervolgens af en gebruik een liniaal om te meten hoeveel centimeter van de kolom uw tekst inneemt.</w:t>
                            </w:r>
                          </w:p>
                          <w:p w14:paraId="4E1EEBCD"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Tel het aantal woorden in de tekst.</w:t>
                            </w:r>
                          </w:p>
                          <w:p w14:paraId="1348EDCB"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Deel het aantal woorden in het artikel door het aantal centimeters dat de tekst opvult. Stel dat u 450 woorden in 30 centimeter aan kolom hebt: 450 ÷ 30 = 15. Dat is het magische getal voor het aantal woorden dat in een centimeter van een kolom in uw nieuwsbrief past. Maar u bent nog niet klaar.</w:t>
                            </w:r>
                          </w:p>
                          <w:p w14:paraId="6FD741CF"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Meet hoeveel kolomcentimeters er voor het artikel beschikbaar zijn. U ziet bijvoorbeeld dat het 18 centimeter is.</w:t>
                            </w:r>
                          </w:p>
                          <w:p w14:paraId="3004A3D4" w14:textId="77777777" w:rsidR="001917B8" w:rsidRPr="001917B8" w:rsidRDefault="001917B8" w:rsidP="001917B8">
                            <w:pPr>
                              <w:pStyle w:val="Inhoud"/>
                              <w:numPr>
                                <w:ilvl w:val="0"/>
                                <w:numId w:val="14"/>
                              </w:numPr>
                              <w:rPr>
                                <w:noProof/>
                                <w:color w:val="FFFFFF" w:themeColor="background1"/>
                              </w:rPr>
                            </w:pPr>
                            <w:r w:rsidRPr="001917B8">
                              <w:rPr>
                                <w:noProof/>
                                <w:color w:val="FFFFFF" w:themeColor="background1"/>
                                <w:lang w:bidi="nl-NL"/>
                              </w:rPr>
                              <w:t>Vermenigvuldig uw magische getal met het aantal beschikbare kolomcentimeters voor het artikel, in dit geval: 15 x 18 = 270. Dit is de maximumlengte voor het artikel.</w:t>
                            </w:r>
                          </w:p>
                          <w:p w14:paraId="3D0DB8C8" w14:textId="77777777" w:rsidR="001917B8" w:rsidRPr="001917B8" w:rsidRDefault="000426E5" w:rsidP="000426E5">
                            <w:pPr>
                              <w:pStyle w:val="Inhoud"/>
                              <w:numPr>
                                <w:ilvl w:val="0"/>
                                <w:numId w:val="14"/>
                              </w:numPr>
                              <w:rPr>
                                <w:rFonts w:cs="Lucida Sans Unicode"/>
                                <w:noProof/>
                                <w:color w:val="FFFFFF" w:themeColor="background1"/>
                              </w:rPr>
                            </w:pPr>
                            <w:r>
                              <w:rPr>
                                <w:rFonts w:cs="Lucida Sans Unicode"/>
                                <w:noProof/>
                                <w:color w:val="FFFFFF" w:themeColor="background1"/>
                                <w:lang w:bidi="nl-NL"/>
                              </w:rPr>
                              <w:t>Bezorg het artikel aan een schrijver. Zodra u het terugkrijgt om het te bewerken, kunt u hier en daar woorden toevoegen of verwijderen zodat het artikel de juiste lengte heeft.</w:t>
                            </w:r>
                          </w:p>
                        </w:txbxContent>
                      </v:textbox>
                      <w10:anchorlock/>
                    </v:shape>
                  </w:pict>
                </mc:Fallback>
              </mc:AlternateContent>
            </w:r>
          </w:p>
        </w:tc>
      </w:tr>
    </w:tbl>
    <w:p w14:paraId="6C4F77E4" w14:textId="77777777" w:rsidR="0068303A" w:rsidRPr="00777845" w:rsidRDefault="0068303A" w:rsidP="00772F68">
      <w:pPr>
        <w:spacing w:before="0"/>
        <w:ind w:left="0"/>
        <w:rPr>
          <w:rFonts w:ascii="Palatino" w:hAnsi="Palatino"/>
          <w:noProof/>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68303A" w:rsidRPr="00777845" w14:paraId="02C7DD81" w14:textId="77777777" w:rsidTr="00F1742A">
        <w:trPr>
          <w:trHeight w:val="1710"/>
        </w:trPr>
        <w:tc>
          <w:tcPr>
            <w:tcW w:w="13134" w:type="dxa"/>
            <w:gridSpan w:val="3"/>
          </w:tcPr>
          <w:p w14:paraId="3FB7559F" w14:textId="77777777" w:rsidR="0068303A" w:rsidRPr="00777845" w:rsidRDefault="0068303A" w:rsidP="00084DCA">
            <w:pPr>
              <w:pStyle w:val="Kop4"/>
              <w:rPr>
                <w:rStyle w:val="Nadruk"/>
                <w:noProof/>
                <w:color w:val="000000" w:themeColor="text1"/>
              </w:rPr>
            </w:pPr>
            <w:r w:rsidRPr="00777845">
              <w:rPr>
                <w:rStyle w:val="Nadruk"/>
                <w:noProof/>
                <w:color w:val="000000" w:themeColor="text1"/>
                <w:lang w:eastAsia="nl-NL"/>
              </w:rPr>
              <w:lastRenderedPageBreak/>
              <mc:AlternateContent>
                <mc:Choice Requires="wps">
                  <w:drawing>
                    <wp:anchor distT="0" distB="0" distL="114300" distR="114300" simplePos="0" relativeHeight="251710976" behindDoc="1" locked="0" layoutInCell="1" allowOverlap="1" wp14:anchorId="32B71BA3" wp14:editId="35ABF9CF">
                      <wp:simplePos x="0" y="0"/>
                      <wp:positionH relativeFrom="column">
                        <wp:posOffset>14994</wp:posOffset>
                      </wp:positionH>
                      <wp:positionV relativeFrom="page">
                        <wp:posOffset>-27296</wp:posOffset>
                      </wp:positionV>
                      <wp:extent cx="8106410" cy="422275"/>
                      <wp:effectExtent l="0" t="0" r="8890" b="0"/>
                      <wp:wrapNone/>
                      <wp:docPr id="44" name="Rechthoek 44"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63AAA" id="Rechthoek 44" o:spid="_x0000_s1026" alt="lijn met kleurblokken" style="position:absolute;margin-left:1.2pt;margin-top:-2.15pt;width:638.3pt;height:3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" fillcolor="#c75454" stroked="f" strokeweight="1pt">
                      <w10:wrap anchory="page"/>
                    </v:rect>
                  </w:pict>
                </mc:Fallback>
              </mc:AlternateContent>
            </w:r>
          </w:p>
          <w:p w14:paraId="775C8EE6" w14:textId="77777777" w:rsidR="0068303A" w:rsidRPr="00777845" w:rsidRDefault="00547B65" w:rsidP="00084DCA">
            <w:pPr>
              <w:pStyle w:val="Kop4"/>
              <w:rPr>
                <w:rStyle w:val="Nadruk"/>
                <w:noProof/>
                <w:color w:val="000000" w:themeColor="text1"/>
              </w:rPr>
            </w:pPr>
            <w:r w:rsidRPr="00777845">
              <w:rPr>
                <w:rFonts w:ascii="Century Gothic" w:eastAsia="Century Gothic" w:hAnsi="Century Gothic" w:cs="Century Gothic"/>
                <w:b/>
                <w:i/>
                <w:noProof/>
                <w:color w:val="000000" w:themeColor="text1"/>
                <w:sz w:val="22"/>
                <w:szCs w:val="22"/>
                <w:lang w:eastAsia="nl-NL"/>
              </w:rPr>
              <w:drawing>
                <wp:anchor distT="0" distB="0" distL="114300" distR="114300" simplePos="0" relativeHeight="251713024" behindDoc="1" locked="0" layoutInCell="1" allowOverlap="1" wp14:anchorId="219B3984" wp14:editId="5AFA4316">
                  <wp:simplePos x="0" y="0"/>
                  <wp:positionH relativeFrom="column">
                    <wp:posOffset>169537</wp:posOffset>
                  </wp:positionH>
                  <wp:positionV relativeFrom="paragraph">
                    <wp:posOffset>85061</wp:posOffset>
                  </wp:positionV>
                  <wp:extent cx="8014527" cy="2974806"/>
                  <wp:effectExtent l="0" t="0" r="5715"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777845">
              <w:rPr>
                <w:rFonts w:ascii="Century Gothic" w:eastAsia="Century Gothic" w:hAnsi="Century Gothic" w:cs="Century Gothic"/>
                <w:b/>
                <w:i/>
                <w:noProof/>
                <w:color w:val="000000" w:themeColor="text1"/>
                <w:sz w:val="22"/>
                <w:szCs w:val="22"/>
                <w:lang w:eastAsia="nl-NL"/>
              </w:rPr>
              <mc:AlternateContent>
                <mc:Choice Requires="wps">
                  <w:drawing>
                    <wp:anchor distT="0" distB="0" distL="114300" distR="114300" simplePos="0" relativeHeight="251714048" behindDoc="1" locked="0" layoutInCell="1" allowOverlap="1" wp14:anchorId="4DEC7D6E" wp14:editId="0494C805">
                      <wp:simplePos x="0" y="0"/>
                      <wp:positionH relativeFrom="column">
                        <wp:posOffset>5958213</wp:posOffset>
                      </wp:positionH>
                      <wp:positionV relativeFrom="paragraph">
                        <wp:posOffset>210033</wp:posOffset>
                      </wp:positionV>
                      <wp:extent cx="1869876" cy="553697"/>
                      <wp:effectExtent l="0" t="0" r="16510" b="18415"/>
                      <wp:wrapNone/>
                      <wp:docPr id="5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876"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A73F" w14:textId="77777777" w:rsidR="0068303A" w:rsidRPr="00ED6510" w:rsidRDefault="0068303A" w:rsidP="006C3463">
                                  <w:pPr>
                                    <w:pStyle w:val="Kop3"/>
                                    <w:ind w:right="240"/>
                                  </w:pPr>
                                  <w:r>
                                    <w:rPr>
                                      <w:lang w:bidi="nl-NL"/>
                                    </w:rPr>
                                    <w:t>Pagina 5</w:t>
                                  </w:r>
                                </w:p>
                              </w:txbxContent>
                            </wps:txbx>
                            <wps:bodyPr rot="0" vert="horz" wrap="square" lIns="0" tIns="0" rIns="0" bIns="0" anchor="t" anchorCtr="0" upright="1">
                              <a:noAutofit/>
                            </wps:bodyPr>
                          </wps:wsp>
                        </a:graphicData>
                      </a:graphic>
                    </wp:anchor>
                  </w:drawing>
                </mc:Choice>
                <mc:Fallback>
                  <w:pict>
                    <v:shape w14:anchorId="4DEC7D6E" id="_x0000_s1058" type="#_x0000_t202" style="position:absolute;left:0;text-align:left;margin-left:469.15pt;margin-top:16.55pt;width:147.25pt;height:43.6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" filled="f" stroked="f">
                      <v:textbox inset="0,0,0,0">
                        <w:txbxContent>
                          <w:p w14:paraId="2F40A73F" w14:textId="77777777" w:rsidR="0068303A" w:rsidRPr="00ED6510" w:rsidRDefault="0068303A" w:rsidP="006C3463">
                            <w:pPr>
                              <w:pStyle w:val="Kop3"/>
                              <w:ind w:right="240"/>
                            </w:pPr>
                            <w:r>
                              <w:rPr>
                                <w:lang w:bidi="nl-NL"/>
                              </w:rPr>
                              <w:t>Pagina 5</w:t>
                            </w:r>
                          </w:p>
                        </w:txbxContent>
                      </v:textbox>
                    </v:shape>
                  </w:pict>
                </mc:Fallback>
              </mc:AlternateContent>
            </w:r>
            <w:r w:rsidR="0068303A" w:rsidRPr="00777845">
              <w:rPr>
                <w:rStyle w:val="Nadruk"/>
                <w:noProof/>
                <w:color w:val="000000" w:themeColor="text1"/>
                <w:lang w:bidi="nl-NL"/>
              </w:rPr>
              <w:br w:type="page"/>
            </w:r>
          </w:p>
          <w:p w14:paraId="34E2FB1A" w14:textId="77777777" w:rsidR="0068303A" w:rsidRPr="00777845" w:rsidRDefault="0068303A" w:rsidP="00084DCA">
            <w:pPr>
              <w:tabs>
                <w:tab w:val="left" w:pos="1230"/>
                <w:tab w:val="left" w:pos="7501"/>
              </w:tabs>
              <w:rPr>
                <w:noProof/>
              </w:rPr>
            </w:pPr>
            <w:r w:rsidRPr="00777845">
              <w:rPr>
                <w:noProof/>
                <w:lang w:bidi="nl-NL"/>
              </w:rPr>
              <w:tab/>
              <w:t>Titel van nieuwsbrief</w:t>
            </w:r>
            <w:r w:rsidRPr="00777845">
              <w:rPr>
                <w:noProof/>
                <w:lang w:bidi="nl-NL"/>
              </w:rPr>
              <w:tab/>
            </w:r>
          </w:p>
        </w:tc>
      </w:tr>
      <w:tr w:rsidR="0068303A" w:rsidRPr="00777845" w14:paraId="52C33CF0" w14:textId="77777777" w:rsidTr="0072244B">
        <w:trPr>
          <w:gridAfter w:val="1"/>
          <w:wAfter w:w="116" w:type="dxa"/>
          <w:trHeight w:val="14304"/>
        </w:trPr>
        <w:tc>
          <w:tcPr>
            <w:tcW w:w="8164" w:type="dxa"/>
          </w:tcPr>
          <w:p w14:paraId="48895529" w14:textId="77777777" w:rsidR="0068303A" w:rsidRPr="00777845" w:rsidRDefault="0068303A" w:rsidP="00084DCA">
            <w:pPr>
              <w:pStyle w:val="Kop4"/>
              <w:rPr>
                <w:rStyle w:val="Nadruk"/>
                <w:i w:val="0"/>
                <w:noProof/>
                <w:color w:val="000000" w:themeColor="text1"/>
              </w:rPr>
            </w:pPr>
            <w:r w:rsidRPr="00777845">
              <w:rPr>
                <w:noProof/>
                <w:color w:val="000000" w:themeColor="text1"/>
                <w:lang w:eastAsia="nl-NL"/>
              </w:rPr>
              <mc:AlternateContent>
                <mc:Choice Requires="wpg">
                  <w:drawing>
                    <wp:inline distT="0" distB="0" distL="0" distR="0" wp14:anchorId="5ACA203C" wp14:editId="12291090">
                      <wp:extent cx="4610638" cy="8658227"/>
                      <wp:effectExtent l="0" t="0" r="0" b="9525"/>
                      <wp:docPr id="54" name="Groep 54" descr="tekstblok"/>
                      <wp:cNvGraphicFramePr/>
                      <a:graphic xmlns:a="http://schemas.openxmlformats.org/drawingml/2006/main">
                        <a:graphicData uri="http://schemas.microsoft.com/office/word/2010/wordprocessingGroup">
                          <wpg:wgp>
                            <wpg:cNvGrpSpPr/>
                            <wpg:grpSpPr>
                              <a:xfrm>
                                <a:off x="0" y="0"/>
                                <a:ext cx="4610638" cy="8658227"/>
                                <a:chOff x="-1" y="0"/>
                                <a:chExt cx="4610638" cy="8001394"/>
                              </a:xfrm>
                            </wpg:grpSpPr>
                            <wps:wsp>
                              <wps:cNvPr id="55" name="Tekstvak 55"/>
                              <wps:cNvSpPr txBox="1"/>
                              <wps:spPr>
                                <a:xfrm>
                                  <a:off x="4" y="0"/>
                                  <a:ext cx="4010022" cy="940247"/>
                                </a:xfrm>
                                <a:prstGeom prst="rect">
                                  <a:avLst/>
                                </a:prstGeom>
                                <a:solidFill>
                                  <a:schemeClr val="accent1"/>
                                </a:solidFill>
                                <a:ln w="6350">
                                  <a:noFill/>
                                </a:ln>
                              </wps:spPr>
                              <wps:txbx>
                                <w:txbxContent>
                                  <w:p w14:paraId="2EC49852" w14:textId="77777777" w:rsidR="0068303A" w:rsidRPr="003E17B5" w:rsidRDefault="0068303A" w:rsidP="0068303A">
                                    <w:pPr>
                                      <w:pStyle w:val="Kop1"/>
                                      <w:rPr>
                                        <w:noProof/>
                                      </w:rPr>
                                    </w:pPr>
                                    <w:r w:rsidRPr="0068303A">
                                      <w:rPr>
                                        <w:noProof/>
                                        <w:lang w:bidi="nl-NL"/>
                                      </w:rPr>
                                      <w:t>De elementen van een nieuwsbrief</w:t>
                                    </w:r>
                                  </w:p>
                                </w:txbxContent>
                              </wps:txbx>
                              <wps:bodyPr rot="0" spcFirstLastPara="0" vertOverflow="overflow" horzOverflow="overflow" vert="horz" wrap="square" lIns="274320" tIns="45720" rIns="548640" bIns="45720" numCol="1" spcCol="0" rtlCol="0" fromWordArt="0" anchor="t" anchorCtr="0" forceAA="0" compatLnSpc="1">
                                <a:prstTxWarp prst="textNoShape">
                                  <a:avLst/>
                                </a:prstTxWarp>
                                <a:noAutofit/>
                              </wps:bodyPr>
                            </wps:wsp>
                            <wps:wsp>
                              <wps:cNvPr id="56" name="Tekstvak 56"/>
                              <wps:cNvSpPr txBox="1"/>
                              <wps:spPr>
                                <a:xfrm>
                                  <a:off x="0" y="1383368"/>
                                  <a:ext cx="4610637" cy="6618026"/>
                                </a:xfrm>
                                <a:prstGeom prst="rect">
                                  <a:avLst/>
                                </a:prstGeom>
                                <a:solidFill>
                                  <a:schemeClr val="bg1"/>
                                </a:solidFill>
                                <a:ln w="6350">
                                  <a:noFill/>
                                </a:ln>
                              </wps:spPr>
                              <wps:txbx>
                                <w:txbxContent>
                                  <w:p w14:paraId="73429EB3" w14:textId="77777777" w:rsidR="002A50B5" w:rsidRDefault="002A50B5" w:rsidP="002A50B5">
                                    <w:pPr>
                                      <w:pStyle w:val="Inhoud"/>
                                      <w:rPr>
                                        <w:noProof/>
                                      </w:rPr>
                                    </w:pPr>
                                    <w:r>
                                      <w:rPr>
                                        <w:noProof/>
                                        <w:lang w:bidi="nl-NL"/>
                                      </w:rPr>
                                      <w:t>Als u deze sjabloon aan uw behoeften aanpast, ziet u een aantal nieuwsbriefelementen. Hieronder ziet u een lijst met veel van deze elementen, vergezeld van korte definities.</w:t>
                                    </w:r>
                                  </w:p>
                                  <w:p w14:paraId="5DCF3735" w14:textId="4AEF13BE" w:rsidR="002A50B5" w:rsidRPr="0031561A" w:rsidRDefault="002A50B5" w:rsidP="002A50B5">
                                    <w:pPr>
                                      <w:pStyle w:val="Inhoud"/>
                                      <w:rPr>
                                        <w:noProof/>
                                      </w:rPr>
                                    </w:pPr>
                                    <w:r>
                                      <w:rPr>
                                        <w:b/>
                                        <w:noProof/>
                                        <w:lang w:bidi="nl-NL"/>
                                      </w:rPr>
                                      <w:t>Hoofdtekst:</w:t>
                                    </w:r>
                                    <w:r>
                                      <w:rPr>
                                        <w:noProof/>
                                        <w:lang w:bidi="nl-NL"/>
                                      </w:rPr>
                                      <w:t> </w:t>
                                    </w:r>
                                    <w:bookmarkStart w:id="0" w:name="_GoBack"/>
                                    <w:bookmarkEnd w:id="0"/>
                                    <w:r>
                                      <w:rPr>
                                        <w:noProof/>
                                        <w:lang w:bidi="nl-NL"/>
                                      </w:rPr>
                                      <w:t> De tekst van uw artikelen.</w:t>
                                    </w:r>
                                  </w:p>
                                  <w:p w14:paraId="7185C198" w14:textId="77777777" w:rsidR="002A50B5" w:rsidRPr="0031561A" w:rsidRDefault="002A50B5" w:rsidP="002A50B5">
                                    <w:pPr>
                                      <w:pStyle w:val="Inhoud"/>
                                      <w:rPr>
                                        <w:noProof/>
                                      </w:rPr>
                                    </w:pPr>
                                    <w:r>
                                      <w:rPr>
                                        <w:b/>
                                        <w:noProof/>
                                        <w:lang w:bidi="nl-NL"/>
                                      </w:rPr>
                                      <w:t>Naamsvermelding:</w:t>
                                    </w:r>
                                    <w:r>
                                      <w:rPr>
                                        <w:noProof/>
                                        <w:lang w:bidi="nl-NL"/>
                                      </w:rPr>
                                      <w:t>  Een tekstregel met de naam van de auteur van het artikel.</w:t>
                                    </w:r>
                                  </w:p>
                                  <w:p w14:paraId="3360E027" w14:textId="77777777" w:rsidR="002A50B5" w:rsidRPr="00777845" w:rsidRDefault="002A50B5" w:rsidP="002A50B5">
                                    <w:pPr>
                                      <w:pStyle w:val="Inhoud"/>
                                      <w:rPr>
                                        <w:rStyle w:val="PlattetekstChar"/>
                                        <w:noProof/>
                                        <w:lang w:val="nl-NL"/>
                                      </w:rPr>
                                    </w:pPr>
                                    <w:r w:rsidRPr="00CD1D47">
                                      <w:rPr>
                                        <w:rStyle w:val="PlattetekstChar"/>
                                        <w:rFonts w:asciiTheme="majorHAnsi" w:hAnsiTheme="majorHAnsi" w:cstheme="majorHAnsi"/>
                                        <w:b/>
                                        <w:noProof/>
                                        <w:lang w:val="nl-NL" w:bidi="nl-NL"/>
                                      </w:rPr>
                                      <w:t>Tekst van bijschrift</w:t>
                                    </w:r>
                                    <w:r w:rsidRPr="00CD1D47">
                                      <w:rPr>
                                        <w:rFonts w:cstheme="majorHAnsi"/>
                                        <w:noProof/>
                                        <w:lang w:bidi="nl-NL"/>
                                      </w:rPr>
                                      <w:t>:</w:t>
                                    </w:r>
                                    <w:r w:rsidRPr="00CD1D47">
                                      <w:t>  </w:t>
                                    </w:r>
                                    <w:r w:rsidRPr="0031561A">
                                      <w:rPr>
                                        <w:noProof/>
                                        <w:lang w:bidi="nl-NL"/>
                                      </w:rPr>
                                      <w:t>Tekst waarmee een afbeelding wordt beschreven. Een bijschrift moet een korte maar beschrijvende volzin zijn. Voor foto's met het bijschrift uitleggen wat er gebeurt zonder dat het al te voor de hand liggend is. Bovendien moet het ook bijdragen aan het begrip van de lezer door bijvoorbeeld prominente of ongewone voorwerpen op de foto uit te leggen.</w:t>
                                    </w:r>
                                  </w:p>
                                  <w:p w14:paraId="2683FC6E" w14:textId="77777777" w:rsidR="002A50B5" w:rsidRDefault="002A50B5" w:rsidP="002A50B5">
                                    <w:pPr>
                                      <w:pStyle w:val="Inhoud"/>
                                      <w:rPr>
                                        <w:noProof/>
                                      </w:rPr>
                                    </w:pPr>
                                    <w:r w:rsidRPr="0031561A">
                                      <w:rPr>
                                        <w:b/>
                                        <w:noProof/>
                                        <w:lang w:bidi="nl-NL"/>
                                      </w:rPr>
                                      <w:t>'Vervolg van'-regel:</w:t>
                                    </w:r>
                                    <w:r w:rsidRPr="00CD1D47">
                                      <w:t>  </w:t>
                                    </w:r>
                                    <w:r w:rsidRPr="0031561A">
                                      <w:rPr>
                                        <w:noProof/>
                                        <w:lang w:bidi="nl-NL"/>
                                      </w:rPr>
                                      <w:t>Een tekstregel die aangeeft op welke pagina een artikel is begonnen.</w:t>
                                    </w:r>
                                  </w:p>
                                  <w:p w14:paraId="3077CDA5" w14:textId="77777777" w:rsidR="002A50B5" w:rsidRDefault="002A50B5" w:rsidP="002A50B5">
                                    <w:pPr>
                                      <w:pStyle w:val="Inhoud"/>
                                      <w:rPr>
                                        <w:noProof/>
                                      </w:rPr>
                                    </w:pPr>
                                    <w:r w:rsidRPr="0031561A">
                                      <w:rPr>
                                        <w:b/>
                                        <w:noProof/>
                                        <w:lang w:bidi="nl-NL"/>
                                      </w:rPr>
                                      <w:t>'Vervolgd op'-regel:</w:t>
                                    </w:r>
                                    <w:r w:rsidRPr="00CD1D47">
                                      <w:t>  </w:t>
                                    </w:r>
                                    <w:r w:rsidRPr="0031561A">
                                      <w:rPr>
                                        <w:noProof/>
                                        <w:lang w:bidi="nl-NL"/>
                                      </w:rPr>
                                      <w:t>Een tekstregel die aangeeft op welke pagina een artikel wordt vervolgd.</w:t>
                                    </w:r>
                                  </w:p>
                                  <w:p w14:paraId="7F1909EE" w14:textId="77777777" w:rsidR="002A50B5" w:rsidRPr="0031561A" w:rsidRDefault="002A50B5" w:rsidP="002A50B5">
                                    <w:pPr>
                                      <w:pStyle w:val="Inhoud"/>
                                      <w:rPr>
                                        <w:noProof/>
                                      </w:rPr>
                                    </w:pPr>
                                    <w:r w:rsidRPr="0031561A">
                                      <w:rPr>
                                        <w:b/>
                                        <w:noProof/>
                                        <w:lang w:bidi="nl-NL"/>
                                      </w:rPr>
                                      <w:t>Datum:</w:t>
                                    </w:r>
                                    <w:r w:rsidRPr="00CD1D47">
                                      <w:t>  </w:t>
                                    </w:r>
                                    <w:r w:rsidRPr="0031561A">
                                      <w:rPr>
                                        <w:noProof/>
                                        <w:lang w:bidi="nl-NL"/>
                                      </w:rPr>
                                      <w:t>De publicatiedatum of de datum waarop u verwacht dat de nieuwsbrief op het hoogtepunt van de verspreiding is.</w:t>
                                    </w:r>
                                  </w:p>
                                  <w:p w14:paraId="7E9EEB3D" w14:textId="77777777" w:rsidR="002A50B5" w:rsidRDefault="002A50B5" w:rsidP="002A50B5">
                                    <w:pPr>
                                      <w:pStyle w:val="Inhoud"/>
                                      <w:rPr>
                                        <w:noProof/>
                                      </w:rPr>
                                    </w:pPr>
                                    <w:r w:rsidRPr="00CD1D47">
                                      <w:rPr>
                                        <w:rStyle w:val="PlattetekstChar"/>
                                        <w:rFonts w:asciiTheme="majorHAnsi" w:hAnsiTheme="majorHAnsi" w:cstheme="majorHAnsi"/>
                                        <w:b/>
                                        <w:noProof/>
                                        <w:lang w:val="nl-NL" w:bidi="nl-NL"/>
                                      </w:rPr>
                                      <w:t>Afbeelding</w:t>
                                    </w:r>
                                    <w:r w:rsidRPr="00CD1D47">
                                      <w:rPr>
                                        <w:rFonts w:cstheme="majorHAnsi"/>
                                        <w:b/>
                                        <w:noProof/>
                                        <w:lang w:bidi="nl-NL"/>
                                      </w:rPr>
                                      <w:t>:</w:t>
                                    </w:r>
                                    <w:r w:rsidRPr="00CD1D47">
                                      <w:t>  E</w:t>
                                    </w:r>
                                    <w:r w:rsidRPr="0031561A">
                                      <w:rPr>
                                        <w:noProof/>
                                        <w:lang w:bidi="nl-NL"/>
                                      </w:rPr>
                                      <w:t>en foto, illustratie, grafiek, diagram of een ander visueel element.</w:t>
                                    </w:r>
                                  </w:p>
                                  <w:p w14:paraId="31B38610" w14:textId="77777777" w:rsidR="002A50B5" w:rsidRPr="0031561A" w:rsidRDefault="002A50B5" w:rsidP="002A50B5">
                                    <w:pPr>
                                      <w:pStyle w:val="Inhoud"/>
                                      <w:rPr>
                                        <w:noProof/>
                                      </w:rPr>
                                    </w:pPr>
                                    <w:r>
                                      <w:rPr>
                                        <w:b/>
                                        <w:noProof/>
                                        <w:lang w:bidi="nl-NL"/>
                                      </w:rPr>
                                      <w:t>Koptekst:</w:t>
                                    </w:r>
                                    <w:r w:rsidRPr="00CD1D47">
                                      <w:t xml:space="preserve">  Tekst </w:t>
                                    </w:r>
                                    <w:r>
                                      <w:rPr>
                                        <w:noProof/>
                                        <w:lang w:bidi="nl-NL"/>
                                      </w:rPr>
                                      <w:t>bovenaan elke pagina met de naam van de nieuwsbrief en het paginanummer.</w:t>
                                    </w:r>
                                  </w:p>
                                  <w:p w14:paraId="4F2AD3E0" w14:textId="77777777" w:rsidR="002A50B5" w:rsidRPr="0031561A" w:rsidRDefault="002A50B5" w:rsidP="002A50B5">
                                    <w:pPr>
                                      <w:pStyle w:val="Inhoud"/>
                                      <w:rPr>
                                        <w:noProof/>
                                      </w:rPr>
                                    </w:pPr>
                                    <w:r>
                                      <w:rPr>
                                        <w:b/>
                                        <w:noProof/>
                                        <w:lang w:bidi="nl-NL"/>
                                      </w:rPr>
                                      <w:t>Kop:</w:t>
                                    </w:r>
                                    <w:r w:rsidRPr="00CD1D47">
                                      <w:t>  </w:t>
                                    </w:r>
                                    <w:r>
                                      <w:rPr>
                                        <w:noProof/>
                                        <w:lang w:bidi="nl-NL"/>
                                      </w:rPr>
                                      <w:t>De titel van een artikel. Een kop moet een duidelijk doel hebben, bondig en actief zijn en moet de aandacht trekken door relevant te zijn, nieuwsgierigheid op te wekken of een andere onweerstaanbare kwaliteit.</w:t>
                                    </w:r>
                                  </w:p>
                                  <w:p w14:paraId="390F1DD4" w14:textId="683D62F7" w:rsidR="002A50B5" w:rsidRPr="0031561A" w:rsidRDefault="002A50B5" w:rsidP="002A50B5">
                                    <w:pPr>
                                      <w:pStyle w:val="Inhoud"/>
                                      <w:rPr>
                                        <w:noProof/>
                                      </w:rPr>
                                    </w:pPr>
                                    <w:r w:rsidRPr="0031561A">
                                      <w:rPr>
                                        <w:b/>
                                        <w:noProof/>
                                        <w:lang w:bidi="nl-NL"/>
                                      </w:rPr>
                                      <w:t>Titel van de nieuwsbrief:</w:t>
                                    </w:r>
                                    <w:r w:rsidRPr="00CD1D47">
                                      <w:t> </w:t>
                                    </w:r>
                                    <w:r w:rsidR="00CD1D47" w:rsidRPr="00CD1D47">
                                      <w:t> </w:t>
                                    </w:r>
                                    <w:r w:rsidRPr="0031561A">
                                      <w:rPr>
                                        <w:noProof/>
                                        <w:lang w:bidi="nl-NL"/>
                                      </w:rPr>
                                      <w:t>De titel van de nieuwsbrief.</w:t>
                                    </w:r>
                                  </w:p>
                                  <w:p w14:paraId="13F8259C" w14:textId="77777777" w:rsidR="002A50B5" w:rsidRDefault="002A50B5" w:rsidP="002A50B5">
                                    <w:pPr>
                                      <w:pStyle w:val="Inhoud"/>
                                      <w:rPr>
                                        <w:noProof/>
                                      </w:rPr>
                                    </w:pPr>
                                    <w:r w:rsidRPr="005C49F9">
                                      <w:rPr>
                                        <w:b/>
                                        <w:noProof/>
                                        <w:lang w:bidi="nl-NL"/>
                                      </w:rPr>
                                      <w:t>Jaargang en uitgave.</w:t>
                                    </w:r>
                                    <w:r w:rsidRPr="00CD1D47">
                                      <w:t>  </w:t>
                                    </w:r>
                                    <w:r w:rsidRPr="0031561A">
                                      <w:rPr>
                                        <w:noProof/>
                                        <w:lang w:bidi="nl-NL"/>
                                      </w:rPr>
                                      <w:t>Jaargang verwijst naar het aantal jaren dat een nieuwsbrief reeds in omloop is. Uitgave verwijst naar het aantal nieuwsbrieven dat tot nu toe is gepubliceerd dit jaar. De negende nieuwsbrief van het vijfde jaar dat de nieuwsbrief in omloop is, wordt Jaargang 5, uitgave 9.</w:t>
                                    </w:r>
                                  </w:p>
                                  <w:p w14:paraId="31C7921D" w14:textId="77777777" w:rsidR="002A50B5" w:rsidRPr="004C1825" w:rsidRDefault="002A50B5" w:rsidP="002A50B5">
                                    <w:pPr>
                                      <w:pStyle w:val="Inhoud"/>
                                      <w:rPr>
                                        <w:noProof/>
                                      </w:rPr>
                                    </w:pPr>
                                  </w:p>
                                  <w:p w14:paraId="503D1E1A" w14:textId="77777777" w:rsidR="0068303A" w:rsidRPr="00665DF7" w:rsidRDefault="0068303A" w:rsidP="002A50B5">
                                    <w:pPr>
                                      <w:pStyle w:val="Inhoud"/>
                                      <w:rPr>
                                        <w:noProof/>
                                      </w:rPr>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57" name="Tekstvak 57"/>
                              <wps:cNvSpPr txBox="1"/>
                              <wps:spPr>
                                <a:xfrm>
                                  <a:off x="-1" y="995477"/>
                                  <a:ext cx="2943225" cy="408940"/>
                                </a:xfrm>
                                <a:prstGeom prst="rect">
                                  <a:avLst/>
                                </a:prstGeom>
                                <a:noFill/>
                                <a:ln w="6350">
                                  <a:noFill/>
                                </a:ln>
                              </wps:spPr>
                              <wps:txbx>
                                <w:txbxContent>
                                  <w:p w14:paraId="6FFCB86B" w14:textId="77777777" w:rsidR="0068303A" w:rsidRDefault="0068303A" w:rsidP="0068303A">
                                    <w:pPr>
                                      <w:pStyle w:val="Kop3"/>
                                      <w:jc w:val="left"/>
                                      <w:rPr>
                                        <w:noProof/>
                                      </w:rPr>
                                    </w:pPr>
                                    <w:r>
                                      <w:rPr>
                                        <w:noProof/>
                                        <w:lang w:bidi="nl-NL"/>
                                      </w:rPr>
                                      <w:t>Door Naam auteur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5ACA203C" id="Groep 54" o:spid="_x0000_s1059" alt="tekstblok" style="width:363.05pt;height:681.75pt;mso-position-horizontal-relative:char;mso-position-vertical-relative:line" coordorigin="" coordsize="46106,8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">
                      <v:shape id="Tekstvak 55" o:spid="_x0000_s1060" type="#_x0000_t202" style="position:absolute;width:40100;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" fillcolor="#c75454 [3204]" stroked="f" strokeweight=".5pt">
                        <v:textbox inset="21.6pt,,43.2pt">
                          <w:txbxContent>
                            <w:p w14:paraId="2EC49852" w14:textId="77777777" w:rsidR="0068303A" w:rsidRPr="003E17B5" w:rsidRDefault="0068303A" w:rsidP="0068303A">
                              <w:pPr>
                                <w:pStyle w:val="Kop1"/>
                                <w:rPr>
                                  <w:noProof/>
                                </w:rPr>
                              </w:pPr>
                              <w:r w:rsidRPr="0068303A">
                                <w:rPr>
                                  <w:noProof/>
                                  <w:lang w:bidi="nl-NL"/>
                                </w:rPr>
                                <w:t>De elementen van een nieuwsbrief</w:t>
                              </w:r>
                            </w:p>
                          </w:txbxContent>
                        </v:textbox>
                      </v:shape>
                      <v:shape id="Tekstvak 56" o:spid="_x0000_s1061" type="#_x0000_t202" style="position:absolute;top:13833;width:46106;height:6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" fillcolor="white [3212]" stroked="f" strokeweight=".5pt">
                        <v:textbox inset="36pt">
                          <w:txbxContent>
                            <w:p w14:paraId="73429EB3" w14:textId="77777777" w:rsidR="002A50B5" w:rsidRDefault="002A50B5" w:rsidP="002A50B5">
                              <w:pPr>
                                <w:pStyle w:val="Inhoud"/>
                                <w:rPr>
                                  <w:noProof/>
                                </w:rPr>
                              </w:pPr>
                              <w:r>
                                <w:rPr>
                                  <w:noProof/>
                                  <w:lang w:bidi="nl-NL"/>
                                </w:rPr>
                                <w:t>Als u deze sjabloon aan uw behoeften aanpast, ziet u een aantal nieuwsbriefelementen. Hieronder ziet u een lijst met veel van deze elementen, vergezeld van korte definities.</w:t>
                              </w:r>
                            </w:p>
                            <w:p w14:paraId="5DCF3735" w14:textId="4AEF13BE" w:rsidR="002A50B5" w:rsidRPr="0031561A" w:rsidRDefault="002A50B5" w:rsidP="002A50B5">
                              <w:pPr>
                                <w:pStyle w:val="Inhoud"/>
                                <w:rPr>
                                  <w:noProof/>
                                </w:rPr>
                              </w:pPr>
                              <w:r>
                                <w:rPr>
                                  <w:b/>
                                  <w:noProof/>
                                  <w:lang w:bidi="nl-NL"/>
                                </w:rPr>
                                <w:t>Hoofdtekst:</w:t>
                              </w:r>
                              <w:r>
                                <w:rPr>
                                  <w:noProof/>
                                  <w:lang w:bidi="nl-NL"/>
                                </w:rPr>
                                <w:t> </w:t>
                              </w:r>
                              <w:bookmarkStart w:id="1" w:name="_GoBack"/>
                              <w:bookmarkEnd w:id="1"/>
                              <w:r>
                                <w:rPr>
                                  <w:noProof/>
                                  <w:lang w:bidi="nl-NL"/>
                                </w:rPr>
                                <w:t> De tekst van uw artikelen.</w:t>
                              </w:r>
                            </w:p>
                            <w:p w14:paraId="7185C198" w14:textId="77777777" w:rsidR="002A50B5" w:rsidRPr="0031561A" w:rsidRDefault="002A50B5" w:rsidP="002A50B5">
                              <w:pPr>
                                <w:pStyle w:val="Inhoud"/>
                                <w:rPr>
                                  <w:noProof/>
                                </w:rPr>
                              </w:pPr>
                              <w:r>
                                <w:rPr>
                                  <w:b/>
                                  <w:noProof/>
                                  <w:lang w:bidi="nl-NL"/>
                                </w:rPr>
                                <w:t>Naamsvermelding:</w:t>
                              </w:r>
                              <w:r>
                                <w:rPr>
                                  <w:noProof/>
                                  <w:lang w:bidi="nl-NL"/>
                                </w:rPr>
                                <w:t>  Een tekstregel met de naam van de auteur van het artikel.</w:t>
                              </w:r>
                            </w:p>
                            <w:p w14:paraId="3360E027" w14:textId="77777777" w:rsidR="002A50B5" w:rsidRPr="00777845" w:rsidRDefault="002A50B5" w:rsidP="002A50B5">
                              <w:pPr>
                                <w:pStyle w:val="Inhoud"/>
                                <w:rPr>
                                  <w:rStyle w:val="PlattetekstChar"/>
                                  <w:noProof/>
                                  <w:lang w:val="nl-NL"/>
                                </w:rPr>
                              </w:pPr>
                              <w:r w:rsidRPr="00CD1D47">
                                <w:rPr>
                                  <w:rStyle w:val="PlattetekstChar"/>
                                  <w:rFonts w:asciiTheme="majorHAnsi" w:hAnsiTheme="majorHAnsi" w:cstheme="majorHAnsi"/>
                                  <w:b/>
                                  <w:noProof/>
                                  <w:lang w:val="nl-NL" w:bidi="nl-NL"/>
                                </w:rPr>
                                <w:t>Tekst van bijschrift</w:t>
                              </w:r>
                              <w:r w:rsidRPr="00CD1D47">
                                <w:rPr>
                                  <w:rFonts w:cstheme="majorHAnsi"/>
                                  <w:noProof/>
                                  <w:lang w:bidi="nl-NL"/>
                                </w:rPr>
                                <w:t>:</w:t>
                              </w:r>
                              <w:r w:rsidRPr="00CD1D47">
                                <w:t>  </w:t>
                              </w:r>
                              <w:r w:rsidRPr="0031561A">
                                <w:rPr>
                                  <w:noProof/>
                                  <w:lang w:bidi="nl-NL"/>
                                </w:rPr>
                                <w:t>Tekst waarmee een afbeelding wordt beschreven. Een bijschrift moet een korte maar beschrijvende volzin zijn. Voor foto's met het bijschrift uitleggen wat er gebeurt zonder dat het al te voor de hand liggend is. Bovendien moet het ook bijdragen aan het begrip van de lezer door bijvoorbeeld prominente of ongewone voorwerpen op de foto uit te leggen.</w:t>
                              </w:r>
                            </w:p>
                            <w:p w14:paraId="2683FC6E" w14:textId="77777777" w:rsidR="002A50B5" w:rsidRDefault="002A50B5" w:rsidP="002A50B5">
                              <w:pPr>
                                <w:pStyle w:val="Inhoud"/>
                                <w:rPr>
                                  <w:noProof/>
                                </w:rPr>
                              </w:pPr>
                              <w:r w:rsidRPr="0031561A">
                                <w:rPr>
                                  <w:b/>
                                  <w:noProof/>
                                  <w:lang w:bidi="nl-NL"/>
                                </w:rPr>
                                <w:t>'Vervolg van'-regel:</w:t>
                              </w:r>
                              <w:r w:rsidRPr="00CD1D47">
                                <w:t>  </w:t>
                              </w:r>
                              <w:r w:rsidRPr="0031561A">
                                <w:rPr>
                                  <w:noProof/>
                                  <w:lang w:bidi="nl-NL"/>
                                </w:rPr>
                                <w:t>Een tekstregel die aangeeft op welke pagina een artikel is begonnen.</w:t>
                              </w:r>
                            </w:p>
                            <w:p w14:paraId="3077CDA5" w14:textId="77777777" w:rsidR="002A50B5" w:rsidRDefault="002A50B5" w:rsidP="002A50B5">
                              <w:pPr>
                                <w:pStyle w:val="Inhoud"/>
                                <w:rPr>
                                  <w:noProof/>
                                </w:rPr>
                              </w:pPr>
                              <w:r w:rsidRPr="0031561A">
                                <w:rPr>
                                  <w:b/>
                                  <w:noProof/>
                                  <w:lang w:bidi="nl-NL"/>
                                </w:rPr>
                                <w:t>'Vervolgd op'-regel:</w:t>
                              </w:r>
                              <w:r w:rsidRPr="00CD1D47">
                                <w:t>  </w:t>
                              </w:r>
                              <w:r w:rsidRPr="0031561A">
                                <w:rPr>
                                  <w:noProof/>
                                  <w:lang w:bidi="nl-NL"/>
                                </w:rPr>
                                <w:t>Een tekstregel die aangeeft op welke pagina een artikel wordt vervolgd.</w:t>
                              </w:r>
                            </w:p>
                            <w:p w14:paraId="7F1909EE" w14:textId="77777777" w:rsidR="002A50B5" w:rsidRPr="0031561A" w:rsidRDefault="002A50B5" w:rsidP="002A50B5">
                              <w:pPr>
                                <w:pStyle w:val="Inhoud"/>
                                <w:rPr>
                                  <w:noProof/>
                                </w:rPr>
                              </w:pPr>
                              <w:r w:rsidRPr="0031561A">
                                <w:rPr>
                                  <w:b/>
                                  <w:noProof/>
                                  <w:lang w:bidi="nl-NL"/>
                                </w:rPr>
                                <w:t>Datum:</w:t>
                              </w:r>
                              <w:r w:rsidRPr="00CD1D47">
                                <w:t>  </w:t>
                              </w:r>
                              <w:r w:rsidRPr="0031561A">
                                <w:rPr>
                                  <w:noProof/>
                                  <w:lang w:bidi="nl-NL"/>
                                </w:rPr>
                                <w:t>De publicatiedatum of de datum waarop u verwacht dat de nieuwsbrief op het hoogtepunt van de verspreiding is.</w:t>
                              </w:r>
                            </w:p>
                            <w:p w14:paraId="7E9EEB3D" w14:textId="77777777" w:rsidR="002A50B5" w:rsidRDefault="002A50B5" w:rsidP="002A50B5">
                              <w:pPr>
                                <w:pStyle w:val="Inhoud"/>
                                <w:rPr>
                                  <w:noProof/>
                                </w:rPr>
                              </w:pPr>
                              <w:r w:rsidRPr="00CD1D47">
                                <w:rPr>
                                  <w:rStyle w:val="PlattetekstChar"/>
                                  <w:rFonts w:asciiTheme="majorHAnsi" w:hAnsiTheme="majorHAnsi" w:cstheme="majorHAnsi"/>
                                  <w:b/>
                                  <w:noProof/>
                                  <w:lang w:val="nl-NL" w:bidi="nl-NL"/>
                                </w:rPr>
                                <w:t>Afbeelding</w:t>
                              </w:r>
                              <w:r w:rsidRPr="00CD1D47">
                                <w:rPr>
                                  <w:rFonts w:cstheme="majorHAnsi"/>
                                  <w:b/>
                                  <w:noProof/>
                                  <w:lang w:bidi="nl-NL"/>
                                </w:rPr>
                                <w:t>:</w:t>
                              </w:r>
                              <w:r w:rsidRPr="00CD1D47">
                                <w:t>  E</w:t>
                              </w:r>
                              <w:r w:rsidRPr="0031561A">
                                <w:rPr>
                                  <w:noProof/>
                                  <w:lang w:bidi="nl-NL"/>
                                </w:rPr>
                                <w:t>en foto, illustratie, grafiek, diagram of een ander visueel element.</w:t>
                              </w:r>
                            </w:p>
                            <w:p w14:paraId="31B38610" w14:textId="77777777" w:rsidR="002A50B5" w:rsidRPr="0031561A" w:rsidRDefault="002A50B5" w:rsidP="002A50B5">
                              <w:pPr>
                                <w:pStyle w:val="Inhoud"/>
                                <w:rPr>
                                  <w:noProof/>
                                </w:rPr>
                              </w:pPr>
                              <w:r>
                                <w:rPr>
                                  <w:b/>
                                  <w:noProof/>
                                  <w:lang w:bidi="nl-NL"/>
                                </w:rPr>
                                <w:t>Koptekst:</w:t>
                              </w:r>
                              <w:r w:rsidRPr="00CD1D47">
                                <w:t xml:space="preserve">  Tekst </w:t>
                              </w:r>
                              <w:r>
                                <w:rPr>
                                  <w:noProof/>
                                  <w:lang w:bidi="nl-NL"/>
                                </w:rPr>
                                <w:t>bovenaan elke pagina met de naam van de nieuwsbrief en het paginanummer.</w:t>
                              </w:r>
                            </w:p>
                            <w:p w14:paraId="4F2AD3E0" w14:textId="77777777" w:rsidR="002A50B5" w:rsidRPr="0031561A" w:rsidRDefault="002A50B5" w:rsidP="002A50B5">
                              <w:pPr>
                                <w:pStyle w:val="Inhoud"/>
                                <w:rPr>
                                  <w:noProof/>
                                </w:rPr>
                              </w:pPr>
                              <w:r>
                                <w:rPr>
                                  <w:b/>
                                  <w:noProof/>
                                  <w:lang w:bidi="nl-NL"/>
                                </w:rPr>
                                <w:t>Kop:</w:t>
                              </w:r>
                              <w:r w:rsidRPr="00CD1D47">
                                <w:t>  </w:t>
                              </w:r>
                              <w:r>
                                <w:rPr>
                                  <w:noProof/>
                                  <w:lang w:bidi="nl-NL"/>
                                </w:rPr>
                                <w:t>De titel van een artikel. Een kop moet een duidelijk doel hebben, bondig en actief zijn en moet de aandacht trekken door relevant te zijn, nieuwsgierigheid op te wekken of een andere onweerstaanbare kwaliteit.</w:t>
                              </w:r>
                            </w:p>
                            <w:p w14:paraId="390F1DD4" w14:textId="683D62F7" w:rsidR="002A50B5" w:rsidRPr="0031561A" w:rsidRDefault="002A50B5" w:rsidP="002A50B5">
                              <w:pPr>
                                <w:pStyle w:val="Inhoud"/>
                                <w:rPr>
                                  <w:noProof/>
                                </w:rPr>
                              </w:pPr>
                              <w:r w:rsidRPr="0031561A">
                                <w:rPr>
                                  <w:b/>
                                  <w:noProof/>
                                  <w:lang w:bidi="nl-NL"/>
                                </w:rPr>
                                <w:t>Titel van de nieuwsbrief:</w:t>
                              </w:r>
                              <w:r w:rsidRPr="00CD1D47">
                                <w:t> </w:t>
                              </w:r>
                              <w:r w:rsidR="00CD1D47" w:rsidRPr="00CD1D47">
                                <w:t> </w:t>
                              </w:r>
                              <w:r w:rsidRPr="0031561A">
                                <w:rPr>
                                  <w:noProof/>
                                  <w:lang w:bidi="nl-NL"/>
                                </w:rPr>
                                <w:t>De titel van de nieuwsbrief.</w:t>
                              </w:r>
                            </w:p>
                            <w:p w14:paraId="13F8259C" w14:textId="77777777" w:rsidR="002A50B5" w:rsidRDefault="002A50B5" w:rsidP="002A50B5">
                              <w:pPr>
                                <w:pStyle w:val="Inhoud"/>
                                <w:rPr>
                                  <w:noProof/>
                                </w:rPr>
                              </w:pPr>
                              <w:r w:rsidRPr="005C49F9">
                                <w:rPr>
                                  <w:b/>
                                  <w:noProof/>
                                  <w:lang w:bidi="nl-NL"/>
                                </w:rPr>
                                <w:t>Jaargang en uitgave.</w:t>
                              </w:r>
                              <w:r w:rsidRPr="00CD1D47">
                                <w:t>  </w:t>
                              </w:r>
                              <w:r w:rsidRPr="0031561A">
                                <w:rPr>
                                  <w:noProof/>
                                  <w:lang w:bidi="nl-NL"/>
                                </w:rPr>
                                <w:t>Jaargang verwijst naar het aantal jaren dat een nieuwsbrief reeds in omloop is. Uitgave verwijst naar het aantal nieuwsbrieven dat tot nu toe is gepubliceerd dit jaar. De negende nieuwsbrief van het vijfde jaar dat de nieuwsbrief in omloop is, wordt Jaargang 5, uitgave 9.</w:t>
                              </w:r>
                            </w:p>
                            <w:p w14:paraId="31C7921D" w14:textId="77777777" w:rsidR="002A50B5" w:rsidRPr="004C1825" w:rsidRDefault="002A50B5" w:rsidP="002A50B5">
                              <w:pPr>
                                <w:pStyle w:val="Inhoud"/>
                                <w:rPr>
                                  <w:noProof/>
                                </w:rPr>
                              </w:pPr>
                            </w:p>
                            <w:p w14:paraId="503D1E1A" w14:textId="77777777" w:rsidR="0068303A" w:rsidRPr="00665DF7" w:rsidRDefault="0068303A" w:rsidP="002A50B5">
                              <w:pPr>
                                <w:pStyle w:val="Inhoud"/>
                                <w:rPr>
                                  <w:noProof/>
                                </w:rPr>
                              </w:pPr>
                            </w:p>
                          </w:txbxContent>
                        </v:textbox>
                      </v:shape>
                      <v:shape id="Tekstvak 57" o:spid="_x0000_s1062" type="#_x0000_t202" style="position:absolute;top:9954;width:29432;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" filled="f" stroked="f" strokeweight=".5pt">
                        <v:textbox inset="36pt">
                          <w:txbxContent>
                            <w:p w14:paraId="6FFCB86B" w14:textId="77777777" w:rsidR="0068303A" w:rsidRDefault="0068303A" w:rsidP="0068303A">
                              <w:pPr>
                                <w:pStyle w:val="Kop3"/>
                                <w:jc w:val="left"/>
                                <w:rPr>
                                  <w:noProof/>
                                </w:rPr>
                              </w:pPr>
                              <w:r>
                                <w:rPr>
                                  <w:noProof/>
                                  <w:lang w:bidi="nl-NL"/>
                                </w:rPr>
                                <w:t>Door Naam auteur</w:t>
                              </w:r>
                            </w:p>
                          </w:txbxContent>
                        </v:textbox>
                      </v:shape>
                      <w10:anchorlock/>
                    </v:group>
                  </w:pict>
                </mc:Fallback>
              </mc:AlternateContent>
            </w:r>
          </w:p>
          <w:p w14:paraId="5794E1AF" w14:textId="77777777" w:rsidR="0068303A" w:rsidRPr="00777845" w:rsidRDefault="0068303A" w:rsidP="00084DCA">
            <w:pPr>
              <w:rPr>
                <w:noProof/>
              </w:rPr>
            </w:pPr>
          </w:p>
        </w:tc>
        <w:tc>
          <w:tcPr>
            <w:tcW w:w="4854" w:type="dxa"/>
          </w:tcPr>
          <w:p w14:paraId="05A2D49D" w14:textId="77777777" w:rsidR="0068303A" w:rsidRPr="00777845" w:rsidRDefault="00E45D23" w:rsidP="00084DCA">
            <w:pPr>
              <w:pStyle w:val="Kop4"/>
              <w:jc w:val="center"/>
              <w:rPr>
                <w:rStyle w:val="Nadruk"/>
                <w:i w:val="0"/>
                <w:noProof/>
                <w:color w:val="000000" w:themeColor="text1"/>
              </w:rPr>
            </w:pPr>
            <w:r w:rsidRPr="00777845">
              <w:rPr>
                <w:rFonts w:ascii="Century Gothic" w:eastAsia="Century Gothic" w:hAnsi="Century Gothic" w:cs="Century Gothic"/>
                <w:b/>
                <w:noProof/>
                <w:color w:val="000000" w:themeColor="text1"/>
                <w:sz w:val="22"/>
                <w:szCs w:val="22"/>
                <w:lang w:eastAsia="nl-NL"/>
              </w:rPr>
              <mc:AlternateContent>
                <mc:Choice Requires="wpg">
                  <w:drawing>
                    <wp:anchor distT="0" distB="0" distL="114300" distR="114300" simplePos="0" relativeHeight="251744768" behindDoc="1" locked="0" layoutInCell="1" allowOverlap="1" wp14:anchorId="16C6A68C" wp14:editId="5DF00972">
                      <wp:simplePos x="0" y="0"/>
                      <wp:positionH relativeFrom="column">
                        <wp:posOffset>102074</wp:posOffset>
                      </wp:positionH>
                      <wp:positionV relativeFrom="paragraph">
                        <wp:posOffset>2432854</wp:posOffset>
                      </wp:positionV>
                      <wp:extent cx="2534991" cy="7191721"/>
                      <wp:effectExtent l="0" t="0" r="0" b="9525"/>
                      <wp:wrapNone/>
                      <wp:docPr id="3" name="Groep 3"/>
                      <wp:cNvGraphicFramePr/>
                      <a:graphic xmlns:a="http://schemas.openxmlformats.org/drawingml/2006/main">
                        <a:graphicData uri="http://schemas.microsoft.com/office/word/2010/wordprocessingGroup">
                          <wpg:wgp>
                            <wpg:cNvGrpSpPr/>
                            <wpg:grpSpPr>
                              <a:xfrm>
                                <a:off x="0" y="0"/>
                                <a:ext cx="2534991" cy="7191721"/>
                                <a:chOff x="-32197" y="0"/>
                                <a:chExt cx="2534991" cy="7191721"/>
                              </a:xfrm>
                            </wpg:grpSpPr>
                            <pic:pic xmlns:pic="http://schemas.openxmlformats.org/drawingml/2006/picture">
                              <pic:nvPicPr>
                                <pic:cNvPr id="59" name="Afbeelding 59" descr="bosvruchten, aardbei, grapefruit, rabarbe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875" y="2954552"/>
                                  <a:ext cx="2460625" cy="3693160"/>
                                </a:xfrm>
                                <a:prstGeom prst="rect">
                                  <a:avLst/>
                                </a:prstGeom>
                              </pic:spPr>
                            </pic:pic>
                            <pic:pic xmlns:pic="http://schemas.openxmlformats.org/drawingml/2006/picture">
                              <pic:nvPicPr>
                                <pic:cNvPr id="60" name="Afbeelding 60" descr="bosvrucht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5" y="0"/>
                                  <a:ext cx="2458720" cy="3360420"/>
                                </a:xfrm>
                                <a:prstGeom prst="rect">
                                  <a:avLst/>
                                </a:prstGeom>
                              </pic:spPr>
                            </pic:pic>
                            <wps:wsp>
                              <wps:cNvPr id="61" name="Rechthoek 61"/>
                              <wps:cNvSpPr/>
                              <wps:spPr>
                                <a:xfrm>
                                  <a:off x="0" y="3360717"/>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hoek 2"/>
                              <wps:cNvSpPr/>
                              <wps:spPr>
                                <a:xfrm>
                                  <a:off x="-32197" y="6657398"/>
                                  <a:ext cx="2502794" cy="534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10137" id="Groep 3" o:spid="_x0000_s1026" style="position:absolute;margin-left:8.05pt;margin-top:191.55pt;width:199.6pt;height:566.3pt;z-index:-251571712;mso-width-relative:margin;mso-height-relative:margin" coordorigin="-321" coordsize="25349,71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">
                      <v:shape id="Afbeelding 59" o:spid="_x0000_s1027" type="#_x0000_t75" alt="bosvruchten, aardbei, grapefruit, rabarber" style="position:absolute;left:118;top:29545;width:24607;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">
                        <v:imagedata r:id="rId22" o:title="bosvruchten, aardbei, grapefruit, rabarber"/>
                        <v:path arrowok="t"/>
                      </v:shape>
                      <v:shape id="Afbeelding 60" o:spid="_x0000_s1028" type="#_x0000_t75" alt="bosvruchten" style="position:absolute;left:118;width:245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">
                        <v:imagedata r:id="rId23" o:title="bosvruchten"/>
                        <v:path arrowok="t"/>
                      </v:shape>
                      <v:rect id="Rechthoek 61" o:spid="_x0000_s1029" style="position:absolute;top:33607;width:2502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rect id="Rechthoek 2" o:spid="_x0000_s1030" style="position:absolute;left:-321;top:66573;width:25026;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w:pict>
                </mc:Fallback>
              </mc:AlternateContent>
            </w:r>
          </w:p>
        </w:tc>
      </w:tr>
    </w:tbl>
    <w:p w14:paraId="27059BFB" w14:textId="77777777" w:rsidR="002A50B5" w:rsidRPr="00777845" w:rsidRDefault="002A50B5" w:rsidP="0068303A">
      <w:pPr>
        <w:ind w:left="0"/>
        <w:rPr>
          <w:noProof/>
        </w:rPr>
      </w:pPr>
    </w:p>
    <w:p w14:paraId="1D3DA907" w14:textId="77777777" w:rsidR="002A50B5" w:rsidRPr="00777845" w:rsidRDefault="002A50B5" w:rsidP="002A50B5">
      <w:pPr>
        <w:spacing w:before="0"/>
        <w:ind w:left="0"/>
        <w:rPr>
          <w:noProof/>
        </w:rPr>
      </w:pPr>
      <w:r w:rsidRPr="00777845">
        <w:rPr>
          <w:noProof/>
          <w:lang w:bidi="nl-NL"/>
        </w:rPr>
        <w:br w:type="page"/>
      </w:r>
    </w:p>
    <w:tbl>
      <w:tblPr>
        <w:tblpPr w:leftFromText="180" w:rightFromText="180" w:horzAnchor="margin" w:tblpXSpec="center" w:tblpY="-1557"/>
        <w:tblW w:w="12696" w:type="dxa"/>
        <w:tblCellMar>
          <w:left w:w="0" w:type="dxa"/>
          <w:right w:w="0" w:type="dxa"/>
        </w:tblCellMar>
        <w:tblLook w:val="0000" w:firstRow="0" w:lastRow="0" w:firstColumn="0" w:lastColumn="0" w:noHBand="0" w:noVBand="0"/>
      </w:tblPr>
      <w:tblGrid>
        <w:gridCol w:w="7938"/>
        <w:gridCol w:w="4758"/>
      </w:tblGrid>
      <w:tr w:rsidR="002A50B5" w:rsidRPr="00777845" w14:paraId="2909CFCC" w14:textId="77777777" w:rsidTr="002D0B91">
        <w:trPr>
          <w:trHeight w:val="2333"/>
        </w:trPr>
        <w:tc>
          <w:tcPr>
            <w:tcW w:w="12696" w:type="dxa"/>
            <w:gridSpan w:val="2"/>
          </w:tcPr>
          <w:p w14:paraId="618A37E6" w14:textId="77777777" w:rsidR="002A50B5" w:rsidRPr="00777845" w:rsidRDefault="002A50B5" w:rsidP="00084DCA">
            <w:pPr>
              <w:pStyle w:val="Kop4"/>
              <w:rPr>
                <w:rStyle w:val="Nadruk"/>
                <w:noProof/>
                <w:color w:val="000000" w:themeColor="text1"/>
              </w:rPr>
            </w:pPr>
            <w:r w:rsidRPr="00777845">
              <w:rPr>
                <w:rStyle w:val="Nadruk"/>
                <w:noProof/>
                <w:color w:val="000000" w:themeColor="text1"/>
                <w:lang w:eastAsia="nl-NL"/>
              </w:rPr>
              <w:lastRenderedPageBreak/>
              <mc:AlternateContent>
                <mc:Choice Requires="wps">
                  <w:drawing>
                    <wp:anchor distT="0" distB="0" distL="114300" distR="114300" simplePos="0" relativeHeight="251721216" behindDoc="1" locked="0" layoutInCell="1" allowOverlap="1" wp14:anchorId="5CA74A48" wp14:editId="18D98D44">
                      <wp:simplePos x="0" y="0"/>
                      <wp:positionH relativeFrom="column">
                        <wp:posOffset>14994</wp:posOffset>
                      </wp:positionH>
                      <wp:positionV relativeFrom="page">
                        <wp:posOffset>-27296</wp:posOffset>
                      </wp:positionV>
                      <wp:extent cx="8106410" cy="422275"/>
                      <wp:effectExtent l="0" t="0" r="8890" b="0"/>
                      <wp:wrapNone/>
                      <wp:docPr id="63" name="Rechthoek 63" descr="lijn met kleurblokken"/>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E49CC" id="Rechthoek 63" o:spid="_x0000_s1026" alt="lijn met kleurblokken" style="position:absolute;margin-left:1.2pt;margin-top:-2.15pt;width:638.3pt;height:3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" fillcolor="#c75454" stroked="f" strokeweight="1pt">
                      <w10:wrap anchory="page"/>
                    </v:rect>
                  </w:pict>
                </mc:Fallback>
              </mc:AlternateContent>
            </w:r>
          </w:p>
          <w:p w14:paraId="0E8F61E7" w14:textId="77777777" w:rsidR="002A50B5" w:rsidRPr="00777845" w:rsidRDefault="002A50B5" w:rsidP="00084DCA">
            <w:pPr>
              <w:pStyle w:val="Kop4"/>
              <w:rPr>
                <w:rStyle w:val="Nadruk"/>
                <w:noProof/>
                <w:color w:val="000000" w:themeColor="text1"/>
              </w:rPr>
            </w:pPr>
            <w:r w:rsidRPr="00777845">
              <w:rPr>
                <w:rStyle w:val="Nadruk"/>
                <w:noProof/>
                <w:color w:val="000000" w:themeColor="text1"/>
                <w:lang w:bidi="nl-NL"/>
              </w:rPr>
              <w:br w:type="page"/>
            </w:r>
          </w:p>
          <w:p w14:paraId="2DAB8B40" w14:textId="2651EDDC" w:rsidR="002A50B5" w:rsidRPr="00777845" w:rsidRDefault="002A50B5" w:rsidP="00084DCA">
            <w:pPr>
              <w:tabs>
                <w:tab w:val="left" w:pos="7501"/>
              </w:tabs>
              <w:rPr>
                <w:noProof/>
              </w:rPr>
            </w:pPr>
            <w:r w:rsidRPr="00777845">
              <w:rPr>
                <w:noProof/>
                <w:lang w:bidi="nl-NL"/>
              </w:rPr>
              <w:tab/>
            </w:r>
          </w:p>
        </w:tc>
      </w:tr>
      <w:tr w:rsidR="004C5CC6" w:rsidRPr="00777845" w14:paraId="506ADCCE" w14:textId="77777777" w:rsidTr="004C5CC6">
        <w:trPr>
          <w:trHeight w:val="4134"/>
        </w:trPr>
        <w:tc>
          <w:tcPr>
            <w:tcW w:w="8004" w:type="dxa"/>
            <w:shd w:val="clear" w:color="auto" w:fill="auto"/>
          </w:tcPr>
          <w:p w14:paraId="78758BC3" w14:textId="4CD66DE7" w:rsidR="002A50B5" w:rsidRPr="00777845" w:rsidRDefault="005C49F9" w:rsidP="00E45D23">
            <w:pPr>
              <w:pStyle w:val="Kop4"/>
              <w:ind w:left="1008"/>
              <w:rPr>
                <w:rStyle w:val="Nadruk"/>
                <w:i w:val="0"/>
                <w:noProof/>
                <w:color w:val="000000" w:themeColor="text1"/>
              </w:rPr>
            </w:pPr>
            <w:r w:rsidRPr="00777845">
              <w:rPr>
                <w:rFonts w:ascii="Century Gothic" w:eastAsia="Century Gothic" w:hAnsi="Century Gothic" w:cs="Century Gothic"/>
                <w:b/>
                <w:i/>
                <w:noProof/>
                <w:color w:val="000000" w:themeColor="text1"/>
                <w:sz w:val="22"/>
                <w:szCs w:val="22"/>
                <w:lang w:eastAsia="nl-NL"/>
              </w:rPr>
              <w:drawing>
                <wp:anchor distT="0" distB="0" distL="114300" distR="114300" simplePos="0" relativeHeight="251746816" behindDoc="1" locked="0" layoutInCell="1" allowOverlap="1" wp14:anchorId="6D0D2CC3" wp14:editId="48C6BA09">
                  <wp:simplePos x="0" y="0"/>
                  <wp:positionH relativeFrom="column">
                    <wp:posOffset>-124205</wp:posOffset>
                  </wp:positionH>
                  <wp:positionV relativeFrom="paragraph">
                    <wp:posOffset>-1148798</wp:posOffset>
                  </wp:positionV>
                  <wp:extent cx="8013065" cy="2974340"/>
                  <wp:effectExtent l="0" t="0" r="6985" b="0"/>
                  <wp:wrapNone/>
                  <wp:docPr id="4" name="Afbeelding 4" descr="ontbijt voedsel eten maaltijd kof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3065" cy="2974340"/>
                          </a:xfrm>
                          <a:prstGeom prst="rect">
                            <a:avLst/>
                          </a:prstGeom>
                        </pic:spPr>
                      </pic:pic>
                    </a:graphicData>
                  </a:graphic>
                </wp:anchor>
              </w:drawing>
            </w:r>
            <w:r w:rsidR="002A50B5" w:rsidRPr="00777845">
              <w:rPr>
                <w:rFonts w:ascii="Century Gothic" w:eastAsia="Century Gothic" w:hAnsi="Century Gothic" w:cs="Century Gothic"/>
                <w:b/>
                <w:i/>
                <w:noProof/>
                <w:color w:val="000000" w:themeColor="text1"/>
                <w:sz w:val="22"/>
                <w:szCs w:val="22"/>
                <w:lang w:eastAsia="nl-NL"/>
              </w:rPr>
              <mc:AlternateContent>
                <mc:Choice Requires="wpg">
                  <w:drawing>
                    <wp:inline distT="0" distB="0" distL="0" distR="0" wp14:anchorId="68337566" wp14:editId="192BA76B">
                      <wp:extent cx="3930732" cy="3155323"/>
                      <wp:effectExtent l="0" t="0" r="0" b="6985"/>
                      <wp:docPr id="74" name="Groep 74" descr="tekstblok"/>
                      <wp:cNvGraphicFramePr/>
                      <a:graphic xmlns:a="http://schemas.openxmlformats.org/drawingml/2006/main">
                        <a:graphicData uri="http://schemas.microsoft.com/office/word/2010/wordprocessingGroup">
                          <wpg:wgp>
                            <wpg:cNvGrpSpPr/>
                            <wpg:grpSpPr>
                              <a:xfrm>
                                <a:off x="0" y="0"/>
                                <a:ext cx="3930732" cy="3155323"/>
                                <a:chOff x="-1" y="641445"/>
                                <a:chExt cx="4108500" cy="5070200"/>
                              </a:xfrm>
                              <a:solidFill>
                                <a:schemeClr val="bg1">
                                  <a:alpha val="59000"/>
                                </a:schemeClr>
                              </a:solidFill>
                            </wpg:grpSpPr>
                            <wps:wsp>
                              <wps:cNvPr id="76" name="Tekstvak 76"/>
                              <wps:cNvSpPr txBox="1"/>
                              <wps:spPr>
                                <a:xfrm>
                                  <a:off x="0" y="1442185"/>
                                  <a:ext cx="4108444" cy="4269460"/>
                                </a:xfrm>
                                <a:prstGeom prst="rect">
                                  <a:avLst/>
                                </a:prstGeom>
                                <a:solidFill>
                                  <a:schemeClr val="bg1"/>
                                </a:solidFill>
                                <a:ln w="6350">
                                  <a:noFill/>
                                </a:ln>
                              </wps:spPr>
                              <wps:txbx>
                                <w:txbxContent>
                                  <w:p w14:paraId="0BC95801" w14:textId="77777777" w:rsidR="002D0B91" w:rsidRPr="002D0B91" w:rsidRDefault="002D0B91" w:rsidP="002D0B91">
                                    <w:pPr>
                                      <w:pStyle w:val="Kop3"/>
                                      <w:jc w:val="left"/>
                                      <w:rPr>
                                        <w:noProof/>
                                        <w:color w:val="44546A" w:themeColor="text2"/>
                                      </w:rPr>
                                    </w:pPr>
                                    <w:r w:rsidRPr="002D0B91">
                                      <w:rPr>
                                        <w:noProof/>
                                        <w:color w:val="44546A" w:themeColor="text2"/>
                                        <w:lang w:bidi="nl-NL"/>
                                      </w:rPr>
                                      <w:t>Adres</w:t>
                                    </w:r>
                                  </w:p>
                                  <w:p w14:paraId="4641C3AD" w14:textId="77777777" w:rsidR="002D0B91" w:rsidRPr="002D0B91" w:rsidRDefault="002D0B91" w:rsidP="002D0B91">
                                    <w:pPr>
                                      <w:pStyle w:val="Inhoud"/>
                                      <w:spacing w:after="120"/>
                                      <w:rPr>
                                        <w:noProof/>
                                      </w:rPr>
                                    </w:pPr>
                                    <w:r w:rsidRPr="002D0B91">
                                      <w:rPr>
                                        <w:noProof/>
                                        <w:lang w:bidi="nl-NL"/>
                                      </w:rPr>
                                      <w:t>Adres</w:t>
                                    </w:r>
                                    <w:r w:rsidRPr="002D0B91">
                                      <w:rPr>
                                        <w:noProof/>
                                        <w:lang w:bidi="nl-NL"/>
                                      </w:rPr>
                                      <w:br/>
                                      <w:t>Postcode en plaats</w:t>
                                    </w:r>
                                  </w:p>
                                  <w:p w14:paraId="63FCAF38" w14:textId="77777777" w:rsidR="002D0B91" w:rsidRPr="002D0B91" w:rsidRDefault="002D0B91" w:rsidP="002D0B91">
                                    <w:pPr>
                                      <w:pStyle w:val="Kop3"/>
                                      <w:spacing w:after="0"/>
                                      <w:jc w:val="left"/>
                                      <w:rPr>
                                        <w:noProof/>
                                        <w:color w:val="44546A" w:themeColor="text2"/>
                                      </w:rPr>
                                    </w:pPr>
                                    <w:r w:rsidRPr="002D0B91">
                                      <w:rPr>
                                        <w:noProof/>
                                        <w:color w:val="44546A" w:themeColor="text2"/>
                                        <w:lang w:bidi="nl-NL"/>
                                      </w:rPr>
                                      <w:t>Telefoon:</w:t>
                                    </w:r>
                                  </w:p>
                                  <w:p w14:paraId="6FDADC58" w14:textId="77777777" w:rsidR="002D0B91" w:rsidRPr="002D0B91" w:rsidRDefault="002D0B91" w:rsidP="002D0B91">
                                    <w:pPr>
                                      <w:pStyle w:val="Inhoud"/>
                                      <w:spacing w:after="120"/>
                                      <w:rPr>
                                        <w:noProof/>
                                      </w:rPr>
                                    </w:pPr>
                                    <w:r w:rsidRPr="002D0B91">
                                      <w:rPr>
                                        <w:noProof/>
                                        <w:lang w:bidi="nl-NL"/>
                                      </w:rPr>
                                      <w:t>Telefoonnummer</w:t>
                                    </w:r>
                                  </w:p>
                                  <w:p w14:paraId="3A44167A" w14:textId="77777777" w:rsidR="002D0B91" w:rsidRPr="002D0B91" w:rsidRDefault="002D0B91" w:rsidP="002D0B91">
                                    <w:pPr>
                                      <w:pStyle w:val="Kop3"/>
                                      <w:spacing w:after="0"/>
                                      <w:jc w:val="left"/>
                                      <w:rPr>
                                        <w:noProof/>
                                        <w:color w:val="44546A" w:themeColor="text2"/>
                                      </w:rPr>
                                    </w:pPr>
                                    <w:r w:rsidRPr="002D0B91">
                                      <w:rPr>
                                        <w:noProof/>
                                        <w:color w:val="44546A" w:themeColor="text2"/>
                                        <w:lang w:bidi="nl-NL"/>
                                      </w:rPr>
                                      <w:t>Fax:</w:t>
                                    </w:r>
                                  </w:p>
                                  <w:p w14:paraId="611F1F8F" w14:textId="77777777" w:rsidR="002D0B91" w:rsidRPr="002D0B91" w:rsidRDefault="002D0B91" w:rsidP="002D0B91">
                                    <w:pPr>
                                      <w:pStyle w:val="Inhoud"/>
                                      <w:spacing w:after="120"/>
                                      <w:rPr>
                                        <w:noProof/>
                                      </w:rPr>
                                    </w:pPr>
                                    <w:r w:rsidRPr="002D0B91">
                                      <w:rPr>
                                        <w:noProof/>
                                        <w:lang w:bidi="nl-NL"/>
                                      </w:rPr>
                                      <w:t>Faxnummer</w:t>
                                    </w:r>
                                  </w:p>
                                  <w:p w14:paraId="020A979B" w14:textId="77777777" w:rsidR="002D0B91" w:rsidRPr="002D0B91" w:rsidRDefault="002D0B91" w:rsidP="002D0B91">
                                    <w:pPr>
                                      <w:pStyle w:val="Kop3"/>
                                      <w:jc w:val="left"/>
                                      <w:rPr>
                                        <w:noProof/>
                                        <w:color w:val="44546A" w:themeColor="text2"/>
                                      </w:rPr>
                                    </w:pPr>
                                    <w:bookmarkStart w:id="2" w:name="_Hlt460832717"/>
                                    <w:bookmarkEnd w:id="2"/>
                                    <w:r w:rsidRPr="002D0B91">
                                      <w:rPr>
                                        <w:noProof/>
                                        <w:color w:val="44546A" w:themeColor="text2"/>
                                        <w:lang w:bidi="nl-NL"/>
                                      </w:rPr>
                                      <w:t>E-mail:</w:t>
                                    </w:r>
                                  </w:p>
                                  <w:p w14:paraId="6B66C2F0" w14:textId="77777777" w:rsidR="002D0B91" w:rsidRPr="002D0B91" w:rsidRDefault="002D0B91" w:rsidP="002D0B91">
                                    <w:pPr>
                                      <w:pStyle w:val="Inhoud"/>
                                      <w:rPr>
                                        <w:noProof/>
                                      </w:rPr>
                                    </w:pPr>
                                    <w:r w:rsidRPr="002D0B91">
                                      <w:rPr>
                                        <w:noProof/>
                                        <w:lang w:bidi="nl-NL"/>
                                      </w:rPr>
                                      <w:t>E-mailadres</w:t>
                                    </w:r>
                                  </w:p>
                                  <w:p w14:paraId="605162C8" w14:textId="77777777" w:rsidR="002A50B5" w:rsidRPr="00665DF7" w:rsidRDefault="002A50B5" w:rsidP="002A50B5">
                                    <w:pPr>
                                      <w:pStyle w:val="Inhoud"/>
                                      <w:ind w:left="576"/>
                                      <w:rPr>
                                        <w:noProof/>
                                      </w:rPr>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77" name="Tekstvak 77"/>
                              <wps:cNvSpPr txBox="1"/>
                              <wps:spPr>
                                <a:xfrm>
                                  <a:off x="-1" y="641445"/>
                                  <a:ext cx="4108500" cy="800743"/>
                                </a:xfrm>
                                <a:prstGeom prst="rect">
                                  <a:avLst/>
                                </a:prstGeom>
                                <a:solidFill>
                                  <a:schemeClr val="accent1"/>
                                </a:solidFill>
                                <a:ln w="6350">
                                  <a:noFill/>
                                </a:ln>
                              </wps:spPr>
                              <wps:txbx>
                                <w:txbxContent>
                                  <w:p w14:paraId="27EC17E1" w14:textId="77777777" w:rsidR="002A50B5" w:rsidRPr="00786EF8" w:rsidRDefault="002D0B91" w:rsidP="002D0B91">
                                    <w:pPr>
                                      <w:pStyle w:val="Kop2"/>
                                      <w:rPr>
                                        <w:noProof/>
                                        <w:color w:val="FFFFFF" w:themeColor="background1"/>
                                      </w:rPr>
                                    </w:pPr>
                                    <w:r w:rsidRPr="00786EF8">
                                      <w:rPr>
                                        <w:noProof/>
                                        <w:color w:val="FFFFFF" w:themeColor="background1"/>
                                        <w:lang w:bidi="nl-NL"/>
                                      </w:rPr>
                                      <w:t>BEDRIJFSNAAM</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68337566" id="Groep 74" o:spid="_x0000_s1063" alt="tekstblok" style="width:309.5pt;height:248.45pt;mso-position-horizontal-relative:char;mso-position-vertical-relative:line" coordorigin=",6414" coordsize="41085,5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">
                      <v:shape id="Tekstvak 76" o:spid="_x0000_s1064" type="#_x0000_t202" style="position:absolute;top:14421;width:41084;height:4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" fillcolor="white [3212]" stroked="f" strokeweight=".5pt">
                        <v:textbox inset="36pt">
                          <w:txbxContent>
                            <w:p w14:paraId="0BC95801" w14:textId="77777777" w:rsidR="002D0B91" w:rsidRPr="002D0B91" w:rsidRDefault="002D0B91" w:rsidP="002D0B91">
                              <w:pPr>
                                <w:pStyle w:val="Kop3"/>
                                <w:jc w:val="left"/>
                                <w:rPr>
                                  <w:noProof/>
                                  <w:color w:val="44546A" w:themeColor="text2"/>
                                </w:rPr>
                              </w:pPr>
                              <w:r w:rsidRPr="002D0B91">
                                <w:rPr>
                                  <w:noProof/>
                                  <w:color w:val="44546A" w:themeColor="text2"/>
                                  <w:lang w:bidi="nl-NL"/>
                                </w:rPr>
                                <w:t>Adres</w:t>
                              </w:r>
                            </w:p>
                            <w:p w14:paraId="4641C3AD" w14:textId="77777777" w:rsidR="002D0B91" w:rsidRPr="002D0B91" w:rsidRDefault="002D0B91" w:rsidP="002D0B91">
                              <w:pPr>
                                <w:pStyle w:val="Inhoud"/>
                                <w:spacing w:after="120"/>
                                <w:rPr>
                                  <w:noProof/>
                                </w:rPr>
                              </w:pPr>
                              <w:r w:rsidRPr="002D0B91">
                                <w:rPr>
                                  <w:noProof/>
                                  <w:lang w:bidi="nl-NL"/>
                                </w:rPr>
                                <w:t>Adres</w:t>
                              </w:r>
                              <w:r w:rsidRPr="002D0B91">
                                <w:rPr>
                                  <w:noProof/>
                                  <w:lang w:bidi="nl-NL"/>
                                </w:rPr>
                                <w:br/>
                                <w:t>Postcode en plaats</w:t>
                              </w:r>
                            </w:p>
                            <w:p w14:paraId="63FCAF38" w14:textId="77777777" w:rsidR="002D0B91" w:rsidRPr="002D0B91" w:rsidRDefault="002D0B91" w:rsidP="002D0B91">
                              <w:pPr>
                                <w:pStyle w:val="Kop3"/>
                                <w:spacing w:after="0"/>
                                <w:jc w:val="left"/>
                                <w:rPr>
                                  <w:noProof/>
                                  <w:color w:val="44546A" w:themeColor="text2"/>
                                </w:rPr>
                              </w:pPr>
                              <w:r w:rsidRPr="002D0B91">
                                <w:rPr>
                                  <w:noProof/>
                                  <w:color w:val="44546A" w:themeColor="text2"/>
                                  <w:lang w:bidi="nl-NL"/>
                                </w:rPr>
                                <w:t>Telefoon:</w:t>
                              </w:r>
                            </w:p>
                            <w:p w14:paraId="6FDADC58" w14:textId="77777777" w:rsidR="002D0B91" w:rsidRPr="002D0B91" w:rsidRDefault="002D0B91" w:rsidP="002D0B91">
                              <w:pPr>
                                <w:pStyle w:val="Inhoud"/>
                                <w:spacing w:after="120"/>
                                <w:rPr>
                                  <w:noProof/>
                                </w:rPr>
                              </w:pPr>
                              <w:r w:rsidRPr="002D0B91">
                                <w:rPr>
                                  <w:noProof/>
                                  <w:lang w:bidi="nl-NL"/>
                                </w:rPr>
                                <w:t>Telefoonnummer</w:t>
                              </w:r>
                            </w:p>
                            <w:p w14:paraId="3A44167A" w14:textId="77777777" w:rsidR="002D0B91" w:rsidRPr="002D0B91" w:rsidRDefault="002D0B91" w:rsidP="002D0B91">
                              <w:pPr>
                                <w:pStyle w:val="Kop3"/>
                                <w:spacing w:after="0"/>
                                <w:jc w:val="left"/>
                                <w:rPr>
                                  <w:noProof/>
                                  <w:color w:val="44546A" w:themeColor="text2"/>
                                </w:rPr>
                              </w:pPr>
                              <w:r w:rsidRPr="002D0B91">
                                <w:rPr>
                                  <w:noProof/>
                                  <w:color w:val="44546A" w:themeColor="text2"/>
                                  <w:lang w:bidi="nl-NL"/>
                                </w:rPr>
                                <w:t>Fax:</w:t>
                              </w:r>
                            </w:p>
                            <w:p w14:paraId="611F1F8F" w14:textId="77777777" w:rsidR="002D0B91" w:rsidRPr="002D0B91" w:rsidRDefault="002D0B91" w:rsidP="002D0B91">
                              <w:pPr>
                                <w:pStyle w:val="Inhoud"/>
                                <w:spacing w:after="120"/>
                                <w:rPr>
                                  <w:noProof/>
                                </w:rPr>
                              </w:pPr>
                              <w:r w:rsidRPr="002D0B91">
                                <w:rPr>
                                  <w:noProof/>
                                  <w:lang w:bidi="nl-NL"/>
                                </w:rPr>
                                <w:t>Faxnummer</w:t>
                              </w:r>
                            </w:p>
                            <w:p w14:paraId="020A979B" w14:textId="77777777" w:rsidR="002D0B91" w:rsidRPr="002D0B91" w:rsidRDefault="002D0B91" w:rsidP="002D0B91">
                              <w:pPr>
                                <w:pStyle w:val="Kop3"/>
                                <w:jc w:val="left"/>
                                <w:rPr>
                                  <w:noProof/>
                                  <w:color w:val="44546A" w:themeColor="text2"/>
                                </w:rPr>
                              </w:pPr>
                              <w:bookmarkStart w:id="3" w:name="_Hlt460832717"/>
                              <w:bookmarkEnd w:id="3"/>
                              <w:r w:rsidRPr="002D0B91">
                                <w:rPr>
                                  <w:noProof/>
                                  <w:color w:val="44546A" w:themeColor="text2"/>
                                  <w:lang w:bidi="nl-NL"/>
                                </w:rPr>
                                <w:t>E-mail:</w:t>
                              </w:r>
                            </w:p>
                            <w:p w14:paraId="6B66C2F0" w14:textId="77777777" w:rsidR="002D0B91" w:rsidRPr="002D0B91" w:rsidRDefault="002D0B91" w:rsidP="002D0B91">
                              <w:pPr>
                                <w:pStyle w:val="Inhoud"/>
                                <w:rPr>
                                  <w:noProof/>
                                </w:rPr>
                              </w:pPr>
                              <w:r w:rsidRPr="002D0B91">
                                <w:rPr>
                                  <w:noProof/>
                                  <w:lang w:bidi="nl-NL"/>
                                </w:rPr>
                                <w:t>E-mailadres</w:t>
                              </w:r>
                            </w:p>
                            <w:p w14:paraId="605162C8" w14:textId="77777777" w:rsidR="002A50B5" w:rsidRPr="00665DF7" w:rsidRDefault="002A50B5" w:rsidP="002A50B5">
                              <w:pPr>
                                <w:pStyle w:val="Inhoud"/>
                                <w:ind w:left="576"/>
                                <w:rPr>
                                  <w:noProof/>
                                </w:rPr>
                              </w:pPr>
                            </w:p>
                          </w:txbxContent>
                        </v:textbox>
                      </v:shape>
                      <v:shape id="Tekstvak 77" o:spid="_x0000_s1065" type="#_x0000_t202" style="position:absolute;top:6414;width:41084;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" fillcolor="#c75454 [3204]" stroked="f" strokeweight=".5pt">
                        <v:textbox inset="36pt">
                          <w:txbxContent>
                            <w:p w14:paraId="27EC17E1" w14:textId="77777777" w:rsidR="002A50B5" w:rsidRPr="00786EF8" w:rsidRDefault="002D0B91" w:rsidP="002D0B91">
                              <w:pPr>
                                <w:pStyle w:val="Kop2"/>
                                <w:rPr>
                                  <w:noProof/>
                                  <w:color w:val="FFFFFF" w:themeColor="background1"/>
                                </w:rPr>
                              </w:pPr>
                              <w:r w:rsidRPr="00786EF8">
                                <w:rPr>
                                  <w:noProof/>
                                  <w:color w:val="FFFFFF" w:themeColor="background1"/>
                                  <w:lang w:bidi="nl-NL"/>
                                </w:rPr>
                                <w:t>BEDRIJFSNAAM</w:t>
                              </w:r>
                            </w:p>
                          </w:txbxContent>
                        </v:textbox>
                      </v:shape>
                      <w10:anchorlock/>
                    </v:group>
                  </w:pict>
                </mc:Fallback>
              </mc:AlternateContent>
            </w:r>
          </w:p>
        </w:tc>
        <w:tc>
          <w:tcPr>
            <w:tcW w:w="4692" w:type="dxa"/>
          </w:tcPr>
          <w:p w14:paraId="507FC30E" w14:textId="785E1848" w:rsidR="002A50B5" w:rsidRPr="00777845" w:rsidRDefault="002A50B5" w:rsidP="00084DCA">
            <w:pPr>
              <w:pStyle w:val="Kop4"/>
              <w:rPr>
                <w:rStyle w:val="Nadruk"/>
                <w:i w:val="0"/>
                <w:noProof/>
                <w:color w:val="000000" w:themeColor="text1"/>
              </w:rPr>
            </w:pPr>
            <w:r w:rsidRPr="00777845">
              <w:rPr>
                <w:noProof/>
                <w:color w:val="000000" w:themeColor="text1"/>
                <w:lang w:eastAsia="nl-NL"/>
              </w:rPr>
              <mc:AlternateContent>
                <mc:Choice Requires="wps">
                  <w:drawing>
                    <wp:inline distT="0" distB="0" distL="0" distR="0" wp14:anchorId="3AC273C9" wp14:editId="50E0BD89">
                      <wp:extent cx="2837815" cy="1626919"/>
                      <wp:effectExtent l="0" t="0" r="635" b="0"/>
                      <wp:docPr id="78" name="Tekstvak 78"/>
                      <wp:cNvGraphicFramePr/>
                      <a:graphic xmlns:a="http://schemas.openxmlformats.org/drawingml/2006/main">
                        <a:graphicData uri="http://schemas.microsoft.com/office/word/2010/wordprocessingShape">
                          <wps:wsp>
                            <wps:cNvSpPr txBox="1"/>
                            <wps:spPr>
                              <a:xfrm>
                                <a:off x="0" y="0"/>
                                <a:ext cx="2837815" cy="1626919"/>
                              </a:xfrm>
                              <a:prstGeom prst="rect">
                                <a:avLst/>
                              </a:prstGeom>
                              <a:solidFill>
                                <a:schemeClr val="accent4"/>
                              </a:solidFill>
                              <a:ln w="6350">
                                <a:noFill/>
                              </a:ln>
                            </wps:spPr>
                            <wps:txbx>
                              <w:txbxContent>
                                <w:p w14:paraId="313D8ED6" w14:textId="77777777" w:rsidR="002D0B91" w:rsidRPr="002D0B91" w:rsidRDefault="002D0B91" w:rsidP="00DE2E3C">
                                  <w:pPr>
                                    <w:pStyle w:val="Kop2"/>
                                    <w:spacing w:before="100" w:beforeAutospacing="1"/>
                                    <w:rPr>
                                      <w:noProof/>
                                      <w:color w:val="FFFFFF" w:themeColor="background1"/>
                                    </w:rPr>
                                  </w:pPr>
                                  <w:r w:rsidRPr="002D0B91">
                                    <w:rPr>
                                      <w:noProof/>
                                      <w:color w:val="FFFFFF" w:themeColor="background1"/>
                                      <w:lang w:bidi="nl-NL"/>
                                    </w:rPr>
                                    <w:t>Ga naar onze website!</w:t>
                                  </w:r>
                                </w:p>
                                <w:p w14:paraId="219D857B" w14:textId="77777777" w:rsidR="002D0B91" w:rsidRPr="002D0B91" w:rsidRDefault="002D0B91" w:rsidP="00DE2E3C">
                                  <w:pPr>
                                    <w:pStyle w:val="Inhoud"/>
                                    <w:jc w:val="both"/>
                                    <w:rPr>
                                      <w:b/>
                                      <w:noProof/>
                                      <w:color w:val="FFFFFF" w:themeColor="background1"/>
                                      <w:sz w:val="28"/>
                                    </w:rPr>
                                  </w:pPr>
                                  <w:r w:rsidRPr="002D0B91">
                                    <w:rPr>
                                      <w:b/>
                                      <w:noProof/>
                                      <w:color w:val="FFFFFF" w:themeColor="background1"/>
                                      <w:sz w:val="28"/>
                                      <w:szCs w:val="28"/>
                                      <w:lang w:bidi="nl-NL"/>
                                    </w:rPr>
                                    <w:t>Ga naar:</w:t>
                                  </w:r>
                                </w:p>
                                <w:p w14:paraId="33167C14" w14:textId="77777777" w:rsidR="002A50B5" w:rsidRPr="002D0B91" w:rsidRDefault="002D0B91" w:rsidP="00DE2E3C">
                                  <w:pPr>
                                    <w:pStyle w:val="Inhoud"/>
                                    <w:rPr>
                                      <w:rFonts w:cs="Lucida Sans Unicode"/>
                                      <w:noProof/>
                                      <w:color w:val="FFFFFF" w:themeColor="background1"/>
                                    </w:rPr>
                                  </w:pPr>
                                  <w:r w:rsidRPr="002D0B91">
                                    <w:rPr>
                                      <w:noProof/>
                                      <w:color w:val="FFFFFF" w:themeColor="background1"/>
                                      <w:lang w:bidi="nl-NL"/>
                                    </w:rPr>
                                    <w:t>Websiteadres</w:t>
                                  </w:r>
                                </w:p>
                              </w:txbxContent>
                            </wps:txbx>
                            <wps:bodyPr rot="0" spcFirstLastPara="0" vertOverflow="overflow" horzOverflow="overflow" vert="horz" wrap="square" lIns="365760" tIns="457200" rIns="91440" bIns="45720" numCol="1" spcCol="0" rtlCol="0" fromWordArt="0" anchor="t" anchorCtr="0" forceAA="0" compatLnSpc="1">
                              <a:prstTxWarp prst="textNoShape">
                                <a:avLst/>
                              </a:prstTxWarp>
                              <a:noAutofit/>
                            </wps:bodyPr>
                          </wps:wsp>
                        </a:graphicData>
                      </a:graphic>
                    </wp:inline>
                  </w:drawing>
                </mc:Choice>
                <mc:Fallback>
                  <w:pict>
                    <v:shape w14:anchorId="3AC273C9" id="Tekstvak 78" o:spid="_x0000_s1066" type="#_x0000_t202" style="width:223.4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" fillcolor="#294983 [3207]" stroked="f" strokeweight=".5pt">
                      <v:textbox inset="28.8pt,36pt">
                        <w:txbxContent>
                          <w:p w14:paraId="313D8ED6" w14:textId="77777777" w:rsidR="002D0B91" w:rsidRPr="002D0B91" w:rsidRDefault="002D0B91" w:rsidP="00DE2E3C">
                            <w:pPr>
                              <w:pStyle w:val="Kop2"/>
                              <w:spacing w:before="100" w:beforeAutospacing="1"/>
                              <w:rPr>
                                <w:noProof/>
                                <w:color w:val="FFFFFF" w:themeColor="background1"/>
                              </w:rPr>
                            </w:pPr>
                            <w:r w:rsidRPr="002D0B91">
                              <w:rPr>
                                <w:noProof/>
                                <w:color w:val="FFFFFF" w:themeColor="background1"/>
                                <w:lang w:bidi="nl-NL"/>
                              </w:rPr>
                              <w:t>Ga naar onze website!</w:t>
                            </w:r>
                          </w:p>
                          <w:p w14:paraId="219D857B" w14:textId="77777777" w:rsidR="002D0B91" w:rsidRPr="002D0B91" w:rsidRDefault="002D0B91" w:rsidP="00DE2E3C">
                            <w:pPr>
                              <w:pStyle w:val="Inhoud"/>
                              <w:jc w:val="both"/>
                              <w:rPr>
                                <w:b/>
                                <w:noProof/>
                                <w:color w:val="FFFFFF" w:themeColor="background1"/>
                                <w:sz w:val="28"/>
                              </w:rPr>
                            </w:pPr>
                            <w:r w:rsidRPr="002D0B91">
                              <w:rPr>
                                <w:b/>
                                <w:noProof/>
                                <w:color w:val="FFFFFF" w:themeColor="background1"/>
                                <w:sz w:val="28"/>
                                <w:szCs w:val="28"/>
                                <w:lang w:bidi="nl-NL"/>
                              </w:rPr>
                              <w:t>Ga naar:</w:t>
                            </w:r>
                          </w:p>
                          <w:p w14:paraId="33167C14" w14:textId="77777777" w:rsidR="002A50B5" w:rsidRPr="002D0B91" w:rsidRDefault="002D0B91" w:rsidP="00DE2E3C">
                            <w:pPr>
                              <w:pStyle w:val="Inhoud"/>
                              <w:rPr>
                                <w:rFonts w:cs="Lucida Sans Unicode"/>
                                <w:noProof/>
                                <w:color w:val="FFFFFF" w:themeColor="background1"/>
                              </w:rPr>
                            </w:pPr>
                            <w:r w:rsidRPr="002D0B91">
                              <w:rPr>
                                <w:noProof/>
                                <w:color w:val="FFFFFF" w:themeColor="background1"/>
                                <w:lang w:bidi="nl-NL"/>
                              </w:rPr>
                              <w:t>Websiteadres</w:t>
                            </w:r>
                          </w:p>
                        </w:txbxContent>
                      </v:textbox>
                      <w10:anchorlock/>
                    </v:shape>
                  </w:pict>
                </mc:Fallback>
              </mc:AlternateContent>
            </w:r>
          </w:p>
        </w:tc>
      </w:tr>
      <w:tr w:rsidR="002D0B91" w:rsidRPr="00777845" w14:paraId="1F7A4854" w14:textId="77777777" w:rsidTr="002D0B91">
        <w:trPr>
          <w:trHeight w:val="720"/>
        </w:trPr>
        <w:tc>
          <w:tcPr>
            <w:tcW w:w="8004" w:type="dxa"/>
          </w:tcPr>
          <w:p w14:paraId="2EA5BA2E" w14:textId="77777777" w:rsidR="002D0B91" w:rsidRPr="00777845" w:rsidRDefault="002D0B91" w:rsidP="00084DCA">
            <w:pPr>
              <w:pStyle w:val="Kop4"/>
              <w:rPr>
                <w:iCs/>
                <w:noProof/>
                <w:color w:val="000000" w:themeColor="text1"/>
              </w:rPr>
            </w:pPr>
          </w:p>
        </w:tc>
        <w:tc>
          <w:tcPr>
            <w:tcW w:w="4692" w:type="dxa"/>
          </w:tcPr>
          <w:p w14:paraId="26E44D68" w14:textId="77777777" w:rsidR="002D0B91" w:rsidRPr="00777845" w:rsidRDefault="002D0B91" w:rsidP="00084DCA">
            <w:pPr>
              <w:pStyle w:val="Kop4"/>
              <w:rPr>
                <w:iCs/>
                <w:noProof/>
                <w:color w:val="000000" w:themeColor="text1"/>
              </w:rPr>
            </w:pPr>
          </w:p>
        </w:tc>
      </w:tr>
    </w:tbl>
    <w:p w14:paraId="3135852D" w14:textId="5D2FB120" w:rsidR="002D0B91" w:rsidRPr="00777845" w:rsidRDefault="005C49F9" w:rsidP="003358C3">
      <w:pPr>
        <w:spacing w:before="0"/>
        <w:ind w:left="0"/>
        <w:rPr>
          <w:noProof/>
        </w:rPr>
      </w:pPr>
      <w:r w:rsidRPr="00777845">
        <w:rPr>
          <w:noProof/>
          <w:lang w:eastAsia="nl-NL"/>
        </w:rPr>
        <mc:AlternateContent>
          <mc:Choice Requires="wps">
            <w:drawing>
              <wp:anchor distT="0" distB="0" distL="114300" distR="114300" simplePos="0" relativeHeight="251739648" behindDoc="0" locked="0" layoutInCell="1" allowOverlap="1" wp14:anchorId="0C8B249D" wp14:editId="1006BAEE">
                <wp:simplePos x="0" y="0"/>
                <wp:positionH relativeFrom="page">
                  <wp:posOffset>523875</wp:posOffset>
                </wp:positionH>
                <wp:positionV relativeFrom="page">
                  <wp:posOffset>5314950</wp:posOffset>
                </wp:positionV>
                <wp:extent cx="1824990" cy="923925"/>
                <wp:effectExtent l="0" t="0" r="3810" b="9525"/>
                <wp:wrapNone/>
                <wp:docPr id="101"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5F7C"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Bedrijfsnaam</w:t>
                            </w:r>
                          </w:p>
                          <w:p w14:paraId="350EF855"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Adres</w:t>
                            </w:r>
                          </w:p>
                          <w:p w14:paraId="1A599804"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Postcode en plaats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249D" id="Tekstvak 101" o:spid="_x0000_s1067" type="#_x0000_t202" style="position:absolute;margin-left:41.25pt;margin-top:418.5pt;width:143.7pt;height:72.7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" filled="f" stroked="f">
                <v:textbox inset="0,0,0,0">
                  <w:txbxContent>
                    <w:p w14:paraId="394F5F7C"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Bedrijfsnaam</w:t>
                      </w:r>
                    </w:p>
                    <w:p w14:paraId="350EF855"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Adres</w:t>
                      </w:r>
                    </w:p>
                    <w:p w14:paraId="1A599804" w14:textId="77777777" w:rsidR="002D0B91" w:rsidRPr="003358C3" w:rsidRDefault="002D0B91" w:rsidP="004C5CC6">
                      <w:pPr>
                        <w:pStyle w:val="Inhoud"/>
                        <w:rPr>
                          <w:rStyle w:val="Nadruk"/>
                          <w:noProof/>
                          <w:color w:val="44546A" w:themeColor="text2"/>
                        </w:rPr>
                      </w:pPr>
                      <w:r w:rsidRPr="003358C3">
                        <w:rPr>
                          <w:rStyle w:val="Nadruk"/>
                          <w:noProof/>
                          <w:color w:val="44546A" w:themeColor="text2"/>
                          <w:lang w:bidi="nl-NL"/>
                        </w:rPr>
                        <w:t>Postcode en plaats</w:t>
                      </w:r>
                    </w:p>
                  </w:txbxContent>
                </v:textbox>
                <w10:wrap anchorx="page" anchory="page"/>
              </v:shape>
            </w:pict>
          </mc:Fallback>
        </mc:AlternateContent>
      </w:r>
      <w:r w:rsidRPr="00777845">
        <w:rPr>
          <w:noProof/>
          <w:lang w:eastAsia="nl-NL"/>
        </w:rPr>
        <mc:AlternateContent>
          <mc:Choice Requires="wps">
            <w:drawing>
              <wp:anchor distT="0" distB="0" distL="114300" distR="114300" simplePos="0" relativeHeight="251740672" behindDoc="0" locked="0" layoutInCell="1" allowOverlap="1" wp14:anchorId="58D4109A" wp14:editId="0FB0A182">
                <wp:simplePos x="0" y="0"/>
                <wp:positionH relativeFrom="page">
                  <wp:posOffset>2974887</wp:posOffset>
                </wp:positionH>
                <wp:positionV relativeFrom="page">
                  <wp:posOffset>7225030</wp:posOffset>
                </wp:positionV>
                <wp:extent cx="1777285" cy="702310"/>
                <wp:effectExtent l="0" t="0" r="13970" b="11430"/>
                <wp:wrapNone/>
                <wp:docPr id="102" name="Tekstvak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760F" w14:textId="77777777" w:rsidR="002D0B91" w:rsidRPr="003358C3" w:rsidRDefault="002D0B91" w:rsidP="003358C3">
                            <w:pPr>
                              <w:pStyle w:val="Kop9"/>
                              <w:ind w:left="0"/>
                              <w:rPr>
                                <w:noProof/>
                                <w:color w:val="44546A" w:themeColor="text2"/>
                              </w:rPr>
                            </w:pPr>
                            <w:r w:rsidRPr="003358C3">
                              <w:rPr>
                                <w:noProof/>
                                <w:color w:val="44546A" w:themeColor="text2"/>
                                <w:lang w:bidi="nl-NL"/>
                              </w:rPr>
                              <w:t>Klantnaam</w:t>
                            </w:r>
                          </w:p>
                          <w:p w14:paraId="3ED9CB88" w14:textId="77777777" w:rsidR="002D0B91" w:rsidRPr="003358C3" w:rsidRDefault="002D0B91" w:rsidP="003358C3">
                            <w:pPr>
                              <w:pStyle w:val="Kop9"/>
                              <w:ind w:left="0"/>
                              <w:rPr>
                                <w:noProof/>
                                <w:color w:val="44546A" w:themeColor="text2"/>
                              </w:rPr>
                            </w:pPr>
                            <w:r w:rsidRPr="003358C3">
                              <w:rPr>
                                <w:noProof/>
                                <w:color w:val="44546A" w:themeColor="text2"/>
                                <w:lang w:bidi="nl-NL"/>
                              </w:rPr>
                              <w:t>Adres</w:t>
                            </w:r>
                          </w:p>
                          <w:p w14:paraId="4461FA95" w14:textId="77777777" w:rsidR="002D0B91" w:rsidRPr="003358C3" w:rsidRDefault="0072244B" w:rsidP="003358C3">
                            <w:pPr>
                              <w:pStyle w:val="Kop9"/>
                              <w:ind w:left="0"/>
                              <w:rPr>
                                <w:noProof/>
                                <w:color w:val="44546A" w:themeColor="text2"/>
                              </w:rPr>
                            </w:pPr>
                            <w:r>
                              <w:rPr>
                                <w:noProof/>
                                <w:color w:val="44546A" w:themeColor="text2"/>
                                <w:lang w:bidi="nl-NL"/>
                              </w:rPr>
                              <w:t>Postcode en plaats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D4109A" id="Tekstvak 102" o:spid="_x0000_s1068" type="#_x0000_t202" style="position:absolute;margin-left:234.25pt;margin-top:568.9pt;width:139.95pt;height:55.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" filled="f" stroked="f">
                <v:textbox style="mso-fit-shape-to-text:t" inset="0,0,0,0">
                  <w:txbxContent>
                    <w:p w14:paraId="00CC760F" w14:textId="77777777" w:rsidR="002D0B91" w:rsidRPr="003358C3" w:rsidRDefault="002D0B91" w:rsidP="003358C3">
                      <w:pPr>
                        <w:pStyle w:val="Kop9"/>
                        <w:ind w:left="0"/>
                        <w:rPr>
                          <w:noProof/>
                          <w:color w:val="44546A" w:themeColor="text2"/>
                        </w:rPr>
                      </w:pPr>
                      <w:r w:rsidRPr="003358C3">
                        <w:rPr>
                          <w:noProof/>
                          <w:color w:val="44546A" w:themeColor="text2"/>
                          <w:lang w:bidi="nl-NL"/>
                        </w:rPr>
                        <w:t>Klantnaam</w:t>
                      </w:r>
                    </w:p>
                    <w:p w14:paraId="3ED9CB88" w14:textId="77777777" w:rsidR="002D0B91" w:rsidRPr="003358C3" w:rsidRDefault="002D0B91" w:rsidP="003358C3">
                      <w:pPr>
                        <w:pStyle w:val="Kop9"/>
                        <w:ind w:left="0"/>
                        <w:rPr>
                          <w:noProof/>
                          <w:color w:val="44546A" w:themeColor="text2"/>
                        </w:rPr>
                      </w:pPr>
                      <w:r w:rsidRPr="003358C3">
                        <w:rPr>
                          <w:noProof/>
                          <w:color w:val="44546A" w:themeColor="text2"/>
                          <w:lang w:bidi="nl-NL"/>
                        </w:rPr>
                        <w:t>Adres</w:t>
                      </w:r>
                    </w:p>
                    <w:p w14:paraId="4461FA95" w14:textId="77777777" w:rsidR="002D0B91" w:rsidRPr="003358C3" w:rsidRDefault="0072244B" w:rsidP="003358C3">
                      <w:pPr>
                        <w:pStyle w:val="Kop9"/>
                        <w:ind w:left="0"/>
                        <w:rPr>
                          <w:noProof/>
                          <w:color w:val="44546A" w:themeColor="text2"/>
                        </w:rPr>
                      </w:pPr>
                      <w:r>
                        <w:rPr>
                          <w:noProof/>
                          <w:color w:val="44546A" w:themeColor="text2"/>
                          <w:lang w:bidi="nl-NL"/>
                        </w:rPr>
                        <w:t>Postcode en plaats</w:t>
                      </w:r>
                    </w:p>
                  </w:txbxContent>
                </v:textbox>
                <w10:wrap anchorx="page" anchory="page"/>
              </v:shape>
            </w:pict>
          </mc:Fallback>
        </mc:AlternateContent>
      </w:r>
      <w:r w:rsidR="002D0B91" w:rsidRPr="00777845">
        <w:rPr>
          <w:noProof/>
          <w:lang w:eastAsia="nl-NL"/>
        </w:rPr>
        <mc:AlternateContent>
          <mc:Choice Requires="wps">
            <w:drawing>
              <wp:anchor distT="0" distB="0" distL="114300" distR="114300" simplePos="0" relativeHeight="251738624" behindDoc="1" locked="0" layoutInCell="1" allowOverlap="1" wp14:anchorId="49790994" wp14:editId="43713FF1">
                <wp:simplePos x="0" y="0"/>
                <wp:positionH relativeFrom="page">
                  <wp:posOffset>6536055</wp:posOffset>
                </wp:positionH>
                <wp:positionV relativeFrom="page">
                  <wp:posOffset>5338445</wp:posOffset>
                </wp:positionV>
                <wp:extent cx="621665" cy="697865"/>
                <wp:effectExtent l="19050" t="19050" r="26035" b="26035"/>
                <wp:wrapNone/>
                <wp:docPr id="100" name="Rechthoek 100" descr="vak voor postzeg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chemeClr val="tx2">
                              <a:lumMod val="60000"/>
                              <a:lumOff val="40000"/>
                            </a:schemeClr>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889E" id="Rechthoek 100" o:spid="_x0000_s1026" alt="vak voor postzegel" style="position:absolute;margin-left:514.65pt;margin-top:420.35pt;width:48.95pt;height:54.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" filled="f" fillcolor="#135da1" strokecolor="#8496b0 [1951]" strokeweight="3pt">
                <v:fill opacity="32896f"/>
                <v:stroke linestyle="thinThin"/>
                <w10:wrap anchorx="page" anchory="page"/>
              </v:rect>
            </w:pict>
          </mc:Fallback>
        </mc:AlternateContent>
      </w:r>
    </w:p>
    <w:sectPr w:rsidR="002D0B91" w:rsidRPr="00777845" w:rsidSect="00F1742A">
      <w:pgSz w:w="11906" w:h="16838" w:code="9"/>
      <w:pgMar w:top="0" w:right="1800" w:bottom="0" w:left="180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423DB" w14:textId="77777777" w:rsidR="00FD01AD" w:rsidRDefault="00FD01AD" w:rsidP="00ED6510">
      <w:r>
        <w:separator/>
      </w:r>
    </w:p>
  </w:endnote>
  <w:endnote w:type="continuationSeparator" w:id="0">
    <w:p w14:paraId="00ED65EE" w14:textId="77777777" w:rsidR="00FD01AD" w:rsidRDefault="00FD01AD" w:rsidP="00ED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E9C11" w14:textId="77777777" w:rsidR="001E170B" w:rsidRDefault="001E170B" w:rsidP="001E170B">
    <w:pPr>
      <w:pStyle w:val="Voettekst"/>
      <w:spacing w:before="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1BB6D" w14:textId="77777777" w:rsidR="00FD01AD" w:rsidRDefault="00FD01AD" w:rsidP="00ED6510">
      <w:r>
        <w:separator/>
      </w:r>
    </w:p>
  </w:footnote>
  <w:footnote w:type="continuationSeparator" w:id="0">
    <w:p w14:paraId="75CFF7DC" w14:textId="77777777" w:rsidR="00FD01AD" w:rsidRDefault="00FD01AD" w:rsidP="00ED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BC829" w14:textId="77777777" w:rsidR="00AD4565" w:rsidRDefault="00AD4565" w:rsidP="00AD456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Hoofdtekst-genummer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451386"/>
    <w:multiLevelType w:val="hybridMultilevel"/>
    <w:tmpl w:val="EB3AB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9704A3"/>
    <w:multiLevelType w:val="hybridMultilevel"/>
    <w:tmpl w:val="1ACE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activeWritingStyle w:appName="MSWord" w:lang="en-US" w:vendorID="64" w:dllVersion="6" w:nlCheck="1" w:checkStyle="1"/>
  <w:activeWritingStyle w:appName="MSWord" w:lang="en-US" w:vendorID="64" w:dllVersion="0" w:nlCheck="1" w:checkStyle="0"/>
  <w:activeWritingStyle w:appName="MSWord" w:lang="nl-NL"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4A"/>
    <w:rsid w:val="00015987"/>
    <w:rsid w:val="0001641D"/>
    <w:rsid w:val="00021EB3"/>
    <w:rsid w:val="000426E5"/>
    <w:rsid w:val="00047970"/>
    <w:rsid w:val="00054DD9"/>
    <w:rsid w:val="0006397F"/>
    <w:rsid w:val="00064570"/>
    <w:rsid w:val="000751A0"/>
    <w:rsid w:val="00083BFB"/>
    <w:rsid w:val="000946FD"/>
    <w:rsid w:val="000A3FF4"/>
    <w:rsid w:val="000A61EC"/>
    <w:rsid w:val="000B49FE"/>
    <w:rsid w:val="000C6154"/>
    <w:rsid w:val="000D0D42"/>
    <w:rsid w:val="000E0CD3"/>
    <w:rsid w:val="000E32BD"/>
    <w:rsid w:val="000E542D"/>
    <w:rsid w:val="0010070B"/>
    <w:rsid w:val="001029A5"/>
    <w:rsid w:val="00103BCA"/>
    <w:rsid w:val="00106245"/>
    <w:rsid w:val="00107CB0"/>
    <w:rsid w:val="00116342"/>
    <w:rsid w:val="00134B10"/>
    <w:rsid w:val="0013574C"/>
    <w:rsid w:val="00154248"/>
    <w:rsid w:val="0017482C"/>
    <w:rsid w:val="00187B99"/>
    <w:rsid w:val="001917B8"/>
    <w:rsid w:val="001949AD"/>
    <w:rsid w:val="00194E15"/>
    <w:rsid w:val="00197AF3"/>
    <w:rsid w:val="001B0D52"/>
    <w:rsid w:val="001B7DF6"/>
    <w:rsid w:val="001D61A5"/>
    <w:rsid w:val="001D65D2"/>
    <w:rsid w:val="001D667A"/>
    <w:rsid w:val="001D7C64"/>
    <w:rsid w:val="001E170B"/>
    <w:rsid w:val="001F11DA"/>
    <w:rsid w:val="00202928"/>
    <w:rsid w:val="00202FBA"/>
    <w:rsid w:val="00211113"/>
    <w:rsid w:val="00213DB3"/>
    <w:rsid w:val="002153DC"/>
    <w:rsid w:val="00215570"/>
    <w:rsid w:val="00236358"/>
    <w:rsid w:val="00254F6D"/>
    <w:rsid w:val="00261810"/>
    <w:rsid w:val="00263A4D"/>
    <w:rsid w:val="00272F4D"/>
    <w:rsid w:val="002763FE"/>
    <w:rsid w:val="002766FB"/>
    <w:rsid w:val="002779F9"/>
    <w:rsid w:val="00287E93"/>
    <w:rsid w:val="002A50B5"/>
    <w:rsid w:val="002C0D0E"/>
    <w:rsid w:val="002C1E91"/>
    <w:rsid w:val="002C35F7"/>
    <w:rsid w:val="002D0B91"/>
    <w:rsid w:val="002D0BD3"/>
    <w:rsid w:val="002D0DC6"/>
    <w:rsid w:val="002E09A3"/>
    <w:rsid w:val="002E10C6"/>
    <w:rsid w:val="002E7397"/>
    <w:rsid w:val="002F3B56"/>
    <w:rsid w:val="002F3BBC"/>
    <w:rsid w:val="00302238"/>
    <w:rsid w:val="00313658"/>
    <w:rsid w:val="0031677E"/>
    <w:rsid w:val="00332F11"/>
    <w:rsid w:val="003358C3"/>
    <w:rsid w:val="00353109"/>
    <w:rsid w:val="003537B7"/>
    <w:rsid w:val="00365E98"/>
    <w:rsid w:val="00366DD0"/>
    <w:rsid w:val="00370E54"/>
    <w:rsid w:val="003763D1"/>
    <w:rsid w:val="00380B5D"/>
    <w:rsid w:val="00381B0B"/>
    <w:rsid w:val="0039031E"/>
    <w:rsid w:val="00395111"/>
    <w:rsid w:val="003E17B5"/>
    <w:rsid w:val="003E3F69"/>
    <w:rsid w:val="003E7DA1"/>
    <w:rsid w:val="003F0C0B"/>
    <w:rsid w:val="003F2B7E"/>
    <w:rsid w:val="003F31E4"/>
    <w:rsid w:val="003F3C46"/>
    <w:rsid w:val="003F664A"/>
    <w:rsid w:val="00415F44"/>
    <w:rsid w:val="0042445F"/>
    <w:rsid w:val="00424A9E"/>
    <w:rsid w:val="0043005A"/>
    <w:rsid w:val="0044561E"/>
    <w:rsid w:val="004636A0"/>
    <w:rsid w:val="00471D18"/>
    <w:rsid w:val="004759B9"/>
    <w:rsid w:val="00483F51"/>
    <w:rsid w:val="004918AE"/>
    <w:rsid w:val="0049198E"/>
    <w:rsid w:val="00495598"/>
    <w:rsid w:val="004A4802"/>
    <w:rsid w:val="004B4A48"/>
    <w:rsid w:val="004C1825"/>
    <w:rsid w:val="004C57D6"/>
    <w:rsid w:val="004C5CC6"/>
    <w:rsid w:val="004D3A41"/>
    <w:rsid w:val="004E7927"/>
    <w:rsid w:val="005010EC"/>
    <w:rsid w:val="005066B1"/>
    <w:rsid w:val="00510234"/>
    <w:rsid w:val="00511DCB"/>
    <w:rsid w:val="00516F08"/>
    <w:rsid w:val="005203F2"/>
    <w:rsid w:val="005209A0"/>
    <w:rsid w:val="005274FA"/>
    <w:rsid w:val="00532C8A"/>
    <w:rsid w:val="00536C98"/>
    <w:rsid w:val="00540AF9"/>
    <w:rsid w:val="00543943"/>
    <w:rsid w:val="0054558F"/>
    <w:rsid w:val="005479F5"/>
    <w:rsid w:val="00547B65"/>
    <w:rsid w:val="005503D3"/>
    <w:rsid w:val="00550D7F"/>
    <w:rsid w:val="005520F0"/>
    <w:rsid w:val="00556221"/>
    <w:rsid w:val="00557F55"/>
    <w:rsid w:val="00564E62"/>
    <w:rsid w:val="00577767"/>
    <w:rsid w:val="00583AD5"/>
    <w:rsid w:val="00591188"/>
    <w:rsid w:val="00594903"/>
    <w:rsid w:val="00595324"/>
    <w:rsid w:val="005A1438"/>
    <w:rsid w:val="005B617D"/>
    <w:rsid w:val="005B638A"/>
    <w:rsid w:val="005B7866"/>
    <w:rsid w:val="005C494E"/>
    <w:rsid w:val="005C49F9"/>
    <w:rsid w:val="005D65DA"/>
    <w:rsid w:val="005D6665"/>
    <w:rsid w:val="005E3B2D"/>
    <w:rsid w:val="005F0D09"/>
    <w:rsid w:val="0060229A"/>
    <w:rsid w:val="0060438D"/>
    <w:rsid w:val="00615D8B"/>
    <w:rsid w:val="0061714B"/>
    <w:rsid w:val="0063723D"/>
    <w:rsid w:val="00643ACC"/>
    <w:rsid w:val="00661F04"/>
    <w:rsid w:val="00663FF1"/>
    <w:rsid w:val="00665B31"/>
    <w:rsid w:val="00665DF7"/>
    <w:rsid w:val="00682FB0"/>
    <w:rsid w:val="0068303A"/>
    <w:rsid w:val="006839B6"/>
    <w:rsid w:val="006855FD"/>
    <w:rsid w:val="00685F8D"/>
    <w:rsid w:val="00690E40"/>
    <w:rsid w:val="006A421A"/>
    <w:rsid w:val="006B405C"/>
    <w:rsid w:val="006B6BA5"/>
    <w:rsid w:val="006B7F1A"/>
    <w:rsid w:val="006C08EB"/>
    <w:rsid w:val="006C3463"/>
    <w:rsid w:val="006D64B2"/>
    <w:rsid w:val="006E0451"/>
    <w:rsid w:val="006E29F9"/>
    <w:rsid w:val="006E3415"/>
    <w:rsid w:val="006F6F04"/>
    <w:rsid w:val="00703F31"/>
    <w:rsid w:val="00710035"/>
    <w:rsid w:val="0072244B"/>
    <w:rsid w:val="00724279"/>
    <w:rsid w:val="007252DD"/>
    <w:rsid w:val="00772F68"/>
    <w:rsid w:val="00777845"/>
    <w:rsid w:val="00786EF8"/>
    <w:rsid w:val="007937C1"/>
    <w:rsid w:val="007A6666"/>
    <w:rsid w:val="007D3A2E"/>
    <w:rsid w:val="007E4DF0"/>
    <w:rsid w:val="007F364D"/>
    <w:rsid w:val="008170E6"/>
    <w:rsid w:val="0082400E"/>
    <w:rsid w:val="008330E2"/>
    <w:rsid w:val="008379ED"/>
    <w:rsid w:val="00847DFF"/>
    <w:rsid w:val="00852E0B"/>
    <w:rsid w:val="0085574A"/>
    <w:rsid w:val="0087079B"/>
    <w:rsid w:val="00871F40"/>
    <w:rsid w:val="00877A2F"/>
    <w:rsid w:val="008A2746"/>
    <w:rsid w:val="008B41EC"/>
    <w:rsid w:val="008B5C14"/>
    <w:rsid w:val="008C0136"/>
    <w:rsid w:val="008D25E8"/>
    <w:rsid w:val="008D4743"/>
    <w:rsid w:val="008D5295"/>
    <w:rsid w:val="008E3237"/>
    <w:rsid w:val="008F0BFB"/>
    <w:rsid w:val="008F3F7B"/>
    <w:rsid w:val="008F42B5"/>
    <w:rsid w:val="00927570"/>
    <w:rsid w:val="00930247"/>
    <w:rsid w:val="0093165E"/>
    <w:rsid w:val="009316B0"/>
    <w:rsid w:val="009372EF"/>
    <w:rsid w:val="00937E7E"/>
    <w:rsid w:val="00946141"/>
    <w:rsid w:val="00950E09"/>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11749"/>
    <w:rsid w:val="00A22904"/>
    <w:rsid w:val="00A41671"/>
    <w:rsid w:val="00A431C5"/>
    <w:rsid w:val="00A44B25"/>
    <w:rsid w:val="00A44CBD"/>
    <w:rsid w:val="00A5154C"/>
    <w:rsid w:val="00A5532E"/>
    <w:rsid w:val="00A76B6E"/>
    <w:rsid w:val="00A81E84"/>
    <w:rsid w:val="00A93769"/>
    <w:rsid w:val="00A95078"/>
    <w:rsid w:val="00AC649D"/>
    <w:rsid w:val="00AC7ED8"/>
    <w:rsid w:val="00AD4565"/>
    <w:rsid w:val="00AE3686"/>
    <w:rsid w:val="00AF2E04"/>
    <w:rsid w:val="00AF59EE"/>
    <w:rsid w:val="00B06B77"/>
    <w:rsid w:val="00B150F7"/>
    <w:rsid w:val="00B34902"/>
    <w:rsid w:val="00B5286C"/>
    <w:rsid w:val="00B550A8"/>
    <w:rsid w:val="00B576DF"/>
    <w:rsid w:val="00B62DED"/>
    <w:rsid w:val="00B63EAC"/>
    <w:rsid w:val="00B7204C"/>
    <w:rsid w:val="00B77921"/>
    <w:rsid w:val="00B86142"/>
    <w:rsid w:val="00B86F94"/>
    <w:rsid w:val="00B96370"/>
    <w:rsid w:val="00BA06EC"/>
    <w:rsid w:val="00BA6838"/>
    <w:rsid w:val="00BA7E32"/>
    <w:rsid w:val="00BB3BE2"/>
    <w:rsid w:val="00BB4261"/>
    <w:rsid w:val="00BB7A6F"/>
    <w:rsid w:val="00BC6D92"/>
    <w:rsid w:val="00BD02E1"/>
    <w:rsid w:val="00C008B8"/>
    <w:rsid w:val="00C026EC"/>
    <w:rsid w:val="00C056C8"/>
    <w:rsid w:val="00C33252"/>
    <w:rsid w:val="00C5283A"/>
    <w:rsid w:val="00C644EA"/>
    <w:rsid w:val="00C6512E"/>
    <w:rsid w:val="00C7673C"/>
    <w:rsid w:val="00C80EC0"/>
    <w:rsid w:val="00C82669"/>
    <w:rsid w:val="00CB2D15"/>
    <w:rsid w:val="00CB73B4"/>
    <w:rsid w:val="00CC0C24"/>
    <w:rsid w:val="00CC39A1"/>
    <w:rsid w:val="00CD0415"/>
    <w:rsid w:val="00CD11F8"/>
    <w:rsid w:val="00CD1D47"/>
    <w:rsid w:val="00CD52C4"/>
    <w:rsid w:val="00CD6491"/>
    <w:rsid w:val="00CE3E3A"/>
    <w:rsid w:val="00CE470C"/>
    <w:rsid w:val="00CE5A11"/>
    <w:rsid w:val="00CE6C4F"/>
    <w:rsid w:val="00CE7301"/>
    <w:rsid w:val="00CF5761"/>
    <w:rsid w:val="00D07AD8"/>
    <w:rsid w:val="00D165D5"/>
    <w:rsid w:val="00D16BC2"/>
    <w:rsid w:val="00D23E70"/>
    <w:rsid w:val="00D25084"/>
    <w:rsid w:val="00D2508E"/>
    <w:rsid w:val="00D30A17"/>
    <w:rsid w:val="00D30F25"/>
    <w:rsid w:val="00D33014"/>
    <w:rsid w:val="00D33132"/>
    <w:rsid w:val="00D34292"/>
    <w:rsid w:val="00D3758A"/>
    <w:rsid w:val="00D37B9B"/>
    <w:rsid w:val="00D4434B"/>
    <w:rsid w:val="00D561B4"/>
    <w:rsid w:val="00D61A05"/>
    <w:rsid w:val="00D66A53"/>
    <w:rsid w:val="00D706A6"/>
    <w:rsid w:val="00D767D4"/>
    <w:rsid w:val="00D93FCF"/>
    <w:rsid w:val="00DA5A75"/>
    <w:rsid w:val="00DA7D12"/>
    <w:rsid w:val="00DB6599"/>
    <w:rsid w:val="00DC024E"/>
    <w:rsid w:val="00DC3DBB"/>
    <w:rsid w:val="00DE1ADA"/>
    <w:rsid w:val="00DE2E3C"/>
    <w:rsid w:val="00DE3ACB"/>
    <w:rsid w:val="00DE68B8"/>
    <w:rsid w:val="00DE76EC"/>
    <w:rsid w:val="00DF3187"/>
    <w:rsid w:val="00DF5758"/>
    <w:rsid w:val="00DF589E"/>
    <w:rsid w:val="00DF754D"/>
    <w:rsid w:val="00E029FE"/>
    <w:rsid w:val="00E172AA"/>
    <w:rsid w:val="00E334B3"/>
    <w:rsid w:val="00E336A0"/>
    <w:rsid w:val="00E33E6B"/>
    <w:rsid w:val="00E36889"/>
    <w:rsid w:val="00E378CE"/>
    <w:rsid w:val="00E45D23"/>
    <w:rsid w:val="00E518B9"/>
    <w:rsid w:val="00E51F57"/>
    <w:rsid w:val="00E52FD3"/>
    <w:rsid w:val="00E5384B"/>
    <w:rsid w:val="00E56E2D"/>
    <w:rsid w:val="00E6058B"/>
    <w:rsid w:val="00E76A98"/>
    <w:rsid w:val="00E779A8"/>
    <w:rsid w:val="00E804C1"/>
    <w:rsid w:val="00E827A0"/>
    <w:rsid w:val="00E865B6"/>
    <w:rsid w:val="00E939EA"/>
    <w:rsid w:val="00EA29C1"/>
    <w:rsid w:val="00EA3932"/>
    <w:rsid w:val="00EA4B8A"/>
    <w:rsid w:val="00EC3FEA"/>
    <w:rsid w:val="00ED366A"/>
    <w:rsid w:val="00ED3A0F"/>
    <w:rsid w:val="00ED6510"/>
    <w:rsid w:val="00ED702C"/>
    <w:rsid w:val="00EE015A"/>
    <w:rsid w:val="00EE706F"/>
    <w:rsid w:val="00EF208E"/>
    <w:rsid w:val="00EF5A7B"/>
    <w:rsid w:val="00F1742A"/>
    <w:rsid w:val="00F27C09"/>
    <w:rsid w:val="00F340E7"/>
    <w:rsid w:val="00F40606"/>
    <w:rsid w:val="00F44CA0"/>
    <w:rsid w:val="00F526BB"/>
    <w:rsid w:val="00F53814"/>
    <w:rsid w:val="00F66709"/>
    <w:rsid w:val="00F67668"/>
    <w:rsid w:val="00F75C5E"/>
    <w:rsid w:val="00F869FF"/>
    <w:rsid w:val="00FA28AA"/>
    <w:rsid w:val="00FA5032"/>
    <w:rsid w:val="00FB2E72"/>
    <w:rsid w:val="00FC56C6"/>
    <w:rsid w:val="00FD0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537ED1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D6510"/>
    <w:pPr>
      <w:spacing w:before="120"/>
      <w:ind w:left="288"/>
    </w:pPr>
    <w:rPr>
      <w:rFonts w:ascii="Eras Bold ITC" w:eastAsia="Times New Roman" w:hAnsi="Eras Bold ITC"/>
      <w:color w:val="FFFFFF" w:themeColor="background1"/>
      <w:sz w:val="28"/>
      <w:szCs w:val="28"/>
    </w:rPr>
  </w:style>
  <w:style w:type="paragraph" w:styleId="Kop1">
    <w:name w:val="heading 1"/>
    <w:basedOn w:val="Ondertitelartikelen"/>
    <w:next w:val="Standaard"/>
    <w:qFormat/>
    <w:rsid w:val="003E17B5"/>
    <w:pPr>
      <w:outlineLvl w:val="0"/>
    </w:pPr>
    <w:rPr>
      <w:rFonts w:ascii="Century Gothic" w:hAnsi="Century Gothic"/>
      <w:sz w:val="48"/>
      <w:szCs w:val="48"/>
    </w:rPr>
  </w:style>
  <w:style w:type="paragraph" w:styleId="Kop2">
    <w:name w:val="heading 2"/>
    <w:basedOn w:val="Standaard"/>
    <w:next w:val="Standaard"/>
    <w:qFormat/>
    <w:rsid w:val="005C49F9"/>
    <w:pPr>
      <w:keepNext/>
      <w:spacing w:after="100"/>
      <w:ind w:left="0"/>
      <w:outlineLvl w:val="1"/>
    </w:pPr>
    <w:rPr>
      <w:rFonts w:ascii="Century Gothic" w:hAnsi="Century Gothic" w:cs="Lucida Sans Unicode"/>
      <w:b/>
      <w:color w:val="44546A" w:themeColor="text2"/>
      <w:szCs w:val="32"/>
    </w:rPr>
  </w:style>
  <w:style w:type="paragraph" w:styleId="Kop3">
    <w:name w:val="heading 3"/>
    <w:next w:val="Standaard"/>
    <w:qFormat/>
    <w:rsid w:val="00ED6510"/>
    <w:pPr>
      <w:spacing w:after="180"/>
      <w:jc w:val="right"/>
      <w:outlineLvl w:val="2"/>
    </w:pPr>
    <w:rPr>
      <w:rFonts w:ascii="Eras Bold ITC" w:eastAsia="Times New Roman" w:hAnsi="Eras Bold ITC" w:cs="Lucida Sans Unicode"/>
      <w:smallCaps/>
      <w:color w:val="FFFFFF" w:themeColor="background1"/>
      <w:sz w:val="28"/>
      <w:szCs w:val="28"/>
    </w:rPr>
  </w:style>
  <w:style w:type="paragraph" w:styleId="Kop4">
    <w:name w:val="heading 4"/>
    <w:basedOn w:val="Standaard"/>
    <w:next w:val="Standaard"/>
    <w:qFormat/>
    <w:rsid w:val="00213DB3"/>
    <w:pPr>
      <w:keepNext/>
      <w:outlineLvl w:val="3"/>
    </w:pPr>
    <w:rPr>
      <w:rFonts w:ascii="Palatino" w:hAnsi="Palatino"/>
    </w:rPr>
  </w:style>
  <w:style w:type="paragraph" w:styleId="Kop5">
    <w:name w:val="heading 5"/>
    <w:basedOn w:val="Standaard"/>
    <w:next w:val="Standaard"/>
    <w:qFormat/>
    <w:rsid w:val="00F44CA0"/>
    <w:pPr>
      <w:jc w:val="center"/>
      <w:outlineLvl w:val="4"/>
    </w:pPr>
    <w:rPr>
      <w:rFonts w:ascii="Lucida Sans Unicode" w:hAnsi="Lucida Sans Unicode" w:cs="Lucida Sans Unicode"/>
      <w:b/>
      <w:color w:val="666633"/>
      <w:sz w:val="18"/>
    </w:rPr>
  </w:style>
  <w:style w:type="paragraph" w:styleId="Kop6">
    <w:name w:val="heading 6"/>
    <w:basedOn w:val="Standaard"/>
    <w:next w:val="Standaard"/>
    <w:qFormat/>
    <w:rsid w:val="006A421A"/>
    <w:pPr>
      <w:keepNext/>
      <w:outlineLvl w:val="5"/>
    </w:pPr>
    <w:rPr>
      <w:i/>
      <w:color w:val="666633"/>
      <w:sz w:val="18"/>
      <w:szCs w:val="18"/>
    </w:rPr>
  </w:style>
  <w:style w:type="paragraph" w:styleId="Kop9">
    <w:name w:val="heading 9"/>
    <w:basedOn w:val="Standaard"/>
    <w:next w:val="Standaard"/>
    <w:qFormat/>
    <w:rsid w:val="00665DF7"/>
    <w:pPr>
      <w:keepNext/>
      <w:outlineLvl w:val="8"/>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E33E6B"/>
    <w:pPr>
      <w:spacing w:after="300" w:line="300" w:lineRule="exact"/>
    </w:pPr>
    <w:rPr>
      <w:rFonts w:ascii="Lucida Sans Unicode" w:hAnsi="Lucida Sans Unicode" w:cs="Lucida Sans Unicode"/>
      <w:sz w:val="20"/>
    </w:rPr>
  </w:style>
  <w:style w:type="paragraph" w:styleId="Plattetekstinspringen">
    <w:name w:val="Body Text Indent"/>
    <w:basedOn w:val="Standaard"/>
    <w:rsid w:val="006A421A"/>
    <w:pPr>
      <w:tabs>
        <w:tab w:val="right" w:pos="4464"/>
      </w:tabs>
      <w:spacing w:after="40"/>
    </w:pPr>
    <w:rPr>
      <w:color w:val="666633"/>
      <w:sz w:val="16"/>
      <w:szCs w:val="16"/>
    </w:rPr>
  </w:style>
  <w:style w:type="paragraph" w:customStyle="1" w:styleId="Tekstvanbijschrift">
    <w:name w:val="Tekst van bijschrift"/>
    <w:basedOn w:val="Standaard"/>
    <w:rsid w:val="00847DFF"/>
    <w:pPr>
      <w:spacing w:line="240" w:lineRule="atLeast"/>
    </w:pPr>
    <w:rPr>
      <w:rFonts w:ascii="Lucida Sans Unicode" w:hAnsi="Lucida Sans Unicode" w:cs="Lucida Sans Unicode"/>
      <w:i/>
      <w:color w:val="666633"/>
      <w:sz w:val="16"/>
      <w:szCs w:val="16"/>
    </w:rPr>
  </w:style>
  <w:style w:type="paragraph" w:customStyle="1" w:styleId="Blikvangercitaat">
    <w:name w:val="Blikvangercitaat"/>
    <w:basedOn w:val="Tekstvanbijschrift"/>
    <w:rsid w:val="00E51F57"/>
    <w:pPr>
      <w:spacing w:line="360" w:lineRule="atLeast"/>
      <w:jc w:val="center"/>
    </w:pPr>
    <w:rPr>
      <w:sz w:val="24"/>
    </w:rPr>
  </w:style>
  <w:style w:type="character" w:customStyle="1" w:styleId="EmailStyle20">
    <w:name w:val="EmailStyle20"/>
    <w:basedOn w:val="Standaardalinea-lettertype"/>
    <w:semiHidden/>
    <w:rsid w:val="00967D03"/>
    <w:rPr>
      <w:rFonts w:ascii="Verdana" w:hAnsi="Verdana" w:cs="Arial" w:hint="default"/>
      <w:color w:val="auto"/>
      <w:sz w:val="20"/>
      <w:szCs w:val="20"/>
    </w:rPr>
  </w:style>
  <w:style w:type="paragraph" w:customStyle="1" w:styleId="Impressum">
    <w:name w:val="Impressum"/>
    <w:basedOn w:val="Kop1"/>
    <w:rsid w:val="009E591D"/>
    <w:rPr>
      <w:b/>
      <w:smallCaps/>
      <w:color w:val="C2C2AD"/>
      <w:spacing w:val="44"/>
      <w:sz w:val="104"/>
      <w:szCs w:val="104"/>
    </w:rPr>
  </w:style>
  <w:style w:type="paragraph" w:customStyle="1" w:styleId="Bedrijfsgegevens">
    <w:name w:val="Bedrijfsgegevens"/>
    <w:basedOn w:val="Standaard"/>
    <w:rsid w:val="00F44CA0"/>
    <w:pPr>
      <w:spacing w:after="180"/>
      <w:jc w:val="center"/>
    </w:pPr>
    <w:rPr>
      <w:rFonts w:ascii="Lucida Sans Unicode" w:hAnsi="Lucida Sans Unicode" w:cs="Lucida Sans Unicode"/>
      <w:sz w:val="18"/>
    </w:rPr>
  </w:style>
  <w:style w:type="paragraph" w:customStyle="1" w:styleId="Afbeelding">
    <w:name w:val="Afbeelding"/>
    <w:basedOn w:val="Standaard"/>
    <w:rsid w:val="00A1008D"/>
    <w:pPr>
      <w:jc w:val="center"/>
    </w:pPr>
  </w:style>
  <w:style w:type="character" w:customStyle="1" w:styleId="PlattetekstChar">
    <w:name w:val="Platte tekst Char"/>
    <w:basedOn w:val="Standaardalinea-lettertype"/>
    <w:link w:val="Plattetekst"/>
    <w:rsid w:val="00E33E6B"/>
    <w:rPr>
      <w:rFonts w:ascii="Lucida Sans Unicode" w:hAnsi="Lucida Sans Unicode" w:cs="Lucida Sans Unicode"/>
      <w:lang w:val="en-US" w:eastAsia="en-US" w:bidi="ar-SA"/>
    </w:rPr>
  </w:style>
  <w:style w:type="paragraph" w:customStyle="1" w:styleId="Motto">
    <w:name w:val="Motto"/>
    <w:basedOn w:val="Standaard"/>
    <w:rsid w:val="00591188"/>
    <w:rPr>
      <w:rFonts w:ascii="Lucida Sans Unicode" w:hAnsi="Lucida Sans Unicode" w:cs="Lucida Sans Unicode"/>
      <w:b/>
      <w:color w:val="666633"/>
      <w:sz w:val="18"/>
      <w:szCs w:val="18"/>
    </w:rPr>
  </w:style>
  <w:style w:type="paragraph" w:customStyle="1" w:styleId="Jaargangeneditie">
    <w:name w:val="Jaargang en editie"/>
    <w:basedOn w:val="Standaard"/>
    <w:rsid w:val="00591188"/>
    <w:pPr>
      <w:spacing w:line="240" w:lineRule="atLeast"/>
      <w:jc w:val="right"/>
    </w:pPr>
    <w:rPr>
      <w:b/>
      <w:color w:val="C2C2AD"/>
      <w:spacing w:val="20"/>
      <w:sz w:val="16"/>
      <w:szCs w:val="16"/>
    </w:rPr>
  </w:style>
  <w:style w:type="paragraph" w:customStyle="1" w:styleId="Springennaar">
    <w:name w:val="Springen naar"/>
    <w:rsid w:val="00DA7D12"/>
    <w:pPr>
      <w:jc w:val="right"/>
    </w:pPr>
    <w:rPr>
      <w:rFonts w:ascii="Lucida Sans Unicode" w:eastAsia="Times New Roman" w:hAnsi="Lucida Sans Unicode" w:cs="Lucida Sans Unicode"/>
    </w:rPr>
  </w:style>
  <w:style w:type="paragraph" w:customStyle="1" w:styleId="Springenvan">
    <w:name w:val="Springen van"/>
    <w:rsid w:val="00DA7D12"/>
    <w:rPr>
      <w:rFonts w:ascii="Lucida Sans Unicode" w:eastAsia="Times New Roman" w:hAnsi="Lucida Sans Unicode" w:cs="Lucida Sans Unicode"/>
    </w:rPr>
  </w:style>
  <w:style w:type="paragraph" w:styleId="Ballontekst">
    <w:name w:val="Balloon Text"/>
    <w:basedOn w:val="Standaard"/>
    <w:semiHidden/>
    <w:rsid w:val="004A4802"/>
    <w:rPr>
      <w:rFonts w:ascii="Tahoma" w:hAnsi="Tahoma" w:cs="Tahoma"/>
      <w:sz w:val="16"/>
      <w:szCs w:val="16"/>
    </w:rPr>
  </w:style>
  <w:style w:type="paragraph" w:customStyle="1" w:styleId="Koptekstlinks">
    <w:name w:val="Koptekst links"/>
    <w:basedOn w:val="Standaard"/>
    <w:rsid w:val="005274FA"/>
    <w:rPr>
      <w:rFonts w:ascii="Lucida Sans Unicode" w:hAnsi="Lucida Sans Unicode" w:cs="Lucida Sans Unicode"/>
      <w:color w:val="666633"/>
    </w:rPr>
  </w:style>
  <w:style w:type="paragraph" w:customStyle="1" w:styleId="Koptekstrechts">
    <w:name w:val="Koptekst rechts"/>
    <w:basedOn w:val="Standaard"/>
    <w:rsid w:val="005274FA"/>
    <w:pPr>
      <w:jc w:val="right"/>
    </w:pPr>
    <w:rPr>
      <w:rFonts w:ascii="Lucida Sans Unicode" w:hAnsi="Lucida Sans Unicode" w:cs="Lucida Sans Unicode"/>
      <w:color w:val="666633"/>
    </w:rPr>
  </w:style>
  <w:style w:type="paragraph" w:customStyle="1" w:styleId="Naamsvermelding">
    <w:name w:val="Naamsvermelding"/>
    <w:basedOn w:val="Springenvan"/>
    <w:rsid w:val="004C57D6"/>
  </w:style>
  <w:style w:type="paragraph" w:customStyle="1" w:styleId="Adresafzender">
    <w:name w:val="Adres afzender"/>
    <w:basedOn w:val="Standaard"/>
    <w:rsid w:val="00495598"/>
    <w:rPr>
      <w:rFonts w:ascii="Lucida Sans Unicode" w:hAnsi="Lucida Sans Unicode" w:cs="Lucida Sans Unicode"/>
      <w:color w:val="666633"/>
      <w:sz w:val="22"/>
    </w:rPr>
  </w:style>
  <w:style w:type="paragraph" w:customStyle="1" w:styleId="Postadres">
    <w:name w:val="Postadres"/>
    <w:basedOn w:val="Standaard"/>
    <w:rsid w:val="000946FD"/>
    <w:pPr>
      <w:spacing w:line="280" w:lineRule="atLeast"/>
    </w:pPr>
    <w:rPr>
      <w:rFonts w:ascii="Lucida Sans Unicode" w:hAnsi="Lucida Sans Unicode"/>
      <w:b/>
    </w:rPr>
  </w:style>
  <w:style w:type="paragraph" w:styleId="Datum">
    <w:name w:val="Date"/>
    <w:basedOn w:val="Standaard"/>
    <w:next w:val="Standaard"/>
    <w:rsid w:val="00665B31"/>
    <w:pPr>
      <w:spacing w:line="240" w:lineRule="atLeast"/>
      <w:jc w:val="right"/>
    </w:pPr>
    <w:rPr>
      <w:b/>
      <w:color w:val="C2C2AD"/>
      <w:spacing w:val="20"/>
      <w:sz w:val="16"/>
      <w:szCs w:val="16"/>
    </w:rPr>
  </w:style>
  <w:style w:type="paragraph" w:customStyle="1" w:styleId="Hoofdtekst-genummerd">
    <w:name w:val="Hoofdtekst - genummer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Hoofdtekst-extraruimte">
    <w:name w:val="Hoofdtekst - extra ruimte"/>
    <w:rsid w:val="00CD11F8"/>
    <w:pPr>
      <w:spacing w:before="300" w:after="300" w:line="300" w:lineRule="exact"/>
    </w:pPr>
    <w:rPr>
      <w:rFonts w:ascii="Lucida Sans Unicode" w:eastAsia="Times New Roman" w:hAnsi="Lucida Sans Unicode" w:cs="Lucida Sans Unicode"/>
    </w:rPr>
  </w:style>
  <w:style w:type="paragraph" w:styleId="Koptekst">
    <w:name w:val="header"/>
    <w:basedOn w:val="Standaard"/>
    <w:rsid w:val="00366DD0"/>
    <w:pPr>
      <w:tabs>
        <w:tab w:val="center" w:pos="4320"/>
        <w:tab w:val="right" w:pos="8640"/>
      </w:tabs>
    </w:pPr>
  </w:style>
  <w:style w:type="paragraph" w:styleId="Voettekst">
    <w:name w:val="footer"/>
    <w:basedOn w:val="Standaard"/>
    <w:rsid w:val="00366DD0"/>
    <w:pPr>
      <w:tabs>
        <w:tab w:val="center" w:pos="4320"/>
        <w:tab w:val="right" w:pos="8640"/>
      </w:tabs>
    </w:pPr>
  </w:style>
  <w:style w:type="paragraph" w:styleId="Titel">
    <w:name w:val="Title"/>
    <w:basedOn w:val="Standaard"/>
    <w:next w:val="Standaard"/>
    <w:link w:val="TitelChar"/>
    <w:qFormat/>
    <w:rsid w:val="00ED6510"/>
    <w:pPr>
      <w:spacing w:before="0"/>
      <w:contextualSpacing/>
    </w:pPr>
    <w:rPr>
      <w:rFonts w:ascii="Bodoni MT Black" w:eastAsiaTheme="majorEastAsia" w:hAnsi="Bodoni MT Black" w:cstheme="majorBidi"/>
      <w:spacing w:val="-10"/>
      <w:kern w:val="28"/>
      <w:sz w:val="144"/>
      <w:szCs w:val="144"/>
    </w:rPr>
  </w:style>
  <w:style w:type="character" w:customStyle="1" w:styleId="TitelChar">
    <w:name w:val="Titel Char"/>
    <w:basedOn w:val="Standaardalinea-lettertype"/>
    <w:link w:val="Titel"/>
    <w:rsid w:val="00ED6510"/>
    <w:rPr>
      <w:rFonts w:ascii="Bodoni MT Black" w:eastAsiaTheme="majorEastAsia" w:hAnsi="Bodoni MT Black" w:cstheme="majorBidi"/>
      <w:color w:val="FFFFFF" w:themeColor="background1"/>
      <w:spacing w:val="-10"/>
      <w:kern w:val="28"/>
      <w:sz w:val="144"/>
      <w:szCs w:val="144"/>
    </w:rPr>
  </w:style>
  <w:style w:type="character" w:styleId="Zwaar">
    <w:name w:val="Strong"/>
    <w:basedOn w:val="Standaardalinea-lettertype"/>
    <w:qFormat/>
    <w:rsid w:val="00ED6510"/>
    <w:rPr>
      <w:b/>
      <w:bCs/>
    </w:rPr>
  </w:style>
  <w:style w:type="character" w:styleId="Nadruk">
    <w:name w:val="Emphasis"/>
    <w:basedOn w:val="Standaardalinea-lettertype"/>
    <w:qFormat/>
    <w:rsid w:val="003358C3"/>
    <w:rPr>
      <w:rFonts w:ascii="Century Gothic" w:hAnsi="Century Gothic"/>
      <w:b/>
      <w:i/>
      <w:iCs/>
      <w:sz w:val="22"/>
    </w:rPr>
  </w:style>
  <w:style w:type="paragraph" w:customStyle="1" w:styleId="Ondertitelartikelen">
    <w:name w:val="Ondertitelartikelen"/>
    <w:basedOn w:val="Standaard"/>
    <w:link w:val="Tekensvoorondertitelartikelen"/>
    <w:qFormat/>
    <w:rsid w:val="00665DF7"/>
  </w:style>
  <w:style w:type="paragraph" w:customStyle="1" w:styleId="Inhoud">
    <w:name w:val="Inhoud"/>
    <w:basedOn w:val="Standaard"/>
    <w:link w:val="Tekensvoorinhoud"/>
    <w:qFormat/>
    <w:rsid w:val="00665DF7"/>
    <w:pPr>
      <w:ind w:left="0"/>
    </w:pPr>
    <w:rPr>
      <w:rFonts w:asciiTheme="majorHAnsi" w:hAnsiTheme="majorHAnsi"/>
      <w:color w:val="000000" w:themeColor="text1"/>
      <w:sz w:val="24"/>
      <w:szCs w:val="24"/>
    </w:rPr>
  </w:style>
  <w:style w:type="character" w:customStyle="1" w:styleId="Tekensvoorondertitelartikelen">
    <w:name w:val="Tekens voor ondertitelartikelen"/>
    <w:basedOn w:val="Standaardalinea-lettertype"/>
    <w:link w:val="Ondertitelartikelen"/>
    <w:rsid w:val="00665DF7"/>
    <w:rPr>
      <w:rFonts w:ascii="Eras Bold ITC" w:eastAsia="Times New Roman" w:hAnsi="Eras Bold ITC"/>
      <w:color w:val="FFFFFF" w:themeColor="background1"/>
      <w:sz w:val="28"/>
      <w:szCs w:val="28"/>
    </w:rPr>
  </w:style>
  <w:style w:type="character" w:customStyle="1" w:styleId="Tekensvoorinhoud">
    <w:name w:val="Tekens voor inhoud"/>
    <w:basedOn w:val="Standaardalinea-lettertype"/>
    <w:link w:val="Inhoud"/>
    <w:rsid w:val="00665DF7"/>
    <w:rPr>
      <w:rFonts w:asciiTheme="majorHAnsi" w:eastAsia="Times New Roman" w:hAnsiTheme="majorHAnsi"/>
      <w:color w:val="000000" w:themeColor="text1"/>
      <w:sz w:val="24"/>
      <w:szCs w:val="24"/>
    </w:rPr>
  </w:style>
  <w:style w:type="paragraph" w:styleId="Ondertitel">
    <w:name w:val="Subtitle"/>
    <w:basedOn w:val="Standaard"/>
    <w:next w:val="Standaard"/>
    <w:link w:val="OndertitelChar"/>
    <w:qFormat/>
    <w:rsid w:val="002D0B91"/>
    <w:pPr>
      <w:numPr>
        <w:ilvl w:val="1"/>
      </w:numPr>
      <w:spacing w:after="160"/>
      <w:ind w:left="288"/>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2D0B9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C75454"/>
      </a:accent1>
      <a:accent2>
        <a:srgbClr val="58AD94"/>
      </a:accent2>
      <a:accent3>
        <a:srgbClr val="7AC6DB"/>
      </a:accent3>
      <a:accent4>
        <a:srgbClr val="294983"/>
      </a:accent4>
      <a:accent5>
        <a:srgbClr val="7AC6DB"/>
      </a:accent5>
      <a:accent6>
        <a:srgbClr val="58AD94"/>
      </a:accent6>
      <a:hlink>
        <a:srgbClr val="00206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Office_37542653_TF06086209</Template>
  <TotalTime>43</TotalTime>
  <Pages>1</Pages>
  <Words>31</Words>
  <Characters>172</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2003-09-09T09:21:00Z</cp:lastPrinted>
  <dcterms:created xsi:type="dcterms:W3CDTF">2019-10-21T09:19:00Z</dcterms:created>
  <dcterms:modified xsi:type="dcterms:W3CDTF">2019-10-25T09:27:00Z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