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232555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232555" w:rsidRDefault="00075253" w:rsidP="00370A7B">
            <w:pPr>
              <w:spacing w:after="0" w:line="240" w:lineRule="auto"/>
              <w:jc w:val="right"/>
            </w:pPr>
            <w:bookmarkStart w:id="0" w:name="_GoBack"/>
            <w:r w:rsidRPr="00232555">
              <mc:AlternateContent>
                <mc:Choice Requires="wps">
                  <w:drawing>
                    <wp:inline distT="0" distB="0" distL="0" distR="0" wp14:anchorId="7A3DB189" wp14:editId="2BD0D4E6">
                      <wp:extent cx="1776095" cy="2576830"/>
                      <wp:effectExtent l="0" t="0" r="0" b="0"/>
                      <wp:docPr id="3" name="Tekstvak 3" descr="Tekstvak voorbla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776095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5671B" w:rsidRDefault="00075253" w:rsidP="00075253">
                                  <w:pPr>
                                    <w:pStyle w:val="Titel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nl-NL"/>
                                    </w:rPr>
                                    <w:t>Bij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nl-NL"/>
                                    </w:rPr>
                                    <w:br/>
                                    <w:t>jou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nl-NL"/>
                                    </w:rPr>
                                    <w:br/>
                                    <w:t>zijn...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kstvak 3" o:spid="_x0000_s1026" type="#_x0000_t176" alt="Tekstvak voorblad" style="width:139.8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" filled="f" stroked="f" strokeweight=".5pt">
                      <v:textbox>
                        <w:txbxContent>
                          <w:p w:rsidR="00075253" w:rsidRPr="0035671B" w:rsidRDefault="00075253" w:rsidP="00075253">
                            <w:pPr>
                              <w:pStyle w:val="Titel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nl-NL"/>
                              </w:rPr>
                              <w:t>Bij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nl-NL"/>
                              </w:rPr>
                              <w:br/>
                              <w:t>jou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nl-NL"/>
                              </w:rPr>
                              <w:br/>
                              <w:t>zijn...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232555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232555" w:rsidRDefault="0092584B" w:rsidP="0092584B">
            <w:pPr>
              <w:spacing w:after="0"/>
              <w:jc w:val="right"/>
            </w:pPr>
            <w:r w:rsidRPr="00232555">
              <mc:AlternateContent>
                <mc:Choice Requires="wps">
                  <w:drawing>
                    <wp:inline distT="0" distB="0" distL="0" distR="0" wp14:anchorId="2301694F" wp14:editId="0831C1E9">
                      <wp:extent cx="2672715" cy="2181225"/>
                      <wp:effectExtent l="0" t="0" r="0" b="0"/>
                      <wp:docPr id="5" name="Tekstvak 5" descr="Berichttekstva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271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35671B" w:rsidRDefault="0092584B" w:rsidP="00232555">
                                  <w:pPr>
                                    <w:spacing w:after="0"/>
                                    <w:ind w:right="113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nl-NL"/>
                                    </w:rPr>
                                    <w:t>…is wat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nl-NL"/>
                                    </w:rPr>
                                    <w:br/>
                                    <w:t>ik het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nl-NL"/>
                                    </w:rPr>
                                    <w:br/>
                                    <w:t>liefste doe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Tekstvak 5" o:spid="_x0000_s1027" type="#_x0000_t176" alt="Berichttekstvak" style="width:210.4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" filled="f" stroked="f" strokeweight=".5pt">
                      <v:textbox inset="0,0,0,0">
                        <w:txbxContent>
                          <w:p w:rsidR="0092584B" w:rsidRPr="0035671B" w:rsidRDefault="0092584B" w:rsidP="00232555">
                            <w:pPr>
                              <w:spacing w:after="0"/>
                              <w:ind w:right="113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nl-NL"/>
                              </w:rPr>
                              <w:t>…is wat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nl-NL"/>
                              </w:rPr>
                              <w:br/>
                              <w:t>ik het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nl-NL"/>
                              </w:rPr>
                              <w:br/>
                              <w:t>liefste doe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232555" w:rsidRDefault="00A04339" w:rsidP="00A04339">
      <w:pPr>
        <w:jc w:val="both"/>
      </w:pPr>
      <w:r w:rsidRPr="00232555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-126365</wp:posOffset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Afbeelding 2" title="Achtergrond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008" w:rsidRPr="00232555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42" w:rsidRDefault="00E36D42">
      <w:r>
        <w:separator/>
      </w:r>
    </w:p>
  </w:endnote>
  <w:endnote w:type="continuationSeparator" w:id="0">
    <w:p w:rsidR="00E36D42" w:rsidRDefault="00E36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42" w:rsidRDefault="00E36D42">
      <w:r>
        <w:separator/>
      </w:r>
    </w:p>
  </w:footnote>
  <w:footnote w:type="continuationSeparator" w:id="0">
    <w:p w:rsidR="00E36D42" w:rsidRDefault="00E36D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7E5E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1E35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8D9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DE1F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1A0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0082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F85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204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2C9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E76B4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232555"/>
    <w:rsid w:val="0035671B"/>
    <w:rsid w:val="00370A7B"/>
    <w:rsid w:val="00444463"/>
    <w:rsid w:val="004523C1"/>
    <w:rsid w:val="004B0642"/>
    <w:rsid w:val="005255E2"/>
    <w:rsid w:val="00640AAF"/>
    <w:rsid w:val="006A2D1D"/>
    <w:rsid w:val="0092584B"/>
    <w:rsid w:val="00A04339"/>
    <w:rsid w:val="00A128AC"/>
    <w:rsid w:val="00AE1964"/>
    <w:rsid w:val="00B34175"/>
    <w:rsid w:val="00C81559"/>
    <w:rsid w:val="00E36D42"/>
    <w:rsid w:val="00FE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Kop1">
    <w:name w:val="heading 1"/>
    <w:basedOn w:val="Standaard"/>
    <w:next w:val="Standaard"/>
    <w:link w:val="Kop1Ch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itel">
    <w:name w:val="Title"/>
    <w:basedOn w:val="Standaard"/>
    <w:next w:val="Standaard"/>
    <w:link w:val="TitelChar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A128AC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28AC"/>
    <w:rPr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Office_25594558_TF03992061</Template>
  <TotalTime>3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2018-10-19T09:18:00Z</dcterms:created>
  <dcterms:modified xsi:type="dcterms:W3CDTF">2018-10-24T09:53:00Z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