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6"/>
        <w:gridCol w:w="5034"/>
        <w:gridCol w:w="12"/>
      </w:tblGrid>
      <w:tr w:rsidR="00BD2B34" w:rsidRPr="00A60E69" w:rsidTr="005E5348">
        <w:trPr>
          <w:gridAfter w:val="1"/>
          <w:wAfter w:w="12" w:type="dxa"/>
          <w:trHeight w:hRule="exact" w:val="1282"/>
          <w:jc w:val="center"/>
        </w:trPr>
        <w:bookmarkStart w:id="0" w:name="_GoBack" w:displacedByCustomXml="next"/>
        <w:sdt>
          <w:sdtPr>
            <w:rPr>
              <w:lang w:val="nl-NL"/>
            </w:rPr>
            <w:alias w:val="Uw naam"/>
            <w:tag w:val="Uw naam"/>
            <w:id w:val="-1315645111"/>
            <w:placeholder>
              <w:docPart w:val="E1DA495C454B4036B615DBCB5D8F2A28"/>
            </w:placeholder>
            <w:showingPlcHdr/>
            <w15:appearance w15:val="hidden"/>
            <w:text/>
          </w:sdtPr>
          <w:sdtEndPr/>
          <w:sdtContent>
            <w:tc>
              <w:tcPr>
                <w:tcW w:w="5040" w:type="dxa"/>
                <w:vAlign w:val="bottom"/>
              </w:tcPr>
              <w:p w:rsidR="00BD2B34" w:rsidRPr="00A60E69" w:rsidRDefault="00BD2B34" w:rsidP="00BD2B34">
                <w:pPr>
                  <w:pStyle w:val="Naam"/>
                  <w:rPr>
                    <w:lang w:val="nl-NL"/>
                  </w:rPr>
                </w:pPr>
                <w:r w:rsidRPr="00A60E69">
                  <w:rPr>
                    <w:rStyle w:val="Tekstvantijdelijkeaanduiding"/>
                    <w:color w:val="418E24" w:themeColor="accent1"/>
                    <w:lang w:val="nl-NL"/>
                  </w:rPr>
                  <w:t>UW NAAM HIER</w:t>
                </w:r>
              </w:p>
            </w:tc>
          </w:sdtContent>
        </w:sdt>
        <w:sdt>
          <w:sdtPr>
            <w:rPr>
              <w:lang w:val="nl-NL"/>
            </w:rPr>
            <w:alias w:val="Uw naam"/>
            <w:tag w:val="Uw naam"/>
            <w:id w:val="-1799374934"/>
            <w:placeholder>
              <w:docPart w:val="8F8D615A167C4CBA9A1CF1F2546B108C"/>
            </w:placeholder>
            <w:showingPlcHdr/>
            <w15:appearance w15:val="hidden"/>
            <w:text/>
          </w:sdtPr>
          <w:sdtEndPr/>
          <w:sdtContent>
            <w:tc>
              <w:tcPr>
                <w:tcW w:w="5040" w:type="dxa"/>
                <w:gridSpan w:val="2"/>
                <w:vAlign w:val="bottom"/>
              </w:tcPr>
              <w:p w:rsidR="00BD2B34" w:rsidRPr="00A60E69" w:rsidRDefault="00BD2B34" w:rsidP="00BD2B34">
                <w:pPr>
                  <w:pStyle w:val="Naam"/>
                  <w:rPr>
                    <w:lang w:val="nl-NL"/>
                  </w:rPr>
                </w:pPr>
                <w:r w:rsidRPr="00A60E69">
                  <w:rPr>
                    <w:rStyle w:val="Tekstvantijdelijkeaanduiding"/>
                    <w:color w:val="418E24" w:themeColor="accent1"/>
                    <w:lang w:val="nl-NL"/>
                  </w:rPr>
                  <w:t>UW NAAM HIER</w:t>
                </w:r>
              </w:p>
            </w:tc>
          </w:sdtContent>
        </w:sdt>
      </w:tr>
      <w:tr w:rsidR="00BD2B34" w:rsidRPr="00A60E69" w:rsidTr="005E5348">
        <w:trPr>
          <w:gridAfter w:val="1"/>
          <w:wAfter w:w="12" w:type="dxa"/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nl-NL"/>
              </w:rPr>
              <w:alias w:val="Adres"/>
              <w:tag w:val=""/>
              <w:id w:val="-220983290"/>
              <w:placeholder>
                <w:docPart w:val="583452C6D38747A89FCFD3DD5877BB2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[Adres, Postcode Plaats]</w:t>
                </w:r>
              </w:p>
            </w:sdtContent>
          </w:sdt>
          <w:p w:rsidR="00BD2B34" w:rsidRPr="00A60E69" w:rsidRDefault="00A60E69" w:rsidP="00BD2B34">
            <w:pPr>
              <w:pStyle w:val="Contactgegevens"/>
              <w:rPr>
                <w:lang w:val="nl-NL"/>
              </w:rPr>
            </w:pPr>
            <w:sdt>
              <w:sdtPr>
                <w:rPr>
                  <w:lang w:val="nl-NL"/>
                </w:rPr>
                <w:alias w:val="Telefoon bedrijf"/>
                <w:tag w:val=""/>
                <w:id w:val="247000103"/>
                <w:placeholder>
                  <w:docPart w:val="8FF43BA8ADCE4B7CAAD80761C3279C0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[Telefoon]</w:t>
                </w:r>
              </w:sdtContent>
            </w:sdt>
            <w:r w:rsidR="00BD2B34" w:rsidRPr="00A60E69">
              <w:rPr>
                <w:lang w:val="nl-NL"/>
              </w:rPr>
              <w:t xml:space="preserve"> </w:t>
            </w:r>
            <w:sdt>
              <w:sdtPr>
                <w:rPr>
                  <w:lang w:val="nl-NL"/>
                </w:rPr>
                <w:alias w:val="E-mail"/>
                <w:tag w:val=""/>
                <w:id w:val="-92705815"/>
                <w:placeholder>
                  <w:docPart w:val="E36AC3C971F54E6AA1D35CD929226F9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[E-mailades]</w:t>
                </w:r>
              </w:sdtContent>
            </w:sdt>
          </w:p>
          <w:sdt>
            <w:sdtPr>
              <w:rPr>
                <w:lang w:val="nl-NL"/>
              </w:rPr>
              <w:alias w:val="Internetadres"/>
              <w:tag w:val=""/>
              <w:id w:val="627354429"/>
              <w:placeholder>
                <w:docPart w:val="5FA8D709AC314BB0A4E4D27DAA8E47A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[Internetadres]</w:t>
                </w:r>
              </w:p>
            </w:sdtContent>
          </w:sdt>
        </w:tc>
        <w:tc>
          <w:tcPr>
            <w:tcW w:w="5040" w:type="dxa"/>
            <w:gridSpan w:val="2"/>
            <w:tcMar>
              <w:bottom w:w="288" w:type="dxa"/>
            </w:tcMar>
            <w:vAlign w:val="bottom"/>
          </w:tcPr>
          <w:sdt>
            <w:sdtPr>
              <w:rPr>
                <w:lang w:val="nl-NL"/>
              </w:rPr>
              <w:alias w:val="Adres"/>
              <w:tag w:val=""/>
              <w:id w:val="-1837451492"/>
              <w:placeholder>
                <w:docPart w:val="B5B7BBFED1204880AA57D61C36D7E43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[Adres, Postcode Plaats]</w:t>
                </w:r>
              </w:p>
            </w:sdtContent>
          </w:sdt>
          <w:p w:rsidR="00BD2B34" w:rsidRPr="00A60E69" w:rsidRDefault="00A60E69" w:rsidP="00BD2B34">
            <w:pPr>
              <w:pStyle w:val="Contactgegevens"/>
              <w:rPr>
                <w:lang w:val="nl-NL"/>
              </w:rPr>
            </w:pPr>
            <w:sdt>
              <w:sdtPr>
                <w:rPr>
                  <w:lang w:val="nl-NL"/>
                </w:rPr>
                <w:alias w:val="Telefoon bedrijf"/>
                <w:tag w:val=""/>
                <w:id w:val="190960744"/>
                <w:placeholder>
                  <w:docPart w:val="ADC7BD3191A542989ECF7C299FB7A55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[Telefoon]</w:t>
                </w:r>
              </w:sdtContent>
            </w:sdt>
            <w:r w:rsidR="00BD2B34" w:rsidRPr="00A60E69">
              <w:rPr>
                <w:lang w:val="nl-NL"/>
              </w:rPr>
              <w:t xml:space="preserve"> </w:t>
            </w:r>
            <w:sdt>
              <w:sdtPr>
                <w:rPr>
                  <w:lang w:val="nl-NL"/>
                </w:rPr>
                <w:alias w:val="E-mail"/>
                <w:tag w:val=""/>
                <w:id w:val="-203021572"/>
                <w:placeholder>
                  <w:docPart w:val="BE619D051E194D30A145650D1BDF10D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[E-mailades]</w:t>
                </w:r>
              </w:sdtContent>
            </w:sdt>
          </w:p>
          <w:sdt>
            <w:sdtPr>
              <w:rPr>
                <w:lang w:val="nl-NL"/>
              </w:rPr>
              <w:alias w:val="Internetadres"/>
              <w:tag w:val=""/>
              <w:id w:val="1702359273"/>
              <w:placeholder>
                <w:docPart w:val="6563D3B6A8634DB6AB8BC4EF5C56888F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[Internetadres]</w:t>
                </w:r>
              </w:p>
            </w:sdtContent>
          </w:sdt>
        </w:tc>
      </w:tr>
      <w:tr w:rsidR="00BD2B34" w:rsidRPr="00A60E69" w:rsidTr="005E5348">
        <w:trPr>
          <w:trHeight w:hRule="exact" w:val="1474"/>
          <w:jc w:val="center"/>
        </w:trPr>
        <w:sdt>
          <w:sdtPr>
            <w:rPr>
              <w:lang w:val="nl-NL"/>
            </w:rPr>
            <w:alias w:val="Uw naam"/>
            <w:tag w:val="Uw naam"/>
            <w:id w:val="-530029517"/>
            <w:placeholder>
              <w:docPart w:val="433FA7F9945B47839A4CE71B56D3B3F4"/>
            </w:placeholder>
            <w:showingPlcHdr/>
            <w15:appearance w15:val="hidden"/>
            <w:text/>
          </w:sdtPr>
          <w:sdtEndPr/>
          <w:sdtContent>
            <w:tc>
              <w:tcPr>
                <w:tcW w:w="5046" w:type="dxa"/>
                <w:gridSpan w:val="2"/>
                <w:vAlign w:val="bottom"/>
              </w:tcPr>
              <w:p w:rsidR="00BD2B34" w:rsidRPr="00A60E69" w:rsidRDefault="00BD2B34" w:rsidP="00BD2B34">
                <w:pPr>
                  <w:pStyle w:val="Naam"/>
                  <w:rPr>
                    <w:lang w:val="nl-NL"/>
                  </w:rPr>
                </w:pPr>
                <w:r w:rsidRPr="00A60E69">
                  <w:rPr>
                    <w:rStyle w:val="Tekstvantijdelijkeaanduiding"/>
                    <w:color w:val="418E24" w:themeColor="accent1"/>
                    <w:lang w:val="nl-NL"/>
                  </w:rPr>
                  <w:t>UW NAAM HIER</w:t>
                </w:r>
              </w:p>
            </w:tc>
          </w:sdtContent>
        </w:sdt>
        <w:sdt>
          <w:sdtPr>
            <w:rPr>
              <w:lang w:val="nl-NL"/>
            </w:rPr>
            <w:alias w:val="Uw naam"/>
            <w:tag w:val="Uw naam"/>
            <w:id w:val="1617871018"/>
            <w:placeholder>
              <w:docPart w:val="B7CF6ADBDC2B408985DB82FDC9713B38"/>
            </w:placeholder>
            <w:showingPlcHdr/>
            <w15:appearance w15:val="hidden"/>
            <w:text/>
          </w:sdtPr>
          <w:sdtEndPr/>
          <w:sdtContent>
            <w:tc>
              <w:tcPr>
                <w:tcW w:w="5046" w:type="dxa"/>
                <w:gridSpan w:val="2"/>
                <w:vAlign w:val="bottom"/>
              </w:tcPr>
              <w:p w:rsidR="00BD2B34" w:rsidRPr="00A60E69" w:rsidRDefault="00BD2B34" w:rsidP="00BD2B34">
                <w:pPr>
                  <w:pStyle w:val="Naam"/>
                  <w:rPr>
                    <w:lang w:val="nl-NL"/>
                  </w:rPr>
                </w:pPr>
                <w:r w:rsidRPr="00A60E69">
                  <w:rPr>
                    <w:rStyle w:val="Tekstvantijdelijkeaanduiding"/>
                    <w:color w:val="418E24" w:themeColor="accent1"/>
                    <w:lang w:val="nl-NL"/>
                  </w:rPr>
                  <w:t>UW NAAM HIER</w:t>
                </w:r>
              </w:p>
            </w:tc>
          </w:sdtContent>
        </w:sdt>
      </w:tr>
      <w:tr w:rsidR="00BD2B34" w:rsidRPr="00A60E69" w:rsidTr="005E5348">
        <w:trPr>
          <w:gridAfter w:val="1"/>
          <w:wAfter w:w="12" w:type="dxa"/>
          <w:trHeight w:hRule="exact" w:val="1361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nl-NL"/>
              </w:rPr>
              <w:alias w:val="Adres"/>
              <w:tag w:val=""/>
              <w:id w:val="1671449189"/>
              <w:placeholder>
                <w:docPart w:val="C91313AA46AA4374A78C51C804F208C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[Adres, Postcode Plaats]</w:t>
                </w:r>
              </w:p>
            </w:sdtContent>
          </w:sdt>
          <w:p w:rsidR="00BD2B34" w:rsidRPr="00A60E69" w:rsidRDefault="00A60E69" w:rsidP="00BD2B34">
            <w:pPr>
              <w:pStyle w:val="Contactgegevens"/>
              <w:rPr>
                <w:lang w:val="nl-NL"/>
              </w:rPr>
            </w:pPr>
            <w:sdt>
              <w:sdtPr>
                <w:rPr>
                  <w:lang w:val="nl-NL"/>
                </w:rPr>
                <w:alias w:val="Telefoon bedrijf"/>
                <w:tag w:val=""/>
                <w:id w:val="1671821899"/>
                <w:placeholder>
                  <w:docPart w:val="C9A627AF359E42D18CA120ED31C7514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[Telefoon]</w:t>
                </w:r>
              </w:sdtContent>
            </w:sdt>
            <w:r w:rsidR="00BD2B34" w:rsidRPr="00A60E69">
              <w:rPr>
                <w:lang w:val="nl-NL"/>
              </w:rPr>
              <w:t xml:space="preserve"> </w:t>
            </w:r>
            <w:sdt>
              <w:sdtPr>
                <w:rPr>
                  <w:lang w:val="nl-NL"/>
                </w:rPr>
                <w:alias w:val="E-mail"/>
                <w:tag w:val=""/>
                <w:id w:val="2064824419"/>
                <w:placeholder>
                  <w:docPart w:val="6AB8BC20CEBB41FF908BAC1FE9D5AFA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[E-mailades]</w:t>
                </w:r>
              </w:sdtContent>
            </w:sdt>
          </w:p>
          <w:sdt>
            <w:sdtPr>
              <w:rPr>
                <w:lang w:val="nl-NL"/>
              </w:rPr>
              <w:alias w:val="Internetadres"/>
              <w:tag w:val=""/>
              <w:id w:val="264658498"/>
              <w:placeholder>
                <w:docPart w:val="C611CA8CBC004DD7BFD19CB8435DECE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[Internetadres]</w:t>
                </w:r>
              </w:p>
            </w:sdtContent>
          </w:sdt>
        </w:tc>
        <w:tc>
          <w:tcPr>
            <w:tcW w:w="5040" w:type="dxa"/>
            <w:gridSpan w:val="2"/>
            <w:tcMar>
              <w:bottom w:w="288" w:type="dxa"/>
            </w:tcMar>
            <w:vAlign w:val="bottom"/>
          </w:tcPr>
          <w:sdt>
            <w:sdtPr>
              <w:rPr>
                <w:lang w:val="nl-NL"/>
              </w:rPr>
              <w:alias w:val="Adres"/>
              <w:tag w:val=""/>
              <w:id w:val="-1549610606"/>
              <w:placeholder>
                <w:docPart w:val="2085116DDB59448AA4A0D51A04C8EA4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[Adres, Postcode Plaats]</w:t>
                </w:r>
              </w:p>
            </w:sdtContent>
          </w:sdt>
          <w:p w:rsidR="00BD2B34" w:rsidRPr="00A60E69" w:rsidRDefault="00A60E69" w:rsidP="00BD2B34">
            <w:pPr>
              <w:pStyle w:val="Contactgegevens"/>
              <w:rPr>
                <w:lang w:val="nl-NL"/>
              </w:rPr>
            </w:pPr>
            <w:sdt>
              <w:sdtPr>
                <w:rPr>
                  <w:lang w:val="nl-NL"/>
                </w:rPr>
                <w:alias w:val="Telefoon bedrijf"/>
                <w:tag w:val=""/>
                <w:id w:val="1228651910"/>
                <w:placeholder>
                  <w:docPart w:val="EDA0D3DAECC54250B5C2A8A0B2345B6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[Telefoon]</w:t>
                </w:r>
              </w:sdtContent>
            </w:sdt>
            <w:r w:rsidR="00BD2B34" w:rsidRPr="00A60E69">
              <w:rPr>
                <w:lang w:val="nl-NL"/>
              </w:rPr>
              <w:t xml:space="preserve"> </w:t>
            </w:r>
            <w:sdt>
              <w:sdtPr>
                <w:rPr>
                  <w:lang w:val="nl-NL"/>
                </w:rPr>
                <w:alias w:val="E-mail"/>
                <w:tag w:val=""/>
                <w:id w:val="671838067"/>
                <w:placeholder>
                  <w:docPart w:val="59EC86A426344DA4B61FFE1124E9F57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[E-mailades]</w:t>
                </w:r>
              </w:sdtContent>
            </w:sdt>
          </w:p>
          <w:sdt>
            <w:sdtPr>
              <w:rPr>
                <w:lang w:val="nl-NL"/>
              </w:rPr>
              <w:alias w:val="Internetadres"/>
              <w:tag w:val=""/>
              <w:id w:val="-429665620"/>
              <w:placeholder>
                <w:docPart w:val="52C0C63E307440C1A296621CCCEBA9E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[Internetadres]</w:t>
                </w:r>
              </w:p>
            </w:sdtContent>
          </w:sdt>
        </w:tc>
      </w:tr>
      <w:tr w:rsidR="00BD2B34" w:rsidRPr="00A60E69" w:rsidTr="005E5348">
        <w:trPr>
          <w:gridAfter w:val="1"/>
          <w:wAfter w:w="12" w:type="dxa"/>
          <w:trHeight w:hRule="exact" w:val="1474"/>
          <w:jc w:val="center"/>
        </w:trPr>
        <w:sdt>
          <w:sdtPr>
            <w:rPr>
              <w:lang w:val="nl-NL"/>
            </w:rPr>
            <w:alias w:val="Uw naam"/>
            <w:tag w:val="Uw naam"/>
            <w:id w:val="738987843"/>
            <w:placeholder>
              <w:docPart w:val="A57E00F2AC2F448E824F597C110E9C50"/>
            </w:placeholder>
            <w:showingPlcHdr/>
            <w15:appearance w15:val="hidden"/>
            <w:text/>
          </w:sdtPr>
          <w:sdtEndPr/>
          <w:sdtContent>
            <w:tc>
              <w:tcPr>
                <w:tcW w:w="5040" w:type="dxa"/>
                <w:vAlign w:val="bottom"/>
              </w:tcPr>
              <w:p w:rsidR="00BD2B34" w:rsidRPr="00A60E69" w:rsidRDefault="00BD2B34" w:rsidP="00BD2B34">
                <w:pPr>
                  <w:pStyle w:val="Naam"/>
                  <w:rPr>
                    <w:lang w:val="nl-NL"/>
                  </w:rPr>
                </w:pPr>
                <w:r w:rsidRPr="00A60E69">
                  <w:rPr>
                    <w:rStyle w:val="Tekstvantijdelijkeaanduiding"/>
                    <w:color w:val="418E24" w:themeColor="accent1"/>
                    <w:lang w:val="nl-NL"/>
                  </w:rPr>
                  <w:t>UW NAAM HIER</w:t>
                </w:r>
              </w:p>
            </w:tc>
          </w:sdtContent>
        </w:sdt>
        <w:sdt>
          <w:sdtPr>
            <w:rPr>
              <w:lang w:val="nl-NL"/>
            </w:rPr>
            <w:alias w:val="Uw naam"/>
            <w:tag w:val="Uw naam"/>
            <w:id w:val="616645539"/>
            <w:placeholder>
              <w:docPart w:val="9049092C773F42ECBCFE53E0458F51C3"/>
            </w:placeholder>
            <w:showingPlcHdr/>
            <w15:appearance w15:val="hidden"/>
            <w:text/>
          </w:sdtPr>
          <w:sdtEndPr/>
          <w:sdtContent>
            <w:tc>
              <w:tcPr>
                <w:tcW w:w="5040" w:type="dxa"/>
                <w:gridSpan w:val="2"/>
                <w:vAlign w:val="bottom"/>
              </w:tcPr>
              <w:p w:rsidR="00BD2B34" w:rsidRPr="00A60E69" w:rsidRDefault="00BD2B34" w:rsidP="00BD2B34">
                <w:pPr>
                  <w:pStyle w:val="Naam"/>
                  <w:rPr>
                    <w:lang w:val="nl-NL"/>
                  </w:rPr>
                </w:pPr>
                <w:r w:rsidRPr="00A60E69">
                  <w:rPr>
                    <w:rStyle w:val="Tekstvantijdelijkeaanduiding"/>
                    <w:color w:val="418E24" w:themeColor="accent1"/>
                    <w:lang w:val="nl-NL"/>
                  </w:rPr>
                  <w:t>UW NAAM HIER</w:t>
                </w:r>
              </w:p>
            </w:tc>
          </w:sdtContent>
        </w:sdt>
      </w:tr>
      <w:tr w:rsidR="00BD2B34" w:rsidRPr="00A60E69" w:rsidTr="005E5348">
        <w:trPr>
          <w:gridAfter w:val="1"/>
          <w:wAfter w:w="12" w:type="dxa"/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nl-NL"/>
              </w:rPr>
              <w:alias w:val="Adres"/>
              <w:tag w:val=""/>
              <w:id w:val="-699863577"/>
              <w:placeholder>
                <w:docPart w:val="85AE2D6BBFA743BEBE6B98FDAB2AD42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[Adres, Postcode Plaats]</w:t>
                </w:r>
              </w:p>
            </w:sdtContent>
          </w:sdt>
          <w:p w:rsidR="00BD2B34" w:rsidRPr="00A60E69" w:rsidRDefault="00A60E69" w:rsidP="00BD2B34">
            <w:pPr>
              <w:pStyle w:val="Contactgegevens"/>
              <w:rPr>
                <w:lang w:val="nl-NL"/>
              </w:rPr>
            </w:pPr>
            <w:sdt>
              <w:sdtPr>
                <w:rPr>
                  <w:lang w:val="nl-NL"/>
                </w:rPr>
                <w:alias w:val="Telefoon bedrijf"/>
                <w:tag w:val=""/>
                <w:id w:val="843060470"/>
                <w:placeholder>
                  <w:docPart w:val="C6E39D837F8E43B592FE4B9EE3778AE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[Telefoon]</w:t>
                </w:r>
              </w:sdtContent>
            </w:sdt>
            <w:r w:rsidR="00BD2B34" w:rsidRPr="00A60E69">
              <w:rPr>
                <w:lang w:val="nl-NL"/>
              </w:rPr>
              <w:t xml:space="preserve"> </w:t>
            </w:r>
            <w:sdt>
              <w:sdtPr>
                <w:rPr>
                  <w:lang w:val="nl-NL"/>
                </w:rPr>
                <w:alias w:val="E-mail"/>
                <w:tag w:val=""/>
                <w:id w:val="-2133008227"/>
                <w:placeholder>
                  <w:docPart w:val="00B8F80C67A74FC8AFC6A7C6FBF07BA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[E-mailades]</w:t>
                </w:r>
              </w:sdtContent>
            </w:sdt>
          </w:p>
          <w:sdt>
            <w:sdtPr>
              <w:rPr>
                <w:lang w:val="nl-NL"/>
              </w:rPr>
              <w:alias w:val="Internetadres"/>
              <w:tag w:val=""/>
              <w:id w:val="1488434345"/>
              <w:placeholder>
                <w:docPart w:val="6C963CACD9E24757B3C2BBDEC77B6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[Internetadres]</w:t>
                </w:r>
              </w:p>
            </w:sdtContent>
          </w:sdt>
        </w:tc>
        <w:tc>
          <w:tcPr>
            <w:tcW w:w="5040" w:type="dxa"/>
            <w:gridSpan w:val="2"/>
            <w:tcMar>
              <w:bottom w:w="288" w:type="dxa"/>
            </w:tcMar>
            <w:vAlign w:val="bottom"/>
          </w:tcPr>
          <w:sdt>
            <w:sdtPr>
              <w:rPr>
                <w:lang w:val="nl-NL"/>
              </w:rPr>
              <w:alias w:val="Adres"/>
              <w:tag w:val=""/>
              <w:id w:val="600996855"/>
              <w:placeholder>
                <w:docPart w:val="443E709574334F83BB81A91BD0D4DB1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[Adres, Postcode Plaats]</w:t>
                </w:r>
              </w:p>
            </w:sdtContent>
          </w:sdt>
          <w:p w:rsidR="00BD2B34" w:rsidRPr="00A60E69" w:rsidRDefault="00A60E69" w:rsidP="00BD2B34">
            <w:pPr>
              <w:pStyle w:val="Contactgegevens"/>
              <w:rPr>
                <w:lang w:val="nl-NL"/>
              </w:rPr>
            </w:pPr>
            <w:sdt>
              <w:sdtPr>
                <w:rPr>
                  <w:lang w:val="nl-NL"/>
                </w:rPr>
                <w:alias w:val="Telefoon bedrijf"/>
                <w:tag w:val=""/>
                <w:id w:val="-60571375"/>
                <w:placeholder>
                  <w:docPart w:val="EA8C8437CB884F29900CAD04BAA28A1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[Telefoon]</w:t>
                </w:r>
              </w:sdtContent>
            </w:sdt>
            <w:r w:rsidR="00BD2B34" w:rsidRPr="00A60E69">
              <w:rPr>
                <w:lang w:val="nl-NL"/>
              </w:rPr>
              <w:t xml:space="preserve"> </w:t>
            </w:r>
            <w:sdt>
              <w:sdtPr>
                <w:rPr>
                  <w:lang w:val="nl-NL"/>
                </w:rPr>
                <w:alias w:val="E-mail"/>
                <w:tag w:val=""/>
                <w:id w:val="447585993"/>
                <w:placeholder>
                  <w:docPart w:val="7B818E01788B4B7B992C92FEBC63A2A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[E-mailades]</w:t>
                </w:r>
              </w:sdtContent>
            </w:sdt>
          </w:p>
          <w:sdt>
            <w:sdtPr>
              <w:rPr>
                <w:lang w:val="nl-NL"/>
              </w:rPr>
              <w:alias w:val="Internetadres"/>
              <w:tag w:val=""/>
              <w:id w:val="-320045810"/>
              <w:placeholder>
                <w:docPart w:val="DA32BABD8683494D8075659CBE8362E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[Internetadres]</w:t>
                </w:r>
              </w:p>
            </w:sdtContent>
          </w:sdt>
        </w:tc>
      </w:tr>
      <w:tr w:rsidR="00BD2B34" w:rsidRPr="00A60E69" w:rsidTr="005E5348">
        <w:trPr>
          <w:gridAfter w:val="1"/>
          <w:wAfter w:w="12" w:type="dxa"/>
          <w:trHeight w:hRule="exact" w:val="1474"/>
          <w:jc w:val="center"/>
        </w:trPr>
        <w:sdt>
          <w:sdtPr>
            <w:rPr>
              <w:lang w:val="nl-NL"/>
            </w:rPr>
            <w:alias w:val="Uw naam"/>
            <w:tag w:val="Uw naam"/>
            <w:id w:val="-510218057"/>
            <w:placeholder>
              <w:docPart w:val="DB7A5551E0374EAEA72F3A748A3BE7D7"/>
            </w:placeholder>
            <w:showingPlcHdr/>
            <w15:appearance w15:val="hidden"/>
            <w:text/>
          </w:sdtPr>
          <w:sdtEndPr/>
          <w:sdtContent>
            <w:tc>
              <w:tcPr>
                <w:tcW w:w="5040" w:type="dxa"/>
                <w:vAlign w:val="bottom"/>
              </w:tcPr>
              <w:p w:rsidR="00BD2B34" w:rsidRPr="00A60E69" w:rsidRDefault="00BD2B34" w:rsidP="00BD2B34">
                <w:pPr>
                  <w:pStyle w:val="Naam"/>
                  <w:rPr>
                    <w:lang w:val="nl-NL"/>
                  </w:rPr>
                </w:pPr>
                <w:r w:rsidRPr="00A60E69">
                  <w:rPr>
                    <w:rStyle w:val="Tekstvantijdelijkeaanduiding"/>
                    <w:color w:val="418E24" w:themeColor="accent1"/>
                    <w:lang w:val="nl-NL"/>
                  </w:rPr>
                  <w:t>UW NAAM HIER</w:t>
                </w:r>
              </w:p>
            </w:tc>
          </w:sdtContent>
        </w:sdt>
        <w:sdt>
          <w:sdtPr>
            <w:rPr>
              <w:lang w:val="nl-NL"/>
            </w:rPr>
            <w:alias w:val="Uw naam"/>
            <w:tag w:val="Uw naam"/>
            <w:id w:val="-969198846"/>
            <w:placeholder>
              <w:docPart w:val="9F3D6E9D5D07443FB2586EF7BABE92A9"/>
            </w:placeholder>
            <w:showingPlcHdr/>
            <w15:appearance w15:val="hidden"/>
            <w:text/>
          </w:sdtPr>
          <w:sdtEndPr/>
          <w:sdtContent>
            <w:tc>
              <w:tcPr>
                <w:tcW w:w="5040" w:type="dxa"/>
                <w:gridSpan w:val="2"/>
                <w:vAlign w:val="bottom"/>
              </w:tcPr>
              <w:p w:rsidR="00BD2B34" w:rsidRPr="00A60E69" w:rsidRDefault="00BD2B34" w:rsidP="00BD2B34">
                <w:pPr>
                  <w:pStyle w:val="Naam"/>
                  <w:rPr>
                    <w:lang w:val="nl-NL"/>
                  </w:rPr>
                </w:pPr>
                <w:r w:rsidRPr="00A60E69">
                  <w:rPr>
                    <w:rStyle w:val="Tekstvantijdelijkeaanduiding"/>
                    <w:color w:val="418E24" w:themeColor="accent1"/>
                    <w:lang w:val="nl-NL"/>
                  </w:rPr>
                  <w:t>UW NAAM HIER</w:t>
                </w:r>
              </w:p>
            </w:tc>
          </w:sdtContent>
        </w:sdt>
      </w:tr>
      <w:tr w:rsidR="00BD2B34" w:rsidRPr="00A60E69" w:rsidTr="005E5348">
        <w:trPr>
          <w:gridAfter w:val="1"/>
          <w:wAfter w:w="12" w:type="dxa"/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nl-NL"/>
              </w:rPr>
              <w:alias w:val="Adres"/>
              <w:tag w:val=""/>
              <w:id w:val="-799763689"/>
              <w:placeholder>
                <w:docPart w:val="32BE0386EA684C138BA24BA391198EC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[Adres, Postcode Plaats]</w:t>
                </w:r>
              </w:p>
            </w:sdtContent>
          </w:sdt>
          <w:p w:rsidR="00BD2B34" w:rsidRPr="00A60E69" w:rsidRDefault="00A60E69" w:rsidP="00BD2B34">
            <w:pPr>
              <w:pStyle w:val="Contactgegevens"/>
              <w:rPr>
                <w:lang w:val="nl-NL"/>
              </w:rPr>
            </w:pPr>
            <w:sdt>
              <w:sdtPr>
                <w:rPr>
                  <w:lang w:val="nl-NL"/>
                </w:rPr>
                <w:alias w:val="Telefoon bedrijf"/>
                <w:tag w:val=""/>
                <w:id w:val="881603516"/>
                <w:placeholder>
                  <w:docPart w:val="CEA97305B89D4A499C4E282A1F41A39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[Telefoon]</w:t>
                </w:r>
              </w:sdtContent>
            </w:sdt>
            <w:r w:rsidR="00BD2B34" w:rsidRPr="00A60E69">
              <w:rPr>
                <w:lang w:val="nl-NL"/>
              </w:rPr>
              <w:t xml:space="preserve"> </w:t>
            </w:r>
            <w:sdt>
              <w:sdtPr>
                <w:rPr>
                  <w:lang w:val="nl-NL"/>
                </w:rPr>
                <w:alias w:val="E-mail"/>
                <w:tag w:val=""/>
                <w:id w:val="274450705"/>
                <w:placeholder>
                  <w:docPart w:val="BAAA91A0D25C41E886A3B5A7E519A67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[E-mailades]</w:t>
                </w:r>
              </w:sdtContent>
            </w:sdt>
          </w:p>
          <w:sdt>
            <w:sdtPr>
              <w:rPr>
                <w:lang w:val="nl-NL"/>
              </w:rPr>
              <w:alias w:val="Internetadres"/>
              <w:tag w:val=""/>
              <w:id w:val="-25649034"/>
              <w:placeholder>
                <w:docPart w:val="EA759D8F5D8A48788BE7B8350D84C89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[Internetadres]</w:t>
                </w:r>
              </w:p>
            </w:sdtContent>
          </w:sdt>
        </w:tc>
        <w:tc>
          <w:tcPr>
            <w:tcW w:w="5040" w:type="dxa"/>
            <w:gridSpan w:val="2"/>
            <w:tcMar>
              <w:bottom w:w="288" w:type="dxa"/>
            </w:tcMar>
            <w:vAlign w:val="bottom"/>
          </w:tcPr>
          <w:sdt>
            <w:sdtPr>
              <w:rPr>
                <w:lang w:val="nl-NL"/>
              </w:rPr>
              <w:alias w:val="Adres"/>
              <w:tag w:val=""/>
              <w:id w:val="541634026"/>
              <w:placeholder>
                <w:docPart w:val="904991C66F71444CA85B5AA97D1AC6B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[Adres, Postcode Plaats]</w:t>
                </w:r>
              </w:p>
            </w:sdtContent>
          </w:sdt>
          <w:p w:rsidR="00BD2B34" w:rsidRPr="00A60E69" w:rsidRDefault="00A60E69" w:rsidP="00BD2B34">
            <w:pPr>
              <w:pStyle w:val="Contactgegevens"/>
              <w:rPr>
                <w:lang w:val="nl-NL"/>
              </w:rPr>
            </w:pPr>
            <w:sdt>
              <w:sdtPr>
                <w:rPr>
                  <w:lang w:val="nl-NL"/>
                </w:rPr>
                <w:alias w:val="Telefoon bedrijf"/>
                <w:tag w:val=""/>
                <w:id w:val="1079412537"/>
                <w:placeholder>
                  <w:docPart w:val="FC9D217E8DF84317A150D7B8E7EC74F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[Telefoon]</w:t>
                </w:r>
              </w:sdtContent>
            </w:sdt>
            <w:r w:rsidR="00BD2B34" w:rsidRPr="00A60E69">
              <w:rPr>
                <w:lang w:val="nl-NL"/>
              </w:rPr>
              <w:t xml:space="preserve"> </w:t>
            </w:r>
            <w:sdt>
              <w:sdtPr>
                <w:rPr>
                  <w:lang w:val="nl-NL"/>
                </w:rPr>
                <w:alias w:val="E-mail"/>
                <w:tag w:val=""/>
                <w:id w:val="57610818"/>
                <w:placeholder>
                  <w:docPart w:val="D9A8B83691EA4E808078ABCC51ED22A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[E-mailades]</w:t>
                </w:r>
              </w:sdtContent>
            </w:sdt>
          </w:p>
          <w:sdt>
            <w:sdtPr>
              <w:rPr>
                <w:lang w:val="nl-NL"/>
              </w:rPr>
              <w:alias w:val="Internetadres"/>
              <w:tag w:val=""/>
              <w:id w:val="-1068966585"/>
              <w:placeholder>
                <w:docPart w:val="0E01DF0B38A94D6C88A17EDDD462A51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[Internetadres]</w:t>
                </w:r>
              </w:p>
            </w:sdtContent>
          </w:sdt>
        </w:tc>
      </w:tr>
      <w:tr w:rsidR="00BD2B34" w:rsidRPr="00A60E69" w:rsidTr="005E5348">
        <w:trPr>
          <w:gridAfter w:val="1"/>
          <w:wAfter w:w="12" w:type="dxa"/>
          <w:trHeight w:hRule="exact" w:val="1474"/>
          <w:jc w:val="center"/>
        </w:trPr>
        <w:sdt>
          <w:sdtPr>
            <w:rPr>
              <w:lang w:val="nl-NL"/>
            </w:rPr>
            <w:alias w:val="Uw naam"/>
            <w:tag w:val="Uw naam"/>
            <w:id w:val="1003712195"/>
            <w:placeholder>
              <w:docPart w:val="402002DFCCBB4CC284014552E1327EC9"/>
            </w:placeholder>
            <w:showingPlcHdr/>
            <w15:appearance w15:val="hidden"/>
            <w:text/>
          </w:sdtPr>
          <w:sdtEndPr/>
          <w:sdtContent>
            <w:tc>
              <w:tcPr>
                <w:tcW w:w="5040" w:type="dxa"/>
                <w:vAlign w:val="bottom"/>
              </w:tcPr>
              <w:p w:rsidR="00BD2B34" w:rsidRPr="00A60E69" w:rsidRDefault="00BD2B34" w:rsidP="00BD2B34">
                <w:pPr>
                  <w:pStyle w:val="Naam"/>
                  <w:rPr>
                    <w:lang w:val="nl-NL"/>
                  </w:rPr>
                </w:pPr>
                <w:r w:rsidRPr="00A60E69">
                  <w:rPr>
                    <w:rStyle w:val="Tekstvantijdelijkeaanduiding"/>
                    <w:color w:val="418E24" w:themeColor="accent1"/>
                    <w:lang w:val="nl-NL"/>
                  </w:rPr>
                  <w:t>UW NAAM HIER</w:t>
                </w:r>
              </w:p>
            </w:tc>
          </w:sdtContent>
        </w:sdt>
        <w:sdt>
          <w:sdtPr>
            <w:rPr>
              <w:lang w:val="nl-NL"/>
            </w:rPr>
            <w:alias w:val="Uw naam"/>
            <w:tag w:val="Uw naam"/>
            <w:id w:val="-2093161006"/>
            <w:placeholder>
              <w:docPart w:val="86AF578E400840F2A1CE91FA88425B9D"/>
            </w:placeholder>
            <w:showingPlcHdr/>
            <w15:appearance w15:val="hidden"/>
            <w:text/>
          </w:sdtPr>
          <w:sdtEndPr/>
          <w:sdtContent>
            <w:tc>
              <w:tcPr>
                <w:tcW w:w="5040" w:type="dxa"/>
                <w:gridSpan w:val="2"/>
                <w:vAlign w:val="bottom"/>
              </w:tcPr>
              <w:p w:rsidR="00BD2B34" w:rsidRPr="00A60E69" w:rsidRDefault="00BD2B34" w:rsidP="00BD2B34">
                <w:pPr>
                  <w:pStyle w:val="Naam"/>
                  <w:rPr>
                    <w:lang w:val="nl-NL"/>
                  </w:rPr>
                </w:pPr>
                <w:r w:rsidRPr="00A60E69">
                  <w:rPr>
                    <w:rStyle w:val="Tekstvantijdelijkeaanduiding"/>
                    <w:color w:val="418E24" w:themeColor="accent1"/>
                    <w:lang w:val="nl-NL"/>
                  </w:rPr>
                  <w:t>UW NAAM HIER</w:t>
                </w:r>
              </w:p>
            </w:tc>
          </w:sdtContent>
        </w:sdt>
      </w:tr>
      <w:tr w:rsidR="00BD2B34" w:rsidRPr="00A60E69" w:rsidTr="005E5348">
        <w:trPr>
          <w:gridAfter w:val="1"/>
          <w:wAfter w:w="12" w:type="dxa"/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nl-NL"/>
              </w:rPr>
              <w:alias w:val="Adres"/>
              <w:tag w:val=""/>
              <w:id w:val="-1797976023"/>
              <w:placeholder>
                <w:docPart w:val="F1E5B6F232D24C99BBF3F2947B6368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[Adres, Postcode Plaats]</w:t>
                </w:r>
              </w:p>
            </w:sdtContent>
          </w:sdt>
          <w:p w:rsidR="00BD2B34" w:rsidRPr="00A60E69" w:rsidRDefault="00A60E69" w:rsidP="00BD2B34">
            <w:pPr>
              <w:pStyle w:val="Contactgegevens"/>
              <w:rPr>
                <w:lang w:val="nl-NL"/>
              </w:rPr>
            </w:pPr>
            <w:sdt>
              <w:sdtPr>
                <w:rPr>
                  <w:lang w:val="nl-NL"/>
                </w:rPr>
                <w:alias w:val="Telefoon bedrijf"/>
                <w:tag w:val=""/>
                <w:id w:val="787629568"/>
                <w:placeholder>
                  <w:docPart w:val="45D5999675364B9A8F13B08D4264ED1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[Telefoon]</w:t>
                </w:r>
              </w:sdtContent>
            </w:sdt>
            <w:r w:rsidR="00BD2B34" w:rsidRPr="00A60E69">
              <w:rPr>
                <w:lang w:val="nl-NL"/>
              </w:rPr>
              <w:t xml:space="preserve"> </w:t>
            </w:r>
            <w:sdt>
              <w:sdtPr>
                <w:rPr>
                  <w:lang w:val="nl-NL"/>
                </w:rPr>
                <w:alias w:val="E-mail"/>
                <w:tag w:val=""/>
                <w:id w:val="-734001318"/>
                <w:placeholder>
                  <w:docPart w:val="E1A978AC5D84468D937850C651D8CAA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[E-mailades]</w:t>
                </w:r>
              </w:sdtContent>
            </w:sdt>
          </w:p>
          <w:sdt>
            <w:sdtPr>
              <w:rPr>
                <w:lang w:val="nl-NL"/>
              </w:rPr>
              <w:alias w:val="Internetadres"/>
              <w:tag w:val=""/>
              <w:id w:val="1473094239"/>
              <w:placeholder>
                <w:docPart w:val="9859D704A2FC447899BE31266A7F1EB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[Internetadres]</w:t>
                </w:r>
              </w:p>
            </w:sdtContent>
          </w:sdt>
        </w:tc>
        <w:tc>
          <w:tcPr>
            <w:tcW w:w="5040" w:type="dxa"/>
            <w:gridSpan w:val="2"/>
            <w:tcMar>
              <w:bottom w:w="288" w:type="dxa"/>
            </w:tcMar>
            <w:vAlign w:val="bottom"/>
          </w:tcPr>
          <w:sdt>
            <w:sdtPr>
              <w:rPr>
                <w:lang w:val="nl-NL"/>
              </w:rPr>
              <w:alias w:val="Adres"/>
              <w:tag w:val=""/>
              <w:id w:val="181871078"/>
              <w:placeholder>
                <w:docPart w:val="718035A6BDBC4553AFA7D580801E1993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[Adres, Postcode Plaats]</w:t>
                </w:r>
              </w:p>
            </w:sdtContent>
          </w:sdt>
          <w:p w:rsidR="00BD2B34" w:rsidRPr="00A60E69" w:rsidRDefault="00A60E69" w:rsidP="00BD2B34">
            <w:pPr>
              <w:pStyle w:val="Contactgegevens"/>
              <w:rPr>
                <w:lang w:val="nl-NL"/>
              </w:rPr>
            </w:pPr>
            <w:sdt>
              <w:sdtPr>
                <w:rPr>
                  <w:lang w:val="nl-NL"/>
                </w:rPr>
                <w:alias w:val="Telefoon bedrijf"/>
                <w:tag w:val=""/>
                <w:id w:val="-1313101163"/>
                <w:placeholder>
                  <w:docPart w:val="C53BA29609AF4150A4670B0171080A4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[Telefoon]</w:t>
                </w:r>
              </w:sdtContent>
            </w:sdt>
            <w:r w:rsidR="00BD2B34" w:rsidRPr="00A60E69">
              <w:rPr>
                <w:lang w:val="nl-NL"/>
              </w:rPr>
              <w:t xml:space="preserve"> </w:t>
            </w:r>
            <w:sdt>
              <w:sdtPr>
                <w:rPr>
                  <w:lang w:val="nl-NL"/>
                </w:rPr>
                <w:alias w:val="E-mail"/>
                <w:tag w:val=""/>
                <w:id w:val="2044016173"/>
                <w:placeholder>
                  <w:docPart w:val="039093CCEDE24563B3979628DA00C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BD2B34" w:rsidRPr="00A60E69">
                  <w:rPr>
                    <w:lang w:val="nl-NL"/>
                  </w:rPr>
                  <w:t>[E-mailades]</w:t>
                </w:r>
              </w:sdtContent>
            </w:sdt>
          </w:p>
          <w:sdt>
            <w:sdtPr>
              <w:rPr>
                <w:lang w:val="nl-NL"/>
              </w:rPr>
              <w:alias w:val="Internetadres"/>
              <w:tag w:val=""/>
              <w:id w:val="-1657523979"/>
              <w:placeholder>
                <w:docPart w:val="2482CFD99F0B4579BEBFE5E2B2DB9EE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D2B34" w:rsidRPr="00A60E69" w:rsidRDefault="00BD2B34" w:rsidP="00BD2B34">
                <w:pPr>
                  <w:pStyle w:val="Contactgegevens"/>
                  <w:rPr>
                    <w:lang w:val="nl-NL"/>
                  </w:rPr>
                </w:pPr>
                <w:r w:rsidRPr="00A60E69">
                  <w:rPr>
                    <w:lang w:val="nl-NL"/>
                  </w:rPr>
                  <w:t>[Internetadres]</w:t>
                </w:r>
              </w:p>
            </w:sdtContent>
          </w:sdt>
        </w:tc>
      </w:tr>
    </w:tbl>
    <w:p w:rsidR="00B96F36" w:rsidRPr="00A60E69" w:rsidRDefault="00DF2E34">
      <w:pPr>
        <w:rPr>
          <w:lang w:val="nl-NL"/>
        </w:rPr>
      </w:pPr>
      <w:r w:rsidRPr="00A60E6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742400"/>
                <wp:effectExtent l="0" t="0" r="0" b="1905"/>
                <wp:wrapNone/>
                <wp:docPr id="8" name="Achtergrondafbeelding" descr="Achtergrondillustratie van bambo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7424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892FC" id="Achtergrondafbeelding" o:spid="_x0000_s1026" alt="Achtergrondillustratie van bamboe" style="position:absolute;margin-left:164.9pt;margin-top:0;width:382.95pt;height:845.85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Afbeelding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</w:p>
    <w:sectPr w:rsidR="00B96F36" w:rsidRPr="00A60E69" w:rsidSect="00010DF4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F36"/>
    <w:rsid w:val="00010DF4"/>
    <w:rsid w:val="004B7529"/>
    <w:rsid w:val="005E5348"/>
    <w:rsid w:val="009A45ED"/>
    <w:rsid w:val="00A367A4"/>
    <w:rsid w:val="00A60E69"/>
    <w:rsid w:val="00AA0E05"/>
    <w:rsid w:val="00B17F54"/>
    <w:rsid w:val="00B3204A"/>
    <w:rsid w:val="00B96F36"/>
    <w:rsid w:val="00BD2B34"/>
    <w:rsid w:val="00DF2E34"/>
    <w:rsid w:val="00F0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elraster1">
    <w:name w:val="Tabelraster1"/>
    <w:basedOn w:val="Standaardtabe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am">
    <w:name w:val="Naam"/>
    <w:basedOn w:val="Standaard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Contactgegevens">
    <w:name w:val="Contactgegevens"/>
    <w:basedOn w:val="Standaard"/>
    <w:uiPriority w:val="1"/>
    <w:qFormat/>
    <w:pPr>
      <w:spacing w:line="228" w:lineRule="auto"/>
      <w:ind w:left="288" w:right="936"/>
    </w:pPr>
  </w:style>
  <w:style w:type="character" w:styleId="Hyperlink">
    <w:name w:val="Hyperlink"/>
    <w:basedOn w:val="Standaardalinea-lettertype"/>
    <w:uiPriority w:val="99"/>
    <w:unhideWhenUsed/>
    <w:rPr>
      <w:color w:val="7F7F7F" w:themeColor="hyperlink"/>
      <w:u w:val="none"/>
    </w:rPr>
  </w:style>
  <w:style w:type="character" w:customStyle="1" w:styleId="Tekstvantijdelijkeaanduiding1">
    <w:name w:val="Tekst van tijdelijke aanduiding1"/>
    <w:basedOn w:val="Standaardalinea-lettertype"/>
    <w:uiPriority w:val="99"/>
    <w:semiHidden/>
    <w:rPr>
      <w:color w:val="808080"/>
    </w:rPr>
  </w:style>
  <w:style w:type="paragraph" w:customStyle="1" w:styleId="Ballontekst1">
    <w:name w:val="Ballontekst1"/>
    <w:basedOn w:val="Standaard"/>
    <w:link w:val="Tekenballontekst"/>
    <w:uiPriority w:val="99"/>
    <w:semiHidden/>
    <w:unhideWhenUsed/>
    <w:rPr>
      <w:rFonts w:ascii="Segoe UI" w:hAnsi="Segoe UI" w:cs="Segoe UI"/>
      <w:sz w:val="18"/>
    </w:rPr>
  </w:style>
  <w:style w:type="character" w:customStyle="1" w:styleId="Gevolgdehyperlink">
    <w:name w:val="Gevolgde hyperlink"/>
    <w:basedOn w:val="Standaardalinea-lettertype"/>
    <w:uiPriority w:val="99"/>
    <w:semiHidden/>
    <w:unhideWhenUsed/>
    <w:rPr>
      <w:color w:val="7F7F7F" w:themeColor="followedHyperlink"/>
      <w:u w:val="none"/>
    </w:rPr>
  </w:style>
  <w:style w:type="character" w:customStyle="1" w:styleId="Tekenballontekst">
    <w:name w:val="Teken ballontekst"/>
    <w:basedOn w:val="Standaardalinea-lettertype"/>
    <w:link w:val="Ballontekst1"/>
    <w:uiPriority w:val="99"/>
    <w:semiHidden/>
    <w:rPr>
      <w:rFonts w:ascii="Segoe UI" w:hAnsi="Segoe UI" w:cs="Segoe UI"/>
      <w:sz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F2E3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2E34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F045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DA495C454B4036B615DBCB5D8F2A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157E06-E04B-4821-80FA-0D3EF6754596}"/>
      </w:docPartPr>
      <w:docPartBody>
        <w:p w:rsidR="00FD172D" w:rsidRDefault="00FD172D" w:rsidP="00FD172D">
          <w:pPr>
            <w:pStyle w:val="E1DA495C454B4036B615DBCB5D8F2A285"/>
          </w:pPr>
          <w:r w:rsidRPr="00BD2B34">
            <w:rPr>
              <w:rStyle w:val="Tekstvantijdelijkeaanduiding"/>
            </w:rPr>
            <w:t>UW NAAM HIER</w:t>
          </w:r>
        </w:p>
      </w:docPartBody>
    </w:docPart>
    <w:docPart>
      <w:docPartPr>
        <w:name w:val="8F8D615A167C4CBA9A1CF1F2546B10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5AC86D-6621-4C21-9DD8-36BE90AA1DD3}"/>
      </w:docPartPr>
      <w:docPartBody>
        <w:p w:rsidR="00FD172D" w:rsidRDefault="00FD172D" w:rsidP="00FD172D">
          <w:pPr>
            <w:pStyle w:val="8F8D615A167C4CBA9A1CF1F2546B108C5"/>
          </w:pPr>
          <w:r w:rsidRPr="00BD2B34">
            <w:rPr>
              <w:rStyle w:val="Tekstvantijdelijkeaanduiding"/>
            </w:rPr>
            <w:t>UW NAAM HIER</w:t>
          </w:r>
        </w:p>
      </w:docPartBody>
    </w:docPart>
    <w:docPart>
      <w:docPartPr>
        <w:name w:val="583452C6D38747A89FCFD3DD5877B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76CF99-A52D-4C32-B446-245314AC643A}"/>
      </w:docPartPr>
      <w:docPartBody>
        <w:p w:rsidR="00FD172D" w:rsidRDefault="00FD172D" w:rsidP="00FD172D">
          <w:pPr>
            <w:pStyle w:val="583452C6D38747A89FCFD3DD5877BB2F5"/>
          </w:pPr>
          <w:r w:rsidRPr="00010DF4">
            <w:rPr>
              <w:lang w:val="nl-NL"/>
            </w:rPr>
            <w:t>[Adres, Postcode Plaats]</w:t>
          </w:r>
        </w:p>
      </w:docPartBody>
    </w:docPart>
    <w:docPart>
      <w:docPartPr>
        <w:name w:val="8FF43BA8ADCE4B7CAAD80761C3279C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0E2199-2789-48A0-9322-6A377B83783C}"/>
      </w:docPartPr>
      <w:docPartBody>
        <w:p w:rsidR="00FD172D" w:rsidRDefault="00FD172D" w:rsidP="00FD172D">
          <w:pPr>
            <w:pStyle w:val="8FF43BA8ADCE4B7CAAD80761C3279C0D5"/>
          </w:pPr>
          <w:r w:rsidRPr="00010DF4">
            <w:rPr>
              <w:lang w:val="nl-NL"/>
            </w:rPr>
            <w:t>[Telefoon]</w:t>
          </w:r>
        </w:p>
      </w:docPartBody>
    </w:docPart>
    <w:docPart>
      <w:docPartPr>
        <w:name w:val="E36AC3C971F54E6AA1D35CD929226F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1E130B-7A5E-4057-8B78-BEE0F3622144}"/>
      </w:docPartPr>
      <w:docPartBody>
        <w:p w:rsidR="00FD172D" w:rsidRDefault="00FD172D" w:rsidP="00FD172D">
          <w:pPr>
            <w:pStyle w:val="E36AC3C971F54E6AA1D35CD929226F955"/>
          </w:pPr>
          <w:r w:rsidRPr="00010DF4">
            <w:rPr>
              <w:lang w:val="nl-NL"/>
            </w:rPr>
            <w:t>[E-mailades]</w:t>
          </w:r>
        </w:p>
      </w:docPartBody>
    </w:docPart>
    <w:docPart>
      <w:docPartPr>
        <w:name w:val="5FA8D709AC314BB0A4E4D27DAA8E47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9C1334-F93A-4734-967F-4912943E1686}"/>
      </w:docPartPr>
      <w:docPartBody>
        <w:p w:rsidR="00FD172D" w:rsidRDefault="00FD172D" w:rsidP="00FD172D">
          <w:pPr>
            <w:pStyle w:val="5FA8D709AC314BB0A4E4D27DAA8E47A45"/>
          </w:pPr>
          <w:r w:rsidRPr="00010DF4">
            <w:rPr>
              <w:lang w:val="nl-NL"/>
            </w:rPr>
            <w:t>[Internetadres]</w:t>
          </w:r>
        </w:p>
      </w:docPartBody>
    </w:docPart>
    <w:docPart>
      <w:docPartPr>
        <w:name w:val="B5B7BBFED1204880AA57D61C36D7E4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D6D73D-0E7C-4BD4-84BD-25F6029E73DD}"/>
      </w:docPartPr>
      <w:docPartBody>
        <w:p w:rsidR="00FD172D" w:rsidRDefault="00FD172D" w:rsidP="00FD172D">
          <w:pPr>
            <w:pStyle w:val="B5B7BBFED1204880AA57D61C36D7E4395"/>
          </w:pPr>
          <w:r w:rsidRPr="00010DF4">
            <w:rPr>
              <w:lang w:val="nl-NL"/>
            </w:rPr>
            <w:t>[Adres, Postcode Plaats]</w:t>
          </w:r>
        </w:p>
      </w:docPartBody>
    </w:docPart>
    <w:docPart>
      <w:docPartPr>
        <w:name w:val="ADC7BD3191A542989ECF7C299FB7A5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51B9FC-4285-431F-90B7-FD786DBB86CE}"/>
      </w:docPartPr>
      <w:docPartBody>
        <w:p w:rsidR="00FD172D" w:rsidRDefault="00FD172D" w:rsidP="00FD172D">
          <w:pPr>
            <w:pStyle w:val="ADC7BD3191A542989ECF7C299FB7A5505"/>
          </w:pPr>
          <w:r w:rsidRPr="00010DF4">
            <w:rPr>
              <w:lang w:val="nl-NL"/>
            </w:rPr>
            <w:t>[Telefoon]</w:t>
          </w:r>
        </w:p>
      </w:docPartBody>
    </w:docPart>
    <w:docPart>
      <w:docPartPr>
        <w:name w:val="BE619D051E194D30A145650D1BDF10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494E71-03E3-42D1-8F7B-D8B390FC8985}"/>
      </w:docPartPr>
      <w:docPartBody>
        <w:p w:rsidR="00FD172D" w:rsidRDefault="00FD172D" w:rsidP="00FD172D">
          <w:pPr>
            <w:pStyle w:val="BE619D051E194D30A145650D1BDF10D75"/>
          </w:pPr>
          <w:r w:rsidRPr="00010DF4">
            <w:rPr>
              <w:lang w:val="nl-NL"/>
            </w:rPr>
            <w:t>[E-mailades]</w:t>
          </w:r>
        </w:p>
      </w:docPartBody>
    </w:docPart>
    <w:docPart>
      <w:docPartPr>
        <w:name w:val="6563D3B6A8634DB6AB8BC4EF5C5688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1DA91-68D9-4FAD-9FC7-12F16F07B466}"/>
      </w:docPartPr>
      <w:docPartBody>
        <w:p w:rsidR="00FD172D" w:rsidRDefault="00FD172D" w:rsidP="00FD172D">
          <w:pPr>
            <w:pStyle w:val="6563D3B6A8634DB6AB8BC4EF5C56888F5"/>
          </w:pPr>
          <w:r w:rsidRPr="00010DF4">
            <w:rPr>
              <w:lang w:val="nl-NL"/>
            </w:rPr>
            <w:t>[Internetadres]</w:t>
          </w:r>
        </w:p>
      </w:docPartBody>
    </w:docPart>
    <w:docPart>
      <w:docPartPr>
        <w:name w:val="433FA7F9945B47839A4CE71B56D3B3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8A36A5-BBB1-47EF-87F8-118CC2E84F0E}"/>
      </w:docPartPr>
      <w:docPartBody>
        <w:p w:rsidR="00FD172D" w:rsidRDefault="00FD172D" w:rsidP="00FD172D">
          <w:pPr>
            <w:pStyle w:val="433FA7F9945B47839A4CE71B56D3B3F43"/>
          </w:pPr>
          <w:r w:rsidRPr="00BD2B34">
            <w:rPr>
              <w:rStyle w:val="Tekstvantijdelijkeaanduiding"/>
            </w:rPr>
            <w:t>UW NAAM HIER</w:t>
          </w:r>
        </w:p>
      </w:docPartBody>
    </w:docPart>
    <w:docPart>
      <w:docPartPr>
        <w:name w:val="B7CF6ADBDC2B408985DB82FDC9713B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668836-27E1-4F58-9BDE-8BD60F6D4652}"/>
      </w:docPartPr>
      <w:docPartBody>
        <w:p w:rsidR="00FD172D" w:rsidRDefault="00FD172D" w:rsidP="00FD172D">
          <w:pPr>
            <w:pStyle w:val="B7CF6ADBDC2B408985DB82FDC9713B383"/>
          </w:pPr>
          <w:r w:rsidRPr="00BD2B34">
            <w:rPr>
              <w:rStyle w:val="Tekstvantijdelijkeaanduiding"/>
            </w:rPr>
            <w:t>UW NAAM HIER</w:t>
          </w:r>
        </w:p>
      </w:docPartBody>
    </w:docPart>
    <w:docPart>
      <w:docPartPr>
        <w:name w:val="C91313AA46AA4374A78C51C804F208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7FAACB-3802-4A24-A37B-40B5DE2DFC25}"/>
      </w:docPartPr>
      <w:docPartBody>
        <w:p w:rsidR="00FD172D" w:rsidRDefault="00FD172D" w:rsidP="00FD172D">
          <w:pPr>
            <w:pStyle w:val="C91313AA46AA4374A78C51C804F208C53"/>
          </w:pPr>
          <w:r w:rsidRPr="00010DF4">
            <w:rPr>
              <w:lang w:val="nl-NL"/>
            </w:rPr>
            <w:t>[Adres, Postcode Plaats]</w:t>
          </w:r>
        </w:p>
      </w:docPartBody>
    </w:docPart>
    <w:docPart>
      <w:docPartPr>
        <w:name w:val="C9A627AF359E42D18CA120ED31C751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086CFE-556B-4B19-8614-70E095A5182D}"/>
      </w:docPartPr>
      <w:docPartBody>
        <w:p w:rsidR="00FD172D" w:rsidRDefault="00FD172D" w:rsidP="00FD172D">
          <w:pPr>
            <w:pStyle w:val="C9A627AF359E42D18CA120ED31C751453"/>
          </w:pPr>
          <w:r w:rsidRPr="00010DF4">
            <w:rPr>
              <w:lang w:val="nl-NL"/>
            </w:rPr>
            <w:t>[Telefoon]</w:t>
          </w:r>
        </w:p>
      </w:docPartBody>
    </w:docPart>
    <w:docPart>
      <w:docPartPr>
        <w:name w:val="6AB8BC20CEBB41FF908BAC1FE9D5AF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45087F-6450-41EF-9100-9F055B9F90D1}"/>
      </w:docPartPr>
      <w:docPartBody>
        <w:p w:rsidR="00FD172D" w:rsidRDefault="00FD172D" w:rsidP="00FD172D">
          <w:pPr>
            <w:pStyle w:val="6AB8BC20CEBB41FF908BAC1FE9D5AFAC3"/>
          </w:pPr>
          <w:r w:rsidRPr="00010DF4">
            <w:rPr>
              <w:lang w:val="nl-NL"/>
            </w:rPr>
            <w:t>[E-mailades]</w:t>
          </w:r>
        </w:p>
      </w:docPartBody>
    </w:docPart>
    <w:docPart>
      <w:docPartPr>
        <w:name w:val="C611CA8CBC004DD7BFD19CB8435DECE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E51E30-BF02-4BC6-ABFB-AFE9680223D4}"/>
      </w:docPartPr>
      <w:docPartBody>
        <w:p w:rsidR="00FD172D" w:rsidRDefault="00FD172D" w:rsidP="00FD172D">
          <w:pPr>
            <w:pStyle w:val="C611CA8CBC004DD7BFD19CB8435DECE73"/>
          </w:pPr>
          <w:r w:rsidRPr="00010DF4">
            <w:rPr>
              <w:lang w:val="nl-NL"/>
            </w:rPr>
            <w:t>[Internetadres]</w:t>
          </w:r>
        </w:p>
      </w:docPartBody>
    </w:docPart>
    <w:docPart>
      <w:docPartPr>
        <w:name w:val="2085116DDB59448AA4A0D51A04C8EA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9141D6-D448-4E65-B3C1-843F2AC647BF}"/>
      </w:docPartPr>
      <w:docPartBody>
        <w:p w:rsidR="00FD172D" w:rsidRDefault="00FD172D" w:rsidP="00FD172D">
          <w:pPr>
            <w:pStyle w:val="2085116DDB59448AA4A0D51A04C8EA403"/>
          </w:pPr>
          <w:r w:rsidRPr="00010DF4">
            <w:rPr>
              <w:lang w:val="nl-NL"/>
            </w:rPr>
            <w:t>[Adres, Postcode Plaats]</w:t>
          </w:r>
        </w:p>
      </w:docPartBody>
    </w:docPart>
    <w:docPart>
      <w:docPartPr>
        <w:name w:val="EDA0D3DAECC54250B5C2A8A0B2345B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BAD9F1-DCE0-46DF-B421-15C22E57D376}"/>
      </w:docPartPr>
      <w:docPartBody>
        <w:p w:rsidR="00FD172D" w:rsidRDefault="00FD172D" w:rsidP="00FD172D">
          <w:pPr>
            <w:pStyle w:val="EDA0D3DAECC54250B5C2A8A0B2345B683"/>
          </w:pPr>
          <w:r w:rsidRPr="00010DF4">
            <w:rPr>
              <w:lang w:val="nl-NL"/>
            </w:rPr>
            <w:t>[Telefoon]</w:t>
          </w:r>
        </w:p>
      </w:docPartBody>
    </w:docPart>
    <w:docPart>
      <w:docPartPr>
        <w:name w:val="59EC86A426344DA4B61FFE1124E9F5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4D4D35-C711-4A9D-9491-1EF9A44AB5F2}"/>
      </w:docPartPr>
      <w:docPartBody>
        <w:p w:rsidR="00FD172D" w:rsidRDefault="00FD172D" w:rsidP="00FD172D">
          <w:pPr>
            <w:pStyle w:val="59EC86A426344DA4B61FFE1124E9F5753"/>
          </w:pPr>
          <w:r w:rsidRPr="00010DF4">
            <w:rPr>
              <w:lang w:val="nl-NL"/>
            </w:rPr>
            <w:t>[E-mailades]</w:t>
          </w:r>
        </w:p>
      </w:docPartBody>
    </w:docPart>
    <w:docPart>
      <w:docPartPr>
        <w:name w:val="52C0C63E307440C1A296621CCCEBA9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498D10-27EC-4D2F-8DF2-6C5BF319AD95}"/>
      </w:docPartPr>
      <w:docPartBody>
        <w:p w:rsidR="00FD172D" w:rsidRDefault="00FD172D" w:rsidP="00FD172D">
          <w:pPr>
            <w:pStyle w:val="52C0C63E307440C1A296621CCCEBA9E23"/>
          </w:pPr>
          <w:r w:rsidRPr="00010DF4">
            <w:rPr>
              <w:lang w:val="nl-NL"/>
            </w:rPr>
            <w:t>[Internetadres]</w:t>
          </w:r>
        </w:p>
      </w:docPartBody>
    </w:docPart>
    <w:docPart>
      <w:docPartPr>
        <w:name w:val="A57E00F2AC2F448E824F597C110E9C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69F45-C417-458B-A287-13ACA10B8CEC}"/>
      </w:docPartPr>
      <w:docPartBody>
        <w:p w:rsidR="00FD172D" w:rsidRDefault="00FD172D" w:rsidP="00FD172D">
          <w:pPr>
            <w:pStyle w:val="A57E00F2AC2F448E824F597C110E9C503"/>
          </w:pPr>
          <w:r w:rsidRPr="00BD2B34">
            <w:rPr>
              <w:rStyle w:val="Tekstvantijdelijkeaanduiding"/>
            </w:rPr>
            <w:t>UW NAAM HIER</w:t>
          </w:r>
        </w:p>
      </w:docPartBody>
    </w:docPart>
    <w:docPart>
      <w:docPartPr>
        <w:name w:val="9049092C773F42ECBCFE53E0458F51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1263A9-424F-4EC3-8B43-A00BC33B0C13}"/>
      </w:docPartPr>
      <w:docPartBody>
        <w:p w:rsidR="00FD172D" w:rsidRDefault="00FD172D" w:rsidP="00FD172D">
          <w:pPr>
            <w:pStyle w:val="9049092C773F42ECBCFE53E0458F51C33"/>
          </w:pPr>
          <w:r w:rsidRPr="00BD2B34">
            <w:rPr>
              <w:rStyle w:val="Tekstvantijdelijkeaanduiding"/>
            </w:rPr>
            <w:t>UW NAAM HIER</w:t>
          </w:r>
        </w:p>
      </w:docPartBody>
    </w:docPart>
    <w:docPart>
      <w:docPartPr>
        <w:name w:val="85AE2D6BBFA743BEBE6B98FDAB2AD4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9129D1-2118-47B9-90E4-12DC24684008}"/>
      </w:docPartPr>
      <w:docPartBody>
        <w:p w:rsidR="00FD172D" w:rsidRDefault="00FD172D" w:rsidP="00FD172D">
          <w:pPr>
            <w:pStyle w:val="85AE2D6BBFA743BEBE6B98FDAB2AD4203"/>
          </w:pPr>
          <w:r w:rsidRPr="00010DF4">
            <w:rPr>
              <w:lang w:val="nl-NL"/>
            </w:rPr>
            <w:t>[Adres, Postcode Plaats]</w:t>
          </w:r>
        </w:p>
      </w:docPartBody>
    </w:docPart>
    <w:docPart>
      <w:docPartPr>
        <w:name w:val="C6E39D837F8E43B592FE4B9EE3778A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6E8BCF-5D1F-4C4D-9BE3-9E6C70493964}"/>
      </w:docPartPr>
      <w:docPartBody>
        <w:p w:rsidR="00FD172D" w:rsidRDefault="00FD172D" w:rsidP="00FD172D">
          <w:pPr>
            <w:pStyle w:val="C6E39D837F8E43B592FE4B9EE3778AE53"/>
          </w:pPr>
          <w:r w:rsidRPr="00010DF4">
            <w:rPr>
              <w:lang w:val="nl-NL"/>
            </w:rPr>
            <w:t>[Telefoon]</w:t>
          </w:r>
        </w:p>
      </w:docPartBody>
    </w:docPart>
    <w:docPart>
      <w:docPartPr>
        <w:name w:val="00B8F80C67A74FC8AFC6A7C6FBF07B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F08D67-FF42-47FD-954B-69A4043B47D6}"/>
      </w:docPartPr>
      <w:docPartBody>
        <w:p w:rsidR="00FD172D" w:rsidRDefault="00FD172D" w:rsidP="00FD172D">
          <w:pPr>
            <w:pStyle w:val="00B8F80C67A74FC8AFC6A7C6FBF07BA43"/>
          </w:pPr>
          <w:r w:rsidRPr="00010DF4">
            <w:rPr>
              <w:lang w:val="nl-NL"/>
            </w:rPr>
            <w:t>[E-mailades]</w:t>
          </w:r>
        </w:p>
      </w:docPartBody>
    </w:docPart>
    <w:docPart>
      <w:docPartPr>
        <w:name w:val="6C963CACD9E24757B3C2BBDEC77B68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24A5BC-2195-4A06-8CE9-3DFC305D118E}"/>
      </w:docPartPr>
      <w:docPartBody>
        <w:p w:rsidR="00FD172D" w:rsidRDefault="00FD172D" w:rsidP="00FD172D">
          <w:pPr>
            <w:pStyle w:val="6C963CACD9E24757B3C2BBDEC77B687D3"/>
          </w:pPr>
          <w:r w:rsidRPr="00010DF4">
            <w:rPr>
              <w:lang w:val="nl-NL"/>
            </w:rPr>
            <w:t>[Internetadres]</w:t>
          </w:r>
        </w:p>
      </w:docPartBody>
    </w:docPart>
    <w:docPart>
      <w:docPartPr>
        <w:name w:val="443E709574334F83BB81A91BD0D4DB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AC760D-0E78-4E5F-8E86-FEE80C46E6EE}"/>
      </w:docPartPr>
      <w:docPartBody>
        <w:p w:rsidR="00FD172D" w:rsidRDefault="00FD172D" w:rsidP="00FD172D">
          <w:pPr>
            <w:pStyle w:val="443E709574334F83BB81A91BD0D4DB103"/>
          </w:pPr>
          <w:r w:rsidRPr="00010DF4">
            <w:rPr>
              <w:lang w:val="nl-NL"/>
            </w:rPr>
            <w:t>[Adres, Postcode Plaats]</w:t>
          </w:r>
        </w:p>
      </w:docPartBody>
    </w:docPart>
    <w:docPart>
      <w:docPartPr>
        <w:name w:val="EA8C8437CB884F29900CAD04BAA28A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AAFC1C-42CD-475A-9BC7-532DFE3AEB23}"/>
      </w:docPartPr>
      <w:docPartBody>
        <w:p w:rsidR="00FD172D" w:rsidRDefault="00FD172D" w:rsidP="00FD172D">
          <w:pPr>
            <w:pStyle w:val="EA8C8437CB884F29900CAD04BAA28A193"/>
          </w:pPr>
          <w:r w:rsidRPr="00010DF4">
            <w:rPr>
              <w:lang w:val="nl-NL"/>
            </w:rPr>
            <w:t>[Telefoon]</w:t>
          </w:r>
        </w:p>
      </w:docPartBody>
    </w:docPart>
    <w:docPart>
      <w:docPartPr>
        <w:name w:val="7B818E01788B4B7B992C92FEBC63A2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797DF6-6F8D-4212-835B-58430CFE4079}"/>
      </w:docPartPr>
      <w:docPartBody>
        <w:p w:rsidR="00FD172D" w:rsidRDefault="00FD172D" w:rsidP="00FD172D">
          <w:pPr>
            <w:pStyle w:val="7B818E01788B4B7B992C92FEBC63A2AC3"/>
          </w:pPr>
          <w:r w:rsidRPr="00010DF4">
            <w:rPr>
              <w:lang w:val="nl-NL"/>
            </w:rPr>
            <w:t>[E-mailades]</w:t>
          </w:r>
        </w:p>
      </w:docPartBody>
    </w:docPart>
    <w:docPart>
      <w:docPartPr>
        <w:name w:val="DA32BABD8683494D8075659CBE8362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550025-9B69-4D08-99A9-4B31766F0C7B}"/>
      </w:docPartPr>
      <w:docPartBody>
        <w:p w:rsidR="00FD172D" w:rsidRDefault="00FD172D" w:rsidP="00FD172D">
          <w:pPr>
            <w:pStyle w:val="DA32BABD8683494D8075659CBE8362EB3"/>
          </w:pPr>
          <w:r w:rsidRPr="00010DF4">
            <w:rPr>
              <w:lang w:val="nl-NL"/>
            </w:rPr>
            <w:t>[Internetadres]</w:t>
          </w:r>
        </w:p>
      </w:docPartBody>
    </w:docPart>
    <w:docPart>
      <w:docPartPr>
        <w:name w:val="DB7A5551E0374EAEA72F3A748A3BE7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E5898C-9A30-4FB5-B0A4-2659B7A7FD53}"/>
      </w:docPartPr>
      <w:docPartBody>
        <w:p w:rsidR="00FD172D" w:rsidRDefault="00FD172D" w:rsidP="00FD172D">
          <w:pPr>
            <w:pStyle w:val="DB7A5551E0374EAEA72F3A748A3BE7D73"/>
          </w:pPr>
          <w:r w:rsidRPr="00BD2B34">
            <w:rPr>
              <w:rStyle w:val="Tekstvantijdelijkeaanduiding"/>
            </w:rPr>
            <w:t>UW NAAM HIER</w:t>
          </w:r>
        </w:p>
      </w:docPartBody>
    </w:docPart>
    <w:docPart>
      <w:docPartPr>
        <w:name w:val="9F3D6E9D5D07443FB2586EF7BABE92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169989-41F9-4291-9795-1DFE3A8587B9}"/>
      </w:docPartPr>
      <w:docPartBody>
        <w:p w:rsidR="00FD172D" w:rsidRDefault="00FD172D" w:rsidP="00FD172D">
          <w:pPr>
            <w:pStyle w:val="9F3D6E9D5D07443FB2586EF7BABE92A93"/>
          </w:pPr>
          <w:r w:rsidRPr="00BD2B34">
            <w:rPr>
              <w:rStyle w:val="Tekstvantijdelijkeaanduiding"/>
            </w:rPr>
            <w:t>UW NAAM HIER</w:t>
          </w:r>
        </w:p>
      </w:docPartBody>
    </w:docPart>
    <w:docPart>
      <w:docPartPr>
        <w:name w:val="32BE0386EA684C138BA24BA391198E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AA79B2-B5A5-499B-A0FD-D6B5BFDA060D}"/>
      </w:docPartPr>
      <w:docPartBody>
        <w:p w:rsidR="00FD172D" w:rsidRDefault="00FD172D" w:rsidP="00FD172D">
          <w:pPr>
            <w:pStyle w:val="32BE0386EA684C138BA24BA391198EC03"/>
          </w:pPr>
          <w:r w:rsidRPr="00010DF4">
            <w:rPr>
              <w:lang w:val="nl-NL"/>
            </w:rPr>
            <w:t>[Adres, Postcode Plaats]</w:t>
          </w:r>
        </w:p>
      </w:docPartBody>
    </w:docPart>
    <w:docPart>
      <w:docPartPr>
        <w:name w:val="CEA97305B89D4A499C4E282A1F41A3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740894-32C7-4A55-B113-E654A3945C61}"/>
      </w:docPartPr>
      <w:docPartBody>
        <w:p w:rsidR="00FD172D" w:rsidRDefault="00FD172D" w:rsidP="00FD172D">
          <w:pPr>
            <w:pStyle w:val="CEA97305B89D4A499C4E282A1F41A3933"/>
          </w:pPr>
          <w:r w:rsidRPr="00010DF4">
            <w:rPr>
              <w:lang w:val="nl-NL"/>
            </w:rPr>
            <w:t>[Telefoon]</w:t>
          </w:r>
        </w:p>
      </w:docPartBody>
    </w:docPart>
    <w:docPart>
      <w:docPartPr>
        <w:name w:val="BAAA91A0D25C41E886A3B5A7E519A6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59A938-071C-43F8-800D-592917FE147B}"/>
      </w:docPartPr>
      <w:docPartBody>
        <w:p w:rsidR="00FD172D" w:rsidRDefault="00FD172D" w:rsidP="00FD172D">
          <w:pPr>
            <w:pStyle w:val="BAAA91A0D25C41E886A3B5A7E519A6733"/>
          </w:pPr>
          <w:r w:rsidRPr="00010DF4">
            <w:rPr>
              <w:lang w:val="nl-NL"/>
            </w:rPr>
            <w:t>[E-mailades]</w:t>
          </w:r>
        </w:p>
      </w:docPartBody>
    </w:docPart>
    <w:docPart>
      <w:docPartPr>
        <w:name w:val="EA759D8F5D8A48788BE7B8350D84C8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43C131-0EED-4B63-93E1-E4CD68001603}"/>
      </w:docPartPr>
      <w:docPartBody>
        <w:p w:rsidR="00FD172D" w:rsidRDefault="00FD172D" w:rsidP="00FD172D">
          <w:pPr>
            <w:pStyle w:val="EA759D8F5D8A48788BE7B8350D84C89C3"/>
          </w:pPr>
          <w:r w:rsidRPr="00010DF4">
            <w:rPr>
              <w:lang w:val="nl-NL"/>
            </w:rPr>
            <w:t>[Internetadres]</w:t>
          </w:r>
        </w:p>
      </w:docPartBody>
    </w:docPart>
    <w:docPart>
      <w:docPartPr>
        <w:name w:val="904991C66F71444CA85B5AA97D1AC6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ED8569-4E46-4566-9533-412F6FC7495E}"/>
      </w:docPartPr>
      <w:docPartBody>
        <w:p w:rsidR="00FD172D" w:rsidRDefault="00FD172D" w:rsidP="00FD172D">
          <w:pPr>
            <w:pStyle w:val="904991C66F71444CA85B5AA97D1AC6BE3"/>
          </w:pPr>
          <w:r w:rsidRPr="00010DF4">
            <w:rPr>
              <w:lang w:val="nl-NL"/>
            </w:rPr>
            <w:t>[Adres, Postcode Plaats]</w:t>
          </w:r>
        </w:p>
      </w:docPartBody>
    </w:docPart>
    <w:docPart>
      <w:docPartPr>
        <w:name w:val="FC9D217E8DF84317A150D7B8E7EC74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CFF19F-9E6C-4AF4-9E3B-16947D51B92E}"/>
      </w:docPartPr>
      <w:docPartBody>
        <w:p w:rsidR="00FD172D" w:rsidRDefault="00FD172D" w:rsidP="00FD172D">
          <w:pPr>
            <w:pStyle w:val="FC9D217E8DF84317A150D7B8E7EC74F43"/>
          </w:pPr>
          <w:r w:rsidRPr="00010DF4">
            <w:rPr>
              <w:lang w:val="nl-NL"/>
            </w:rPr>
            <w:t>[Telefoon]</w:t>
          </w:r>
        </w:p>
      </w:docPartBody>
    </w:docPart>
    <w:docPart>
      <w:docPartPr>
        <w:name w:val="D9A8B83691EA4E808078ABCC51ED22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49D7CA-C4C7-419E-BB37-D2A6349F5FFF}"/>
      </w:docPartPr>
      <w:docPartBody>
        <w:p w:rsidR="00FD172D" w:rsidRDefault="00FD172D" w:rsidP="00FD172D">
          <w:pPr>
            <w:pStyle w:val="D9A8B83691EA4E808078ABCC51ED22A63"/>
          </w:pPr>
          <w:r w:rsidRPr="00010DF4">
            <w:rPr>
              <w:lang w:val="nl-NL"/>
            </w:rPr>
            <w:t>[E-mailades]</w:t>
          </w:r>
        </w:p>
      </w:docPartBody>
    </w:docPart>
    <w:docPart>
      <w:docPartPr>
        <w:name w:val="0E01DF0B38A94D6C88A17EDDD462A5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1F7811-BED2-4BE9-A31F-6EE38F4E0436}"/>
      </w:docPartPr>
      <w:docPartBody>
        <w:p w:rsidR="00FD172D" w:rsidRDefault="00FD172D" w:rsidP="00FD172D">
          <w:pPr>
            <w:pStyle w:val="0E01DF0B38A94D6C88A17EDDD462A5123"/>
          </w:pPr>
          <w:r w:rsidRPr="00010DF4">
            <w:rPr>
              <w:lang w:val="nl-NL"/>
            </w:rPr>
            <w:t>[Internetadres]</w:t>
          </w:r>
        </w:p>
      </w:docPartBody>
    </w:docPart>
    <w:docPart>
      <w:docPartPr>
        <w:name w:val="402002DFCCBB4CC284014552E1327E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B5A8CD-032A-4772-A5E8-2E3A2250EE4D}"/>
      </w:docPartPr>
      <w:docPartBody>
        <w:p w:rsidR="00FD172D" w:rsidRDefault="00FD172D" w:rsidP="00FD172D">
          <w:pPr>
            <w:pStyle w:val="402002DFCCBB4CC284014552E1327EC93"/>
          </w:pPr>
          <w:r w:rsidRPr="00BD2B34">
            <w:rPr>
              <w:rStyle w:val="Tekstvantijdelijkeaanduiding"/>
            </w:rPr>
            <w:t>UW NAAM HIER</w:t>
          </w:r>
        </w:p>
      </w:docPartBody>
    </w:docPart>
    <w:docPart>
      <w:docPartPr>
        <w:name w:val="86AF578E400840F2A1CE91FA88425B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BC87E4-5784-4AF5-87BD-D098B49DC674}"/>
      </w:docPartPr>
      <w:docPartBody>
        <w:p w:rsidR="00FD172D" w:rsidRDefault="00FD172D" w:rsidP="00FD172D">
          <w:pPr>
            <w:pStyle w:val="86AF578E400840F2A1CE91FA88425B9D3"/>
          </w:pPr>
          <w:r w:rsidRPr="00BD2B34">
            <w:rPr>
              <w:rStyle w:val="Tekstvantijdelijkeaanduiding"/>
            </w:rPr>
            <w:t>UW NAAM HIER</w:t>
          </w:r>
        </w:p>
      </w:docPartBody>
    </w:docPart>
    <w:docPart>
      <w:docPartPr>
        <w:name w:val="F1E5B6F232D24C99BBF3F2947B6368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E4E9D0-05E4-403C-998A-E9B99EEB4AB4}"/>
      </w:docPartPr>
      <w:docPartBody>
        <w:p w:rsidR="00FD172D" w:rsidRDefault="00FD172D" w:rsidP="00FD172D">
          <w:pPr>
            <w:pStyle w:val="F1E5B6F232D24C99BBF3F2947B6368F73"/>
          </w:pPr>
          <w:r w:rsidRPr="00010DF4">
            <w:rPr>
              <w:lang w:val="nl-NL"/>
            </w:rPr>
            <w:t>[Adres, Postcode Plaats]</w:t>
          </w:r>
        </w:p>
      </w:docPartBody>
    </w:docPart>
    <w:docPart>
      <w:docPartPr>
        <w:name w:val="45D5999675364B9A8F13B08D4264ED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9897C7-8DC0-4DBE-BFBD-A21C8D5043C0}"/>
      </w:docPartPr>
      <w:docPartBody>
        <w:p w:rsidR="00FD172D" w:rsidRDefault="00FD172D" w:rsidP="00FD172D">
          <w:pPr>
            <w:pStyle w:val="45D5999675364B9A8F13B08D4264ED173"/>
          </w:pPr>
          <w:r w:rsidRPr="00010DF4">
            <w:rPr>
              <w:lang w:val="nl-NL"/>
            </w:rPr>
            <w:t>[Telefoon]</w:t>
          </w:r>
        </w:p>
      </w:docPartBody>
    </w:docPart>
    <w:docPart>
      <w:docPartPr>
        <w:name w:val="E1A978AC5D84468D937850C651D8CA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449579-009F-4A49-AF98-AC830D754641}"/>
      </w:docPartPr>
      <w:docPartBody>
        <w:p w:rsidR="00FD172D" w:rsidRDefault="00FD172D" w:rsidP="00FD172D">
          <w:pPr>
            <w:pStyle w:val="E1A978AC5D84468D937850C651D8CAAB3"/>
          </w:pPr>
          <w:r w:rsidRPr="00010DF4">
            <w:rPr>
              <w:lang w:val="nl-NL"/>
            </w:rPr>
            <w:t>[E-mailades]</w:t>
          </w:r>
        </w:p>
      </w:docPartBody>
    </w:docPart>
    <w:docPart>
      <w:docPartPr>
        <w:name w:val="9859D704A2FC447899BE31266A7F1E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0029E-E62F-4398-9A6B-56ECD2B93126}"/>
      </w:docPartPr>
      <w:docPartBody>
        <w:p w:rsidR="00FD172D" w:rsidRDefault="00FD172D" w:rsidP="00FD172D">
          <w:pPr>
            <w:pStyle w:val="9859D704A2FC447899BE31266A7F1EBC3"/>
          </w:pPr>
          <w:r w:rsidRPr="00010DF4">
            <w:rPr>
              <w:lang w:val="nl-NL"/>
            </w:rPr>
            <w:t>[Internetadres]</w:t>
          </w:r>
        </w:p>
      </w:docPartBody>
    </w:docPart>
    <w:docPart>
      <w:docPartPr>
        <w:name w:val="718035A6BDBC4553AFA7D580801E19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825FFF-9CEF-48B9-869B-AB66124B5B8F}"/>
      </w:docPartPr>
      <w:docPartBody>
        <w:p w:rsidR="00FD172D" w:rsidRDefault="00FD172D" w:rsidP="00FD172D">
          <w:pPr>
            <w:pStyle w:val="718035A6BDBC4553AFA7D580801E19933"/>
          </w:pPr>
          <w:r w:rsidRPr="00010DF4">
            <w:rPr>
              <w:lang w:val="nl-NL"/>
            </w:rPr>
            <w:t>[Adres, Postcode Plaats]</w:t>
          </w:r>
        </w:p>
      </w:docPartBody>
    </w:docPart>
    <w:docPart>
      <w:docPartPr>
        <w:name w:val="C53BA29609AF4150A4670B0171080A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2883BE-7591-42A4-8682-0F739DEEB47F}"/>
      </w:docPartPr>
      <w:docPartBody>
        <w:p w:rsidR="00FD172D" w:rsidRDefault="00FD172D" w:rsidP="00FD172D">
          <w:pPr>
            <w:pStyle w:val="C53BA29609AF4150A4670B0171080A473"/>
          </w:pPr>
          <w:r w:rsidRPr="00010DF4">
            <w:rPr>
              <w:lang w:val="nl-NL"/>
            </w:rPr>
            <w:t>[Telefoon]</w:t>
          </w:r>
        </w:p>
      </w:docPartBody>
    </w:docPart>
    <w:docPart>
      <w:docPartPr>
        <w:name w:val="039093CCEDE24563B3979628DA00C7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9BBCCB-D83F-4FA5-801A-775405176668}"/>
      </w:docPartPr>
      <w:docPartBody>
        <w:p w:rsidR="00FD172D" w:rsidRDefault="00FD172D" w:rsidP="00FD172D">
          <w:pPr>
            <w:pStyle w:val="039093CCEDE24563B3979628DA00C7513"/>
          </w:pPr>
          <w:r w:rsidRPr="00010DF4">
            <w:rPr>
              <w:lang w:val="nl-NL"/>
            </w:rPr>
            <w:t>[E-mailades]</w:t>
          </w:r>
        </w:p>
      </w:docPartBody>
    </w:docPart>
    <w:docPart>
      <w:docPartPr>
        <w:name w:val="2482CFD99F0B4579BEBFE5E2B2DB9E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A5F4CC-16B9-45BE-9C52-55BE8D57E217}"/>
      </w:docPartPr>
      <w:docPartBody>
        <w:p w:rsidR="00FD172D" w:rsidRDefault="00FD172D" w:rsidP="00FD172D">
          <w:pPr>
            <w:pStyle w:val="2482CFD99F0B4579BEBFE5E2B2DB9EE93"/>
          </w:pPr>
          <w:r w:rsidRPr="00010DF4">
            <w:rPr>
              <w:lang w:val="nl-NL"/>
            </w:rPr>
            <w:t>[Internetadres]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EFD"/>
    <w:rsid w:val="005E4066"/>
    <w:rsid w:val="006A4B77"/>
    <w:rsid w:val="007A633E"/>
    <w:rsid w:val="00920F35"/>
    <w:rsid w:val="00B6053C"/>
    <w:rsid w:val="00C92262"/>
    <w:rsid w:val="00EB63FF"/>
    <w:rsid w:val="00F13EFD"/>
    <w:rsid w:val="00FD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cs="Times New Roman"/>
      <w:sz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Tekstvantijdelijkeaanduiding1">
    <w:name w:val="Tekst van tijdelijke aanduiding1"/>
    <w:basedOn w:val="Standaardalinea-lettertype"/>
    <w:uiPriority w:val="99"/>
    <w:semiHidden/>
    <w:rPr>
      <w:color w:val="808080"/>
    </w:rPr>
  </w:style>
  <w:style w:type="character" w:styleId="Tekstvantijdelijkeaanduiding">
    <w:name w:val="Placeholder Text"/>
    <w:basedOn w:val="Standaardalinea-lettertype"/>
    <w:uiPriority w:val="99"/>
    <w:semiHidden/>
    <w:rsid w:val="00FD172D"/>
    <w:rPr>
      <w:color w:val="808080"/>
    </w:rPr>
  </w:style>
  <w:style w:type="paragraph" w:customStyle="1" w:styleId="825FB8BC1F994858A3BC0B9B4A7417AA">
    <w:name w:val="825FB8BC1F994858A3BC0B9B4A7417AA"/>
    <w:rsid w:val="007A633E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108270D4A4A546D0B34ADC429471EC1C">
    <w:name w:val="108270D4A4A546D0B34ADC429471EC1C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55E3F2094E4738BF6CFE71C5624283">
    <w:name w:val="4355E3F2094E4738BF6CFE71C5624283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3E2E7FCBA34106808533411E85646A">
    <w:name w:val="833E2E7FCBA34106808533411E85646A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00A79EEACF244A9A96E362DEF52A7D2">
    <w:name w:val="600A79EEACF244A9A96E362DEF52A7D2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25FB8BC1F994858A3BC0B9B4A7417AA1">
    <w:name w:val="825FB8BC1F994858A3BC0B9B4A7417AA1"/>
    <w:rsid w:val="007A633E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108270D4A4A546D0B34ADC429471EC1C1">
    <w:name w:val="108270D4A4A546D0B34ADC429471EC1C1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55E3F2094E4738BF6CFE71C56242831">
    <w:name w:val="4355E3F2094E4738BF6CFE71C56242831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3E2E7FCBA34106808533411E85646A1">
    <w:name w:val="833E2E7FCBA34106808533411E85646A1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00A79EEACF244A9A96E362DEF52A7D21">
    <w:name w:val="600A79EEACF244A9A96E362DEF52A7D21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25FB8BC1F994858A3BC0B9B4A7417AA2">
    <w:name w:val="825FB8BC1F994858A3BC0B9B4A7417AA2"/>
    <w:rsid w:val="007A633E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108270D4A4A546D0B34ADC429471EC1C2">
    <w:name w:val="108270D4A4A546D0B34ADC429471EC1C2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55E3F2094E4738BF6CFE71C56242832">
    <w:name w:val="4355E3F2094E4738BF6CFE71C56242832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3E2E7FCBA34106808533411E85646A2">
    <w:name w:val="833E2E7FCBA34106808533411E85646A2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00A79EEACF244A9A96E362DEF52A7D22">
    <w:name w:val="600A79EEACF244A9A96E362DEF52A7D22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25FB8BC1F994858A3BC0B9B4A7417AA3">
    <w:name w:val="825FB8BC1F994858A3BC0B9B4A7417AA3"/>
    <w:rsid w:val="007A633E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108270D4A4A546D0B34ADC429471EC1C3">
    <w:name w:val="108270D4A4A546D0B34ADC429471EC1C3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55E3F2094E4738BF6CFE71C56242833">
    <w:name w:val="4355E3F2094E4738BF6CFE71C56242833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3E2E7FCBA34106808533411E85646A3">
    <w:name w:val="833E2E7FCBA34106808533411E85646A3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00A79EEACF244A9A96E362DEF52A7D23">
    <w:name w:val="600A79EEACF244A9A96E362DEF52A7D23"/>
    <w:rsid w:val="007A633E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6CA16CF65344677A59C8435F14F5612">
    <w:name w:val="E6CA16CF65344677A59C8435F14F561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108270D4A4A546D0B34ADC429471EC1C4">
    <w:name w:val="108270D4A4A546D0B34ADC429471EC1C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55E3F2094E4738BF6CFE71C56242834">
    <w:name w:val="4355E3F2094E4738BF6CFE71C5624283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3E2E7FCBA34106808533411E85646A4">
    <w:name w:val="833E2E7FCBA34106808533411E85646A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00A79EEACF244A9A96E362DEF52A7D24">
    <w:name w:val="600A79EEACF244A9A96E362DEF52A7D2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0F80BE48555A41D2B51746F36B7F777D">
    <w:name w:val="0F80BE48555A41D2B51746F36B7F777D"/>
    <w:rsid w:val="00C92262"/>
    <w:rPr>
      <w:kern w:val="0"/>
      <w:lang w:val="nl-NL" w:eastAsia="nl-NL"/>
      <w14:ligatures w14:val="none"/>
    </w:rPr>
  </w:style>
  <w:style w:type="paragraph" w:customStyle="1" w:styleId="DC50F71527D2446C8F457AD7E7384B4A">
    <w:name w:val="DC50F71527D2446C8F457AD7E7384B4A"/>
    <w:rsid w:val="00C92262"/>
    <w:rPr>
      <w:kern w:val="0"/>
      <w:lang w:val="nl-NL" w:eastAsia="nl-NL"/>
      <w14:ligatures w14:val="none"/>
    </w:rPr>
  </w:style>
  <w:style w:type="paragraph" w:customStyle="1" w:styleId="F2F43E2B663E483B9B20D521C29E8D01">
    <w:name w:val="F2F43E2B663E483B9B20D521C29E8D01"/>
    <w:rsid w:val="00C92262"/>
    <w:rPr>
      <w:kern w:val="0"/>
      <w:lang w:val="nl-NL" w:eastAsia="nl-NL"/>
      <w14:ligatures w14:val="none"/>
    </w:rPr>
  </w:style>
  <w:style w:type="paragraph" w:customStyle="1" w:styleId="831BCD52FA154499806358A06CCEC656">
    <w:name w:val="831BCD52FA154499806358A06CCEC656"/>
    <w:rsid w:val="00C92262"/>
    <w:rPr>
      <w:kern w:val="0"/>
      <w:lang w:val="nl-NL" w:eastAsia="nl-NL"/>
      <w14:ligatures w14:val="none"/>
    </w:rPr>
  </w:style>
  <w:style w:type="paragraph" w:customStyle="1" w:styleId="104CF9B5CECD4A9C88B2D0365B5C853A">
    <w:name w:val="104CF9B5CECD4A9C88B2D0365B5C853A"/>
    <w:rsid w:val="00C92262"/>
    <w:rPr>
      <w:kern w:val="0"/>
      <w:lang w:val="nl-NL" w:eastAsia="nl-NL"/>
      <w14:ligatures w14:val="none"/>
    </w:rPr>
  </w:style>
  <w:style w:type="paragraph" w:customStyle="1" w:styleId="8BB3E1EB99EA4BF8A05EFF1D1A54B698">
    <w:name w:val="8BB3E1EB99EA4BF8A05EFF1D1A54B698"/>
    <w:rsid w:val="00C92262"/>
    <w:rPr>
      <w:kern w:val="0"/>
      <w:lang w:val="nl-NL" w:eastAsia="nl-NL"/>
      <w14:ligatures w14:val="none"/>
    </w:rPr>
  </w:style>
  <w:style w:type="paragraph" w:customStyle="1" w:styleId="CC7F314382064BC4B450799E5B96F2D2">
    <w:name w:val="CC7F314382064BC4B450799E5B96F2D2"/>
    <w:rsid w:val="00C92262"/>
    <w:rPr>
      <w:kern w:val="0"/>
      <w:lang w:val="nl-NL" w:eastAsia="nl-NL"/>
      <w14:ligatures w14:val="none"/>
    </w:rPr>
  </w:style>
  <w:style w:type="paragraph" w:customStyle="1" w:styleId="0F80BE48555A41D2B51746F36B7F777D1">
    <w:name w:val="0F80BE48555A41D2B51746F36B7F777D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DC50F71527D2446C8F457AD7E7384B4A1">
    <w:name w:val="DC50F71527D2446C8F457AD7E7384B4A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F2F43E2B663E483B9B20D521C29E8D011">
    <w:name w:val="F2F43E2B663E483B9B20D521C29E8D01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1BCD52FA154499806358A06CCEC6561">
    <w:name w:val="831BCD52FA154499806358A06CCEC656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104CF9B5CECD4A9C88B2D0365B5C853A1">
    <w:name w:val="104CF9B5CECD4A9C88B2D0365B5C853A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BB3E1EB99EA4BF8A05EFF1D1A54B6981">
    <w:name w:val="8BB3E1EB99EA4BF8A05EFF1D1A54B698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1DA495C454B4036B615DBCB5D8F2A28">
    <w:name w:val="E1DA495C454B4036B615DBCB5D8F2A28"/>
    <w:rsid w:val="00C92262"/>
    <w:rPr>
      <w:kern w:val="0"/>
      <w:lang w:val="nl-NL" w:eastAsia="nl-NL"/>
      <w14:ligatures w14:val="none"/>
    </w:rPr>
  </w:style>
  <w:style w:type="paragraph" w:customStyle="1" w:styleId="8F8D615A167C4CBA9A1CF1F2546B108C">
    <w:name w:val="8F8D615A167C4CBA9A1CF1F2546B108C"/>
    <w:rsid w:val="00C92262"/>
    <w:rPr>
      <w:kern w:val="0"/>
      <w:lang w:val="nl-NL" w:eastAsia="nl-NL"/>
      <w14:ligatures w14:val="none"/>
    </w:rPr>
  </w:style>
  <w:style w:type="paragraph" w:customStyle="1" w:styleId="583452C6D38747A89FCFD3DD5877BB2F">
    <w:name w:val="583452C6D38747A89FCFD3DD5877BB2F"/>
    <w:rsid w:val="00C92262"/>
    <w:rPr>
      <w:kern w:val="0"/>
      <w:lang w:val="nl-NL" w:eastAsia="nl-NL"/>
      <w14:ligatures w14:val="none"/>
    </w:rPr>
  </w:style>
  <w:style w:type="paragraph" w:customStyle="1" w:styleId="8FF43BA8ADCE4B7CAAD80761C3279C0D">
    <w:name w:val="8FF43BA8ADCE4B7CAAD80761C3279C0D"/>
    <w:rsid w:val="00C92262"/>
    <w:rPr>
      <w:kern w:val="0"/>
      <w:lang w:val="nl-NL" w:eastAsia="nl-NL"/>
      <w14:ligatures w14:val="none"/>
    </w:rPr>
  </w:style>
  <w:style w:type="paragraph" w:customStyle="1" w:styleId="E36AC3C971F54E6AA1D35CD929226F95">
    <w:name w:val="E36AC3C971F54E6AA1D35CD929226F95"/>
    <w:rsid w:val="00C92262"/>
    <w:rPr>
      <w:kern w:val="0"/>
      <w:lang w:val="nl-NL" w:eastAsia="nl-NL"/>
      <w14:ligatures w14:val="none"/>
    </w:rPr>
  </w:style>
  <w:style w:type="paragraph" w:customStyle="1" w:styleId="5FA8D709AC314BB0A4E4D27DAA8E47A4">
    <w:name w:val="5FA8D709AC314BB0A4E4D27DAA8E47A4"/>
    <w:rsid w:val="00C92262"/>
    <w:rPr>
      <w:kern w:val="0"/>
      <w:lang w:val="nl-NL" w:eastAsia="nl-NL"/>
      <w14:ligatures w14:val="none"/>
    </w:rPr>
  </w:style>
  <w:style w:type="paragraph" w:customStyle="1" w:styleId="B5B7BBFED1204880AA57D61C36D7E439">
    <w:name w:val="B5B7BBFED1204880AA57D61C36D7E439"/>
    <w:rsid w:val="00C92262"/>
    <w:rPr>
      <w:kern w:val="0"/>
      <w:lang w:val="nl-NL" w:eastAsia="nl-NL"/>
      <w14:ligatures w14:val="none"/>
    </w:rPr>
  </w:style>
  <w:style w:type="paragraph" w:customStyle="1" w:styleId="ADC7BD3191A542989ECF7C299FB7A550">
    <w:name w:val="ADC7BD3191A542989ECF7C299FB7A550"/>
    <w:rsid w:val="00C92262"/>
    <w:rPr>
      <w:kern w:val="0"/>
      <w:lang w:val="nl-NL" w:eastAsia="nl-NL"/>
      <w14:ligatures w14:val="none"/>
    </w:rPr>
  </w:style>
  <w:style w:type="paragraph" w:customStyle="1" w:styleId="BE619D051E194D30A145650D1BDF10D7">
    <w:name w:val="BE619D051E194D30A145650D1BDF10D7"/>
    <w:rsid w:val="00C92262"/>
    <w:rPr>
      <w:kern w:val="0"/>
      <w:lang w:val="nl-NL" w:eastAsia="nl-NL"/>
      <w14:ligatures w14:val="none"/>
    </w:rPr>
  </w:style>
  <w:style w:type="paragraph" w:customStyle="1" w:styleId="6563D3B6A8634DB6AB8BC4EF5C56888F">
    <w:name w:val="6563D3B6A8634DB6AB8BC4EF5C56888F"/>
    <w:rsid w:val="00C92262"/>
    <w:rPr>
      <w:kern w:val="0"/>
      <w:lang w:val="nl-NL" w:eastAsia="nl-NL"/>
      <w14:ligatures w14:val="none"/>
    </w:rPr>
  </w:style>
  <w:style w:type="paragraph" w:customStyle="1" w:styleId="E1DA495C454B4036B615DBCB5D8F2A281">
    <w:name w:val="E1DA495C454B4036B615DBCB5D8F2A28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F8D615A167C4CBA9A1CF1F2546B108C1">
    <w:name w:val="8F8D615A167C4CBA9A1CF1F2546B108C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583452C6D38747A89FCFD3DD5877BB2F1">
    <w:name w:val="583452C6D38747A89FCFD3DD5877BB2F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FF43BA8ADCE4B7CAAD80761C3279C0D1">
    <w:name w:val="8FF43BA8ADCE4B7CAAD80761C3279C0D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36AC3C971F54E6AA1D35CD929226F951">
    <w:name w:val="E36AC3C971F54E6AA1D35CD929226F95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FA8D709AC314BB0A4E4D27DAA8E47A41">
    <w:name w:val="5FA8D709AC314BB0A4E4D27DAA8E47A4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5B7BBFED1204880AA57D61C36D7E4391">
    <w:name w:val="B5B7BBFED1204880AA57D61C36D7E439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ADC7BD3191A542989ECF7C299FB7A5501">
    <w:name w:val="ADC7BD3191A542989ECF7C299FB7A550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E619D051E194D30A145650D1BDF10D71">
    <w:name w:val="BE619D051E194D30A145650D1BDF10D7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563D3B6A8634DB6AB8BC4EF5C56888F1">
    <w:name w:val="6563D3B6A8634DB6AB8BC4EF5C56888F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F2F43E2B663E483B9B20D521C29E8D012">
    <w:name w:val="F2F43E2B663E483B9B20D521C29E8D01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1BCD52FA154499806358A06CCEC6562">
    <w:name w:val="831BCD52FA154499806358A06CCEC656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104CF9B5CECD4A9C88B2D0365B5C853A2">
    <w:name w:val="104CF9B5CECD4A9C88B2D0365B5C853A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BB3E1EB99EA4BF8A05EFF1D1A54B6982">
    <w:name w:val="8BB3E1EB99EA4BF8A05EFF1D1A54B698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1DA495C454B4036B615DBCB5D8F2A282">
    <w:name w:val="E1DA495C454B4036B615DBCB5D8F2A28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F8D615A167C4CBA9A1CF1F2546B108C2">
    <w:name w:val="8F8D615A167C4CBA9A1CF1F2546B108C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583452C6D38747A89FCFD3DD5877BB2F2">
    <w:name w:val="583452C6D38747A89FCFD3DD5877BB2F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FF43BA8ADCE4B7CAAD80761C3279C0D2">
    <w:name w:val="8FF43BA8ADCE4B7CAAD80761C3279C0D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36AC3C971F54E6AA1D35CD929226F952">
    <w:name w:val="E36AC3C971F54E6AA1D35CD929226F95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FA8D709AC314BB0A4E4D27DAA8E47A42">
    <w:name w:val="5FA8D709AC314BB0A4E4D27DAA8E47A4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5B7BBFED1204880AA57D61C36D7E4392">
    <w:name w:val="B5B7BBFED1204880AA57D61C36D7E439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ADC7BD3191A542989ECF7C299FB7A5502">
    <w:name w:val="ADC7BD3191A542989ECF7C299FB7A550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E619D051E194D30A145650D1BDF10D72">
    <w:name w:val="BE619D051E194D30A145650D1BDF10D7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563D3B6A8634DB6AB8BC4EF5C56888F2">
    <w:name w:val="6563D3B6A8634DB6AB8BC4EF5C56888F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F2F43E2B663E483B9B20D521C29E8D013">
    <w:name w:val="F2F43E2B663E483B9B20D521C29E8D01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1BCD52FA154499806358A06CCEC6563">
    <w:name w:val="831BCD52FA154499806358A06CCEC656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104CF9B5CECD4A9C88B2D0365B5C853A3">
    <w:name w:val="104CF9B5CECD4A9C88B2D0365B5C853A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BB3E1EB99EA4BF8A05EFF1D1A54B6983">
    <w:name w:val="8BB3E1EB99EA4BF8A05EFF1D1A54B698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331C92BCC10442B58C5C2EF5351FB550">
    <w:name w:val="331C92BCC10442B58C5C2EF5351FB550"/>
    <w:rsid w:val="00C92262"/>
    <w:rPr>
      <w:kern w:val="0"/>
      <w:lang w:val="nl-NL" w:eastAsia="nl-NL"/>
      <w14:ligatures w14:val="none"/>
    </w:rPr>
  </w:style>
  <w:style w:type="paragraph" w:customStyle="1" w:styleId="C3B50332BB7A41C798032F32AC2B46CE">
    <w:name w:val="C3B50332BB7A41C798032F32AC2B46CE"/>
    <w:rsid w:val="00C92262"/>
    <w:rPr>
      <w:kern w:val="0"/>
      <w:lang w:val="nl-NL" w:eastAsia="nl-NL"/>
      <w14:ligatures w14:val="none"/>
    </w:rPr>
  </w:style>
  <w:style w:type="paragraph" w:customStyle="1" w:styleId="5AA64200E8DD444083DA46FD4D11B622">
    <w:name w:val="5AA64200E8DD444083DA46FD4D11B622"/>
    <w:rsid w:val="00C92262"/>
    <w:rPr>
      <w:kern w:val="0"/>
      <w:lang w:val="nl-NL" w:eastAsia="nl-NL"/>
      <w14:ligatures w14:val="none"/>
    </w:rPr>
  </w:style>
  <w:style w:type="paragraph" w:customStyle="1" w:styleId="209A3F5A737C47A283194B5C186762A7">
    <w:name w:val="209A3F5A737C47A283194B5C186762A7"/>
    <w:rsid w:val="00C92262"/>
    <w:rPr>
      <w:kern w:val="0"/>
      <w:lang w:val="nl-NL" w:eastAsia="nl-NL"/>
      <w14:ligatures w14:val="none"/>
    </w:rPr>
  </w:style>
  <w:style w:type="paragraph" w:customStyle="1" w:styleId="64A7DC7339F6414CB6B2BD43CC916005">
    <w:name w:val="64A7DC7339F6414CB6B2BD43CC916005"/>
    <w:rsid w:val="00C92262"/>
    <w:rPr>
      <w:kern w:val="0"/>
      <w:lang w:val="nl-NL" w:eastAsia="nl-NL"/>
      <w14:ligatures w14:val="none"/>
    </w:rPr>
  </w:style>
  <w:style w:type="paragraph" w:customStyle="1" w:styleId="046E762A3E714D02BAC89BBA5927DDB0">
    <w:name w:val="046E762A3E714D02BAC89BBA5927DDB0"/>
    <w:rsid w:val="00C92262"/>
    <w:rPr>
      <w:kern w:val="0"/>
      <w:lang w:val="nl-NL" w:eastAsia="nl-NL"/>
      <w14:ligatures w14:val="none"/>
    </w:rPr>
  </w:style>
  <w:style w:type="paragraph" w:customStyle="1" w:styleId="93EA7CA66465460C9FE0970A01F9C499">
    <w:name w:val="93EA7CA66465460C9FE0970A01F9C499"/>
    <w:rsid w:val="00C92262"/>
    <w:rPr>
      <w:kern w:val="0"/>
      <w:lang w:val="nl-NL" w:eastAsia="nl-NL"/>
      <w14:ligatures w14:val="none"/>
    </w:rPr>
  </w:style>
  <w:style w:type="paragraph" w:customStyle="1" w:styleId="DAD7F7B970864CC09C74C0FEBAB37974">
    <w:name w:val="DAD7F7B970864CC09C74C0FEBAB37974"/>
    <w:rsid w:val="00C92262"/>
    <w:rPr>
      <w:kern w:val="0"/>
      <w:lang w:val="nl-NL" w:eastAsia="nl-NL"/>
      <w14:ligatures w14:val="none"/>
    </w:rPr>
  </w:style>
  <w:style w:type="paragraph" w:customStyle="1" w:styleId="48D319A7AFA84C7288B0D33DD058E41B">
    <w:name w:val="48D319A7AFA84C7288B0D33DD058E41B"/>
    <w:rsid w:val="00C92262"/>
    <w:rPr>
      <w:kern w:val="0"/>
      <w:lang w:val="nl-NL" w:eastAsia="nl-NL"/>
      <w14:ligatures w14:val="none"/>
    </w:rPr>
  </w:style>
  <w:style w:type="paragraph" w:customStyle="1" w:styleId="BED1C587050C48F1BB70D95442BF75B3">
    <w:name w:val="BED1C587050C48F1BB70D95442BF75B3"/>
    <w:rsid w:val="00C92262"/>
    <w:rPr>
      <w:kern w:val="0"/>
      <w:lang w:val="nl-NL" w:eastAsia="nl-NL"/>
      <w14:ligatures w14:val="none"/>
    </w:rPr>
  </w:style>
  <w:style w:type="paragraph" w:customStyle="1" w:styleId="433FA7F9945B47839A4CE71B56D3B3F4">
    <w:name w:val="433FA7F9945B47839A4CE71B56D3B3F4"/>
    <w:rsid w:val="00C92262"/>
    <w:rPr>
      <w:kern w:val="0"/>
      <w:lang w:val="nl-NL" w:eastAsia="nl-NL"/>
      <w14:ligatures w14:val="none"/>
    </w:rPr>
  </w:style>
  <w:style w:type="paragraph" w:customStyle="1" w:styleId="B7CF6ADBDC2B408985DB82FDC9713B38">
    <w:name w:val="B7CF6ADBDC2B408985DB82FDC9713B38"/>
    <w:rsid w:val="00C92262"/>
    <w:rPr>
      <w:kern w:val="0"/>
      <w:lang w:val="nl-NL" w:eastAsia="nl-NL"/>
      <w14:ligatures w14:val="none"/>
    </w:rPr>
  </w:style>
  <w:style w:type="paragraph" w:customStyle="1" w:styleId="C91313AA46AA4374A78C51C804F208C5">
    <w:name w:val="C91313AA46AA4374A78C51C804F208C5"/>
    <w:rsid w:val="00C92262"/>
    <w:rPr>
      <w:kern w:val="0"/>
      <w:lang w:val="nl-NL" w:eastAsia="nl-NL"/>
      <w14:ligatures w14:val="none"/>
    </w:rPr>
  </w:style>
  <w:style w:type="paragraph" w:customStyle="1" w:styleId="C9A627AF359E42D18CA120ED31C75145">
    <w:name w:val="C9A627AF359E42D18CA120ED31C75145"/>
    <w:rsid w:val="00C92262"/>
    <w:rPr>
      <w:kern w:val="0"/>
      <w:lang w:val="nl-NL" w:eastAsia="nl-NL"/>
      <w14:ligatures w14:val="none"/>
    </w:rPr>
  </w:style>
  <w:style w:type="paragraph" w:customStyle="1" w:styleId="6AB8BC20CEBB41FF908BAC1FE9D5AFAC">
    <w:name w:val="6AB8BC20CEBB41FF908BAC1FE9D5AFAC"/>
    <w:rsid w:val="00C92262"/>
    <w:rPr>
      <w:kern w:val="0"/>
      <w:lang w:val="nl-NL" w:eastAsia="nl-NL"/>
      <w14:ligatures w14:val="none"/>
    </w:rPr>
  </w:style>
  <w:style w:type="paragraph" w:customStyle="1" w:styleId="C611CA8CBC004DD7BFD19CB8435DECE7">
    <w:name w:val="C611CA8CBC004DD7BFD19CB8435DECE7"/>
    <w:rsid w:val="00C92262"/>
    <w:rPr>
      <w:kern w:val="0"/>
      <w:lang w:val="nl-NL" w:eastAsia="nl-NL"/>
      <w14:ligatures w14:val="none"/>
    </w:rPr>
  </w:style>
  <w:style w:type="paragraph" w:customStyle="1" w:styleId="2085116DDB59448AA4A0D51A04C8EA40">
    <w:name w:val="2085116DDB59448AA4A0D51A04C8EA40"/>
    <w:rsid w:val="00C92262"/>
    <w:rPr>
      <w:kern w:val="0"/>
      <w:lang w:val="nl-NL" w:eastAsia="nl-NL"/>
      <w14:ligatures w14:val="none"/>
    </w:rPr>
  </w:style>
  <w:style w:type="paragraph" w:customStyle="1" w:styleId="EDA0D3DAECC54250B5C2A8A0B2345B68">
    <w:name w:val="EDA0D3DAECC54250B5C2A8A0B2345B68"/>
    <w:rsid w:val="00C92262"/>
    <w:rPr>
      <w:kern w:val="0"/>
      <w:lang w:val="nl-NL" w:eastAsia="nl-NL"/>
      <w14:ligatures w14:val="none"/>
    </w:rPr>
  </w:style>
  <w:style w:type="paragraph" w:customStyle="1" w:styleId="59EC86A426344DA4B61FFE1124E9F575">
    <w:name w:val="59EC86A426344DA4B61FFE1124E9F575"/>
    <w:rsid w:val="00C92262"/>
    <w:rPr>
      <w:kern w:val="0"/>
      <w:lang w:val="nl-NL" w:eastAsia="nl-NL"/>
      <w14:ligatures w14:val="none"/>
    </w:rPr>
  </w:style>
  <w:style w:type="paragraph" w:customStyle="1" w:styleId="52C0C63E307440C1A296621CCCEBA9E2">
    <w:name w:val="52C0C63E307440C1A296621CCCEBA9E2"/>
    <w:rsid w:val="00C92262"/>
    <w:rPr>
      <w:kern w:val="0"/>
      <w:lang w:val="nl-NL" w:eastAsia="nl-NL"/>
      <w14:ligatures w14:val="none"/>
    </w:rPr>
  </w:style>
  <w:style w:type="paragraph" w:customStyle="1" w:styleId="74AE7AE28F4445B087F588631D56BA8C">
    <w:name w:val="74AE7AE28F4445B087F588631D56BA8C"/>
    <w:rsid w:val="00C92262"/>
    <w:rPr>
      <w:kern w:val="0"/>
      <w:lang w:val="nl-NL" w:eastAsia="nl-NL"/>
      <w14:ligatures w14:val="none"/>
    </w:rPr>
  </w:style>
  <w:style w:type="paragraph" w:customStyle="1" w:styleId="BA34DAB465D949288D5837B3CA7E3DDE">
    <w:name w:val="BA34DAB465D949288D5837B3CA7E3DDE"/>
    <w:rsid w:val="00C92262"/>
    <w:rPr>
      <w:kern w:val="0"/>
      <w:lang w:val="nl-NL" w:eastAsia="nl-NL"/>
      <w14:ligatures w14:val="none"/>
    </w:rPr>
  </w:style>
  <w:style w:type="paragraph" w:customStyle="1" w:styleId="9F2360D38C97488E9FC645FAA5E71FE3">
    <w:name w:val="9F2360D38C97488E9FC645FAA5E71FE3"/>
    <w:rsid w:val="00C92262"/>
    <w:rPr>
      <w:kern w:val="0"/>
      <w:lang w:val="nl-NL" w:eastAsia="nl-NL"/>
      <w14:ligatures w14:val="none"/>
    </w:rPr>
  </w:style>
  <w:style w:type="paragraph" w:customStyle="1" w:styleId="181F60038FC7467BA6E2D5DB7E407703">
    <w:name w:val="181F60038FC7467BA6E2D5DB7E407703"/>
    <w:rsid w:val="00C92262"/>
    <w:rPr>
      <w:kern w:val="0"/>
      <w:lang w:val="nl-NL" w:eastAsia="nl-NL"/>
      <w14:ligatures w14:val="none"/>
    </w:rPr>
  </w:style>
  <w:style w:type="paragraph" w:customStyle="1" w:styleId="42205311F6D04A7AA87EE1707025B0C8">
    <w:name w:val="42205311F6D04A7AA87EE1707025B0C8"/>
    <w:rsid w:val="00C92262"/>
    <w:rPr>
      <w:kern w:val="0"/>
      <w:lang w:val="nl-NL" w:eastAsia="nl-NL"/>
      <w14:ligatures w14:val="none"/>
    </w:rPr>
  </w:style>
  <w:style w:type="paragraph" w:customStyle="1" w:styleId="A028DD2E63984CE9B713F02C75BB9E8C">
    <w:name w:val="A028DD2E63984CE9B713F02C75BB9E8C"/>
    <w:rsid w:val="00C92262"/>
    <w:rPr>
      <w:kern w:val="0"/>
      <w:lang w:val="nl-NL" w:eastAsia="nl-NL"/>
      <w14:ligatures w14:val="none"/>
    </w:rPr>
  </w:style>
  <w:style w:type="paragraph" w:customStyle="1" w:styleId="C34443A0F9C94C538C77599E152F0663">
    <w:name w:val="C34443A0F9C94C538C77599E152F0663"/>
    <w:rsid w:val="00C92262"/>
    <w:rPr>
      <w:kern w:val="0"/>
      <w:lang w:val="nl-NL" w:eastAsia="nl-NL"/>
      <w14:ligatures w14:val="none"/>
    </w:rPr>
  </w:style>
  <w:style w:type="paragraph" w:customStyle="1" w:styleId="2F2A277476AC4E8F98AB4F0554C1D087">
    <w:name w:val="2F2A277476AC4E8F98AB4F0554C1D087"/>
    <w:rsid w:val="00C92262"/>
    <w:rPr>
      <w:kern w:val="0"/>
      <w:lang w:val="nl-NL" w:eastAsia="nl-NL"/>
      <w14:ligatures w14:val="none"/>
    </w:rPr>
  </w:style>
  <w:style w:type="paragraph" w:customStyle="1" w:styleId="B5589FEB7935471AAEAD4D6294077D1A">
    <w:name w:val="B5589FEB7935471AAEAD4D6294077D1A"/>
    <w:rsid w:val="00C92262"/>
    <w:rPr>
      <w:kern w:val="0"/>
      <w:lang w:val="nl-NL" w:eastAsia="nl-NL"/>
      <w14:ligatures w14:val="none"/>
    </w:rPr>
  </w:style>
  <w:style w:type="paragraph" w:customStyle="1" w:styleId="CCBBA3D0C3674AC2A22707C362EC4995">
    <w:name w:val="CCBBA3D0C3674AC2A22707C362EC4995"/>
    <w:rsid w:val="00C92262"/>
    <w:rPr>
      <w:kern w:val="0"/>
      <w:lang w:val="nl-NL" w:eastAsia="nl-NL"/>
      <w14:ligatures w14:val="none"/>
    </w:rPr>
  </w:style>
  <w:style w:type="paragraph" w:customStyle="1" w:styleId="E21CA0FC3B9142AEBBF74EA925660B95">
    <w:name w:val="E21CA0FC3B9142AEBBF74EA925660B95"/>
    <w:rsid w:val="00C92262"/>
    <w:rPr>
      <w:kern w:val="0"/>
      <w:lang w:val="nl-NL" w:eastAsia="nl-NL"/>
      <w14:ligatures w14:val="none"/>
    </w:rPr>
  </w:style>
  <w:style w:type="paragraph" w:customStyle="1" w:styleId="B6BACC4B63CE4FCF82F19E579211749B">
    <w:name w:val="B6BACC4B63CE4FCF82F19E579211749B"/>
    <w:rsid w:val="00C92262"/>
    <w:rPr>
      <w:kern w:val="0"/>
      <w:lang w:val="nl-NL" w:eastAsia="nl-NL"/>
      <w14:ligatures w14:val="none"/>
    </w:rPr>
  </w:style>
  <w:style w:type="paragraph" w:customStyle="1" w:styleId="B58A933C56C1421DA6189308091EE69E">
    <w:name w:val="B58A933C56C1421DA6189308091EE69E"/>
    <w:rsid w:val="00C92262"/>
    <w:rPr>
      <w:kern w:val="0"/>
      <w:lang w:val="nl-NL" w:eastAsia="nl-NL"/>
      <w14:ligatures w14:val="none"/>
    </w:rPr>
  </w:style>
  <w:style w:type="paragraph" w:customStyle="1" w:styleId="5E3EAC90C1EA44248552EDC4FFC2E60C">
    <w:name w:val="5E3EAC90C1EA44248552EDC4FFC2E60C"/>
    <w:rsid w:val="00C92262"/>
    <w:rPr>
      <w:kern w:val="0"/>
      <w:lang w:val="nl-NL" w:eastAsia="nl-NL"/>
      <w14:ligatures w14:val="none"/>
    </w:rPr>
  </w:style>
  <w:style w:type="paragraph" w:customStyle="1" w:styleId="F4D616006B0942E4B07C841641EE94F4">
    <w:name w:val="F4D616006B0942E4B07C841641EE94F4"/>
    <w:rsid w:val="00C92262"/>
    <w:rPr>
      <w:kern w:val="0"/>
      <w:lang w:val="nl-NL" w:eastAsia="nl-NL"/>
      <w14:ligatures w14:val="none"/>
    </w:rPr>
  </w:style>
  <w:style w:type="paragraph" w:customStyle="1" w:styleId="A57E00F2AC2F448E824F597C110E9C50">
    <w:name w:val="A57E00F2AC2F448E824F597C110E9C50"/>
    <w:rsid w:val="00C92262"/>
    <w:rPr>
      <w:kern w:val="0"/>
      <w:lang w:val="nl-NL" w:eastAsia="nl-NL"/>
      <w14:ligatures w14:val="none"/>
    </w:rPr>
  </w:style>
  <w:style w:type="paragraph" w:customStyle="1" w:styleId="9049092C773F42ECBCFE53E0458F51C3">
    <w:name w:val="9049092C773F42ECBCFE53E0458F51C3"/>
    <w:rsid w:val="00C92262"/>
    <w:rPr>
      <w:kern w:val="0"/>
      <w:lang w:val="nl-NL" w:eastAsia="nl-NL"/>
      <w14:ligatures w14:val="none"/>
    </w:rPr>
  </w:style>
  <w:style w:type="paragraph" w:customStyle="1" w:styleId="85AE2D6BBFA743BEBE6B98FDAB2AD420">
    <w:name w:val="85AE2D6BBFA743BEBE6B98FDAB2AD420"/>
    <w:rsid w:val="00C92262"/>
    <w:rPr>
      <w:kern w:val="0"/>
      <w:lang w:val="nl-NL" w:eastAsia="nl-NL"/>
      <w14:ligatures w14:val="none"/>
    </w:rPr>
  </w:style>
  <w:style w:type="paragraph" w:customStyle="1" w:styleId="C6E39D837F8E43B592FE4B9EE3778AE5">
    <w:name w:val="C6E39D837F8E43B592FE4B9EE3778AE5"/>
    <w:rsid w:val="00C92262"/>
    <w:rPr>
      <w:kern w:val="0"/>
      <w:lang w:val="nl-NL" w:eastAsia="nl-NL"/>
      <w14:ligatures w14:val="none"/>
    </w:rPr>
  </w:style>
  <w:style w:type="paragraph" w:customStyle="1" w:styleId="00B8F80C67A74FC8AFC6A7C6FBF07BA4">
    <w:name w:val="00B8F80C67A74FC8AFC6A7C6FBF07BA4"/>
    <w:rsid w:val="00C92262"/>
    <w:rPr>
      <w:kern w:val="0"/>
      <w:lang w:val="nl-NL" w:eastAsia="nl-NL"/>
      <w14:ligatures w14:val="none"/>
    </w:rPr>
  </w:style>
  <w:style w:type="paragraph" w:customStyle="1" w:styleId="6C963CACD9E24757B3C2BBDEC77B687D">
    <w:name w:val="6C963CACD9E24757B3C2BBDEC77B687D"/>
    <w:rsid w:val="00C92262"/>
    <w:rPr>
      <w:kern w:val="0"/>
      <w:lang w:val="nl-NL" w:eastAsia="nl-NL"/>
      <w14:ligatures w14:val="none"/>
    </w:rPr>
  </w:style>
  <w:style w:type="paragraph" w:customStyle="1" w:styleId="443E709574334F83BB81A91BD0D4DB10">
    <w:name w:val="443E709574334F83BB81A91BD0D4DB10"/>
    <w:rsid w:val="00C92262"/>
    <w:rPr>
      <w:kern w:val="0"/>
      <w:lang w:val="nl-NL" w:eastAsia="nl-NL"/>
      <w14:ligatures w14:val="none"/>
    </w:rPr>
  </w:style>
  <w:style w:type="paragraph" w:customStyle="1" w:styleId="EA8C8437CB884F29900CAD04BAA28A19">
    <w:name w:val="EA8C8437CB884F29900CAD04BAA28A19"/>
    <w:rsid w:val="00C92262"/>
    <w:rPr>
      <w:kern w:val="0"/>
      <w:lang w:val="nl-NL" w:eastAsia="nl-NL"/>
      <w14:ligatures w14:val="none"/>
    </w:rPr>
  </w:style>
  <w:style w:type="paragraph" w:customStyle="1" w:styleId="7B818E01788B4B7B992C92FEBC63A2AC">
    <w:name w:val="7B818E01788B4B7B992C92FEBC63A2AC"/>
    <w:rsid w:val="00C92262"/>
    <w:rPr>
      <w:kern w:val="0"/>
      <w:lang w:val="nl-NL" w:eastAsia="nl-NL"/>
      <w14:ligatures w14:val="none"/>
    </w:rPr>
  </w:style>
  <w:style w:type="paragraph" w:customStyle="1" w:styleId="DA32BABD8683494D8075659CBE8362EB">
    <w:name w:val="DA32BABD8683494D8075659CBE8362EB"/>
    <w:rsid w:val="00C92262"/>
    <w:rPr>
      <w:kern w:val="0"/>
      <w:lang w:val="nl-NL" w:eastAsia="nl-NL"/>
      <w14:ligatures w14:val="none"/>
    </w:rPr>
  </w:style>
  <w:style w:type="paragraph" w:customStyle="1" w:styleId="00753D97A4DC4100BBEC9FCC8D9B8640">
    <w:name w:val="00753D97A4DC4100BBEC9FCC8D9B8640"/>
    <w:rsid w:val="00C92262"/>
    <w:rPr>
      <w:kern w:val="0"/>
      <w:lang w:val="nl-NL" w:eastAsia="nl-NL"/>
      <w14:ligatures w14:val="none"/>
    </w:rPr>
  </w:style>
  <w:style w:type="paragraph" w:customStyle="1" w:styleId="05B275105888414D83D373E4889AB161">
    <w:name w:val="05B275105888414D83D373E4889AB161"/>
    <w:rsid w:val="00C92262"/>
    <w:rPr>
      <w:kern w:val="0"/>
      <w:lang w:val="nl-NL" w:eastAsia="nl-NL"/>
      <w14:ligatures w14:val="none"/>
    </w:rPr>
  </w:style>
  <w:style w:type="paragraph" w:customStyle="1" w:styleId="4B65728407C149FEA04BEC2678C54022">
    <w:name w:val="4B65728407C149FEA04BEC2678C54022"/>
    <w:rsid w:val="00C92262"/>
    <w:rPr>
      <w:kern w:val="0"/>
      <w:lang w:val="nl-NL" w:eastAsia="nl-NL"/>
      <w14:ligatures w14:val="none"/>
    </w:rPr>
  </w:style>
  <w:style w:type="paragraph" w:customStyle="1" w:styleId="F3F47C7DA8E64C078796D01E67D686E6">
    <w:name w:val="F3F47C7DA8E64C078796D01E67D686E6"/>
    <w:rsid w:val="00C92262"/>
    <w:rPr>
      <w:kern w:val="0"/>
      <w:lang w:val="nl-NL" w:eastAsia="nl-NL"/>
      <w14:ligatures w14:val="none"/>
    </w:rPr>
  </w:style>
  <w:style w:type="paragraph" w:customStyle="1" w:styleId="065D1C8D29B545BAA99DAFF5DAAABA9C">
    <w:name w:val="065D1C8D29B545BAA99DAFF5DAAABA9C"/>
    <w:rsid w:val="00C92262"/>
    <w:rPr>
      <w:kern w:val="0"/>
      <w:lang w:val="nl-NL" w:eastAsia="nl-NL"/>
      <w14:ligatures w14:val="none"/>
    </w:rPr>
  </w:style>
  <w:style w:type="paragraph" w:customStyle="1" w:styleId="D929730AA7DD4A2F88069FD301FF3813">
    <w:name w:val="D929730AA7DD4A2F88069FD301FF3813"/>
    <w:rsid w:val="00C92262"/>
    <w:rPr>
      <w:kern w:val="0"/>
      <w:lang w:val="nl-NL" w:eastAsia="nl-NL"/>
      <w14:ligatures w14:val="none"/>
    </w:rPr>
  </w:style>
  <w:style w:type="paragraph" w:customStyle="1" w:styleId="98285C5B133440B683B3A85B401291AC">
    <w:name w:val="98285C5B133440B683B3A85B401291AC"/>
    <w:rsid w:val="00C92262"/>
    <w:rPr>
      <w:kern w:val="0"/>
      <w:lang w:val="nl-NL" w:eastAsia="nl-NL"/>
      <w14:ligatures w14:val="none"/>
    </w:rPr>
  </w:style>
  <w:style w:type="paragraph" w:customStyle="1" w:styleId="65AADD0276314D0491169F7C65E69977">
    <w:name w:val="65AADD0276314D0491169F7C65E69977"/>
    <w:rsid w:val="00C92262"/>
    <w:rPr>
      <w:kern w:val="0"/>
      <w:lang w:val="nl-NL" w:eastAsia="nl-NL"/>
      <w14:ligatures w14:val="none"/>
    </w:rPr>
  </w:style>
  <w:style w:type="paragraph" w:customStyle="1" w:styleId="7AA9B359889145E88C40E8B6ABFE5403">
    <w:name w:val="7AA9B359889145E88C40E8B6ABFE5403"/>
    <w:rsid w:val="00C92262"/>
    <w:rPr>
      <w:kern w:val="0"/>
      <w:lang w:val="nl-NL" w:eastAsia="nl-NL"/>
      <w14:ligatures w14:val="none"/>
    </w:rPr>
  </w:style>
  <w:style w:type="paragraph" w:customStyle="1" w:styleId="3CF10052BC1B4D6A94576A15FD73F43D">
    <w:name w:val="3CF10052BC1B4D6A94576A15FD73F43D"/>
    <w:rsid w:val="00C92262"/>
    <w:rPr>
      <w:kern w:val="0"/>
      <w:lang w:val="nl-NL" w:eastAsia="nl-NL"/>
      <w14:ligatures w14:val="none"/>
    </w:rPr>
  </w:style>
  <w:style w:type="paragraph" w:customStyle="1" w:styleId="894BE910D4934081A0BEFA9B41741E19">
    <w:name w:val="894BE910D4934081A0BEFA9B41741E19"/>
    <w:rsid w:val="00C92262"/>
    <w:rPr>
      <w:kern w:val="0"/>
      <w:lang w:val="nl-NL" w:eastAsia="nl-NL"/>
      <w14:ligatures w14:val="none"/>
    </w:rPr>
  </w:style>
  <w:style w:type="paragraph" w:customStyle="1" w:styleId="266C7F41B5E543229ED0EC2619C70F9E">
    <w:name w:val="266C7F41B5E543229ED0EC2619C70F9E"/>
    <w:rsid w:val="00C92262"/>
    <w:rPr>
      <w:kern w:val="0"/>
      <w:lang w:val="nl-NL" w:eastAsia="nl-NL"/>
      <w14:ligatures w14:val="none"/>
    </w:rPr>
  </w:style>
  <w:style w:type="paragraph" w:customStyle="1" w:styleId="02576616B22244B591811E737ADFCF09">
    <w:name w:val="02576616B22244B591811E737ADFCF09"/>
    <w:rsid w:val="00C92262"/>
    <w:rPr>
      <w:kern w:val="0"/>
      <w:lang w:val="nl-NL" w:eastAsia="nl-NL"/>
      <w14:ligatures w14:val="none"/>
    </w:rPr>
  </w:style>
  <w:style w:type="paragraph" w:customStyle="1" w:styleId="CE06321C16174FD3B1D5B926558BE7EB">
    <w:name w:val="CE06321C16174FD3B1D5B926558BE7EB"/>
    <w:rsid w:val="00C92262"/>
    <w:rPr>
      <w:kern w:val="0"/>
      <w:lang w:val="nl-NL" w:eastAsia="nl-NL"/>
      <w14:ligatures w14:val="none"/>
    </w:rPr>
  </w:style>
  <w:style w:type="paragraph" w:customStyle="1" w:styleId="87FEEFC38D804A99A3C80FA1A2D3AB75">
    <w:name w:val="87FEEFC38D804A99A3C80FA1A2D3AB75"/>
    <w:rsid w:val="00C92262"/>
    <w:rPr>
      <w:kern w:val="0"/>
      <w:lang w:val="nl-NL" w:eastAsia="nl-NL"/>
      <w14:ligatures w14:val="none"/>
    </w:rPr>
  </w:style>
  <w:style w:type="paragraph" w:customStyle="1" w:styleId="DB7A5551E0374EAEA72F3A748A3BE7D7">
    <w:name w:val="DB7A5551E0374EAEA72F3A748A3BE7D7"/>
    <w:rsid w:val="00C92262"/>
    <w:rPr>
      <w:kern w:val="0"/>
      <w:lang w:val="nl-NL" w:eastAsia="nl-NL"/>
      <w14:ligatures w14:val="none"/>
    </w:rPr>
  </w:style>
  <w:style w:type="paragraph" w:customStyle="1" w:styleId="9F3D6E9D5D07443FB2586EF7BABE92A9">
    <w:name w:val="9F3D6E9D5D07443FB2586EF7BABE92A9"/>
    <w:rsid w:val="00C92262"/>
    <w:rPr>
      <w:kern w:val="0"/>
      <w:lang w:val="nl-NL" w:eastAsia="nl-NL"/>
      <w14:ligatures w14:val="none"/>
    </w:rPr>
  </w:style>
  <w:style w:type="paragraph" w:customStyle="1" w:styleId="32BE0386EA684C138BA24BA391198EC0">
    <w:name w:val="32BE0386EA684C138BA24BA391198EC0"/>
    <w:rsid w:val="00C92262"/>
    <w:rPr>
      <w:kern w:val="0"/>
      <w:lang w:val="nl-NL" w:eastAsia="nl-NL"/>
      <w14:ligatures w14:val="none"/>
    </w:rPr>
  </w:style>
  <w:style w:type="paragraph" w:customStyle="1" w:styleId="CEA97305B89D4A499C4E282A1F41A393">
    <w:name w:val="CEA97305B89D4A499C4E282A1F41A393"/>
    <w:rsid w:val="00C92262"/>
    <w:rPr>
      <w:kern w:val="0"/>
      <w:lang w:val="nl-NL" w:eastAsia="nl-NL"/>
      <w14:ligatures w14:val="none"/>
    </w:rPr>
  </w:style>
  <w:style w:type="paragraph" w:customStyle="1" w:styleId="BAAA91A0D25C41E886A3B5A7E519A673">
    <w:name w:val="BAAA91A0D25C41E886A3B5A7E519A673"/>
    <w:rsid w:val="00C92262"/>
    <w:rPr>
      <w:kern w:val="0"/>
      <w:lang w:val="nl-NL" w:eastAsia="nl-NL"/>
      <w14:ligatures w14:val="none"/>
    </w:rPr>
  </w:style>
  <w:style w:type="paragraph" w:customStyle="1" w:styleId="EA759D8F5D8A48788BE7B8350D84C89C">
    <w:name w:val="EA759D8F5D8A48788BE7B8350D84C89C"/>
    <w:rsid w:val="00C92262"/>
    <w:rPr>
      <w:kern w:val="0"/>
      <w:lang w:val="nl-NL" w:eastAsia="nl-NL"/>
      <w14:ligatures w14:val="none"/>
    </w:rPr>
  </w:style>
  <w:style w:type="paragraph" w:customStyle="1" w:styleId="904991C66F71444CA85B5AA97D1AC6BE">
    <w:name w:val="904991C66F71444CA85B5AA97D1AC6BE"/>
    <w:rsid w:val="00C92262"/>
    <w:rPr>
      <w:kern w:val="0"/>
      <w:lang w:val="nl-NL" w:eastAsia="nl-NL"/>
      <w14:ligatures w14:val="none"/>
    </w:rPr>
  </w:style>
  <w:style w:type="paragraph" w:customStyle="1" w:styleId="FC9D217E8DF84317A150D7B8E7EC74F4">
    <w:name w:val="FC9D217E8DF84317A150D7B8E7EC74F4"/>
    <w:rsid w:val="00C92262"/>
    <w:rPr>
      <w:kern w:val="0"/>
      <w:lang w:val="nl-NL" w:eastAsia="nl-NL"/>
      <w14:ligatures w14:val="none"/>
    </w:rPr>
  </w:style>
  <w:style w:type="paragraph" w:customStyle="1" w:styleId="D9A8B83691EA4E808078ABCC51ED22A6">
    <w:name w:val="D9A8B83691EA4E808078ABCC51ED22A6"/>
    <w:rsid w:val="00C92262"/>
    <w:rPr>
      <w:kern w:val="0"/>
      <w:lang w:val="nl-NL" w:eastAsia="nl-NL"/>
      <w14:ligatures w14:val="none"/>
    </w:rPr>
  </w:style>
  <w:style w:type="paragraph" w:customStyle="1" w:styleId="0E01DF0B38A94D6C88A17EDDD462A512">
    <w:name w:val="0E01DF0B38A94D6C88A17EDDD462A512"/>
    <w:rsid w:val="00C92262"/>
    <w:rPr>
      <w:kern w:val="0"/>
      <w:lang w:val="nl-NL" w:eastAsia="nl-NL"/>
      <w14:ligatures w14:val="none"/>
    </w:rPr>
  </w:style>
  <w:style w:type="paragraph" w:customStyle="1" w:styleId="94E51FDE585640D1872E7642E56521CA">
    <w:name w:val="94E51FDE585640D1872E7642E56521CA"/>
    <w:rsid w:val="00C92262"/>
    <w:rPr>
      <w:kern w:val="0"/>
      <w:lang w:val="nl-NL" w:eastAsia="nl-NL"/>
      <w14:ligatures w14:val="none"/>
    </w:rPr>
  </w:style>
  <w:style w:type="paragraph" w:customStyle="1" w:styleId="B5CC824EFBF645BD83EB7C1C57741988">
    <w:name w:val="B5CC824EFBF645BD83EB7C1C57741988"/>
    <w:rsid w:val="00C92262"/>
    <w:rPr>
      <w:kern w:val="0"/>
      <w:lang w:val="nl-NL" w:eastAsia="nl-NL"/>
      <w14:ligatures w14:val="none"/>
    </w:rPr>
  </w:style>
  <w:style w:type="paragraph" w:customStyle="1" w:styleId="CBDC5F5249F74516BE18B86F27118B68">
    <w:name w:val="CBDC5F5249F74516BE18B86F27118B68"/>
    <w:rsid w:val="00C92262"/>
    <w:rPr>
      <w:kern w:val="0"/>
      <w:lang w:val="nl-NL" w:eastAsia="nl-NL"/>
      <w14:ligatures w14:val="none"/>
    </w:rPr>
  </w:style>
  <w:style w:type="paragraph" w:customStyle="1" w:styleId="6F16FDC986BB4FFCA9E2DC17E10E478F">
    <w:name w:val="6F16FDC986BB4FFCA9E2DC17E10E478F"/>
    <w:rsid w:val="00C92262"/>
    <w:rPr>
      <w:kern w:val="0"/>
      <w:lang w:val="nl-NL" w:eastAsia="nl-NL"/>
      <w14:ligatures w14:val="none"/>
    </w:rPr>
  </w:style>
  <w:style w:type="paragraph" w:customStyle="1" w:styleId="66B29E5C177340618022B33108FACA28">
    <w:name w:val="66B29E5C177340618022B33108FACA28"/>
    <w:rsid w:val="00C92262"/>
    <w:rPr>
      <w:kern w:val="0"/>
      <w:lang w:val="nl-NL" w:eastAsia="nl-NL"/>
      <w14:ligatures w14:val="none"/>
    </w:rPr>
  </w:style>
  <w:style w:type="paragraph" w:customStyle="1" w:styleId="268EFA68CF1544A7B27976357A267D24">
    <w:name w:val="268EFA68CF1544A7B27976357A267D24"/>
    <w:rsid w:val="00C92262"/>
    <w:rPr>
      <w:kern w:val="0"/>
      <w:lang w:val="nl-NL" w:eastAsia="nl-NL"/>
      <w14:ligatures w14:val="none"/>
    </w:rPr>
  </w:style>
  <w:style w:type="paragraph" w:customStyle="1" w:styleId="260C89B93ABF40888FBFC4FCFC4216EA">
    <w:name w:val="260C89B93ABF40888FBFC4FCFC4216EA"/>
    <w:rsid w:val="00C92262"/>
    <w:rPr>
      <w:kern w:val="0"/>
      <w:lang w:val="nl-NL" w:eastAsia="nl-NL"/>
      <w14:ligatures w14:val="none"/>
    </w:rPr>
  </w:style>
  <w:style w:type="paragraph" w:customStyle="1" w:styleId="D57AD1F5E69549FB99B120486214318A">
    <w:name w:val="D57AD1F5E69549FB99B120486214318A"/>
    <w:rsid w:val="00C92262"/>
    <w:rPr>
      <w:kern w:val="0"/>
      <w:lang w:val="nl-NL" w:eastAsia="nl-NL"/>
      <w14:ligatures w14:val="none"/>
    </w:rPr>
  </w:style>
  <w:style w:type="paragraph" w:customStyle="1" w:styleId="B2E378D963E94A8D95D1691E12FBDEC5">
    <w:name w:val="B2E378D963E94A8D95D1691E12FBDEC5"/>
    <w:rsid w:val="00C92262"/>
    <w:rPr>
      <w:kern w:val="0"/>
      <w:lang w:val="nl-NL" w:eastAsia="nl-NL"/>
      <w14:ligatures w14:val="none"/>
    </w:rPr>
  </w:style>
  <w:style w:type="paragraph" w:customStyle="1" w:styleId="70761CEB01F54ECB9B2595AF64C30B80">
    <w:name w:val="70761CEB01F54ECB9B2595AF64C30B80"/>
    <w:rsid w:val="00C92262"/>
    <w:rPr>
      <w:kern w:val="0"/>
      <w:lang w:val="nl-NL" w:eastAsia="nl-NL"/>
      <w14:ligatures w14:val="none"/>
    </w:rPr>
  </w:style>
  <w:style w:type="paragraph" w:customStyle="1" w:styleId="66745412516E4DC698630B1C7A693110">
    <w:name w:val="66745412516E4DC698630B1C7A693110"/>
    <w:rsid w:val="00C92262"/>
    <w:rPr>
      <w:kern w:val="0"/>
      <w:lang w:val="nl-NL" w:eastAsia="nl-NL"/>
      <w14:ligatures w14:val="none"/>
    </w:rPr>
  </w:style>
  <w:style w:type="paragraph" w:customStyle="1" w:styleId="9299264862484D579DCCDBE49EAB12D2">
    <w:name w:val="9299264862484D579DCCDBE49EAB12D2"/>
    <w:rsid w:val="00C92262"/>
    <w:rPr>
      <w:kern w:val="0"/>
      <w:lang w:val="nl-NL" w:eastAsia="nl-NL"/>
      <w14:ligatures w14:val="none"/>
    </w:rPr>
  </w:style>
  <w:style w:type="paragraph" w:customStyle="1" w:styleId="F53B0E3C60554C1B832C4DF0424C292C">
    <w:name w:val="F53B0E3C60554C1B832C4DF0424C292C"/>
    <w:rsid w:val="00C92262"/>
    <w:rPr>
      <w:kern w:val="0"/>
      <w:lang w:val="nl-NL" w:eastAsia="nl-NL"/>
      <w14:ligatures w14:val="none"/>
    </w:rPr>
  </w:style>
  <w:style w:type="paragraph" w:customStyle="1" w:styleId="F3CDE381C0B84DABBF5EC98F44446487">
    <w:name w:val="F3CDE381C0B84DABBF5EC98F44446487"/>
    <w:rsid w:val="00C92262"/>
    <w:rPr>
      <w:kern w:val="0"/>
      <w:lang w:val="nl-NL" w:eastAsia="nl-NL"/>
      <w14:ligatures w14:val="none"/>
    </w:rPr>
  </w:style>
  <w:style w:type="paragraph" w:customStyle="1" w:styleId="F656DDBDD5844B5DA8F2F467B6675BAE">
    <w:name w:val="F656DDBDD5844B5DA8F2F467B6675BAE"/>
    <w:rsid w:val="00C92262"/>
    <w:rPr>
      <w:kern w:val="0"/>
      <w:lang w:val="nl-NL" w:eastAsia="nl-NL"/>
      <w14:ligatures w14:val="none"/>
    </w:rPr>
  </w:style>
  <w:style w:type="paragraph" w:customStyle="1" w:styleId="402002DFCCBB4CC284014552E1327EC9">
    <w:name w:val="402002DFCCBB4CC284014552E1327EC9"/>
    <w:rsid w:val="00C92262"/>
    <w:rPr>
      <w:kern w:val="0"/>
      <w:lang w:val="nl-NL" w:eastAsia="nl-NL"/>
      <w14:ligatures w14:val="none"/>
    </w:rPr>
  </w:style>
  <w:style w:type="paragraph" w:customStyle="1" w:styleId="86AF578E400840F2A1CE91FA88425B9D">
    <w:name w:val="86AF578E400840F2A1CE91FA88425B9D"/>
    <w:rsid w:val="00C92262"/>
    <w:rPr>
      <w:kern w:val="0"/>
      <w:lang w:val="nl-NL" w:eastAsia="nl-NL"/>
      <w14:ligatures w14:val="none"/>
    </w:rPr>
  </w:style>
  <w:style w:type="paragraph" w:customStyle="1" w:styleId="F1E5B6F232D24C99BBF3F2947B6368F7">
    <w:name w:val="F1E5B6F232D24C99BBF3F2947B6368F7"/>
    <w:rsid w:val="00C92262"/>
    <w:rPr>
      <w:kern w:val="0"/>
      <w:lang w:val="nl-NL" w:eastAsia="nl-NL"/>
      <w14:ligatures w14:val="none"/>
    </w:rPr>
  </w:style>
  <w:style w:type="paragraph" w:customStyle="1" w:styleId="45D5999675364B9A8F13B08D4264ED17">
    <w:name w:val="45D5999675364B9A8F13B08D4264ED17"/>
    <w:rsid w:val="00C92262"/>
    <w:rPr>
      <w:kern w:val="0"/>
      <w:lang w:val="nl-NL" w:eastAsia="nl-NL"/>
      <w14:ligatures w14:val="none"/>
    </w:rPr>
  </w:style>
  <w:style w:type="paragraph" w:customStyle="1" w:styleId="E1A978AC5D84468D937850C651D8CAAB">
    <w:name w:val="E1A978AC5D84468D937850C651D8CAAB"/>
    <w:rsid w:val="00C92262"/>
    <w:rPr>
      <w:kern w:val="0"/>
      <w:lang w:val="nl-NL" w:eastAsia="nl-NL"/>
      <w14:ligatures w14:val="none"/>
    </w:rPr>
  </w:style>
  <w:style w:type="paragraph" w:customStyle="1" w:styleId="9859D704A2FC447899BE31266A7F1EBC">
    <w:name w:val="9859D704A2FC447899BE31266A7F1EBC"/>
    <w:rsid w:val="00C92262"/>
    <w:rPr>
      <w:kern w:val="0"/>
      <w:lang w:val="nl-NL" w:eastAsia="nl-NL"/>
      <w14:ligatures w14:val="none"/>
    </w:rPr>
  </w:style>
  <w:style w:type="paragraph" w:customStyle="1" w:styleId="718035A6BDBC4553AFA7D580801E1993">
    <w:name w:val="718035A6BDBC4553AFA7D580801E1993"/>
    <w:rsid w:val="00C92262"/>
    <w:rPr>
      <w:kern w:val="0"/>
      <w:lang w:val="nl-NL" w:eastAsia="nl-NL"/>
      <w14:ligatures w14:val="none"/>
    </w:rPr>
  </w:style>
  <w:style w:type="paragraph" w:customStyle="1" w:styleId="C53BA29609AF4150A4670B0171080A47">
    <w:name w:val="C53BA29609AF4150A4670B0171080A47"/>
    <w:rsid w:val="00C92262"/>
    <w:rPr>
      <w:kern w:val="0"/>
      <w:lang w:val="nl-NL" w:eastAsia="nl-NL"/>
      <w14:ligatures w14:val="none"/>
    </w:rPr>
  </w:style>
  <w:style w:type="paragraph" w:customStyle="1" w:styleId="039093CCEDE24563B3979628DA00C751">
    <w:name w:val="039093CCEDE24563B3979628DA00C751"/>
    <w:rsid w:val="00C92262"/>
    <w:rPr>
      <w:kern w:val="0"/>
      <w:lang w:val="nl-NL" w:eastAsia="nl-NL"/>
      <w14:ligatures w14:val="none"/>
    </w:rPr>
  </w:style>
  <w:style w:type="paragraph" w:customStyle="1" w:styleId="2482CFD99F0B4579BEBFE5E2B2DB9EE9">
    <w:name w:val="2482CFD99F0B4579BEBFE5E2B2DB9EE9"/>
    <w:rsid w:val="00C92262"/>
    <w:rPr>
      <w:kern w:val="0"/>
      <w:lang w:val="nl-NL" w:eastAsia="nl-NL"/>
      <w14:ligatures w14:val="none"/>
    </w:rPr>
  </w:style>
  <w:style w:type="paragraph" w:customStyle="1" w:styleId="E1DA495C454B4036B615DBCB5D8F2A283">
    <w:name w:val="E1DA495C454B4036B615DBCB5D8F2A283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F8D615A167C4CBA9A1CF1F2546B108C3">
    <w:name w:val="8F8D615A167C4CBA9A1CF1F2546B108C3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583452C6D38747A89FCFD3DD5877BB2F3">
    <w:name w:val="583452C6D38747A89FCFD3DD5877BB2F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FF43BA8ADCE4B7CAAD80761C3279C0D3">
    <w:name w:val="8FF43BA8ADCE4B7CAAD80761C3279C0D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36AC3C971F54E6AA1D35CD929226F953">
    <w:name w:val="E36AC3C971F54E6AA1D35CD929226F95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FA8D709AC314BB0A4E4D27DAA8E47A43">
    <w:name w:val="5FA8D709AC314BB0A4E4D27DAA8E47A4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5B7BBFED1204880AA57D61C36D7E4393">
    <w:name w:val="B5B7BBFED1204880AA57D61C36D7E439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ADC7BD3191A542989ECF7C299FB7A5503">
    <w:name w:val="ADC7BD3191A542989ECF7C299FB7A550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E619D051E194D30A145650D1BDF10D73">
    <w:name w:val="BE619D051E194D30A145650D1BDF10D7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563D3B6A8634DB6AB8BC4EF5C56888F3">
    <w:name w:val="6563D3B6A8634DB6AB8BC4EF5C56888F3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3FA7F9945B47839A4CE71B56D3B3F41">
    <w:name w:val="433FA7F9945B47839A4CE71B56D3B3F4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B7CF6ADBDC2B408985DB82FDC9713B381">
    <w:name w:val="B7CF6ADBDC2B408985DB82FDC9713B38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C91313AA46AA4374A78C51C804F208C51">
    <w:name w:val="C91313AA46AA4374A78C51C804F208C5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9A627AF359E42D18CA120ED31C751451">
    <w:name w:val="C9A627AF359E42D18CA120ED31C75145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AB8BC20CEBB41FF908BAC1FE9D5AFAC1">
    <w:name w:val="6AB8BC20CEBB41FF908BAC1FE9D5AFAC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611CA8CBC004DD7BFD19CB8435DECE71">
    <w:name w:val="C611CA8CBC004DD7BFD19CB8435DECE7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2085116DDB59448AA4A0D51A04C8EA401">
    <w:name w:val="2085116DDB59448AA4A0D51A04C8EA40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DA0D3DAECC54250B5C2A8A0B2345B681">
    <w:name w:val="EDA0D3DAECC54250B5C2A8A0B2345B68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9EC86A426344DA4B61FFE1124E9F5751">
    <w:name w:val="59EC86A426344DA4B61FFE1124E9F575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2C0C63E307440C1A296621CCCEBA9E21">
    <w:name w:val="52C0C63E307440C1A296621CCCEBA9E2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A57E00F2AC2F448E824F597C110E9C501">
    <w:name w:val="A57E00F2AC2F448E824F597C110E9C50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9049092C773F42ECBCFE53E0458F51C31">
    <w:name w:val="9049092C773F42ECBCFE53E0458F51C3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5AE2D6BBFA743BEBE6B98FDAB2AD4201">
    <w:name w:val="85AE2D6BBFA743BEBE6B98FDAB2AD420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6E39D837F8E43B592FE4B9EE3778AE51">
    <w:name w:val="C6E39D837F8E43B592FE4B9EE3778AE5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00B8F80C67A74FC8AFC6A7C6FBF07BA41">
    <w:name w:val="00B8F80C67A74FC8AFC6A7C6FBF07BA4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C963CACD9E24757B3C2BBDEC77B687D1">
    <w:name w:val="6C963CACD9E24757B3C2BBDEC77B687D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43E709574334F83BB81A91BD0D4DB101">
    <w:name w:val="443E709574334F83BB81A91BD0D4DB10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A8C8437CB884F29900CAD04BAA28A191">
    <w:name w:val="EA8C8437CB884F29900CAD04BAA28A19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7B818E01788B4B7B992C92FEBC63A2AC1">
    <w:name w:val="7B818E01788B4B7B992C92FEBC63A2AC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DA32BABD8683494D8075659CBE8362EB1">
    <w:name w:val="DA32BABD8683494D8075659CBE8362EB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DB7A5551E0374EAEA72F3A748A3BE7D71">
    <w:name w:val="DB7A5551E0374EAEA72F3A748A3BE7D7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9F3D6E9D5D07443FB2586EF7BABE92A91">
    <w:name w:val="9F3D6E9D5D07443FB2586EF7BABE92A9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32BE0386EA684C138BA24BA391198EC01">
    <w:name w:val="32BE0386EA684C138BA24BA391198EC0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EA97305B89D4A499C4E282A1F41A3931">
    <w:name w:val="CEA97305B89D4A499C4E282A1F41A393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AAA91A0D25C41E886A3B5A7E519A6731">
    <w:name w:val="BAAA91A0D25C41E886A3B5A7E519A673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A759D8F5D8A48788BE7B8350D84C89C1">
    <w:name w:val="EA759D8F5D8A48788BE7B8350D84C89C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904991C66F71444CA85B5AA97D1AC6BE1">
    <w:name w:val="904991C66F71444CA85B5AA97D1AC6BE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FC9D217E8DF84317A150D7B8E7EC74F41">
    <w:name w:val="FC9D217E8DF84317A150D7B8E7EC74F4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D9A8B83691EA4E808078ABCC51ED22A61">
    <w:name w:val="D9A8B83691EA4E808078ABCC51ED22A6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0E01DF0B38A94D6C88A17EDDD462A5121">
    <w:name w:val="0E01DF0B38A94D6C88A17EDDD462A512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02002DFCCBB4CC284014552E1327EC91">
    <w:name w:val="402002DFCCBB4CC284014552E1327EC9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6AF578E400840F2A1CE91FA88425B9D1">
    <w:name w:val="86AF578E400840F2A1CE91FA88425B9D1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F1E5B6F232D24C99BBF3F2947B6368F71">
    <w:name w:val="F1E5B6F232D24C99BBF3F2947B6368F7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5D5999675364B9A8F13B08D4264ED171">
    <w:name w:val="45D5999675364B9A8F13B08D4264ED17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1A978AC5D84468D937850C651D8CAAB1">
    <w:name w:val="E1A978AC5D84468D937850C651D8CAAB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9859D704A2FC447899BE31266A7F1EBC1">
    <w:name w:val="9859D704A2FC447899BE31266A7F1EBC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718035A6BDBC4553AFA7D580801E19931">
    <w:name w:val="718035A6BDBC4553AFA7D580801E1993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53BA29609AF4150A4670B0171080A471">
    <w:name w:val="C53BA29609AF4150A4670B0171080A47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039093CCEDE24563B3979628DA00C7511">
    <w:name w:val="039093CCEDE24563B3979628DA00C751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2482CFD99F0B4579BEBFE5E2B2DB9EE91">
    <w:name w:val="2482CFD99F0B4579BEBFE5E2B2DB9EE91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1DA495C454B4036B615DBCB5D8F2A284">
    <w:name w:val="E1DA495C454B4036B615DBCB5D8F2A284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F8D615A167C4CBA9A1CF1F2546B108C4">
    <w:name w:val="8F8D615A167C4CBA9A1CF1F2546B108C4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583452C6D38747A89FCFD3DD5877BB2F4">
    <w:name w:val="583452C6D38747A89FCFD3DD5877BB2F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FF43BA8ADCE4B7CAAD80761C3279C0D4">
    <w:name w:val="8FF43BA8ADCE4B7CAAD80761C3279C0D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36AC3C971F54E6AA1D35CD929226F954">
    <w:name w:val="E36AC3C971F54E6AA1D35CD929226F95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FA8D709AC314BB0A4E4D27DAA8E47A44">
    <w:name w:val="5FA8D709AC314BB0A4E4D27DAA8E47A4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5B7BBFED1204880AA57D61C36D7E4394">
    <w:name w:val="B5B7BBFED1204880AA57D61C36D7E439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ADC7BD3191A542989ECF7C299FB7A5504">
    <w:name w:val="ADC7BD3191A542989ECF7C299FB7A550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E619D051E194D30A145650D1BDF10D74">
    <w:name w:val="BE619D051E194D30A145650D1BDF10D7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563D3B6A8634DB6AB8BC4EF5C56888F4">
    <w:name w:val="6563D3B6A8634DB6AB8BC4EF5C56888F4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3FA7F9945B47839A4CE71B56D3B3F42">
    <w:name w:val="433FA7F9945B47839A4CE71B56D3B3F4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B7CF6ADBDC2B408985DB82FDC9713B382">
    <w:name w:val="B7CF6ADBDC2B408985DB82FDC9713B38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C91313AA46AA4374A78C51C804F208C52">
    <w:name w:val="C91313AA46AA4374A78C51C804F208C5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9A627AF359E42D18CA120ED31C751452">
    <w:name w:val="C9A627AF359E42D18CA120ED31C75145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AB8BC20CEBB41FF908BAC1FE9D5AFAC2">
    <w:name w:val="6AB8BC20CEBB41FF908BAC1FE9D5AFAC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611CA8CBC004DD7BFD19CB8435DECE72">
    <w:name w:val="C611CA8CBC004DD7BFD19CB8435DECE7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2085116DDB59448AA4A0D51A04C8EA402">
    <w:name w:val="2085116DDB59448AA4A0D51A04C8EA40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DA0D3DAECC54250B5C2A8A0B2345B682">
    <w:name w:val="EDA0D3DAECC54250B5C2A8A0B2345B68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9EC86A426344DA4B61FFE1124E9F5752">
    <w:name w:val="59EC86A426344DA4B61FFE1124E9F575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2C0C63E307440C1A296621CCCEBA9E22">
    <w:name w:val="52C0C63E307440C1A296621CCCEBA9E2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A57E00F2AC2F448E824F597C110E9C502">
    <w:name w:val="A57E00F2AC2F448E824F597C110E9C50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9049092C773F42ECBCFE53E0458F51C32">
    <w:name w:val="9049092C773F42ECBCFE53E0458F51C3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5AE2D6BBFA743BEBE6B98FDAB2AD4202">
    <w:name w:val="85AE2D6BBFA743BEBE6B98FDAB2AD420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6E39D837F8E43B592FE4B9EE3778AE52">
    <w:name w:val="C6E39D837F8E43B592FE4B9EE3778AE5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00B8F80C67A74FC8AFC6A7C6FBF07BA42">
    <w:name w:val="00B8F80C67A74FC8AFC6A7C6FBF07BA4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C963CACD9E24757B3C2BBDEC77B687D2">
    <w:name w:val="6C963CACD9E24757B3C2BBDEC77B687D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43E709574334F83BB81A91BD0D4DB102">
    <w:name w:val="443E709574334F83BB81A91BD0D4DB10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A8C8437CB884F29900CAD04BAA28A192">
    <w:name w:val="EA8C8437CB884F29900CAD04BAA28A19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7B818E01788B4B7B992C92FEBC63A2AC2">
    <w:name w:val="7B818E01788B4B7B992C92FEBC63A2AC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DA32BABD8683494D8075659CBE8362EB2">
    <w:name w:val="DA32BABD8683494D8075659CBE8362EB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DB7A5551E0374EAEA72F3A748A3BE7D72">
    <w:name w:val="DB7A5551E0374EAEA72F3A748A3BE7D7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9F3D6E9D5D07443FB2586EF7BABE92A92">
    <w:name w:val="9F3D6E9D5D07443FB2586EF7BABE92A9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32BE0386EA684C138BA24BA391198EC02">
    <w:name w:val="32BE0386EA684C138BA24BA391198EC0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EA97305B89D4A499C4E282A1F41A3932">
    <w:name w:val="CEA97305B89D4A499C4E282A1F41A393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AAA91A0D25C41E886A3B5A7E519A6732">
    <w:name w:val="BAAA91A0D25C41E886A3B5A7E519A673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A759D8F5D8A48788BE7B8350D84C89C2">
    <w:name w:val="EA759D8F5D8A48788BE7B8350D84C89C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904991C66F71444CA85B5AA97D1AC6BE2">
    <w:name w:val="904991C66F71444CA85B5AA97D1AC6BE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FC9D217E8DF84317A150D7B8E7EC74F42">
    <w:name w:val="FC9D217E8DF84317A150D7B8E7EC74F4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D9A8B83691EA4E808078ABCC51ED22A62">
    <w:name w:val="D9A8B83691EA4E808078ABCC51ED22A6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0E01DF0B38A94D6C88A17EDDD462A5122">
    <w:name w:val="0E01DF0B38A94D6C88A17EDDD462A512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02002DFCCBB4CC284014552E1327EC92">
    <w:name w:val="402002DFCCBB4CC284014552E1327EC9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6AF578E400840F2A1CE91FA88425B9D2">
    <w:name w:val="86AF578E400840F2A1CE91FA88425B9D2"/>
    <w:rsid w:val="00C9226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F1E5B6F232D24C99BBF3F2947B6368F72">
    <w:name w:val="F1E5B6F232D24C99BBF3F2947B6368F7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5D5999675364B9A8F13B08D4264ED172">
    <w:name w:val="45D5999675364B9A8F13B08D4264ED17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1A978AC5D84468D937850C651D8CAAB2">
    <w:name w:val="E1A978AC5D84468D937850C651D8CAAB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9859D704A2FC447899BE31266A7F1EBC2">
    <w:name w:val="9859D704A2FC447899BE31266A7F1EBC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718035A6BDBC4553AFA7D580801E19932">
    <w:name w:val="718035A6BDBC4553AFA7D580801E1993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53BA29609AF4150A4670B0171080A472">
    <w:name w:val="C53BA29609AF4150A4670B0171080A47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039093CCEDE24563B3979628DA00C7512">
    <w:name w:val="039093CCEDE24563B3979628DA00C751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2482CFD99F0B4579BEBFE5E2B2DB9EE92">
    <w:name w:val="2482CFD99F0B4579BEBFE5E2B2DB9EE92"/>
    <w:rsid w:val="00C9226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1DA495C454B4036B615DBCB5D8F2A285">
    <w:name w:val="E1DA495C454B4036B615DBCB5D8F2A285"/>
    <w:rsid w:val="00FD172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F8D615A167C4CBA9A1CF1F2546B108C5">
    <w:name w:val="8F8D615A167C4CBA9A1CF1F2546B108C5"/>
    <w:rsid w:val="00FD172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583452C6D38747A89FCFD3DD5877BB2F5">
    <w:name w:val="583452C6D38747A89FCFD3DD5877BB2F5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FF43BA8ADCE4B7CAAD80761C3279C0D5">
    <w:name w:val="8FF43BA8ADCE4B7CAAD80761C3279C0D5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36AC3C971F54E6AA1D35CD929226F955">
    <w:name w:val="E36AC3C971F54E6AA1D35CD929226F955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FA8D709AC314BB0A4E4D27DAA8E47A45">
    <w:name w:val="5FA8D709AC314BB0A4E4D27DAA8E47A45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5B7BBFED1204880AA57D61C36D7E4395">
    <w:name w:val="B5B7BBFED1204880AA57D61C36D7E4395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ADC7BD3191A542989ECF7C299FB7A5505">
    <w:name w:val="ADC7BD3191A542989ECF7C299FB7A5505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E619D051E194D30A145650D1BDF10D75">
    <w:name w:val="BE619D051E194D30A145650D1BDF10D75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563D3B6A8634DB6AB8BC4EF5C56888F5">
    <w:name w:val="6563D3B6A8634DB6AB8BC4EF5C56888F5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3FA7F9945B47839A4CE71B56D3B3F43">
    <w:name w:val="433FA7F9945B47839A4CE71B56D3B3F43"/>
    <w:rsid w:val="00FD172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B7CF6ADBDC2B408985DB82FDC9713B383">
    <w:name w:val="B7CF6ADBDC2B408985DB82FDC9713B383"/>
    <w:rsid w:val="00FD172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C91313AA46AA4374A78C51C804F208C53">
    <w:name w:val="C91313AA46AA4374A78C51C804F208C5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9A627AF359E42D18CA120ED31C751453">
    <w:name w:val="C9A627AF359E42D18CA120ED31C75145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AB8BC20CEBB41FF908BAC1FE9D5AFAC3">
    <w:name w:val="6AB8BC20CEBB41FF908BAC1FE9D5AFAC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611CA8CBC004DD7BFD19CB8435DECE73">
    <w:name w:val="C611CA8CBC004DD7BFD19CB8435DECE7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2085116DDB59448AA4A0D51A04C8EA403">
    <w:name w:val="2085116DDB59448AA4A0D51A04C8EA40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DA0D3DAECC54250B5C2A8A0B2345B683">
    <w:name w:val="EDA0D3DAECC54250B5C2A8A0B2345B68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9EC86A426344DA4B61FFE1124E9F5753">
    <w:name w:val="59EC86A426344DA4B61FFE1124E9F575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52C0C63E307440C1A296621CCCEBA9E23">
    <w:name w:val="52C0C63E307440C1A296621CCCEBA9E2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A57E00F2AC2F448E824F597C110E9C503">
    <w:name w:val="A57E00F2AC2F448E824F597C110E9C503"/>
    <w:rsid w:val="00FD172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9049092C773F42ECBCFE53E0458F51C33">
    <w:name w:val="9049092C773F42ECBCFE53E0458F51C33"/>
    <w:rsid w:val="00FD172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5AE2D6BBFA743BEBE6B98FDAB2AD4203">
    <w:name w:val="85AE2D6BBFA743BEBE6B98FDAB2AD420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6E39D837F8E43B592FE4B9EE3778AE53">
    <w:name w:val="C6E39D837F8E43B592FE4B9EE3778AE5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00B8F80C67A74FC8AFC6A7C6FBF07BA43">
    <w:name w:val="00B8F80C67A74FC8AFC6A7C6FBF07BA4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C963CACD9E24757B3C2BBDEC77B687D3">
    <w:name w:val="6C963CACD9E24757B3C2BBDEC77B687D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43E709574334F83BB81A91BD0D4DB103">
    <w:name w:val="443E709574334F83BB81A91BD0D4DB10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A8C8437CB884F29900CAD04BAA28A193">
    <w:name w:val="EA8C8437CB884F29900CAD04BAA28A19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7B818E01788B4B7B992C92FEBC63A2AC3">
    <w:name w:val="7B818E01788B4B7B992C92FEBC63A2AC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DA32BABD8683494D8075659CBE8362EB3">
    <w:name w:val="DA32BABD8683494D8075659CBE8362EB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DB7A5551E0374EAEA72F3A748A3BE7D73">
    <w:name w:val="DB7A5551E0374EAEA72F3A748A3BE7D73"/>
    <w:rsid w:val="00FD172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9F3D6E9D5D07443FB2586EF7BABE92A93">
    <w:name w:val="9F3D6E9D5D07443FB2586EF7BABE92A93"/>
    <w:rsid w:val="00FD172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32BE0386EA684C138BA24BA391198EC03">
    <w:name w:val="32BE0386EA684C138BA24BA391198EC0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EA97305B89D4A499C4E282A1F41A3933">
    <w:name w:val="CEA97305B89D4A499C4E282A1F41A393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BAAA91A0D25C41E886A3B5A7E519A6733">
    <w:name w:val="BAAA91A0D25C41E886A3B5A7E519A673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A759D8F5D8A48788BE7B8350D84C89C3">
    <w:name w:val="EA759D8F5D8A48788BE7B8350D84C89C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904991C66F71444CA85B5AA97D1AC6BE3">
    <w:name w:val="904991C66F71444CA85B5AA97D1AC6BE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FC9D217E8DF84317A150D7B8E7EC74F43">
    <w:name w:val="FC9D217E8DF84317A150D7B8E7EC74F4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D9A8B83691EA4E808078ABCC51ED22A63">
    <w:name w:val="D9A8B83691EA4E808078ABCC51ED22A6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0E01DF0B38A94D6C88A17EDDD462A5123">
    <w:name w:val="0E01DF0B38A94D6C88A17EDDD462A512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02002DFCCBB4CC284014552E1327EC93">
    <w:name w:val="402002DFCCBB4CC284014552E1327EC93"/>
    <w:rsid w:val="00FD172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86AF578E400840F2A1CE91FA88425B9D3">
    <w:name w:val="86AF578E400840F2A1CE91FA88425B9D3"/>
    <w:rsid w:val="00FD172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F1E5B6F232D24C99BBF3F2947B6368F73">
    <w:name w:val="F1E5B6F232D24C99BBF3F2947B6368F7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5D5999675364B9A8F13B08D4264ED173">
    <w:name w:val="45D5999675364B9A8F13B08D4264ED17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E1A978AC5D84468D937850C651D8CAAB3">
    <w:name w:val="E1A978AC5D84468D937850C651D8CAAB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9859D704A2FC447899BE31266A7F1EBC3">
    <w:name w:val="9859D704A2FC447899BE31266A7F1EBC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718035A6BDBC4553AFA7D580801E19933">
    <w:name w:val="718035A6BDBC4553AFA7D580801E1993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C53BA29609AF4150A4670B0171080A473">
    <w:name w:val="C53BA29609AF4150A4670B0171080A47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039093CCEDE24563B3979628DA00C7513">
    <w:name w:val="039093CCEDE24563B3979628DA00C751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2482CFD99F0B4579BEBFE5E2B2DB9EE93">
    <w:name w:val="2482CFD99F0B4579BEBFE5E2B2DB9EE93"/>
    <w:rsid w:val="00FD172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BDA964ABCF6134795B89D3DFFAE1FEF0400396DD46F8E1CE5468AAD42C750079EC0" ma:contentTypeVersion="56" ma:contentTypeDescription="Create a new document." ma:contentTypeScope="" ma:versionID="037949562267adc420c401b5d1081b0d">
  <xsd:schema xmlns:xsd="http://www.w3.org/2001/XMLSchema" xmlns:xs="http://www.w3.org/2001/XMLSchema" xmlns:p="http://schemas.microsoft.com/office/2006/metadata/properties" xmlns:ns2="e6b10b74-023b-4505-bd21-3dea7fe386f6" targetNamespace="http://schemas.microsoft.com/office/2006/metadata/properties" ma:root="true" ma:fieldsID="27379c82448e8bb51bda9e1977bc4244" ns2:_="">
    <xsd:import namespace="e6b10b74-023b-4505-bd21-3dea7fe386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10b74-023b-4505-bd21-3dea7fe386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82df2b8-fe41-4947-8486-51a5ce8b26f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63E0F41-F43D-451E-9C99-BB9828D6CA16}" ma:internalName="CSXSubmissionMarket" ma:readOnly="false" ma:showField="MarketName" ma:web="e6b10b74-023b-4505-bd21-3dea7fe386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889c2e3-9949-4ec1-a054-3409735ce40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B8A0728-958F-48E5-830D-7FB0F42DE0DE}" ma:internalName="InProjectListLookup" ma:readOnly="true" ma:showField="InProjectLis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a37816-d32f-435f-b65b-828592c3f9a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B8A0728-958F-48E5-830D-7FB0F42DE0DE}" ma:internalName="LastCompleteVersionLookup" ma:readOnly="true" ma:showField="LastComplete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B8A0728-958F-48E5-830D-7FB0F42DE0DE}" ma:internalName="LastPreviewErrorLookup" ma:readOnly="true" ma:showField="LastPreview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B8A0728-958F-48E5-830D-7FB0F42DE0DE}" ma:internalName="LastPreviewResultLookup" ma:readOnly="true" ma:showField="LastPreview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B8A0728-958F-48E5-830D-7FB0F42DE0DE}" ma:internalName="LastPreviewAttemptDateLookup" ma:readOnly="true" ma:showField="LastPreview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B8A0728-958F-48E5-830D-7FB0F42DE0DE}" ma:internalName="LastPreviewedByLookup" ma:readOnly="true" ma:showField="LastPreview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B8A0728-958F-48E5-830D-7FB0F42DE0DE}" ma:internalName="LastPreviewTimeLookup" ma:readOnly="true" ma:showField="LastPreview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B8A0728-958F-48E5-830D-7FB0F42DE0DE}" ma:internalName="LastPreviewVersionLookup" ma:readOnly="true" ma:showField="LastPreview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B8A0728-958F-48E5-830D-7FB0F42DE0DE}" ma:internalName="LastPublishErrorLookup" ma:readOnly="true" ma:showField="LastPublish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B8A0728-958F-48E5-830D-7FB0F42DE0DE}" ma:internalName="LastPublishResultLookup" ma:readOnly="true" ma:showField="LastPublish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B8A0728-958F-48E5-830D-7FB0F42DE0DE}" ma:internalName="LastPublishAttemptDateLookup" ma:readOnly="true" ma:showField="LastPublish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B8A0728-958F-48E5-830D-7FB0F42DE0DE}" ma:internalName="LastPublishedByLookup" ma:readOnly="true" ma:showField="LastPublish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B8A0728-958F-48E5-830D-7FB0F42DE0DE}" ma:internalName="LastPublishTimeLookup" ma:readOnly="true" ma:showField="LastPublish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B8A0728-958F-48E5-830D-7FB0F42DE0DE}" ma:internalName="LastPublishVersionLookup" ma:readOnly="true" ma:showField="LastPublish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17E829A-F1CE-4E08-A3F4-0A7C7B006C3F}" ma:internalName="LocLastLocAttemptVersionLookup" ma:readOnly="false" ma:showField="LastLocAttemptVersion" ma:web="e6b10b74-023b-4505-bd21-3dea7fe386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A17E829A-F1CE-4E08-A3F4-0A7C7B006C3F}" ma:internalName="LocLastLocAttemptVersionTypeLookup" ma:readOnly="true" ma:showField="LastLocAttemptVersionType" ma:web="e6b10b74-023b-4505-bd21-3dea7fe386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17E829A-F1CE-4E08-A3F4-0A7C7B006C3F}" ma:internalName="LocNewPublishedVersionLookup" ma:readOnly="true" ma:showField="NewPublishedVersion" ma:web="e6b10b74-023b-4505-bd21-3dea7fe386f6">
      <xsd:simpleType>
        <xsd:restriction base="dms:Lookup"/>
      </xsd:simpleType>
    </xsd:element>
    <xsd:element name="LocOverallHandbackStatusLookup" ma:index="75" nillable="true" ma:displayName="Loc Overall Handback Status" ma:default="" ma:list="{A17E829A-F1CE-4E08-A3F4-0A7C7B006C3F}" ma:internalName="LocOverallHandbackStatusLookup" ma:readOnly="true" ma:showField="OverallHandbackStatus" ma:web="e6b10b74-023b-4505-bd21-3dea7fe386f6">
      <xsd:simpleType>
        <xsd:restriction base="dms:Lookup"/>
      </xsd:simpleType>
    </xsd:element>
    <xsd:element name="LocOverallLocStatusLookup" ma:index="76" nillable="true" ma:displayName="Loc Overall Localize Status" ma:default="" ma:list="{A17E829A-F1CE-4E08-A3F4-0A7C7B006C3F}" ma:internalName="LocOverallLocStatusLookup" ma:readOnly="true" ma:showField="OverallLocStatus" ma:web="e6b10b74-023b-4505-bd21-3dea7fe386f6">
      <xsd:simpleType>
        <xsd:restriction base="dms:Lookup"/>
      </xsd:simpleType>
    </xsd:element>
    <xsd:element name="LocOverallPreviewStatusLookup" ma:index="77" nillable="true" ma:displayName="Loc Overall Preview Status" ma:default="" ma:list="{A17E829A-F1CE-4E08-A3F4-0A7C7B006C3F}" ma:internalName="LocOverallPreviewStatusLookup" ma:readOnly="true" ma:showField="OverallPreviewStatus" ma:web="e6b10b74-023b-4505-bd21-3dea7fe386f6">
      <xsd:simpleType>
        <xsd:restriction base="dms:Lookup"/>
      </xsd:simpleType>
    </xsd:element>
    <xsd:element name="LocOverallPublishStatusLookup" ma:index="78" nillable="true" ma:displayName="Loc Overall Publish Status" ma:default="" ma:list="{A17E829A-F1CE-4E08-A3F4-0A7C7B006C3F}" ma:internalName="LocOverallPublishStatusLookup" ma:readOnly="true" ma:showField="OverallPublishStatus" ma:web="e6b10b74-023b-4505-bd21-3dea7fe386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17E829A-F1CE-4E08-A3F4-0A7C7B006C3F}" ma:internalName="LocProcessedForHandoffsLookup" ma:readOnly="true" ma:showField="ProcessedForHandoffs" ma:web="e6b10b74-023b-4505-bd21-3dea7fe386f6">
      <xsd:simpleType>
        <xsd:restriction base="dms:Lookup"/>
      </xsd:simpleType>
    </xsd:element>
    <xsd:element name="LocProcessedForMarketsLookup" ma:index="81" nillable="true" ma:displayName="Loc Processed For Markets" ma:default="" ma:list="{A17E829A-F1CE-4E08-A3F4-0A7C7B006C3F}" ma:internalName="LocProcessedForMarketsLookup" ma:readOnly="true" ma:showField="ProcessedForMarkets" ma:web="e6b10b74-023b-4505-bd21-3dea7fe386f6">
      <xsd:simpleType>
        <xsd:restriction base="dms:Lookup"/>
      </xsd:simpleType>
    </xsd:element>
    <xsd:element name="LocPublishedDependentAssetsLookup" ma:index="82" nillable="true" ma:displayName="Loc Published Dependent Assets" ma:default="" ma:list="{A17E829A-F1CE-4E08-A3F4-0A7C7B006C3F}" ma:internalName="LocPublishedDependentAssetsLookup" ma:readOnly="true" ma:showField="PublishedDependentAssets" ma:web="e6b10b74-023b-4505-bd21-3dea7fe386f6">
      <xsd:simpleType>
        <xsd:restriction base="dms:Lookup"/>
      </xsd:simpleType>
    </xsd:element>
    <xsd:element name="LocPublishedLinkedAssetsLookup" ma:index="83" nillable="true" ma:displayName="Loc Published Linked Assets" ma:default="" ma:list="{A17E829A-F1CE-4E08-A3F4-0A7C7B006C3F}" ma:internalName="LocPublishedLinkedAssetsLookup" ma:readOnly="true" ma:showField="PublishedLinkedAssets" ma:web="e6b10b74-023b-4505-bd21-3dea7fe386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f7e258f-951e-4553-882a-df481c2855c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63E0F41-F43D-451E-9C99-BB9828D6CA16}" ma:internalName="Markets" ma:readOnly="false" ma:showField="MarketNa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B8A0728-958F-48E5-830D-7FB0F42DE0DE}" ma:internalName="NumOfRatingsLookup" ma:readOnly="true" ma:showField="NumOfRating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B8A0728-958F-48E5-830D-7FB0F42DE0DE}" ma:internalName="PublishStatusLookup" ma:readOnly="false" ma:showField="PublishStatu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45eb1e28-141a-471b-b8e5-0e0806215fb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ee155f21-437f-4384-b449-96db9b31c898}" ma:internalName="TaxCatchAll" ma:showField="CatchAllData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ee155f21-437f-4384-b449-96db9b31c898}" ma:internalName="TaxCatchAllLabel" ma:readOnly="true" ma:showField="CatchAllDataLabel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6b10b74-023b-4505-bd21-3dea7fe386f6" xsi:nil="true"/>
    <AssetExpire xmlns="e6b10b74-023b-4505-bd21-3dea7fe386f6">2029-01-01T08:00:00+00:00</AssetExpire>
    <CampaignTagsTaxHTField0 xmlns="e6b10b74-023b-4505-bd21-3dea7fe386f6">
      <Terms xmlns="http://schemas.microsoft.com/office/infopath/2007/PartnerControls"/>
    </CampaignTagsTaxHTField0>
    <IntlLangReviewDate xmlns="e6b10b74-023b-4505-bd21-3dea7fe386f6" xsi:nil="true"/>
    <TPFriendlyName xmlns="e6b10b74-023b-4505-bd21-3dea7fe386f6" xsi:nil="true"/>
    <IntlLangReview xmlns="e6b10b74-023b-4505-bd21-3dea7fe386f6">false</IntlLangReview>
    <LocLastLocAttemptVersionLookup xmlns="e6b10b74-023b-4505-bd21-3dea7fe386f6">848816</LocLastLocAttemptVersionLookup>
    <PolicheckWords xmlns="e6b10b74-023b-4505-bd21-3dea7fe386f6" xsi:nil="true"/>
    <SubmitterId xmlns="e6b10b74-023b-4505-bd21-3dea7fe386f6" xsi:nil="true"/>
    <AcquiredFrom xmlns="e6b10b74-023b-4505-bd21-3dea7fe386f6">Internal MS</AcquiredFrom>
    <EditorialStatus xmlns="e6b10b74-023b-4505-bd21-3dea7fe386f6">Complete</EditorialStatus>
    <Markets xmlns="e6b10b74-023b-4505-bd21-3dea7fe386f6"/>
    <OriginAsset xmlns="e6b10b74-023b-4505-bd21-3dea7fe386f6" xsi:nil="true"/>
    <AssetStart xmlns="e6b10b74-023b-4505-bd21-3dea7fe386f6">2012-07-27T14:13:00+00:00</AssetStart>
    <FriendlyTitle xmlns="e6b10b74-023b-4505-bd21-3dea7fe386f6" xsi:nil="true"/>
    <MarketSpecific xmlns="e6b10b74-023b-4505-bd21-3dea7fe386f6">false</MarketSpecific>
    <TPNamespace xmlns="e6b10b74-023b-4505-bd21-3dea7fe386f6" xsi:nil="true"/>
    <PublishStatusLookup xmlns="e6b10b74-023b-4505-bd21-3dea7fe386f6">
      <Value>357532</Value>
    </PublishStatusLookup>
    <APAuthor xmlns="e6b10b74-023b-4505-bd21-3dea7fe386f6">
      <UserInfo>
        <DisplayName>REDMOND\ncrowell</DisplayName>
        <AccountId>81</AccountId>
        <AccountType/>
      </UserInfo>
    </APAuthor>
    <TPCommandLine xmlns="e6b10b74-023b-4505-bd21-3dea7fe386f6" xsi:nil="true"/>
    <IntlLangReviewer xmlns="e6b10b74-023b-4505-bd21-3dea7fe386f6" xsi:nil="true"/>
    <OpenTemplate xmlns="e6b10b74-023b-4505-bd21-3dea7fe386f6">true</OpenTemplate>
    <CSXSubmissionDate xmlns="e6b10b74-023b-4505-bd21-3dea7fe386f6" xsi:nil="true"/>
    <TaxCatchAll xmlns="e6b10b74-023b-4505-bd21-3dea7fe386f6"/>
    <Manager xmlns="e6b10b74-023b-4505-bd21-3dea7fe386f6" xsi:nil="true"/>
    <NumericId xmlns="e6b10b74-023b-4505-bd21-3dea7fe386f6" xsi:nil="true"/>
    <ParentAssetId xmlns="e6b10b74-023b-4505-bd21-3dea7fe386f6" xsi:nil="true"/>
    <OriginalSourceMarket xmlns="e6b10b74-023b-4505-bd21-3dea7fe386f6">english</OriginalSourceMarket>
    <ApprovalStatus xmlns="e6b10b74-023b-4505-bd21-3dea7fe386f6">InProgress</ApprovalStatus>
    <TPComponent xmlns="e6b10b74-023b-4505-bd21-3dea7fe386f6" xsi:nil="true"/>
    <EditorialTags xmlns="e6b10b74-023b-4505-bd21-3dea7fe386f6" xsi:nil="true"/>
    <TPExecutable xmlns="e6b10b74-023b-4505-bd21-3dea7fe386f6" xsi:nil="true"/>
    <TPLaunchHelpLink xmlns="e6b10b74-023b-4505-bd21-3dea7fe386f6" xsi:nil="true"/>
    <LocComments xmlns="e6b10b74-023b-4505-bd21-3dea7fe386f6" xsi:nil="true"/>
    <LocRecommendedHandoff xmlns="e6b10b74-023b-4505-bd21-3dea7fe386f6" xsi:nil="true"/>
    <SourceTitle xmlns="e6b10b74-023b-4505-bd21-3dea7fe386f6" xsi:nil="true"/>
    <CSXUpdate xmlns="e6b10b74-023b-4505-bd21-3dea7fe386f6">false</CSXUpdate>
    <IntlLocPriority xmlns="e6b10b74-023b-4505-bd21-3dea7fe386f6" xsi:nil="true"/>
    <UAProjectedTotalWords xmlns="e6b10b74-023b-4505-bd21-3dea7fe386f6" xsi:nil="true"/>
    <AssetType xmlns="e6b10b74-023b-4505-bd21-3dea7fe386f6">TP</AssetType>
    <MachineTranslated xmlns="e6b10b74-023b-4505-bd21-3dea7fe386f6">false</MachineTranslated>
    <OutputCachingOn xmlns="e6b10b74-023b-4505-bd21-3dea7fe386f6">false</OutputCachingOn>
    <TemplateStatus xmlns="e6b10b74-023b-4505-bd21-3dea7fe386f6">Complete</TemplateStatus>
    <IsSearchable xmlns="e6b10b74-023b-4505-bd21-3dea7fe386f6">true</IsSearchable>
    <ContentItem xmlns="e6b10b74-023b-4505-bd21-3dea7fe386f6" xsi:nil="true"/>
    <HandoffToMSDN xmlns="e6b10b74-023b-4505-bd21-3dea7fe386f6" xsi:nil="true"/>
    <ShowIn xmlns="e6b10b74-023b-4505-bd21-3dea7fe386f6">Show everywhere</ShowIn>
    <ThumbnailAssetId xmlns="e6b10b74-023b-4505-bd21-3dea7fe386f6" xsi:nil="true"/>
    <UALocComments xmlns="e6b10b74-023b-4505-bd21-3dea7fe386f6" xsi:nil="true"/>
    <UALocRecommendation xmlns="e6b10b74-023b-4505-bd21-3dea7fe386f6">Localize</UALocRecommendation>
    <LastModifiedDateTime xmlns="e6b10b74-023b-4505-bd21-3dea7fe386f6" xsi:nil="true"/>
    <LegacyData xmlns="e6b10b74-023b-4505-bd21-3dea7fe386f6" xsi:nil="true"/>
    <LocManualTestRequired xmlns="e6b10b74-023b-4505-bd21-3dea7fe386f6">false</LocManualTestRequired>
    <LocMarketGroupTiers2 xmlns="e6b10b74-023b-4505-bd21-3dea7fe386f6" xsi:nil="true"/>
    <ClipArtFilename xmlns="e6b10b74-023b-4505-bd21-3dea7fe386f6" xsi:nil="true"/>
    <TPApplication xmlns="e6b10b74-023b-4505-bd21-3dea7fe386f6" xsi:nil="true"/>
    <CSXHash xmlns="e6b10b74-023b-4505-bd21-3dea7fe386f6" xsi:nil="true"/>
    <DirectSourceMarket xmlns="e6b10b74-023b-4505-bd21-3dea7fe386f6">english</DirectSourceMarket>
    <PrimaryImageGen xmlns="e6b10b74-023b-4505-bd21-3dea7fe386f6">true</PrimaryImageGen>
    <PlannedPubDate xmlns="e6b10b74-023b-4505-bd21-3dea7fe386f6" xsi:nil="true"/>
    <CSXSubmissionMarket xmlns="e6b10b74-023b-4505-bd21-3dea7fe386f6" xsi:nil="true"/>
    <Downloads xmlns="e6b10b74-023b-4505-bd21-3dea7fe386f6">0</Downloads>
    <ArtSampleDocs xmlns="e6b10b74-023b-4505-bd21-3dea7fe386f6" xsi:nil="true"/>
    <TrustLevel xmlns="e6b10b74-023b-4505-bd21-3dea7fe386f6">1 Microsoft Managed Content</TrustLevel>
    <BlockPublish xmlns="e6b10b74-023b-4505-bd21-3dea7fe386f6">false</BlockPublish>
    <TPLaunchHelpLinkType xmlns="e6b10b74-023b-4505-bd21-3dea7fe386f6">Template</TPLaunchHelpLinkType>
    <LocalizationTagsTaxHTField0 xmlns="e6b10b74-023b-4505-bd21-3dea7fe386f6">
      <Terms xmlns="http://schemas.microsoft.com/office/infopath/2007/PartnerControls"/>
    </LocalizationTagsTaxHTField0>
    <BusinessGroup xmlns="e6b10b74-023b-4505-bd21-3dea7fe386f6" xsi:nil="true"/>
    <Providers xmlns="e6b10b74-023b-4505-bd21-3dea7fe386f6" xsi:nil="true"/>
    <TemplateTemplateType xmlns="e6b10b74-023b-4505-bd21-3dea7fe386f6">Word Document Template</TemplateTemplateType>
    <TimesCloned xmlns="e6b10b74-023b-4505-bd21-3dea7fe386f6" xsi:nil="true"/>
    <TPAppVersion xmlns="e6b10b74-023b-4505-bd21-3dea7fe386f6" xsi:nil="true"/>
    <VoteCount xmlns="e6b10b74-023b-4505-bd21-3dea7fe386f6" xsi:nil="true"/>
    <FeatureTagsTaxHTField0 xmlns="e6b10b74-023b-4505-bd21-3dea7fe386f6">
      <Terms xmlns="http://schemas.microsoft.com/office/infopath/2007/PartnerControls"/>
    </FeatureTagsTaxHTField0>
    <Provider xmlns="e6b10b74-023b-4505-bd21-3dea7fe386f6" xsi:nil="true"/>
    <UACurrentWords xmlns="e6b10b74-023b-4505-bd21-3dea7fe386f6" xsi:nil="true"/>
    <AssetId xmlns="e6b10b74-023b-4505-bd21-3dea7fe386f6">TP103111216</AssetId>
    <TPClientViewer xmlns="e6b10b74-023b-4505-bd21-3dea7fe386f6" xsi:nil="true"/>
    <DSATActionTaken xmlns="e6b10b74-023b-4505-bd21-3dea7fe386f6" xsi:nil="true"/>
    <APEditor xmlns="e6b10b74-023b-4505-bd21-3dea7fe386f6">
      <UserInfo>
        <DisplayName/>
        <AccountId xsi:nil="true"/>
        <AccountType/>
      </UserInfo>
    </APEditor>
    <TPInstallLocation xmlns="e6b10b74-023b-4505-bd21-3dea7fe386f6" xsi:nil="true"/>
    <OOCacheId xmlns="e6b10b74-023b-4505-bd21-3dea7fe386f6" xsi:nil="true"/>
    <IsDeleted xmlns="e6b10b74-023b-4505-bd21-3dea7fe386f6">false</IsDeleted>
    <PublishTargets xmlns="e6b10b74-023b-4505-bd21-3dea7fe386f6">OfficeOnlineVNext</PublishTargets>
    <ApprovalLog xmlns="e6b10b74-023b-4505-bd21-3dea7fe386f6" xsi:nil="true"/>
    <BugNumber xmlns="e6b10b74-023b-4505-bd21-3dea7fe386f6" xsi:nil="true"/>
    <CrawlForDependencies xmlns="e6b10b74-023b-4505-bd21-3dea7fe386f6">false</CrawlForDependencies>
    <InternalTagsTaxHTField0 xmlns="e6b10b74-023b-4505-bd21-3dea7fe386f6">
      <Terms xmlns="http://schemas.microsoft.com/office/infopath/2007/PartnerControls"/>
    </InternalTagsTaxHTField0>
    <LastHandOff xmlns="e6b10b74-023b-4505-bd21-3dea7fe386f6" xsi:nil="true"/>
    <Milestone xmlns="e6b10b74-023b-4505-bd21-3dea7fe386f6" xsi:nil="true"/>
    <OriginalRelease xmlns="e6b10b74-023b-4505-bd21-3dea7fe386f6">15</OriginalRelease>
    <RecommendationsModifier xmlns="e6b10b74-023b-4505-bd21-3dea7fe386f6" xsi:nil="true"/>
    <ScenarioTagsTaxHTField0 xmlns="e6b10b74-023b-4505-bd21-3dea7fe386f6">
      <Terms xmlns="http://schemas.microsoft.com/office/infopath/2007/PartnerControls"/>
    </ScenarioTagsTaxHTField0>
    <UANotes xmlns="e6b10b74-023b-4505-bd21-3dea7fe386f6" xsi:nil="true"/>
  </documentManagement>
</p:properties>
</file>

<file path=customXml/itemProps1.xml><?xml version="1.0" encoding="utf-8"?>
<ds:datastoreItem xmlns:ds="http://schemas.openxmlformats.org/officeDocument/2006/customXml" ds:itemID="{85554A8D-68D6-49EE-96D4-5F3D271FF28E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2</TotalTime>
  <Pages>1</Pages>
  <Words>137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2012-07-26T17:15:00Z</cp:lastPrinted>
  <dcterms:created xsi:type="dcterms:W3CDTF">2012-09-14T20:41:00Z</dcterms:created>
  <dcterms:modified xsi:type="dcterms:W3CDTF">2012-09-14T20:58:00Z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0x010100CBDA964ABCF6134795B89D3DFFAE1FEF0400396DD46F8E1CE5468AAD42C750079EC0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