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Oppsett for visittkort med ti kort per side"/>
      </w:tblPr>
      <w:tblGrid>
        <w:gridCol w:w="5020"/>
        <w:gridCol w:w="5020"/>
      </w:tblGrid>
      <w:tr w:rsidR="00C307D8" w:rsidRPr="001C538E" w:rsidTr="004D4712">
        <w:trPr>
          <w:trHeight w:hRule="exact" w:val="2835"/>
        </w:trPr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rihånds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ihånds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rihåndsform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C6C94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">
                      <o:lock v:ext="edit" aspectratio="t"/>
                      <v:group id="Grup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rihåndsform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1C538E" w:rsidRDefault="00607F9F">
            <w:pPr>
              <w:pStyle w:val="Navn"/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avnet ditt:"/>
                <w:tag w:val="Skriv inn navnet ditt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1C538E">
                  <w:rPr>
                    <w:lang w:val="nb-NO" w:bidi="nb-NO"/>
                  </w:rPr>
                  <w:t>Ditt navn</w:t>
                </w:r>
              </w:sdtContent>
            </w:sdt>
          </w:p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C538E" w:rsidRDefault="00C307D8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C307D8" w:rsidRPr="001C538E" w:rsidRDefault="00607F9F" w:rsidP="00F16789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C538E">
                  <w:rPr>
                    <w:lang w:val="nb-NO" w:bidi="nb-NO"/>
                  </w:rPr>
                  <w:t>Telefon</w:t>
                </w:r>
              </w:sdtContent>
            </w:sdt>
            <w:r w:rsidR="004D4712" w:rsidRPr="001C538E">
              <w:rPr>
                <w:lang w:val="nb-NO"/>
              </w:rPr>
              <w:t> </w:t>
            </w:r>
            <w:r w:rsidR="00C307D8" w:rsidRPr="001C538E">
              <w:rPr>
                <w:rStyle w:val="Sterk"/>
                <w:lang w:val="nb-NO" w:bidi="nb-NO"/>
              </w:rPr>
              <w:t>|</w:t>
            </w:r>
            <w:r w:rsidR="00C307D8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C538E">
                  <w:rPr>
                    <w:lang w:val="nb-NO" w:bidi="nb-NO"/>
                  </w:rPr>
                  <w:t>E-post</w:t>
                </w:r>
              </w:sdtContent>
            </w:sdt>
            <w:r w:rsidR="004D4712" w:rsidRPr="001C538E">
              <w:rPr>
                <w:lang w:val="nb-NO"/>
              </w:rPr>
              <w:t> </w:t>
            </w:r>
            <w:r w:rsidR="00C307D8" w:rsidRPr="001C538E">
              <w:rPr>
                <w:rStyle w:val="Sterk"/>
                <w:lang w:val="nb-NO" w:bidi="nb-NO"/>
              </w:rPr>
              <w:t>|</w:t>
            </w:r>
            <w:r w:rsidR="00C307D8" w:rsidRPr="001C538E">
              <w:rPr>
                <w:lang w:val="nb-NO"/>
              </w:rPr>
              <w:t> </w:t>
            </w:r>
            <w:r w:rsidR="00C307D8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C538E">
                  <w:rPr>
                    <w:lang w:val="nb-NO" w:bidi="nb-NO"/>
                  </w:rPr>
                  <w:t>@twitter</w:t>
                </w:r>
              </w:sdtContent>
            </w:sdt>
            <w:r w:rsidR="00C307D8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C307D8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pe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rihåndsform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ihånds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rihåndsform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2C5AC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DtswktQeIAAMsTBgAO&#10;AAAAAAAAAAAAAAAAAC4CAABkcnMvZTJvRG9jLnhtbFBLAQItABQABgAIAAAAIQDLysDT2wAAAAUB&#10;AAAPAAAAAAAAAAAAAAAAAJvkAABkcnMvZG93bnJldi54bWxQSwUGAAAAAAQABADzAAAAo+UAAAAA&#10;">
                      <o:lock v:ext="edit" aspectratio="t"/>
                      <v:group id="Gruppe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rihåndsform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1463843538"/>
              <w:placeholder>
                <w:docPart w:val="BC79FE71B80B47A297E70425B9E5D1C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D4712" w:rsidRPr="001C538E" w:rsidRDefault="004D4712" w:rsidP="004D4712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4D4712" w:rsidRPr="001C538E" w:rsidRDefault="00607F9F" w:rsidP="004D471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544405034"/>
                <w:placeholder>
                  <w:docPart w:val="229C12BDAD7C4D4C83E5D6BE23DA5BE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D4712" w:rsidRPr="001C538E">
                  <w:rPr>
                    <w:lang w:val="nb-NO" w:bidi="nb-NO"/>
                  </w:rPr>
                  <w:t>Telefon</w:t>
                </w:r>
              </w:sdtContent>
            </w:sdt>
            <w:r w:rsidR="004D4712" w:rsidRPr="001C538E">
              <w:rPr>
                <w:lang w:val="nb-NO"/>
              </w:rPr>
              <w:t> </w:t>
            </w:r>
            <w:r w:rsidR="004D4712" w:rsidRPr="001C538E">
              <w:rPr>
                <w:rStyle w:val="Sterk"/>
                <w:lang w:val="nb-NO" w:bidi="nb-NO"/>
              </w:rPr>
              <w:t>|</w:t>
            </w:r>
            <w:r w:rsidR="004D4712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404261641"/>
                <w:placeholder>
                  <w:docPart w:val="830BBBE12F654E588B3DB883D300486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D4712" w:rsidRPr="001C538E">
                  <w:rPr>
                    <w:lang w:val="nb-NO" w:bidi="nb-NO"/>
                  </w:rPr>
                  <w:t>E-post</w:t>
                </w:r>
              </w:sdtContent>
            </w:sdt>
            <w:r w:rsidR="004D4712" w:rsidRPr="001C538E">
              <w:rPr>
                <w:lang w:val="nb-NO"/>
              </w:rPr>
              <w:t> </w:t>
            </w:r>
            <w:r w:rsidR="004D4712" w:rsidRPr="001C538E">
              <w:rPr>
                <w:rStyle w:val="Sterk"/>
                <w:lang w:val="nb-NO" w:bidi="nb-NO"/>
              </w:rPr>
              <w:t>|</w:t>
            </w:r>
            <w:r w:rsidR="004D4712" w:rsidRPr="001C538E">
              <w:rPr>
                <w:lang w:val="nb-NO"/>
              </w:rPr>
              <w:t> </w:t>
            </w:r>
            <w:r w:rsidR="004D4712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1161431002"/>
                <w:placeholder>
                  <w:docPart w:val="A37AB32F48B045958DC70058ECDD7745"/>
                </w:placeholder>
                <w:temporary/>
                <w:showingPlcHdr/>
                <w15:appearance w15:val="hidden"/>
              </w:sdtPr>
              <w:sdtEndPr/>
              <w:sdtContent>
                <w:r w:rsidR="004D4712" w:rsidRPr="001C538E">
                  <w:rPr>
                    <w:lang w:val="nb-NO" w:bidi="nb-NO"/>
                  </w:rPr>
                  <w:t>@twitter</w:t>
                </w:r>
              </w:sdtContent>
            </w:sdt>
            <w:r w:rsidR="004D4712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-2080349139"/>
                <w:placeholder>
                  <w:docPart w:val="13315DC77B4F4C37BA4892BB9A0D84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4D4712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4D4712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596977186"/>
                <w:placeholder>
                  <w:docPart w:val="710B45002230428D8EFFA2AEF38E13A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4D4712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</w:tr>
      <w:tr w:rsidR="00C307D8" w:rsidRPr="001C538E" w:rsidTr="004D4712">
        <w:trPr>
          <w:trHeight w:hRule="exact" w:val="2835"/>
        </w:trPr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pe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rihånds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ihånds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rihåndsform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70132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J6gF/bj4QAAyxMGAA4AAAAAAAAAAAAAAAAALgIAAGRycy9lMm9Eb2MueG1sUEsBAi0A&#10;FAAGAAgAAAAhAMvKwNPbAAAABQEAAA8AAAAAAAAAAAAAAAAAPeQAAGRycy9kb3ducmV2LnhtbFBL&#10;BQYAAAAABAAEAPMAAABF5QAAAAA=&#10;">
                      <o:lock v:ext="edit" aspectratio="t"/>
                      <v:group id="Gruppe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rihåndsform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866103160"/>
              <w:placeholder>
                <w:docPart w:val="E704B266CDC242D49ED26EE1635986A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-492490209"/>
                <w:placeholder>
                  <w:docPart w:val="3F01FB556DCD49B585E2F91BC8A3F36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309984232"/>
                <w:placeholder>
                  <w:docPart w:val="8BDD8B4E106F422485B97344A9D78FC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1738435541"/>
                <w:placeholder>
                  <w:docPart w:val="AA07A34825144E72B39E9A2260CAE0A7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554592612"/>
                <w:placeholder>
                  <w:docPart w:val="2BA8259A0AEF41AFBD79D1AFA949F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844512365"/>
                <w:placeholder>
                  <w:docPart w:val="CFC0F460C6644C098FB887D1D4A3884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pe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rihåndsform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ihånds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rihåndsform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22AA3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A+3lKNQeIAAMsTBgAO&#10;AAAAAAAAAAAAAAAAAC4CAABkcnMvZTJvRG9jLnhtbFBLAQItABQABgAIAAAAIQDLysDT2wAAAAUB&#10;AAAPAAAAAAAAAAAAAAAAAJvkAABkcnMvZG93bnJldi54bWxQSwUGAAAAAAQABADzAAAAo+UAAAAA&#10;">
                      <o:lock v:ext="edit" aspectratio="t"/>
                      <v:group id="Gruppe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rihåndsform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-2000038610"/>
              <w:placeholder>
                <w:docPart w:val="9AD579698D0D4DBD87007C4DDC493AF3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-1226530321"/>
                <w:placeholder>
                  <w:docPart w:val="FCF167AA00604F70A25112ABB057246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-1632627683"/>
                <w:placeholder>
                  <w:docPart w:val="DDCA9A50F5404E729BB042F0000F72A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-214901595"/>
                <w:placeholder>
                  <w:docPart w:val="1529BD81C25A4052983B5C0CB2B0DEAE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318614825"/>
                <w:placeholder>
                  <w:docPart w:val="D5491962737F4BC9AB3518BAF2E5548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666819995"/>
                <w:placeholder>
                  <w:docPart w:val="198FDE4B41514C6AA1032414856FAF2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</w:tr>
      <w:tr w:rsidR="00C307D8" w:rsidRPr="001C538E" w:rsidTr="004D4712">
        <w:trPr>
          <w:trHeight w:hRule="exact" w:val="2835"/>
        </w:trPr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rihånds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ihånds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rihåndsform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465F7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">
                      <o:lock v:ext="edit" aspectratio="t"/>
                      <v:group id="Grup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rihåndsform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362417239"/>
              <w:placeholder>
                <w:docPart w:val="B0F72B05EA9F443C84D4D11AB2946A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-1204092001"/>
                <w:placeholder>
                  <w:docPart w:val="D7C69CA908634CBC84F333F199F3C97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811533721"/>
                <w:placeholder>
                  <w:docPart w:val="5590947466224F57A68E06542762311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260881958"/>
                <w:placeholder>
                  <w:docPart w:val="B617507EBE3046B0B401B58CB401BA33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583107605"/>
                <w:placeholder>
                  <w:docPart w:val="743F18E544A249E78642BC936AEDCBF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924679170"/>
                <w:placeholder>
                  <w:docPart w:val="374CD5789687470EB4B5D909EF5AD9F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rihåndsform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ihånds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rihåndsform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6757B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">
                      <o:lock v:ext="edit" aspectratio="t"/>
                      <v:group id="Grup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rihåndsform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194896811"/>
              <w:placeholder>
                <w:docPart w:val="5D0E049AAEA74A98862F21252762CC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-1909520800"/>
                <w:placeholder>
                  <w:docPart w:val="D5268DA5D86346A1B3145E293FDAABD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-923721843"/>
                <w:placeholder>
                  <w:docPart w:val="921A51886564467CA4C49A3644B664C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-1264998558"/>
                <w:placeholder>
                  <w:docPart w:val="DADA149745A84D8CA83EA56D35BF2DA9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-1381325695"/>
                <w:placeholder>
                  <w:docPart w:val="0393ACDDD793458188148A684A07479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1132599828"/>
                <w:placeholder>
                  <w:docPart w:val="050E517F82A94D108DF5657F918598EC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</w:tr>
      <w:tr w:rsidR="00C307D8" w:rsidRPr="001C538E" w:rsidTr="004D4712">
        <w:trPr>
          <w:trHeight w:hRule="exact" w:val="2835"/>
        </w:trPr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pe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rihåndsform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ihånds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rihåndsform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BC9AA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">
                      <o:lock v:ext="edit" aspectratio="t"/>
                      <v:group id="Gruppe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rihåndsform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-660157247"/>
              <w:placeholder>
                <w:docPart w:val="E587B3ECD985434E8E4699FE889F40A8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1714683473"/>
                <w:placeholder>
                  <w:docPart w:val="153121E72C2A4585B8CB9D370A590206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-356041032"/>
                <w:placeholder>
                  <w:docPart w:val="0E3ED654C8B84EE0936328CE4DDE27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17665730"/>
                <w:placeholder>
                  <w:docPart w:val="8A1C5663831B4EA3AF65A6B0D046401F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-45686937"/>
                <w:placeholder>
                  <w:docPart w:val="3E91D830CF2A43C2A7D38AFBF0CA10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-865673183"/>
                <w:placeholder>
                  <w:docPart w:val="E33049C914C04C16A48A3FBEA769ACA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pe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rihåndsform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ihånds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rihåndsform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0BF44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">
                      <o:lock v:ext="edit" aspectratio="t"/>
                      <v:group id="Gruppe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rihåndsform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1099755273"/>
              <w:placeholder>
                <w:docPart w:val="8EFEFE200E75444C987FDBD6ECE027B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-1990158770"/>
                <w:placeholder>
                  <w:docPart w:val="6D2D304F081946C797154170EDBBCD3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-2043971957"/>
                <w:placeholder>
                  <w:docPart w:val="30B019E0BC3C43E7A8EB8D1E4447090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269974959"/>
                <w:placeholder>
                  <w:docPart w:val="52436378A29E4421A1F65E189D17539B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-62643591"/>
                <w:placeholder>
                  <w:docPart w:val="CD63A5D584554E4FB13D5DD3E0869F5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-800691289"/>
                <w:placeholder>
                  <w:docPart w:val="B1DCA6AE48FE4CF79FF38E84A3ABC6A0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</w:tr>
      <w:tr w:rsidR="00C307D8" w:rsidRPr="001C538E" w:rsidTr="004D4712">
        <w:trPr>
          <w:trHeight w:hRule="exact" w:val="2835"/>
        </w:trPr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pe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rihåndsform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ihånds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ihåndsform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7A8BD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">
                      <o:lock v:ext="edit" aspectratio="t"/>
                      <v:group id="Gruppe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rihåndsform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sdt>
            <w:sdtPr>
              <w:rPr>
                <w:lang w:val="nb-NO"/>
              </w:rPr>
              <w:alias w:val="Skriv inn adresse, poststed, postnummer:"/>
              <w:tag w:val="Skriv inn adresse, poststed, postnummer:"/>
              <w:id w:val="1838874616"/>
              <w:placeholder>
                <w:docPart w:val="5FA45FB76A0C40AAAC242B1AAF10E008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1C538E" w:rsidRPr="001C538E" w:rsidRDefault="001C538E" w:rsidP="001C538E">
                <w:pPr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Gateadresse, poststed, postnummer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997395960"/>
                <w:placeholder>
                  <w:docPart w:val="B6F692762B854FD8882C88B7755239C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512269574"/>
                <w:placeholder>
                  <w:docPart w:val="5A9092AC154F4A04A2CA09402FE027C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1493067617"/>
                <w:placeholder>
                  <w:docPart w:val="A74425A9AE2D40279A85472CF5FFBE17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970945290"/>
                <w:placeholder>
                  <w:docPart w:val="8769B9A0C8E34411A7CB5F7CE0B0A9F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-1805230927"/>
                <w:placeholder>
                  <w:docPart w:val="DD1E957E2B3E4EC890E0F87DC075CDC8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  <w:tc>
          <w:tcPr>
            <w:tcW w:w="5037" w:type="dxa"/>
          </w:tcPr>
          <w:p w:rsidR="00C307D8" w:rsidRPr="001C538E" w:rsidRDefault="00C307D8">
            <w:pPr>
              <w:rPr>
                <w:lang w:val="nb-NO"/>
              </w:rPr>
            </w:pPr>
            <w:r w:rsidRPr="001C538E">
              <w:rPr>
                <w:noProof/>
                <w:lang w:val="nb-NO" w:eastAsia="en-US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Gruppe 87" descr="Blomsterillustrasjon i rosa og gu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pe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rihåndsform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ihånds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rihåndsform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0C25C" id="Gruppe 87" o:spid="_x0000_s1026" alt="Blomsterillustrasjon i rosa og gul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">
                      <o:lock v:ext="edit" aspectratio="t"/>
                      <v:group id="Gruppe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rihåndsform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åndsform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åndsform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nb-NO"/>
              </w:rPr>
              <w:alias w:val="Skriv inn navnet ditt:"/>
              <w:tag w:val="Skriv inn navnet ditt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C538E" w:rsidRDefault="00C307D8" w:rsidP="009D78A3">
                <w:pPr>
                  <w:pStyle w:val="Navn"/>
                  <w:rPr>
                    <w:lang w:val="nb-NO"/>
                  </w:rPr>
                </w:pPr>
                <w:r w:rsidRPr="001C538E">
                  <w:rPr>
                    <w:lang w:val="nb-NO" w:bidi="nb-NO"/>
                  </w:rPr>
                  <w:t>Ditt navn</w:t>
                </w:r>
              </w:p>
            </w:sdtContent>
          </w:sdt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adresse, poststed, postnummer:"/>
                <w:tag w:val="Skriv inn adresse, poststed, postnummer:"/>
                <w:id w:val="1905952516"/>
                <w:placeholder>
                  <w:docPart w:val="A3DC4D4840834408BA6D1F770312D24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Gateadresse, poststed, postnummer</w:t>
                </w:r>
              </w:sdtContent>
            </w:sdt>
          </w:p>
          <w:p w:rsidR="001C538E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telefon:"/>
                <w:tag w:val="Skriv inn telefon:"/>
                <w:id w:val="128905227"/>
                <w:placeholder>
                  <w:docPart w:val="AC1494341E6D4DEB84EAC0CA1FB0A6C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Telefon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sdt>
              <w:sdtPr>
                <w:rPr>
                  <w:lang w:val="nb-NO"/>
                </w:rPr>
                <w:alias w:val="Skriv inn e-post:"/>
                <w:tag w:val="Skriv inn e-post:"/>
                <w:id w:val="1026832978"/>
                <w:placeholder>
                  <w:docPart w:val="8618E37137FA418D808611FE1FC03A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E-post</w:t>
                </w:r>
              </w:sdtContent>
            </w:sdt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rStyle w:val="Sterk"/>
                <w:lang w:val="nb-NO" w:bidi="nb-NO"/>
              </w:rPr>
              <w:t>|</w:t>
            </w:r>
            <w:r w:rsidR="001C538E" w:rsidRPr="001C538E">
              <w:rPr>
                <w:lang w:val="nb-NO"/>
              </w:rPr>
              <w:t> </w:t>
            </w:r>
            <w:r w:rsidR="001C538E" w:rsidRPr="001C538E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Twitter:"/>
                <w:tag w:val="Twitter:"/>
                <w:id w:val="-1522622606"/>
                <w:placeholder>
                  <w:docPart w:val="605A8381662141CB8EBDCEC4740AE826"/>
                </w:placeholder>
                <w:temporary/>
                <w:showingPlcHdr/>
                <w15:appearance w15:val="hidden"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@twitter</w:t>
                </w:r>
              </w:sdtContent>
            </w:sdt>
            <w:r w:rsidR="001C538E" w:rsidRPr="001C538E">
              <w:rPr>
                <w:lang w:val="nb-NO" w:bidi="nb-NO"/>
              </w:rPr>
              <w:t xml:space="preserve">: </w:t>
            </w:r>
            <w:sdt>
              <w:sdtPr>
                <w:rPr>
                  <w:lang w:val="nb-NO"/>
                </w:rPr>
                <w:alias w:val="Skriv inn Twitter-brukernavn:"/>
                <w:tag w:val="Skriv inn Twitter-brukernavn:"/>
                <w:id w:val="1101614294"/>
                <w:placeholder>
                  <w:docPart w:val="0503E4547ED84ED09D8C0F939CB7D0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Twitter-brukernavn</w:t>
                </w:r>
              </w:sdtContent>
            </w:sdt>
          </w:p>
          <w:p w:rsidR="00C307D8" w:rsidRPr="001C538E" w:rsidRDefault="00607F9F" w:rsidP="001C538E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Skriv inn nettadresse:"/>
                <w:tag w:val="Skriv inn nettadresse:"/>
                <w:id w:val="360408660"/>
                <w:placeholder>
                  <w:docPart w:val="B6977046E1C943C8AD12E3FBE5DB83A4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1C538E" w:rsidRPr="001C538E">
                  <w:rPr>
                    <w:lang w:val="nb-NO" w:bidi="nb-NO"/>
                  </w:rPr>
                  <w:t>Nettadresse</w:t>
                </w:r>
              </w:sdtContent>
            </w:sdt>
          </w:p>
        </w:tc>
      </w:tr>
    </w:tbl>
    <w:p w:rsidR="00333B97" w:rsidRPr="001C538E" w:rsidRDefault="00333B97" w:rsidP="00360D51">
      <w:pPr>
        <w:rPr>
          <w:lang w:val="nb-NO"/>
        </w:rPr>
      </w:pPr>
    </w:p>
    <w:sectPr w:rsidR="00333B97" w:rsidRPr="001C538E" w:rsidSect="00CD2ED3">
      <w:pgSz w:w="11906" w:h="16838" w:code="9"/>
      <w:pgMar w:top="737" w:right="1077" w:bottom="680" w:left="107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F9F" w:rsidRDefault="00607F9F" w:rsidP="0093710A">
      <w:r>
        <w:separator/>
      </w:r>
    </w:p>
  </w:endnote>
  <w:endnote w:type="continuationSeparator" w:id="0">
    <w:p w:rsidR="00607F9F" w:rsidRDefault="00607F9F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F9F" w:rsidRDefault="00607F9F" w:rsidP="0093710A">
      <w:r>
        <w:separator/>
      </w:r>
    </w:p>
  </w:footnote>
  <w:footnote w:type="continuationSeparator" w:id="0">
    <w:p w:rsidR="00607F9F" w:rsidRDefault="00607F9F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54E2D"/>
    <w:rsid w:val="0018278C"/>
    <w:rsid w:val="001C538E"/>
    <w:rsid w:val="0020511A"/>
    <w:rsid w:val="00333B97"/>
    <w:rsid w:val="003401B0"/>
    <w:rsid w:val="00360D51"/>
    <w:rsid w:val="003F1705"/>
    <w:rsid w:val="00477CCE"/>
    <w:rsid w:val="004D4712"/>
    <w:rsid w:val="00607F9F"/>
    <w:rsid w:val="006E060B"/>
    <w:rsid w:val="006E0AA0"/>
    <w:rsid w:val="0072404D"/>
    <w:rsid w:val="00747040"/>
    <w:rsid w:val="00801938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CD2ED3"/>
    <w:rsid w:val="00D154D3"/>
    <w:rsid w:val="00E27405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538E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avn">
    <w:name w:val="Navn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erk">
    <w:name w:val="Strong"/>
    <w:basedOn w:val="Standardskriftforavsnitt"/>
    <w:uiPriority w:val="1"/>
    <w:qFormat/>
    <w:rPr>
      <w:b w:val="0"/>
      <w:bCs w:val="0"/>
      <w:color w:val="D43293" w:themeColor="accent1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333B97"/>
  </w:style>
  <w:style w:type="paragraph" w:styleId="Blokkteks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333B9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33B97"/>
  </w:style>
  <w:style w:type="paragraph" w:styleId="Brdtekst2">
    <w:name w:val="Body Text 2"/>
    <w:basedOn w:val="Normal"/>
    <w:link w:val="Brdtekst2Tegn"/>
    <w:uiPriority w:val="99"/>
    <w:semiHidden/>
    <w:unhideWhenUsed/>
    <w:rsid w:val="00333B9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333B97"/>
  </w:style>
  <w:style w:type="paragraph" w:styleId="Brdtekst3">
    <w:name w:val="Body Text 3"/>
    <w:basedOn w:val="Normal"/>
    <w:link w:val="Brdtekst3Teg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333B97"/>
    <w:rPr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333B97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333B97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333B97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333B97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333B97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333B97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333B97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333B97"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333B97"/>
  </w:style>
  <w:style w:type="table" w:styleId="Fargeriktrutenett">
    <w:name w:val="Colorful Grid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333B97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33B97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33B97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33B9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33B97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333B97"/>
  </w:style>
  <w:style w:type="character" w:customStyle="1" w:styleId="DatoTegn">
    <w:name w:val="Dato Tegn"/>
    <w:basedOn w:val="Standardskriftforavsnitt"/>
    <w:link w:val="Dato"/>
    <w:uiPriority w:val="99"/>
    <w:semiHidden/>
    <w:rsid w:val="00333B97"/>
  </w:style>
  <w:style w:type="paragraph" w:styleId="Dokumentkart">
    <w:name w:val="Document Map"/>
    <w:basedOn w:val="Normal"/>
    <w:link w:val="DokumentkartTeg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333B97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333B97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333B97"/>
  </w:style>
  <w:style w:type="character" w:styleId="Utheving">
    <w:name w:val="Emphasis"/>
    <w:basedOn w:val="Standardskriftforavsnitt"/>
    <w:uiPriority w:val="20"/>
    <w:semiHidden/>
    <w:unhideWhenUsed/>
    <w:qFormat/>
    <w:rsid w:val="00333B97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333B97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333B97"/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333B97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93710A"/>
  </w:style>
  <w:style w:type="character" w:customStyle="1" w:styleId="BunntekstTegn">
    <w:name w:val="Bunntekst Tegn"/>
    <w:basedOn w:val="Standardskriftforavsnitt"/>
    <w:link w:val="Bunntekst"/>
    <w:uiPriority w:val="99"/>
    <w:rsid w:val="0093710A"/>
  </w:style>
  <w:style w:type="character" w:styleId="Fotnotereferanse">
    <w:name w:val="footnote reference"/>
    <w:basedOn w:val="Standardskriftforavsnitt"/>
    <w:uiPriority w:val="99"/>
    <w:semiHidden/>
    <w:unhideWhenUsed/>
    <w:rsid w:val="00333B9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33B97"/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33B97"/>
    <w:rPr>
      <w:szCs w:val="20"/>
    </w:rPr>
  </w:style>
  <w:style w:type="table" w:customStyle="1" w:styleId="Rutenettabell1lys1">
    <w:name w:val="Rutenettabell 1 lys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11">
    <w:name w:val="Rutenettabell 1 lys – uthevingsfarge 1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21">
    <w:name w:val="Rutenettabell 1 lys – uthevingsfarge 2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31">
    <w:name w:val="Rutenettabell 1 lys – uthevingsfarge 3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41">
    <w:name w:val="Rutenettabell 1 lys – uthevingsfarge 4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51">
    <w:name w:val="Rutenettabell 1 lys – uthevingsfarge 5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61">
    <w:name w:val="Rutenettabell 1 lys – uthevingsfarge 61"/>
    <w:basedOn w:val="Vanligtabel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21">
    <w:name w:val="Rutenettabell 2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2uthevingsfarge11">
    <w:name w:val="Rutenettabell 2 – uthevingsfarge 1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enettabell2uthevingsfarge21">
    <w:name w:val="Rutenettabell 2 – uthevingsfarge 2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enettabell2uthevingsfarge31">
    <w:name w:val="Rutenettabell 2 – uthevingsfarge 3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enettabell2uthevingsfarge41">
    <w:name w:val="Rutenettabell 2 – uthevingsfarge 4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enettabell2uthevingsfarge51">
    <w:name w:val="Rutenettabell 2 – uthevingsfarge 5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enettabell2uthevingsfarge61">
    <w:name w:val="Rutenettabell 2 – uthevingsfarge 61"/>
    <w:basedOn w:val="Vanligtabel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enettabell31">
    <w:name w:val="Rutenettabell 3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3uthevingsfarge11">
    <w:name w:val="Rutenettabell 3 – uthevingsfarge 1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tenettabell3uthevingsfarge21">
    <w:name w:val="Rutenettabell 3 – uthevingsfarge 2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tenettabell3uthevingsfarge31">
    <w:name w:val="Rutenettabell 3 – uthevingsfarge 3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tenettabell3uthevingsfarge41">
    <w:name w:val="Rutenettabell 3 – uthevingsfarge 4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tenettabell3uthevingsfarge51">
    <w:name w:val="Rutenettabell 3 – uthevingsfarge 5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tenettabell3uthevingsfarge61">
    <w:name w:val="Rutenettabell 3 – uthevingsfarge 6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Rutenettabell41">
    <w:name w:val="Rutenettabell 4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4uthevingsfarge11">
    <w:name w:val="Rutenettabell 4 – uthevingsfarge 1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enettabell4uthevingsfarge21">
    <w:name w:val="Rutenettabell 4 – uthevingsfarge 2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enettabell4uthevingsfarge31">
    <w:name w:val="Rutenettabell 4 – uthevingsfarge 3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enettabell4uthevingsfarge41">
    <w:name w:val="Rutenettabell 4 – uthevingsfarge 4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enettabell4uthevingsfarge51">
    <w:name w:val="Rutenettabell 4 – uthevingsfarge 5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enettabell4uthevingsfarge61">
    <w:name w:val="Rutenettabell 4 – uthevingsfarge 6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enettabell5mrk1">
    <w:name w:val="Rutenettabell 5 mørk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enettabell5mrkuthevingsfarge11">
    <w:name w:val="Rutenettabell 5 mørk – uthevingsfarge 1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Rutenettabell5mrkuthevingsfarge21">
    <w:name w:val="Rutenettabell 5 mørk – uthevingsfarge 2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Rutenettabell5mrkuthevingsfarge31">
    <w:name w:val="Rutenettabell 5 mørk – uthevingsfarge 3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Rutenettabell5mrkuthevingsfarge41">
    <w:name w:val="Rutenettabell 5 mørk – uthevingsfarge 4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Rutenettabell5mrkuthevingsfarge51">
    <w:name w:val="Rutenettabell 5 mørk – uthevingsfarge 5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Rutenettabell5mrkuthevingsfarge61">
    <w:name w:val="Rutenettabell 5 mørk – uthevingsfarge 61"/>
    <w:basedOn w:val="Vanligtabel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Rutenettabell6fargerik1">
    <w:name w:val="Rutenettabell 6 fargerik1"/>
    <w:basedOn w:val="Vanligtabel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6fargerikuthevingsfarge11">
    <w:name w:val="Rutenettabell 6 fargerik – uthevingsfarge 11"/>
    <w:basedOn w:val="Vanligtabel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enettabell6fargerikuthevingsfarge21">
    <w:name w:val="Rutenettabell 6 fargerik – uthevingsfarge 21"/>
    <w:basedOn w:val="Vanligtabel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enettabell6fargerikuthevingsfarge31">
    <w:name w:val="Rutenettabell 6 fargerik – uthevingsfarge 31"/>
    <w:basedOn w:val="Vanligtabel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enettabell6fargerikuthevingsfarge41">
    <w:name w:val="Rutenettabell 6 fargerik – uthevingsfarge 41"/>
    <w:basedOn w:val="Vanligtabel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enettabell6fargerikuthevingsfarge51">
    <w:name w:val="Rutenettabell 6 fargerik – uthevingsfarge 51"/>
    <w:basedOn w:val="Vanligtabel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enettabell6fargerikuthevingsfarge61">
    <w:name w:val="Rutenettabell 6 fargerik – uthevingsfarge 61"/>
    <w:basedOn w:val="Vanligtabel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enettabell7fargerik1">
    <w:name w:val="Rutenettabell 7 fargerik1"/>
    <w:basedOn w:val="Vanligtabel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7fargerikuthevingsfarge11">
    <w:name w:val="Rutenettabell 7 fargerik – uthevingsfarge 11"/>
    <w:basedOn w:val="Vanligtabel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tenettabell7fargerikuthevingsfarge21">
    <w:name w:val="Rutenettabell 7 fargerik – uthevingsfarge 21"/>
    <w:basedOn w:val="Vanligtabel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tenettabell7fargerikuthevingsfarge31">
    <w:name w:val="Rutenettabell 7 fargerik – uthevingsfarge 31"/>
    <w:basedOn w:val="Vanligtabel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tenettabell7fargerikuthevingsfarge41">
    <w:name w:val="Rutenettabell 7 fargerik – uthevingsfarge 41"/>
    <w:basedOn w:val="Vanligtabel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tenettabell7fargerikuthevingsfarge51">
    <w:name w:val="Rutenettabell 7 fargerik – uthevingsfarge 51"/>
    <w:basedOn w:val="Vanligtabel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tenettabell7fargerikuthevingsfarge61">
    <w:name w:val="Rutenettabell 7 fargerik – uthevingsfarge 61"/>
    <w:basedOn w:val="Vanligtabel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93710A"/>
  </w:style>
  <w:style w:type="character" w:customStyle="1" w:styleId="TopptekstTegn">
    <w:name w:val="Topptekst Tegn"/>
    <w:basedOn w:val="Standardskriftforavsnitt"/>
    <w:link w:val="Topptekst"/>
    <w:uiPriority w:val="99"/>
    <w:rsid w:val="0093710A"/>
  </w:style>
  <w:style w:type="character" w:customStyle="1" w:styleId="Overskrift1Tegn">
    <w:name w:val="Overskrift 1 Tegn"/>
    <w:basedOn w:val="Standardskriftforavsnitt"/>
    <w:link w:val="Overskrift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333B97"/>
  </w:style>
  <w:style w:type="paragraph" w:styleId="HTML-adresse">
    <w:name w:val="HTML Address"/>
    <w:basedOn w:val="Normal"/>
    <w:link w:val="HTML-adresseTegn"/>
    <w:uiPriority w:val="99"/>
    <w:semiHidden/>
    <w:unhideWhenUsed/>
    <w:rsid w:val="00333B97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333B97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333B97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333B97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333B97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333B97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333B97"/>
    <w:rPr>
      <w:i/>
      <w:iCs/>
      <w:color w:val="D43293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ystrutenett">
    <w:name w:val="Light Grid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etabell1lys1">
    <w:name w:val="Listetabell 1 lys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1lysuthevingsfarge11">
    <w:name w:val="Listetabell 1 lys – uthevingsfarge 1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l1lysuthevingsfarge21">
    <w:name w:val="Listetabell 1 lys – uthevingsfarge 2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l1lysuthevingsfarge31">
    <w:name w:val="Listetabell 1 lys – uthevingsfarge 3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l1lysuthevingsfarge41">
    <w:name w:val="Listetabell 1 lys – uthevingsfarge 4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l1lysuthevingsfarge51">
    <w:name w:val="Listetabell 1 lys – uthevingsfarge 5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l1lysuthevingsfarge61">
    <w:name w:val="Listetabell 1 lys – uthevingsfarge 61"/>
    <w:basedOn w:val="Vanligtabel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l21">
    <w:name w:val="Listetabell 2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2uthevingsfarge11">
    <w:name w:val="Listetabell 2 – uthevingsfarge 1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l2uthevingsfarge21">
    <w:name w:val="Listetabell 2 – uthevingsfarge 2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l2uthevingsfarge31">
    <w:name w:val="Listetabell 2 – uthevingsfarge 3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l2uthevingsfarge41">
    <w:name w:val="Listetabell 2 – uthevingsfarge 4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l2uthevingsfarge51">
    <w:name w:val="Listetabell 2 – uthevingsfarge 5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l2uthevingsfarge61">
    <w:name w:val="Listetabell 2 – uthevingsfarge 61"/>
    <w:basedOn w:val="Vanligtabel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l31">
    <w:name w:val="Listetabell 3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l3uthevingsfarge11">
    <w:name w:val="Listetabell 3 – uthevingsfarge 1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etabell3uthevingsfarge21">
    <w:name w:val="Listetabell 3 – uthevingsfarge 2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etabell3uthevingsfarge31">
    <w:name w:val="Listetabell 3 – uthevingsfarge 3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etabell3uthevingsfarge41">
    <w:name w:val="Listetabell 3 – uthevingsfarge 4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etabell3uthevingsfarge51">
    <w:name w:val="Listetabell 3 – uthevingsfarge 5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etabell3uthevingsfarge61">
    <w:name w:val="Listetabell 3 – uthevingsfarge 61"/>
    <w:basedOn w:val="Vanligtabel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etabell41">
    <w:name w:val="Listetabell 4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4uthevingsfarge11">
    <w:name w:val="Listetabell 4 – uthevingsfarge 1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l4uthevingsfarge21">
    <w:name w:val="Listetabell 4 – uthevingsfarge 2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l4uthevingsfarge31">
    <w:name w:val="Listetabell 4 – uthevingsfarge 3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l4uthevingsfarge41">
    <w:name w:val="Listetabell 4 – uthevingsfarge 4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l4uthevingsfarge51">
    <w:name w:val="Listetabell 4 – uthevingsfarge 5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l4uthevingsfarge61">
    <w:name w:val="Listetabell 4 – uthevingsfarge 61"/>
    <w:basedOn w:val="Vanligtabel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l5mrk1">
    <w:name w:val="Listetabell 5 mørk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11">
    <w:name w:val="Listetabell 5 mørk – uthevingsfarge 1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21">
    <w:name w:val="Listetabell 5 mørk – uthevingsfarge 2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31">
    <w:name w:val="Listetabell 5 mørk – uthevingsfarge 3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41">
    <w:name w:val="Listetabell 5 mørk – uthevingsfarge 4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51">
    <w:name w:val="Listetabell 5 mørk – uthevingsfarge 5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61">
    <w:name w:val="Listetabell 5 mørk – uthevingsfarge 61"/>
    <w:basedOn w:val="Vanligtabel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6fargerik1">
    <w:name w:val="Listetabell 6 fargerik1"/>
    <w:basedOn w:val="Vanligtabel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6fargerikuthevingsfarge11">
    <w:name w:val="Listetabell 6 fargerik – uthevingsfarge 11"/>
    <w:basedOn w:val="Vanligtabel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etabell6fargerikuthevingsfarge21">
    <w:name w:val="Listetabell 6 fargerik – uthevingsfarge 21"/>
    <w:basedOn w:val="Vanligtabel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etabell6fargerikuthevingsfarge31">
    <w:name w:val="Listetabell 6 fargerik – uthevingsfarge 31"/>
    <w:basedOn w:val="Vanligtabel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etabell6fargerikuthevingsfarge41">
    <w:name w:val="Listetabell 6 fargerik – uthevingsfarge 41"/>
    <w:basedOn w:val="Vanligtabel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etabell6fargerikuthevingsfarge51">
    <w:name w:val="Listetabell 6 fargerik – uthevingsfarge 51"/>
    <w:basedOn w:val="Vanligtabel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etabell6fargerikuthevingsfarge61">
    <w:name w:val="Listetabell 6 fargerik – uthevingsfarge 61"/>
    <w:basedOn w:val="Vanligtabel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etabell7fargerik1">
    <w:name w:val="Listetabell 7 fargerik1"/>
    <w:basedOn w:val="Vanligtabel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11">
    <w:name w:val="Listetabell 7 fargerik – uthevingsfarge 11"/>
    <w:basedOn w:val="Vanligtabel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21">
    <w:name w:val="Listetabell 7 fargerik – uthevingsfarge 21"/>
    <w:basedOn w:val="Vanligtabel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31">
    <w:name w:val="Listetabell 7 fargerik – uthevingsfarge 31"/>
    <w:basedOn w:val="Vanligtabel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41">
    <w:name w:val="Listetabell 7 fargerik – uthevingsfarge 41"/>
    <w:basedOn w:val="Vanligtabel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51">
    <w:name w:val="Listetabell 7 fargerik – uthevingsfarge 51"/>
    <w:basedOn w:val="Vanligtabel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61">
    <w:name w:val="Listetabell 7 fargerik – uthevingsfarge 61"/>
    <w:basedOn w:val="Vanligtabel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333B97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Ingenmellomrom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333B97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333B97"/>
  </w:style>
  <w:style w:type="character" w:styleId="Sidetall">
    <w:name w:val="page number"/>
    <w:basedOn w:val="Standardskriftforavsnitt"/>
    <w:uiPriority w:val="99"/>
    <w:semiHidden/>
    <w:unhideWhenUsed/>
    <w:rsid w:val="00333B97"/>
  </w:style>
  <w:style w:type="table" w:customStyle="1" w:styleId="Vanligtabell11">
    <w:name w:val="Vanlig tabell 11"/>
    <w:basedOn w:val="Vanligtabel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21">
    <w:name w:val="Vanlig tabell 21"/>
    <w:basedOn w:val="Vanligtabel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Vanligtabell31">
    <w:name w:val="Vanlig tabell 31"/>
    <w:basedOn w:val="Vanligtabel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Vanligtabell41">
    <w:name w:val="Vanlig tabell 41"/>
    <w:basedOn w:val="Vanligtabel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51">
    <w:name w:val="Vanlig tabell 51"/>
    <w:basedOn w:val="Vanligtabel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33B97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333B97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333B97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333B97"/>
  </w:style>
  <w:style w:type="paragraph" w:styleId="Underskrift">
    <w:name w:val="Signature"/>
    <w:basedOn w:val="Normal"/>
    <w:link w:val="UnderskriftTegn"/>
    <w:uiPriority w:val="99"/>
    <w:semiHidden/>
    <w:unhideWhenUsed/>
    <w:rsid w:val="00333B97"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333B97"/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333B97"/>
    <w:rPr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utenettabelllys1">
    <w:name w:val="Rutenettabell lys1"/>
    <w:basedOn w:val="Vanligtabel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333B97"/>
  </w:style>
  <w:style w:type="table" w:styleId="Tabell-profesjonell">
    <w:name w:val="Table Professional"/>
    <w:basedOn w:val="Vanligtabel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Normal"/>
    <w:link w:val="TittelTegn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9709D0" w:rsidP="009709D0">
          <w:pPr>
            <w:pStyle w:val="68BCF059FAE24D38B723189348A345DC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9709D0" w:rsidP="009709D0">
          <w:pPr>
            <w:pStyle w:val="25711D6A6F98415AB748D678F93F4B52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9709D0" w:rsidP="009709D0">
          <w:pPr>
            <w:pStyle w:val="4898521E74CA4AC4A665777C91565A53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9709D0" w:rsidP="009709D0">
          <w:pPr>
            <w:pStyle w:val="0F54E8A6A3F14036A587252711B66C0A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9709D0" w:rsidP="009709D0">
          <w:pPr>
            <w:pStyle w:val="FB81FE586FD54529AA77747711048982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9709D0" w:rsidP="009709D0">
          <w:pPr>
            <w:pStyle w:val="C74D7865BE4F4738928AA93E1B7940C6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9709D0" w:rsidP="009709D0">
          <w:pPr>
            <w:pStyle w:val="911EF5089B3F41BEA8242E1E5275D9F2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9709D0" w:rsidP="009709D0">
          <w:pPr>
            <w:pStyle w:val="C2228C0B858444C989F9A523BB2C4606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9709D0" w:rsidP="009709D0">
          <w:pPr>
            <w:pStyle w:val="836D6C47AFCA41A094B41410546A962A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9709D0" w:rsidP="009709D0">
          <w:pPr>
            <w:pStyle w:val="7A974F08C62D4BBD81F5BDD505CD9274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9709D0" w:rsidP="009709D0">
          <w:pPr>
            <w:pStyle w:val="0CE4CD22C26E47B285FE50FC9856DF55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9709D0" w:rsidP="009709D0">
          <w:pPr>
            <w:pStyle w:val="B88388866C6A4B0BB74BAB15D14BC512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9709D0" w:rsidP="009709D0">
          <w:pPr>
            <w:pStyle w:val="28C52F7957D846868FBC42E17A39E0BA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9709D0" w:rsidP="009709D0">
          <w:pPr>
            <w:pStyle w:val="B55A39CD4B7D46A0864FC752550A0F4A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9709D0" w:rsidP="009709D0">
          <w:pPr>
            <w:pStyle w:val="E41E0BBFA0F143139E77A314489D7F0D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9709D0" w:rsidP="009709D0">
          <w:pPr>
            <w:pStyle w:val="9294AFAD310E4A65A999FB81107F07E33"/>
          </w:pPr>
          <w:r w:rsidRPr="001C538E">
            <w:rPr>
              <w:lang w:val="nb-NO" w:bidi="nb-NO"/>
            </w:rPr>
            <w:t>Ditt navn</w:t>
          </w:r>
        </w:p>
      </w:docPartBody>
    </w:docPart>
    <w:docPart>
      <w:docPartPr>
        <w:name w:val="BC79FE71B80B47A297E70425B9E5D1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F2A24C3-C4A2-4B58-869B-C15847EA39DD}"/>
      </w:docPartPr>
      <w:docPartBody>
        <w:p w:rsidR="00D17B60" w:rsidRDefault="009709D0" w:rsidP="009709D0">
          <w:pPr>
            <w:pStyle w:val="BC79FE71B80B47A297E70425B9E5D1C6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229C12BDAD7C4D4C83E5D6BE23DA5B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2007F6-3151-48EC-91F6-1B16AEDAFBF3}"/>
      </w:docPartPr>
      <w:docPartBody>
        <w:p w:rsidR="00D17B60" w:rsidRDefault="009709D0" w:rsidP="009709D0">
          <w:pPr>
            <w:pStyle w:val="229C12BDAD7C4D4C83E5D6BE23DA5BEE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830BBBE12F654E588B3DB883D300486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2124DC-B419-463E-886C-873F746E7AC0}"/>
      </w:docPartPr>
      <w:docPartBody>
        <w:p w:rsidR="00D17B60" w:rsidRDefault="009709D0" w:rsidP="009709D0">
          <w:pPr>
            <w:pStyle w:val="830BBBE12F654E588B3DB883D3004869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A37AB32F48B045958DC70058ECDD77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D510DE6-8235-422F-AA47-A7C9C73E5550}"/>
      </w:docPartPr>
      <w:docPartBody>
        <w:p w:rsidR="00D17B60" w:rsidRDefault="009709D0" w:rsidP="009709D0">
          <w:pPr>
            <w:pStyle w:val="A37AB32F48B045958DC70058ECDD7745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13315DC77B4F4C37BA4892BB9A0D842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8856A6-BB99-49FD-A052-CB3B09CC17C7}"/>
      </w:docPartPr>
      <w:docPartBody>
        <w:p w:rsidR="00D17B60" w:rsidRDefault="009709D0" w:rsidP="009709D0">
          <w:pPr>
            <w:pStyle w:val="13315DC77B4F4C37BA4892BB9A0D8420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710B45002230428D8EFFA2AEF38E13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E85B94-457F-4CE5-A229-16DEE80B9AB3}"/>
      </w:docPartPr>
      <w:docPartBody>
        <w:p w:rsidR="00D17B60" w:rsidRDefault="009709D0" w:rsidP="009709D0">
          <w:pPr>
            <w:pStyle w:val="710B45002230428D8EFFA2AEF38E13A7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E704B266CDC242D49ED26EE1635986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216140-A158-497B-B566-63FDADC7568B}"/>
      </w:docPartPr>
      <w:docPartBody>
        <w:p w:rsidR="00D17B60" w:rsidRDefault="009709D0" w:rsidP="009709D0">
          <w:pPr>
            <w:pStyle w:val="E704B266CDC242D49ED26EE1635986A0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3F01FB556DCD49B585E2F91BC8A3F3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F733B1-158A-43FA-A79F-F4E59DA6498C}"/>
      </w:docPartPr>
      <w:docPartBody>
        <w:p w:rsidR="00D17B60" w:rsidRDefault="009709D0" w:rsidP="009709D0">
          <w:pPr>
            <w:pStyle w:val="3F01FB556DCD49B585E2F91BC8A3F36B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8BDD8B4E106F422485B97344A9D78F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A7AB2C-8EE8-454C-99E3-B273F2A07744}"/>
      </w:docPartPr>
      <w:docPartBody>
        <w:p w:rsidR="00D17B60" w:rsidRDefault="009709D0" w:rsidP="009709D0">
          <w:pPr>
            <w:pStyle w:val="8BDD8B4E106F422485B97344A9D78FC8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AA07A34825144E72B39E9A2260CAE0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D76E681-C19E-4CB5-830D-F478B82723C9}"/>
      </w:docPartPr>
      <w:docPartBody>
        <w:p w:rsidR="00D17B60" w:rsidRDefault="009709D0" w:rsidP="009709D0">
          <w:pPr>
            <w:pStyle w:val="AA07A34825144E72B39E9A2260CAE0A7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2BA8259A0AEF41AFBD79D1AFA949F3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D955F0-B136-4947-A5F5-CED0AEE496ED}"/>
      </w:docPartPr>
      <w:docPartBody>
        <w:p w:rsidR="00D17B60" w:rsidRDefault="009709D0" w:rsidP="009709D0">
          <w:pPr>
            <w:pStyle w:val="2BA8259A0AEF41AFBD79D1AFA949F339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CFC0F460C6644C098FB887D1D4A3884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949D1F-9CE5-4C53-A447-C008AF0D72FD}"/>
      </w:docPartPr>
      <w:docPartBody>
        <w:p w:rsidR="00D17B60" w:rsidRDefault="009709D0" w:rsidP="009709D0">
          <w:pPr>
            <w:pStyle w:val="CFC0F460C6644C098FB887D1D4A38842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9AD579698D0D4DBD87007C4DDC493A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061D4-82AD-4E0C-9298-79D01D8E34A6}"/>
      </w:docPartPr>
      <w:docPartBody>
        <w:p w:rsidR="00D17B60" w:rsidRDefault="009709D0" w:rsidP="009709D0">
          <w:pPr>
            <w:pStyle w:val="9AD579698D0D4DBD87007C4DDC493AF3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FCF167AA00604F70A25112ABB05724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F0A051-3D97-401A-8AE8-788439DA5555}"/>
      </w:docPartPr>
      <w:docPartBody>
        <w:p w:rsidR="00D17B60" w:rsidRDefault="009709D0" w:rsidP="009709D0">
          <w:pPr>
            <w:pStyle w:val="FCF167AA00604F70A25112ABB057246E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DDCA9A50F5404E729BB042F0000F72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D0417F5-A9BA-433D-B3FD-E07A95CD9371}"/>
      </w:docPartPr>
      <w:docPartBody>
        <w:p w:rsidR="00D17B60" w:rsidRDefault="009709D0" w:rsidP="009709D0">
          <w:pPr>
            <w:pStyle w:val="DDCA9A50F5404E729BB042F0000F72AC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1529BD81C25A4052983B5C0CB2B0DE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978DA1-5460-47A6-9AB3-BEBACB6EB914}"/>
      </w:docPartPr>
      <w:docPartBody>
        <w:p w:rsidR="00D17B60" w:rsidRDefault="009709D0" w:rsidP="009709D0">
          <w:pPr>
            <w:pStyle w:val="1529BD81C25A4052983B5C0CB2B0DEAE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D5491962737F4BC9AB3518BAF2E554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AFA630-1469-40C1-82A8-9F780353C3B7}"/>
      </w:docPartPr>
      <w:docPartBody>
        <w:p w:rsidR="00D17B60" w:rsidRDefault="009709D0" w:rsidP="009709D0">
          <w:pPr>
            <w:pStyle w:val="D5491962737F4BC9AB3518BAF2E5548B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198FDE4B41514C6AA1032414856FAF2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35D91E-FF91-4934-9F45-7F43CEED9887}"/>
      </w:docPartPr>
      <w:docPartBody>
        <w:p w:rsidR="00D17B60" w:rsidRDefault="009709D0" w:rsidP="009709D0">
          <w:pPr>
            <w:pStyle w:val="198FDE4B41514C6AA1032414856FAF25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B0F72B05EA9F443C84D4D11AB2946A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2D9DC4-6DA9-4172-95DA-98F1C744EE3C}"/>
      </w:docPartPr>
      <w:docPartBody>
        <w:p w:rsidR="00D17B60" w:rsidRDefault="009709D0" w:rsidP="009709D0">
          <w:pPr>
            <w:pStyle w:val="B0F72B05EA9F443C84D4D11AB2946AF9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D7C69CA908634CBC84F333F199F3C9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6C066F-6D6B-46B6-8F08-ED587A5F6CFC}"/>
      </w:docPartPr>
      <w:docPartBody>
        <w:p w:rsidR="00D17B60" w:rsidRDefault="009709D0" w:rsidP="009709D0">
          <w:pPr>
            <w:pStyle w:val="D7C69CA908634CBC84F333F199F3C977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5590947466224F57A68E0654276231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768CDC-2989-4557-9FD0-74EC67C433C7}"/>
      </w:docPartPr>
      <w:docPartBody>
        <w:p w:rsidR="00D17B60" w:rsidRDefault="009709D0" w:rsidP="009709D0">
          <w:pPr>
            <w:pStyle w:val="5590947466224F57A68E065427623119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B617507EBE3046B0B401B58CB401BA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0C200D-3873-4ACF-B35F-986F60F0CDA6}"/>
      </w:docPartPr>
      <w:docPartBody>
        <w:p w:rsidR="00D17B60" w:rsidRDefault="009709D0" w:rsidP="009709D0">
          <w:pPr>
            <w:pStyle w:val="B617507EBE3046B0B401B58CB401BA33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743F18E544A249E78642BC936AEDCB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E1B9B5-F474-4E4C-9A96-7A3A6186F83E}"/>
      </w:docPartPr>
      <w:docPartBody>
        <w:p w:rsidR="00D17B60" w:rsidRDefault="009709D0" w:rsidP="009709D0">
          <w:pPr>
            <w:pStyle w:val="743F18E544A249E78642BC936AEDCBFB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374CD5789687470EB4B5D909EF5AD9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50AB85-9361-452C-83C3-E8F674A5915D}"/>
      </w:docPartPr>
      <w:docPartBody>
        <w:p w:rsidR="00D17B60" w:rsidRDefault="009709D0" w:rsidP="009709D0">
          <w:pPr>
            <w:pStyle w:val="374CD5789687470EB4B5D909EF5AD9F7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5D0E049AAEA74A98862F21252762CC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22AC37-7246-4C84-843A-4B679B0C0792}"/>
      </w:docPartPr>
      <w:docPartBody>
        <w:p w:rsidR="00D17B60" w:rsidRDefault="009709D0" w:rsidP="009709D0">
          <w:pPr>
            <w:pStyle w:val="5D0E049AAEA74A98862F21252762CC5E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D5268DA5D86346A1B3145E293FDAAB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5C7436-09A7-466D-9FB5-F34AE619628C}"/>
      </w:docPartPr>
      <w:docPartBody>
        <w:p w:rsidR="00D17B60" w:rsidRDefault="009709D0" w:rsidP="009709D0">
          <w:pPr>
            <w:pStyle w:val="D5268DA5D86346A1B3145E293FDAABDF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921A51886564467CA4C49A3644B664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F24F81-4F05-4899-B850-66D5F9833A91}"/>
      </w:docPartPr>
      <w:docPartBody>
        <w:p w:rsidR="00D17B60" w:rsidRDefault="009709D0" w:rsidP="009709D0">
          <w:pPr>
            <w:pStyle w:val="921A51886564467CA4C49A3644B664C3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DADA149745A84D8CA83EA56D35BF2D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87DEB4-A755-4202-B12B-E765CCEF5EA0}"/>
      </w:docPartPr>
      <w:docPartBody>
        <w:p w:rsidR="00D17B60" w:rsidRDefault="009709D0" w:rsidP="009709D0">
          <w:pPr>
            <w:pStyle w:val="DADA149745A84D8CA83EA56D35BF2DA9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0393ACDDD793458188148A684A07479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51E625-A107-4350-B97F-F48EF77DD98E}"/>
      </w:docPartPr>
      <w:docPartBody>
        <w:p w:rsidR="00D17B60" w:rsidRDefault="009709D0" w:rsidP="009709D0">
          <w:pPr>
            <w:pStyle w:val="0393ACDDD793458188148A684A074790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050E517F82A94D108DF5657F918598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EEF2256-FBBC-45B9-92F7-A37E97EE7729}"/>
      </w:docPartPr>
      <w:docPartBody>
        <w:p w:rsidR="00D17B60" w:rsidRDefault="009709D0" w:rsidP="009709D0">
          <w:pPr>
            <w:pStyle w:val="050E517F82A94D108DF5657F918598EC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8EFEFE200E75444C987FDBD6ECE027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ACA7C4-A508-4256-854E-0066015F6F74}"/>
      </w:docPartPr>
      <w:docPartBody>
        <w:p w:rsidR="00D17B60" w:rsidRDefault="009709D0" w:rsidP="009709D0">
          <w:pPr>
            <w:pStyle w:val="8EFEFE200E75444C987FDBD6ECE027B1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6D2D304F081946C797154170EDBBCD3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C1715B-5D9F-4513-9BAD-EE81EED6087A}"/>
      </w:docPartPr>
      <w:docPartBody>
        <w:p w:rsidR="00D17B60" w:rsidRDefault="009709D0" w:rsidP="009709D0">
          <w:pPr>
            <w:pStyle w:val="6D2D304F081946C797154170EDBBCD30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30B019E0BC3C43E7A8EB8D1E444709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52E031-0B3C-447B-B019-D01870A74F92}"/>
      </w:docPartPr>
      <w:docPartBody>
        <w:p w:rsidR="00D17B60" w:rsidRDefault="009709D0" w:rsidP="009709D0">
          <w:pPr>
            <w:pStyle w:val="30B019E0BC3C43E7A8EB8D1E4447090F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52436378A29E4421A1F65E189D1753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E0808C-7C22-458E-9345-9691472E1993}"/>
      </w:docPartPr>
      <w:docPartBody>
        <w:p w:rsidR="00D17B60" w:rsidRDefault="009709D0" w:rsidP="009709D0">
          <w:pPr>
            <w:pStyle w:val="52436378A29E4421A1F65E189D17539B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CD63A5D584554E4FB13D5DD3E0869F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F81FA7C-1ED9-405D-969A-0CB46F1142CC}"/>
      </w:docPartPr>
      <w:docPartBody>
        <w:p w:rsidR="00D17B60" w:rsidRDefault="009709D0" w:rsidP="009709D0">
          <w:pPr>
            <w:pStyle w:val="CD63A5D584554E4FB13D5DD3E0869F56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B1DCA6AE48FE4CF79FF38E84A3ABC6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A3DBE7-B82E-4EDE-A026-73028BD14F34}"/>
      </w:docPartPr>
      <w:docPartBody>
        <w:p w:rsidR="00D17B60" w:rsidRDefault="009709D0" w:rsidP="009709D0">
          <w:pPr>
            <w:pStyle w:val="B1DCA6AE48FE4CF79FF38E84A3ABC6A0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E587B3ECD985434E8E4699FE889F40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E73398-73F9-42A6-8C39-1CBC98AF2096}"/>
      </w:docPartPr>
      <w:docPartBody>
        <w:p w:rsidR="00D17B60" w:rsidRDefault="009709D0" w:rsidP="009709D0">
          <w:pPr>
            <w:pStyle w:val="E587B3ECD985434E8E4699FE889F40A8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153121E72C2A4585B8CB9D370A59020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25D77C-74A0-4423-939F-B886CA794993}"/>
      </w:docPartPr>
      <w:docPartBody>
        <w:p w:rsidR="00D17B60" w:rsidRDefault="009709D0" w:rsidP="009709D0">
          <w:pPr>
            <w:pStyle w:val="153121E72C2A4585B8CB9D370A590206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0E3ED654C8B84EE0936328CE4DDE27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4CF426-78D3-46B6-AB22-9BF31BDC7CD5}"/>
      </w:docPartPr>
      <w:docPartBody>
        <w:p w:rsidR="00D17B60" w:rsidRDefault="009709D0" w:rsidP="009709D0">
          <w:pPr>
            <w:pStyle w:val="0E3ED654C8B84EE0936328CE4DDE271C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8A1C5663831B4EA3AF65A6B0D04640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C1520E-D75C-4518-9953-2B1B5D180640}"/>
      </w:docPartPr>
      <w:docPartBody>
        <w:p w:rsidR="00D17B60" w:rsidRDefault="009709D0" w:rsidP="009709D0">
          <w:pPr>
            <w:pStyle w:val="8A1C5663831B4EA3AF65A6B0D046401F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3E91D830CF2A43C2A7D38AFBF0CA10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60F9BD-8CE4-42BC-8C02-7BD8FD8D6FE8}"/>
      </w:docPartPr>
      <w:docPartBody>
        <w:p w:rsidR="00D17B60" w:rsidRDefault="009709D0" w:rsidP="009709D0">
          <w:pPr>
            <w:pStyle w:val="3E91D830CF2A43C2A7D38AFBF0CA105B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E33049C914C04C16A48A3FBEA769AC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D342FC-2FC5-453A-B3CD-22C6A0421754}"/>
      </w:docPartPr>
      <w:docPartBody>
        <w:p w:rsidR="00D17B60" w:rsidRDefault="009709D0" w:rsidP="009709D0">
          <w:pPr>
            <w:pStyle w:val="E33049C914C04C16A48A3FBEA769ACAB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5FA45FB76A0C40AAAC242B1AAF10E00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E03ADF-D56F-4AC9-8EF0-92F20BDA097F}"/>
      </w:docPartPr>
      <w:docPartBody>
        <w:p w:rsidR="00D17B60" w:rsidRDefault="009709D0" w:rsidP="009709D0">
          <w:pPr>
            <w:pStyle w:val="5FA45FB76A0C40AAAC242B1AAF10E008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B6F692762B854FD8882C88B7755239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F9320E-D712-495C-A97C-7273E5AE6DDF}"/>
      </w:docPartPr>
      <w:docPartBody>
        <w:p w:rsidR="00D17B60" w:rsidRDefault="009709D0" w:rsidP="009709D0">
          <w:pPr>
            <w:pStyle w:val="B6F692762B854FD8882C88B7755239C5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5A9092AC154F4A04A2CA09402FE027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213693-38AE-46BD-A0BC-347BCEBD8E6C}"/>
      </w:docPartPr>
      <w:docPartBody>
        <w:p w:rsidR="00D17B60" w:rsidRDefault="009709D0" w:rsidP="009709D0">
          <w:pPr>
            <w:pStyle w:val="5A9092AC154F4A04A2CA09402FE027CE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A74425A9AE2D40279A85472CF5FFBE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A023EE-527B-4A60-94A4-4693D3E1F0A4}"/>
      </w:docPartPr>
      <w:docPartBody>
        <w:p w:rsidR="00D17B60" w:rsidRDefault="009709D0" w:rsidP="009709D0">
          <w:pPr>
            <w:pStyle w:val="A74425A9AE2D40279A85472CF5FFBE17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8769B9A0C8E34411A7CB5F7CE0B0A9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84F0C5-AC33-4248-91F1-0DC2CD10ACC6}"/>
      </w:docPartPr>
      <w:docPartBody>
        <w:p w:rsidR="00D17B60" w:rsidRDefault="009709D0" w:rsidP="009709D0">
          <w:pPr>
            <w:pStyle w:val="8769B9A0C8E34411A7CB5F7CE0B0A9FE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DD1E957E2B3E4EC890E0F87DC075CD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5232DE-E241-45C4-90A8-F2DCC351A701}"/>
      </w:docPartPr>
      <w:docPartBody>
        <w:p w:rsidR="00D17B60" w:rsidRDefault="009709D0" w:rsidP="009709D0">
          <w:pPr>
            <w:pStyle w:val="DD1E957E2B3E4EC890E0F87DC075CDC83"/>
          </w:pPr>
          <w:r w:rsidRPr="001C538E">
            <w:rPr>
              <w:lang w:val="nb-NO" w:bidi="nb-NO"/>
            </w:rPr>
            <w:t>Nettadresse</w:t>
          </w:r>
        </w:p>
      </w:docPartBody>
    </w:docPart>
    <w:docPart>
      <w:docPartPr>
        <w:name w:val="A3DC4D4840834408BA6D1F770312D2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6E391CD-FAE8-4884-A345-8932622E110B}"/>
      </w:docPartPr>
      <w:docPartBody>
        <w:p w:rsidR="00D17B60" w:rsidRDefault="009709D0" w:rsidP="009709D0">
          <w:pPr>
            <w:pStyle w:val="A3DC4D4840834408BA6D1F770312D24D3"/>
          </w:pPr>
          <w:r w:rsidRPr="001C538E">
            <w:rPr>
              <w:lang w:val="nb-NO" w:bidi="nb-NO"/>
            </w:rPr>
            <w:t>Gateadresse, poststed, postnummer</w:t>
          </w:r>
        </w:p>
      </w:docPartBody>
    </w:docPart>
    <w:docPart>
      <w:docPartPr>
        <w:name w:val="AC1494341E6D4DEB84EAC0CA1FB0A6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8311D1-8AFA-4140-84C3-9CADED34F33F}"/>
      </w:docPartPr>
      <w:docPartBody>
        <w:p w:rsidR="00D17B60" w:rsidRDefault="009709D0" w:rsidP="009709D0">
          <w:pPr>
            <w:pStyle w:val="AC1494341E6D4DEB84EAC0CA1FB0A6C53"/>
          </w:pPr>
          <w:r w:rsidRPr="001C538E">
            <w:rPr>
              <w:lang w:val="nb-NO" w:bidi="nb-NO"/>
            </w:rPr>
            <w:t>Telefon</w:t>
          </w:r>
        </w:p>
      </w:docPartBody>
    </w:docPart>
    <w:docPart>
      <w:docPartPr>
        <w:name w:val="8618E37137FA418D808611FE1FC03A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30F37D-D7D0-4865-A01E-7A4935980ED9}"/>
      </w:docPartPr>
      <w:docPartBody>
        <w:p w:rsidR="00D17B60" w:rsidRDefault="009709D0" w:rsidP="009709D0">
          <w:pPr>
            <w:pStyle w:val="8618E37137FA418D808611FE1FC03AC03"/>
          </w:pPr>
          <w:r w:rsidRPr="001C538E">
            <w:rPr>
              <w:lang w:val="nb-NO" w:bidi="nb-NO"/>
            </w:rPr>
            <w:t>E-post</w:t>
          </w:r>
        </w:p>
      </w:docPartBody>
    </w:docPart>
    <w:docPart>
      <w:docPartPr>
        <w:name w:val="605A8381662141CB8EBDCEC4740AE8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7C8754-FFB1-421F-945E-9D6F800D073D}"/>
      </w:docPartPr>
      <w:docPartBody>
        <w:p w:rsidR="00D17B60" w:rsidRDefault="009709D0" w:rsidP="009709D0">
          <w:pPr>
            <w:pStyle w:val="605A8381662141CB8EBDCEC4740AE8263"/>
          </w:pPr>
          <w:r w:rsidRPr="001C538E">
            <w:rPr>
              <w:lang w:val="nb-NO" w:bidi="nb-NO"/>
            </w:rPr>
            <w:t>@twitter</w:t>
          </w:r>
        </w:p>
      </w:docPartBody>
    </w:docPart>
    <w:docPart>
      <w:docPartPr>
        <w:name w:val="0503E4547ED84ED09D8C0F939CB7D0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ED14CE-9E41-43CF-BA7B-F0F9E7771CB8}"/>
      </w:docPartPr>
      <w:docPartBody>
        <w:p w:rsidR="00D17B60" w:rsidRDefault="009709D0" w:rsidP="009709D0">
          <w:pPr>
            <w:pStyle w:val="0503E4547ED84ED09D8C0F939CB7D0A13"/>
          </w:pPr>
          <w:r w:rsidRPr="001C538E">
            <w:rPr>
              <w:lang w:val="nb-NO" w:bidi="nb-NO"/>
            </w:rPr>
            <w:t>Twitter-brukernavn</w:t>
          </w:r>
        </w:p>
      </w:docPartBody>
    </w:docPart>
    <w:docPart>
      <w:docPartPr>
        <w:name w:val="B6977046E1C943C8AD12E3FBE5DB83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D446F9-2F42-4A9C-959F-D3464B322503}"/>
      </w:docPartPr>
      <w:docPartBody>
        <w:p w:rsidR="00D17B60" w:rsidRDefault="009709D0" w:rsidP="009709D0">
          <w:pPr>
            <w:pStyle w:val="B6977046E1C943C8AD12E3FBE5DB83A43"/>
          </w:pPr>
          <w:r w:rsidRPr="001C538E">
            <w:rPr>
              <w:lang w:val="nb-NO" w:bidi="nb-NO"/>
            </w:rPr>
            <w:t>Nettadresse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4E1C6E"/>
    <w:rsid w:val="0055238F"/>
    <w:rsid w:val="005B32DB"/>
    <w:rsid w:val="0071432D"/>
    <w:rsid w:val="007144E5"/>
    <w:rsid w:val="00802FB6"/>
    <w:rsid w:val="009709D0"/>
    <w:rsid w:val="00A406F8"/>
    <w:rsid w:val="00BF3574"/>
    <w:rsid w:val="00CC218C"/>
    <w:rsid w:val="00CF66BB"/>
    <w:rsid w:val="00D17B60"/>
    <w:rsid w:val="00D973FA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709D0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393C8CB475EC4EBFA8213514E8680E58">
    <w:name w:val="393C8CB475EC4EBFA8213514E8680E58"/>
    <w:rsid w:val="004E1C6E"/>
    <w:rPr>
      <w:lang w:val="nb-NO" w:eastAsia="nb-NO"/>
    </w:rPr>
  </w:style>
  <w:style w:type="paragraph" w:customStyle="1" w:styleId="442D635FB15347B3AA58538B74D979F2">
    <w:name w:val="442D635FB15347B3AA58538B74D979F2"/>
    <w:rsid w:val="004E1C6E"/>
    <w:rPr>
      <w:lang w:val="nb-NO" w:eastAsia="nb-NO"/>
    </w:rPr>
  </w:style>
  <w:style w:type="paragraph" w:customStyle="1" w:styleId="2BABB8293791437C8B4D74E5FF3F6304">
    <w:name w:val="2BABB8293791437C8B4D74E5FF3F6304"/>
    <w:rsid w:val="004E1C6E"/>
    <w:rPr>
      <w:lang w:val="nb-NO" w:eastAsia="nb-NO"/>
    </w:rPr>
  </w:style>
  <w:style w:type="paragraph" w:customStyle="1" w:styleId="EEFF28ED586C47228FB4DD62B513EB77">
    <w:name w:val="EEFF28ED586C47228FB4DD62B513EB77"/>
    <w:rsid w:val="004E1C6E"/>
    <w:rPr>
      <w:lang w:val="nb-NO" w:eastAsia="nb-NO"/>
    </w:rPr>
  </w:style>
  <w:style w:type="paragraph" w:customStyle="1" w:styleId="F164ED7A7CE24B95872E197EB151DEFF">
    <w:name w:val="F164ED7A7CE24B95872E197EB151DEFF"/>
    <w:rsid w:val="004E1C6E"/>
    <w:rPr>
      <w:lang w:val="nb-NO" w:eastAsia="nb-NO"/>
    </w:rPr>
  </w:style>
  <w:style w:type="paragraph" w:customStyle="1" w:styleId="7BEA1DA0DD1E4CABBBA737253CD5936B">
    <w:name w:val="7BEA1DA0DD1E4CABBBA737253CD5936B"/>
    <w:rsid w:val="004E1C6E"/>
    <w:rPr>
      <w:lang w:val="nb-NO" w:eastAsia="nb-NO"/>
    </w:rPr>
  </w:style>
  <w:style w:type="paragraph" w:customStyle="1" w:styleId="BC79FE71B80B47A297E70425B9E5D1C6">
    <w:name w:val="BC79FE71B80B47A297E70425B9E5D1C6"/>
    <w:rsid w:val="004E1C6E"/>
    <w:rPr>
      <w:lang w:val="nb-NO" w:eastAsia="nb-NO"/>
    </w:rPr>
  </w:style>
  <w:style w:type="paragraph" w:customStyle="1" w:styleId="229C12BDAD7C4D4C83E5D6BE23DA5BEE">
    <w:name w:val="229C12BDAD7C4D4C83E5D6BE23DA5BEE"/>
    <w:rsid w:val="004E1C6E"/>
    <w:rPr>
      <w:lang w:val="nb-NO" w:eastAsia="nb-NO"/>
    </w:rPr>
  </w:style>
  <w:style w:type="paragraph" w:customStyle="1" w:styleId="830BBBE12F654E588B3DB883D3004869">
    <w:name w:val="830BBBE12F654E588B3DB883D3004869"/>
    <w:rsid w:val="004E1C6E"/>
    <w:rPr>
      <w:lang w:val="nb-NO" w:eastAsia="nb-NO"/>
    </w:rPr>
  </w:style>
  <w:style w:type="paragraph" w:customStyle="1" w:styleId="A37AB32F48B045958DC70058ECDD7745">
    <w:name w:val="A37AB32F48B045958DC70058ECDD7745"/>
    <w:rsid w:val="004E1C6E"/>
    <w:rPr>
      <w:lang w:val="nb-NO" w:eastAsia="nb-NO"/>
    </w:rPr>
  </w:style>
  <w:style w:type="paragraph" w:customStyle="1" w:styleId="13315DC77B4F4C37BA4892BB9A0D8420">
    <w:name w:val="13315DC77B4F4C37BA4892BB9A0D8420"/>
    <w:rsid w:val="004E1C6E"/>
    <w:rPr>
      <w:lang w:val="nb-NO" w:eastAsia="nb-NO"/>
    </w:rPr>
  </w:style>
  <w:style w:type="paragraph" w:customStyle="1" w:styleId="710B45002230428D8EFFA2AEF38E13A7">
    <w:name w:val="710B45002230428D8EFFA2AEF38E13A7"/>
    <w:rsid w:val="004E1C6E"/>
    <w:rPr>
      <w:lang w:val="nb-NO" w:eastAsia="nb-NO"/>
    </w:rPr>
  </w:style>
  <w:style w:type="paragraph" w:customStyle="1" w:styleId="E704B266CDC242D49ED26EE1635986A0">
    <w:name w:val="E704B266CDC242D49ED26EE1635986A0"/>
    <w:rsid w:val="004E1C6E"/>
    <w:rPr>
      <w:lang w:val="nb-NO" w:eastAsia="nb-NO"/>
    </w:rPr>
  </w:style>
  <w:style w:type="paragraph" w:customStyle="1" w:styleId="3F01FB556DCD49B585E2F91BC8A3F36B">
    <w:name w:val="3F01FB556DCD49B585E2F91BC8A3F36B"/>
    <w:rsid w:val="004E1C6E"/>
    <w:rPr>
      <w:lang w:val="nb-NO" w:eastAsia="nb-NO"/>
    </w:rPr>
  </w:style>
  <w:style w:type="paragraph" w:customStyle="1" w:styleId="8BDD8B4E106F422485B97344A9D78FC8">
    <w:name w:val="8BDD8B4E106F422485B97344A9D78FC8"/>
    <w:rsid w:val="004E1C6E"/>
    <w:rPr>
      <w:lang w:val="nb-NO" w:eastAsia="nb-NO"/>
    </w:rPr>
  </w:style>
  <w:style w:type="paragraph" w:customStyle="1" w:styleId="AA07A34825144E72B39E9A2260CAE0A7">
    <w:name w:val="AA07A34825144E72B39E9A2260CAE0A7"/>
    <w:rsid w:val="004E1C6E"/>
    <w:rPr>
      <w:lang w:val="nb-NO" w:eastAsia="nb-NO"/>
    </w:rPr>
  </w:style>
  <w:style w:type="paragraph" w:customStyle="1" w:styleId="2BA8259A0AEF41AFBD79D1AFA949F339">
    <w:name w:val="2BA8259A0AEF41AFBD79D1AFA949F339"/>
    <w:rsid w:val="004E1C6E"/>
    <w:rPr>
      <w:lang w:val="nb-NO" w:eastAsia="nb-NO"/>
    </w:rPr>
  </w:style>
  <w:style w:type="paragraph" w:customStyle="1" w:styleId="CFC0F460C6644C098FB887D1D4A38842">
    <w:name w:val="CFC0F460C6644C098FB887D1D4A38842"/>
    <w:rsid w:val="004E1C6E"/>
    <w:rPr>
      <w:lang w:val="nb-NO" w:eastAsia="nb-NO"/>
    </w:rPr>
  </w:style>
  <w:style w:type="paragraph" w:customStyle="1" w:styleId="9AD579698D0D4DBD87007C4DDC493AF3">
    <w:name w:val="9AD579698D0D4DBD87007C4DDC493AF3"/>
    <w:rsid w:val="004E1C6E"/>
    <w:rPr>
      <w:lang w:val="nb-NO" w:eastAsia="nb-NO"/>
    </w:rPr>
  </w:style>
  <w:style w:type="paragraph" w:customStyle="1" w:styleId="FCF167AA00604F70A25112ABB057246E">
    <w:name w:val="FCF167AA00604F70A25112ABB057246E"/>
    <w:rsid w:val="004E1C6E"/>
    <w:rPr>
      <w:lang w:val="nb-NO" w:eastAsia="nb-NO"/>
    </w:rPr>
  </w:style>
  <w:style w:type="paragraph" w:customStyle="1" w:styleId="DDCA9A50F5404E729BB042F0000F72AC">
    <w:name w:val="DDCA9A50F5404E729BB042F0000F72AC"/>
    <w:rsid w:val="004E1C6E"/>
    <w:rPr>
      <w:lang w:val="nb-NO" w:eastAsia="nb-NO"/>
    </w:rPr>
  </w:style>
  <w:style w:type="paragraph" w:customStyle="1" w:styleId="1529BD81C25A4052983B5C0CB2B0DEAE">
    <w:name w:val="1529BD81C25A4052983B5C0CB2B0DEAE"/>
    <w:rsid w:val="004E1C6E"/>
    <w:rPr>
      <w:lang w:val="nb-NO" w:eastAsia="nb-NO"/>
    </w:rPr>
  </w:style>
  <w:style w:type="paragraph" w:customStyle="1" w:styleId="D5491962737F4BC9AB3518BAF2E5548B">
    <w:name w:val="D5491962737F4BC9AB3518BAF2E5548B"/>
    <w:rsid w:val="004E1C6E"/>
    <w:rPr>
      <w:lang w:val="nb-NO" w:eastAsia="nb-NO"/>
    </w:rPr>
  </w:style>
  <w:style w:type="paragraph" w:customStyle="1" w:styleId="198FDE4B41514C6AA1032414856FAF25">
    <w:name w:val="198FDE4B41514C6AA1032414856FAF25"/>
    <w:rsid w:val="004E1C6E"/>
    <w:rPr>
      <w:lang w:val="nb-NO" w:eastAsia="nb-NO"/>
    </w:rPr>
  </w:style>
  <w:style w:type="paragraph" w:customStyle="1" w:styleId="B0F72B05EA9F443C84D4D11AB2946AF9">
    <w:name w:val="B0F72B05EA9F443C84D4D11AB2946AF9"/>
    <w:rsid w:val="004E1C6E"/>
    <w:rPr>
      <w:lang w:val="nb-NO" w:eastAsia="nb-NO"/>
    </w:rPr>
  </w:style>
  <w:style w:type="paragraph" w:customStyle="1" w:styleId="D7C69CA908634CBC84F333F199F3C977">
    <w:name w:val="D7C69CA908634CBC84F333F199F3C977"/>
    <w:rsid w:val="004E1C6E"/>
    <w:rPr>
      <w:lang w:val="nb-NO" w:eastAsia="nb-NO"/>
    </w:rPr>
  </w:style>
  <w:style w:type="paragraph" w:customStyle="1" w:styleId="5590947466224F57A68E065427623119">
    <w:name w:val="5590947466224F57A68E065427623119"/>
    <w:rsid w:val="004E1C6E"/>
    <w:rPr>
      <w:lang w:val="nb-NO" w:eastAsia="nb-NO"/>
    </w:rPr>
  </w:style>
  <w:style w:type="paragraph" w:customStyle="1" w:styleId="B617507EBE3046B0B401B58CB401BA33">
    <w:name w:val="B617507EBE3046B0B401B58CB401BA33"/>
    <w:rsid w:val="004E1C6E"/>
    <w:rPr>
      <w:lang w:val="nb-NO" w:eastAsia="nb-NO"/>
    </w:rPr>
  </w:style>
  <w:style w:type="paragraph" w:customStyle="1" w:styleId="743F18E544A249E78642BC936AEDCBFB">
    <w:name w:val="743F18E544A249E78642BC936AEDCBFB"/>
    <w:rsid w:val="004E1C6E"/>
    <w:rPr>
      <w:lang w:val="nb-NO" w:eastAsia="nb-NO"/>
    </w:rPr>
  </w:style>
  <w:style w:type="paragraph" w:customStyle="1" w:styleId="374CD5789687470EB4B5D909EF5AD9F7">
    <w:name w:val="374CD5789687470EB4B5D909EF5AD9F7"/>
    <w:rsid w:val="004E1C6E"/>
    <w:rPr>
      <w:lang w:val="nb-NO" w:eastAsia="nb-NO"/>
    </w:rPr>
  </w:style>
  <w:style w:type="paragraph" w:customStyle="1" w:styleId="5D0E049AAEA74A98862F21252762CC5E">
    <w:name w:val="5D0E049AAEA74A98862F21252762CC5E"/>
    <w:rsid w:val="004E1C6E"/>
    <w:rPr>
      <w:lang w:val="nb-NO" w:eastAsia="nb-NO"/>
    </w:rPr>
  </w:style>
  <w:style w:type="paragraph" w:customStyle="1" w:styleId="D5268DA5D86346A1B3145E293FDAABDF">
    <w:name w:val="D5268DA5D86346A1B3145E293FDAABDF"/>
    <w:rsid w:val="004E1C6E"/>
    <w:rPr>
      <w:lang w:val="nb-NO" w:eastAsia="nb-NO"/>
    </w:rPr>
  </w:style>
  <w:style w:type="paragraph" w:customStyle="1" w:styleId="921A51886564467CA4C49A3644B664C3">
    <w:name w:val="921A51886564467CA4C49A3644B664C3"/>
    <w:rsid w:val="004E1C6E"/>
    <w:rPr>
      <w:lang w:val="nb-NO" w:eastAsia="nb-NO"/>
    </w:rPr>
  </w:style>
  <w:style w:type="paragraph" w:customStyle="1" w:styleId="DADA149745A84D8CA83EA56D35BF2DA9">
    <w:name w:val="DADA149745A84D8CA83EA56D35BF2DA9"/>
    <w:rsid w:val="004E1C6E"/>
    <w:rPr>
      <w:lang w:val="nb-NO" w:eastAsia="nb-NO"/>
    </w:rPr>
  </w:style>
  <w:style w:type="paragraph" w:customStyle="1" w:styleId="0393ACDDD793458188148A684A074790">
    <w:name w:val="0393ACDDD793458188148A684A074790"/>
    <w:rsid w:val="004E1C6E"/>
    <w:rPr>
      <w:lang w:val="nb-NO" w:eastAsia="nb-NO"/>
    </w:rPr>
  </w:style>
  <w:style w:type="paragraph" w:customStyle="1" w:styleId="050E517F82A94D108DF5657F918598EC">
    <w:name w:val="050E517F82A94D108DF5657F918598EC"/>
    <w:rsid w:val="004E1C6E"/>
    <w:rPr>
      <w:lang w:val="nb-NO" w:eastAsia="nb-NO"/>
    </w:rPr>
  </w:style>
  <w:style w:type="paragraph" w:customStyle="1" w:styleId="8EFEFE200E75444C987FDBD6ECE027B1">
    <w:name w:val="8EFEFE200E75444C987FDBD6ECE027B1"/>
    <w:rsid w:val="004E1C6E"/>
    <w:rPr>
      <w:lang w:val="nb-NO" w:eastAsia="nb-NO"/>
    </w:rPr>
  </w:style>
  <w:style w:type="paragraph" w:customStyle="1" w:styleId="6D2D304F081946C797154170EDBBCD30">
    <w:name w:val="6D2D304F081946C797154170EDBBCD30"/>
    <w:rsid w:val="004E1C6E"/>
    <w:rPr>
      <w:lang w:val="nb-NO" w:eastAsia="nb-NO"/>
    </w:rPr>
  </w:style>
  <w:style w:type="paragraph" w:customStyle="1" w:styleId="30B019E0BC3C43E7A8EB8D1E4447090F">
    <w:name w:val="30B019E0BC3C43E7A8EB8D1E4447090F"/>
    <w:rsid w:val="004E1C6E"/>
    <w:rPr>
      <w:lang w:val="nb-NO" w:eastAsia="nb-NO"/>
    </w:rPr>
  </w:style>
  <w:style w:type="paragraph" w:customStyle="1" w:styleId="52436378A29E4421A1F65E189D17539B">
    <w:name w:val="52436378A29E4421A1F65E189D17539B"/>
    <w:rsid w:val="004E1C6E"/>
    <w:rPr>
      <w:lang w:val="nb-NO" w:eastAsia="nb-NO"/>
    </w:rPr>
  </w:style>
  <w:style w:type="paragraph" w:customStyle="1" w:styleId="CD63A5D584554E4FB13D5DD3E0869F56">
    <w:name w:val="CD63A5D584554E4FB13D5DD3E0869F56"/>
    <w:rsid w:val="004E1C6E"/>
    <w:rPr>
      <w:lang w:val="nb-NO" w:eastAsia="nb-NO"/>
    </w:rPr>
  </w:style>
  <w:style w:type="paragraph" w:customStyle="1" w:styleId="B1DCA6AE48FE4CF79FF38E84A3ABC6A0">
    <w:name w:val="B1DCA6AE48FE4CF79FF38E84A3ABC6A0"/>
    <w:rsid w:val="004E1C6E"/>
    <w:rPr>
      <w:lang w:val="nb-NO" w:eastAsia="nb-NO"/>
    </w:rPr>
  </w:style>
  <w:style w:type="paragraph" w:customStyle="1" w:styleId="E587B3ECD985434E8E4699FE889F40A8">
    <w:name w:val="E587B3ECD985434E8E4699FE889F40A8"/>
    <w:rsid w:val="004E1C6E"/>
    <w:rPr>
      <w:lang w:val="nb-NO" w:eastAsia="nb-NO"/>
    </w:rPr>
  </w:style>
  <w:style w:type="paragraph" w:customStyle="1" w:styleId="153121E72C2A4585B8CB9D370A590206">
    <w:name w:val="153121E72C2A4585B8CB9D370A590206"/>
    <w:rsid w:val="004E1C6E"/>
    <w:rPr>
      <w:lang w:val="nb-NO" w:eastAsia="nb-NO"/>
    </w:rPr>
  </w:style>
  <w:style w:type="paragraph" w:customStyle="1" w:styleId="0E3ED654C8B84EE0936328CE4DDE271C">
    <w:name w:val="0E3ED654C8B84EE0936328CE4DDE271C"/>
    <w:rsid w:val="004E1C6E"/>
    <w:rPr>
      <w:lang w:val="nb-NO" w:eastAsia="nb-NO"/>
    </w:rPr>
  </w:style>
  <w:style w:type="paragraph" w:customStyle="1" w:styleId="8A1C5663831B4EA3AF65A6B0D046401F">
    <w:name w:val="8A1C5663831B4EA3AF65A6B0D046401F"/>
    <w:rsid w:val="004E1C6E"/>
    <w:rPr>
      <w:lang w:val="nb-NO" w:eastAsia="nb-NO"/>
    </w:rPr>
  </w:style>
  <w:style w:type="paragraph" w:customStyle="1" w:styleId="3E91D830CF2A43C2A7D38AFBF0CA105B">
    <w:name w:val="3E91D830CF2A43C2A7D38AFBF0CA105B"/>
    <w:rsid w:val="004E1C6E"/>
    <w:rPr>
      <w:lang w:val="nb-NO" w:eastAsia="nb-NO"/>
    </w:rPr>
  </w:style>
  <w:style w:type="paragraph" w:customStyle="1" w:styleId="E33049C914C04C16A48A3FBEA769ACAB">
    <w:name w:val="E33049C914C04C16A48A3FBEA769ACAB"/>
    <w:rsid w:val="004E1C6E"/>
    <w:rPr>
      <w:lang w:val="nb-NO" w:eastAsia="nb-NO"/>
    </w:rPr>
  </w:style>
  <w:style w:type="paragraph" w:customStyle="1" w:styleId="5FA45FB76A0C40AAAC242B1AAF10E008">
    <w:name w:val="5FA45FB76A0C40AAAC242B1AAF10E008"/>
    <w:rsid w:val="004E1C6E"/>
    <w:rPr>
      <w:lang w:val="nb-NO" w:eastAsia="nb-NO"/>
    </w:rPr>
  </w:style>
  <w:style w:type="paragraph" w:customStyle="1" w:styleId="B6F692762B854FD8882C88B7755239C5">
    <w:name w:val="B6F692762B854FD8882C88B7755239C5"/>
    <w:rsid w:val="004E1C6E"/>
    <w:rPr>
      <w:lang w:val="nb-NO" w:eastAsia="nb-NO"/>
    </w:rPr>
  </w:style>
  <w:style w:type="paragraph" w:customStyle="1" w:styleId="5A9092AC154F4A04A2CA09402FE027CE">
    <w:name w:val="5A9092AC154F4A04A2CA09402FE027CE"/>
    <w:rsid w:val="004E1C6E"/>
    <w:rPr>
      <w:lang w:val="nb-NO" w:eastAsia="nb-NO"/>
    </w:rPr>
  </w:style>
  <w:style w:type="paragraph" w:customStyle="1" w:styleId="A74425A9AE2D40279A85472CF5FFBE17">
    <w:name w:val="A74425A9AE2D40279A85472CF5FFBE17"/>
    <w:rsid w:val="004E1C6E"/>
    <w:rPr>
      <w:lang w:val="nb-NO" w:eastAsia="nb-NO"/>
    </w:rPr>
  </w:style>
  <w:style w:type="paragraph" w:customStyle="1" w:styleId="8769B9A0C8E34411A7CB5F7CE0B0A9FE">
    <w:name w:val="8769B9A0C8E34411A7CB5F7CE0B0A9FE"/>
    <w:rsid w:val="004E1C6E"/>
    <w:rPr>
      <w:lang w:val="nb-NO" w:eastAsia="nb-NO"/>
    </w:rPr>
  </w:style>
  <w:style w:type="paragraph" w:customStyle="1" w:styleId="DD1E957E2B3E4EC890E0F87DC075CDC8">
    <w:name w:val="DD1E957E2B3E4EC890E0F87DC075CDC8"/>
    <w:rsid w:val="004E1C6E"/>
    <w:rPr>
      <w:lang w:val="nb-NO" w:eastAsia="nb-NO"/>
    </w:rPr>
  </w:style>
  <w:style w:type="paragraph" w:customStyle="1" w:styleId="A3DC4D4840834408BA6D1F770312D24D">
    <w:name w:val="A3DC4D4840834408BA6D1F770312D24D"/>
    <w:rsid w:val="004E1C6E"/>
    <w:rPr>
      <w:lang w:val="nb-NO" w:eastAsia="nb-NO"/>
    </w:rPr>
  </w:style>
  <w:style w:type="paragraph" w:customStyle="1" w:styleId="AC1494341E6D4DEB84EAC0CA1FB0A6C5">
    <w:name w:val="AC1494341E6D4DEB84EAC0CA1FB0A6C5"/>
    <w:rsid w:val="004E1C6E"/>
    <w:rPr>
      <w:lang w:val="nb-NO" w:eastAsia="nb-NO"/>
    </w:rPr>
  </w:style>
  <w:style w:type="paragraph" w:customStyle="1" w:styleId="8618E37137FA418D808611FE1FC03AC0">
    <w:name w:val="8618E37137FA418D808611FE1FC03AC0"/>
    <w:rsid w:val="004E1C6E"/>
    <w:rPr>
      <w:lang w:val="nb-NO" w:eastAsia="nb-NO"/>
    </w:rPr>
  </w:style>
  <w:style w:type="paragraph" w:customStyle="1" w:styleId="605A8381662141CB8EBDCEC4740AE826">
    <w:name w:val="605A8381662141CB8EBDCEC4740AE826"/>
    <w:rsid w:val="004E1C6E"/>
    <w:rPr>
      <w:lang w:val="nb-NO" w:eastAsia="nb-NO"/>
    </w:rPr>
  </w:style>
  <w:style w:type="paragraph" w:customStyle="1" w:styleId="0503E4547ED84ED09D8C0F939CB7D0A1">
    <w:name w:val="0503E4547ED84ED09D8C0F939CB7D0A1"/>
    <w:rsid w:val="004E1C6E"/>
    <w:rPr>
      <w:lang w:val="nb-NO" w:eastAsia="nb-NO"/>
    </w:rPr>
  </w:style>
  <w:style w:type="paragraph" w:customStyle="1" w:styleId="B6977046E1C943C8AD12E3FBE5DB83A4">
    <w:name w:val="B6977046E1C943C8AD12E3FBE5DB83A4"/>
    <w:rsid w:val="004E1C6E"/>
    <w:rPr>
      <w:lang w:val="nb-NO" w:eastAsia="nb-NO"/>
    </w:rPr>
  </w:style>
  <w:style w:type="paragraph" w:customStyle="1" w:styleId="68BCF059FAE24D38B723189348A345DC1">
    <w:name w:val="68BCF059FAE24D38B723189348A345DC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1">
    <w:name w:val="4898521E74CA4AC4A665777C91565A53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1">
    <w:name w:val="0F54E8A6A3F14036A587252711B66C0A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1">
    <w:name w:val="FB81FE586FD54529AA77747711048982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1">
    <w:name w:val="C74D7865BE4F4738928AA93E1B7940C6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1">
    <w:name w:val="911EF5089B3F41BEA8242E1E5275D9F2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1">
    <w:name w:val="C2228C0B858444C989F9A523BB2C4606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79FE71B80B47A297E70425B9E5D1C61">
    <w:name w:val="BC79FE71B80B47A297E70425B9E5D1C6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29C12BDAD7C4D4C83E5D6BE23DA5BEE1">
    <w:name w:val="229C12BDAD7C4D4C83E5D6BE23DA5BE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0BBBE12F654E588B3DB883D30048691">
    <w:name w:val="830BBBE12F654E588B3DB883D3004869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37AB32F48B045958DC70058ECDD77451">
    <w:name w:val="A37AB32F48B045958DC70058ECDD7745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315DC77B4F4C37BA4892BB9A0D84201">
    <w:name w:val="13315DC77B4F4C37BA4892BB9A0D842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10B45002230428D8EFFA2AEF38E13A71">
    <w:name w:val="710B45002230428D8EFFA2AEF38E13A7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1">
    <w:name w:val="836D6C47AFCA41A094B41410546A962A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704B266CDC242D49ED26EE1635986A01">
    <w:name w:val="E704B266CDC242D49ED26EE1635986A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F01FB556DCD49B585E2F91BC8A3F36B1">
    <w:name w:val="3F01FB556DCD49B585E2F91BC8A3F36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BDD8B4E106F422485B97344A9D78FC81">
    <w:name w:val="8BDD8B4E106F422485B97344A9D78FC8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A07A34825144E72B39E9A2260CAE0A71">
    <w:name w:val="AA07A34825144E72B39E9A2260CAE0A7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BA8259A0AEF41AFBD79D1AFA949F3391">
    <w:name w:val="2BA8259A0AEF41AFBD79D1AFA949F339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FC0F460C6644C098FB887D1D4A388421">
    <w:name w:val="CFC0F460C6644C098FB887D1D4A38842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1">
    <w:name w:val="7A974F08C62D4BBD81F5BDD505CD9274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9AD579698D0D4DBD87007C4DDC493AF31">
    <w:name w:val="9AD579698D0D4DBD87007C4DDC493AF3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CF167AA00604F70A25112ABB057246E1">
    <w:name w:val="FCF167AA00604F70A25112ABB057246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CA9A50F5404E729BB042F0000F72AC1">
    <w:name w:val="DDCA9A50F5404E729BB042F0000F72AC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29BD81C25A4052983B5C0CB2B0DEAE1">
    <w:name w:val="1529BD81C25A4052983B5C0CB2B0DEA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491962737F4BC9AB3518BAF2E5548B1">
    <w:name w:val="D5491962737F4BC9AB3518BAF2E5548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98FDE4B41514C6AA1032414856FAF251">
    <w:name w:val="198FDE4B41514C6AA1032414856FAF25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1">
    <w:name w:val="0CE4CD22C26E47B285FE50FC9856DF55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0F72B05EA9F443C84D4D11AB2946AF91">
    <w:name w:val="B0F72B05EA9F443C84D4D11AB2946AF9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7C69CA908634CBC84F333F199F3C9771">
    <w:name w:val="D7C69CA908634CBC84F333F199F3C977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590947466224F57A68E0654276231191">
    <w:name w:val="5590947466224F57A68E065427623119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17507EBE3046B0B401B58CB401BA331">
    <w:name w:val="B617507EBE3046B0B401B58CB401BA33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43F18E544A249E78642BC936AEDCBFB1">
    <w:name w:val="743F18E544A249E78642BC936AEDCBF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74CD5789687470EB4B5D909EF5AD9F71">
    <w:name w:val="374CD5789687470EB4B5D909EF5AD9F7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1">
    <w:name w:val="B88388866C6A4B0BB74BAB15D14BC512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D0E049AAEA74A98862F21252762CC5E1">
    <w:name w:val="5D0E049AAEA74A98862F21252762CC5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268DA5D86346A1B3145E293FDAABDF1">
    <w:name w:val="D5268DA5D86346A1B3145E293FDAABDF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1A51886564467CA4C49A3644B664C31">
    <w:name w:val="921A51886564467CA4C49A3644B664C3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ADA149745A84D8CA83EA56D35BF2DA91">
    <w:name w:val="DADA149745A84D8CA83EA56D35BF2DA9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393ACDDD793458188148A684A0747901">
    <w:name w:val="0393ACDDD793458188148A684A07479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E517F82A94D108DF5657F918598EC1">
    <w:name w:val="050E517F82A94D108DF5657F918598EC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1">
    <w:name w:val="28C52F7957D846868FBC42E17A39E0BA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587B3ECD985434E8E4699FE889F40A81">
    <w:name w:val="E587B3ECD985434E8E4699FE889F40A8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3121E72C2A4585B8CB9D370A5902061">
    <w:name w:val="153121E72C2A4585B8CB9D370A590206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E3ED654C8B84EE0936328CE4DDE271C1">
    <w:name w:val="0E3ED654C8B84EE0936328CE4DDE271C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A1C5663831B4EA3AF65A6B0D046401F1">
    <w:name w:val="8A1C5663831B4EA3AF65A6B0D046401F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E91D830CF2A43C2A7D38AFBF0CA105B1">
    <w:name w:val="3E91D830CF2A43C2A7D38AFBF0CA105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33049C914C04C16A48A3FBEA769ACAB1">
    <w:name w:val="E33049C914C04C16A48A3FBEA769ACA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1">
    <w:name w:val="B55A39CD4B7D46A0864FC752550A0F4A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8EFEFE200E75444C987FDBD6ECE027B11">
    <w:name w:val="8EFEFE200E75444C987FDBD6ECE027B1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D2D304F081946C797154170EDBBCD301">
    <w:name w:val="6D2D304F081946C797154170EDBBCD3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B019E0BC3C43E7A8EB8D1E4447090F1">
    <w:name w:val="30B019E0BC3C43E7A8EB8D1E4447090F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2436378A29E4421A1F65E189D17539B1">
    <w:name w:val="52436378A29E4421A1F65E189D17539B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D63A5D584554E4FB13D5DD3E0869F561">
    <w:name w:val="CD63A5D584554E4FB13D5DD3E0869F56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1DCA6AE48FE4CF79FF38E84A3ABC6A01">
    <w:name w:val="B1DCA6AE48FE4CF79FF38E84A3ABC6A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1">
    <w:name w:val="E41E0BBFA0F143139E77A314489D7F0D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FA45FB76A0C40AAAC242B1AAF10E0081">
    <w:name w:val="5FA45FB76A0C40AAAC242B1AAF10E008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F692762B854FD8882C88B7755239C51">
    <w:name w:val="B6F692762B854FD8882C88B7755239C5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A9092AC154F4A04A2CA09402FE027CE1">
    <w:name w:val="5A9092AC154F4A04A2CA09402FE027C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4425A9AE2D40279A85472CF5FFBE171">
    <w:name w:val="A74425A9AE2D40279A85472CF5FFBE17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769B9A0C8E34411A7CB5F7CE0B0A9FE1">
    <w:name w:val="8769B9A0C8E34411A7CB5F7CE0B0A9FE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1E957E2B3E4EC890E0F87DC075CDC81">
    <w:name w:val="DD1E957E2B3E4EC890E0F87DC075CDC8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1">
    <w:name w:val="9294AFAD310E4A65A999FB81107F07E31"/>
    <w:rsid w:val="004E1C6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3DC4D4840834408BA6D1F770312D24D1">
    <w:name w:val="A3DC4D4840834408BA6D1F770312D24D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C1494341E6D4DEB84EAC0CA1FB0A6C51">
    <w:name w:val="AC1494341E6D4DEB84EAC0CA1FB0A6C5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618E37137FA418D808611FE1FC03AC01">
    <w:name w:val="8618E37137FA418D808611FE1FC03AC0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05A8381662141CB8EBDCEC4740AE8261">
    <w:name w:val="605A8381662141CB8EBDCEC4740AE826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3E4547ED84ED09D8C0F939CB7D0A11">
    <w:name w:val="0503E4547ED84ED09D8C0F939CB7D0A1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977046E1C943C8AD12E3FBE5DB83A41">
    <w:name w:val="B6977046E1C943C8AD12E3FBE5DB83A41"/>
    <w:rsid w:val="004E1C6E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2">
    <w:name w:val="68BCF059FAE24D38B723189348A345DC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2">
    <w:name w:val="4898521E74CA4AC4A665777C91565A53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2">
    <w:name w:val="0F54E8A6A3F14036A587252711B66C0A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2">
    <w:name w:val="FB81FE586FD54529AA77747711048982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2">
    <w:name w:val="C74D7865BE4F4738928AA93E1B7940C6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2">
    <w:name w:val="911EF5089B3F41BEA8242E1E5275D9F2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2">
    <w:name w:val="C2228C0B858444C989F9A523BB2C4606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79FE71B80B47A297E70425B9E5D1C62">
    <w:name w:val="BC79FE71B80B47A297E70425B9E5D1C6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29C12BDAD7C4D4C83E5D6BE23DA5BEE2">
    <w:name w:val="229C12BDAD7C4D4C83E5D6BE23DA5BE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0BBBE12F654E588B3DB883D30048692">
    <w:name w:val="830BBBE12F654E588B3DB883D3004869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37AB32F48B045958DC70058ECDD77452">
    <w:name w:val="A37AB32F48B045958DC70058ECDD7745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315DC77B4F4C37BA4892BB9A0D84202">
    <w:name w:val="13315DC77B4F4C37BA4892BB9A0D842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10B45002230428D8EFFA2AEF38E13A72">
    <w:name w:val="710B45002230428D8EFFA2AEF38E13A7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2">
    <w:name w:val="836D6C47AFCA41A094B41410546A962A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704B266CDC242D49ED26EE1635986A02">
    <w:name w:val="E704B266CDC242D49ED26EE1635986A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F01FB556DCD49B585E2F91BC8A3F36B2">
    <w:name w:val="3F01FB556DCD49B585E2F91BC8A3F36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BDD8B4E106F422485B97344A9D78FC82">
    <w:name w:val="8BDD8B4E106F422485B97344A9D78FC8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A07A34825144E72B39E9A2260CAE0A72">
    <w:name w:val="AA07A34825144E72B39E9A2260CAE0A7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BA8259A0AEF41AFBD79D1AFA949F3392">
    <w:name w:val="2BA8259A0AEF41AFBD79D1AFA949F339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FC0F460C6644C098FB887D1D4A388422">
    <w:name w:val="CFC0F460C6644C098FB887D1D4A38842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2">
    <w:name w:val="7A974F08C62D4BBD81F5BDD505CD9274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9AD579698D0D4DBD87007C4DDC493AF32">
    <w:name w:val="9AD579698D0D4DBD87007C4DDC493AF3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CF167AA00604F70A25112ABB057246E2">
    <w:name w:val="FCF167AA00604F70A25112ABB057246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CA9A50F5404E729BB042F0000F72AC2">
    <w:name w:val="DDCA9A50F5404E729BB042F0000F72AC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29BD81C25A4052983B5C0CB2B0DEAE2">
    <w:name w:val="1529BD81C25A4052983B5C0CB2B0DEA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491962737F4BC9AB3518BAF2E5548B2">
    <w:name w:val="D5491962737F4BC9AB3518BAF2E5548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98FDE4B41514C6AA1032414856FAF252">
    <w:name w:val="198FDE4B41514C6AA1032414856FAF25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2">
    <w:name w:val="0CE4CD22C26E47B285FE50FC9856DF55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0F72B05EA9F443C84D4D11AB2946AF92">
    <w:name w:val="B0F72B05EA9F443C84D4D11AB2946AF9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7C69CA908634CBC84F333F199F3C9772">
    <w:name w:val="D7C69CA908634CBC84F333F199F3C977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590947466224F57A68E0654276231192">
    <w:name w:val="5590947466224F57A68E065427623119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17507EBE3046B0B401B58CB401BA332">
    <w:name w:val="B617507EBE3046B0B401B58CB401BA33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43F18E544A249E78642BC936AEDCBFB2">
    <w:name w:val="743F18E544A249E78642BC936AEDCBF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74CD5789687470EB4B5D909EF5AD9F72">
    <w:name w:val="374CD5789687470EB4B5D909EF5AD9F7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2">
    <w:name w:val="B88388866C6A4B0BB74BAB15D14BC512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D0E049AAEA74A98862F21252762CC5E2">
    <w:name w:val="5D0E049AAEA74A98862F21252762CC5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268DA5D86346A1B3145E293FDAABDF2">
    <w:name w:val="D5268DA5D86346A1B3145E293FDAABDF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1A51886564467CA4C49A3644B664C32">
    <w:name w:val="921A51886564467CA4C49A3644B664C3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ADA149745A84D8CA83EA56D35BF2DA92">
    <w:name w:val="DADA149745A84D8CA83EA56D35BF2DA9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393ACDDD793458188148A684A0747902">
    <w:name w:val="0393ACDDD793458188148A684A07479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E517F82A94D108DF5657F918598EC2">
    <w:name w:val="050E517F82A94D108DF5657F918598EC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2">
    <w:name w:val="28C52F7957D846868FBC42E17A39E0BA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587B3ECD985434E8E4699FE889F40A82">
    <w:name w:val="E587B3ECD985434E8E4699FE889F40A8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3121E72C2A4585B8CB9D370A5902062">
    <w:name w:val="153121E72C2A4585B8CB9D370A590206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E3ED654C8B84EE0936328CE4DDE271C2">
    <w:name w:val="0E3ED654C8B84EE0936328CE4DDE271C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A1C5663831B4EA3AF65A6B0D046401F2">
    <w:name w:val="8A1C5663831B4EA3AF65A6B0D046401F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E91D830CF2A43C2A7D38AFBF0CA105B2">
    <w:name w:val="3E91D830CF2A43C2A7D38AFBF0CA105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33049C914C04C16A48A3FBEA769ACAB2">
    <w:name w:val="E33049C914C04C16A48A3FBEA769ACA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2">
    <w:name w:val="B55A39CD4B7D46A0864FC752550A0F4A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8EFEFE200E75444C987FDBD6ECE027B12">
    <w:name w:val="8EFEFE200E75444C987FDBD6ECE027B1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D2D304F081946C797154170EDBBCD302">
    <w:name w:val="6D2D304F081946C797154170EDBBCD3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B019E0BC3C43E7A8EB8D1E4447090F2">
    <w:name w:val="30B019E0BC3C43E7A8EB8D1E4447090F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2436378A29E4421A1F65E189D17539B2">
    <w:name w:val="52436378A29E4421A1F65E189D17539B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D63A5D584554E4FB13D5DD3E0869F562">
    <w:name w:val="CD63A5D584554E4FB13D5DD3E0869F56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1DCA6AE48FE4CF79FF38E84A3ABC6A02">
    <w:name w:val="B1DCA6AE48FE4CF79FF38E84A3ABC6A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2">
    <w:name w:val="E41E0BBFA0F143139E77A314489D7F0D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FA45FB76A0C40AAAC242B1AAF10E0082">
    <w:name w:val="5FA45FB76A0C40AAAC242B1AAF10E008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F692762B854FD8882C88B7755239C52">
    <w:name w:val="B6F692762B854FD8882C88B7755239C5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A9092AC154F4A04A2CA09402FE027CE2">
    <w:name w:val="5A9092AC154F4A04A2CA09402FE027C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4425A9AE2D40279A85472CF5FFBE172">
    <w:name w:val="A74425A9AE2D40279A85472CF5FFBE17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769B9A0C8E34411A7CB5F7CE0B0A9FE2">
    <w:name w:val="8769B9A0C8E34411A7CB5F7CE0B0A9FE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1E957E2B3E4EC890E0F87DC075CDC82">
    <w:name w:val="DD1E957E2B3E4EC890E0F87DC075CDC8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2">
    <w:name w:val="9294AFAD310E4A65A999FB81107F07E32"/>
    <w:rsid w:val="00D17B6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3DC4D4840834408BA6D1F770312D24D2">
    <w:name w:val="A3DC4D4840834408BA6D1F770312D24D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C1494341E6D4DEB84EAC0CA1FB0A6C52">
    <w:name w:val="AC1494341E6D4DEB84EAC0CA1FB0A6C5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618E37137FA418D808611FE1FC03AC02">
    <w:name w:val="8618E37137FA418D808611FE1FC03AC0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05A8381662141CB8EBDCEC4740AE8262">
    <w:name w:val="605A8381662141CB8EBDCEC4740AE826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3E4547ED84ED09D8C0F939CB7D0A12">
    <w:name w:val="0503E4547ED84ED09D8C0F939CB7D0A1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977046E1C943C8AD12E3FBE5DB83A42">
    <w:name w:val="B6977046E1C943C8AD12E3FBE5DB83A42"/>
    <w:rsid w:val="00D17B6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3">
    <w:name w:val="68BCF059FAE24D38B723189348A345DC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3">
    <w:name w:val="4898521E74CA4AC4A665777C91565A53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3">
    <w:name w:val="0F54E8A6A3F14036A587252711B66C0A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3">
    <w:name w:val="FB81FE586FD54529AA77747711048982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3">
    <w:name w:val="C74D7865BE4F4738928AA93E1B7940C6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3">
    <w:name w:val="911EF5089B3F41BEA8242E1E5275D9F2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3">
    <w:name w:val="C2228C0B858444C989F9A523BB2C4606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79FE71B80B47A297E70425B9E5D1C63">
    <w:name w:val="BC79FE71B80B47A297E70425B9E5D1C6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29C12BDAD7C4D4C83E5D6BE23DA5BEE3">
    <w:name w:val="229C12BDAD7C4D4C83E5D6BE23DA5BE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0BBBE12F654E588B3DB883D30048693">
    <w:name w:val="830BBBE12F654E588B3DB883D3004869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37AB32F48B045958DC70058ECDD77453">
    <w:name w:val="A37AB32F48B045958DC70058ECDD7745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315DC77B4F4C37BA4892BB9A0D84203">
    <w:name w:val="13315DC77B4F4C37BA4892BB9A0D842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10B45002230428D8EFFA2AEF38E13A73">
    <w:name w:val="710B45002230428D8EFFA2AEF38E13A7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3">
    <w:name w:val="836D6C47AFCA41A094B41410546A962A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704B266CDC242D49ED26EE1635986A03">
    <w:name w:val="E704B266CDC242D49ED26EE1635986A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F01FB556DCD49B585E2F91BC8A3F36B3">
    <w:name w:val="3F01FB556DCD49B585E2F91BC8A3F36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BDD8B4E106F422485B97344A9D78FC83">
    <w:name w:val="8BDD8B4E106F422485B97344A9D78FC8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A07A34825144E72B39E9A2260CAE0A73">
    <w:name w:val="AA07A34825144E72B39E9A2260CAE0A7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BA8259A0AEF41AFBD79D1AFA949F3393">
    <w:name w:val="2BA8259A0AEF41AFBD79D1AFA949F339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FC0F460C6644C098FB887D1D4A388423">
    <w:name w:val="CFC0F460C6644C098FB887D1D4A38842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3">
    <w:name w:val="7A974F08C62D4BBD81F5BDD505CD9274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9AD579698D0D4DBD87007C4DDC493AF33">
    <w:name w:val="9AD579698D0D4DBD87007C4DDC493AF3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CF167AA00604F70A25112ABB057246E3">
    <w:name w:val="FCF167AA00604F70A25112ABB057246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CA9A50F5404E729BB042F0000F72AC3">
    <w:name w:val="DDCA9A50F5404E729BB042F0000F72AC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29BD81C25A4052983B5C0CB2B0DEAE3">
    <w:name w:val="1529BD81C25A4052983B5C0CB2B0DEA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491962737F4BC9AB3518BAF2E5548B3">
    <w:name w:val="D5491962737F4BC9AB3518BAF2E5548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98FDE4B41514C6AA1032414856FAF253">
    <w:name w:val="198FDE4B41514C6AA1032414856FAF25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3">
    <w:name w:val="0CE4CD22C26E47B285FE50FC9856DF55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0F72B05EA9F443C84D4D11AB2946AF93">
    <w:name w:val="B0F72B05EA9F443C84D4D11AB2946AF9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7C69CA908634CBC84F333F199F3C9773">
    <w:name w:val="D7C69CA908634CBC84F333F199F3C977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590947466224F57A68E0654276231193">
    <w:name w:val="5590947466224F57A68E065427623119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17507EBE3046B0B401B58CB401BA333">
    <w:name w:val="B617507EBE3046B0B401B58CB401BA33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43F18E544A249E78642BC936AEDCBFB3">
    <w:name w:val="743F18E544A249E78642BC936AEDCBF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74CD5789687470EB4B5D909EF5AD9F73">
    <w:name w:val="374CD5789687470EB4B5D909EF5AD9F7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3">
    <w:name w:val="B88388866C6A4B0BB74BAB15D14BC512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D0E049AAEA74A98862F21252762CC5E3">
    <w:name w:val="5D0E049AAEA74A98862F21252762CC5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5268DA5D86346A1B3145E293FDAABDF3">
    <w:name w:val="D5268DA5D86346A1B3145E293FDAABDF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1A51886564467CA4C49A3644B664C33">
    <w:name w:val="921A51886564467CA4C49A3644B664C3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ADA149745A84D8CA83EA56D35BF2DA93">
    <w:name w:val="DADA149745A84D8CA83EA56D35BF2DA9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393ACDDD793458188148A684A0747903">
    <w:name w:val="0393ACDDD793458188148A684A07479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E517F82A94D108DF5657F918598EC3">
    <w:name w:val="050E517F82A94D108DF5657F918598EC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3">
    <w:name w:val="28C52F7957D846868FBC42E17A39E0BA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587B3ECD985434E8E4699FE889F40A83">
    <w:name w:val="E587B3ECD985434E8E4699FE889F40A8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3121E72C2A4585B8CB9D370A5902063">
    <w:name w:val="153121E72C2A4585B8CB9D370A590206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E3ED654C8B84EE0936328CE4DDE271C3">
    <w:name w:val="0E3ED654C8B84EE0936328CE4DDE271C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A1C5663831B4EA3AF65A6B0D046401F3">
    <w:name w:val="8A1C5663831B4EA3AF65A6B0D046401F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E91D830CF2A43C2A7D38AFBF0CA105B3">
    <w:name w:val="3E91D830CF2A43C2A7D38AFBF0CA105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33049C914C04C16A48A3FBEA769ACAB3">
    <w:name w:val="E33049C914C04C16A48A3FBEA769ACA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3">
    <w:name w:val="B55A39CD4B7D46A0864FC752550A0F4A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8EFEFE200E75444C987FDBD6ECE027B13">
    <w:name w:val="8EFEFE200E75444C987FDBD6ECE027B1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D2D304F081946C797154170EDBBCD303">
    <w:name w:val="6D2D304F081946C797154170EDBBCD3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B019E0BC3C43E7A8EB8D1E4447090F3">
    <w:name w:val="30B019E0BC3C43E7A8EB8D1E4447090F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2436378A29E4421A1F65E189D17539B3">
    <w:name w:val="52436378A29E4421A1F65E189D17539B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D63A5D584554E4FB13D5DD3E0869F563">
    <w:name w:val="CD63A5D584554E4FB13D5DD3E0869F56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1DCA6AE48FE4CF79FF38E84A3ABC6A03">
    <w:name w:val="B1DCA6AE48FE4CF79FF38E84A3ABC6A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3">
    <w:name w:val="E41E0BBFA0F143139E77A314489D7F0D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FA45FB76A0C40AAAC242B1AAF10E0083">
    <w:name w:val="5FA45FB76A0C40AAAC242B1AAF10E008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F692762B854FD8882C88B7755239C53">
    <w:name w:val="B6F692762B854FD8882C88B7755239C5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A9092AC154F4A04A2CA09402FE027CE3">
    <w:name w:val="5A9092AC154F4A04A2CA09402FE027C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4425A9AE2D40279A85472CF5FFBE173">
    <w:name w:val="A74425A9AE2D40279A85472CF5FFBE17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769B9A0C8E34411A7CB5F7CE0B0A9FE3">
    <w:name w:val="8769B9A0C8E34411A7CB5F7CE0B0A9FE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D1E957E2B3E4EC890E0F87DC075CDC83">
    <w:name w:val="DD1E957E2B3E4EC890E0F87DC075CDC8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3">
    <w:name w:val="9294AFAD310E4A65A999FB81107F07E33"/>
    <w:rsid w:val="009709D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3DC4D4840834408BA6D1F770312D24D3">
    <w:name w:val="A3DC4D4840834408BA6D1F770312D24D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C1494341E6D4DEB84EAC0CA1FB0A6C53">
    <w:name w:val="AC1494341E6D4DEB84EAC0CA1FB0A6C5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618E37137FA418D808611FE1FC03AC03">
    <w:name w:val="8618E37137FA418D808611FE1FC03AC0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05A8381662141CB8EBDCEC4740AE8263">
    <w:name w:val="605A8381662141CB8EBDCEC4740AE826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503E4547ED84ED09D8C0F939CB7D0A13">
    <w:name w:val="0503E4547ED84ED09D8C0F939CB7D0A1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6977046E1C943C8AD12E3FBE5DB83A43">
    <w:name w:val="B6977046E1C943C8AD12E3FBE5DB83A43"/>
    <w:rsid w:val="009709D0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Office_17150450_TF03424896.dotx</Template>
  <TotalTime>40</TotalTime>
  <Pages>1</Pages>
  <Words>193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tester</cp:lastModifiedBy>
  <cp:revision>7</cp:revision>
  <cp:lastPrinted>2012-08-29T19:15:00Z</cp:lastPrinted>
  <dcterms:created xsi:type="dcterms:W3CDTF">2018-01-16T14:26:00Z</dcterms:created>
  <dcterms:modified xsi:type="dcterms:W3CDTF">2018-01-31T07:03:00Z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