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template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tblLayout w:type="fixed"/>
        <w:tblCellMar>
          <w:left w:w="144" w:type="dxa"/>
          <w:right w:w="0" w:type="dxa"/>
        </w:tblCellMar>
        <w:tblLook w:val="04A0" w:firstRow="1" w:lastRow="0" w:firstColumn="1" w:lastColumn="0" w:noHBand="0" w:noVBand="1"/>
        <w:tblDescription w:val="Izkārtojuma tabulas pasākuma nosaukuma ievadīšanai 4 kartītēs katrā lappusē"/>
      </w:tblPr>
      <w:tblGrid>
        <w:gridCol w:w="6386"/>
        <w:gridCol w:w="6387"/>
        <w:gridCol w:w="43"/>
      </w:tblGrid>
      <w:tr w:rsidR="00455A8A" w14:paraId="11F0F9F2" w14:textId="77777777" w:rsidTr="00F37B33">
        <w:trPr>
          <w:trHeight w:hRule="exact" w:val="3672"/>
        </w:trPr>
        <w:tc>
          <w:tcPr>
            <w:tcW w:w="6386" w:type="dxa"/>
            <w:tcMar>
              <w:top w:w="0" w:type="dxa"/>
              <w:left w:w="0" w:type="dxa"/>
              <w:bottom w:w="432" w:type="dxa"/>
            </w:tcMar>
            <w:vAlign w:val="bottom"/>
          </w:tcPr>
          <w:bookmarkStart w:id="0" w:name="_GoBack"/>
          <w:bookmarkEnd w:id="0"/>
          <w:p w14:paraId="116A67D0" w14:textId="2C9D509C" w:rsidR="00455A8A" w:rsidRDefault="002D10AF" w:rsidP="00455A8A">
            <w:pPr>
              <w:pStyle w:val="Title"/>
            </w:pPr>
            <w:sdt>
              <w:sdtPr>
                <w:alias w:val="Jūs esat uzaicināts:"/>
                <w:tag w:val="Jūs esat uzaicināts:"/>
                <w:id w:val="498013097"/>
                <w:placeholder>
                  <w:docPart w:val="C4F11CCCC9184B23A7FDFDC752F0AC1F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lv-LV"/>
                  </w:rPr>
                  <w:t>JŪS ESAT UZAICINĀTS</w:t>
                </w:r>
              </w:sdtContent>
            </w:sdt>
          </w:p>
          <w:p w14:paraId="3A1D5BB9" w14:textId="2A2A371B" w:rsidR="00455A8A" w:rsidRDefault="002D10AF" w:rsidP="00455A8A">
            <w:pPr>
              <w:spacing w:after="200"/>
            </w:pPr>
            <w:sdt>
              <w:sdtPr>
                <w:alias w:val="Lai piedalītos:"/>
                <w:tag w:val="Lai piedalītos:"/>
                <w:id w:val="-331065099"/>
                <w:placeholder>
                  <w:docPart w:val="091A92BF2FE14E02AC3C09A7778328F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2F407A">
                  <w:rPr>
                    <w:lang w:bidi="lv-LV"/>
                  </w:rPr>
                  <w:t>LAI PIEDALĪTOS</w:t>
                </w:r>
              </w:sdtContent>
            </w:sdt>
            <w:r w:rsidR="00455A8A">
              <w:rPr>
                <w:lang w:bidi="lv-LV"/>
              </w:rPr>
              <w:t xml:space="preserve"> </w:t>
            </w:r>
            <w:sdt>
              <w:sdtPr>
                <w:alias w:val="Ievadiet pasākuma nosaukumu:"/>
                <w:tag w:val="Ievadiet pasākuma nosaukumu:"/>
                <w:id w:val="-114297642"/>
                <w:placeholder>
                  <w:docPart w:val="28C81EB322094950B6369B703D10CE4E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EndPr/>
              <w:sdtContent>
                <w:r w:rsidR="00455A8A" w:rsidRPr="002F407A">
                  <w:rPr>
                    <w:lang w:bidi="lv-LV"/>
                  </w:rPr>
                  <w:t>PASĀKUMA NOSAUKUMS</w:t>
                </w:r>
              </w:sdtContent>
            </w:sdt>
          </w:p>
          <w:p w14:paraId="0043C101" w14:textId="135494C9" w:rsidR="00455A8A" w:rsidRPr="000B5ED5" w:rsidRDefault="00455A8A" w:rsidP="00455A8A">
            <w:pPr>
              <w:pStyle w:val="Virsrakststitullap1"/>
            </w:pPr>
            <w:r>
              <w:rPr>
                <w:noProof/>
                <w:lang w:bidi="lv-LV"/>
              </w:rPr>
              <w:drawing>
                <wp:inline distT="0" distB="0" distL="0" distR="0" wp14:anchorId="2EDCAEEC" wp14:editId="1CBC654C">
                  <wp:extent cx="594910" cy="284987"/>
                  <wp:effectExtent l="0" t="0" r="0" b="1270"/>
                  <wp:docPr id="20" name="Grafika 20" descr="Grafiskais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430" w:type="dxa"/>
            <w:gridSpan w:val="2"/>
            <w:tcMar>
              <w:top w:w="0" w:type="dxa"/>
              <w:left w:w="576" w:type="dxa"/>
              <w:bottom w:w="432" w:type="dxa"/>
            </w:tcMar>
            <w:vAlign w:val="bottom"/>
          </w:tcPr>
          <w:p w14:paraId="0CEC90A5" w14:textId="77777777" w:rsidR="00EE4DA4" w:rsidRDefault="002D10AF" w:rsidP="00EE4DA4">
            <w:pPr>
              <w:pStyle w:val="Title"/>
            </w:pPr>
            <w:sdt>
              <w:sdtPr>
                <w:alias w:val="Jūs esat uzaicināts:"/>
                <w:tag w:val="Jūs esat uzaicināts:"/>
                <w:id w:val="1484040206"/>
                <w:placeholder>
                  <w:docPart w:val="3E94B7C1F9F04B489C22407D12E9013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lv-LV"/>
                  </w:rPr>
                  <w:t>JŪS ESAT UZAICINĀTS</w:t>
                </w:r>
              </w:sdtContent>
            </w:sdt>
          </w:p>
          <w:p w14:paraId="04DA5DAC" w14:textId="77777777" w:rsidR="00175A73" w:rsidRDefault="00175A73" w:rsidP="00175A73">
            <w:pPr>
              <w:spacing w:after="200"/>
            </w:pPr>
            <w:sdt>
              <w:sdtPr>
                <w:alias w:val="Lai piedalītos:"/>
                <w:tag w:val="Lai piedalītos:"/>
                <w:id w:val="1093750007"/>
                <w:placeholder>
                  <w:docPart w:val="BC1041706C85471EA994945DF715091B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lv-LV"/>
                  </w:rPr>
                  <w:t>LAI PIEDALĪTOS</w:t>
                </w:r>
              </w:sdtContent>
            </w:sdt>
            <w:r>
              <w:rPr>
                <w:lang w:bidi="lv-LV"/>
              </w:rPr>
              <w:t xml:space="preserve"> </w:t>
            </w:r>
            <w:sdt>
              <w:sdtPr>
                <w:alias w:val="Ievadiet pasākuma nosaukumu:"/>
                <w:tag w:val="Ievadiet pasākuma nosaukumu:"/>
                <w:id w:val="-357434348"/>
                <w:placeholder>
                  <w:docPart w:val="56AD2ED8A79D451BB8EC085997C0883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lv-LV"/>
                  </w:rPr>
                  <w:t>PASĀKUMA NOSAUKUMS</w:t>
                </w:r>
              </w:sdtContent>
            </w:sdt>
          </w:p>
          <w:p w14:paraId="424FFEDB" w14:textId="1DF33139" w:rsidR="00455A8A" w:rsidRDefault="00175A73" w:rsidP="00175A73">
            <w:pPr>
              <w:pStyle w:val="Virsrakststitullap1"/>
            </w:pPr>
            <w:r>
              <w:rPr>
                <w:noProof/>
                <w:lang w:bidi="lv-LV"/>
              </w:rPr>
              <w:t xml:space="preserve"> </w:t>
            </w:r>
            <w:r w:rsidR="00455A8A">
              <w:rPr>
                <w:noProof/>
                <w:lang w:bidi="lv-LV"/>
              </w:rPr>
              <w:drawing>
                <wp:inline distT="0" distB="0" distL="0" distR="0" wp14:anchorId="1A8D8BB3" wp14:editId="082F803C">
                  <wp:extent cx="594910" cy="284987"/>
                  <wp:effectExtent l="0" t="0" r="0" b="1270"/>
                  <wp:docPr id="16" name="Grafika 16" descr="Grafiskais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1E9E49B7" w14:textId="77777777" w:rsidTr="00F37B33">
        <w:trPr>
          <w:gridAfter w:val="1"/>
          <w:wAfter w:w="43" w:type="dxa"/>
          <w:trHeight w:hRule="exact" w:val="3931"/>
        </w:trPr>
        <w:tc>
          <w:tcPr>
            <w:tcW w:w="6386" w:type="dxa"/>
            <w:tcMar>
              <w:top w:w="0" w:type="dxa"/>
              <w:left w:w="0" w:type="dxa"/>
              <w:bottom w:w="216" w:type="dxa"/>
            </w:tcMar>
            <w:vAlign w:val="bottom"/>
          </w:tcPr>
          <w:p w14:paraId="3477F9EB" w14:textId="77777777" w:rsidR="00EE4DA4" w:rsidRDefault="002D10AF" w:rsidP="00EE4DA4">
            <w:pPr>
              <w:pStyle w:val="Title"/>
            </w:pPr>
            <w:sdt>
              <w:sdtPr>
                <w:alias w:val="Jūs esat uzaicināts:"/>
                <w:tag w:val="Jūs esat uzaicināts:"/>
                <w:id w:val="742614612"/>
                <w:placeholder>
                  <w:docPart w:val="0ADF122015E0451789438FADAD38540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lv-LV"/>
                  </w:rPr>
                  <w:t>JŪS ESAT UZAICINĀTS</w:t>
                </w:r>
              </w:sdtContent>
            </w:sdt>
          </w:p>
          <w:p w14:paraId="119DF79B" w14:textId="77777777" w:rsidR="00175A73" w:rsidRDefault="00175A73" w:rsidP="00175A73">
            <w:pPr>
              <w:spacing w:after="200"/>
            </w:pPr>
            <w:sdt>
              <w:sdtPr>
                <w:alias w:val="Lai piedalītos:"/>
                <w:tag w:val="Lai piedalītos:"/>
                <w:id w:val="728198801"/>
                <w:placeholder>
                  <w:docPart w:val="FFD7F046CF044D4FB661E2F5CF6CF289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lv-LV"/>
                  </w:rPr>
                  <w:t>LAI PIEDALĪTOS</w:t>
                </w:r>
              </w:sdtContent>
            </w:sdt>
            <w:r>
              <w:rPr>
                <w:lang w:bidi="lv-LV"/>
              </w:rPr>
              <w:t xml:space="preserve"> </w:t>
            </w:r>
            <w:sdt>
              <w:sdtPr>
                <w:alias w:val="Ievadiet pasākuma nosaukumu:"/>
                <w:tag w:val="Ievadiet pasākuma nosaukumu:"/>
                <w:id w:val="189272391"/>
                <w:placeholder>
                  <w:docPart w:val="85B2AC5E70F84C21A1F9648C5AF7809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lv-LV"/>
                  </w:rPr>
                  <w:t>PASĀKUMA NOSAUKUMS</w:t>
                </w:r>
              </w:sdtContent>
            </w:sdt>
          </w:p>
          <w:p w14:paraId="180D82DC" w14:textId="05532F18" w:rsidR="00455A8A" w:rsidRDefault="00175A73" w:rsidP="00175A73">
            <w:pPr>
              <w:pStyle w:val="Virsrakststitullap1"/>
            </w:pPr>
            <w:r>
              <w:rPr>
                <w:noProof/>
                <w:lang w:bidi="lv-LV"/>
              </w:rPr>
              <w:t xml:space="preserve"> </w:t>
            </w:r>
            <w:r w:rsidR="00455A8A">
              <w:rPr>
                <w:noProof/>
                <w:lang w:bidi="lv-LV"/>
              </w:rPr>
              <w:drawing>
                <wp:inline distT="0" distB="0" distL="0" distR="0" wp14:anchorId="022131B2" wp14:editId="5576DE9F">
                  <wp:extent cx="594910" cy="284987"/>
                  <wp:effectExtent l="0" t="0" r="0" b="1270"/>
                  <wp:docPr id="21" name="Grafika 21" descr="Grafiskais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387" w:type="dxa"/>
            <w:tcMar>
              <w:top w:w="0" w:type="dxa"/>
              <w:left w:w="576" w:type="dxa"/>
              <w:bottom w:w="216" w:type="dxa"/>
            </w:tcMar>
            <w:vAlign w:val="bottom"/>
          </w:tcPr>
          <w:p w14:paraId="6AC4EAD7" w14:textId="77777777" w:rsidR="00EE4DA4" w:rsidRDefault="002D10AF" w:rsidP="00EE4DA4">
            <w:pPr>
              <w:pStyle w:val="Title"/>
            </w:pPr>
            <w:sdt>
              <w:sdtPr>
                <w:alias w:val="Jūs esat uzaicināts:"/>
                <w:tag w:val="Jūs esat uzaicināts:"/>
                <w:id w:val="2133045252"/>
                <w:placeholder>
                  <w:docPart w:val="D19DE13C1F9741BB93176B5FB418716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D47183">
                  <w:rPr>
                    <w:lang w:bidi="lv-LV"/>
                  </w:rPr>
                  <w:t>JŪS ESAT UZAICINĀTS</w:t>
                </w:r>
              </w:sdtContent>
            </w:sdt>
          </w:p>
          <w:p w14:paraId="700CF7A6" w14:textId="77777777" w:rsidR="00175A73" w:rsidRDefault="00175A73" w:rsidP="00175A73">
            <w:pPr>
              <w:spacing w:after="200"/>
            </w:pPr>
            <w:sdt>
              <w:sdtPr>
                <w:alias w:val="Lai piedalītos:"/>
                <w:tag w:val="Lai piedalītos:"/>
                <w:id w:val="-964491362"/>
                <w:placeholder>
                  <w:docPart w:val="069B29113A134D319C81EFE34E8349D5"/>
                </w:placeholder>
                <w:temporary/>
                <w:showingPlcHdr/>
                <w15:appearance w15:val="hidden"/>
              </w:sdtPr>
              <w:sdtContent>
                <w:r w:rsidRPr="002F407A">
                  <w:rPr>
                    <w:lang w:bidi="lv-LV"/>
                  </w:rPr>
                  <w:t>LAI PIEDALĪTOS</w:t>
                </w:r>
              </w:sdtContent>
            </w:sdt>
            <w:r>
              <w:rPr>
                <w:lang w:bidi="lv-LV"/>
              </w:rPr>
              <w:t xml:space="preserve"> </w:t>
            </w:r>
            <w:sdt>
              <w:sdtPr>
                <w:alias w:val="Ievadiet pasākuma nosaukumu:"/>
                <w:tag w:val="Ievadiet pasākuma nosaukumu:"/>
                <w:id w:val="2137440888"/>
                <w:placeholder>
                  <w:docPart w:val="EEFA1D7006604DABA3C04D56D2C40BE2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keywords[1]" w:storeItemID="{6C3C8BC8-F283-45AE-878A-BAB7291924A1}"/>
                <w15:appearance w15:val="hidden"/>
                <w:text w:multiLine="1"/>
              </w:sdtPr>
              <w:sdtContent>
                <w:r w:rsidRPr="002F407A">
                  <w:rPr>
                    <w:lang w:bidi="lv-LV"/>
                  </w:rPr>
                  <w:t>PASĀKUMA NOSAUKUMS</w:t>
                </w:r>
              </w:sdtContent>
            </w:sdt>
          </w:p>
          <w:p w14:paraId="5961F91A" w14:textId="270516F3" w:rsidR="00455A8A" w:rsidRDefault="00175A73" w:rsidP="00175A73">
            <w:pPr>
              <w:pStyle w:val="Virsrakststitullap1"/>
            </w:pPr>
            <w:r>
              <w:rPr>
                <w:noProof/>
                <w:lang w:bidi="lv-LV"/>
              </w:rPr>
              <w:t xml:space="preserve"> </w:t>
            </w:r>
            <w:r w:rsidR="00455A8A">
              <w:rPr>
                <w:noProof/>
                <w:lang w:bidi="lv-LV"/>
              </w:rPr>
              <w:drawing>
                <wp:inline distT="0" distB="0" distL="0" distR="0" wp14:anchorId="0E280076" wp14:editId="2BC7938B">
                  <wp:extent cx="594910" cy="284987"/>
                  <wp:effectExtent l="0" t="0" r="0" b="1270"/>
                  <wp:docPr id="22" name="Grafika 22" descr="Grafiskais elemen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">
                            <a:extLst>
                              <a:ext uri="{96DAC541-7B7A-43D3-8B79-37D633B846F1}">
                                <asvg:svgBlip xmlns:asvg="http://schemas.microsoft.com/office/drawing/2016/SVG/main" r:embe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5837" cy="30459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455A8A" w14:paraId="22B7A4B5" w14:textId="77777777" w:rsidTr="00F37B33">
        <w:trPr>
          <w:gridAfter w:val="1"/>
          <w:wAfter w:w="43" w:type="dxa"/>
          <w:trHeight w:hRule="exact" w:val="3456"/>
        </w:trPr>
        <w:tc>
          <w:tcPr>
            <w:tcW w:w="6386" w:type="dxa"/>
            <w:tcMar>
              <w:top w:w="0" w:type="dxa"/>
              <w:left w:w="0" w:type="dxa"/>
              <w:bottom w:w="648" w:type="dxa"/>
            </w:tcMar>
            <w:vAlign w:val="center"/>
          </w:tcPr>
          <w:sdt>
            <w:sdtPr>
              <w:alias w:val="Mums būs ballīte:"/>
              <w:tag w:val="Mums būs ballīte:"/>
              <w:id w:val="-1580585322"/>
              <w:placeholder>
                <w:docPart w:val="1F4B54E1BDBE4183805328D67E84D72C"/>
              </w:placeholder>
              <w:temporary/>
              <w:showingPlcHdr/>
              <w15:appearance w15:val="hidden"/>
            </w:sdtPr>
            <w:sdtEndPr/>
            <w:sdtContent>
              <w:p w14:paraId="4FE74B00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lv-LV"/>
                  </w:rPr>
                  <w:t>MUMS BŪS BALLĪTE!</w:t>
                </w:r>
              </w:p>
            </w:sdtContent>
          </w:sdt>
          <w:p w14:paraId="77352918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Datums un laiks:"/>
                <w:tag w:val="Datums un laiks:"/>
                <w:id w:val="-1940358322"/>
                <w:placeholder>
                  <w:docPart w:val="7A4711CDD2664B6CB411B58991090821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Datums un laiks: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Ievadiet datumu:"/>
                <w:tag w:val="Ievadiet datumu:"/>
                <w:id w:val="-1220279012"/>
                <w:placeholder>
                  <w:docPart w:val="7E2B24AFBE62462D854DF052E15FC28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lkst.:"/>
                <w:tag w:val="Plkst.:"/>
                <w:id w:val="1133295276"/>
                <w:placeholder>
                  <w:docPart w:val="8F61A0E3E3ED44799329F4298F9810A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plkst.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Ievadiet laiku:"/>
                <w:tag w:val="Ievadiet laiku:"/>
                <w:id w:val="1093748323"/>
                <w:placeholder>
                  <w:docPart w:val="2B59049F71E1486C8BFBDDF24152448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Laiks</w:t>
                </w:r>
              </w:sdtContent>
            </w:sdt>
          </w:p>
          <w:p w14:paraId="7FE4D173" w14:textId="77777777" w:rsidR="005C5BF9" w:rsidRPr="005C5BF9" w:rsidRDefault="002D10AF" w:rsidP="005C5BF9">
            <w:pPr>
              <w:pStyle w:val="Informcijaparpaskumu"/>
            </w:pPr>
            <w:sdt>
              <w:sdtPr>
                <w:alias w:val="Vieta:"/>
                <w:tag w:val="Vieta:"/>
                <w:id w:val="-1617985189"/>
                <w:placeholder>
                  <w:docPart w:val="F0194A0645854BCC8FDD46EE92BB20A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Vieta: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Ievadiet pasākuma norises vietu:"/>
                <w:tag w:val="Ievadiet pasākuma norises vietu:"/>
                <w:id w:val="-312715412"/>
                <w:placeholder>
                  <w:docPart w:val="35C33890EB874E1FAB1332C5D98E1749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Pasākuma norises vieta</w:t>
                </w:r>
              </w:sdtContent>
            </w:sdt>
          </w:p>
          <w:p w14:paraId="44A7C23F" w14:textId="18FEBEA7" w:rsidR="00EE4DA4" w:rsidRPr="005C5BF9" w:rsidRDefault="002D10AF" w:rsidP="005C5BF9">
            <w:pPr>
              <w:pStyle w:val="Informcijaparpaskumu"/>
            </w:pPr>
            <w:sdt>
              <w:sdtPr>
                <w:alias w:val="Atbildiet:"/>
                <w:tag w:val="Atbildiet:"/>
                <w:id w:val="-714967016"/>
                <w:placeholder>
                  <w:docPart w:val="0AEAF5B44E5948F0AC9EACDCE1956B1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Atbildiet personai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Ievadiet vārdu:"/>
                <w:tag w:val="Ievadiet vārdu:"/>
                <w:id w:val="2042706257"/>
                <w:placeholder>
                  <w:docPart w:val="143273CAF7D242EDBFA771A01932749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Vārds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īdz:"/>
                <w:tag w:val="Līdz:"/>
                <w:id w:val="914368642"/>
                <w:placeholder>
                  <w:docPart w:val="47C6A1F80FEE4A72BA046E4DEBD3657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līdz: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Ievadiet datumu:"/>
                <w:tag w:val="Ievadiet datumu:"/>
                <w:id w:val="1064918329"/>
                <w:placeholder>
                  <w:docPart w:val="D3A5428BD8184C08A35729EC13D93F1E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</w:p>
          <w:p w14:paraId="14E36708" w14:textId="72D3C685" w:rsidR="00EE4DA4" w:rsidRPr="00EE4DA4" w:rsidRDefault="002D10AF" w:rsidP="005C5BF9">
            <w:pPr>
              <w:pStyle w:val="Informcijaparpaskumu"/>
              <w:rPr>
                <w:b/>
                <w:spacing w:val="20"/>
              </w:rPr>
            </w:pPr>
            <w:sdt>
              <w:sdtPr>
                <w:alias w:val="Tālrunis:"/>
                <w:tag w:val="Tālrunis:"/>
                <w:id w:val="-1372907368"/>
                <w:placeholder>
                  <w:docPart w:val="FD83BC4B1E384D41A9CEE38D083C50E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Tālrunis: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Ievadiet tālruni:"/>
                <w:tag w:val="Ievadiet tālruni:"/>
                <w:id w:val="-762144728"/>
                <w:placeholder>
                  <w:docPart w:val="B18FCECD9CFE465F9BE720983415CEEA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Tālruņa numurs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648" w:type="dxa"/>
            </w:tcMar>
            <w:vAlign w:val="center"/>
          </w:tcPr>
          <w:sdt>
            <w:sdtPr>
              <w:alias w:val="Mums būs ballīte:"/>
              <w:tag w:val="Mums būs ballīte:"/>
              <w:id w:val="-1145036025"/>
              <w:placeholder>
                <w:docPart w:val="3A687F33674542C288044B13A34E03EA"/>
              </w:placeholder>
              <w:temporary/>
              <w:showingPlcHdr/>
              <w15:appearance w15:val="hidden"/>
            </w:sdtPr>
            <w:sdtEndPr/>
            <w:sdtContent>
              <w:p w14:paraId="30B7FD84" w14:textId="77777777" w:rsidR="00455A8A" w:rsidRDefault="00EE4DA4" w:rsidP="00E4100B">
                <w:pPr>
                  <w:pStyle w:val="Heading1"/>
                </w:pPr>
                <w:r w:rsidRPr="00D47183">
                  <w:rPr>
                    <w:lang w:bidi="lv-LV"/>
                  </w:rPr>
                  <w:t>MUMS BŪS BALLĪTE!</w:t>
                </w:r>
              </w:p>
            </w:sdtContent>
          </w:sdt>
          <w:p w14:paraId="6977ABBD" w14:textId="281585A5" w:rsidR="00EE4DA4" w:rsidRPr="005C5BF9" w:rsidRDefault="002D10AF" w:rsidP="005C5BF9">
            <w:pPr>
              <w:pStyle w:val="Informcijaparpaskumu"/>
            </w:pPr>
            <w:sdt>
              <w:sdtPr>
                <w:alias w:val="Datums un laiks:"/>
                <w:tag w:val="Datums un laiks:"/>
                <w:id w:val="1424994391"/>
                <w:placeholder>
                  <w:docPart w:val="644E9F3B82F0412B8EDF26BD5A090D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Datums un laiks: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Datums:"/>
                <w:tag w:val="Datums:"/>
                <w:id w:val="51669659"/>
                <w:placeholder>
                  <w:docPart w:val="497EC1DFCA94472FB1D3B8D25DCC7A7C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lkst.:"/>
                <w:tag w:val="Plkst.:"/>
                <w:id w:val="-228463568"/>
                <w:placeholder>
                  <w:docPart w:val="8C682743036A4817A985A99F8CEDCFC5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plkst.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aiks:"/>
                <w:tag w:val="Laiks:"/>
                <w:id w:val="883135878"/>
                <w:placeholder>
                  <w:docPart w:val="363293D9237F4CE783C47E45A71E5D67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Laiks</w:t>
                </w:r>
              </w:sdtContent>
            </w:sdt>
          </w:p>
          <w:p w14:paraId="07BEEC67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Vieta:"/>
                <w:tag w:val="Vieta:"/>
                <w:id w:val="2109236626"/>
                <w:placeholder>
                  <w:docPart w:val="DA79047500F04E96A6EA7DA31B4537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Vieta: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asākuma norises vieta:"/>
                <w:tag w:val="Pasākuma norises vieta:"/>
                <w:id w:val="-420959350"/>
                <w:placeholder>
                  <w:docPart w:val="3750E7C5827E45B3A7751715893BD78F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Pasākuma norises vieta</w:t>
                </w:r>
              </w:sdtContent>
            </w:sdt>
          </w:p>
          <w:p w14:paraId="4732A60F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Atbildiet:"/>
                <w:tag w:val="Atbildiet:"/>
                <w:id w:val="-595485718"/>
                <w:placeholder>
                  <w:docPart w:val="15C5C8A154E34B2D9A3E02D1ACEEA409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Atbildiet personai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Vārds:"/>
                <w:tag w:val="Vārds:"/>
                <w:id w:val="-280342840"/>
                <w:placeholder>
                  <w:docPart w:val="8CC4D4CC071D430AB510A84047C05CF8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Vārds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īdz:"/>
                <w:tag w:val="Līdz:"/>
                <w:id w:val="218405494"/>
                <w:placeholder>
                  <w:docPart w:val="EB00C42497DB49B3A8FAD4B8B891A1DC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līdz: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Datums:"/>
                <w:tag w:val="Datums:"/>
                <w:id w:val="1313294328"/>
                <w:placeholder>
                  <w:docPart w:val="80EAFD20901347B489D02FF4A738336F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</w:p>
          <w:p w14:paraId="72F456ED" w14:textId="45DDA141" w:rsidR="00EE4DA4" w:rsidRPr="00EE4DA4" w:rsidRDefault="002D10AF" w:rsidP="005C5BF9">
            <w:pPr>
              <w:pStyle w:val="Informcijaparpaskumu"/>
              <w:rPr>
                <w:b/>
                <w:spacing w:val="20"/>
              </w:rPr>
            </w:pPr>
            <w:sdt>
              <w:sdtPr>
                <w:alias w:val="Tālrunis:"/>
                <w:tag w:val="Tālrunis:"/>
                <w:id w:val="-1149831401"/>
                <w:placeholder>
                  <w:docPart w:val="ECCF90005FBF44ABB138B4F5399AE36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Tālrunis: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Tālrunis:"/>
                <w:tag w:val="Tālrunis:"/>
                <w:id w:val="-2060307301"/>
                <w:placeholder>
                  <w:docPart w:val="C8254711DA5D4400B69B6A816A828D81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Tālruņa numurs</w:t>
                </w:r>
              </w:sdtContent>
            </w:sdt>
          </w:p>
        </w:tc>
      </w:tr>
      <w:tr w:rsidR="00455A8A" w14:paraId="3844FA07" w14:textId="77777777" w:rsidTr="00F37B33">
        <w:trPr>
          <w:gridAfter w:val="1"/>
          <w:wAfter w:w="43" w:type="dxa"/>
          <w:trHeight w:hRule="exact" w:val="4176"/>
        </w:trPr>
        <w:tc>
          <w:tcPr>
            <w:tcW w:w="6386" w:type="dxa"/>
            <w:tcMar>
              <w:top w:w="0" w:type="dxa"/>
              <w:left w:w="0" w:type="dxa"/>
              <w:bottom w:w="0" w:type="dxa"/>
            </w:tcMar>
            <w:vAlign w:val="center"/>
          </w:tcPr>
          <w:sdt>
            <w:sdtPr>
              <w:alias w:val="Mums būs ballīte:"/>
              <w:tag w:val="Mums būs ballīte:"/>
              <w:id w:val="1379742199"/>
              <w:placeholder>
                <w:docPart w:val="09A8FDA88DCD48588439F9DE347F3EB6"/>
              </w:placeholder>
              <w:temporary/>
              <w:showingPlcHdr/>
              <w15:appearance w15:val="hidden"/>
            </w:sdtPr>
            <w:sdtEndPr/>
            <w:sdtContent>
              <w:p w14:paraId="02631F7F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lv-LV"/>
                  </w:rPr>
                  <w:t>MUMS BŪS BALLĪTE!</w:t>
                </w:r>
              </w:p>
            </w:sdtContent>
          </w:sdt>
          <w:p w14:paraId="2FBBF612" w14:textId="755C9E13" w:rsidR="00EE4DA4" w:rsidRPr="005C5BF9" w:rsidRDefault="002D10AF" w:rsidP="005C5BF9">
            <w:pPr>
              <w:pStyle w:val="Informcijaparpaskumu"/>
            </w:pPr>
            <w:sdt>
              <w:sdtPr>
                <w:alias w:val="Datums un laiks:"/>
                <w:tag w:val="Datums un laiks:"/>
                <w:id w:val="332265011"/>
                <w:placeholder>
                  <w:docPart w:val="78EE0AB8A5D740DB944F46147647D81D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Datums un laiks: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Datums:"/>
                <w:tag w:val="Datums:"/>
                <w:id w:val="2046255020"/>
                <w:placeholder>
                  <w:docPart w:val="1482D2B89650488998516275942C9C63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lkst.:"/>
                <w:tag w:val="Plkst.:"/>
                <w:id w:val="-1651982946"/>
                <w:placeholder>
                  <w:docPart w:val="BE6780E922D041F38B194744FEDFFD4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plkst.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aiks:"/>
                <w:tag w:val="Laiks:"/>
                <w:id w:val="-852870262"/>
                <w:placeholder>
                  <w:docPart w:val="29A33FA9B9E1468ABB2F153CEFB30B2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Laiks</w:t>
                </w:r>
              </w:sdtContent>
            </w:sdt>
          </w:p>
          <w:p w14:paraId="58DBED74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Vieta:"/>
                <w:tag w:val="Vieta:"/>
                <w:id w:val="1986426742"/>
                <w:placeholder>
                  <w:docPart w:val="4B333274DE05493BA52A91BD94D4F31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Vieta: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asākuma norises vieta:"/>
                <w:tag w:val="Pasākuma norises vieta:"/>
                <w:id w:val="1104228984"/>
                <w:placeholder>
                  <w:docPart w:val="7F63992AF01E4A20812868DB25C4178E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Pasākuma norises vieta</w:t>
                </w:r>
              </w:sdtContent>
            </w:sdt>
          </w:p>
          <w:p w14:paraId="08314E9D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Atbildiet:"/>
                <w:tag w:val="Atbildiet:"/>
                <w:id w:val="1938402138"/>
                <w:placeholder>
                  <w:docPart w:val="150CC78DB7494DDDA74F1E9F91C3E590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Atbildiet personai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Vārds:"/>
                <w:tag w:val="Vārds:"/>
                <w:id w:val="-134808167"/>
                <w:placeholder>
                  <w:docPart w:val="CC5F6A18A6D64E229F669CA6EE6129C7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Vārds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īdz:"/>
                <w:tag w:val="Līdz:"/>
                <w:id w:val="1423371344"/>
                <w:placeholder>
                  <w:docPart w:val="0CBDBAFE368142129BD8AECABF83B79E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līdz: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Datums:"/>
                <w:tag w:val="Datums:"/>
                <w:id w:val="944119118"/>
                <w:placeholder>
                  <w:docPart w:val="1AE06D8D87F84749BF28B685C71472B5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</w:p>
          <w:p w14:paraId="3E476F29" w14:textId="66A19DD9" w:rsidR="00455A8A" w:rsidRDefault="002D10AF" w:rsidP="005C5BF9">
            <w:pPr>
              <w:pStyle w:val="Informcijaparpaskumu"/>
            </w:pPr>
            <w:sdt>
              <w:sdtPr>
                <w:alias w:val="Tālrunis:"/>
                <w:tag w:val="Tālrunis:"/>
                <w:id w:val="-1814709578"/>
                <w:placeholder>
                  <w:docPart w:val="FCAEE6CD89CF4240B969F4699786E034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Tālrunis: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Tālrunis:"/>
                <w:tag w:val="Tālrunis:"/>
                <w:id w:val="957684046"/>
                <w:placeholder>
                  <w:docPart w:val="C9DEA47C6108441E91B8B6BC8867E8F2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Tālruņa numurs</w:t>
                </w:r>
              </w:sdtContent>
            </w:sdt>
          </w:p>
        </w:tc>
        <w:tc>
          <w:tcPr>
            <w:tcW w:w="6387" w:type="dxa"/>
            <w:tcMar>
              <w:top w:w="0" w:type="dxa"/>
              <w:left w:w="144" w:type="dxa"/>
              <w:bottom w:w="0" w:type="dxa"/>
            </w:tcMar>
            <w:vAlign w:val="center"/>
          </w:tcPr>
          <w:sdt>
            <w:sdtPr>
              <w:alias w:val="Mums būs ballīte:"/>
              <w:tag w:val="Mums būs ballīte:"/>
              <w:id w:val="1940873808"/>
              <w:placeholder>
                <w:docPart w:val="1D63E41571D143E6A51FA44F711708E3"/>
              </w:placeholder>
              <w:temporary/>
              <w:showingPlcHdr/>
              <w15:appearance w15:val="hidden"/>
            </w:sdtPr>
            <w:sdtEndPr/>
            <w:sdtContent>
              <w:p w14:paraId="6F0362CB" w14:textId="77777777" w:rsidR="00EE4DA4" w:rsidRDefault="00EE4DA4" w:rsidP="00E4100B">
                <w:pPr>
                  <w:pStyle w:val="Heading1"/>
                </w:pPr>
                <w:r w:rsidRPr="00D47183">
                  <w:rPr>
                    <w:lang w:bidi="lv-LV"/>
                  </w:rPr>
                  <w:t>MUMS BŪS BALLĪTE!</w:t>
                </w:r>
              </w:p>
            </w:sdtContent>
          </w:sdt>
          <w:p w14:paraId="6FF1EF2B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Datums un laiks:"/>
                <w:tag w:val="Datums un laiks:"/>
                <w:id w:val="-87166070"/>
                <w:placeholder>
                  <w:docPart w:val="0C8B8A15AD7143D5A4426EEE6E79CD58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Datums un laiks: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Datums:"/>
                <w:tag w:val="Datums:"/>
                <w:id w:val="1773973939"/>
                <w:placeholder>
                  <w:docPart w:val="081FFCFA4E53469EB5935B5BBE35B3FA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1:category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lkst.:"/>
                <w:tag w:val="Plkst.:"/>
                <w:id w:val="-1950234638"/>
                <w:placeholder>
                  <w:docPart w:val="58419D1508D74502AF85A6B2C884FEBA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plkst.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aiks:"/>
                <w:tag w:val="Laiks:"/>
                <w:id w:val="-172652444"/>
                <w:placeholder>
                  <w:docPart w:val="1460C3DCFE624287AE74D851DB26F940"/>
                </w:placeholder>
                <w:showingPlcHdr/>
                <w:dataBinding w:prefixMappings="xmlns:ns0='http://purl.org/dc/elements/1.1/' xmlns:ns1='http://schemas.openxmlformats.org/package/2006/metadata/core-properties' " w:xpath="/ns1:coreProperties[1]/ns0:description[1]" w:storeItemID="{6C3C8BC8-F283-45AE-878A-BAB7291924A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Laiks</w:t>
                </w:r>
              </w:sdtContent>
            </w:sdt>
          </w:p>
          <w:p w14:paraId="2F713457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Vieta:"/>
                <w:tag w:val="Vieta:"/>
                <w:id w:val="-921941037"/>
                <w:placeholder>
                  <w:docPart w:val="772279A7E8FA4F26A311A884873E4203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Vieta: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Pasākuma norises vieta:"/>
                <w:tag w:val="Pasākuma norises vieta:"/>
                <w:id w:val="1053425017"/>
                <w:placeholder>
                  <w:docPart w:val="978C31B2AA354DE58E46443AA41FE025"/>
                </w:placeholder>
                <w:showingPlcHdr/>
                <w:dataBinding w:prefixMappings="xmlns:ns0='http://schemas.openxmlformats.org/officeDocument/2006/extended-properties' " w:xpath="/ns0:Properties[1]/ns0:Company[1]" w:storeItemID="{6668398D-A668-4E3E-A5EB-62B293D839F1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Pasākuma norises vieta</w:t>
                </w:r>
              </w:sdtContent>
            </w:sdt>
          </w:p>
          <w:p w14:paraId="24F1C0DA" w14:textId="77777777" w:rsidR="00EE4DA4" w:rsidRPr="005C5BF9" w:rsidRDefault="002D10AF" w:rsidP="005C5BF9">
            <w:pPr>
              <w:pStyle w:val="Informcijaparpaskumu"/>
            </w:pPr>
            <w:sdt>
              <w:sdtPr>
                <w:alias w:val="Atbildiet:"/>
                <w:tag w:val="Atbildiet:"/>
                <w:id w:val="2131349622"/>
                <w:placeholder>
                  <w:docPart w:val="C4AE547754E34B08AB2DF3CB1D24932B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Atbildiet personai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Vārds:"/>
                <w:tag w:val="Vārds:"/>
                <w:id w:val="-1540437005"/>
                <w:placeholder>
                  <w:docPart w:val="B29F47A938A24B478CF1213FB73ADD46"/>
                </w:placeholder>
                <w:showingPlcHdr/>
                <w:dataBinding w:prefixMappings="xmlns:ns0='http://schemas.microsoft.com/office/2006/coverPageProps' " w:xpath="/ns0:CoverPageProperties[1]/ns0:CompanyAddress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Vārds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Līdz:"/>
                <w:tag w:val="Līdz:"/>
                <w:id w:val="-1545823111"/>
                <w:placeholder>
                  <w:docPart w:val="415FA9B3D8B144E18BC9585A31A9A566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līdz: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Datums:"/>
                <w:tag w:val="Datums:"/>
                <w:id w:val="748392154"/>
                <w:placeholder>
                  <w:docPart w:val="634357B0BCA04C0CAED1E4C5DF1E2708"/>
                </w:placeholder>
                <w:showingPlcHdr/>
                <w:dataBinding w:prefixMappings="xmlns:ns0='http://schemas.microsoft.com/office/2006/coverPageProps' " w:xpath="/ns0:CoverPageProperties[1]/ns0:CompanyEmail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Datums</w:t>
                </w:r>
              </w:sdtContent>
            </w:sdt>
          </w:p>
          <w:p w14:paraId="55805B8C" w14:textId="69803D77" w:rsidR="00455A8A" w:rsidRDefault="002D10AF" w:rsidP="005C5BF9">
            <w:pPr>
              <w:pStyle w:val="Informcijaparpaskumu"/>
            </w:pPr>
            <w:sdt>
              <w:sdtPr>
                <w:alias w:val="Tālrunis:"/>
                <w:tag w:val="Tālrunis:"/>
                <w:id w:val="-1588926924"/>
                <w:placeholder>
                  <w:docPart w:val="0780C52A2C8A421FA021A386208744D2"/>
                </w:placeholder>
                <w:temporary/>
                <w:showingPlcHdr/>
                <w15:appearance w15:val="hidden"/>
              </w:sdtPr>
              <w:sdtEndPr/>
              <w:sdtContent>
                <w:r w:rsidR="00EE4DA4" w:rsidRPr="005C5BF9">
                  <w:rPr>
                    <w:lang w:bidi="lv-LV"/>
                  </w:rPr>
                  <w:t>Tālrunis:</w:t>
                </w:r>
              </w:sdtContent>
            </w:sdt>
            <w:r w:rsidR="00EE4DA4" w:rsidRPr="005C5BF9">
              <w:rPr>
                <w:lang w:bidi="lv-LV"/>
              </w:rPr>
              <w:t xml:space="preserve"> </w:t>
            </w:r>
            <w:sdt>
              <w:sdtPr>
                <w:alias w:val="Tālrunis:"/>
                <w:tag w:val="Tālrunis:"/>
                <w:id w:val="-1087382411"/>
                <w:placeholder>
                  <w:docPart w:val="5EBE9D80C7164819BF294B8E1BB07AA5"/>
                </w:placeholder>
                <w:showingPlcHdr/>
                <w:dataBinding w:prefixMappings="xmlns:ns0='http://schemas.microsoft.com/office/2006/coverPageProps' " w:xpath="/ns0:CoverPageProperties[1]/ns0:CompanyPhone[1]" w:storeItemID="{55AF091B-3C7A-41E3-B477-F2FDAA23CFDA}"/>
                <w15:appearance w15:val="hidden"/>
                <w:text/>
              </w:sdtPr>
              <w:sdtEndPr/>
              <w:sdtContent>
                <w:r w:rsidR="00EE4DA4" w:rsidRPr="005C5BF9">
                  <w:rPr>
                    <w:lang w:bidi="lv-LV"/>
                  </w:rPr>
                  <w:t>Tālruņa numurs</w:t>
                </w:r>
              </w:sdtContent>
            </w:sdt>
          </w:p>
        </w:tc>
      </w:tr>
    </w:tbl>
    <w:p w14:paraId="20E27EFE" w14:textId="45F090BB" w:rsidR="00DE7536" w:rsidRDefault="00DE7536" w:rsidP="007B1D98">
      <w:pPr>
        <w:spacing w:after="200"/>
      </w:pPr>
    </w:p>
    <w:sectPr w:rsidR="00DE7536" w:rsidSect="00AB6416">
      <w:headerReference w:type="default" r:id="rId10"/>
      <w:headerReference w:type="first" r:id="rId11"/>
      <w:pgSz w:w="16838" w:h="11906" w:orient="landscape" w:code="9"/>
      <w:pgMar w:top="1771" w:right="2016" w:bottom="1440" w:left="2016" w:header="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79EE548" w14:textId="77777777" w:rsidR="002D10AF" w:rsidRDefault="002D10AF" w:rsidP="002F407A">
      <w:r>
        <w:separator/>
      </w:r>
    </w:p>
  </w:endnote>
  <w:endnote w:type="continuationSeparator" w:id="0">
    <w:p w14:paraId="4A834FAC" w14:textId="77777777" w:rsidR="002D10AF" w:rsidRDefault="002D10AF" w:rsidP="002F407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4B7B7F3B" w14:textId="77777777" w:rsidR="002D10AF" w:rsidRDefault="002D10AF" w:rsidP="002F407A">
      <w:r>
        <w:separator/>
      </w:r>
    </w:p>
  </w:footnote>
  <w:footnote w:type="continuationSeparator" w:id="0">
    <w:p w14:paraId="5EDDF1BC" w14:textId="77777777" w:rsidR="002D10AF" w:rsidRDefault="002D10AF" w:rsidP="002F407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611B60E" w14:textId="665EC10C" w:rsidR="00AB6416" w:rsidRDefault="003C7D11">
    <w:pPr>
      <w:pStyle w:val="Header"/>
    </w:pPr>
    <w:r>
      <w:rPr>
        <w:noProof/>
        <w:lang w:bidi="lv-LV"/>
      </w:rPr>
      <w:drawing>
        <wp:anchor distT="0" distB="0" distL="114300" distR="114300" simplePos="0" relativeHeight="251663360" behindDoc="1" locked="0" layoutInCell="1" allowOverlap="1" wp14:anchorId="310A5869" wp14:editId="14C1CFD1">
          <wp:simplePos x="0" y="0"/>
          <wp:positionH relativeFrom="page">
            <wp:posOffset>304800</wp:posOffset>
          </wp:positionH>
          <wp:positionV relativeFrom="page">
            <wp:posOffset>-106045</wp:posOffset>
          </wp:positionV>
          <wp:extent cx="10058400" cy="7772400"/>
          <wp:effectExtent l="0" t="0" r="0" b="0"/>
          <wp:wrapNone/>
          <wp:docPr id="11" name="Attēls 11" descr="Lapas kartītes noformējum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34E88B" w14:textId="259609BF" w:rsidR="003C7D11" w:rsidRDefault="003C7D11">
    <w:pPr>
      <w:pStyle w:val="Header"/>
    </w:pPr>
    <w:r>
      <w:rPr>
        <w:noProof/>
        <w:lang w:bidi="lv-LV"/>
      </w:rPr>
      <w:drawing>
        <wp:anchor distT="0" distB="0" distL="114300" distR="114300" simplePos="0" relativeHeight="251661312" behindDoc="1" locked="0" layoutInCell="1" allowOverlap="1" wp14:anchorId="08009C23" wp14:editId="308484A0">
          <wp:simplePos x="0" y="0"/>
          <wp:positionH relativeFrom="page">
            <wp:align>center</wp:align>
          </wp:positionH>
          <wp:positionV relativeFrom="page">
            <wp:align>center</wp:align>
          </wp:positionV>
          <wp:extent cx="10058400" cy="7772400"/>
          <wp:effectExtent l="0" t="0" r="0" b="0"/>
          <wp:wrapNone/>
          <wp:docPr id="13" name="Attēls 13" descr="Vairāki ziedi kartītes priekšpuses noformējumā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7" name="flowers-card-03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058400" cy="7772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46.5pt;height:22.5pt;visibility:visible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" o:bullet="t">
        <v:imagedata r:id="rId1" o:title="" cropright="-352f"/>
      </v:shape>
    </w:pict>
  </w:numPicBullet>
  <w:abstractNum w:abstractNumId="0" w15:restartNumberingAfterBreak="0">
    <w:nsid w:val="FFFFFF7C"/>
    <w:multiLevelType w:val="singleLevel"/>
    <w:tmpl w:val="C2C6D08C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F6721CE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E2A31C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7C24D6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4" w15:restartNumberingAfterBreak="0">
    <w:nsid w:val="FFFFFF80"/>
    <w:multiLevelType w:val="singleLevel"/>
    <w:tmpl w:val="97B8D2B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33E41D8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A77A752E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65E2FC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0FD4834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3E8CEA04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8"/>
  </w:num>
  <w:num w:numId="3">
    <w:abstractNumId w:val="7"/>
  </w:num>
  <w:num w:numId="4">
    <w:abstractNumId w:val="3"/>
  </w:num>
  <w:num w:numId="5">
    <w:abstractNumId w:val="6"/>
  </w:num>
  <w:num w:numId="6">
    <w:abstractNumId w:val="5"/>
  </w:num>
  <w:num w:numId="7">
    <w:abstractNumId w:val="4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7727E"/>
    <w:rsid w:val="0004237D"/>
    <w:rsid w:val="000A570F"/>
    <w:rsid w:val="000B5ED5"/>
    <w:rsid w:val="00175A73"/>
    <w:rsid w:val="001A2A93"/>
    <w:rsid w:val="001F2134"/>
    <w:rsid w:val="001F409D"/>
    <w:rsid w:val="00213FB2"/>
    <w:rsid w:val="002D10AF"/>
    <w:rsid w:val="002D4CAA"/>
    <w:rsid w:val="002E1D06"/>
    <w:rsid w:val="002E3432"/>
    <w:rsid w:val="002E7A18"/>
    <w:rsid w:val="002F407A"/>
    <w:rsid w:val="00332721"/>
    <w:rsid w:val="003357DF"/>
    <w:rsid w:val="003C7D11"/>
    <w:rsid w:val="00455A8A"/>
    <w:rsid w:val="004853EB"/>
    <w:rsid w:val="004F46B3"/>
    <w:rsid w:val="005251FE"/>
    <w:rsid w:val="005C291D"/>
    <w:rsid w:val="005C5BF9"/>
    <w:rsid w:val="005D0179"/>
    <w:rsid w:val="006242F0"/>
    <w:rsid w:val="006702D0"/>
    <w:rsid w:val="006944BF"/>
    <w:rsid w:val="006B71B8"/>
    <w:rsid w:val="006C3BC5"/>
    <w:rsid w:val="006C45C2"/>
    <w:rsid w:val="00701094"/>
    <w:rsid w:val="00791E02"/>
    <w:rsid w:val="007B1D98"/>
    <w:rsid w:val="007E388C"/>
    <w:rsid w:val="007E3D01"/>
    <w:rsid w:val="00822BAC"/>
    <w:rsid w:val="008764E4"/>
    <w:rsid w:val="00994A6F"/>
    <w:rsid w:val="00A2571F"/>
    <w:rsid w:val="00A43E50"/>
    <w:rsid w:val="00A61509"/>
    <w:rsid w:val="00AB6416"/>
    <w:rsid w:val="00AE33A4"/>
    <w:rsid w:val="00B03C5C"/>
    <w:rsid w:val="00B52377"/>
    <w:rsid w:val="00B7217F"/>
    <w:rsid w:val="00B760AC"/>
    <w:rsid w:val="00BA227C"/>
    <w:rsid w:val="00BD2068"/>
    <w:rsid w:val="00CE1742"/>
    <w:rsid w:val="00CF6EA7"/>
    <w:rsid w:val="00D2647B"/>
    <w:rsid w:val="00D47183"/>
    <w:rsid w:val="00D51952"/>
    <w:rsid w:val="00DE7536"/>
    <w:rsid w:val="00E31B46"/>
    <w:rsid w:val="00E4100B"/>
    <w:rsid w:val="00E7727E"/>
    <w:rsid w:val="00EB49E3"/>
    <w:rsid w:val="00EE08B1"/>
    <w:rsid w:val="00EE4DA4"/>
    <w:rsid w:val="00F13EB3"/>
    <w:rsid w:val="00F37B33"/>
    <w:rsid w:val="00F83762"/>
    <w:rsid w:val="00FA7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,"/>
  <w14:docId w14:val="1F5F1493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9" w:unhideWhenUsed="1" w:qFormat="1"/>
    <w:lsdException w:name="List Number" w:semiHidden="1" w:uiPriority="9" w:unhideWhenUsed="1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0" w:unhideWhenUsed="1" w:qFormat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iPriority="10" w:unhideWhenUsed="1" w:qFormat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4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iPriority="9" w:unhideWhenUsed="1" w:qFormat="1"/>
    <w:lsdException w:name="List Continue 2" w:semiHidden="1" w:uiPriority="10" w:unhideWhenUsed="1" w:qFormat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2" w:unhideWhenUsed="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iPriority="3" w:unhideWhenUsed="1" w:qFormat="1"/>
    <w:lsdException w:name="Hyperlink" w:semiHidden="1" w:unhideWhenUsed="1"/>
    <w:lsdException w:name="FollowedHyperlink" w:semiHidden="1" w:unhideWhenUsed="1"/>
    <w:lsdException w:name="Strong" w:semiHidden="1" w:uiPriority="2" w:unhideWhenUsed="1" w:qFormat="1"/>
    <w:lsdException w:name="Emphasis" w:semiHidden="1" w:uiPriority="2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Medium List 1 Accent 1"/>
    <w:lsdException w:name="Revision" w:semiHidden="1"/>
    <w:lsdException w:name="List Paragraph" w:semiHidden="1" w:uiPriority="34" w:unhideWhenUsed="1" w:qFormat="1"/>
    <w:lsdException w:name="Quote" w:semiHidden="1" w:uiPriority="29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13FB2"/>
    <w:rPr>
      <w:caps/>
    </w:rPr>
  </w:style>
  <w:style w:type="paragraph" w:styleId="Heading1">
    <w:name w:val="heading 1"/>
    <w:basedOn w:val="Normal"/>
    <w:next w:val="Normal"/>
    <w:link w:val="Heading1Char"/>
    <w:uiPriority w:val="9"/>
    <w:semiHidden/>
    <w:unhideWhenUsed/>
    <w:qFormat/>
    <w:rsid w:val="00E4100B"/>
    <w:pPr>
      <w:spacing w:after="100"/>
      <w:contextualSpacing/>
      <w:outlineLvl w:val="0"/>
    </w:pPr>
    <w:rPr>
      <w:rFonts w:eastAsia="Times New Roman" w:cs="Times New Roman"/>
      <w:b/>
      <w:color w:val="1C2F5B" w:themeColor="text2"/>
      <w:spacing w:val="20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D4CAA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A51638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DE753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E7536"/>
    <w:rPr>
      <w:rFonts w:ascii="Tahoma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semiHidden/>
    <w:rsid w:val="00A43E50"/>
    <w:rPr>
      <w:rFonts w:eastAsia="Times New Roman" w:cs="Times New Roman"/>
      <w:b/>
      <w:caps/>
      <w:color w:val="1C2F5B" w:themeColor="text2"/>
      <w:spacing w:val="20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2D4CAA"/>
    <w:rPr>
      <w:rFonts w:asciiTheme="majorHAnsi" w:eastAsiaTheme="majorEastAsia" w:hAnsiTheme="majorHAnsi" w:cstheme="majorBidi"/>
      <w:caps/>
      <w:color w:val="A51638" w:themeColor="accent1" w:themeShade="BF"/>
      <w:sz w:val="26"/>
      <w:szCs w:val="26"/>
    </w:rPr>
  </w:style>
  <w:style w:type="character" w:styleId="PlaceholderText">
    <w:name w:val="Placeholder Text"/>
    <w:basedOn w:val="DefaultParagraphFont"/>
    <w:uiPriority w:val="99"/>
    <w:semiHidden/>
    <w:rsid w:val="00DE7536"/>
    <w:rPr>
      <w:color w:val="808080"/>
    </w:rPr>
  </w:style>
  <w:style w:type="paragraph" w:customStyle="1" w:styleId="Informcijaparpaskumu">
    <w:name w:val="Informācija par pasākumu"/>
    <w:basedOn w:val="Normal"/>
    <w:uiPriority w:val="10"/>
    <w:qFormat/>
    <w:rsid w:val="00E4100B"/>
    <w:pPr>
      <w:spacing w:line="240" w:lineRule="auto"/>
      <w:contextualSpacing/>
    </w:pPr>
    <w:rPr>
      <w:caps w:val="0"/>
      <w:color w:val="1C2F5B" w:themeColor="text2"/>
      <w:sz w:val="20"/>
    </w:rPr>
  </w:style>
  <w:style w:type="paragraph" w:customStyle="1" w:styleId="Virsrakststitullap1">
    <w:name w:val="Virsraksts titullapā 1"/>
    <w:basedOn w:val="Normal"/>
    <w:uiPriority w:val="2"/>
    <w:qFormat/>
    <w:rsid w:val="002D4CAA"/>
    <w:rPr>
      <w:rFonts w:asciiTheme="majorHAnsi" w:hAnsiTheme="majorHAnsi"/>
      <w:b/>
      <w:i/>
      <w:color w:val="595959" w:themeColor="text1" w:themeTint="A6"/>
      <w:sz w:val="40"/>
      <w:szCs w:val="44"/>
    </w:rPr>
  </w:style>
  <w:style w:type="paragraph" w:styleId="Header">
    <w:name w:val="header"/>
    <w:basedOn w:val="Normal"/>
    <w:link w:val="Head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F407A"/>
  </w:style>
  <w:style w:type="paragraph" w:styleId="Footer">
    <w:name w:val="footer"/>
    <w:basedOn w:val="Normal"/>
    <w:link w:val="FooterChar"/>
    <w:uiPriority w:val="99"/>
    <w:unhideWhenUsed/>
    <w:rsid w:val="002F407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F407A"/>
  </w:style>
  <w:style w:type="paragraph" w:styleId="Title">
    <w:name w:val="Title"/>
    <w:basedOn w:val="Normal"/>
    <w:next w:val="Normal"/>
    <w:link w:val="TitleChar"/>
    <w:uiPriority w:val="1"/>
    <w:qFormat/>
    <w:rsid w:val="00455A8A"/>
    <w:pPr>
      <w:spacing w:after="80"/>
      <w:contextualSpacing/>
    </w:pPr>
    <w:rPr>
      <w:rFonts w:asciiTheme="majorHAnsi" w:eastAsiaTheme="majorEastAsia" w:hAnsiTheme="majorHAnsi" w:cstheme="majorBidi"/>
      <w:color w:val="1C2F5B" w:themeColor="text2"/>
      <w:spacing w:val="-10"/>
      <w:kern w:val="28"/>
      <w:sz w:val="36"/>
      <w:szCs w:val="56"/>
    </w:rPr>
  </w:style>
  <w:style w:type="character" w:customStyle="1" w:styleId="TitleChar">
    <w:name w:val="Title Char"/>
    <w:basedOn w:val="DefaultParagraphFont"/>
    <w:link w:val="Title"/>
    <w:uiPriority w:val="1"/>
    <w:rsid w:val="00A43E50"/>
    <w:rPr>
      <w:rFonts w:asciiTheme="majorHAnsi" w:eastAsiaTheme="majorEastAsia" w:hAnsiTheme="majorHAnsi" w:cstheme="majorBidi"/>
      <w:caps/>
      <w:color w:val="1C2F5B" w:themeColor="text2"/>
      <w:spacing w:val="-10"/>
      <w:kern w:val="28"/>
      <w:sz w:val="36"/>
      <w:szCs w:val="56"/>
    </w:rPr>
  </w:style>
  <w:style w:type="table" w:styleId="TableGrid">
    <w:name w:val="Table Grid"/>
    <w:basedOn w:val="TableNormal"/>
    <w:uiPriority w:val="1"/>
    <w:rsid w:val="003C7D11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FollowedHyperlink">
    <w:name w:val="FollowedHyperlink"/>
    <w:basedOn w:val="DefaultParagraphFont"/>
    <w:uiPriority w:val="99"/>
    <w:semiHidden/>
    <w:unhideWhenUsed/>
    <w:rsid w:val="002D4CAA"/>
    <w:rPr>
      <w:color w:val="C12C6D" w:themeColor="accent2" w:themeShade="BF"/>
      <w:u w:val="single"/>
    </w:rPr>
  </w:style>
  <w:style w:type="character" w:styleId="Hyperlink">
    <w:name w:val="Hyperlink"/>
    <w:basedOn w:val="DefaultParagraphFont"/>
    <w:uiPriority w:val="99"/>
    <w:semiHidden/>
    <w:unhideWhenUsed/>
    <w:rsid w:val="002D4CAA"/>
    <w:rPr>
      <w:color w:val="A51638" w:themeColor="accent1" w:themeShade="B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3.svg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28C81EB322094950B6369B703D10CE4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302104F-8FF8-4663-8415-C5AEE80B3EA1}"/>
      </w:docPartPr>
      <w:docPartBody>
        <w:p w:rsidR="00E02896" w:rsidRDefault="006A4ABA" w:rsidP="00687005">
          <w:pPr>
            <w:pStyle w:val="28C81EB322094950B6369B703D10CE4E"/>
          </w:pPr>
          <w:r w:rsidRPr="002F407A">
            <w:rPr>
              <w:lang w:bidi="lv-LV"/>
            </w:rPr>
            <w:t>PASĀKUMA NOSAUKUMS</w:t>
          </w:r>
        </w:p>
      </w:docPartBody>
    </w:docPart>
    <w:docPart>
      <w:docPartPr>
        <w:name w:val="3E94B7C1F9F04B489C22407D12E9013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3D00913-088D-4EB6-8E2B-5649A51FB916}"/>
      </w:docPartPr>
      <w:docPartBody>
        <w:p w:rsidR="00E02896" w:rsidRDefault="006A4ABA" w:rsidP="00687005">
          <w:pPr>
            <w:pStyle w:val="3E94B7C1F9F04B489C22407D12E9013D"/>
          </w:pPr>
          <w:r w:rsidRPr="00D47183">
            <w:rPr>
              <w:lang w:bidi="lv-LV"/>
            </w:rPr>
            <w:t>JŪS ESAT UZAICINĀTS</w:t>
          </w:r>
        </w:p>
      </w:docPartBody>
    </w:docPart>
    <w:docPart>
      <w:docPartPr>
        <w:name w:val="0ADF122015E0451789438FADAD38540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18C9D97-7F9F-4A5E-AEBE-F089CF27D1CA}"/>
      </w:docPartPr>
      <w:docPartBody>
        <w:p w:rsidR="00E02896" w:rsidRDefault="006A4ABA" w:rsidP="00687005">
          <w:pPr>
            <w:pStyle w:val="0ADF122015E0451789438FADAD38540A"/>
          </w:pPr>
          <w:r w:rsidRPr="00D47183">
            <w:rPr>
              <w:lang w:bidi="lv-LV"/>
            </w:rPr>
            <w:t>JŪS ESAT UZAICINĀTS</w:t>
          </w:r>
        </w:p>
      </w:docPartBody>
    </w:docPart>
    <w:docPart>
      <w:docPartPr>
        <w:name w:val="D19DE13C1F9741BB93176B5FB418716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BA5E3EA-22A7-441A-9A18-E512900A576F}"/>
      </w:docPartPr>
      <w:docPartBody>
        <w:p w:rsidR="00E02896" w:rsidRDefault="006A4ABA" w:rsidP="00687005">
          <w:pPr>
            <w:pStyle w:val="D19DE13C1F9741BB93176B5FB418716A"/>
          </w:pPr>
          <w:r w:rsidRPr="00D47183">
            <w:rPr>
              <w:lang w:bidi="lv-LV"/>
            </w:rPr>
            <w:t>JŪS ESAT UZAICINĀTS</w:t>
          </w:r>
        </w:p>
      </w:docPartBody>
    </w:docPart>
    <w:docPart>
      <w:docPartPr>
        <w:name w:val="C4F11CCCC9184B23A7FDFDC752F0AC1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CF66C8A-39D0-437A-989A-AB328DE7783B}"/>
      </w:docPartPr>
      <w:docPartBody>
        <w:p w:rsidR="00E02896" w:rsidRDefault="006A4ABA">
          <w:r w:rsidRPr="00D47183">
            <w:rPr>
              <w:lang w:bidi="lv-LV"/>
            </w:rPr>
            <w:t>JŪS ESAT UZAICINĀTS</w:t>
          </w:r>
        </w:p>
      </w:docPartBody>
    </w:docPart>
    <w:docPart>
      <w:docPartPr>
        <w:name w:val="091A92BF2FE14E02AC3C09A7778328F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9AF1210-2304-4126-8307-B13DEB98A744}"/>
      </w:docPartPr>
      <w:docPartBody>
        <w:p w:rsidR="00E02896" w:rsidRDefault="006A4ABA">
          <w:r w:rsidRPr="002F407A">
            <w:rPr>
              <w:lang w:bidi="lv-LV"/>
            </w:rPr>
            <w:t>LAI PIEDALĪTOS</w:t>
          </w:r>
        </w:p>
      </w:docPartBody>
    </w:docPart>
    <w:docPart>
      <w:docPartPr>
        <w:name w:val="3A687F33674542C288044B13A34E03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E4D9B18-2210-4921-AE71-5F9411B4AAEA}"/>
      </w:docPartPr>
      <w:docPartBody>
        <w:p w:rsidR="00E02896" w:rsidRDefault="006A4ABA" w:rsidP="00687005">
          <w:pPr>
            <w:pStyle w:val="3A687F33674542C288044B13A34E03EA10"/>
          </w:pPr>
          <w:r w:rsidRPr="00D47183">
            <w:rPr>
              <w:lang w:val="lv-LV" w:bidi="lv-LV"/>
            </w:rPr>
            <w:t>MUMS BŪS BALLĪTE!</w:t>
          </w:r>
        </w:p>
      </w:docPartBody>
    </w:docPart>
    <w:docPart>
      <w:docPartPr>
        <w:name w:val="497EC1DFCA94472FB1D3B8D25DCC7A7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406AA1-1150-43AA-8FA1-B083395B885B}"/>
      </w:docPartPr>
      <w:docPartBody>
        <w:p w:rsidR="00E02896" w:rsidRDefault="006A4ABA" w:rsidP="00687005">
          <w:pPr>
            <w:pStyle w:val="497EC1DFCA94472FB1D3B8D25DCC7A7C2"/>
          </w:pPr>
          <w:r w:rsidRPr="005C5BF9">
            <w:rPr>
              <w:lang w:val="lv-LV" w:bidi="lv-LV"/>
            </w:rPr>
            <w:t>Datums</w:t>
          </w:r>
        </w:p>
      </w:docPartBody>
    </w:docPart>
    <w:docPart>
      <w:docPartPr>
        <w:name w:val="363293D9237F4CE783C47E45A71E5D6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9C9F2B-7305-4B28-BE42-073DBD287CFB}"/>
      </w:docPartPr>
      <w:docPartBody>
        <w:p w:rsidR="00E02896" w:rsidRDefault="006A4ABA" w:rsidP="00687005">
          <w:pPr>
            <w:pStyle w:val="363293D9237F4CE783C47E45A71E5D672"/>
          </w:pPr>
          <w:r w:rsidRPr="005C5BF9">
            <w:rPr>
              <w:lang w:val="lv-LV" w:bidi="lv-LV"/>
            </w:rPr>
            <w:t>Laiks</w:t>
          </w:r>
        </w:p>
      </w:docPartBody>
    </w:docPart>
    <w:docPart>
      <w:docPartPr>
        <w:name w:val="3750E7C5827E45B3A7751715893BD78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33C8E55-27E0-4796-B088-7C10E7601DA8}"/>
      </w:docPartPr>
      <w:docPartBody>
        <w:p w:rsidR="00E02896" w:rsidRDefault="006A4ABA" w:rsidP="00687005">
          <w:pPr>
            <w:pStyle w:val="3750E7C5827E45B3A7751715893BD78F2"/>
          </w:pPr>
          <w:r w:rsidRPr="005C5BF9">
            <w:rPr>
              <w:lang w:val="lv-LV" w:bidi="lv-LV"/>
            </w:rPr>
            <w:t>Pasākuma norises vieta</w:t>
          </w:r>
        </w:p>
      </w:docPartBody>
    </w:docPart>
    <w:docPart>
      <w:docPartPr>
        <w:name w:val="644E9F3B82F0412B8EDF26BD5A090D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7373177-A9E2-4F8A-889F-8FE8C8490B79}"/>
      </w:docPartPr>
      <w:docPartBody>
        <w:p w:rsidR="00E02896" w:rsidRDefault="006A4ABA" w:rsidP="00687005">
          <w:pPr>
            <w:pStyle w:val="644E9F3B82F0412B8EDF26BD5A090D9E2"/>
          </w:pPr>
          <w:r w:rsidRPr="005C5BF9">
            <w:rPr>
              <w:lang w:val="lv-LV" w:bidi="lv-LV"/>
            </w:rPr>
            <w:t>Datums un laiks:</w:t>
          </w:r>
        </w:p>
      </w:docPartBody>
    </w:docPart>
    <w:docPart>
      <w:docPartPr>
        <w:name w:val="DA79047500F04E96A6EA7DA31B4537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2946D87-459C-4A42-9C5D-2429BEE8E501}"/>
      </w:docPartPr>
      <w:docPartBody>
        <w:p w:rsidR="00E02896" w:rsidRDefault="006A4ABA" w:rsidP="00687005">
          <w:pPr>
            <w:pStyle w:val="DA79047500F04E96A6EA7DA31B4537582"/>
          </w:pPr>
          <w:r w:rsidRPr="005C5BF9">
            <w:rPr>
              <w:lang w:val="lv-LV" w:bidi="lv-LV"/>
            </w:rPr>
            <w:t>Vieta:</w:t>
          </w:r>
        </w:p>
      </w:docPartBody>
    </w:docPart>
    <w:docPart>
      <w:docPartPr>
        <w:name w:val="8CC4D4CC071D430AB510A84047C05CF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AF7C632-BBB4-40C9-B6C7-930BA486595C}"/>
      </w:docPartPr>
      <w:docPartBody>
        <w:p w:rsidR="00E02896" w:rsidRDefault="006A4ABA" w:rsidP="00687005">
          <w:pPr>
            <w:pStyle w:val="8CC4D4CC071D430AB510A84047C05CF81"/>
          </w:pPr>
          <w:r w:rsidRPr="005C5BF9">
            <w:rPr>
              <w:lang w:val="lv-LV" w:bidi="lv-LV"/>
            </w:rPr>
            <w:t>Nosaukums</w:t>
          </w:r>
        </w:p>
      </w:docPartBody>
    </w:docPart>
    <w:docPart>
      <w:docPartPr>
        <w:name w:val="80EAFD20901347B489D02FF4A738336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CC525CB-A40E-4B4E-9975-1ABB4C82CC24}"/>
      </w:docPartPr>
      <w:docPartBody>
        <w:p w:rsidR="00E02896" w:rsidRDefault="006A4ABA" w:rsidP="00687005">
          <w:pPr>
            <w:pStyle w:val="80EAFD20901347B489D02FF4A738336F1"/>
          </w:pPr>
          <w:r w:rsidRPr="005C5BF9">
            <w:rPr>
              <w:lang w:val="lv-LV" w:bidi="lv-LV"/>
            </w:rPr>
            <w:t>Datums</w:t>
          </w:r>
        </w:p>
      </w:docPartBody>
    </w:docPart>
    <w:docPart>
      <w:docPartPr>
        <w:name w:val="C8254711DA5D4400B69B6A816A828D8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BF6A228-290D-4FF2-8E5C-9CFC6C38058C}"/>
      </w:docPartPr>
      <w:docPartBody>
        <w:p w:rsidR="00E02896" w:rsidRDefault="006A4ABA" w:rsidP="00687005">
          <w:pPr>
            <w:pStyle w:val="C8254711DA5D4400B69B6A816A828D811"/>
          </w:pPr>
          <w:r w:rsidRPr="005C5BF9">
            <w:rPr>
              <w:lang w:val="lv-LV" w:bidi="lv-LV"/>
            </w:rPr>
            <w:t>Tālruņa numurs</w:t>
          </w:r>
        </w:p>
      </w:docPartBody>
    </w:docPart>
    <w:docPart>
      <w:docPartPr>
        <w:name w:val="1F4B54E1BDBE4183805328D67E84D72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1BE7497-ECA8-4C29-BA09-6090ABDCCA57}"/>
      </w:docPartPr>
      <w:docPartBody>
        <w:p w:rsidR="00E02896" w:rsidRDefault="006A4ABA" w:rsidP="00687005">
          <w:pPr>
            <w:pStyle w:val="1F4B54E1BDBE4183805328D67E84D72C8"/>
          </w:pPr>
          <w:r w:rsidRPr="00D47183">
            <w:rPr>
              <w:lang w:val="lv-LV" w:bidi="lv-LV"/>
            </w:rPr>
            <w:t>MUMS BŪS BALLĪTE!</w:t>
          </w:r>
        </w:p>
      </w:docPartBody>
    </w:docPart>
    <w:docPart>
      <w:docPartPr>
        <w:name w:val="7A4711CDD2664B6CB411B589910908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B8041B-2B25-4E79-B200-FBD03A34EB69}"/>
      </w:docPartPr>
      <w:docPartBody>
        <w:p w:rsidR="00E02896" w:rsidRDefault="006A4ABA" w:rsidP="00687005">
          <w:pPr>
            <w:pStyle w:val="7A4711CDD2664B6CB411B589910908212"/>
          </w:pPr>
          <w:r w:rsidRPr="005C5BF9">
            <w:rPr>
              <w:lang w:val="lv-LV" w:bidi="lv-LV"/>
            </w:rPr>
            <w:t>Datums un laiks:</w:t>
          </w:r>
        </w:p>
      </w:docPartBody>
    </w:docPart>
    <w:docPart>
      <w:docPartPr>
        <w:name w:val="7E2B24AFBE62462D854DF052E15FC28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16645B0-5CFD-4C30-8E4E-FF53A911DBF9}"/>
      </w:docPartPr>
      <w:docPartBody>
        <w:p w:rsidR="00E02896" w:rsidRDefault="006A4ABA" w:rsidP="00687005">
          <w:pPr>
            <w:pStyle w:val="7E2B24AFBE62462D854DF052E15FC2832"/>
          </w:pPr>
          <w:r w:rsidRPr="005C5BF9">
            <w:rPr>
              <w:lang w:val="lv-LV" w:bidi="lv-LV"/>
            </w:rPr>
            <w:t>Datums</w:t>
          </w:r>
        </w:p>
      </w:docPartBody>
    </w:docPart>
    <w:docPart>
      <w:docPartPr>
        <w:name w:val="8F61A0E3E3ED44799329F4298F9810A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60114A8-C801-48C9-8F9C-1B565A25231B}"/>
      </w:docPartPr>
      <w:docPartBody>
        <w:p w:rsidR="00E02896" w:rsidRDefault="006A4ABA" w:rsidP="00687005">
          <w:pPr>
            <w:pStyle w:val="8F61A0E3E3ED44799329F4298F9810A32"/>
          </w:pPr>
          <w:r w:rsidRPr="005C5BF9">
            <w:rPr>
              <w:lang w:val="lv-LV" w:bidi="lv-LV"/>
            </w:rPr>
            <w:t>plkst.</w:t>
          </w:r>
        </w:p>
      </w:docPartBody>
    </w:docPart>
    <w:docPart>
      <w:docPartPr>
        <w:name w:val="2B59049F71E1486C8BFBDDF24152448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AB5EDD-EA39-4498-B179-100A198D438E}"/>
      </w:docPartPr>
      <w:docPartBody>
        <w:p w:rsidR="00E02896" w:rsidRDefault="006A4ABA" w:rsidP="00687005">
          <w:pPr>
            <w:pStyle w:val="2B59049F71E1486C8BFBDDF2415244802"/>
          </w:pPr>
          <w:r w:rsidRPr="005C5BF9">
            <w:rPr>
              <w:lang w:val="lv-LV" w:bidi="lv-LV"/>
            </w:rPr>
            <w:t>Laiks</w:t>
          </w:r>
        </w:p>
      </w:docPartBody>
    </w:docPart>
    <w:docPart>
      <w:docPartPr>
        <w:name w:val="F0194A0645854BCC8FDD46EE92BB20A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BDE2B80-384E-423B-8079-E33F8AD68DFB}"/>
      </w:docPartPr>
      <w:docPartBody>
        <w:p w:rsidR="00E02896" w:rsidRDefault="006A4ABA" w:rsidP="00687005">
          <w:pPr>
            <w:pStyle w:val="F0194A0645854BCC8FDD46EE92BB20A62"/>
          </w:pPr>
          <w:r w:rsidRPr="005C5BF9">
            <w:rPr>
              <w:lang w:val="lv-LV" w:bidi="lv-LV"/>
            </w:rPr>
            <w:t>Vieta:</w:t>
          </w:r>
        </w:p>
      </w:docPartBody>
    </w:docPart>
    <w:docPart>
      <w:docPartPr>
        <w:name w:val="35C33890EB874E1FAB1332C5D98E174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21DF225-9F06-4CFF-A422-9E90349F5434}"/>
      </w:docPartPr>
      <w:docPartBody>
        <w:p w:rsidR="00E02896" w:rsidRDefault="006A4ABA" w:rsidP="00687005">
          <w:pPr>
            <w:pStyle w:val="35C33890EB874E1FAB1332C5D98E17492"/>
          </w:pPr>
          <w:r w:rsidRPr="005C5BF9">
            <w:rPr>
              <w:lang w:val="lv-LV" w:bidi="lv-LV"/>
            </w:rPr>
            <w:t>Pasākuma norises vieta</w:t>
          </w:r>
        </w:p>
      </w:docPartBody>
    </w:docPart>
    <w:docPart>
      <w:docPartPr>
        <w:name w:val="8C682743036A4817A985A99F8CEDCFC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663534-B110-497F-BD75-4EFC6279B88A}"/>
      </w:docPartPr>
      <w:docPartBody>
        <w:p w:rsidR="00E02896" w:rsidRDefault="006A4ABA" w:rsidP="00687005">
          <w:pPr>
            <w:pStyle w:val="8C682743036A4817A985A99F8CEDCFC51"/>
          </w:pPr>
          <w:r w:rsidRPr="005C5BF9">
            <w:rPr>
              <w:lang w:val="lv-LV" w:bidi="lv-LV"/>
            </w:rPr>
            <w:t>plkst.</w:t>
          </w:r>
        </w:p>
      </w:docPartBody>
    </w:docPart>
    <w:docPart>
      <w:docPartPr>
        <w:name w:val="15C5C8A154E34B2D9A3E02D1ACEEA40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39B2AC-9F6D-4E4A-8F64-D408B81CD969}"/>
      </w:docPartPr>
      <w:docPartBody>
        <w:p w:rsidR="00E02896" w:rsidRDefault="006A4ABA" w:rsidP="00687005">
          <w:pPr>
            <w:pStyle w:val="15C5C8A154E34B2D9A3E02D1ACEEA4091"/>
          </w:pPr>
          <w:r w:rsidRPr="005C5BF9">
            <w:rPr>
              <w:lang w:val="lv-LV" w:bidi="lv-LV"/>
            </w:rPr>
            <w:t>Atbildiet personai</w:t>
          </w:r>
        </w:p>
      </w:docPartBody>
    </w:docPart>
    <w:docPart>
      <w:docPartPr>
        <w:name w:val="EB00C42497DB49B3A8FAD4B8B891A1D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EF2BE0E-2CA4-4C8C-9A3E-98FEAB98F463}"/>
      </w:docPartPr>
      <w:docPartBody>
        <w:p w:rsidR="00E02896" w:rsidRDefault="006A4ABA" w:rsidP="00687005">
          <w:pPr>
            <w:pStyle w:val="EB00C42497DB49B3A8FAD4B8B891A1DC1"/>
          </w:pPr>
          <w:r w:rsidRPr="005C5BF9">
            <w:rPr>
              <w:lang w:val="lv-LV" w:bidi="lv-LV"/>
            </w:rPr>
            <w:t>līdz:</w:t>
          </w:r>
        </w:p>
      </w:docPartBody>
    </w:docPart>
    <w:docPart>
      <w:docPartPr>
        <w:name w:val="ECCF90005FBF44ABB138B4F5399AE36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0BDAA43-15F5-4662-9F45-F01D66627FAC}"/>
      </w:docPartPr>
      <w:docPartBody>
        <w:p w:rsidR="00E02896" w:rsidRDefault="006A4ABA" w:rsidP="00687005">
          <w:pPr>
            <w:pStyle w:val="ECCF90005FBF44ABB138B4F5399AE3681"/>
          </w:pPr>
          <w:r w:rsidRPr="005C5BF9">
            <w:rPr>
              <w:lang w:val="lv-LV" w:bidi="lv-LV"/>
            </w:rPr>
            <w:t>Tālrunis:</w:t>
          </w:r>
        </w:p>
      </w:docPartBody>
    </w:docPart>
    <w:docPart>
      <w:docPartPr>
        <w:name w:val="0AEAF5B44E5948F0AC9EACDCE1956B1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82ED4CD-2ECB-4389-BFE2-255640CAB2C5}"/>
      </w:docPartPr>
      <w:docPartBody>
        <w:p w:rsidR="00E02896" w:rsidRDefault="006A4ABA" w:rsidP="00687005">
          <w:pPr>
            <w:pStyle w:val="0AEAF5B44E5948F0AC9EACDCE1956B1A"/>
          </w:pPr>
          <w:r w:rsidRPr="005C5BF9">
            <w:rPr>
              <w:lang w:bidi="lv-LV"/>
            </w:rPr>
            <w:t>Atbildiet personai</w:t>
          </w:r>
        </w:p>
      </w:docPartBody>
    </w:docPart>
    <w:docPart>
      <w:docPartPr>
        <w:name w:val="143273CAF7D242EDBFA771A01932749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EB49F22-E9A5-45D1-A280-1A02DD8C5750}"/>
      </w:docPartPr>
      <w:docPartBody>
        <w:p w:rsidR="00E02896" w:rsidRDefault="006A4ABA" w:rsidP="00687005">
          <w:pPr>
            <w:pStyle w:val="143273CAF7D242EDBFA771A019327497"/>
          </w:pPr>
          <w:r w:rsidRPr="005C5BF9">
            <w:rPr>
              <w:lang w:bidi="lv-LV"/>
            </w:rPr>
            <w:t>Nosaukums</w:t>
          </w:r>
        </w:p>
      </w:docPartBody>
    </w:docPart>
    <w:docPart>
      <w:docPartPr>
        <w:name w:val="47C6A1F80FEE4A72BA046E4DEBD3657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919B039-2BB5-45C4-8CC7-7ED0C1339F5B}"/>
      </w:docPartPr>
      <w:docPartBody>
        <w:p w:rsidR="00E02896" w:rsidRDefault="006A4ABA" w:rsidP="00687005">
          <w:pPr>
            <w:pStyle w:val="47C6A1F80FEE4A72BA046E4DEBD36574"/>
          </w:pPr>
          <w:r w:rsidRPr="005C5BF9">
            <w:rPr>
              <w:lang w:bidi="lv-LV"/>
            </w:rPr>
            <w:t>līdz:</w:t>
          </w:r>
        </w:p>
      </w:docPartBody>
    </w:docPart>
    <w:docPart>
      <w:docPartPr>
        <w:name w:val="D3A5428BD8184C08A35729EC13D93F1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371AA6-4D7A-4AAB-847E-E98B2BCC2537}"/>
      </w:docPartPr>
      <w:docPartBody>
        <w:p w:rsidR="00E02896" w:rsidRDefault="006A4ABA" w:rsidP="00687005">
          <w:pPr>
            <w:pStyle w:val="D3A5428BD8184C08A35729EC13D93F1E"/>
          </w:pPr>
          <w:r w:rsidRPr="005C5BF9">
            <w:rPr>
              <w:lang w:bidi="lv-LV"/>
            </w:rPr>
            <w:t>Datums</w:t>
          </w:r>
        </w:p>
      </w:docPartBody>
    </w:docPart>
    <w:docPart>
      <w:docPartPr>
        <w:name w:val="FD83BC4B1E384D41A9CEE38D083C50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9D28E94-6160-4FEA-9B86-B4A38AFCF9A5}"/>
      </w:docPartPr>
      <w:docPartBody>
        <w:p w:rsidR="00E02896" w:rsidRDefault="006A4ABA" w:rsidP="00687005">
          <w:pPr>
            <w:pStyle w:val="FD83BC4B1E384D41A9CEE38D083C50E3"/>
          </w:pPr>
          <w:r w:rsidRPr="005C5BF9">
            <w:rPr>
              <w:lang w:bidi="lv-LV"/>
            </w:rPr>
            <w:t>Tālrunis:</w:t>
          </w:r>
        </w:p>
      </w:docPartBody>
    </w:docPart>
    <w:docPart>
      <w:docPartPr>
        <w:name w:val="B18FCECD9CFE465F9BE720983415CEE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4AF316D-9AB3-4A09-9580-C54597FF7D4E}"/>
      </w:docPartPr>
      <w:docPartBody>
        <w:p w:rsidR="00E02896" w:rsidRDefault="006A4ABA" w:rsidP="00687005">
          <w:pPr>
            <w:pStyle w:val="B18FCECD9CFE465F9BE720983415CEEA"/>
          </w:pPr>
          <w:r w:rsidRPr="005C5BF9">
            <w:rPr>
              <w:lang w:bidi="lv-LV"/>
            </w:rPr>
            <w:t>Tālruņa numurs</w:t>
          </w:r>
        </w:p>
      </w:docPartBody>
    </w:docPart>
    <w:docPart>
      <w:docPartPr>
        <w:name w:val="09A8FDA88DCD48588439F9DE347F3EB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8A4F0FF-10E1-49AF-87B2-2974CD5E663D}"/>
      </w:docPartPr>
      <w:docPartBody>
        <w:p w:rsidR="00E02896" w:rsidRDefault="006A4ABA" w:rsidP="00687005">
          <w:pPr>
            <w:pStyle w:val="09A8FDA88DCD48588439F9DE347F3EB63"/>
          </w:pPr>
          <w:r w:rsidRPr="00D47183">
            <w:rPr>
              <w:lang w:val="lv-LV" w:bidi="lv-LV"/>
            </w:rPr>
            <w:t>MUMS BŪS BALLĪTE!</w:t>
          </w:r>
        </w:p>
      </w:docPartBody>
    </w:docPart>
    <w:docPart>
      <w:docPartPr>
        <w:name w:val="78EE0AB8A5D740DB944F46147647D81D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1D5A762-16F8-43C9-8592-FA95068587C6}"/>
      </w:docPartPr>
      <w:docPartBody>
        <w:p w:rsidR="00E02896" w:rsidRDefault="006A4ABA" w:rsidP="00687005">
          <w:pPr>
            <w:pStyle w:val="78EE0AB8A5D740DB944F46147647D81D"/>
          </w:pPr>
          <w:r w:rsidRPr="005C5BF9">
            <w:rPr>
              <w:lang w:bidi="lv-LV"/>
            </w:rPr>
            <w:t>Datums un laiks:</w:t>
          </w:r>
        </w:p>
      </w:docPartBody>
    </w:docPart>
    <w:docPart>
      <w:docPartPr>
        <w:name w:val="1482D2B89650488998516275942C9C6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D8D186-7982-45EE-A9C3-D2444348C8C6}"/>
      </w:docPartPr>
      <w:docPartBody>
        <w:p w:rsidR="00E02896" w:rsidRDefault="006A4ABA" w:rsidP="00687005">
          <w:pPr>
            <w:pStyle w:val="1482D2B89650488998516275942C9C63"/>
          </w:pPr>
          <w:r w:rsidRPr="005C5BF9">
            <w:rPr>
              <w:lang w:bidi="lv-LV"/>
            </w:rPr>
            <w:t>Datums</w:t>
          </w:r>
        </w:p>
      </w:docPartBody>
    </w:docPart>
    <w:docPart>
      <w:docPartPr>
        <w:name w:val="BE6780E922D041F38B194744FEDFFD4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8CE3B2-36DB-47B8-806F-F0B6EE677BAC}"/>
      </w:docPartPr>
      <w:docPartBody>
        <w:p w:rsidR="00E02896" w:rsidRDefault="006A4ABA" w:rsidP="00687005">
          <w:pPr>
            <w:pStyle w:val="BE6780E922D041F38B194744FEDFFD4B"/>
          </w:pPr>
          <w:r w:rsidRPr="005C5BF9">
            <w:rPr>
              <w:lang w:bidi="lv-LV"/>
            </w:rPr>
            <w:t>plkst.</w:t>
          </w:r>
        </w:p>
      </w:docPartBody>
    </w:docPart>
    <w:docPart>
      <w:docPartPr>
        <w:name w:val="29A33FA9B9E1468ABB2F153CEFB30B2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CC0A41D-D93E-41FD-B19E-CB09513C10A2}"/>
      </w:docPartPr>
      <w:docPartBody>
        <w:p w:rsidR="00E02896" w:rsidRDefault="006A4ABA" w:rsidP="00687005">
          <w:pPr>
            <w:pStyle w:val="29A33FA9B9E1468ABB2F153CEFB30B20"/>
          </w:pPr>
          <w:r w:rsidRPr="005C5BF9">
            <w:rPr>
              <w:lang w:bidi="lv-LV"/>
            </w:rPr>
            <w:t>Laiks</w:t>
          </w:r>
        </w:p>
      </w:docPartBody>
    </w:docPart>
    <w:docPart>
      <w:docPartPr>
        <w:name w:val="4B333274DE05493BA52A91BD94D4F3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1CD3B1-3813-46D3-810D-9BEFA8EF51CF}"/>
      </w:docPartPr>
      <w:docPartBody>
        <w:p w:rsidR="00E02896" w:rsidRDefault="006A4ABA" w:rsidP="00687005">
          <w:pPr>
            <w:pStyle w:val="4B333274DE05493BA52A91BD94D4F31B"/>
          </w:pPr>
          <w:r w:rsidRPr="005C5BF9">
            <w:rPr>
              <w:lang w:bidi="lv-LV"/>
            </w:rPr>
            <w:t>Vieta:</w:t>
          </w:r>
        </w:p>
      </w:docPartBody>
    </w:docPart>
    <w:docPart>
      <w:docPartPr>
        <w:name w:val="7F63992AF01E4A20812868DB25C417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03712B0-3687-4997-8448-A44BF747640E}"/>
      </w:docPartPr>
      <w:docPartBody>
        <w:p w:rsidR="00E02896" w:rsidRDefault="006A4ABA" w:rsidP="00687005">
          <w:pPr>
            <w:pStyle w:val="7F63992AF01E4A20812868DB25C4178E"/>
          </w:pPr>
          <w:r w:rsidRPr="005C5BF9">
            <w:rPr>
              <w:lang w:bidi="lv-LV"/>
            </w:rPr>
            <w:t>Pasākuma norises vieta</w:t>
          </w:r>
        </w:p>
      </w:docPartBody>
    </w:docPart>
    <w:docPart>
      <w:docPartPr>
        <w:name w:val="150CC78DB7494DDDA74F1E9F91C3E59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592C78B-66CF-4DF3-8A0D-82CFEA2A5FEB}"/>
      </w:docPartPr>
      <w:docPartBody>
        <w:p w:rsidR="00E02896" w:rsidRDefault="006A4ABA" w:rsidP="00687005">
          <w:pPr>
            <w:pStyle w:val="150CC78DB7494DDDA74F1E9F91C3E590"/>
          </w:pPr>
          <w:r w:rsidRPr="005C5BF9">
            <w:rPr>
              <w:lang w:bidi="lv-LV"/>
            </w:rPr>
            <w:t>Atbildiet personai</w:t>
          </w:r>
        </w:p>
      </w:docPartBody>
    </w:docPart>
    <w:docPart>
      <w:docPartPr>
        <w:name w:val="CC5F6A18A6D64E229F669CA6EE6129C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A54B59E-7AA9-4EC1-9049-672AB30863AB}"/>
      </w:docPartPr>
      <w:docPartBody>
        <w:p w:rsidR="00E02896" w:rsidRDefault="006A4ABA" w:rsidP="00687005">
          <w:pPr>
            <w:pStyle w:val="CC5F6A18A6D64E229F669CA6EE6129C7"/>
          </w:pPr>
          <w:r w:rsidRPr="005C5BF9">
            <w:rPr>
              <w:lang w:bidi="lv-LV"/>
            </w:rPr>
            <w:t>Nosaukums</w:t>
          </w:r>
        </w:p>
      </w:docPartBody>
    </w:docPart>
    <w:docPart>
      <w:docPartPr>
        <w:name w:val="0CBDBAFE368142129BD8AECABF83B79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3389DAD-EA9D-4D74-B9E7-EB087444E525}"/>
      </w:docPartPr>
      <w:docPartBody>
        <w:p w:rsidR="00E02896" w:rsidRDefault="006A4ABA" w:rsidP="00687005">
          <w:pPr>
            <w:pStyle w:val="0CBDBAFE368142129BD8AECABF83B79E"/>
          </w:pPr>
          <w:r w:rsidRPr="005C5BF9">
            <w:rPr>
              <w:lang w:bidi="lv-LV"/>
            </w:rPr>
            <w:t>līdz:</w:t>
          </w:r>
        </w:p>
      </w:docPartBody>
    </w:docPart>
    <w:docPart>
      <w:docPartPr>
        <w:name w:val="1AE06D8D87F84749BF28B685C71472B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307C520-DCE9-4ECD-A882-09BB10E9E166}"/>
      </w:docPartPr>
      <w:docPartBody>
        <w:p w:rsidR="00E02896" w:rsidRDefault="006A4ABA" w:rsidP="00687005">
          <w:pPr>
            <w:pStyle w:val="1AE06D8D87F84749BF28B685C71472B5"/>
          </w:pPr>
          <w:r w:rsidRPr="005C5BF9">
            <w:rPr>
              <w:lang w:bidi="lv-LV"/>
            </w:rPr>
            <w:t>Datums</w:t>
          </w:r>
        </w:p>
      </w:docPartBody>
    </w:docPart>
    <w:docPart>
      <w:docPartPr>
        <w:name w:val="FCAEE6CD89CF4240B969F4699786E03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C9B9CFB-DF06-4078-8D50-0C7C1DD69678}"/>
      </w:docPartPr>
      <w:docPartBody>
        <w:p w:rsidR="00E02896" w:rsidRDefault="006A4ABA" w:rsidP="00687005">
          <w:pPr>
            <w:pStyle w:val="FCAEE6CD89CF4240B969F4699786E034"/>
          </w:pPr>
          <w:r w:rsidRPr="005C5BF9">
            <w:rPr>
              <w:lang w:bidi="lv-LV"/>
            </w:rPr>
            <w:t>Tālrunis:</w:t>
          </w:r>
        </w:p>
      </w:docPartBody>
    </w:docPart>
    <w:docPart>
      <w:docPartPr>
        <w:name w:val="C9DEA47C6108441E91B8B6BC8867E8F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78A95C-A61C-49AF-9E61-F98EC3508242}"/>
      </w:docPartPr>
      <w:docPartBody>
        <w:p w:rsidR="00E02896" w:rsidRDefault="006A4ABA" w:rsidP="00687005">
          <w:pPr>
            <w:pStyle w:val="C9DEA47C6108441E91B8B6BC8867E8F2"/>
          </w:pPr>
          <w:r w:rsidRPr="005C5BF9">
            <w:rPr>
              <w:lang w:bidi="lv-LV"/>
            </w:rPr>
            <w:t>Tālruņa numurs</w:t>
          </w:r>
        </w:p>
      </w:docPartBody>
    </w:docPart>
    <w:docPart>
      <w:docPartPr>
        <w:name w:val="1D63E41571D143E6A51FA44F711708E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6FC05B9-884A-4C88-A47C-A7372109EF98}"/>
      </w:docPartPr>
      <w:docPartBody>
        <w:p w:rsidR="00E02896" w:rsidRDefault="006A4ABA" w:rsidP="00687005">
          <w:pPr>
            <w:pStyle w:val="1D63E41571D143E6A51FA44F711708E32"/>
          </w:pPr>
          <w:r w:rsidRPr="00D47183">
            <w:rPr>
              <w:lang w:val="lv-LV" w:bidi="lv-LV"/>
            </w:rPr>
            <w:t>MUMS BŪS BALLĪTE!</w:t>
          </w:r>
        </w:p>
      </w:docPartBody>
    </w:docPart>
    <w:docPart>
      <w:docPartPr>
        <w:name w:val="0C8B8A15AD7143D5A4426EEE6E79CD5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DCC2A30-FF02-490F-A632-77A996A627AD}"/>
      </w:docPartPr>
      <w:docPartBody>
        <w:p w:rsidR="00E02896" w:rsidRDefault="006A4ABA" w:rsidP="00687005">
          <w:pPr>
            <w:pStyle w:val="0C8B8A15AD7143D5A4426EEE6E79CD58"/>
          </w:pPr>
          <w:r w:rsidRPr="005C5BF9">
            <w:rPr>
              <w:lang w:bidi="lv-LV"/>
            </w:rPr>
            <w:t>Datums un laiks:</w:t>
          </w:r>
        </w:p>
      </w:docPartBody>
    </w:docPart>
    <w:docPart>
      <w:docPartPr>
        <w:name w:val="081FFCFA4E53469EB5935B5BBE35B3F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00A1734-734A-4CA9-9D7B-1CF14A760FD3}"/>
      </w:docPartPr>
      <w:docPartBody>
        <w:p w:rsidR="00E02896" w:rsidRDefault="006A4ABA" w:rsidP="00687005">
          <w:pPr>
            <w:pStyle w:val="081FFCFA4E53469EB5935B5BBE35B3FA"/>
          </w:pPr>
          <w:r w:rsidRPr="005C5BF9">
            <w:rPr>
              <w:lang w:bidi="lv-LV"/>
            </w:rPr>
            <w:t>Datums</w:t>
          </w:r>
        </w:p>
      </w:docPartBody>
    </w:docPart>
    <w:docPart>
      <w:docPartPr>
        <w:name w:val="58419D1508D74502AF85A6B2C884FEBA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3FB2420-5111-4A47-AAF3-AEF48D557A74}"/>
      </w:docPartPr>
      <w:docPartBody>
        <w:p w:rsidR="00E02896" w:rsidRDefault="006A4ABA" w:rsidP="00687005">
          <w:pPr>
            <w:pStyle w:val="58419D1508D74502AF85A6B2C884FEBA"/>
          </w:pPr>
          <w:r w:rsidRPr="005C5BF9">
            <w:rPr>
              <w:lang w:bidi="lv-LV"/>
            </w:rPr>
            <w:t>plkst.</w:t>
          </w:r>
        </w:p>
      </w:docPartBody>
    </w:docPart>
    <w:docPart>
      <w:docPartPr>
        <w:name w:val="1460C3DCFE624287AE74D851DB26F9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EB286EC-F8E8-4A82-8151-C44712AACFE1}"/>
      </w:docPartPr>
      <w:docPartBody>
        <w:p w:rsidR="00E02896" w:rsidRDefault="006A4ABA" w:rsidP="00687005">
          <w:pPr>
            <w:pStyle w:val="1460C3DCFE624287AE74D851DB26F940"/>
          </w:pPr>
          <w:r w:rsidRPr="005C5BF9">
            <w:rPr>
              <w:lang w:bidi="lv-LV"/>
            </w:rPr>
            <w:t>Laiks</w:t>
          </w:r>
        </w:p>
      </w:docPartBody>
    </w:docPart>
    <w:docPart>
      <w:docPartPr>
        <w:name w:val="772279A7E8FA4F26A311A884873E42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562DAFF-7EB6-45B8-B061-F796FAA1B10F}"/>
      </w:docPartPr>
      <w:docPartBody>
        <w:p w:rsidR="00E02896" w:rsidRDefault="006A4ABA" w:rsidP="00687005">
          <w:pPr>
            <w:pStyle w:val="772279A7E8FA4F26A311A884873E4203"/>
          </w:pPr>
          <w:r w:rsidRPr="005C5BF9">
            <w:rPr>
              <w:lang w:bidi="lv-LV"/>
            </w:rPr>
            <w:t>Vieta:</w:t>
          </w:r>
        </w:p>
      </w:docPartBody>
    </w:docPart>
    <w:docPart>
      <w:docPartPr>
        <w:name w:val="978C31B2AA354DE58E46443AA41FE02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6EDE5D1-F05F-4B61-B674-8A31C5855EE4}"/>
      </w:docPartPr>
      <w:docPartBody>
        <w:p w:rsidR="00E02896" w:rsidRDefault="006A4ABA" w:rsidP="00687005">
          <w:pPr>
            <w:pStyle w:val="978C31B2AA354DE58E46443AA41FE025"/>
          </w:pPr>
          <w:r w:rsidRPr="005C5BF9">
            <w:rPr>
              <w:lang w:bidi="lv-LV"/>
            </w:rPr>
            <w:t>Pasākuma norises vieta</w:t>
          </w:r>
        </w:p>
      </w:docPartBody>
    </w:docPart>
    <w:docPart>
      <w:docPartPr>
        <w:name w:val="C4AE547754E34B08AB2DF3CB1D24932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928003C-1BDA-4A95-90D6-65877075EF8E}"/>
      </w:docPartPr>
      <w:docPartBody>
        <w:p w:rsidR="00E02896" w:rsidRDefault="006A4ABA" w:rsidP="00687005">
          <w:pPr>
            <w:pStyle w:val="C4AE547754E34B08AB2DF3CB1D24932B"/>
          </w:pPr>
          <w:r w:rsidRPr="005C5BF9">
            <w:rPr>
              <w:lang w:bidi="lv-LV"/>
            </w:rPr>
            <w:t>Atbildiet personai</w:t>
          </w:r>
        </w:p>
      </w:docPartBody>
    </w:docPart>
    <w:docPart>
      <w:docPartPr>
        <w:name w:val="B29F47A938A24B478CF1213FB73ADD4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7E56612-F2AB-41B6-BD57-B651D8C1BA8F}"/>
      </w:docPartPr>
      <w:docPartBody>
        <w:p w:rsidR="00E02896" w:rsidRDefault="006A4ABA" w:rsidP="00687005">
          <w:pPr>
            <w:pStyle w:val="B29F47A938A24B478CF1213FB73ADD46"/>
          </w:pPr>
          <w:r w:rsidRPr="005C5BF9">
            <w:rPr>
              <w:lang w:bidi="lv-LV"/>
            </w:rPr>
            <w:t>Nosaukums</w:t>
          </w:r>
        </w:p>
      </w:docPartBody>
    </w:docPart>
    <w:docPart>
      <w:docPartPr>
        <w:name w:val="415FA9B3D8B144E18BC9585A31A9A566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ACA855C-304F-4EBF-A59C-2D23C2AC1882}"/>
      </w:docPartPr>
      <w:docPartBody>
        <w:p w:rsidR="00E02896" w:rsidRDefault="006A4ABA" w:rsidP="00687005">
          <w:pPr>
            <w:pStyle w:val="415FA9B3D8B144E18BC9585A31A9A566"/>
          </w:pPr>
          <w:r w:rsidRPr="005C5BF9">
            <w:rPr>
              <w:lang w:bidi="lv-LV"/>
            </w:rPr>
            <w:t>līdz:</w:t>
          </w:r>
        </w:p>
      </w:docPartBody>
    </w:docPart>
    <w:docPart>
      <w:docPartPr>
        <w:name w:val="634357B0BCA04C0CAED1E4C5DF1E270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D8A6AE9-72E6-4152-AA9C-478EC5C0BA3F}"/>
      </w:docPartPr>
      <w:docPartBody>
        <w:p w:rsidR="00E02896" w:rsidRDefault="006A4ABA" w:rsidP="00687005">
          <w:pPr>
            <w:pStyle w:val="634357B0BCA04C0CAED1E4C5DF1E2708"/>
          </w:pPr>
          <w:r w:rsidRPr="005C5BF9">
            <w:rPr>
              <w:lang w:bidi="lv-LV"/>
            </w:rPr>
            <w:t>Datums</w:t>
          </w:r>
        </w:p>
      </w:docPartBody>
    </w:docPart>
    <w:docPart>
      <w:docPartPr>
        <w:name w:val="0780C52A2C8A421FA021A386208744D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8B268A9-7D86-4DBD-B61A-C26644E8F723}"/>
      </w:docPartPr>
      <w:docPartBody>
        <w:p w:rsidR="00E02896" w:rsidRDefault="006A4ABA" w:rsidP="00687005">
          <w:pPr>
            <w:pStyle w:val="0780C52A2C8A421FA021A386208744D2"/>
          </w:pPr>
          <w:r w:rsidRPr="005C5BF9">
            <w:rPr>
              <w:lang w:bidi="lv-LV"/>
            </w:rPr>
            <w:t>Tālrunis:</w:t>
          </w:r>
        </w:p>
      </w:docPartBody>
    </w:docPart>
    <w:docPart>
      <w:docPartPr>
        <w:name w:val="5EBE9D80C7164819BF294B8E1BB07AA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35D8B99-C965-43A7-854C-6B4C92F3703D}"/>
      </w:docPartPr>
      <w:docPartBody>
        <w:p w:rsidR="00E02896" w:rsidRDefault="006A4ABA" w:rsidP="00687005">
          <w:pPr>
            <w:pStyle w:val="5EBE9D80C7164819BF294B8E1BB07AA5"/>
          </w:pPr>
          <w:r w:rsidRPr="005C5BF9">
            <w:rPr>
              <w:lang w:bidi="lv-LV"/>
            </w:rPr>
            <w:t>Tālruņa numurs</w:t>
          </w:r>
        </w:p>
      </w:docPartBody>
    </w:docPart>
    <w:docPart>
      <w:docPartPr>
        <w:name w:val="BC1041706C85471EA994945DF715091B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8E3636A-7B7A-41D1-A0D4-8B6DE836C6FE}"/>
      </w:docPartPr>
      <w:docPartBody>
        <w:p w:rsidR="00000000" w:rsidRDefault="00AC1B6A" w:rsidP="00AC1B6A">
          <w:pPr>
            <w:pStyle w:val="BC1041706C85471EA994945DF715091B"/>
          </w:pPr>
          <w:r w:rsidRPr="002F407A">
            <w:rPr>
              <w:lang w:val="lv-LV" w:bidi="lv-LV"/>
            </w:rPr>
            <w:t>LAI PIEDALĪTOS</w:t>
          </w:r>
        </w:p>
      </w:docPartBody>
    </w:docPart>
    <w:docPart>
      <w:docPartPr>
        <w:name w:val="56AD2ED8A79D451BB8EC085997C08837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B6DEC0-E118-4ACA-A285-CF3C59BD5B2A}"/>
      </w:docPartPr>
      <w:docPartBody>
        <w:p w:rsidR="00000000" w:rsidRDefault="00AC1B6A" w:rsidP="00AC1B6A">
          <w:pPr>
            <w:pStyle w:val="56AD2ED8A79D451BB8EC085997C08837"/>
          </w:pPr>
          <w:r w:rsidRPr="002F407A">
            <w:rPr>
              <w:lang w:val="lv-LV" w:bidi="lv-LV"/>
            </w:rPr>
            <w:t>PASĀKUMA NOSAUKUMS</w:t>
          </w:r>
        </w:p>
      </w:docPartBody>
    </w:docPart>
    <w:docPart>
      <w:docPartPr>
        <w:name w:val="FFD7F046CF044D4FB661E2F5CF6CF2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63361A-9A98-4DCF-AD0F-3CBE9B18D76D}"/>
      </w:docPartPr>
      <w:docPartBody>
        <w:p w:rsidR="00000000" w:rsidRDefault="00AC1B6A" w:rsidP="00AC1B6A">
          <w:pPr>
            <w:pStyle w:val="FFD7F046CF044D4FB661E2F5CF6CF289"/>
          </w:pPr>
          <w:r w:rsidRPr="002F407A">
            <w:rPr>
              <w:lang w:val="lv-LV" w:bidi="lv-LV"/>
            </w:rPr>
            <w:t>LAI PIEDALĪTOS</w:t>
          </w:r>
        </w:p>
      </w:docPartBody>
    </w:docPart>
    <w:docPart>
      <w:docPartPr>
        <w:name w:val="85B2AC5E70F84C21A1F9648C5AF7809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C32CBFBD-AFE7-44F3-ACB1-52764DB9EEB8}"/>
      </w:docPartPr>
      <w:docPartBody>
        <w:p w:rsidR="00000000" w:rsidRDefault="00AC1B6A" w:rsidP="00AC1B6A">
          <w:pPr>
            <w:pStyle w:val="85B2AC5E70F84C21A1F9648C5AF7809C"/>
          </w:pPr>
          <w:r w:rsidRPr="002F407A">
            <w:rPr>
              <w:lang w:val="lv-LV" w:bidi="lv-LV"/>
            </w:rPr>
            <w:t>PASĀKUMA NOSAUKUMS</w:t>
          </w:r>
        </w:p>
      </w:docPartBody>
    </w:docPart>
    <w:docPart>
      <w:docPartPr>
        <w:name w:val="069B29113A134D319C81EFE34E8349D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E453BEBC-32B0-4013-B66E-B9C461614D90}"/>
      </w:docPartPr>
      <w:docPartBody>
        <w:p w:rsidR="00000000" w:rsidRDefault="00AC1B6A" w:rsidP="00AC1B6A">
          <w:pPr>
            <w:pStyle w:val="069B29113A134D319C81EFE34E8349D5"/>
          </w:pPr>
          <w:r w:rsidRPr="002F407A">
            <w:rPr>
              <w:lang w:val="lv-LV" w:bidi="lv-LV"/>
            </w:rPr>
            <w:t>LAI PIEDALĪTOS</w:t>
          </w:r>
        </w:p>
      </w:docPartBody>
    </w:docPart>
    <w:docPart>
      <w:docPartPr>
        <w:name w:val="EEFA1D7006604DABA3C04D56D2C40BE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FDD0BDB8-C240-4795-B212-CC65801B934A}"/>
      </w:docPartPr>
      <w:docPartBody>
        <w:p w:rsidR="00000000" w:rsidRDefault="00AC1B6A" w:rsidP="00AC1B6A">
          <w:pPr>
            <w:pStyle w:val="EEFA1D7006604DABA3C04D56D2C40BE2"/>
          </w:pPr>
          <w:r w:rsidRPr="002F407A">
            <w:rPr>
              <w:lang w:val="lv-LV" w:bidi="lv-LV"/>
            </w:rPr>
            <w:t>PASĀKUMA NOSAUKUMS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icrosoft Sans Serif">
    <w:panose1 w:val="020B0604020202020204"/>
    <w:charset w:val="EE"/>
    <w:family w:val="swiss"/>
    <w:pitch w:val="variable"/>
    <w:sig w:usb0="E1002AFF" w:usb1="C0000002" w:usb2="00000008" w:usb3="00000000" w:csb0="000101FF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  <w:font w:name="SimHei">
    <w:altName w:val="黑体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87005"/>
    <w:rsid w:val="00623D67"/>
    <w:rsid w:val="00687005"/>
    <w:rsid w:val="006A4ABA"/>
    <w:rsid w:val="00856054"/>
    <w:rsid w:val="0093160B"/>
    <w:rsid w:val="00AC1B6A"/>
    <w:rsid w:val="00AD16AB"/>
    <w:rsid w:val="00E02896"/>
    <w:rsid w:val="00EF5F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N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lv-LV" w:eastAsia="en-I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687005"/>
    <w:rPr>
      <w:rFonts w:cs="Times New Roman"/>
      <w:sz w:val="3276"/>
      <w:szCs w:val="327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6A4ABA"/>
    <w:rPr>
      <w:color w:val="808080"/>
    </w:rPr>
  </w:style>
  <w:style w:type="paragraph" w:customStyle="1" w:styleId="6F401A3385004FA9825EC942A31F730D">
    <w:name w:val="6F401A3385004FA9825EC942A31F730D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CB41E7763D5E4FFB9370D534D72C9EB1">
    <w:name w:val="CB41E7763D5E4FFB9370D534D72C9EB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D530804936F43E2B472D9F8286AC2CC">
    <w:name w:val="BD530804936F43E2B472D9F8286AC2CC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6F401A3385004FA9825EC942A31F730D1">
    <w:name w:val="6F401A3385004FA9825EC942A31F730D1"/>
    <w:rsid w:val="00687005"/>
    <w:pPr>
      <w:spacing w:after="0" w:line="240" w:lineRule="auto"/>
    </w:pPr>
    <w:rPr>
      <w:rFonts w:eastAsiaTheme="minorHAnsi"/>
      <w:lang w:val="en-US" w:eastAsia="en-US"/>
    </w:rPr>
  </w:style>
  <w:style w:type="paragraph" w:customStyle="1" w:styleId="BCA673B8E9294355A8FF183849C1E974">
    <w:name w:val="BCA673B8E9294355A8FF183849C1E974"/>
    <w:rsid w:val="00687005"/>
  </w:style>
  <w:style w:type="paragraph" w:customStyle="1" w:styleId="DE7AF464BA4B41F3A9F54E7BD333B987">
    <w:name w:val="DE7AF464BA4B41F3A9F54E7BD333B987"/>
    <w:rsid w:val="00687005"/>
  </w:style>
  <w:style w:type="paragraph" w:customStyle="1" w:styleId="EC0CD34C5D124C93ACE754B31EAD1F03">
    <w:name w:val="EC0CD34C5D124C93ACE754B31EAD1F03"/>
    <w:rsid w:val="00687005"/>
  </w:style>
  <w:style w:type="paragraph" w:customStyle="1" w:styleId="2292B91E6DDF4D97BB670BE7201CCEE2">
    <w:name w:val="2292B91E6DDF4D97BB670BE7201CCEE2"/>
    <w:rsid w:val="00687005"/>
  </w:style>
  <w:style w:type="paragraph" w:customStyle="1" w:styleId="C12ADBE5D031408285A7EA4BA74710A9">
    <w:name w:val="C12ADBE5D031408285A7EA4BA74710A9"/>
    <w:rsid w:val="00687005"/>
  </w:style>
  <w:style w:type="paragraph" w:customStyle="1" w:styleId="894F53839A3E4A2D82251832E382EF68">
    <w:name w:val="894F53839A3E4A2D82251832E382EF68"/>
    <w:rsid w:val="00687005"/>
  </w:style>
  <w:style w:type="paragraph" w:customStyle="1" w:styleId="0613D99CBF614BF78B1036A03B594659">
    <w:name w:val="0613D99CBF614BF78B1036A03B594659"/>
    <w:rsid w:val="00687005"/>
  </w:style>
  <w:style w:type="paragraph" w:customStyle="1" w:styleId="6235AF5527944477BBCF51D41C6DFA89">
    <w:name w:val="6235AF5527944477BBCF51D41C6DFA89"/>
    <w:rsid w:val="00687005"/>
  </w:style>
  <w:style w:type="paragraph" w:customStyle="1" w:styleId="1B2ED88E38B4498D83626F347AA38309">
    <w:name w:val="1B2ED88E38B4498D83626F347AA38309"/>
    <w:rsid w:val="00687005"/>
  </w:style>
  <w:style w:type="paragraph" w:customStyle="1" w:styleId="EEACE172E56D486F9B11A7F0C2AF649E">
    <w:name w:val="EEACE172E56D486F9B11A7F0C2AF649E"/>
    <w:rsid w:val="00687005"/>
  </w:style>
  <w:style w:type="paragraph" w:customStyle="1" w:styleId="0709C0AC8E3A47A987C88448D565666F">
    <w:name w:val="0709C0AC8E3A47A987C88448D565666F"/>
    <w:rsid w:val="00687005"/>
  </w:style>
  <w:style w:type="paragraph" w:customStyle="1" w:styleId="07B5C3FAD0F84EB0AE89FFE4A201318B">
    <w:name w:val="07B5C3FAD0F84EB0AE89FFE4A201318B"/>
    <w:rsid w:val="00687005"/>
  </w:style>
  <w:style w:type="paragraph" w:customStyle="1" w:styleId="BBCBECDEA1FB4A14A1A4A9D2403A4A1A">
    <w:name w:val="BBCBECDEA1FB4A14A1A4A9D2403A4A1A"/>
    <w:rsid w:val="00687005"/>
  </w:style>
  <w:style w:type="paragraph" w:customStyle="1" w:styleId="6C30C973EB3742B9BE8BF3A4D7AF69D2">
    <w:name w:val="6C30C973EB3742B9BE8BF3A4D7AF69D2"/>
    <w:rsid w:val="00687005"/>
  </w:style>
  <w:style w:type="paragraph" w:customStyle="1" w:styleId="23CE1007A85247969907FEDB2F43AF89">
    <w:name w:val="23CE1007A85247969907FEDB2F43AF89"/>
    <w:rsid w:val="00687005"/>
  </w:style>
  <w:style w:type="paragraph" w:customStyle="1" w:styleId="FC3FA788B3E449A7A0182845326F9AA6">
    <w:name w:val="FC3FA788B3E449A7A0182845326F9AA6"/>
    <w:rsid w:val="00687005"/>
  </w:style>
  <w:style w:type="paragraph" w:customStyle="1" w:styleId="5E6986D25B6348E2932E9AB8C9A612D6">
    <w:name w:val="5E6986D25B6348E2932E9AB8C9A612D6"/>
    <w:rsid w:val="00687005"/>
  </w:style>
  <w:style w:type="paragraph" w:customStyle="1" w:styleId="3AB919D1BFD54F3C9944FCEA07CB8A96">
    <w:name w:val="3AB919D1BFD54F3C9944FCEA07CB8A96"/>
    <w:rsid w:val="00687005"/>
  </w:style>
  <w:style w:type="paragraph" w:customStyle="1" w:styleId="E4493B72900449F694F684808668CE21">
    <w:name w:val="E4493B72900449F694F684808668CE21"/>
    <w:rsid w:val="00687005"/>
  </w:style>
  <w:style w:type="paragraph" w:customStyle="1" w:styleId="AFEFAFD7FCC64F3F80873B99721E61AF">
    <w:name w:val="AFEFAFD7FCC64F3F80873B99721E61AF"/>
    <w:rsid w:val="00687005"/>
  </w:style>
  <w:style w:type="paragraph" w:customStyle="1" w:styleId="28C81EB322094950B6369B703D10CE4E">
    <w:name w:val="28C81EB322094950B6369B703D10CE4E"/>
    <w:rsid w:val="00687005"/>
  </w:style>
  <w:style w:type="paragraph" w:customStyle="1" w:styleId="0F07920F3E4A4BE081903DD7B997F262">
    <w:name w:val="0F07920F3E4A4BE081903DD7B997F262"/>
    <w:rsid w:val="00687005"/>
  </w:style>
  <w:style w:type="paragraph" w:customStyle="1" w:styleId="8676880F74354B2C880B457DFD02148F">
    <w:name w:val="8676880F74354B2C880B457DFD02148F"/>
    <w:rsid w:val="00687005"/>
  </w:style>
  <w:style w:type="paragraph" w:customStyle="1" w:styleId="F3834EAA3AAA4555BB983B1B0CF970F2">
    <w:name w:val="F3834EAA3AAA4555BB983B1B0CF970F2"/>
    <w:rsid w:val="00687005"/>
  </w:style>
  <w:style w:type="paragraph" w:customStyle="1" w:styleId="5A50096EDA054FA1BEB600E343DDD0A8">
    <w:name w:val="5A50096EDA054FA1BEB600E343DDD0A8"/>
    <w:rsid w:val="00687005"/>
  </w:style>
  <w:style w:type="paragraph" w:customStyle="1" w:styleId="CA2E8E37AD0C47CBA6B43B94BA21E2F8">
    <w:name w:val="CA2E8E37AD0C47CBA6B43B94BA21E2F8"/>
    <w:rsid w:val="00687005"/>
  </w:style>
  <w:style w:type="paragraph" w:customStyle="1" w:styleId="0834639B26224E778BF770BFFBB452D0">
    <w:name w:val="0834639B26224E778BF770BFFBB452D0"/>
    <w:rsid w:val="00687005"/>
  </w:style>
  <w:style w:type="paragraph" w:customStyle="1" w:styleId="CACCF7639AF14C63A7151F36AA982E05">
    <w:name w:val="CACCF7639AF14C63A7151F36AA982E05"/>
    <w:rsid w:val="00687005"/>
  </w:style>
  <w:style w:type="paragraph" w:customStyle="1" w:styleId="741C67BB9CE64109A281FF89AEACBA1A">
    <w:name w:val="741C67BB9CE64109A281FF89AEACBA1A"/>
    <w:rsid w:val="00687005"/>
  </w:style>
  <w:style w:type="paragraph" w:customStyle="1" w:styleId="7AF87A343D724550956FECF4F887D2F7">
    <w:name w:val="7AF87A343D724550956FECF4F887D2F7"/>
    <w:rsid w:val="00687005"/>
  </w:style>
  <w:style w:type="paragraph" w:customStyle="1" w:styleId="573AF52997B44E96A8274FCCFFDE919F">
    <w:name w:val="573AF52997B44E96A8274FCCFFDE919F"/>
    <w:rsid w:val="00687005"/>
  </w:style>
  <w:style w:type="paragraph" w:customStyle="1" w:styleId="E004D8DF7B9942CBAABDB27067A2C3EF">
    <w:name w:val="E004D8DF7B9942CBAABDB27067A2C3EF"/>
    <w:rsid w:val="00687005"/>
  </w:style>
  <w:style w:type="paragraph" w:customStyle="1" w:styleId="2FCDBB3B85AE43C0AACD70CC05553EA0">
    <w:name w:val="2FCDBB3B85AE43C0AACD70CC05553EA0"/>
    <w:rsid w:val="00687005"/>
  </w:style>
  <w:style w:type="paragraph" w:customStyle="1" w:styleId="A48126224F6C434C82AC5A7A51A8C705">
    <w:name w:val="A48126224F6C434C82AC5A7A51A8C705"/>
    <w:rsid w:val="00687005"/>
  </w:style>
  <w:style w:type="paragraph" w:customStyle="1" w:styleId="86E9459A428D4E51A6FB4D6AF0F29DF8">
    <w:name w:val="86E9459A428D4E51A6FB4D6AF0F29DF8"/>
    <w:rsid w:val="00687005"/>
  </w:style>
  <w:style w:type="paragraph" w:customStyle="1" w:styleId="10F39CB638E345E784131F579851D2D7">
    <w:name w:val="10F39CB638E345E784131F579851D2D7"/>
    <w:rsid w:val="00687005"/>
  </w:style>
  <w:style w:type="paragraph" w:customStyle="1" w:styleId="DF59F4B7670A4C7EBE669DA477D964F2">
    <w:name w:val="DF59F4B7670A4C7EBE669DA477D964F2"/>
    <w:rsid w:val="00687005"/>
  </w:style>
  <w:style w:type="paragraph" w:customStyle="1" w:styleId="FC71084C9D2544148355CB3E8E72A0E6">
    <w:name w:val="FC71084C9D2544148355CB3E8E72A0E6"/>
    <w:rsid w:val="00687005"/>
  </w:style>
  <w:style w:type="paragraph" w:customStyle="1" w:styleId="E55ACC37B2FF4883977FB6B650E8541D">
    <w:name w:val="E55ACC37B2FF4883977FB6B650E8541D"/>
    <w:rsid w:val="00687005"/>
  </w:style>
  <w:style w:type="paragraph" w:customStyle="1" w:styleId="DD2490607BAD44039E5D7D64448FAC35">
    <w:name w:val="DD2490607BAD44039E5D7D64448FAC35"/>
    <w:rsid w:val="00687005"/>
  </w:style>
  <w:style w:type="paragraph" w:customStyle="1" w:styleId="2B7A56CE0D5E4D4185C4CBC77F8485AA">
    <w:name w:val="2B7A56CE0D5E4D4185C4CBC77F8485AA"/>
    <w:rsid w:val="00687005"/>
  </w:style>
  <w:style w:type="paragraph" w:customStyle="1" w:styleId="CAAC684604C64D21BD43DC80C6282CC7">
    <w:name w:val="CAAC684604C64D21BD43DC80C6282CC7"/>
    <w:rsid w:val="00687005"/>
  </w:style>
  <w:style w:type="paragraph" w:customStyle="1" w:styleId="3E94B7C1F9F04B489C22407D12E9013D">
    <w:name w:val="3E94B7C1F9F04B489C22407D12E9013D"/>
    <w:rsid w:val="00687005"/>
  </w:style>
  <w:style w:type="paragraph" w:customStyle="1" w:styleId="0ADF122015E0451789438FADAD38540A">
    <w:name w:val="0ADF122015E0451789438FADAD38540A"/>
    <w:rsid w:val="00687005"/>
  </w:style>
  <w:style w:type="paragraph" w:customStyle="1" w:styleId="D19DE13C1F9741BB93176B5FB418716A">
    <w:name w:val="D19DE13C1F9741BB93176B5FB418716A"/>
    <w:rsid w:val="00687005"/>
  </w:style>
  <w:style w:type="paragraph" w:customStyle="1" w:styleId="3A687F33674542C288044B13A34E03EA">
    <w:name w:val="3A687F33674542C288044B13A34E03EA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1">
    <w:name w:val="3A687F33674542C288044B13A34E03EA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74C3A33A9C2476AB79DA47B7F363B96">
    <w:name w:val="774C3A33A9C2476AB79DA47B7F363B9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2">
    <w:name w:val="3A687F33674542C288044B13A34E03EA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">
    <w:name w:val="644E9F3B82F0412B8EDF26BD5A090D9E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">
    <w:name w:val="497EC1DFCA94472FB1D3B8D25DCC7A7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">
    <w:name w:val="363293D9237F4CE783C47E45A71E5D6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">
    <w:name w:val="DA79047500F04E96A6EA7DA31B45375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">
    <w:name w:val="3750E7C5827E45B3A7751715893BD78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">
    <w:name w:val="1F4B54E1BDBE4183805328D67E84D72C"/>
    <w:rsid w:val="00687005"/>
  </w:style>
  <w:style w:type="paragraph" w:customStyle="1" w:styleId="7A4711CDD2664B6CB411B58991090821">
    <w:name w:val="7A4711CDD2664B6CB411B58991090821"/>
    <w:rsid w:val="00687005"/>
  </w:style>
  <w:style w:type="paragraph" w:customStyle="1" w:styleId="7E2B24AFBE62462D854DF052E15FC283">
    <w:name w:val="7E2B24AFBE62462D854DF052E15FC283"/>
    <w:rsid w:val="00687005"/>
  </w:style>
  <w:style w:type="paragraph" w:customStyle="1" w:styleId="8F61A0E3E3ED44799329F4298F9810A3">
    <w:name w:val="8F61A0E3E3ED44799329F4298F9810A3"/>
    <w:rsid w:val="00687005"/>
  </w:style>
  <w:style w:type="paragraph" w:customStyle="1" w:styleId="2B59049F71E1486C8BFBDDF241524480">
    <w:name w:val="2B59049F71E1486C8BFBDDF241524480"/>
    <w:rsid w:val="00687005"/>
  </w:style>
  <w:style w:type="paragraph" w:customStyle="1" w:styleId="F0194A0645854BCC8FDD46EE92BB20A6">
    <w:name w:val="F0194A0645854BCC8FDD46EE92BB20A6"/>
    <w:rsid w:val="00687005"/>
  </w:style>
  <w:style w:type="paragraph" w:customStyle="1" w:styleId="35C33890EB874E1FAB1332C5D98E1749">
    <w:name w:val="35C33890EB874E1FAB1332C5D98E1749"/>
    <w:rsid w:val="00687005"/>
  </w:style>
  <w:style w:type="paragraph" w:customStyle="1" w:styleId="81A37D1692B6490EA4C5A8B089F1030E">
    <w:name w:val="81A37D1692B6490EA4C5A8B089F1030E"/>
    <w:rsid w:val="00687005"/>
  </w:style>
  <w:style w:type="paragraph" w:customStyle="1" w:styleId="F11D3BEA65C74C9EA14069C46BABCFB6">
    <w:name w:val="F11D3BEA65C74C9EA14069C46BABCFB6"/>
    <w:rsid w:val="00687005"/>
  </w:style>
  <w:style w:type="paragraph" w:customStyle="1" w:styleId="962C96EDD04B4B5E9428A2EAF331E689">
    <w:name w:val="962C96EDD04B4B5E9428A2EAF331E689"/>
    <w:rsid w:val="00687005"/>
  </w:style>
  <w:style w:type="paragraph" w:customStyle="1" w:styleId="1F4B54E1BDBE4183805328D67E84D72C1">
    <w:name w:val="1F4B54E1BDBE4183805328D67E84D72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1">
    <w:name w:val="7A4711CDD2664B6CB411B5899109082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1">
    <w:name w:val="7E2B24AFBE62462D854DF052E15FC28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1">
    <w:name w:val="8F61A0E3E3ED44799329F4298F9810A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1">
    <w:name w:val="2B59049F71E1486C8BFBDDF241524480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1">
    <w:name w:val="F0194A0645854BCC8FDD46EE92BB20A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1">
    <w:name w:val="35C33890EB874E1FAB1332C5D98E174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1">
    <w:name w:val="81A37D1692B6490EA4C5A8B089F1030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1">
    <w:name w:val="F11D3BEA65C74C9EA14069C46BABCF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1">
    <w:name w:val="962C96EDD04B4B5E9428A2EAF331E68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3">
    <w:name w:val="3A687F33674542C288044B13A34E03EA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1">
    <w:name w:val="644E9F3B82F0412B8EDF26BD5A090D9E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1">
    <w:name w:val="497EC1DFCA94472FB1D3B8D25DCC7A7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">
    <w:name w:val="8C682743036A4817A985A99F8CEDCF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1">
    <w:name w:val="363293D9237F4CE783C47E45A71E5D67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1">
    <w:name w:val="DA79047500F04E96A6EA7DA31B45375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1">
    <w:name w:val="3750E7C5827E45B3A7751715893BD78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">
    <w:name w:val="15C5C8A154E34B2D9A3E02D1ACEEA40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">
    <w:name w:val="8CC4D4CC071D430AB510A84047C05CF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">
    <w:name w:val="EB00C42497DB49B3A8FAD4B8B891A1DC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">
    <w:name w:val="80EAFD20901347B489D02FF4A738336F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">
    <w:name w:val="ECCF90005FBF44ABB138B4F5399AE36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">
    <w:name w:val="C8254711DA5D4400B69B6A816A828D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2">
    <w:name w:val="1F4B54E1BDBE4183805328D67E84D72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A4711CDD2664B6CB411B589910908212">
    <w:name w:val="7A4711CDD2664B6CB411B58991090821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7E2B24AFBE62462D854DF052E15FC2832">
    <w:name w:val="7E2B24AFBE62462D854DF052E15FC28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F61A0E3E3ED44799329F4298F9810A32">
    <w:name w:val="8F61A0E3E3ED44799329F4298F9810A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2B59049F71E1486C8BFBDDF2415244802">
    <w:name w:val="2B59049F71E1486C8BFBDDF241524480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0194A0645854BCC8FDD46EE92BB20A62">
    <w:name w:val="F0194A0645854BCC8FDD46EE92BB20A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5C33890EB874E1FAB1332C5D98E17492">
    <w:name w:val="35C33890EB874E1FAB1332C5D98E174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1A37D1692B6490EA4C5A8B089F1030E2">
    <w:name w:val="81A37D1692B6490EA4C5A8B089F1030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F11D3BEA65C74C9EA14069C46BABCFB62">
    <w:name w:val="F11D3BEA65C74C9EA14069C46BABCF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962C96EDD04B4B5E9428A2EAF331E6892">
    <w:name w:val="962C96EDD04B4B5E9428A2EAF331E689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4">
    <w:name w:val="3A687F33674542C288044B13A34E03EA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644E9F3B82F0412B8EDF26BD5A090D9E2">
    <w:name w:val="644E9F3B82F0412B8EDF26BD5A090D9E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497EC1DFCA94472FB1D3B8D25DCC7A7C2">
    <w:name w:val="497EC1DFCA94472FB1D3B8D25DCC7A7C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682743036A4817A985A99F8CEDCFC51">
    <w:name w:val="8C682743036A4817A985A99F8CEDCFC5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63293D9237F4CE783C47E45A71E5D672">
    <w:name w:val="363293D9237F4CE783C47E45A71E5D67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DA79047500F04E96A6EA7DA31B4537582">
    <w:name w:val="DA79047500F04E96A6EA7DA31B453758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750E7C5827E45B3A7751715893BD78F2">
    <w:name w:val="3750E7C5827E45B3A7751715893BD78F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5C5C8A154E34B2D9A3E02D1ACEEA4091">
    <w:name w:val="15C5C8A154E34B2D9A3E02D1ACEEA409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CC4D4CC071D430AB510A84047C05CF81">
    <w:name w:val="8CC4D4CC071D430AB510A84047C05CF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B00C42497DB49B3A8FAD4B8B891A1DC1">
    <w:name w:val="EB00C42497DB49B3A8FAD4B8B891A1DC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80EAFD20901347B489D02FF4A738336F1">
    <w:name w:val="80EAFD20901347B489D02FF4A738336F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ECCF90005FBF44ABB138B4F5399AE3681">
    <w:name w:val="ECCF90005FBF44ABB138B4F5399AE368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C8254711DA5D4400B69B6A816A828D811">
    <w:name w:val="C8254711DA5D4400B69B6A816A828D81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3">
    <w:name w:val="1F4B54E1BDBE4183805328D67E84D72C3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5">
    <w:name w:val="3A687F33674542C288044B13A34E03EA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AEAF5B44E5948F0AC9EACDCE1956B1A">
    <w:name w:val="0AEAF5B44E5948F0AC9EACDCE1956B1A"/>
    <w:rsid w:val="00687005"/>
  </w:style>
  <w:style w:type="paragraph" w:customStyle="1" w:styleId="143273CAF7D242EDBFA771A019327497">
    <w:name w:val="143273CAF7D242EDBFA771A019327497"/>
    <w:rsid w:val="00687005"/>
  </w:style>
  <w:style w:type="paragraph" w:customStyle="1" w:styleId="47C6A1F80FEE4A72BA046E4DEBD36574">
    <w:name w:val="47C6A1F80FEE4A72BA046E4DEBD36574"/>
    <w:rsid w:val="00687005"/>
  </w:style>
  <w:style w:type="paragraph" w:customStyle="1" w:styleId="D3A5428BD8184C08A35729EC13D93F1E">
    <w:name w:val="D3A5428BD8184C08A35729EC13D93F1E"/>
    <w:rsid w:val="00687005"/>
  </w:style>
  <w:style w:type="paragraph" w:customStyle="1" w:styleId="FD83BC4B1E384D41A9CEE38D083C50E3">
    <w:name w:val="FD83BC4B1E384D41A9CEE38D083C50E3"/>
    <w:rsid w:val="00687005"/>
  </w:style>
  <w:style w:type="paragraph" w:customStyle="1" w:styleId="B18FCECD9CFE465F9BE720983415CEEA">
    <w:name w:val="B18FCECD9CFE465F9BE720983415CEEA"/>
    <w:rsid w:val="00687005"/>
  </w:style>
  <w:style w:type="paragraph" w:customStyle="1" w:styleId="1F4B54E1BDBE4183805328D67E84D72C4">
    <w:name w:val="1F4B54E1BDBE4183805328D67E84D72C4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6">
    <w:name w:val="3A687F33674542C288044B13A34E03EA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5">
    <w:name w:val="1F4B54E1BDBE4183805328D67E84D72C5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7">
    <w:name w:val="3A687F33674542C288044B13A34E03EA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">
    <w:name w:val="09A8FDA88DCD48588439F9DE347F3EB6"/>
    <w:rsid w:val="00687005"/>
  </w:style>
  <w:style w:type="paragraph" w:customStyle="1" w:styleId="78EE0AB8A5D740DB944F46147647D81D">
    <w:name w:val="78EE0AB8A5D740DB944F46147647D81D"/>
    <w:rsid w:val="00687005"/>
  </w:style>
  <w:style w:type="paragraph" w:customStyle="1" w:styleId="1482D2B89650488998516275942C9C63">
    <w:name w:val="1482D2B89650488998516275942C9C63"/>
    <w:rsid w:val="00687005"/>
  </w:style>
  <w:style w:type="paragraph" w:customStyle="1" w:styleId="BE6780E922D041F38B194744FEDFFD4B">
    <w:name w:val="BE6780E922D041F38B194744FEDFFD4B"/>
    <w:rsid w:val="00687005"/>
  </w:style>
  <w:style w:type="paragraph" w:customStyle="1" w:styleId="29A33FA9B9E1468ABB2F153CEFB30B20">
    <w:name w:val="29A33FA9B9E1468ABB2F153CEFB30B20"/>
    <w:rsid w:val="00687005"/>
  </w:style>
  <w:style w:type="paragraph" w:customStyle="1" w:styleId="4B333274DE05493BA52A91BD94D4F31B">
    <w:name w:val="4B333274DE05493BA52A91BD94D4F31B"/>
    <w:rsid w:val="00687005"/>
  </w:style>
  <w:style w:type="paragraph" w:customStyle="1" w:styleId="7F63992AF01E4A20812868DB25C4178E">
    <w:name w:val="7F63992AF01E4A20812868DB25C4178E"/>
    <w:rsid w:val="00687005"/>
  </w:style>
  <w:style w:type="paragraph" w:customStyle="1" w:styleId="150CC78DB7494DDDA74F1E9F91C3E590">
    <w:name w:val="150CC78DB7494DDDA74F1E9F91C3E590"/>
    <w:rsid w:val="00687005"/>
  </w:style>
  <w:style w:type="paragraph" w:customStyle="1" w:styleId="CC5F6A18A6D64E229F669CA6EE6129C7">
    <w:name w:val="CC5F6A18A6D64E229F669CA6EE6129C7"/>
    <w:rsid w:val="00687005"/>
  </w:style>
  <w:style w:type="paragraph" w:customStyle="1" w:styleId="0CBDBAFE368142129BD8AECABF83B79E">
    <w:name w:val="0CBDBAFE368142129BD8AECABF83B79E"/>
    <w:rsid w:val="00687005"/>
  </w:style>
  <w:style w:type="paragraph" w:customStyle="1" w:styleId="1AE06D8D87F84749BF28B685C71472B5">
    <w:name w:val="1AE06D8D87F84749BF28B685C71472B5"/>
    <w:rsid w:val="00687005"/>
  </w:style>
  <w:style w:type="paragraph" w:customStyle="1" w:styleId="FCAEE6CD89CF4240B969F4699786E034">
    <w:name w:val="FCAEE6CD89CF4240B969F4699786E034"/>
    <w:rsid w:val="00687005"/>
  </w:style>
  <w:style w:type="paragraph" w:customStyle="1" w:styleId="C9DEA47C6108441E91B8B6BC8867E8F2">
    <w:name w:val="C9DEA47C6108441E91B8B6BC8867E8F2"/>
    <w:rsid w:val="00687005"/>
  </w:style>
  <w:style w:type="paragraph" w:customStyle="1" w:styleId="1D63E41571D143E6A51FA44F711708E3">
    <w:name w:val="1D63E41571D143E6A51FA44F711708E3"/>
    <w:rsid w:val="00687005"/>
  </w:style>
  <w:style w:type="paragraph" w:customStyle="1" w:styleId="0C8B8A15AD7143D5A4426EEE6E79CD58">
    <w:name w:val="0C8B8A15AD7143D5A4426EEE6E79CD58"/>
    <w:rsid w:val="00687005"/>
  </w:style>
  <w:style w:type="paragraph" w:customStyle="1" w:styleId="081FFCFA4E53469EB5935B5BBE35B3FA">
    <w:name w:val="081FFCFA4E53469EB5935B5BBE35B3FA"/>
    <w:rsid w:val="00687005"/>
  </w:style>
  <w:style w:type="paragraph" w:customStyle="1" w:styleId="58419D1508D74502AF85A6B2C884FEBA">
    <w:name w:val="58419D1508D74502AF85A6B2C884FEBA"/>
    <w:rsid w:val="00687005"/>
  </w:style>
  <w:style w:type="paragraph" w:customStyle="1" w:styleId="1460C3DCFE624287AE74D851DB26F940">
    <w:name w:val="1460C3DCFE624287AE74D851DB26F940"/>
    <w:rsid w:val="00687005"/>
  </w:style>
  <w:style w:type="paragraph" w:customStyle="1" w:styleId="772279A7E8FA4F26A311A884873E4203">
    <w:name w:val="772279A7E8FA4F26A311A884873E4203"/>
    <w:rsid w:val="00687005"/>
  </w:style>
  <w:style w:type="paragraph" w:customStyle="1" w:styleId="978C31B2AA354DE58E46443AA41FE025">
    <w:name w:val="978C31B2AA354DE58E46443AA41FE025"/>
    <w:rsid w:val="00687005"/>
  </w:style>
  <w:style w:type="paragraph" w:customStyle="1" w:styleId="C4AE547754E34B08AB2DF3CB1D24932B">
    <w:name w:val="C4AE547754E34B08AB2DF3CB1D24932B"/>
    <w:rsid w:val="00687005"/>
  </w:style>
  <w:style w:type="paragraph" w:customStyle="1" w:styleId="B29F47A938A24B478CF1213FB73ADD46">
    <w:name w:val="B29F47A938A24B478CF1213FB73ADD46"/>
    <w:rsid w:val="00687005"/>
  </w:style>
  <w:style w:type="paragraph" w:customStyle="1" w:styleId="415FA9B3D8B144E18BC9585A31A9A566">
    <w:name w:val="415FA9B3D8B144E18BC9585A31A9A566"/>
    <w:rsid w:val="00687005"/>
  </w:style>
  <w:style w:type="paragraph" w:customStyle="1" w:styleId="634357B0BCA04C0CAED1E4C5DF1E2708">
    <w:name w:val="634357B0BCA04C0CAED1E4C5DF1E2708"/>
    <w:rsid w:val="00687005"/>
  </w:style>
  <w:style w:type="paragraph" w:customStyle="1" w:styleId="0780C52A2C8A421FA021A386208744D2">
    <w:name w:val="0780C52A2C8A421FA021A386208744D2"/>
    <w:rsid w:val="00687005"/>
  </w:style>
  <w:style w:type="paragraph" w:customStyle="1" w:styleId="5EBE9D80C7164819BF294B8E1BB07AA5">
    <w:name w:val="5EBE9D80C7164819BF294B8E1BB07AA5"/>
    <w:rsid w:val="00687005"/>
  </w:style>
  <w:style w:type="paragraph" w:customStyle="1" w:styleId="1F4B54E1BDBE4183805328D67E84D72C6">
    <w:name w:val="1F4B54E1BDBE4183805328D67E84D72C6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8">
    <w:name w:val="3A687F33674542C288044B13A34E03EA8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1">
    <w:name w:val="09A8FDA88DCD48588439F9DE347F3EB6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1">
    <w:name w:val="1D63E41571D143E6A51FA44F711708E31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7">
    <w:name w:val="1F4B54E1BDBE4183805328D67E84D72C7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3A687F33674542C288044B13A34E03EA9">
    <w:name w:val="3A687F33674542C288044B13A34E03EA9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09A8FDA88DCD48588439F9DE347F3EB62">
    <w:name w:val="09A8FDA88DCD48588439F9DE347F3EB6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D63E41571D143E6A51FA44F711708E32">
    <w:name w:val="1D63E41571D143E6A51FA44F711708E32"/>
    <w:rsid w:val="00687005"/>
    <w:pPr>
      <w:spacing w:after="0" w:line="276" w:lineRule="auto"/>
      <w:jc w:val="center"/>
    </w:pPr>
    <w:rPr>
      <w:rFonts w:eastAsiaTheme="minorHAnsi"/>
      <w:lang w:val="en-US" w:eastAsia="en-US"/>
    </w:rPr>
  </w:style>
  <w:style w:type="paragraph" w:customStyle="1" w:styleId="1F4B54E1BDBE4183805328D67E84D72C8">
    <w:name w:val="1F4B54E1BDBE4183805328D67E84D72C8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3A687F33674542C288044B13A34E03EA10">
    <w:name w:val="3A687F33674542C288044B13A34E03EA10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09A8FDA88DCD48588439F9DE347F3EB63">
    <w:name w:val="09A8FDA88DCD48588439F9DE347F3EB63"/>
    <w:rsid w:val="00687005"/>
    <w:pPr>
      <w:spacing w:after="0" w:line="276" w:lineRule="auto"/>
      <w:jc w:val="center"/>
    </w:pPr>
    <w:rPr>
      <w:rFonts w:eastAsiaTheme="minorHAnsi"/>
      <w:caps/>
      <w:lang w:val="en-US" w:eastAsia="en-US"/>
    </w:rPr>
  </w:style>
  <w:style w:type="paragraph" w:customStyle="1" w:styleId="BC1041706C85471EA994945DF715091B">
    <w:name w:val="BC1041706C85471EA994945DF715091B"/>
    <w:rsid w:val="00AC1B6A"/>
    <w:rPr>
      <w:lang w:val="en-US" w:eastAsia="en-US"/>
    </w:rPr>
  </w:style>
  <w:style w:type="paragraph" w:customStyle="1" w:styleId="56AD2ED8A79D451BB8EC085997C08837">
    <w:name w:val="56AD2ED8A79D451BB8EC085997C08837"/>
    <w:rsid w:val="00AC1B6A"/>
    <w:rPr>
      <w:lang w:val="en-US" w:eastAsia="en-US"/>
    </w:rPr>
  </w:style>
  <w:style w:type="paragraph" w:customStyle="1" w:styleId="FFD7F046CF044D4FB661E2F5CF6CF289">
    <w:name w:val="FFD7F046CF044D4FB661E2F5CF6CF289"/>
    <w:rsid w:val="00AC1B6A"/>
    <w:rPr>
      <w:lang w:val="en-US" w:eastAsia="en-US"/>
    </w:rPr>
  </w:style>
  <w:style w:type="paragraph" w:customStyle="1" w:styleId="85B2AC5E70F84C21A1F9648C5AF7809C">
    <w:name w:val="85B2AC5E70F84C21A1F9648C5AF7809C"/>
    <w:rsid w:val="00AC1B6A"/>
    <w:rPr>
      <w:lang w:val="en-US" w:eastAsia="en-US"/>
    </w:rPr>
  </w:style>
  <w:style w:type="paragraph" w:customStyle="1" w:styleId="069B29113A134D319C81EFE34E8349D5">
    <w:name w:val="069B29113A134D319C81EFE34E8349D5"/>
    <w:rsid w:val="00AC1B6A"/>
    <w:rPr>
      <w:lang w:val="en-US" w:eastAsia="en-US"/>
    </w:rPr>
  </w:style>
  <w:style w:type="paragraph" w:customStyle="1" w:styleId="EEFA1D7006604DABA3C04D56D2C40BE2">
    <w:name w:val="EEFA1D7006604DABA3C04D56D2C40BE2"/>
    <w:rsid w:val="00AC1B6A"/>
    <w:rPr>
      <w:lang w:val="en-US" w:eastAsia="en-US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Floral">
  <a:themeElements>
    <a:clrScheme name="Custom 42">
      <a:dk1>
        <a:sysClr val="windowText" lastClr="000000"/>
      </a:dk1>
      <a:lt1>
        <a:sysClr val="window" lastClr="FFFFFF"/>
      </a:lt1>
      <a:dk2>
        <a:srgbClr val="1C2F5B"/>
      </a:dk2>
      <a:lt2>
        <a:srgbClr val="EEECE1"/>
      </a:lt2>
      <a:accent1>
        <a:srgbClr val="DD1E4B"/>
      </a:accent1>
      <a:accent2>
        <a:srgbClr val="DB6398"/>
      </a:accent2>
      <a:accent3>
        <a:srgbClr val="9CC7CB"/>
      </a:accent3>
      <a:accent4>
        <a:srgbClr val="78A04F"/>
      </a:accent4>
      <a:accent5>
        <a:srgbClr val="EEA382"/>
      </a:accent5>
      <a:accent6>
        <a:srgbClr val="F79646"/>
      </a:accent6>
      <a:hlink>
        <a:srgbClr val="DB6398"/>
      </a:hlink>
      <a:folHlink>
        <a:srgbClr val="DB6398"/>
      </a:folHlink>
    </a:clrScheme>
    <a:fontScheme name="Custom 16">
      <a:majorFont>
        <a:latin typeface="Century Gothic"/>
        <a:ea typeface=""/>
        <a:cs typeface=""/>
      </a:majorFont>
      <a:minorFont>
        <a:latin typeface="Microsoft Sans Serif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Office_34058853_TF10251267</Template>
  <TotalTime>133</TotalTime>
  <Pages>2</Pages>
  <Words>142</Words>
  <Characters>810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subject/>
  <cp:keywords/>
  <dc:description/>
  <cp:lastModifiedBy>Pinky Yuan (RWS Moravia)</cp:lastModifiedBy>
  <cp:revision>4</cp:revision>
  <cp:lastPrinted>2006-08-01T17:47:00Z</cp:lastPrinted>
  <dcterms:created xsi:type="dcterms:W3CDTF">2018-06-05T04:14:00Z</dcterms:created>
  <dcterms:modified xsi:type="dcterms:W3CDTF">2019-06-20T06:36:00Z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TemplateID">
    <vt:lpwstr>TC101731891033</vt:lpwstr>
  </property>
  <property fmtid="{D5CDD505-2E9C-101B-9397-08002B2CF9AE}" pid="3" name="ContentTypeId">
    <vt:lpwstr>0x010100AA3F7D94069FF64A86F7DFF56D60E3BE</vt:lpwstr>
  </property>
  <property fmtid="{D5CDD505-2E9C-101B-9397-08002B2CF9AE}" pid="4" name="ImageGenCounter">
    <vt:lpwstr>0</vt:lpwstr>
  </property>
  <property fmtid="{D5CDD505-2E9C-101B-9397-08002B2CF9AE}" pid="5" name="ViolationReportStatus">
    <vt:lpwstr>None</vt:lpwstr>
  </property>
  <property fmtid="{D5CDD505-2E9C-101B-9397-08002B2CF9AE}" pid="6" name="ImageGenStatus">
    <vt:lpwstr>0</vt:lpwstr>
  </property>
  <property fmtid="{D5CDD505-2E9C-101B-9397-08002B2CF9AE}" pid="7" name="PolicheckStatus">
    <vt:lpwstr>0</vt:lpwstr>
  </property>
  <property fmtid="{D5CDD505-2E9C-101B-9397-08002B2CF9AE}" pid="8" name="Applications">
    <vt:lpwstr>95;#zwd120;#79;#tpl120;#448;#zwd140</vt:lpwstr>
  </property>
  <property fmtid="{D5CDD505-2E9C-101B-9397-08002B2CF9AE}" pid="9" name="PolicheckCounter">
    <vt:lpwstr>0</vt:lpwstr>
  </property>
  <property fmtid="{D5CDD505-2E9C-101B-9397-08002B2CF9AE}" pid="10" name="APTrustLevel">
    <vt:r8>1</vt:r8>
  </property>
</Properties>
</file>