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5823EC0C" w14:textId="5DE35FA9" w:rsidR="00546388" w:rsidRPr="002A3C4C" w:rsidRDefault="000358DE" w:rsidP="00E5732D">
      <w:pPr>
        <w:pStyle w:val="Virsraksts1"/>
        <w:spacing w:before="11520"/>
      </w:pPr>
      <w:r w:rsidRPr="002A3C4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312F4664">
                <wp:simplePos x="0" y="0"/>
                <wp:positionH relativeFrom="column">
                  <wp:posOffset>4731385</wp:posOffset>
                </wp:positionH>
                <wp:positionV relativeFrom="paragraph">
                  <wp:posOffset>8067530</wp:posOffset>
                </wp:positionV>
                <wp:extent cx="2276475" cy="1188720"/>
                <wp:effectExtent l="0" t="0" r="0" b="0"/>
                <wp:wrapNone/>
                <wp:docPr id="243" name="Tekstlodziņš 243" descr="Tekstlodziņš, kur tiek rādīts ziņojuma vārds Tevi: Es mīlu Tev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lv-LV"/>
                              </w:rPr>
                              <w:t>Tevi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Tekstlodziņš 243" o:spid="_x0000_s1026" type="#_x0000_t202" alt="Tekstlodziņš, kur tiek rādīts ziņojuma vārds Tevi: Es mīlu Tevi" style="position:absolute;left:0;text-align:left;margin-left:372.55pt;margin-top:635.25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lv-LV"/>
                        </w:rPr>
                        <w:t>Tevi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Es mīlu:"/>
          <w:tag w:val="Es mīlu:"/>
          <w:id w:val="-1231461749"/>
          <w:placeholder>
            <w:docPart w:val="BBC4EF5FBCA34F5A8B6EA810D33BDC6A"/>
          </w:placeholder>
          <w:temporary/>
          <w:showingPlcHdr/>
          <w15:appearance w15:val="hidden"/>
        </w:sdtPr>
        <w:sdtEndPr/>
        <w:sdtContent>
          <w:r w:rsidR="0089025F" w:rsidRPr="002A3C4C">
            <w:rPr>
              <w:noProof/>
              <w:lang w:bidi="lv-LV"/>
            </w:rPr>
            <w:t>Es mīlu</w:t>
          </w:r>
        </w:sdtContent>
      </w:sdt>
    </w:p>
    <w:bookmarkEnd w:id="0"/>
    <w:p w14:paraId="7010922F" w14:textId="4D522BBB" w:rsidR="00114389" w:rsidRPr="002A3C4C" w:rsidRDefault="00114389" w:rsidP="00964D92"/>
    <w:sectPr w:rsidR="00114389" w:rsidRPr="002A3C4C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EB09F" w14:textId="77777777" w:rsidR="00FD2BA5" w:rsidRDefault="00FD2BA5" w:rsidP="000426A8">
      <w:r>
        <w:separator/>
      </w:r>
    </w:p>
  </w:endnote>
  <w:endnote w:type="continuationSeparator" w:id="0">
    <w:p w14:paraId="153A63F2" w14:textId="77777777" w:rsidR="00FD2BA5" w:rsidRDefault="00FD2BA5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BA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E5A02" w14:textId="77777777" w:rsidR="00FD2BA5" w:rsidRDefault="00FD2BA5" w:rsidP="000426A8">
      <w:r>
        <w:separator/>
      </w:r>
    </w:p>
  </w:footnote>
  <w:footnote w:type="continuationSeparator" w:id="0">
    <w:p w14:paraId="5D9D775B" w14:textId="77777777" w:rsidR="00FD2BA5" w:rsidRDefault="00FD2BA5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Pr="002A3C4C" w:rsidRDefault="005B4377">
    <w:pPr>
      <w:pStyle w:val="Galvene"/>
    </w:pPr>
    <w:r w:rsidRPr="002A3C4C">
      <w:rPr>
        <w:lang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Attēls 9" descr="Dažāda lieluma rozā sirdis uz sarkana f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A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114389"/>
    <w:rsid w:val="002727B4"/>
    <w:rsid w:val="002A3C4C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9025F"/>
    <w:rsid w:val="008A3554"/>
    <w:rsid w:val="008A794D"/>
    <w:rsid w:val="008F7D05"/>
    <w:rsid w:val="00964D92"/>
    <w:rsid w:val="00A50712"/>
    <w:rsid w:val="00B10ECC"/>
    <w:rsid w:val="00B156A6"/>
    <w:rsid w:val="00B35625"/>
    <w:rsid w:val="00D14663"/>
    <w:rsid w:val="00D23F31"/>
    <w:rsid w:val="00DD4A6E"/>
    <w:rsid w:val="00E03E93"/>
    <w:rsid w:val="00E5732D"/>
    <w:rsid w:val="00EC30B9"/>
    <w:rsid w:val="00FD2BA5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Virsraksts1">
    <w:name w:val="heading 1"/>
    <w:basedOn w:val="Parasts"/>
    <w:next w:val="Parasts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styleId="Galvene">
    <w:name w:val="header"/>
    <w:basedOn w:val="Parasts"/>
    <w:link w:val="GalveneRakstz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GalveneRakstz">
    <w:name w:val="Galvene Rakstz."/>
    <w:basedOn w:val="Noklusjumarindkopasfonts"/>
    <w:link w:val="Galvene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Kjene">
    <w:name w:val="footer"/>
    <w:basedOn w:val="Parasts"/>
    <w:link w:val="KjeneRakstz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KjeneRakstz">
    <w:name w:val="Kājene Rakstz."/>
    <w:basedOn w:val="Noklusjumarindkopasfonts"/>
    <w:link w:val="Kjene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Intensvsizclums">
    <w:name w:val="Intense Emphasis"/>
    <w:basedOn w:val="Noklusjumarindkopasfonts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Intensvaatsauce">
    <w:name w:val="Intense Reference"/>
    <w:basedOn w:val="Noklusjumarindkopasfonts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Tekstabloks">
    <w:name w:val="Block Text"/>
    <w:basedOn w:val="Parasts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Izmantotahipersaite">
    <w:name w:val="FollowedHyperlink"/>
    <w:basedOn w:val="Noklusjumarindkopasfonts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ipersaite">
    <w:name w:val="Hyperlink"/>
    <w:basedOn w:val="Noklusjumarindkopasfonts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BC4EF5FBCA34F5A8B6EA810D33BDC6A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391825BA-6571-40F2-81D1-1F8C8C6920C2}"/>
      </w:docPartPr>
      <w:docPartBody>
        <w:p w:rsidR="00D84165" w:rsidRDefault="00D84165" w:rsidP="00D84165">
          <w:pPr>
            <w:pStyle w:val="BBC4EF5FBCA34F5A8B6EA810D33BDC6A2"/>
          </w:pPr>
          <w:r w:rsidRPr="002A3C4C">
            <w:rPr>
              <w:noProof/>
              <w:lang w:bidi="lv-LV"/>
            </w:rPr>
            <w:t>Es mīlu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BA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5FD"/>
    <w:rsid w:val="001815FD"/>
    <w:rsid w:val="004A0FEF"/>
    <w:rsid w:val="00D84165"/>
    <w:rsid w:val="00F3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1815FD"/>
    <w:rPr>
      <w:rFonts w:cs="Times New Roman"/>
      <w:sz w:val="3276"/>
      <w:szCs w:val="327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BBC4EF5FBCA34F5A8B6EA810D33BDC6A">
    <w:name w:val="BBC4EF5FBCA34F5A8B6EA810D33BDC6A"/>
    <w:rsid w:val="001815FD"/>
  </w:style>
  <w:style w:type="character" w:styleId="Vietturateksts">
    <w:name w:val="Placeholder Text"/>
    <w:basedOn w:val="Noklusjumarindkopasfonts"/>
    <w:uiPriority w:val="99"/>
    <w:semiHidden/>
    <w:rsid w:val="00D84165"/>
    <w:rPr>
      <w:color w:val="808080"/>
    </w:rPr>
  </w:style>
  <w:style w:type="paragraph" w:customStyle="1" w:styleId="BBC4EF5FBCA34F5A8B6EA810D33BDC6A1">
    <w:name w:val="BBC4EF5FBCA34F5A8B6EA810D33BDC6A1"/>
    <w:rsid w:val="001815FD"/>
    <w:pPr>
      <w:spacing w:before="1092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60"/>
      <w:szCs w:val="76"/>
      <w:lang w:eastAsia="ja-JP"/>
    </w:rPr>
  </w:style>
  <w:style w:type="paragraph" w:customStyle="1" w:styleId="BBC4EF5FBCA34F5A8B6EA810D33BDC6A2">
    <w:name w:val="BBC4EF5FBCA34F5A8B6EA810D33BDC6A2"/>
    <w:rsid w:val="00D84165"/>
    <w:pPr>
      <w:spacing w:before="1092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60"/>
      <w:szCs w:val="7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Office_25593652_TF03978581</Template>
  <TotalTime>1</TotalTime>
  <Pages>1</Pages>
  <Words>7</Words>
  <Characters>5</Characters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2018-10-19T13:57:00Z</dcterms:created>
  <dcterms:modified xsi:type="dcterms:W3CDTF">2018-10-23T06:18:00Z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