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2D26" w:rsidRDefault="005654AF" w:rsidP="00DD2D26">
      <w:pPr>
        <w:pStyle w:val="a9"/>
      </w:pPr>
      <w:r>
        <w:rPr>
          <w:noProof/>
          <w:lang w:bidi="lv-LV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71039" behindDoc="1" locked="0" layoutInCell="1" allowOverlap="1">
            <wp:simplePos x="0" y="0"/>
            <wp:positionH relativeFrom="margin">
              <wp:posOffset>327660</wp:posOffset>
            </wp:positionH>
            <wp:positionV relativeFrom="page">
              <wp:posOffset>933450</wp:posOffset>
            </wp:positionV>
            <wp:extent cx="5311775" cy="1657350"/>
            <wp:effectExtent l="0" t="0" r="3175" b="0"/>
            <wp:wrapTight wrapText="bothSides">
              <wp:wrapPolygon edited="0">
                <wp:start x="14641" y="3476"/>
                <wp:lineTo x="1782" y="4717"/>
                <wp:lineTo x="1317" y="4966"/>
                <wp:lineTo x="1782" y="7945"/>
                <wp:lineTo x="2014" y="14897"/>
                <wp:lineTo x="4028" y="15890"/>
                <wp:lineTo x="1472" y="16386"/>
                <wp:lineTo x="1317" y="17131"/>
                <wp:lineTo x="3021" y="19862"/>
                <wp:lineTo x="3021" y="20359"/>
                <wp:lineTo x="4493" y="20359"/>
                <wp:lineTo x="4493" y="19862"/>
                <wp:lineTo x="19754" y="18372"/>
                <wp:lineTo x="21071" y="16138"/>
                <wp:lineTo x="20606" y="15890"/>
                <wp:lineTo x="21535" y="14648"/>
                <wp:lineTo x="21535" y="9186"/>
                <wp:lineTo x="21226" y="7945"/>
                <wp:lineTo x="21535" y="7945"/>
                <wp:lineTo x="20761" y="4966"/>
                <wp:lineTo x="14951" y="3476"/>
                <wp:lineTo x="14641" y="3476"/>
              </wp:wrapPolygon>
            </wp:wrapTight>
            <wp:docPr id="4" name="Attēl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aluable_lv-LV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70015" behindDoc="1" locked="0" layoutInCell="0" allowOverlap="1">
                <wp:simplePos x="0" y="0"/>
                <wp:positionH relativeFrom="margin">
                  <wp:align>center</wp:align>
                </wp:positionH>
                <wp:positionV relativeFrom="page">
                  <wp:posOffset>1571625</wp:posOffset>
                </wp:positionV>
                <wp:extent cx="8009890" cy="657860"/>
                <wp:effectExtent l="0" t="0" r="29210" b="27940"/>
                <wp:wrapNone/>
                <wp:docPr id="3827" name="Teksta apmales" descr="Noformējuma elements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9890" cy="657860"/>
                          <a:chOff x="0" y="0"/>
                          <a:chExt cx="8012938" cy="657860"/>
                        </a:xfrm>
                      </wpg:grpSpPr>
                      <wpg:grpSp>
                        <wpg:cNvPr id="28" name="Grupa 28"/>
                        <wpg:cNvGrpSpPr/>
                        <wpg:grpSpPr>
                          <a:xfrm>
                            <a:off x="0" y="0"/>
                            <a:ext cx="247744" cy="657860"/>
                            <a:chOff x="0" y="0"/>
                            <a:chExt cx="196744" cy="656718"/>
                          </a:xfrm>
                        </wpg:grpSpPr>
                        <wps:wsp>
                          <wps:cNvPr id="7" name="Taisns savienotājs 7"/>
                          <wps:cNvCnPr/>
                          <wps:spPr>
                            <a:xfrm>
                              <a:off x="0" y="0"/>
                              <a:ext cx="136207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Taisns savienotājs 10"/>
                          <wps:cNvCnPr/>
                          <wps:spPr>
                            <a:xfrm>
                              <a:off x="0" y="656718"/>
                              <a:ext cx="196744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upa 29"/>
                        <wpg:cNvGrpSpPr/>
                        <wpg:grpSpPr>
                          <a:xfrm>
                            <a:off x="5374144" y="0"/>
                            <a:ext cx="2638794" cy="657860"/>
                            <a:chOff x="-417056" y="0"/>
                            <a:chExt cx="2638794" cy="656718"/>
                          </a:xfrm>
                        </wpg:grpSpPr>
                        <wps:wsp>
                          <wps:cNvPr id="24" name="Taisns savienotājs 24"/>
                          <wps:cNvCnPr/>
                          <wps:spPr>
                            <a:xfrm>
                              <a:off x="-216954" y="0"/>
                              <a:ext cx="243183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Taisns savienotājs 25"/>
                          <wps:cNvCnPr/>
                          <wps:spPr>
                            <a:xfrm>
                              <a:off x="-417056" y="656718"/>
                              <a:ext cx="2638794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74F46B" id="Teksta apmales" o:spid="_x0000_s1026" alt="Noformējuma elements" style="position:absolute;margin-left:0;margin-top:123.75pt;width:630.7pt;height:51.8pt;z-index:-251646465;mso-position-horizontal:center;mso-position-horizontal-relative:margin;mso-position-vertical-relative:page;mso-width-relative:margin;mso-height-relative:margin" coordsize="80129,6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WNWQwMAAJIPAAAOAAAAZHJzL2Uyb0RvYy54bWzsV8tS2zAU3Xem/6DxHvxK7NhDwgJKNi1l&#10;Cv0AIcuJqSV5JOW17Df0l/iwXsmPhBAeoR0WbbJQrMd9n3uvdHK6ZCWaU6kKwYeOf+w5iHIisoJP&#10;hs73m4ujgYOUxjzDpeB06Kyock5HHz+cLKqUBmIqyoxKBEy4ShfV0JlqXaWuq8iUMqyORUU5bOZC&#10;MqxhKiduJvECuLPSDTwvchdCZpUUhCoFq+f1pjOy/POcEv01zxXVqBw6oJu2o7TjrRnd0QlOJxJX&#10;04I0auA3aMFwwUFox+oca4xmsnjEihVECiVyfUwEc0WeF4RaG8Aa39uyZizFrLK2TNLFpOrcBK7d&#10;8tOb2ZLL+ZVERTZ0wkEQO4hjBlG6oT8gaAhXDJcQMJRRRcBpl8IE4v7X3YxhREvKKNfKuHBRTVLg&#10;NJbVdXUlm4VJPTNeWeaSmX+wFy2t81ed8+lSIwKLA89LBgnEiMBe1I8HURMdMoUQPiIj008doR8k&#10;IeDsIaHbinWNdp0y3aTTurE/AA619WM5qzCC+V+yLOjFca+3rR9OXzLMT6INuij2rUZP2gUJpNYY&#10;UX+GkesprqiFnjKRbXy0BgguFFdI4XlBudD3P+8Uimt/2fNnvIGBShUg4rUY8MMo8ECIiaSNfmcs&#10;Tiup9JgKhszH0CkLbvTDKZ5/VhoiBUfbI2a55GZUoiyyi6Is7cQUFXpWSjTHUA70MrAMyhn7IrJ6&#10;LfLgZ+wABjNmcGeP9tplEGJLk+FiRW4IgD0jFODWGm2/9KqktULfaA6ZBlD3rdyOUS0DEwLp5Bvh&#10;lhOcNmQ5KN8Rei8TNucNKbX1bx/ijsJKFlx3xKzgQu6Srpetynl9vvVAbbdxwa3IVhYO1jUAUpN6&#10;74BWH4pJU892wBV2bX7vhdeo36YhuLepP5tpegDtPwzadSOpe4ftKY/aSNKCrmkjSQ2zvRpkP4x7&#10;vmkZbR1coy2IwkGcPNdNjnp+7PWjTeJ1s9wib9EMFafu0WsbTdV+lzQNwJin0xR290nTo8CPkv5u&#10;z/VCfxCGh+5i+tShu7z+Gr77LhT0n4Vtfz/YbuTsrh7zIG0PTeY/aTK2GMPDz94Im0eqeVluzu11&#10;a/2UHv0GAAD//wMAUEsDBBQABgAIAAAAIQD/wUWf4AAAAAkBAAAPAAAAZHJzL2Rvd25yZXYueG1s&#10;TI9BS8NAFITvgv9heYI3u9m0qRKzKaWopyLYCuLtNXlNQrNvQ3abpP/e7ckehxlmvslWk2nFQL1r&#10;LGtQswgEcWHLhisN3/v3pxcQziOX2FomDRdysMrv7zJMSzvyFw07X4lQwi5FDbX3XSqlK2oy6Ga2&#10;Iw7e0fYGfZB9Jcsex1BuWhlH0VIabDgs1NjRpqbitDsbDR8jjuu5ehu2p+Pm8rtPPn+2irR+fJjW&#10;ryA8Tf4/DFf8gA55YDrYM5dOtBrCEa8hXjwnIK52vFQLEAcN80QpkHkmbx/kfwAAAP//AwBQSwEC&#10;LQAUAAYACAAAACEAtoM4kv4AAADhAQAAEwAAAAAAAAAAAAAAAAAAAAAAW0NvbnRlbnRfVHlwZXNd&#10;LnhtbFBLAQItABQABgAIAAAAIQA4/SH/1gAAAJQBAAALAAAAAAAAAAAAAAAAAC8BAABfcmVscy8u&#10;cmVsc1BLAQItABQABgAIAAAAIQDdlWNWQwMAAJIPAAAOAAAAAAAAAAAAAAAAAC4CAABkcnMvZTJv&#10;RG9jLnhtbFBLAQItABQABgAIAAAAIQD/wUWf4AAAAAkBAAAPAAAAAAAAAAAAAAAAAJ0FAABkcnMv&#10;ZG93bnJldi54bWxQSwUGAAAAAAQABADzAAAAqgYAAAAA&#10;" o:allowincell="f">
                <v:group id="Grupa 28" o:spid="_x0000_s1027" style="position:absolute;width:2477;height:6578" coordsize="1967,6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line id="Taisns savienotājs 7" o:spid="_x0000_s1028" style="position:absolute;visibility:visible;mso-wrap-style:square" from="0,0" to="136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SvyxAAAANoAAAAPAAAAZHJzL2Rvd25yZXYueG1sRI/dasJA&#10;FITvhb7Dcgq9kbppK1VSV7EBMXghVPsAh+wxG5o9m2a3+Xn7riB4OczMN8xqM9hadNT6yrGCl1kC&#10;grhwuuJSwfd597wE4QOyxtoxKRjJw2b9MFlhql3PX9SdQikihH2KCkwITSqlLwxZ9DPXEEfv4lqL&#10;Icq2lLrFPsJtLV+T5F1arDguGGwoM1T8nP6sgul5Ptb7g/HZ7+cbbbt5vjg6p9TT47D9ABFoCPfw&#10;rZ1rBQu4Xok3QK7/AQAA//8DAFBLAQItABQABgAIAAAAIQDb4fbL7gAAAIUBAAATAAAAAAAAAAAA&#10;AAAAAAAAAABbQ29udGVudF9UeXBlc10ueG1sUEsBAi0AFAAGAAgAAAAhAFr0LFu/AAAAFQEAAAsA&#10;AAAAAAAAAAAAAAAAHwEAAF9yZWxzLy5yZWxzUEsBAi0AFAAGAAgAAAAhAIMJK/LEAAAA2gAAAA8A&#10;AAAAAAAAAAAAAAAABwIAAGRycy9kb3ducmV2LnhtbFBLBQYAAAAAAwADALcAAAD4AgAAAAA=&#10;" strokecolor="#a18f8f [1951]"/>
                  <v:line id="Taisns savienotājs 10" o:spid="_x0000_s1029" style="position:absolute;visibility:visible;mso-wrap-style:square" from="0,6567" to="1967,6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1WxAAAANsAAAAPAAAAZHJzL2Rvd25yZXYueG1sRI9Ba8JA&#10;EIXvBf/DMkIvpW5qxZboKlYoFQ+C2h8wZMdsMDsbs2uM/75zKHib4b1575v5sve16qiNVWADb6MM&#10;FHERbMWlgd/j9+snqJiQLdaBycCdIiwXg6c55jbceE/dIZVKQjjmaMCl1ORax8KRxzgKDbFop9B6&#10;TLK2pbYt3iTc13qcZVPtsWJpcNjQ2lFxPly9gZfj5F7/bF1cX77eadVNNh+7EIx5HvarGahEfXqY&#10;/683VvCFXn6RAfTiDwAA//8DAFBLAQItABQABgAIAAAAIQDb4fbL7gAAAIUBAAATAAAAAAAAAAAA&#10;AAAAAAAAAABbQ29udGVudF9UeXBlc10ueG1sUEsBAi0AFAAGAAgAAAAhAFr0LFu/AAAAFQEAAAsA&#10;AAAAAAAAAAAAAAAAHwEAAF9yZWxzLy5yZWxzUEsBAi0AFAAGAAgAAAAhAP2+nVbEAAAA2wAAAA8A&#10;AAAAAAAAAAAAAAAABwIAAGRycy9kb3ducmV2LnhtbFBLBQYAAAAAAwADALcAAAD4AgAAAAA=&#10;" strokecolor="#a18f8f [1951]"/>
                </v:group>
                <v:group id="Grupa 29" o:spid="_x0000_s1030" style="position:absolute;left:53741;width:26388;height:6578" coordorigin="-4170" coordsize="26387,6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line id="Taisns savienotājs 24" o:spid="_x0000_s1031" style="position:absolute;visibility:visible;mso-wrap-style:square" from="-2169,0" to="2214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VHoxAAAANsAAAAPAAAAZHJzL2Rvd25yZXYueG1sRI/RasJA&#10;FETfBf9huYW+iG6qoUp0FSuUig9Cox9wyV6zodm7MbuN8e/dQsHHYWbOMKtNb2vRUesrxwreJgkI&#10;4sLpiksF59PneAHCB2SNtWNScCcPm/VwsMJMuxt/U5eHUkQI+wwVmBCaTEpfGLLoJ64hjt7FtRZD&#10;lG0pdYu3CLe1nCbJu7RYcVww2NDOUPGT/1oFo1N6r78Oxu+uHzPadul+fnROqdeXfrsEEagPz/B/&#10;e68VTFP4+xJ/gFw/AAAA//8DAFBLAQItABQABgAIAAAAIQDb4fbL7gAAAIUBAAATAAAAAAAAAAAA&#10;AAAAAAAAAABbQ29udGVudF9UeXBlc10ueG1sUEsBAi0AFAAGAAgAAAAhAFr0LFu/AAAAFQEAAAsA&#10;AAAAAAAAAAAAAAAAHwEAAF9yZWxzLy5yZWxzUEsBAi0AFAAGAAgAAAAhAEzpUejEAAAA2wAAAA8A&#10;AAAAAAAAAAAAAAAABwIAAGRycy9kb3ducmV2LnhtbFBLBQYAAAAAAwADALcAAAD4AgAAAAA=&#10;" strokecolor="#a18f8f [1951]"/>
                  <v:line id="Taisns savienotājs 25" o:spid="_x0000_s1032" style="position:absolute;visibility:visible;mso-wrap-style:square" from="-4170,6567" to="22217,6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fRzxQAAANsAAAAPAAAAZHJzL2Rvd25yZXYueG1sRI/RasJA&#10;FETfC/2H5RZ8kbqp2lrSbEQFqfggNPoBl+xtNjR7N82uMf69WxD6OMzMGSZbDrYRPXW+dqzgZZKA&#10;IC6drrlScDpun99B+ICssXFMCq7kYZk/PmSYanfhL+qLUIkIYZ+iAhNCm0rpS0MW/cS1xNH7dp3F&#10;EGVXSd3hJcJtI6dJ8iYt1hwXDLa0MVT+FGerYHycX5vPvfGb3/WMVv18tzg4p9ToaVh9gAg0hP/w&#10;vb3TCqav8Pcl/gCZ3wAAAP//AwBQSwECLQAUAAYACAAAACEA2+H2y+4AAACFAQAAEwAAAAAAAAAA&#10;AAAAAAAAAAAAW0NvbnRlbnRfVHlwZXNdLnhtbFBLAQItABQABgAIAAAAIQBa9CxbvwAAABUBAAAL&#10;AAAAAAAAAAAAAAAAAB8BAABfcmVscy8ucmVsc1BLAQItABQABgAIAAAAIQAjpfRzxQAAANsAAAAP&#10;AAAAAAAAAAAAAAAAAAcCAABkcnMvZG93bnJldi54bWxQSwUGAAAAAAMAAwC3AAAA+QIAAAAA&#10;" strokecolor="#a18f8f [1951]"/>
                </v:group>
                <w10:wrap anchorx="margin" anchory="page"/>
              </v:group>
            </w:pict>
          </mc:Fallback>
        </mc:AlternateContent>
      </w:r>
      <w:sdt>
        <w:sdtPr>
          <w:alias w:val="Spēlētājs:"/>
          <w:tag w:val="Spēlētājs:"/>
          <w:id w:val="-971667538"/>
          <w:placeholder>
            <w:docPart w:val="9FA498C34DA44849B81456A18C37CA6E"/>
          </w:placeholder>
          <w:temporary/>
          <w:showingPlcHdr/>
          <w15:appearance w15:val="hidden"/>
        </w:sdtPr>
        <w:sdtEndPr/>
        <w:sdtContent>
          <w:r w:rsidR="00E91DEC">
            <w:rPr>
              <w:lang w:bidi="lv-LV"/>
            </w:rPr>
            <w:t>spēlētājs</w:t>
          </w:r>
        </w:sdtContent>
      </w:sdt>
      <w:bookmarkStart w:id="0" w:name="_GoBack"/>
      <w:bookmarkEnd w:id="0"/>
    </w:p>
    <w:p w:rsidR="00DD2D26" w:rsidRPr="005F1054" w:rsidRDefault="005654AF" w:rsidP="00DD2D26">
      <w:pPr>
        <w:pStyle w:val="1"/>
      </w:pPr>
      <w:sdt>
        <w:sdtPr>
          <w:alias w:val="Ievadiet saņēmēja vārdu, uzvārdu:"/>
          <w:tag w:val="Ievadiet saņēmēja vārdu, uzvārdu:"/>
          <w:id w:val="-1756204315"/>
          <w:placeholder>
            <w:docPart w:val="7D5BD3E89BAD43B9BDB7A27255DD426B"/>
          </w:placeholder>
          <w:temporary/>
          <w:showingPlcHdr/>
          <w15:appearance w15:val="hidden"/>
        </w:sdtPr>
        <w:sdtEndPr/>
        <w:sdtContent>
          <w:r w:rsidR="00D52BD0" w:rsidRPr="005F1054">
            <w:rPr>
              <w:lang w:bidi="lv-LV"/>
            </w:rPr>
            <w:t>Saņēmēja vārds un uzvārds</w:t>
          </w:r>
        </w:sdtContent>
      </w:sdt>
    </w:p>
    <w:sdt>
      <w:sdtPr>
        <w:alias w:val="Diploma apraksts:"/>
        <w:tag w:val="Diploma apraksts:"/>
        <w:id w:val="1430230843"/>
        <w:placeholder>
          <w:docPart w:val="7B357F59BFC34E5EB81B1D00288700B0"/>
        </w:placeholder>
        <w:temporary/>
        <w:showingPlcHdr/>
        <w15:appearance w15:val="hidden"/>
      </w:sdtPr>
      <w:sdtEndPr/>
      <w:sdtContent>
        <w:p w:rsidR="003F12BF" w:rsidRDefault="00D52BD0">
          <w:r>
            <w:rPr>
              <w:lang w:bidi="lv-LV"/>
            </w:rPr>
            <w:t>ar šo tiek atzīts par šīs sezonas vērtīgāko spēlētāju saistībā ar lielisku dalību komandā</w:t>
          </w:r>
        </w:p>
      </w:sdtContent>
    </w:sdt>
    <w:p w:rsidR="00DD2D26" w:rsidRPr="00C91816" w:rsidRDefault="005654AF" w:rsidP="00DD2D26">
      <w:pPr>
        <w:pStyle w:val="21"/>
      </w:pPr>
      <w:sdt>
        <w:sdtPr>
          <w:alias w:val="Ievadiet komandas nosaukumu:"/>
          <w:tag w:val="Ievadiet komandas nosaukumu:"/>
          <w:id w:val="-50456193"/>
          <w:placeholder>
            <w:docPart w:val="FBF42E3065944AB69AC4E6676845978B"/>
          </w:placeholder>
          <w:temporary/>
          <w:showingPlcHdr/>
          <w15:appearance w15:val="hidden"/>
        </w:sdtPr>
        <w:sdtEndPr/>
        <w:sdtContent>
          <w:r w:rsidR="00D52BD0" w:rsidRPr="00C91816">
            <w:rPr>
              <w:lang w:bidi="lv-LV"/>
            </w:rPr>
            <w:t>Komandas nosaukums</w:t>
          </w:r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pbalvojuma zīmogs un paraksta tabula"/>
      </w:tblPr>
      <w:tblGrid>
        <w:gridCol w:w="3369"/>
        <w:gridCol w:w="10301"/>
      </w:tblGrid>
      <w:tr w:rsidR="00491D9D" w:rsidTr="00021A12">
        <w:trPr>
          <w:trHeight w:val="3024"/>
        </w:trPr>
        <w:tc>
          <w:tcPr>
            <w:tcW w:w="3123" w:type="dxa"/>
            <w:vAlign w:val="center"/>
          </w:tcPr>
          <w:p w:rsidR="00491D9D" w:rsidRDefault="00491D9D" w:rsidP="00DD2D26">
            <w:pPr>
              <w:pStyle w:val="affff5"/>
            </w:pPr>
            <w:r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073DA7DE" wp14:editId="635DAF69">
                      <wp:extent cx="1892300" cy="1892300"/>
                      <wp:effectExtent l="0" t="0" r="0" b="0"/>
                      <wp:docPr id="1" name="Grupa 1" descr="Apbalvojuma zīmog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2" name="Zīmogs" descr="Apbalvojuma zīmogs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6" name="Zīmoga forma" descr="Apbalvojuma zīmoga forma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1" name="Zīmoga faktūra" descr="Apbalvojuma zīmoga faktūra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5" name="Beisbols" descr="Beisbola ikon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381000"/>
                                  <a:ext cx="1123950" cy="113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726A5B" id="Grupa 1" o:spid="_x0000_s1026" alt="Apbalvojuma zīmogs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NSwr4AoAAIovAAAOAAAAZHJzL2Uyb0RvYy54bWzcWtuO48YRfQ+QfyD0&#10;GEArdvMu7IwxO7NeGHDiRbxBgLxRFCUxK5EMSY1mHeSL/Bv2f+VUd1PTnFG3OnYSBHmYESkdFrv6&#10;VBWrivX2q6fD3nssu75q6psZe+PPvLIumnVVb29mf/r09Tydef2Q1+t839TlzexL2c++uv3tb96e&#10;2mXJm12zX5edByF1vzy1N7PdMLTLxaIvduUh7980bVnjx03THfIBp912se7yE6Qf9gvu+/Hi1HTr&#10;tmuKsu/x7YP8cXYr5G82ZTF8t9n05eDtb2ZY2yD+d+L/iv4vbt/my22Xt7uqUMvIf8EqDnlV46Zn&#10;UQ/5kHvHrnol6lAVXdM3m+FN0RwWzWZTFaXQAdow/4U2H7rm2ApdtsvTtj1vE7b2xT79YrHFHx4/&#10;dl61Bnczr84PoOhDd2xzD6frsi+wVXftKt8/Nn89HnLvh59+PDTbnrbt1G6XuPpD137ffuzUF1t5&#10;RjvxtOkO9AkdvSex4V/OG14+DV6BL1ma8cAHLwV+G08EJcUOvL26rti9v3LlYrzxgtZ3Xs755Lxu&#10;pTUftf6L0ux/XesoTCK1X5nPUh4RF0at4VT9s930v85uvt/lbSnMsSfm1Q7G0x3MPeGsFusZEcJk&#10;hCQyIDKVvv22KT73Xt3c7/J6W971LRyYTJN0PLUamE56XOatTr9v1rDa/Dg0wgMv2l0WyY3Kl9dM&#10;77yV+bI49sOHshFWnD9+2w/CMrdrHAlXXyuH+QQD3hz2iBu/W3gsTkLv5AVBHNOqERHOMLjUGcZZ&#10;6O2ACtOXKFjkGcXSNDUICzSYbxAVahjuhyZRsKfzHXmcGISB52cUzxLDuhINxnyTMDwVnoUFaWwQ&#10;lmmwIOOGlTF9/6EAM0hjOgGBH5jE6QzYxOkUxH5kEjdhITNbh05DBN4vmweb8JBBC4Ox6USkmclE&#10;mM5EwH0TE0ynIguNxqtTEfixaXVcp4Jxxgzacp2LIAh8g7Zc54IFkYlbrpMRsMDkqogWzwbKotRE&#10;LtfZIJ83rU9ngyWpUd8JHYyZvIzrdLAsNMkLJnzwxCQv0PngzGgugc4Hz+CSl60v0PngFC0uW3Mw&#10;4cPPMpM8nQ8exSb7C3Q+eJKZ+Ah0Pnjsm9wj0PngaWDUV+eDk1de1jfU+eARN+kbTvhIw8wkb8JH&#10;mJn8LdT5CFhkCqWhzgfnvumREep8BD438RtO+GC+KTSHOh8Bz0z84nGp+WWamOJBqPMRMBYb9i/S&#10;+bA8uiOdD3pqm+TpfLDQaH/RlA/z+nQ+GIfdX/a3aMKHef8inQ/GQtP+RRM+zPxGOh9pYnKPaEqH&#10;0fxinY6Umbwj1tngZu+IdTYiY7CPdTIszhvrZERQ4jIXsc6FJbYgQXy2ZQ4XN4jTqbCEvlinIohM&#10;kS/WqbBE5kSnwphSJRMmzM+NRGfCrGuiM2F5rCU6EyYbpjrpnGRanrnJhIfAFKISnQdLSpDoPDBT&#10;AE10GiwJS6rTgEBrMJJU58GST6U6Dyw2bV2q82DO9lKdhjCMTIvTiTCnoqnOQ2DMk1OdB3OenOo0&#10;xMbEJ9V5MCfxmU5DjMfTZV/NdBrMFUams5AlJs/PdBbM5U+ms8D8yGTAmU6DuTTLdBpYYLTgTOfB&#10;XDZmOg8sNJpcphNhSscY9YqefdpSavs6E9NiGxX+uYbPd2NZXzzVqq7HkYfuAzWrqH5vm576UFTk&#10;o0n1SfYi0Bx4qulXAxgEEzhQzRk7GPwReOzk2MFgh8CJk2TsPYEzJzCV0YRGmUztlmsqMqUjc1OS&#10;KS2Zm5pU5orFuClKZayAu6nKlaooQ11UpSqUpKPKdIIrVc+9OTujVEMK6W6qcqUqSkCXxVAFSNJR&#10;4TnBR8t1U5XqNyHdjVUqzwTcTVWqvgTcTVUqrgiO4slF1VCpitrICa5URenjBFeqorJxgitVUbi4&#10;wKluIVVRlzjBlaooO5zgSlVUFU5wpSqKBie4UhVFgQucagJSFUm/E1ypiqTeCa5URdLuBFeqxm6q&#10;Uk4u1u6mKuXcBEdW7bIYSqoF3E1VSpoF3E1VSosF3E1VSnsF3E1VymsJjsTVRVXKWwXcTVVKTAXc&#10;TVXKPAXcTVVKLQXcTVXKHQmO5NBFVUoOBdxNVcr+BNxNVcruBNxNVcreBNxNVZGfER6dHl1ZmUyo&#10;/KrDO52Xr2O7mYfXsSu6BhlXPlBaNh56p5uZeJ3i7egALSD65dA8lp8agRkoP6PmjVgrkj1162fI&#10;vp5A8VZFQMXrX6xt/Hn8bIVEemMiJZ69fQSMnwqI/qYAIqlWtx4B46cC4k2HACKZtwPxEkMC/dEK&#10;Rknjp5I4AlG62CXixYOQiIrpChC3JM5RqFmB9LJAAFEf2oF4DSCAVJfakWjwSyQ6+HYkWvcSid68&#10;HUkv4kgf6gDYkWi3SyT66XYkGukCSZ1yK5Ja5BJJNiLdf2Rw/JRMBmh+SyS621YktbUlEn1rOxIN&#10;a4lER9qORCtaItFNsyPRZBZI6iLbkWgfSyT6h3YkhQviiDq/ViRDy1fdHRWCbT/P8WB8x2r0c2rT&#10;OspEA9ZxnWitSuQ13dE0VTe/sp1ohwog9TutmqPRKYHXSEcLUwKv2hHuSPRQ99F6a7QdJfCatavw&#10;dt1/1J2pF2i9s4ob13yc04suCgbXwoYqKKkzZ70vWnJS4LXYhmabAF6LlmijCdzV8OsYz9H6EvKu&#10;PSDQ1BI4dK2sCqNdJXFXHmHUiBLAaw9FajEJIHpI1jtT80gA7UHv7PjPicAYaYt905cyaFCOIZoc&#10;52SDchRt4KNv9tX662q/pxRDjKOV9/vOe8wxSJYXRVkPo0FOkHvRFaobunIMT2p2hcZVaPyoX66a&#10;9ReMrnSNHEfD+BwOdk33w8w7YRTtZtb/7Zh35czbf1NjZidjIUWTQZyEUULdi07/ZaX/ktcFRN3M&#10;hhm6WHR4P+AMlxzbrtruxDgN6VQ3dxiZ2VQ01SJma+Sq1AnGhm7ftlWxxJ+aO8PRq/mh6/N5uGo4&#10;ki5yxu/gJOOQd5+P7RwjcqCnWlX7avgixv2Q+tGi6sePVUG7SSfPo0g04CFn2OQ0FyaN8s/Dzz92&#10;uX0caQRhJ0aBUjxy0aqwzSRN4Qs6naxtta9aMgXi+s/VsBMjVDTQRAzQj2pbwNCLib4LOyunBR+a&#10;4niA+cnxx67cY4eaut9VbQ+zWJaHVbm+mXXfrLEZBUYvBwxHgfl6EPfE+JNKrWkQSkwo/p2nd76f&#10;8Xfz+8i/n4d+8n5+l4XJPPHfJyGSYHbP7v9BV7NweexL7Ee+f2grtXR8+2rxF8cR1eCmHHQUA5PS&#10;m0Z3xoKER45LhEPSDgn/64o/qqqBZzG9PIUZz5EtIvhi6+ZwEDVH1Q9dORQ7smkiY9x/Sey/MDAm&#10;FjWZFtMG79JMnEj/HufN2k5Oi3l0AAKwXrHj4+QY1Bkh0v1UiKDyY/KFSFTom3Ej5DIkV1EQh+Aq&#10;nt/dPSTzMHxI5+/e4ej+/n0WBiwOo/dnrvpdvm5O3636Ag64/vV0SX1f0UT7LGOb2HKcihiipi/l&#10;zuNLdX8cvTKXC7b+YsoXV/33oggewDKKvCurftXs4VdqFFZ9kXvV56bO6WmFhYkA9G+OF0T/fzg8&#10;wHX+b8KDdHratA2CLYUKaasqGhiDAV0x+q+aUw5SNDFknqEOIUoLBIwHGXVfxcQyQ3GB18zyZqOg&#10;0cudAoFwmYveg4FvEQ7VcDpNlOvnwseeR+hv/wk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BtevYvZAAAABQEAAA8AAABkcnMvZG93bnJldi54bWxMj0FLw0AQhe+C&#10;/2EZwZvdpKLUmE0pRT0VwVYQb9PsNAnNzobsNkn/vaMIehnm8YY338uXk2vVQH1oPBtIZwko4tLb&#10;hisD77vnmwWoEJEttp7JwJkCLIvLixwz60d+o2EbKyUhHDI0UMfYZVqHsiaHYeY7YvEOvncYRfaV&#10;tj2OEu5aPU+Se+2wYflQY0frmsrj9uQMvIw4rm7Tp2FzPKzPn7u7149NSsZcX02rR1CRpvh3DN/4&#10;gg6FMO39iW1QrQEpEn+mePOHhcj976KLXP+nL74AAAD//wMAUEsDBAoAAAAAAAAAIQArTnTE/8YA&#10;AP/GAAAUAAAAZHJzL21lZGlhL2ltYWdlMS5wbmeJUE5HDQoaCgAAAA1JSERSAAACewAAAbcIAwAA&#10;AYwvU2EAAAABc1JHQgCuzhzpAAAABGdBTUEAALGPC/xhBQAAAURQTFRFAAAA/////v7+/v7+/v7+&#10;/v7+/v7+/v7+/////v7+/////////v7+/v7+/v7+/v7+/v7+/v7+/////v7+/v7+/////v7+////&#10;/v7+/v7+/v7+/////////v7+/////v7+/v7+/v7+/v7+/v7+/v7+/v7+/v7+/v7+/////v7+/v7+&#10;/v7+/v7+/v7+/////v7+/v7+/v7+/v7+/v7+/v7+/////v7+/v7+/v7+/////////v7+/v7+/v7+&#10;/////v7+/v7+/v7+/v7+/v7+/v7+/v7+/v7+/v7+/v7+/v7+/////v7+/v7+/v7+/v7+/////v7+&#10;/v7+/v7+/////////v7+/////v7+/v7+/////v7+/v7+/v7+/v7+/////v7+/////v7+/v7+////&#10;/v7+/v7+/////v7+/v7+/v7+/////v7+6WxRFgAAAGx0Uk5TAEAaWwdINWMiPQ9QKmsXWEUyBB9N&#10;YDoMJ2hCFFUvARxdCUo3JGVSPxEsGVpHNAYhYg5PKWo8FlcxA0RfC0weOSZnE1RBLhtcSTYII2RR&#10;PhArWUYYBWEzDU4gO2kVVihDAh1eMEs4CiUSU2YtzY5xaQAAAAlwSFlzAAAh1QAAIdUBBJy0nQAA&#10;xMxJREFUeF7sffk7I03UdiGEcFlCxGtpgia2SPgsLbG8sUcTSyJ4gxZEHP//7985VdWd7iy2mWfG&#10;zLiv5xlJRNJddfat2N8LL/93i//74zAYm3uUjz8NTf7MsgD90Jr4sx9CXPwAD4viv+yQrhSv9VNQ&#10;GFtmw2xRPq3F/wHokXndH4SLsTvYYaz/RjzPsgN2g58YFk8dKMifrwLgBfDvR1gDf2rUQlcuAbCA&#10;l/1JRJgOEOEPg/RPJ+ACXOXZiU6rsEYvfQT8OgAm6ccL/bPE2Cgbgl3cGhO4Ku8C/YXGJpPJDoDz&#10;+zP8HIRCLzfndOYSt8wv+v1I0h4zNghXIK+Inl+x7AR/8hlokjrW+b8CES/Lg3g5wk4+So9njO0z&#10;thqbwsdZ8RJepRc3pO2OX3RxLd+HCOvCf51/FTDicXpJTejK1ns/UGEeFpOPGdumv0/KJ3mm05fM&#10;Ir0nFea3r0Z11NMXyy8H+uAkfQZj1wypULx+Qj+DteHzPf70Dewhd/AdRnRp8hHfCGjGS+SfWUNP&#10;lVv8jvcAQNFZMz5oYwxZmSPLQvhvSjxhyEH3DEIPk/jhl/KlVzCCl4gEMYlbXISrkf41LGoeS+LH&#10;G3Aqn74GUMEtGLgIlf4B9pL2ysVVLpQXFtrhzzL8lepoAMhH5+QThFx42p790LR4gmsAKB000AzW&#10;J195Bc18wZxQcNFYIoT/QGd264xlL3vwVQivkAx/HXgbk+yBaIOwwP9FeaPx25sAN2PFhQOkfr4c&#10;ryPrtb+JayekxsA2TG2RxLVJbBjaR1J4E7jKwDKknS5IBFrArcIPzNE9mEBJ8ZaE8NHb7/B/Fz1o&#10;oZckZvD/qS0HB6OabpUPq2FCfL+fP2FM6ieBnQ3WpMCYgqJbAHf+xQ0Rk68qga5CALUwSWVgOn9K&#10;eCIWIXkrdwq/eo7fsRRuVUHXWE8P3G6VNdbRI4J5IbQeAigxCe/YZ9TARVIsXjVjSHxiDVOBJ+au&#10;Zyh8jyQZfBZedkQ/Cgw4Nwl77FVYIqUcPvFDXOMzjLHUOX/4A+ALIT6QtgSV9nsIO9DD76oiaFPD&#10;KCYV8akGvMXKq2l6Z5ko9nKFhf+YEpeukKjloF88ewVakfCQUGwSFGw6nqjK0Fk8pe++QznHVqXS&#10;2+eCAE21u0Fxh07cTbMO+fB1AEM5Ksh4QmhKBwcSEkjNZBOuV/qiMghJaEOpRpDQYbTBZPrXgNxq&#10;KnZEUfrBIll1dF2SN9whFO5vSRsEmOTP+bkEl4ol0vBbB1/lAyeAjS4yf1IKWLqmA/7IJJMxhsrg&#10;g7hGU0Y+5B8zzx8SxukfrqnfjU38n7SwXEKLNrlx/Cn0kOGQfObeCWIotGD6UeU69h3QUJSw/bUE&#10;kRn97/HQYqJtaLvCd5GgEwukNYlrEvSs1cPyuBHvYLWqQL8JvGPEM3g1eIUnZCYoP7COLIBXSLii&#10;f9CIkU8/D/r7nHiITo5SM46fuCGffxrelWH6MTMGOtsA6OQv/gwsc4Yc+rTnWIS851vx403r7V2Q&#10;TNcufvwskEf1c6AJV/d94v5dQOqZRtFHsCydH4Ag5gSISMGPAjkXuI7qIxloOQEfQ3NUxBO6yZ1C&#10;5k2zQAra6EKlev0wpoY405rK84GdszAAyUF3pRjLG4hCKwqBXXooo0psBqXOcKPRMe81X/kANPLY&#10;AQL9Up2p0H3k0kGJhtCseW8UROKG9UToVgFGVdNMgxRaTnGSs/yaLU/tHeABmhnV3Q9dltgT6sND&#10;0SD5EkWa3g1UvMeoIvHjVHK4pay/IN9ZPrZZFO+Bm1+GRy9zWHmoTKq/jwIlALd/8KPR+le0MGro&#10;hEouCmFA/Hg3SBWjFSmeEGIM0MA5IK/2VMiut3Wei3TYvrU4Qbo4wSH4iL88JiOSifcFc+EZv9b0&#10;inEFyS4SLELbyX0lGGALGlsF03N6FZxCprgBNy/NOCHrb8dMXwzCbJEhgdI73/RzmkAsSl7GYkyE&#10;7WZsPaD1BfKdbwBaQ2SDKmMrgrARyGHpMotohIwS6UhVRwc5q1tOO++G3+fKUJbfISd2CMdAed8F&#10;wvQKW5WPTboVbGczdEkS9i09oS8Uk4taEWLDWmS4mO8yvf2IwQ7jzhSCIiDo4rMh5oYYWxEvVkeI&#10;zfcVycWKpwhT45k+E4VplO7cUGmL3+ZjeR0lyODy9wOg5AuwhIg2Iwm8DfpO3EweZ8LlNsPzCGD7&#10;+JmLrNXyKrbfjgEAzNK/XB7VMRGr5tgmAYBWJkTxGk3C5nT0KijiSJ9YhixTwt1Ecn1E6hJCqlXH&#10;Guvl3oE0VXDzuAUtgPQ8cQ+eYVM8vAO5C3s0CDzyAcHHL2XSRsFbWR6SeY9Vo1BoX4Z7SlBPMmyV&#10;ocEaMpfxs0Bm7dtkGi4J34p3mfvFmEFloNDu5B9GdPUj1iqXVlwSolzlgQZc3SOpSqoieINXWNXq&#10;9p2a5EHkjpovtfx6nEdhgN/+Ii0AGygCEKcoqQk4Y2gNqigV3sAQ7p9tX5Ff0YhcpoC0JV55VJOH&#10;u73h91qrFEaUYg+R4bLZEtD85WCc3UnB9iY0ScnrxSgm/5RL0wMjPIHvPf7/hb/GrioMvFXOByl2&#10;ZEZuyUtGidEJ70m1zerifgToCoR8iFjuv3Tj8FptoeHqMKMjxE2U1QgLvhK2/UaGHZt6BL92TERA&#10;3oKVqSgVwZeNguD6inv1PnT1sZtxmyBEKVKSDuHxk3dinGKmC2haSXMi1iM2RuItJi9DzQDLwqGX&#10;kkGTjSjyhk+O7KaKdF4/ALqURkrmiEA0cgFaZ37ifh5Q+BzQ38BrC7EbQbYakJHKH34Orc/Qj0IU&#10;P6KO4mqshi73rbB7daC9A8eNwj8VEaMP0kgJ6vh+KnJbG1mHCyBMm6K8h22rQWbRQi7cbID3xLRf&#10;x734ATyMrza+i2PfASk3RZr4l0OGGr4svC8WT67/tCKWH0QxfIRUn5HpJ2VaQTPUEulfBnkY4MyJ&#10;atfHBhZ+Qpzvx2BaFNL/QrY8CbH1UQbNKyEuMbNoPiGHrR78kEj5NIbKnf8Lhr4FoY71elDUNfA4&#10;1eHND9dBvR8PaDKgAVZ3wLqFWgnhEtm0INp0ANHMwg7+4LJuBn+J5rLdzv8vAYMuVFdaBtL49fic&#10;G5eO2JbCNsiU1d10gd2T6F7K1NGvEXwtdczbUsOUPvp6lWIUHEPSDE5p3GFEnQOgwxrF1FiaNNA7&#10;Kjl+BoxWlCUrY2H0RRBHwwEWWNhCVtBMLcbuQrCz1Hq7AY9NAC+52o8XZX0C5pcziMBwL/jY5RSc&#10;Qx3rdBuBE4OHjXgUgF+LUIhtXryBAt4GC8k1ltYVPdONfusjfwKKpANj5B678TtiuwD9uQa25tD4&#10;dcjAtKeEBMmgh5LAq2mSvyeO82FQ5BKJjrA5eCGzN1QnVAK0uHue6cF07SXjngb+XQb5ZKqDm3/v&#10;Sdl+FE4JgZ7IzDm52Q5rMyUDo63yknGdQ828fIkvGPpMZNL/J4ycsoU9TGsFfd1W62Wbo2jwF/1e&#10;w4Ve+BHJoadrdOzdbIruhl9e+Zp/CnsgHN+KoLWImMRfgh7V9PQGfVkeC0QlcmMw9do7zy7BFvis&#10;krl/N6Rhx+m6LLwWYakFKHEo+B+0Rr0xSWbI2BCAB5FA6VSQZoNEFT8nFRcdBDC9Lqr3kjDM1wg7&#10;T3RN6PrJLP4TLumClDWH+BivLJYmlxeaGVyO3MEA9xaArUJz9dqUd+KU5LBFL9eykoVHAR0qISMX&#10;5I7NPrAG/K0jcIEEydUh06m8A1D3ieX8WPFARdDlLaNM0cNCwM7AajeyhlKyq4zthiaqx36JBp99&#10;+Fm7oKa5asYXzXv9AdQ+J3bvGlgrU1cTRII53Ekp0Oxwo+HAatHbY7P3lIjx2L/bvBMUR9v0MpkW&#10;AM1uFDe+Eun9MazkDNb6hJ+1Q1KYG6IOKePEHvKQKB/SUDoqKKRL3jxwggJSQcMaIAgbxtgc24st&#10;JI/lbz8KoSYW3Cs7ULgjb0KuCKcrYZtadh9ilvaWQrBbzHvBLu5m1MnS9BXqjyPP9CkbynHrAr9g&#10;DO8Z2cj+OR/DYp4FoSx3WcH1Meau2dYc3QIPGeJG++dkrsRlyx+IbAguXy2+YwS2jNxPMFy9DHwW&#10;NxQDmelbM1NHQV+p94HWHQY0dkA0JsObUhhtopwhIqFtJ97nt23LF/wQenHRdoRfa0toVEUXXint&#10;oceKWKu91j0Kz4Cz8CfS1A4gwQu/1s+Lj1s4M/ILPLvnySdnPYGCAnmiGYxLuPMbeH3BDdw/VCO2&#10;nIl4eJVHAYj+s43NPwzkhBRSDGeIwFRZ6rKKXYxXxZOyQQbbp8lr2kVRvy3AzS4C+gP4ViTR1h+R&#10;Ma5Zs9SrHAmnjhAIKR20vrQuKl0q0uuybZHEblsvAI9upz5jI0RddQXK0KdYjN8zEblI7yMrNMBt&#10;hrbaUZROIPo3vz2Hl3dzi/5nWEbEJMJ4larwiSkx9b7S/+qw1ZOHFCLqBGX3RK3uK/qzlV0d8kvl&#10;3smj/JSHyGIzkmyYBUwuu9BfkfnvgDMyWcc+0sOU17dtS4dE2EKNDgS1TKj+GMSnWnijvUVKEj8X&#10;in6L2u5ZvVUjjZRhS5F8FkLJlYbIUdLw8BS31C2pVgqxgftMRXWGALGNZOJuH+GmT6PGlkL9s+hV&#10;N/pMq5Rs9Ap6rQym31j8agpvSCXhnuRCmR6x8ZofrQV0e1mtiIkapYVsfNEU2mXzesqQLau8Rafj&#10;OkbiHlgTheBSfIl/hH2fqf9GILgtHyBcTmoMSHcWL5WvMDzgH9lryiwH3osWDoh0xSEbnxwCaPpR&#10;BUdUZhr1boseEWiV5G1PIzfSnELi3O3jcthhXqGfwH9O4F6j4HavRamP46egG6VCfTcvHbUc/9Se&#10;gTxNhhvfxqq7bEOtlfb3shFy8mTk9YcRu1YaNp/CFN3gZZrl5mQEpVkJiRaQuIKOVDHeA8o8/E9x&#10;s9QSfcon6wqdMGAPL0BY9xyO+g1ue+J3CjOTdODh/QV+L+iSJqxCfKXLcsozGry4XUMNvLLwRwEo&#10;H3hzEEeI4gBCPKPrum4qKRN0maKNLTWykcos1/C4QTmE7bMkI6s/B6ZLPks7xT+5KJpRRxTz7DZ7&#10;nrB1d8xCMgqBKGzG80P6T70yCfdU/djSMfIzFy8O/SlXFxG0SV2rn65IHEq/9tP4ogQ8FT7/lJqb&#10;oYfWFZVVahSLeWQfzHuY+2cio+Trgfloi6zOsgwqfupdICCT/4S4xUeRAJKnMINmc2SYRbakPIFV&#10;hVkRrB42mcJnaJKZ7PuboD8Pg6PUuvP5EuTG9rC5mJl9k3bBOxpmfiLit6TX0LmARrxQ/lJd5A6o&#10;xfQMfSPvpVl+jXwEF7iQP2YgfxzettaNCF0fBU8picAxZSrUCNtoSwMc8WcX5tpZpPrf40VDx0vn&#10;Ttf5STIhfEa6GtcgXrTaLJI3gPziFm5HBT/vv4RhqwdMCbvElCGzQvBc8At0DfyyvOArAJuT6V0w&#10;Y9Tk6U38XiYuh4HrV1zb53f1R37jT8BbVZq/H7Z8aVlz6FeAww6tWP/8RXBGjoVp+X0NhNDkNGVd&#10;PTt6GVr+GZ7FD6No0vOOLB8ZAv5FatJAZWcFSj/ZefOz0cbcfrFq+TM0r0xj9bfBFjvggDUe1EJT&#10;1a94NDSrvggXi6AWaTLwoqcchTsw08QJ5kb3OfD7tHDRwcTrfOSWDM8B9wEaLjKufuSvFHH471EW&#10;GseXBsRS1bJEJI72lfDewVY7/58j2uUSVrJCFl8zS+mKnRNUEjNUz3QCV6Ix8heDR8vvAK9OCpcH&#10;vAhzmxdDCyyG69az177JDVR8DYUNOZvONNN/iQE2oSUTLvx2QVXgDFwpD4XExsYaahG6wBFqsyI0&#10;yPa+/xrwwk68CZYGaqxEt9y2ehbwF65Zujp4Hsu/ZNffDPf/RKCXDmsLO0P86/H5sSiXlknwCFt8&#10;TMyozKWet2r4ho3EXJb1tlBm/9dA8cJaZLx7jYVogwG9IeGaXQzIqKA/PInr6UIbiyoYkzB3Fgro&#10;FPqy6cL/ECQxcNkGcXcRHQm20op7Z9OwGzCF3uU5qt9U3c5gIsA89YbiL/q+FaTSz0TsnnUAU8JP&#10;XvJ0z9jJHZtbd3YFR2pax4G1AtA7mpXzRmSQH5jK8BForACLKP1Qf43S+h0Dlf/wlKnJxME8bTQP&#10;+C/hO9BqTVGxoEmhJBFJIf5k81DjTmOSsRXwXTBoWWa5+jREvK5cZt1vTBSDoRTMULgv4tMgTBwE&#10;HTvrTvaI4zbMPvKL/kk4Nj9snRnx52ybm6H4oOUJs+0FJL5iSpNWSb65Bxag5zqP2kW1pYj+Yz9q&#10;IkTh0hB4WeqQtm+X5bmYkT0ZXtY7wQwrfosCXAuUBK/+w1gW6XmkPu6ogQI6QFceWo9mK6UN0Tbo&#10;0flfFMfJILyKbGQqq9T7KbjjfdQE74zvGAaWQkjolWeI5HjESF9jbJvrwcQ9vnCzyJMA+OJ/E5M2&#10;FhZYnzVnDBcyYFgZr0oYHS72M2ZZkrzOYfyDgCyT+C8gte0aG1D5t5QMIxAmFeg8N5iFDNuFF2FH&#10;xNigR4T0/1PDXzIgn57ozU0yY52vYETQFTcNs8QoCBdZhjsGHCkpCKDokQU0rtKk00+BU17h9+8w&#10;V3LoWVipCHnddLEZtqegrFxXqAanoQBaxNtyPcZ07j+hMUhC8j+1qeW1psCFPm8jX7MSDFB8Ug+x&#10;kBcdJnr7ytiha6DeTVb3syARR/7pk/DqvGC9MgyusgzdUSFjYi5h5tihgdbX2L9krlaDyZC6+NUP&#10;I7bIhvCOce/iTskvRAoZ+2v0XYHSIuklihbVcLNljs2wyfk2MhGSB0QOjbUBs57pR2vrvHesQUiq&#10;Llwmy1C29K2mMHQ05BMHIDhjjk8ZYh3PUznZchZCMhTJL2nS/hjOSIlxQMnnWUWyPSILKOxUIQ3X&#10;qCZF5zEZDu1/o8y4JZ1xju9LQegKqlelfwi9ZIjKx3ZHo9jzSGGgFO4TcYk0PlEMG8Kc9rIhJEOk&#10;P5jAN9CM3XQtDe6i313hq1WK4z8A/DC4tJI/liajmi/hMu6QOjHOLCa+ZGjZcK1Laep+invglahc&#10;6eSRILKsrttLPh9JGUE7PwS6wHoxNQO/ct5qVN50tiyT/cLZuC/hSzAoy6825fknZDwRRmUv0MUl&#10;+MyPp9Hxs9wbbAQ/3cXdjB5e8CSqlypE9mhFWsTsEodg6vbh5ko3nW5Z3O9PAA24pp6s7rCsBoEV&#10;/GxUr5bQM8vwE2qjQh25NhRrjvBvQvzC+mE6TIWVKJtUxw58Fri93SQpOMehpQz50lIXQiqDu2oq&#10;lqrd5cTe+zX5FbpQtMxsDRGfxRRkd/FyxhbiNIMVJd8ku/dyC8RRLjtKA2UvLgFSnQ0kHg9mbSE1&#10;aeL0Ij3QDeTb6fKgdY/lZ34w6LHd1pWcA8iF3irUoyEx4j0dyLl8HpIYzCWBC9eTK4DHjaZXbzuF&#10;FnjUzTFO6OOAXjbp8gHM4m1POUalEEp2x8NCOq2U5yE1MsgGBq1Rf6ZiPNtpRJGNi8uvbmcUWAb9&#10;0E/7I7yzxdCojxEpeyAoQms20F7R/xIRdEnkW0aZL1TiYFBjCLSDsgdUUIeUWjc9gAw37ixy+wAK&#10;ghXVrQCoPFKr20w2aRvZxWtrMWBOqu4OznLcLnSiIX+qoElNS0jx375Kttk7YQYtFlz9yBfOikTb&#10;splAp1KfMULU+tbT6aPvzSDRrXlRtYGIbyR6eW1sDRLBNV7f+VKKpZZ+0I/DC7kuj44Nlg8dcbXX&#10;MJhBjylE5frpo/QG2qfiV3g95oSHDT5GN6ZH3Xh9uIho/fDXPw0Vv4MLFnP3qLLebvs6Go4WqMuH&#10;cMZSKyRF+Jtbhda4ZgesRSpwF8Bagd4qunE/DSnjWqHGHGFUrMTIMIMmoxD/2auP0WXzT6ClQ+2/&#10;JHWKIIuMlwByQYD2IFUvjvyEUQSgL7veVyKSRYsKlw22OAdwJZZeL8u24m7HZntRQZ6VVOJ9HueL&#10;klDIBnyjWonuZKCOqbt4gbh90oo+PishNWia/Al5Gw0tpUO6KCDSbjQ/MSfEaiXqTrEw2TVNfAE9&#10;bUwJiDMGSrAl7rjEvf8okFS6zyko0CAK0g5lTR8KWSQlZ9U7x3zkhO0y6Gle5xH8cVQXxNBtLCIL&#10;BU2G2sC9D6U6f8xXB2qfJCApi8MGFDFhEG0qb22l1aNGQbwgXGYAtBmC9B75PkeEnCdPyLx3CtYP&#10;At0McYMjuJ9nFczRcrhvwHvATzAZC8HafNcEUoUxbjUDWVZjDX4wLrCmidHin0MaZvl0PBTHZEvS&#10;PZvC2uYsOWGwqZk1VyYHs+h60vkda5XNUM8ue2qouAUfgcoKphP9JEr57a5FBQOzmdumi2hdUI3Y&#10;8zj6GUAUaEOxgBqCfITTZ4R0ioxzFJ6WBkdZbVOWqPsfhig4UAFCh0A3uGGVZhxOS7NGVqCERaUM&#10;UgvtAVHlZ9y4A+jmf/aAPGl6WUK40OvuJ/xOXJrSIA+3+URlBKpFqMO3okpz7uJkhLU/C1dZqjuj&#10;KrG8goSLbhsFDJgsZo3p0/bxG0VtPVKmo035BV/g+8mZCZmjEvWDXcT3ydX9NLzF5T/lvUQtuHI9&#10;fFMo9l2sDCdY8iyEi5724xKn+PwycwkPDLavOExdmYD9YVBIo9iqVzC/sFoPQohfaX/zg3nJ9Ack&#10;UPCHgbvbxanxR1t8EA4LEr+kuJpvI0+t8hZqkCGyZPaiPvqsWf9zEBNfr23g5V0lzBRIJotOii0M&#10;9pE7fScmzYMA3gVxQkSxjQevTTwmezr+lh30HpRIzr5u+eC9IGHNYy0gxtfwUa+8Tr7eRsyfxqFI&#10;Z1TggmIOwzYpliAilBb2mOuGm9F8PBxfv+Tec6SpZ2wmIq78B2DK5SKk+fcKzLm7XZYPNTvMY606&#10;2q3BITJXIyED+Rap70eTDMDmauUBFIS31SQP6nHMOQpe5KDENIMYEeALMxKoxn9CiRt5DqiEHz74&#10;WRmWGmGbntLJkrsFmlzD/Hlkjh3XAxgHljj/BDZSTzLmwx6Q86xoN5n2PD/PJWxVo7CMtohDfMQx&#10;dbsKT4+J9f50Dbc2SEUG4jEaIlVg9ssSzEtCnYv8UyE4RbNqvGSyhJkGIT9RTJEkPo7LVWrxKEfJ&#10;0tSgIBOuCLdD0O9FK7lgxdKLQKs6KpvR8R2RSBrgXTb5Kxilj0PyJoPdinOIBzZ2ITKVIf5+OsCL&#10;Qmql2kG4R234Z/iRdTGFDcMpOJJSn8Q8c4t47dFR1hatw2+xfH+LNhlZJ/SrUqpCh52rjkt2epNH&#10;sjn31TT/tKqYhy20gWwBBPz+IbjeJE5Zw2tDC8KvoLAs2u1l4SM7mQ2z+jg7mPx5FgJeTvNjHr/T&#10;2rJllppBw++Y5DVJjHcRed6q6+CHPvrvhS7+YahkE3Bis8xKEvyS/ASBO4iNh0jR9re5RUUlqLC+&#10;h9QpsrG6KvyQH4bLOH/0ukLFXllHuZWJoJV0KJAKNlCmi/PvSgC9qakYugrIwD+nKnC73Rgmi7Lo&#10;CkXoqQniQFyd3mK3+T3xsx/lUtA2nEnrsorEBiEXTQHKgO4fkX0WaKa3JuQ016ncnjYL5rh+ooiH&#10;WCqqJnGTLIzAWovGzYuiFKK3iJB06DEzrjPvj5ovAvghcD8TstYHJaG5wappehaNKs0Np9MrpRzj&#10;IM94Ikcv/JSLQ121ohroQbpFpgcpH+WbuW/l0pW+NM8vB9g6HRFQz5esNApucJ/NHSsSxafhvWOG&#10;V8g+0/8tTUqt4tebEXCEJcOnvBk2uUFnmNqbV3gmRAQtAz/BhLaASyeDT4q07YrR2ThqXCsFZj0Q&#10;6KdFtb2mdj29pH7S5pZijidM48S/+B/pDAH8abE02QiS+v4fXoYwHEWYFJ9eQdd/VXs1AqpH4exI&#10;W+Qy1RmxsBmlRcLDb7eiKWWrtE5Hoy1av//5CLHIIlI+MvFuaWioiKIeLsERyfD/aGtZgIelkNwh&#10;5Votul5FU4DSGvieUZI5NjtHovyVn4wOMzt5wi56uT61R3na0PQqWTeehrFQ1QD/eRAaWGFKjIFv&#10;UUzFt7Am1SnJPpv6+3VACaeMoorLtRYMVzcbQ6OaDo6ZtKwQ3PLAMGk+edirgGm6yhxSuUv9swBw&#10;rbF5uGQpJVt0rFOgsE7d1A9Kgtr3Y9ssANfFyDAPWztU3H+BiUn2MMjtAnXBh1cru3caVbnR4sBR&#10;TnTJ1CSlccqDDfiOy1/Q1tX3NDs9V7Q+yF1C/0J6I7OUnzHVXZFrf4Yn9G6EAHKWbzxHPIO8S2oZ&#10;Nd8iO1iIwqi4sh+NsHwKfAJvGK8PzKiUe52pviTqYxhjUIzZAmuC+ul2738u+5wwFodBp+vLGEVO&#10;5UORZIUdPjIzQ61lttV/D2/+LMfHM+SjuKdynjFusk88ogtC21gVLjBVlv1ieFlwCL8f0tye55sn&#10;MiyHnXgxMOdn/XD2zqPE/hMsLu6Dm1/XNss1xfgKXaBVc6bV46pewZlOq0svy/zXL77U3KRLWlR5&#10;7p7bvh7lXyQzwU6oxCqsWeSZ/aW7nLZZcCGe+C+CZ6RJfANspX9ShOAH8MBqZGSePLsGt+E+4qtJ&#10;R88FjAoxtl8MXEnb1mWLOfwz2M/bx1D/LjhIf0ecucLR2Zpq/g8t+c+gCW1+K4jJDDnj+TfDrKUn&#10;XDZ8NMH0jV+EeLWaYITnv7PK/358MRnxZZGwTaIt4gfr3/4VCMu3ZOJ028PRN/m9CTmaPcyrmIra&#10;k7HuukLzLK8eKj2h4p9Fi1W+aCG77SXGDVFOwwo51vN+p31Y22Y1z5Q8KDfPe/5BnVKtlovjpg3Y&#10;iyxWFiG8jJd5s2yIqeu/34/4vXiD/9CZybKl52BJgLaetztnI/0plnJW+f1bOCqp85ZdCfNW/FA5&#10;ogwf596E5FU3lTM0s8V0Am4VLzSEIvHfElX+GrDVV5TAy5NoIXL3z3gW8BmgLn2ehxH25A1elzAu&#10;T1zugjt2+KN1K38OqBi1MixhdxRWntYZ0+wU9nB8XkMhqBDN2TBjywIrNNn0b4RBrJcI22t3DmDt&#10;/H3SP+GGDls5GtVd7S9m97J0UCRAzlaFrbGC4ohrlNRM/qmoA1BTrBba0RQJlibhKbWJbHqo6CK+&#10;3laWH21bU6JTbP16dTuXErUgq7hwOv0D4Q/V7f6ZIO/hcoVF/Nsdoz0UevNO06078kkDQJUKVQiy&#10;n/XQH0zRP7gVUdQltTzNgRii5V4v5owIpH9CP6XG5kvASnRSKnM7Mbh3PMBv3c1Tm1pU1HiU+Gil&#10;Tq9ZRbcP4Gp0h/f2+EdAnEq+UnFrMqJAaIESCn8FYhDWIDxzBzUiDkXdmcjPiLbiiJ13oA9gVpBn&#10;i+iw49A3zAPvcDvQFPx7iE6iicsqnvRENKE7q+yLJA7AKYn6MSfrkUGdslvVC0BTHVBrIH1GW5V9&#10;ZNc7oPP4CA3Ulcq7qBNKqhv1VK+sffjFicn/DLzcw+TMXmS9VpRYaMkRzsjn9fa4nUKvdYsfBWgC&#10;2fXEQDNRFMqHmMvgMxS6c5D2AhJw6w6LJ6AmeX7LLqNWRNzKzPwVmOfnGBLGF/jKCTQC8J7THWRo&#10;lPj2dIANR5z+uohBIcQ6WHyEknqXmwDjKzp6d8SxSMfVGLdYyvZnwF66cQ0nAD7mofae9FrgGQmN&#10;Hw7NMZsEb4rqzdCwIwqcPJFL4CjuTdDn7bBC8pQqr68SBzPsQc3jQ0L9Gi8Yzuet8wTfgKbRd9jq&#10;ub8qHtQnrim6aPs566FMU4iBAVDiQ17vmn/cPsCXYSCzcss65kwm9jrOWDH9Dt7cwvwiyBWjFCmy&#10;dcuSMhWm6pWJfHbCvm+M9XAJKgNZq8KgDOnXTNt31oZ9GdC4pzIWWuUW27JwYs9v2N0EST43as2e&#10;R/zXzMHi7TlFoIBmtthAf9FLbgI1HN3VUB3V6WjhFI6u0HBZgHDaYC46gZXDGUuUx2ohWpEAHVnX&#10;L4OAXhoIaGURulRXJHnWS50ra+mmdWQ7xvgRtvB4zEPHoQOQDT9lMHLI9RSQcVvzzAUCqi+nchUT&#10;ZvUq90cqJkiYxv0Zeya/mpD8WjjjwijvEnYZ72WInonK5FVhugyPXbhgE+krdRm5LClVEG1FxPcB&#10;YRP3yQLCbEon5tMOSI5yKNUjzYmnFZOjTXdQMQcc/DmoCa8U02Sb4HPDiYIs3Q+LTOlsbkbv/gJq&#10;LPYiFHtrSqpIUfo163wWWSqKPClZdBcqTIrg0IiLRTuKRLV3fj34w0g+CWYEdHvWB9EK6bQwl1Wj&#10;PUzMuVhhFFBFkDAo+mj9RMWeaeRwO6L00RSOaRQNvDGRvGuzlxv/ETCSwkaYodGsHD4SPVpBNz2L&#10;RNLZ/W9DrNwWaeRjM0x0AATA13Np91KQvDQzGMs/eDFd2gP6NTVHEUULgpfCOBoYj6IXxFJ+FImm&#10;p5+OVltAKgO3I74cZYr0YdZqYdH1SJuhuN2oWSdtIUW6gCUu7ULyE2KqrRHqa0Purn30WmXwM9pj&#10;+8JKthRirjKPjcn2FvnpU/vDPrUp3laPAsAbVakZZ3iD0eEUHBoqlkDAknoGM0m0knn0tWAquQoQ&#10;a9QKNJLlHsIZuHizFt8xXKINEtRqjCbfXZiOwhXtgNqZCnRGdBbJOX4P+hKwm8SCj0IKtNh9dm2x&#10;/crV/SZUDYzLnIZwHJRBm4yaR54K7tHNeer253CR3i3Wax9d7JmPfIguI4mj19fQAtkCgJwiWYgk&#10;0blpmEeSC3iDrTlIhPDzOx8XmTZWfUrv78BQXxtu+tJSaSvZK7BWMOq25oGj81/SIurUBTYo7JK6&#10;NEJ7LIza1Wrru5xPNItxOCdHBms5I5Hr9+GCsUsI4+7NDOB3NQHwDg8buPL/Kmik3MMWQPBUFW2j&#10;5d3TDlgHrqAENI1ZT2dx6aShbMdRAM1G+dij2PwHLhHrN7QM+Np1r83Se7pmgf6XxeGISZ2Eqtvz&#10;a+FCt+w+akZ8TdRyU7dKzzFq4WIL9RC48U5G7nYmeLajHK4LoSk86IU8C3eWDHClL0kNHEX0UtgA&#10;dyF74w+0pbyOnG8nU7ZYX25Mz3B/sfanNeP/BAz1zeLyIdSikRY0xNFHRVjpW47ZknPnz7S1vdZi&#10;afz5sFSuHJaJbA7o0Fhwy3RKOBUpnNS4sbQSqceXFrmVXgDDYN1wNaGQbG48BOa9UKnNDCHmPBle&#10;ptgmPv0OGEDtHYgdh/4o+gVOQMXhHeKeki42LeZoip24sOtcZf4sr+ES3Qqva9gsTb9B308+JPA0&#10;iqhsAxhCCzHUiZfSQHOwIb/nf4yLrxLwQZoFfkEL2Wvw0pURfHwfAThrZoR5Zb9YgVb8RWLWH7Sf&#10;40mdLQKGwry6TAYXGRAZFz9/K+o2JpVpw+Ww3GDDTAVsEv3VRBh4WceeNfUAxmuhf1ihIoQxfpmO&#10;VDPA7+dkJECCOsjvo86pLyJ1L6q97U1hg/3mvZUvLiFTjDWLVKalHhVfxVkQNqjRFC4uXgyqly7x&#10;dwX0aBTk58gLdJzzCy3WfdRWUE6/HvyiEAOQ42GTFRjqdPlGbRNJlLsYGWNEUXxuW6kBUYIkObbC&#10;WS66uNNDpoFdXHZHVF/gOtzpWqhRGeS0W7ym3Lx2h+8DnmqnM3IQYhO+jgkorkq5kFP6pRbYpP5l&#10;8jiTqFxeADR6nA1VJjrHME9Gpw2N9jHm5jpcISFobsabov6JvyOh8WjM9NrSCCDX8vi8diIuFHz0&#10;Ye5fek5edfgB2TfnWVZ2Gtwo1i+jSlK9Zy8Znms1wuxFTqt7D3Bp0dfihLfOkHpeAAnM5ZMny8kQ&#10;RGWU7AonzD6mkG3u8evb6F8LHUdjnin1cu0uzyz8chTwqofCIZTs3TtD6oQMPt2gYyln5UlBf8g1&#10;y71tgE5F5KBvcZWKdo053zTzjGwarHEoq/qTycTCIexQN3HoAtfyYKksjGrDZIC5aCZFDHfAt43W&#10;6X7w4KKpo4aHKFBKB4NdwEOuR/isJFb4y9CDSxVdn0FDQWpfeW736H2ah9o/lelvYC7Jpo+NlvBU&#10;W3EXAjmAZ7ZVi/Z1XzHFZGLMJHEZEVCvSWJwA4p4n9RFl7hKXL74OdW9IToWRdrtVxt/3KpIRoWB&#10;diquaqgjeQjc+ssOrztZyRAawJbPsBqY5U8nUl2TqLNhzQzGcyjuLXYyhH+plqSNKiGt4l6u14cW&#10;WeY8oxkHLKaCqkN+Xa1Z1clSTDywZnVgC78/Z6n2X4PGhqKLgGKvBWCKppOl0SJ+WoIc7jjoc/ay&#10;0PL8glVBViFzg1zfS8cEPiU7tp0J7RqaM8bgBLLsCqoFusyA1EgnDLth08BLQ1v8Lth/NdrgV8UZ&#10;9u5+jT0HRP4K8YsTv8e24bNI914uUzpYSFlsYG4u/cas48wcaHurhJYkJV8XL7sliq3lfq6KX3LH&#10;JYOHuS7ZYQA9sn37/oRIUOTZso2Wh9cPkvfoltGlDsHKHH7QzAvzCPF3N8MprjUMP+vIoI/BTOyQ&#10;UUpAuhA22FwVMdKgEp/ipjvQUr7v+5IuL+k2DyjuQLFQIsL0ClNOmS6sI8XhbF2BRYzSeDLxVDQN&#10;8ft5rh5go6+ACr5OYTeq97bqWJ9fgYNHtOY0drhsHea4plbXZTelsWWkidL1dqG6RI5+2mdjraxw&#10;bnc08M7raXJ8G1+EXbvcnAL3Ynkx0LE5npZwiCKlPUFi5k4nQyiioR4fquiE/zrYhDtqRjiixGRR&#10;AKHxAPdFFWxLk4GpKs2qCkuxiJJ5QYTKLeTZ4zWPqUhLqK5+53rngC+gWfhmwfSTjekrJYkrp6RL&#10;GhkCJ8lLNy2pVoP0XcFp+V1o3YLtKXmm7muwkSaP3JXHZorGLPlVS4us4aCRFqueZ0g4DaKa5/86&#10;slERu5ouwzylRtgLnQZHm2gbHfEiDmb4nUBZGLngttjz4iA6vmnbKiXOquZC3gOllQ3q6Ghln291&#10;dxTEUFqydzkekbqehb0pocwgDW6VBwPwzZwNUDjWH8T43h0WRzL8Pmyhln2iM20EYq3mMDEewqxr&#10;EOrBJcpbth3FZx8Cz3Yno+2T11AnqQ/y5MWlNkvZOOQqzb44AgTjZEGfhN5hPv7nEBowGFVYt9TC&#10;NN1H0JvRMVLaetFF7/eKmo12VX3LMynqlVYAIpjGzsaWtvkOXpyBeGHHos4qjs5EtWHMgWLokIDK&#10;o86PZruIUpSlj34dtAV48DcVIwKjYwt4n3pjlBeZENbrFC0oDlUhFKRsnEJ2k4ttRqaqon5qH6BZ&#10;tA1KImuQiwf6QgbquXIwGB0VjkDJmXQulxN5c8cWQw2bVByNhuFvKkDYBVg4GJyqay0euA3jKKXr&#10;+p5FgRkipG9sy1HZfahkuZkw+JEDfo9xmZK1q5l6Fps5SNywvMLL2x5nT2BQGL1XrlrYfDmLsT2r&#10;wUMct8ghVa+l9CM3MrN1QEkan3Whvxb8+lTVZoqUYHPc4bc54ahGewuRW11Hj9VD0r+FLQeX60bn&#10;F/QVtKZVFXQva0NtYEa0qqDEJMSvJ8OZoIZTfNDj7zBiQnsdnez6OtZe3Gy0HvrMTFoV+zmyUsU1&#10;qYymI5aZRQ53oTE5AuELzWC1SIqisejUxU9E22tCgWYldytJ1OQG9XdJXApXQxs8joM0JxFFi+nX&#10;Yd8eFamVcaRtbsvHRHFTOUih4G5/bABBpOhkEKUI57WOzbBzmLpkxlCkNuokwfJv3xFvqJF5U1e6&#10;VQluLRimjW/3Yv5DGAvshavWa5efvtIMPlnIoqhHuIs0aQOfBPQ4LkLlp6UHM1UFqEX/YQ0XbiZE&#10;BdKnbWR98Pve4in3ajCbEJ107xR87Ue/pim4Bp5kouDCkMIaBYmtPzlurwDguELTPqUqeN9Z9ENt&#10;N+F/gwTnd1NMxXVZcZdo6Ou71k2+YKcs/vweVaRt+VnoPtwZpFBpmX/8IXnyE2BaB3zL76FskL4g&#10;hQSYfd559JOGBEcFl2TEpu0DaRBLMhnc83BtQoz57VKukqTtu/bP8pWZR/NOms4e86ggC4kwQNcb&#10;yuc/RKmKzTyIMPQITCJZCoFtFWbw/qoPoJwjr0HlcXz0c3qPBfVvWPM36f07F+ZiL+kR/zV/zDUr&#10;t0Bb+IBnO+CLjtYpjK2Xz4bnR5t+HsVgDmERxUG0b69EAjTyk10LCTR3vBeJZhnRdh11M6N2R6YY&#10;JKpbXr8Mr2h8zqwrb1UHvBeubacAzCHdzDWyhwqMtyDlQ8gZrxggOvuQxv/NMK+1shVjyx59FJzh&#10;+D+h5wi6rhT7csi/bsZOloa9TPnVauH9KFUYpQDJbD+FR4TIKjZfNfab7nQ/gBl0T9gl8Q7z5yDO&#10;IxRZzsL3Svda4qssZ6huxckI5rVXcspKWbyYfjNeKR6wwV+sq7Qg5Fgw0cbLgiR0a1Pxg7s3Czds&#10;XARWe6bWxiaZF3md94eMOuXorwfyjhUteB8ePpya6TLzUhIKqnK76iRaIh6maIWA1pqRJIoszXwi&#10;0jjUozDIdUD2lj3wSAOA/lvLhO5xBw+q5Uir+LsfQoKP8buuUINHp8jYoaKCMA5LAgepFHsag1CH&#10;ucFcTp75Wd8dOkogwkBl5vMvg57OMjgtoA0bF/v7c1DNUTYxbJ7k7oQt9UwY9aIvDBnW1LtW0p6D&#10;InBJY9stviQLXLwSFPqloGPy2RKohi4Sf/fvt1VKCOk1mE7GAq8Edxa1lQIp0VGpCQ8BltIp1LfC&#10;sroXHlkSxuO/R/opq2ioKwcUMnOEyONzXL9V18dy1hzenc882EBx09LboQjrrpQ0hJGTXNCKmYvq&#10;lcl8XXjt0lpBQT8H/bLmJGtxT7DGiB/9aAIuKCEcep/q+rnIn6bidHnFpgxEgnmcgUeXbRGstXsH&#10;CiEzsSvwqNckFnj+zKDVbncW61fBQlTh5zrYBLQxt7U/Tqm5IK91/tAsnp8NJULTpPRXp2gWATHb&#10;Opcp4CVVFIhTKGKmXSYaJWnf0hGU2ZmN09fUdpnQnKDQQA71NsDxvjRxEPS+oTVj/ICfWAHu3+62&#10;nTcTF5yZCTYbqrhzLp4fUvpKmLyXZ2IzrNGpzkE9ImZTeHAxXjGIaEO7gcvFQ9ACdJIaDKaG+o2F&#10;9MN2neT3ZnxPf3XW/x3wlgx0SI5nihMsEB6xz7GVI2+waHGZK0zUIZJla2TTFk94NjEw6+yqrwIq&#10;gkmUhuvHIXtPpEbV4ojfW9dSCSciNw4QxhXjFlYZUtxZwqsfbo+mjhLFWC+fQlUCs2Zq55Mnv4Uq&#10;OD4mm24DeH4s7POzMS3JqZE7AfkHWXNQYlRbjFfV63yqlObh2CjJCRiVHENrMjtvkSuziVsBgkjt&#10;3lDoftrWIfj7kb+kahN3uzKB1thc1uS8yl26HXPa3XQxE5xg3hIZ6YjISdTZegzptGIlp1YZ9DWo&#10;jgodf8OFySqcoVSlI3jYvILa/DCubaAs7Xm1oujXwgeofQXLonyqyLtVbStNqlMjSo5qPMkSj2G8&#10;vf7Kuf/tCaWOG9r/p1dWImWORAjtyxoUKsQJW7zSQ0GbOuqoK/q9mGpjfJKKUgtQxYnIVHS1bFBA&#10;J2m3WvGuXq5QGLLe7SMv3nbclnXbQWandbG1yG2iUVQ+DWrERzbWhcbcoGbYuLG4F/oqHlsvzNTk&#10;+31UF3vXNxpzXtYo56DyMj5UwVvFKF1FPIulxNvuVVGrew0W8e7qJLSg5ThKARaSlAfWxtiUtSlc&#10;TQNmktZ4TYsUUChOubeON57YLfzueJUAdeugKRA/ofb6J9Vn71iZjyEZ9Fduf7qEUutEKXPfqLHL&#10;WCZS2nCtcmXhZbub5K2NyZQ897/k+bj9VcvfzOUU3hpF/BAl3/6bIFYhmh/kVfXB4crWWTBdMqOL&#10;9t4WbFUKwmrcsQUQ6zWZDkWNKR4IHNE4bCN/LORXWthxpexaAbBbVMbduOnWudy/EZYRUj10YvTs&#10;OS1qRIUxLzWLgioiVm1o6QCgIiyH+CTBeVA75id68wNmS+F9HuEEuuguYYPEx3KmvwoJ9wJSllMJ&#10;HAmFbGnlxlQl5oE6XISJEkLaTpXrU/zAYRHle+lkLoUt8T77HXudKY8tILravaxPfGRFm+DrIcBS&#10;MKP1UusxXyMS8cIgptIgVRBZ+c3cOIIsFvitJ4srKKy6kTLnq8T5TxFZGmjwdY2cpFr+kJUT0Pqh&#10;CVpD26nZnjzTeg1SvagFZSuycAgWLc3nZHs+5l6ARN+oiHp6rVSGhGyQeQ1l8xj/ONzUbRD9wTVL&#10;FHhXchj6yxsyCCl7f5ToQbCg5arMNTFxrEufzhZFscj1QC2RBl8d11DLrPGONdZ9ZNkGukp4h6/H&#10;2IQy4v9y8eXZNE07S00pkv8rYBneJssvjk2Ygcsi5yRZIy5hF3Hho1yBm0qnNUdCbPmcKXzYbnF9&#10;Xl/rvxTy9pvIYAvmFHaCvLmrUUtzdG/FTJBY1GSHoniSoLaTQ5JaolH3VGUReJWkSvJsfzi6QG9G&#10;qX/Qr7jQOI0zDcKsTfOIyVZFXJPKSKPtS+7uTk6xtVV1tqDKfkAPy/AqB0fXwBT01Rqv8XnrCTmA&#10;r/hbp1YX+h+KGPTf+bisNxSFBt8ggiwSu4Usq1Vu9ZKTctglJ54jVpBFgKuW8eviWbiCD1icnd5k&#10;yf2FBSJZo6hUX6moFaOy/0CEUHypJ3Y3jT92MXeASvIAcrYI84F2U0yc7dNsDnhM25Vl5IS5mi/8&#10;zx7gn1KR5V9Bdd/lj0ECZVeCGdSKQpXdsOs0yaxYAf6K5ZOeixJ9cUQB5Fi4W9fYUtEsNMI5u9v6&#10;p9LaO9BJfRgssTcsRkkheDjUD1M8oC/0sEapuhQfeeNykZeSp3D1C8UStVo2eb7YlWJXUHDkiy8h&#10;wd2SUHVT5m+AwiJDdedsPdzXKtfvnmLyIXvQymCujiExrUaINHyArn6gAz2ux6z09w3h/YlwDQ3Q&#10;cknS/a0p7/8avJzPG5VHNhGOumSSPwynaBZmTOv65IlBinkmbT25Z2p0KkbTwsUkDGfxCkxUsiH/&#10;MhzlDN0HDZcbo/KcJoh0SB0gWpzjOhk2SEle7t0nc26DvYg0pSBQl5686x0VB0WVOHXFln7CX8nG&#10;/npaGToqx/0IopVLofj0yijbAj/bEFlNl8Ke8faJH9WU11fYTrtz7k7hysZU/ONNvnxqeR942bCY&#10;vwtCyKFGdZRyiBDVVYb50RIu9ez9Phqa0d8Q7Vd98jwYjXQ3gebhMxoAaYdnhC38pSqkfiQYcg5l&#10;lagffuBir0pEbk2scWICRtY34WZXLh9n+ZZNPlPEjrsKFdB/N1wNuRLLNiYoVCiTXuAxFB7l2qLa&#10;Ho6DjM9ZW/hvYqqOrBe9QuqDRSk32y1MaitikBFnpeiRCcdRAv8siPuO05XKHWkOLlvbdhVYwkGd&#10;63DbRH34Xu1rlZh9OZxuE6WVdCYgXFDnFhMMv1G9x2x9ynW26KqsSh/vFpypvG+UoWIR2jfej0q1&#10;at+ojqqcjLirVGn0DRvC1XOK3r/o0Of/BkrNH1UM8MfgL3Vkfz4qZXXXXq2i/IaFbKXRJK9kJb9R&#10;RMCLnthwiXYtaKQ0vi2YtxDgtff3Tu0aB3I6vjXuuyFjVQIJrojXThQ2Xrk9nWo4/nUciMBJZ47i&#10;e8SoFqaO9ppxRRmLfisPQsONmWYsYkWEVEqbFB49uGwArOfu2kAi/DYICRW6/3pjO7JuftKiPE0M&#10;E4Eci3mB+uXCJaeTIT4wP+wvwWLlJjepGjwwyTRJZQ+JZXa+zNeQVMrgc6n6CJYO5f370fpqpWMD&#10;7BaGTPrjq4hEmXXdjbZH2do3776CSzgOjcBqs8ze8owve6hRMseLmaDhey0K8w/gLY+V5nE0zB3X&#10;iWoCE8k1lmlkocbWQ2YdhPcvIv1G62yTmD9lVtYLKYfcesYyfQkAlYXO7NbMP4amkiY3WYhcnLu6&#10;ljGVB3q32zSS6JFmOZy52MVTV3SSpcG7Ynb9/WtYK5ka0GfPbWfFrAgF5jUlk59s55WlzVtZfYX1&#10;GpapR+u9ylhGpZXd9wFbso5G/gdQfviDhVYuFSmfm+aLFMRHas4YCzOPobWVZHHztBGjAD377f+c&#10;E1x11lsro7opkXNU6t1WW3hmHq7oHJBJtd9Ovze9ol34L6hXfgd2pIQr073FwID6yC68zAjZCr5P&#10;71bG1qh1C2kNYf/jVJpPjHTq6L8UqcfkO47DiCHpue0H5xhdrSGWHWKrM3z1wppN0kG6+7Xp4H8s&#10;uqmgu9sxATl88t564xUayuc3e4OoHSPSzbZjjTm+fnRitgT+plAswyc42sz/WFy6m9fYDazbZloE&#10;ZQVtYI7Kozaaw2wlWjI53UTDOp3XQ48yF7g6M4wNUCFVHy1eyQ5E/sIet0EU/ytU453qVFja2bLB&#10;BkmDdoPqeb7mUixUNnEtssuOYSc/NjYSnhBFtkk6EYGPnYLnj8yt+yNh+EStNkl/zzw0UhdLMD1u&#10;jxvvX4iqzzLyo5NnUUBqNJoB0Zs4WjlqCIgnHKIKekgUf0eFzvjgvNkvDgqBzh08sabYyMIGacZJ&#10;fuPilwLKEm/LqOz8j6P+xfen0+Cmv+MDPGlqEgdxvgGOcjQv7dNfFUfYxkVzhf15Y3uYjbfz+26z&#10;ZRg12N2qGm/Hxcifj92HWMg4DdV3o1Gj3cRa+Gcg3PjrEbAPUsssTWUVKI+f/pnQkL04KXhQQ7pu&#10;lKNEVty4CD/d60Qr1HrhyNeWJh6lcRIagv7JK3icFx+R458cKdUfnY1u0Qzyx2MZooljXI0VFiJX&#10;YM+H9MIPYpaxuyFZ6Z5hFeYvm0CfxCt7LD0sGgZRv4wozA1H2OhLGyvckdQrzjX8S+zmMbibg4W7&#10;NCh80kWcBm2J6veHD1WT6TAluVGd43/OsbcpZB/NLqV8kqDjvwiJR3Gjc96O8wE2KJ5wcEIJbYpF&#10;lBkiPga8COT6QsLoaGH5HGyztS1FfQ4fnzDD7D64PLgfbppHkXD82NIyy2KnxP7E5X9H+K9eo55H&#10;SEte09j94I7ZtqKT2aKBQ8Jz4rF7sBqQfYd2Yl5h8QvWSm9GL018ArC2YWUSzSC2v6Nlkb8HKTtE&#10;HojdtflzgbQQX4WtlBZLTCXqeLC4j8npqsBPFn5wdK60hg9xve0t5plUh1U3vyN8MfpT6lvrz8Sb&#10;IfxSS6Q2oVJPDFc2adOz++NxwaNuspcx4Ibu4Ao08EOxyWgh/vKmnTFi47xPtzWTKjroPpZK1XKq&#10;jKP7OsOPX8sDPHXBIEsNsHmWSw+yPS/Ti+c4/iULiMSH8k27EEPzsgxUME8u1Q3tWGFHK/2swF0P&#10;5E0BB9tpS6CjtNzhk5ZTNJ9pYvcGvTeWDnunWCiWCrpZcEw7bphnXfglRmmQlCzCPxl4+Tqk5Uil&#10;tK3TeSwqna0h6qqy8uAlMIAiKrqLDjdA4gpQdFS5VhdU2B2ZglNDenjV3Iv3THH+qkicxTp3qD20&#10;ke1sMxjZXEdPS6qNqZv4RluvC+luvX19vVEeSOGpYKyNsJ50W0ZTw6fMaOVd+CguCb412GA1Xqam&#10;ePxBcbQ7/5HQ7DcPOqpHvLMexhp3WQc5qabKhSirO2c1RBsTglnH5bgLB+cGXfh5cbZNJHeHZk5+&#10;yjD0LqE6cBWH+FThWBo2ywLVFZGiq/vCXTR5M0hJpBRPoA8vV2NRSCAyXpbw/+uCawjqKKBOeQqK&#10;zXEWDJdWVk3VzaVNR7YTfOLTb0V8FFiGxxuUXnxs/qFm9/nE2zPmGJLUVxij+Q7k1TqSWRCmmaxi&#10;qFIf3ksDndyhrwCcrVyfbEw04Z1eR/2epQBbWjblu+MAeosZRZmUbC1FM5Hw9LhxCXu4QmsHEY/T&#10;0k4ItSt2Li/nXm9BhNVvOGj760AJjVj8IyLjOz4Y6uPnI+C9zqbxLXvRmjDgzfvycwGva254l22s&#10;svbaAZZzm3ayLUZsjk3y2srVZuGAjrgnw2UTFwK3QzVSIb84/9DcAeeJa8cyIjaGHvHJ0CuzmH4j&#10;UJ2WzUfVYFdFAhQxOR0X5iGGDyhi1/xCFm9A+FQk/SqRBDmxxHy9Q8Ux9Lj0dUtwR+R3GlaYa/aI&#10;xoOhL4jmTI05sFWxs69tQLY3n3cOSPgycMsTOi0MnOHlalvGurvfFVLVPZTXBSIZXYxocDfBkbKr&#10;sTAX5UypEBY+Rsal9e0F2/iV7ZEdFzy04eLlnzMo7fjBKNcADnIzweeQDsvTL79yR/RuWaZM2SEb&#10;zo/3h0zbAHuBbp/3AB0vOnoX4VHTZOTFdmGk4p0z1pE2mNaKQk+eKGGhXt0N82NKenZZmIaRsMnK&#10;Ft+NCz+6mjH4lZB3nhfEEa7xDbXLx49ilFxIWT8Rq+c/o3OPFYZkpIZkWsNRXqWwbO7BIDnYWxoC&#10;zVM2jh707b9uEbc4G/e/qMooQeiSLIg1Ni6GMlD6u7Z7XoSjZMRlIN04DvtIGjuLl8lWB/Uluao1&#10;8LWYsDlCEbm6l9N8My6zlop9JbP22CdOp0OYu/LGTNgvgpNDscuke43iGfNswecn/UspnmnUBOj0&#10;HrJkIVRyiJpFIWWk4k7zAxOT/RBiblm40iNWuCK8tu8mOGj7T8DoUnMxbxMCeA5DIyU3cm1onSw8&#10;byMbAlohNhhW4jfm0J2EYJ3OpzaP9rBBWTdegLYqgWoXL9u1nbeFaln+/PLoFIuAC2WbQdrbO/80&#10;1H0I8OCtQ32a4r/a5bG+NyAnjD7I88UIMGz4kDzPHhJi5g1Hl86mxdOmNsN2BIooYXiFTr8W+tEv&#10;0iJsY6H0lAifGlV5lWPNo1fnFUEN76wLIE4ukuMiSdB0X0mbVULHF/jGSa+lQehc+MNqD5av1xdJ&#10;Y16LJSrCz5QtrkQvJ5UPtT0qtuqejksPutFPrrLQloFqFnWWR1jirfqNkJ64hltf01KuglpRqRdo&#10;NIsV93jcuDPOD6UilM4VtqHctjWG7D6wNw2n0+gJOkMmGf+oWZnKmfTUIfX+AJRMibLrzfsp1MAB&#10;FkXXCaSkl8dtlANJx3AMCEY/Zbl4GrHyrPOTR6iy5X8cuSSy8Aoz/IVQTrp4yRLh8XVhBZm4e1Vr&#10;76gKLe1y6TPuZdtyovyEWl9t/YoTvDgygc0WbgQSHk6mWCfn+u4hqmQZMY1yUYJ6JVJJGRmu6Krs&#10;x/0BsCfNvCfW2RFIfQ2Mbvn4MG7ThGk3K57NYrNjOEF7sywlqywe+fkJoRjph14YYJespcBgD9f7&#10;oMJUtb3+Co7QV4TJqG+65LUUajnsk6tpiv6MWrnh0Tk1LqIO1rl9O+tEv73KMKDtPBNGgWouN+ll&#10;8q8ReD0KuzI7Br86A3c5optOCFN1km5hMKIsoreWkS6836otTTg8Wovh0Oytp1Xh9sr5QBIF3ago&#10;6AW2SYUYLhSg6mrbag7feUlrLc9fR9uavs/kYJ49+boo8w5sEAIuTaHOCNrQdSiNLCFZBTZzRMtA&#10;fQrF5jHS7D5pDDqpDtE9iy8gA1PT/ZUbOqBHWQi1AUy1conwaIsiGH9ch5tklpKDDW9VIEc/j6+i&#10;Hn2nTD/jauICYHNGD8Q0/DOqWtm8QatZFmUFdLhWmebxrLen1Ys4UxSmoN52nFbLeuXPrwBhlFaA&#10;nOYrV69WdIoKdOGCdXC7bMw/hpJv7r0MtdjDAnl4RrW640uwu+ALMiaEU83WkfexVrwgfiqjv2DU&#10;NMIqm0Eu7kedMXpSUmT0mzGwCxfsfGjw49bA/YLIplFsblecxmw3C6sDbqbLjk49hPaNkNX+4png&#10;pvjdRjtu1wTM7Q/M8MpUH0w5qd/E71EkhbYUqE8FyE6883RxG17S6pyk2YMmZxkzomrCVRGVFTmW&#10;hXpWsELGN6n5zAnJ2x4quz96JIOv657Gh/frrWfsfpbyLajh6b029DrP/fjFcLEJvJdV6cO2PnHq&#10;Gciy2ZLjEIuwEanRZN4MinyZdxg/LBqDlTAGjdsivPnijqRWTfdPaZxkRkFhY0zxQUqRfb1GCI1J&#10;SZD37Gk0tYPmjEOlZT7OM/8domgUpAD6NRluOrCidJVxL03kCVw+eZd+21kQoXKPPkYNB2Z80y4v&#10;uNNX2GSd9TAK5zbi1eZqWM0D07VdO+F9iSgVqjO8A69uVxsut2rGU0rliS08IsFP4bv2I0/ZTset&#10;AFsoIQyFOlenxjocZx500UYB5G8Bkurgms1HWUCG8NE3F48+jcnWjt8NJZXPryLlOIworYO8U2dC&#10;1QKqP03qC7SagQodPSeZO9XUmCWokQ4LqpVWmSv2owWYH2X19iyb0ot0Og+wsDGY6btmjoV9Qdsa&#10;jZo69ylrgVamzZiO8u+Hxg8gKHIT4QpyN1WjQp0DLFV0YxVBtRu1WpGvsg4P78riZO+eIt+UBDJ/&#10;y88x7YEwOmwHbJvet8FlL88dRVls+Q4NwtBJYOB63Zx28AUwOuUR3bJULmBike071UafjUwQJccH&#10;ayntiFG1i4D2bLcLiydP1kmLxutSdk3q4S9pVLGikUsSu+8gZ/iIr/JUwmCaCpMB5VJhsTt4VO7U&#10;MfoF6hO+8IoX31AaWP2lMMLtoiaeW2x2WOFPB3YqBMdRTOEvGNtimghICTtif04uF0cL+58N+jkr&#10;DoyQkSs/22/T+QHig4Iu26CrnSXJf6MjJbzMA7AYNc48PiS9tHWRATcKjzw6LCgqf6sIPAQfb8Ib&#10;LpnUUAVQWhPAIRTuEQu5o7xFnvPz0579xjp7zkhTjgR4V4zLjKwqY6DaIvuo8QHa+Vegm7uBXhwl&#10;pu4MqrFfrFm4OZVONae4RoDZgLdKMu7XIKQC1ZQh+FNDXEyrEC7e0qNs0NcNMDq66sZmD2fZrck/&#10;AfT8kSudZQMkU938WDFOjJz7zL3Kgyp10AH9sgWi56rMd4c4mWtMeWaGCtdrWeUJr9LZiMlbAn8n&#10;rH5FbnPcAzf5zdqIMrZIke0Qv2ebjmbxWVPSoeYcV4UmKRp7Cj7Ez/fAQMaz1sEKdpeuMOWSK79I&#10;cVbPMru6Zf6mPdOGmgQ2BZHHelw1WTtjNwX2yryPXw6qKONIo4BHG8QS84iu3iA737UvFHIkna2b&#10;t59570CEh44nijl/rysQYav8NHeAVb4fDrViR0JjozvUTW5J3ekhxjPxsTN0aOgq9bli+DFw+1ul&#10;HoEzBOKaj7RsdZvOusBIfxbsHe8GG6Sm5VdQ1L68+IU1Wc7opPuNm13iic8QXsws23DzPhAXpQUU&#10;Fp1yhcd5U77tYCyjsmb7pdBk29PjooI3t4umC93jyK2lHjhLn/BC2EU3Z0gpqqpZC/xMPwLfiCtJ&#10;hW27dsVUrWzK7+OqQ0MJy98evshyfzGDL+4O03UWPenW36oxJJbpmhAvYeBJfQ2gxhi5GLQRSnJn&#10;m7SBFuE+l/ctaUP36+L8bpNSRW60vNS8k84JATgPzV7M7U/ByCJVGrX1EaV3hXmLjThWTHw7bfWX&#10;AG95h+MIPuAUprrD7gTTTAblp+pqoPLlaCKZXz5/y+6rILRVNp2edDGlWG9rg0Wzo+Wrx06myc9R&#10;GrLi6FREB4Cqd4fDsu5NHjF2xSPbXwDioL2RPqrBRsSEVTDPg+G4wwed+NsCkg4RUqs9SFVEo2NB&#10;lT0PS3STacyf0pb0OVVPdUQETy/T8C/82s2aOmgD4WPI/jg0nJG4W4B6K78AePn/bi+qRCmZGq0x&#10;CwnUapOJKR1lX8osMqsmsiTirbzaqT7IlDbgPq+gMFz1kNA/7wniX6BMs8IRfePtCfYMITESAXJd&#10;Pbgj57/XzZBQVlbwqhrPg2z5Ooo3mutjzyrTXoTHsDmv2Dzgt4AEhh6AWPvlpmk0xCmxfQ49+Av6&#10;uNHqweASkjaNGq4y1q7DfaJQn2P+GD/OuIYvUMnXPgbpxA1kr1+IMVcbvVPDmVsjc0l5U9zc61pG&#10;YXtjjCo+Q6aSq7br29fsAIBnLZpqkFoWUENmlfvxSRbidXg0eipaeeKKnPtgog5XM8W0E6lrgslV&#10;S+yButYVRX9P8Rru/jdT9v8lDPTwB+Ggj46Ia4Jrpon1QWeJNh/JRZJEhneAK/bRH5XQCWNGwxS5&#10;WBtL4PUuviALz7G94WSSrUVQWfq7DVaDNx5sujatmkrA75oipVWLxosrprHscjboOz6idizCcAwJ&#10;nDLlXiTHaAnR/jrc7KAZ1Z9bEKe76voVe2xjebmdRVfrA1BhmquHGXu0VFWXN7gRnFhk5KiwU6Sf&#10;ysFo4V9PsSz4r1GphsOotNW9PlWfvZzVDNncVjMq/zgvot3EyL8a3vWMtuhu9cE52+cXNdzKQ0DK&#10;tv7w6f0M7jC/0Cqh9mGTv0frSTuu41cgb0+jFb4EpWWgfVbhj1D42zo1oor0xrhC8pQl+UUSLhhM&#10;8QVT3DGejvoN5JfXoYUI4YbVitXzsRx56o21+NiS7nav147XzXwa5r0AL+xe8mfr9iKbVXjH/Zmr&#10;L848KymhlExoJXkeV8/GRBuuEJl2g420qTV0iWNTANO1eTY85EbOvUppJ6qhBV+tHfkvwO+q94Q/&#10;LrzQhYHq9mgq5zvlZcpxa3gzXPXZWiVaXre1etqY9wx1ht1Y9h8Bm9UPRmYHOPe+jlaUaD1Kcyvq&#10;qvke4wBXUVdBV+eCu5Ciw7TRSI0zNTyPa7gGlc+c+M9gFD3OBjTirvnqgTFJ8dq5ANu9i8AbY/OH&#10;JO3tVJ4/dQFNxhEcCa/AxAuab+2kfK5K9sYJ+clDcIlaNo5uIbg5bfljSM6eAvgSMweb/UqWs3hy&#10;I8Mm8HPfsEF/Jk4WiyWd9VDXgNtMB6PraN8Ou1U0KLZ0t0O7PpaJZWtxL4u5QxM3PBTH8hnFLSSW&#10;CS1O+/YIp2hB6iJW9QpON3OH5E80Ayywc38Sjp8uLnicANdzh93UMJdcM84Yvww+6reVMFR96rrF&#10;GMLF2yG/iju66CQ5RgJbiVxH5rLa4KkorpPaTM6svLs4yTuDzLyJPPOhXtbZ2KxoCq8KEbvWVDZU&#10;2FHzLNaorqtoNYlRfuMvPBcSWJ2ymXvl2/jfQLN7D3gZG/ySqGHM5225JgXWgRK/AiKOO66U0Ccy&#10;oLXWWJKmZNzw7Nc5OQVhCrt6DZaMULpYBwfFxPBLDRazMXp8NTG7MYKki59WC+7GszzLb2kK2uII&#10;nfE41TGq4bCVaH9VHPxMKAtOHT8bYy0qyZG+IJt4pbImW0YvRKr2ZcDF0nROofcQ3j4TjFvPSRmd&#10;tqMdq9He7N26pq+jvduFPmXYy3hDJaLQlFkhN4Ort3i/KA2ZGBOLp+Zb1U76rp6usGU3/rLVY5op&#10;t2Rie9sUT5FqR5/rtMeZ0oBThR53M9hCYS8fl48oV3N4j5e6lyUWJ6g7H1906km1qJ1LPLbiID4F&#10;/0yECdzsiCaI9zKWrknpxQ6tXw433f/kqb7F/PZhXJWgEP8lnBLaitQV4e3OXM9RHkhvqZPdjcFO&#10;aZA9AQxACxu5onlCxQYD5NqImAFkNXNINBnFyFcOpvHve4n8dpHO0kiDBhs4BN5y+Xvgb0C5G2GT&#10;6FiFZcIg11/dR2somerrL7fykULAhwbdaYohn8/P2PoEFvDGJ90jbFlES+xifhGgUDQELICt4FYD&#10;GBo/ZicAJ+1UzZBnx7U04cUMY/0GdHAG4AitbTKFQnGqas94o/6wjCmbTS+amV1+NlJZ3pAURXbF&#10;dRLPOTiTZZnbO8zX79D2u73YU9E1jpOcpJoMx18jdYoJQsT3Q+yOR19y6u+ckOEquly9oHfpCS/p&#10;PxuW3LapAEUbbdksBUoo8lVz7OW+3W/qg01mrMryE0SIremZlZoZHm7aLNXaFjP3pb3sELdlo9Rq&#10;r3kqtPOU7kAgcftKZ8SvQEkNTR2Sw122lG97KzhC4Zk+VKxmdFJ6cHKNZh2dPp2DrItO+Gesy5ch&#10;C0SMYuL5nRNTVwnYF6qzTQz92Qybgk+aUOSa8e2ZkeWqLB19R2vwf41JSCsgHN/XYF9KYkSHVS1Q&#10;pF0UfwGVKT6aWEPJbHHb9JgPfgXnmD1ZPO1cUgs0PwJV/y6uJkq6vE1oclvrNwO9jcDsJDu956WK&#10;PwdduBZBNHf5vELEOP5P05kscNvSgDEu+aXlxh2bsgIa5ppFPj9j+zr6gcgeNAbBbesb/50I3KHN&#10;lyZT35NLXKbY6ElRwrFWmnz2eaChSDP7JrqbV4jk+GsBoXVRixL1OUcQrbWgKO4vo8B1WWmDW9vY&#10;gUYh6jdU1OU6/7fC08dkIeQMGySxaF6frcDiR3Da1YNmRgu5Fwh1k7zfDDj0ttK8xMA5hIWQLAZU&#10;ayDcQReJS/y7y3CTOvJKGJZMzbpO0WYOElPz/dIFErfjn/tkErWPeUkg7Cy7W/t1OKZjhxCHKeLZ&#10;+pJxJIhzslfssK9vX5pEwcT2T5MwP4BxofiX3VKFUs5Z5vh31rQStbAG+aJnpGw2VxHxpUBd0wQm&#10;9YblJCHCegvQ4DmN9fvonElNdEW+CqUV9B6wrBWn+f6LERFxjZF1IYgJKJNkx91Ex1yJSTbJo6GC&#10;tUOglg2uKkWRZMJQT0x2buTVeMeMlHv4lWmRlg2DqnJ9UQG1zvxbM0DncA3r4hHqObs9/ctxTeyZ&#10;fz5GDhIEpy1QYQZ/iLhAM6tdMCvXi0LKQJC8qtiMUC2vGQwoOQ+P7n0+5aAfguxqiIG67X+Mechp&#10;I0TGjCRf4W5uemb4qOYSctLs87ADtWxwmNcYnuHSJyhy87swmQPWWIwip1rCuILNR9Frq8wLJiPs&#10;uugqdApOnUWpc2YlJ97gnaFhN6gZLlU9YvEVc9Q3TLFrkI6w1sE/m/aoWiaKw+wRZ5HxBCzlydW+&#10;K6lB+jWgofFIaHj53Iwl5EX3YleRH2bxBi0hc8l/7WWwmui1h1hfQ3BZ4XKUVs7FEzq8OuoMwI1U&#10;hzJwGLdxBuUiGS+msqgeKLbl+wpixH/SkT35Vbin1fOc79DkHbpyusUWXLbUCniKq3ca7pyRe4tU&#10;yiVQxoh9YLfdAM/s9soTYgf7a0Glk+YuI1LdcNx8TeHEtXM01RMzKABEDQehqyjqxCPerkAIna0K&#10;t0OjHL5e0jvyq0DubIKHtanalZJsnLmW2TNtZR3jZS1V8RG7pRFW0cJAisF/Q6SFvEmWgCOkokh/&#10;ZDp6KQto24/Z2UCFeH+b0xlHjPFojOgzIamCd9FetY76P4GbRq0soNKrJrWSXa85vR+y+uaOqavh&#10;lMSlykKhkNo9uXKTI+GHqrebJVAGvGGplHjTpGd2OvjqqeoMm+EK7VdikfQlVQ0A07at1IQwyaQd&#10;YhKfVlI1EU+808oTIGIKoaboPFeWc+fMUA5Pc/itNMiBTBZ4oC/aXBZhxlfXobhlh/OrLqal11Eq&#10;UIBHmqe/GlctR8rAxTMzT5VCQkQn0yfXTatsi7zsfCh5rz1MTi5eoEGMnr/XDcfTKCXqG1lWmHyu&#10;C25BOppUy1iVgLJu3uJqt5/H0QL3T7k2a+k+tKc/CZtkMNWUlgQQXxvFBH05e/MmypLJb5WRv7up&#10;qaX75oK/TRVWizlv3c9UEcHb5TOpyoAyUmDljE1KI97UJKh0c/lif4lasUj6P4Vr1661wjI0OuWm&#10;las6rUC/o9Cd62N+5mgxRI2C4k4sXuTG4/XppynWfshWnd8XsoV5BBS5UDm5otOdBeMo+qvtlTtm&#10;CJupkLM532T9yjC9csRXscmZQBPYFLaz6KoMJd/rKL34izb3AdQl3OCjMKmKBt4wpbdZ4lC31/yx&#10;hMMoWi/anEjE0r+Q9rrXNO1/jfIYR4eCfr70TZJC6LRqvE0scXbosBVs2MCzhk0gZnAVLbQ30Guv&#10;MkYNfH3J+0T8fPW5xILXZiQtO8qxLFiFBITQr0mvTYOemXvmdEYbHORU0TpebLpOiWVrKmaMAm1c&#10;xkUOAeJtQs7TP/PGW+pOlYHPXrAZcklDnqfYxyaMjliAuy2j4qD7KjhEbploO/PAQ5eNo6Mm7/xC&#10;9s1Ew27R7JCdl+U2CZ5btpAuVXuJLjRktxau8W3T0GjTbkox4VoRxtCktn6FH6DWOHXiYJf/USeF&#10;4Z9QZnK2766KRlTKfZu5blIZZTb1r7RaWj3KgGpfoSln6ybCIYQEZlS0UBdYy6gl7ALsTL6vQipb&#10;QhXMXbCm4pqpIKRsnkZrfaeupCMrDhXZee4QKsmzW71oIPwKuBxCAoZSJeaSXNthUOV1DXnZzZmg&#10;kTvJhoLlPootTuXjC+jLOKIpDiEmseRvNEhFu8a9/OhnhN9afgtXAG5zDMovB94M2mJlBgJSZJwK&#10;tLmaCDAqmWvFVV22FaetyiUvCsgyVGiomOR+2aAeYksy4bR3iOzI98uwQtACmboG9shmN3gs9HiI&#10;/tJbRmbAT5f4TSgVcqxbZprR/pyXhSLXmhQsqP0qGTIfQEEcY8eUPhY6lJn04jxs+pqpZcmZs3o/&#10;2xelQWRrX/PgyjTLOJWEH77SkadKt/Qt+kjAlXC09kLnetmRSNusxvegb8D6zDy4Z6h7msr2ikGp&#10;EYjxAF8XOsJu4HPsRtfZZELkW2bDM8Xcihv/Sin+5ZdCfyxavFATO0Wn4TNwUi4VFVxkzKoKCe8w&#10;t3O0eoCatYcdM0aV6jfYpevQXrrmyLX9JlTvdN3gbfX/VYnc5uGQYU0tdEAROaosUtWT/8ZKAjDW&#10;HjWrjv4AKLTtxsnPMqY6Nxx3vgNQf3mhZB9KKRIhR2uwiOO7O7nCKVO6/wYcg9JbWGcN71wxVCWf&#10;YPlbh8W5x4xBdtU+A8ts17KNbUHUcony5+ENT+NVWP7FTqCW3FgaCWYntHgjy8AA+ji/JWX2Kew4&#10;WSiUitkrdC5LFPAH4RRYzdBvLtbZfumxQ4grhY0g1TXaLEbiZi++hv99hfqptwRam3npZTbhJ6Dx&#10;yWrFuF1snJwvQoRHDDi8dh/sSckvwnMLRYRSHcS2iVDreMBi5N+NtF0QlSPgKna0/TjGypxhRZXb&#10;N82rMggdoMpBxRwJdMJ4UaYKgtr2oCfNWPgrHBtRP1xipctwcSWXswxFEf5OCX5YTsDSg7nvQ+Kz&#10;HO8bK72IZOZqP551hVShZh+Oh8e4sKUTKljCOSXwV8Nf6jZ43dW5oo/fu3erwjtedzIreAI2ezuV&#10;Q7f19mTTDVZuZRjsdfCCk5XgzlFrIKBRNq42HepgLKiLhNrvA6o9a2jN++CyH2n4Lij2uCgBKSZp&#10;s8+5IsKLmC8G+RuUA5HOS9x42bEwpxdRKydVBj5vIcSn9/lAvfsZ0vizeI8l8OOxi6w5qdBEdpV6&#10;H0vQljOKo3ePISUInQVhgyV4RE9TFs7mE0+XnGyp4qrviqdWfhdCF6j6q9K+NTXqBzBLNQDBSqmP&#10;Jqfps0NZgQdXidcaZ8o91J2ZUVXOJLFBlhr0X07siYjBj9ibPwSvCl42N0ONoA4/1isCLFufinw6&#10;IaarOq28kLvCakoOtE3ORdzBQGgd6sbMZia+n4ePTNkIekMs9zu5luTMAnvWA9dIBTW/JpfHkSqW&#10;VtohRiwXzc9xivnVsZaByzqn1ok8sWwnC3ZfohXfVDXj/N8Dl80jIo9ouVN+Jnk+pk32OkZF/1zw&#10;MaGPaGJ6To5R6osXBW5NW7C4IAsqkb9i9jtEiLuprfDSu1ibV3ET4sfe39mkVoRBFaRxgPkZmcZ4&#10;P99+IjTpP8WtG6tIg0UEWMLOnJ1XbZTXxKuLe9je7WbYxaZU72/y1/Rbnpx6OLQnZg6uRRkuMrJT&#10;WFkB5mI5xeyRuWwfNWHIoJMPqiIgDKMYBZY9PP84CeFjVMHP7N4KxYSkva7tOgKm/z2SdFmRU8pI&#10;yyi8wMgzGfW2QFAJikqxzay7Yvdlhdeinqd0nG+QWy7K07ZpASOqhqlF1RufdcI2FiKUPQ/PoSzs&#10;Zy4WuxaJqbgQk6sLgV8d8FsENiKmOThMLzfspB3L+Q6UpbhkoZ3toHUOnv7I1LXz2mSzveF18AvE&#10;n0j6w7ycnifxjR2opw8YVMP8acku/Rrc37WIKQm2+o+Uwjacppgt//gRG2H0mCn2YFfwOc0OBIPx&#10;hE/FeHwZ4IWhZcAMW9z0saF9LkYuWjfv8XVaiL8SNXs0UbToXwqEmKtoONhR/6q02q8RctBsWeE8&#10;aS09VYqeyzBKf+XIelPJPAe06/AfDywiBdqLgOvxGwr1bHOCd166C78xTM9H2p2+K6TCpnNy8iXh&#10;qPSis1IE8FTrlZRbh0LA+etp9UKPSrS0/cyOEkXFQmSrdIKfDhBrYobZ/EysEWtjfYEJPgdXJOt/&#10;F+LjSBX80aq4tX6hM1pKb4ZtWVX/jN3ISem2AEAmw2ZNDquRf8wXb+cGst5F/scjUiq8nk8vLO0W&#10;9fjaCtL1I02WpWc7z8j4eJ2dbhTYWVy6X2jnV0FSND7KFL8dlVmYKRm+LLESSkrxPtsA05YdEhJa&#10;3Lyl3M/jJl1v6Iu1PhpnaxMSqCwSUXauFhb7+0fSG6KfP0hVz42v9Xj9ShAxzNuvmaXcvgATEwXK&#10;oHPSaIqWFkCg+4lkwZJIgoPFlr1ZUQCd5x+fMk8pKJVyJpaB3lksNGW0pfcoCZ45n6pT3pNoVMkU&#10;O2K/Ci5s14wwRh8vHCU50pkamM7bLWRJn7wGS8SiAL2CQ3H8rR3jxnuKFL00ZbjsfarOSMVuytmZ&#10;n/Bv/ltobHH42lAmuWSypIk95u4WpIkXL4SQMLMotk6pI0lr53hjs+jG+JxT1CTe41hNVxrmNIK6&#10;YWaYu+D1rL09Y6su+ArIijqkMVBp/FFFeUepQASungYHPUiIpuz32ionaVoUYQOkdz/1SVu2UlhW&#10;GkDI2V2tryueXwz/CZfmnsPHx260ROkxUZNzj1OTSKLzmxSTji4ygxidHhsWf1eIVn8uDJdiYZuG&#10;F0DpmWkTwUEP00UJ6ReBTEZPC3uqgyamEmxTpBDvOI3Lfkq2A97nkmj1SkWilAJA6JSylU+Dj2xT&#10;PzP08rEPvw8vYE5iC5NVys21MVuPgMClpC3qrCjqE0cFVnX7C/JFZlQGcCUcZbcmeOPQsjCygzIz&#10;ieIuqfn31plXhyfWs8dgSF97b6vDr0BicQSNtxf3qKttg120m5byRNkCcuizrMacQ8XHaZZoiIpt&#10;gEM2G5lO7bxLO08ULmJqXS6NhxNfGp9RFSQgXXo0FntkrbTDZtT0C0DxhxKgXNZ7txdiojOcGx+h&#10;otzbcvjjFU0G/g5UIDNmt7wNIcsRwzVMce9qSq8y8q+RIWkiZJQb9tGYD7XwERJ5H8o/bjEa5uCO&#10;348BHdWmuD2KylWSSIWqNtaWXKv7E3rLGEusXSBnd/KDcsuxm3jiXS21XVapshP2YV4chwrTdHCT&#10;Gz2bo43VUIF06fDbquRLobagr9teYFNewV1Ws6cNVVaVsWMp3Ae5luyLD1eoNljjpJzaR8F508dj&#10;DSgo7N5C8aPH6fx1YVoW4a8HuAF4ypPBxI95a2z/KhV8Z9AnJgkWruCiSsRstXrAWeCAF5G5nOeh&#10;msixfeiJjNcnZgCmL+RgBlptFIC0+K5iy+/diyvBeCjUAXGyUAH1G01Z6mNTeUsW/Gaswr2Ldpyl&#10;aJq7EDqI4mCKYdMrLVMHxVomcSapcmLzJ26E63fmS7MWXSTA8fP3Aaig17p3tVT84RtBFiBkbIGA&#10;WeaPXvsZ0LFhnmDUOjD6dwM6Hq8mYQXFsGdwctJZdGaQS5uqNLJmkXody0e9FZESwyu20befpiaW&#10;WmYY93CIDHuUO22lGBf3Z9NmsMFu3snMB6+bRuR3kLXX2CUNpWuFusLoZiqvlxdM/g5s8w4/5Knr&#10;EBtJXDhlDlGMIlIXJQYahfVLklmVWu5rOwDSnhHWJqc128i3pBbfkDHVSriYm5qiogKSK5O6PFKo&#10;XLX/BkzBpltj2jmM4SKCemyT+ikaOrLjq+Txk+UvmuKLKLsdTlYxLjIH8mL1jIlcnK2zBvcoN62F&#10;eS3IL6OKfFI5LLIU+yNlc2Ut9mvhhdxkO6l/3vaPUol+mCBzOS+kXtzWBc0Z+fDtky10yfFcfsmb&#10;HdMToWfvQ7OL6bseNuFl/i7TbH4jUuy3peLm9RE299bX/wIsiCP8TljulGyIe4f/bV2fsrJZYvHh&#10;YpgRFUJeWtbp4i1duMwqUOdMaW2QFlPLu/nRGD2gChXxJrbcu0UqRLnh+73VjwIbPJ+TuGQ7Nhug&#10;xGTwuot+VkXkzfRMxfeVVJwh2oMslWrAHXiYFSOJbonwKpcjN8kU1BYsX1uX+LTmir8vr/lfwjIe&#10;ZPNtJdztl/kFmXInfyMhOXDfXMFXONH81WWNePPOCBlIRsXxXTdhxoI9TJl2HE+LeHxjS38PeCzF&#10;VYzWaR5Ulfyw2uIKV1B4kZFuyg7fFU1GEz2vFjvRYfZTvO5oqxh8sGGzS312aRNL+0df5fDIV9Gy&#10;jh7Dg4ONynb50CYUJRQ2SDPdFFvWg5BAc9huy0mYWXg3qYPtZe70N9tXT+7eXV2E1eJvq7PGF0Oc&#10;X+kL5IVJQqM+HvH60exT8DciZ4P/lhGU0Ctlk0HKK10IcBLmBXoO4WVbIpFHoeN9J2hm0J8D9CB6&#10;geVV4hNuW6FSFP4rjV5UTRu5jKAq52rF24qGtdAgqU0oqaZPlMScKF2corOIY3XLa5UM8S+LYYBm&#10;cA2zJ4pN8hvOWOeHxxTWaSsOwts2LQ6e8rCBG7/bokSjNPqA7n5JSna2jGhbkBYbfRSTGXpHMvPr&#10;YBLdqyn2tH03i6by3BkzFOY9Y8emJc0XshjHMgWgWN89S2Dy5YmK3zaWSMnrMaVygK+I+6pZki8P&#10;0rARdMqVbJDVXkDc2EUaQJfEv2KfQVsJi1bwo3h6iSv6vkh6slhdlB+8lMvrLHH+k7CgBHEJhiDO&#10;tClK9foBrkvKGiXGbbZ2aSD6PidlWoloszAEIgNpnxhkiVW9wliSL4z9LUuuzRWUOCu46zQ/O8ii&#10;O9EJVGjhQIU0hujUQJLj6lbbtKzcYhRl6w2n9s/FHQC7k56XphUnojYlGhR2gPTjkGGlsT9BX5xy&#10;BPmcQ1ljRZUINsEZpvgDMQCwq9q5bzZ84PW9pEABWd0zqFbpNJnwMJhG1bthT7hai23JwcoOLUfV&#10;iel/CpIAxzlbKURfyo++BtFEiGp0cDG8c5Wop5t1XjA230SLZAmwrxAI+dVYsRtjyIDoviMro+k6&#10;yNqiJlmWx+U9uFa4yt5Du1TDhcR3kigsS/b8pTCTO7z1vreXHffespnaBYD4QLTOHCJQGSE2k4b5&#10;KIUKZvj8XAq9LL7Kj3+SI/Ymxmh1ZjtakDthJ4JWyhRT5ucoiDWDRmB6TjiutZy+vBvMu4OUaXcG&#10;UOtMoWvqPxseDsiK2zO0rc260RI4O+MKzhrMP2/wigJwO438tjpBh0AiI57CojE9WlviWfnJ7sOF&#10;ejonIya9YWPkwj66xjs6smwqpDy0on1dQLNmdx7/aL8sfOWE9vtDnj8GfmSel2czwqAnkAJJ0E1p&#10;6hMKr5jXY7poXIPeghojGyUMl6UpMVy8jTFk2ydYYTUvUdIjz5CubJAYlttWzaD+U3AIAwN1XGde&#10;sqRIV4S0CHPBNZs0apsBHNYMS8xTlCDrMfvbGjWLF/f2yeJrgolattF0LraFhxS6rUnXy2Iv+NeV&#10;4g2X8GvixcNyg+xlLGwTZr7otv9ZZSE6uB/ksVcSAKs3jua2OjDM1K4WH7asvC2WCbB9fE7a1yrs&#10;iJfIAztEmPXPM5/vFPYI7TabTqHaphS7vmzh51GFw8UYlSdoqFakznvHEluwMeWo7WwaZwMnbNcl&#10;V91yYN+HwDtTbl8cyub0Y3jZy6mvtGo9KJdkCCIJOrnFEcnfczHXRSHIUiUjle1nXVs+8JsznP9A&#10;EANqdH4w1ERp9SYrE8QlwAw72Ik5WJsH6/G/0+e6RzR/ihV6HRC2WdUVKtf+FiBBKM/ka4BKh1qb&#10;5+5KC65XmM/JhNLBu7rXJCWK6At5d9cs1LMGcKGchsaKxU+1X6aE8b9FepjOYVkYHjaP1NS5othV&#10;ufI0hLNAijPO7siYFoOXnokLudTvY9pLKP3EDLQNHRrbLXNrfzHlMbbUH9ZFlI4MaI5hXBpc06Kt&#10;cQMXsxobisJIn8LrErQxtBtZCEbocN2SyHxGR3rVcBc6QU0NKmwgYQVg/j4YzBjejcaM8BCd4kVo&#10;XyfyWrVX0RlKsv+cN5yvcjukH+m1g7HtAgtNKmkZIjBnh3C90gIw4ReqXXh0fycG0cGdmh9HpQFC&#10;7oGLxFdnDkwPwySdS9B7ZeWscbNQtE7GoC8xyxbbwBHAC54ZnGnN6tS/E2Ji1vi8WDmCngE3tziC&#10;kCZX3hw6mBxjPcPMG++x5Tnq+nuW2iFJnEqw8yjyfujPylt8BjF2O756sJuhMzY48tqGWAe070rO&#10;zJ6foOyRbYYjNQexRKt/ZYafeZ0+LZYhJNJ+oHRTESUC8q8AZPYhl36JdSTp/hH5BRmVWxZ643AI&#10;f5IiFlUH67DPJpu4kEMipLc0rxp7nT2c749Ky2LslfZFNfR3oQ40On2UH+b1jGtyIl25Acttmy/W&#10;jA+FWE70rea6Yhlak1b8s2g7/bGjFOGfQCsuVSpGpNOIXMndqQtkQC2HdOljhSAnJ2+IxWtEHKC9&#10;nc33G216eGpKnjw6Rwu3Sv9UmI+e/AsdtCI6tYGUYUwB7EFHMd47zF7c9wt3TNmzSnpiIyjMLnA5&#10;sokzlH4cJ6M0D04cXijAbe0XXZz7KlHWkvv3oHGPz7tAqrIHCASjktFCMb0SidUVpHNG1YO6kyjk&#10;5LEj22LxABqQ1g7AOcZUWWAfOyjwj0EfXLLpp8eSBp3NFmvCQ8WhPEqGc6QWYPGGmTxrn2J8dBiC&#10;j1UeKamjCiiNZdGbvwIJ9xrT1ip4U7UpN7fXqkfhuG7pPAln23Vwc5MFYL6VPmoGfecSlL3wd2A8&#10;Wtb8ydHgw8WwGpVLTRGUb8N8yg2hxTrzGvTYPT/R0BEx+CcxuTJlLYIgTqE/RdGZARBA6guQERxp&#10;lmPXoF9Dt8Va838VSwPM8AWeHM6XRGI80n46wtDAY8z9KBg7dTokVm9v5Dj/9M8TXkBFZate7xYL&#10;rSxsqPu4TML/L6pWUsOIOYbkJ1/6xzFeOsRPwJ+8cSPJlaiTO0or5TVGtox86d8FZ9nDdIUIEzlm&#10;28Z563RJa0x+Cph7iUJXO98645XKil1oSQNN+S3p421LR1byvasph6n8jRJ4h8iaUcsrrrrTyL5/&#10;pVn8s2AMoOc7SecUVCg+W4P1idKjI/5NtFQLyOU7gpHMbeXSgZSPlfsZ/yLyFRUuQunP+qYrrh3H&#10;2V9V8/jz8c2a3/iNqDxF7Rt/LWZWqsvqV3A3flFaPPuNb3wIt+rtX52g+sbXhTk57Bvf+PoYNIeH&#10;fuMbPwUNfCbc2zDWp7arxUm+8Y0PI7Fdd03tTIEPZq6+9fU3fgTeowuUZoM8YzUcfbU/uHABKTG0&#10;6+B3Hub7jb8Frn2nsEuV1uaYSNXUXbm84s3Kxu0cDwZ7QxXKKqoiVr126hv/EDzOiR0ZWZTNlMxA&#10;Nerr7rJORVNcyQKafYXyWUmvweNobP7G3wZ/4V1WmHEF0eIJhvmovQmlgihLDvrPFMP/kngBcM8z&#10;Fhyv523uo+093+HBb0jMj7jyu+9QhJdL4F5lKZd460jzKxZcZuts0Jyf0gSQ3mDeiMs7Dj6zKqxm&#10;6dWBP9/4Z+A6Vd/V/EbHOWozjqrC0av5/vFSuRnyncbmvbz9IrSSQy1bYDGNeQ9aW4/kMH6A8JuT&#10;UjNpd9mk1W/8bbiXZ/F8AvkanZ9wnLladRp9HnZ5Wy7bkt15427g0stSrZdv1rTH//RJg9/4j3Bw&#10;gtZfqHMnjTKsUAfR8mMJBBK9unplsM5odO6AHevrbNb9O0+D/8afDmWcDjoedjGlSQWo62suOTtP&#10;DEwRWGsVzsWLvuTlwWXj6eI7xvwPQ+mu0H/zAfAW9rCQdQHlTn915qL3hirYvetkKTYC6G1hfQat&#10;zAV17rs89h/EqFp+mmJ1zNaXj9J5qoNps3t4wFmZl603ByuE7rqeRYjuJpxHI3Do2HiiLovdDeZ/&#10;hgEvUzo7kRH4O77xb8AVXXw1qpI4GbKffGd7r5LcMPu/KNj30CVDLU8tWryPdfARKVl+4ijhEKUc&#10;aWPUsST6lOyAnx0s3ZESVuYAtjQ6JeNYrxSbTorheX7nyZPf+OMxyAO8gar0p3RWi78p5ypNNpY4&#10;QBnmnm7autEYn9FGRxQYg2IqCiKc2HCDe4al7tuQklwTlR1XsyIwtgXylBEvWZNQz5LollBg+hvf&#10;sMNAWuvUOYkhLlmjeRZpdole2AxOjPKgoRyAxx6W2Ty4H5HOFHnsvPdlK1ith3abRjRMfRfZ/wto&#10;3XYWCFSAy5qgzeFBbbmFBLLXeVkH/XYaUlyZeClRGWQa0ny9BlToLSmmTE7vinld1YJ4WsqV6CtK&#10;3/rvzO5fgtCjG8Sw9/eD0hQlqN2/CTDXNBEUO+s+qh92zM2ysHYCanfjylNseAj6aXrKmpyPSXDP&#10;VLmOANFmXefsxJsZkG98DXgWTB/TG5yoVqveV3+xprBn9afY8cbaPVHlGk3p1qs4z0lxdje+GS9p&#10;IDzCNu75kQQc+pCuTleINnt7H0NsdqrutbODjO9I4dfBtnlQfrAfQK0SP1s8AVhmqTeL41wfEY2J&#10;jRzUoQb111zvnhRnBWbNbwmh+Ve7qT63XnYNPR/Ue2iWj8BctprZJxEa//Z2vz7OVkidiZl1Deho&#10;NrLk4yrJhqfXK5c6x8y4SCeXXx00XQxyxVqVVO3bcwDuclcKU0bwDzfRETFi+L35Z7qGiT18Kp3q&#10;7DX+HrHbxyeFEnzboVfYYPFvHPL7F+KS2+9jkX0eHEtujJzyjVu5Y8vga0UpZuoo4+lAVhSX45S8&#10;1/5Skdf4SsdPZNRojCOhXYdpQOjs6qz3iUdJCJsbfvomLZTStJTB+izXeGpKPiBErcNsUMoR0VoI&#10;DtuPpdNif/HA+D8cKwt9N3QGO8oX5yahj4nCjDXuIwX517ns0c0j9UphBPJ5G2HGu98yqlznIhDs&#10;CmmNVKk8avMlCOnNfcpmoBEwdNswNjaG5kApnsUnILQtfNuwpbSVtTM70fMpj9/4ymiA8DFlE7QR&#10;3Zd+PO+aT06p+giqPW9ncbgphKsdnZAi6TRkZJ8+vNMbFJPrexDE5+tIje6tjCzXQbp9F5+PLVs1&#10;9MaGXewRwsPHXK0ry3TCi7vKELPj+vXjLDJGaKttwUzpfeNrYUT+RLG1IeVG6sxQzt0HntW9otzJ&#10;taftxXvaYN0WF3Jrm6tBNuKrMsdX4LLiCOki8k5Px2jpam72neIjcolfQolheQ0CJ6fX62as7wrM&#10;Ef2V0Ne9tNvh2gI4rW4FfOOXw7V+0bZpaa/iSFOy81/C7mlv3/TuePz2XmhAQteOLZkaGINoqUeZ&#10;mKtW5Cmdh6owyHvVbo4lhWQKk22+q8W7ax8Kxbl7SJsHWHGE+1ivrMOK1KNJoBeZpxIMZkyO/d0H&#10;3vxh8F7gLvYHH4Qpl1gF2GDndCKFUJ2a6QGsnImfiJydskKdTk1Hh2l9Eq0kPjM1RF/mOYYCB74t&#10;p8CT0C9oWLKesx0hhy+cjN8I6akN2LyRb3xBaE0nncadzZJaOsvHmCJOP2H33Asug9sm6jSZaxWI&#10;PNpVnxZ4LU7jsllf8vuYsYkf35sg8yzFjJuupsz+5OWUe6DvZfVxpeRiXlIhZZ7iOyeWtF5VQXe7&#10;3UO8/zz1epDoF+DfO3HnA5gk8fZoBTEEcr0L3PDvNliMZ/nLUWNRmP8awpvrVuo0MGP5BgiFUrjV&#10;wVXwzdLUanw27N4NX6FTvTC8qe9SjPAe3C+sETX94Voy9PSUz/dcaqM2pwcx73rJjbiURCyx6m7j&#10;k6aVYXEAO0fiAcLjQnwr0s7cKBoX3/jdeKFN2ZCnJISPs4/XczV7OvjqkfjUBpJFgWPavsCVw9RC&#10;nIwMctJx8cNRhqvQ2Oj+8R3ZcN7T0yoj8JWJ58NHcbpPG36geaojqmBHMLGTv8OO8PORnzUDTL0k&#10;Mt2HW5L6+3wtR9OZBZPGvEKc9s18t/h+ObiKW+K3q05Ugj2Pj4+HpDRGcaPne1odATg12r9bL82p&#10;0IPa5qATBzL3h9HnWg0NSfM8mhKkZh8fj5Oju6tCcXpHTYckoi3JmgCvd5TiLYSVWpJ9at2Vp7UQ&#10;Utj6RV1U99UHri4YW5y6Qs294QZ1AEVqLB9ipS73y+p3j+/XwfqUpS29FGbTBs0CuMnCvRsezmaW&#10;6pDoxp5gyiH4Nv2sXeqxYPOmDkOvD+5xGamRdJX0Aj8dBIGPxvov1jJHSMeZgduLkflA/j7EWlHs&#10;ypNKVbTt9kJ9PV26PhJZcbctPErOOdtr5rMzYPjsfHiDx5JfAKL2OmqO25MKpRLa6/XY3/iPEeCu&#10;a6aJdti5PePhldKILke0wT9/om+eC+tOQZUbe1CHpu/PhATMd33EsqrFrzi8a+MfPEYROz+3AqKZ&#10;EOprL5FGIEZB5MCtCl0G20Zu2L08e75bPL+IwlKnwmqX6U2F0Sf81kJv5gz/LLYsDlkykk55Xgbj&#10;+eK7/+i3wdycVqKy2wzuBJlJjfudxpp/3d1/M7C1srLp9DF9DSEttU/qj8QUx6KgHejnpp9ZB/A+&#10;aFfdgz79ZKUtjF8zdclYkvs47m788N5EXz4I6a7H48fmrVidusa/hUMN+/SLjMG0FXUcPyV27/xS&#10;R5L3G18M+8+bdaPb6ejU0A1j53Oo06LkwD7SydsjAPpUR2tsf9/V1+ofmJb7LZDrjPT2d7JEMhk8&#10;b57hAmZnP4YGGNItPZmM6ify9G2vCAcGbFE4J/Ky2o4Tjrf/ujU1sscGG/uGYXUHX4spE23R9m0i&#10;xvAsM/JWyQFe35PRjXYkGor8S/31jRO7/QPCtUVQCdY3fjM6p48rOwOruboVQVRTMWZY9lF+jVOT&#10;+Tf3ztAGYapD8x+Cu73W1WdKTUNhWm1Hses2JRu8CxtvhXifrh9mQj3x0ZslUX+SyvLPVFqQF/St&#10;rQtR45A8f5xVWHCNqu5NRJn3FsC0NW+C8jTcvcZSqau8q35eSZZWXyEbNCalx1NSavGNzyDZD2GR&#10;B01lZhfAd6g/yEyARX21s+MygmdoizKdps4JvRvtLeRdCc9MVHW71fAKJ9PsGAVHJlTe/O11hQxW&#10;LB1O8u+6q3piVDAWO2rwDowM9kgd2ddj0nPmdMhnc4+1retnfgkCetqddGmTQ+rDpOWu194u5aIP&#10;OxuvqduUjRGv7A5J3xI45nSk8rEbuvjUhwyIb0hwS92JlvTwfIFTljIjNnEow4LTF03+zl18Ubub&#10;2W/s01rXUJDgDq6LtxC6XRPXSH47i9dq7lkc0GOwxZEVgyWQMjcLvffBZAxfq0G5yCnSBm210gDH&#10;SqcfRLbs1VgSrnicX3GG0hgm0JGNHMeYMogueHhshuzMbffuHSv0h32vHMxnVGgjEUis+KyYOcKP&#10;en4JPyi5WR/ud07w+MYrCHRONNTMhd8cJaC84CYurYnqvCsSH7yLAurQ02wSe+QtDD4KP6KGz7WA&#10;1eRGW2ukZeV6KQdDlwM1ltDRRvs9oyizascH+J8m7TmOSoi1OUfPG+f7g5PhCvGa2jr0PGomj0jy&#10;5lp4oTRh95jTSn0dva5ucYLv5RbCrvhqba1k3C5z7Vdvo1wAMNs2Cdrssp8p9yv3yyNrNc3fpy68&#10;FxmKUqhLr0U6FLTQEJnmrRu3Gt314f6ptyi3ROZKXdkvsOFUXHlRd0dkmEW1x5d1N/6BeyPTlaai&#10;zZSjXBPt/FA14VIRI1Le9OIH94uHTiTD5NXmrpu2AyljVlxBf2EVLmQqN2HGSbz8Wk9dorBv9Pbq&#10;bSvNuvJN0B1X/Vpd/jeqYhCNtBNbcrMcSo17WQkJIaCR6FI663yT2vkC61g+8LlnSFl3tI5v5k6b&#10;uJg5mU9mT+iBgL5I5+X3oqzi4rExd3m/u1L0Kvy173EyW8PgDPci7V3b1V4RGs+7eIsFLVHiq+Qa&#10;WpY0H2g8bXo5Ri2yXbr7vSbaYr1uzRcagGLDEiHxLg/lG6WYfoyxNyo1EdpEffed98CzszZ8xhQk&#10;ouQx53XjCgkrWg978U7ccmW0faUT3d/FU7nvhLGUcYg6qpNvnHddeeSvTu2XEfyrErBvzHes5Vlt&#10;uok/Vc7dsDlamfoEMtP1iyx/0JsGs/E8MHKOqrSxfWjLpKGPovDSYdkNlaAhhX/jZyPv2ljq3ti9&#10;HdiSxQBxszpKq9d97rCtCMitklFlQteXGhPeGaRQLiAJse6TXDrdf/DaQaGKrTs2NcJppbGt7tDm&#10;A0fGculoiW11s24XosYo16c7xTpQ4yr3qWolvHIvEZ328IpZbAwU6xu+8WNo7aqLTtmKSlKnHRY9&#10;eBtdZk2ytoYKx87uZjZf4Nn1AKt+5hpAO2xqmiJg3ttofyvLzkX3XtG2qZjTLHwHVqL1z6BbQq4j&#10;ehjmqrGw/aNFyKmazcnoFQlZJVu802CJotWa3vKYvvFu5K1wsBMzG7Fsv9n/YAN5wtGWfAOR3G5H&#10;g1lTMMQL0BMPvPhP51mLfNM12WOP1egrMFJeTF+4ecMpMY6bT5J3Nz2CPLJ+5r9y76I1ETuEMYcv&#10;MAO73fEPkzZjDejbnmVZoCopJz+ry7/xLgwK5/a0EiHUInmp7nTzSIPfYE/0PoDxwi5QEw/BOvdH&#10;uSW1fP+J/S+H1x76E9ndYfkMqYHT8NPCwP4Bii1FurKT1yq4F/BBhQvYGYrW+FmeLGBLxCnGRu7e&#10;ijRHqurdybZvf/fnYmIoJ9rAOSagDjfYV7kENOYhQjizFbTg+4weNA27b10stTdkzd7pwd+Fq43q&#10;+RDiDk0X6NuIlH8qBX9hd2tM7Zd1eRl+/UqlwPIAeupeNohEbd10LyzhlyQ6TWK0812/vlcaHv/G&#10;z0OopW7sTlPYfFqk+VPtqtr0ajRs8fnhzrP2uKmD6Rx4HrYNZXFmLL0iX/jp8K8JXWhmVR1IPfKI&#10;I1qcO7GRrVdDSszTcAI8BnRUL4ktZdOlgYl+95ztA7ofJogUGzdedYC/8WkYNekh37F8gpiHsJ4u&#10;ySqcTdrljdJJ6sdoLx6h0jrmo/JgS5H9XLR3TlcJjw+snUC4KdKDtsI6tRa9Cvx9iRQLsd1l68a8&#10;8+lwU0UPadQsT/0mwf8aFQJrDxA2q5+M6f5hfYmEg3+nVDm/PfbHiWR/ndzsaifaB24e15sB6qt4&#10;zQVuA57kPe31d3eugejYU2/9QstgxdCg/wgJ2Dg0Izeakw5bTtLvCoR/49MYpfJKB5RBS8Nmlmeq&#10;OXOxwc7aPBU3pTaYsjYH1yhEMjnKaBShtbu7Xo0IV0HqJc8SHZUlW2J69+HZ7Wtk8dLa98n25EDO&#10;vbA9HYUpYehlFi/TvK5vGIlIaR/rrjQKXNKXa8jdHwiZDnGsYSR58CweE7TOdl/7W2L0Gz8VYasK&#10;rgQBXmYwZMVuvfukXvM1Y0+dfPC32CdlHQ0vvcrIxaeLlSeUqRXo4a1N7rw57kVtV0g78/9GrdtN&#10;r1vQXljsdJDmB07jNYWoaNrr8h4kkrBnSlXPLT+2nMDbKavAtQfpvdTjK2Uw3/gxLJaJGsU5CsCG&#10;UOFpuUJEUPMBuJuP56ywTCFDb/JXUr7jANcpo8LRMPHLSnbiw27pW7dsZ41nus9pDF90nCzPUPdF&#10;DVf/J0GW39hXAdK1oq7giYpyPJsQbnjid5ZaHnyPzeaq8Q17vwv2fiKUxnFHUWQV+70MobOqm2AM&#10;roocW/TirHV4zyYo/CvmuFoTyuW0e7Vy+KYSbvvJlTFqZXpP27CbA8p5/w5KteD8aRjSSzOdL1Rk&#10;yJgv3cOuuNPro6THzNUDqdjG8Ugi2Bf0xu6o+h4RafdN80ttqVvV2I4ZSVcOeDIjghZhxqts2CsK&#10;BldON95/6d8ox33zp7TIgW0SdxBAFZZXZiHUBs1rxhHudKU8aufHyj/8dRUdFWVkmC32wrjXNNSU&#10;0CMV1ASNnXY4JAUebKsTv0EYM2edy72CG8Q1uZoP2OWR39+Vi+LLu4uhm4U4K/j0c+byx467wD1A&#10;95ZqEnyoKVW4bEHXD79Dy78Qqcmnkhk/KGp6uk0vspPb9b3ey93rJ4X1XYiRaJ/wNd5A/hlgXGMB&#10;7hIZ9ZywIHKCliXNo0T0XRUd1FjzYEi2+tIoUyu54V2llI2byJayGi52b3Ua3xbtjMU5ld9Fy0PV&#10;niYWqzJa4RsfhschnoJ2CdY35N50lrKZWGxxsdToS9OSCqty341H9wJT8iEuvZpq/pvpE9lkiMQs&#10;uBcU/8tLonMImsmzmbgN3Uen8VGW+fG3d91tJPqGnFPZvL1jvt6D9ZVJxpZVt+hHyrcMHPUsXk9N&#10;BO8fm8iaVMY57d0itc8S2RrZ7GQJN2kbldznfxSKFnL1bFHYytsddn+UK28+ZcZ4SztvlVlWW9fY&#10;iFsuzLxFHj2zTzz+MRhT0x3i+Mm2a+sWQxsi5aYUM23Ue3IRV2Iz22E6dc2GCeQKhSninWIAudLh&#10;bhEt4by1bSoQdO/fdA2YctDYEBLUEUj6hoWGrMJLS2APufhqO+vfOKE8+n8MpR813nUZZUX8V2gO&#10;lhwEXorEp4qRuqErsnVEJtcAV6aZWT63ozwknRm/al0N613JWeg3RfKdjA1mwnjdZjG+p9l9pZj+&#10;SyMq45dJSqfNQNTs1sCbAcjVrJdGFh3INNolfOrt2vy/Bv6G+nXvgbtuAX011xguLHL8z7eJA+UT&#10;bL2FjYUl3BmH1Aw2czaoc16Bksj/kAI+m3lc1Ix9y81dQ615rwtxNPpQ6qEYvl11OpRHwrxvRm2p&#10;xEn47SAZ8QRg3hKQzNjJh8bPUvdk2T2dHp2vWWTcMcRjgErPwgOSZLXB5hL1u68POv1XcRNVl2QA&#10;gfd+33oNtGSsEgBCcS8+Ae083SwfSvAUlzDnTRj7OZ8vnXspk1DvxaGqLzXSpGdbf2XkpVNh+ZXn&#10;0Zqyw5+lMWAIep+gouvOOXRXonFvot1dNa7k5VVURirkZd6hI2oK7S+WU2XtjWvfqAjNHgNDGKNm&#10;aVCAGvn14Uzf+bKcFMDRuFmhTLSI0Ku/RRhrNks8c54IiCF+sjfxLXgX3vU+L5ppNNc2vJZ8nzU7&#10;a+Ys8vW6e99IzdO5lbn4KlyP9OJ6tF6VcRzy5BL+kXekYWKHpep7FHbjA6evIrHT3SEffUPbSLDg&#10;ErmjrrV2SmmVL6yAf35ghE9wFDAGPl6ZZuyUf3a8PgonDVxJabdqbkOcgdtfJU5WEUbE4Up6pgXt&#10;GAW7Qh9sbu7wGr1+Y6Gr/9TDGEqy9sp36l0CncdX0L7DS3E/Pezq4bnD6dpDdFYGqnZ3a8vk43vG&#10;6KjzVOvdWWysiweYBpdtVkznfHEFvyGQWuAVxxy6XePZodXQry+Z8VYCtRyPc+RAhJbKw16B8bp0&#10;XYvToBtQIfeB71C2c24+3dSJQZ966IqNO5K4xopP9qEN+NzXb81wzHZR93DTQphbGZdoxinHsM9/&#10;ZTzxhjwJ82FgUdHmmUsJTfP4tJpnyun0wlq2Pu7agmiJUvkGofDcUejXrfMH1LGdnpHtCpJnNqc2&#10;rw2GQZfPK6Kil5rZpFJ1owZsdX4VsTak7h6x5UrjRXsALuTDMmjnpRk4lON0dm5rr91xqR12g/6h&#10;oFC83gfh21EyNl1efjy07DdSFnNj4hHbOAEQXWiRBVQghS73o+sUzcvHMxabA/etK35xfBmKZT5t&#10;sf7NSN0Nt5zdrZFNJNHfW6UgBcFDc/FiA3cJXosSuAZeq/5gO7vyaBVXOxUklVTIIYwjm0x2Jatr&#10;fUVhx/93aKsdmFxub1Du8ozmQDrB+zlT+b7BjRFSqhzedtgs/nFqC9LbnIQjXd3WoVexC+g/PUWS&#10;Vwa5PvAtXnbkD6hJ3TVbT1pkLjFTh/82OG3em+fhUyHljcGG8bFr9HJf6p9PeGrun0QPqYjVPB+4&#10;zfFq4fjoB+PPFGFdf8/alhBGE+osto6XFmw0jyCyC7FDFfqruZ0vLyz5XGcqRf/m1M79+aX59Nbh&#10;qRMUHhtWh4qSadbWb9ZBvyQs2KLdou3EfUJF+Fqz251ejXmbAorBduvGxcT97ksV1CNvaYo3tWVK&#10;bxp9AOljo30o7ZDO/xjuqHijhk4BFVB3c+NVLa6PBkCpdq/tPVUIg/dMebEF3Lh8CDSk4cJ6caJ4&#10;gL3iryb3JttPdHjuc23XPzcROd1QdFczixO0GfXCqXdTK3TPu466/iJq6Zcc50yxvJqz6zTAQ8hR&#10;5m+wQFa54bM/EJNKwOVNtAE8d9miy632jvW1lbGxXuJzbfYf9kEuzRWzYPYYIBpgambReuqfPrFb&#10;zfP3b9kx2nL0+pz+3Ft/3dwSYsFN0Ku6i7d6SSA62JQh6VaorxkkbqjKEQjZMi6u/3Af+cktlKjm&#10;QtFG8+ZdFdtn/UPg7s0oDkt1XW2QdPaEKqGPeY6aqwZ0UqtzWda4UK9fF/aPDLT+RuhClMEGqydv&#10;tap5cFDf31//3mq0vxV3JcOQ0VQxZ6e30LOpKrE6RdPE27xoTr2GwMtDI6ec1KlbXS3RRG8hsamL&#10;znFEzQQ6L3Nh+cyG1NQoG0wwck5Bb2CX950036XmyO1eMcVKZdFWqMA+Jcf8dqkryD4HtBJl4/Aj&#10;uyp4WEHX+YDep6PnukGWb298Rv1B7ye491Oao1nYBPr04Rruy/zT8NsGRElIVy7ehYKhUnshwjib&#10;uUhfX/npBI2TV6IW8UMdfqRbNS/KNRHJyrLvbtdyAyYvTaW644P+UZuGlXzyfnjWL+au5GV7m8VI&#10;j15OwSl7GXRXtJW5LqVumDg6C273+NBlmyya0AC55YoX/pok/1eQPdqXi8SxO8iSpjM72DgFu/aR&#10;n3QcgQPa7KX31r0knymtlzb7Lr7RxAVCbVk16GxRr7+NinL34MjUlKl6cGRGteziTvdQ76cqD2yI&#10;NSyjRsx3PaEGDomVIQWapIiUVaDiWtl7mlQWkSQn0RxRXAOHafIjokPNhSI/VxK5y+H6V926fwYJ&#10;4Z+ZCO8oSu1hewIlhSvB+maQzZPRrks6ucAzhgv/bOP7EvS4u0ySSLSnn/b2rITGxa6zYeeD6Ouf&#10;rDrwZNJpKF6gD1ktopOtIsOrIqZCzs+MaVTnqhptZGs51Oo1zJi8vbiY2UhMqRde1jkkbI7QzICX&#10;Du8g6Ms0h1JA37yoXM34DUSgeLYywj0e76EqX3XLlE4haq9B3dGe8E7GFFnKVoLAyGZuaJ9pl03T&#10;Nu/uUlrT2gOUNVl+FEYB5Y738frF/P7ZB9sp0BYmZ87KrCil2I1uYv/5PREjpUFXu56v8FEs1fHQ&#10;wnKQnk3N8xJTgfDSdI/m36+vv6KkYLesji6F7asO2lZ+iAv/OmQO5SIRRvzNvUltbWF8xrTiUmsL&#10;LZfxZHKnFWVhqDncXiu2X6sV1DmbJ3mAqKGaQBrzJDHXhuscf7d2WW2rKtyQ6mL7HQb6zm51bONJ&#10;Ya6j/bOG8sFUHzXr3oLSpIpWNo7ZsQI3JQXSm7J+XueKI1ozMJnwJJPJxZYt2zEeHG095ods03vN&#10;KqFvIDTbYk1rrBvcMzbhwQ9YMQKWvFvslmpOiEAjyxr5Lvju2MjehLav+xy1QxXlZEW8cmCu0ttP&#10;GdXEtPzoLG6oRRTKreyL9NKwcI5FcYnr3P5MDL+Vwn0nRngObfI0Gg4fbsuLHfW1Bzzp5uYVTRRl&#10;o19r8PNTnVBlhJLOfA2/NUT9H0Jr75MoYtJPW12BINIeIlovIrt9tIvBfopeCFinzrsel9rIpu9L&#10;MK3vxpr1dLNF8rGIhKPc5IOIty8NTTWTAcc/PTVwQ5+9M4UmQHpuf8Eiv9EOlhUCdlL0jgR+5Fur&#10;4USUkiISzkSywblvM+kvHOODq/rte1pCE+6JVJ4H5rfxf1Qyh/96YE9Am7xCFn1QzikD1k3TpKJb&#10;tMvKWUaJBb3MuwJqtMM/OTgygiY1DdOzBej9S+4XpoyAWYipZDIf63B8DWvdfUhmLcIRKtbEJRKs&#10;wIVKOgxwwtlD46cnlJSjsvtnN3lFmfuZagU6FZAYl4dpVUTmTKR2PJy3jLP1IVlMQEgexP3JtJpW&#10;wVdm9o31JZL+Fh6Leaqp6e0a0FhgoDPoYNF/DZHT5Tw/0eBW4c0U9a5W97KihGpnenZYas/NiSpF&#10;YYamdPDlmLH5sFs4De1c4jQ4PIgIusGq1NWB1Sknc3dXLKl8Bfc6nARZnA6EUZuFCDbIKaK+iNmc&#10;W+877upCutPVXfzFjfj00Km7baNzZuSBVK3IqNbWmX/NlIpR3veBS915uDY/QaGxMojLFxlZ529I&#10;pvfqdRWdYvqVDap7dEynFx/5exGJB/6L/nKT9d9AfK6OhFhgYyatto/zunX9+WGO1O8znUqWfbHH&#10;JN6OD2sD7Z2WxZawcrGfhOsZr2NpOcXyWZmdqL0d9Bcmjx/5/t/41AX+wLOjPKoQXnsYv5/Gpxo/&#10;rw+l1+jS2cIK3l+eZwIDR/28VPEj9RA2sTTg5nbm07FiDIwUOhOal/EjbeqNlqS//VRjPaCO9Uen&#10;s+EoZT9C9pn6SHoL2eZjb359LH1o5Uayqysj9/f35+hA/WsYrPXcLUeHuEa7VlJbw7bE7r62BbCq&#10;MW2ChhdG3DWuY1uOwFO9//nnQruA3GMwti0OQkAk5i9Z4q7A+ImTdgRXwNejBYWFp/CIUBuZ8/0w&#10;FhL+UB8/26h5uua1CJ93cdKebGi0KmAQHqT/ZZRcY8QRAD2UkAvsLJPpm5qiiqibpnohe/PtOhwO&#10;y0CfxIrGmmDPbga7brdQNifknWR63jXv5Y9HA65gbrDzJf/cgne+rOtuEh+0riZOsqy5qB6yd1na&#10;OLW5ULrlvwh0+DcShlm43/gMU6IhjD/lSLSySXfSe4hWQaD9YfgEVFUWurbVc3kdOm52q2rudb0/&#10;OeQuDfJ4y8y/0TR+tmNmlnZ6WTwXqbFrWs7UV2UYUE03xRYL7Jwen9yJNyJDZDcXH8Bt1tT+qJL4&#10;UxDrQO1Tb6tJmRzexc3iC8WRPmDedXedlZRI8XYvfL0s/NZTxZmM2yuGLMR8r8Tv3sLiCQkbxkba&#10;0cftNmL36TmzUMCEi4RzYWmQrfnqUWQpnqTBJq/jWnvuuodEjhBjd5/e5yfyx3bHdqVrFZ+2HCsj&#10;gl9t4JLOF8dK36a4STeSGKgbWj1gmstzdj/r4Wu6oMLFUyDUcphDJsquXg8X/u7krsu4qVpvolhl&#10;kgifJ7k9tKXl98IQvr3k8ZS7lftWZmRfal7ZtsTd8RuWC5rXzqrn/PiTjQPewmAY6jzsbp3qPbv9&#10;qMfk62XI7/o2UZ4UVu7X8myx18P8K281nr8CO1XEt/k8wR4/mXO5gw3UmnHuc49598nWREzODLfN&#10;HY1up+kEa+ZCLt/2zrgvI0zzFAoRlhxTt/FWto9mWWjiYt97l2XJadB5wEap0FL15wM9PsPWNmrB&#10;i8KurcDIvANwP5uib4tLM21cPE+jJRJjqdkeFH5dVclLHO33Km7CpeTSpKuW4/cWJuhafPjgSB9K&#10;309CV6nUs8NTR3HHHh9ZFYphGKk6rtyMTpoj+TH0Ozn2BTWu7CYWh7eN8rD6MIncDKrixJGovVDm&#10;VDhv5O3N7pEs1VWBys9vcCzUB6I/fyo6kcSilSo7+sg2CUNu+Pm2lhpcCEONdbDJqc9VWNuePxN7&#10;TFuv3yerBimMzwX2quhsB0aHSGhdbtLF0U3QCbn1dDJLqL5ooNvNePwfP3cxw5JZI84W6e+458tu&#10;9x8nO07f853VoYRYX/eOKzPaG4X0hNHDDTn1mpLYDff+WK3MjV+zxeu9ogKGx7VVqHtBt2h8HWX9&#10;2VQNm7Qxz44tM13MH/0dOBhSK/ffTva29IVYhtiyXxxzOz2YMpaHLpl2iXt0n7b8Qjr4EZqrrUuw&#10;VAoFHmBVPiyF67Sq8q8IrxkX2T5KGQdCBzoTotqKKpNqx5t4mYK4nigRO9C/mQ20QXgPLc15FXKd&#10;3oa5t4NF1aBd5iXhuhYVZR7tvlU+Xg+96KHmhlhmccc33cf8tzpEKYknDigU8LmS0WKEJxBbQ5Go&#10;PxxUMAX+MtJDTFRqfixi0ae6x1fC6HEMy/d5o20xthFVQbXW5yMWcRbANgS7MmQBfapKKsErgjmT&#10;KljnhKJ9lYZnYXWOtp3NmUR8ibvb1oVC0ZhHi2wcjYQFm3I1jz8/e7qet+9s7EQdk45mYLseoG6S&#10;RU51qEuwzJTeXkmnB/vVk8X2MVUtnaBQu4QGyoDNelWkf2ZCxZsdU5+tr3etiCiMWjo2I7Xw9/m8&#10;rtu6105Ol0c0RvaWrLR7fm/1yUAfRT59D4LW2Pe4GxyDcssQe7fw8xzsWO+NXfANU+F6keVNzyVD&#10;Gw9qmisuOiR83WAHAxmF+aecJZqpjs1eR7aldbNRUEPihUih35M51ZspYyxb51zDD3Z+S3qYQoVc&#10;8in+WfHQSyV4dmbT5onChKxyIUzNLz92rSqDOcg9TLgoJ6wsHjQGC4OeSeskzX8KTxC2jsI76G59&#10;niqLu9pa8N+F/Oh4Iwt1UwuWcmCGrqogWPOehHrPdl/DQCBTKMTEvlpqbLd4sZ7Qen8UwmYJqbJG&#10;4ucOHYJ1zwAKMxQsN8OJ2H37WbDbB+37xSi5A/n14bHmmqLVKg+mrgo0Nb16d/kCBZfCwzdIoC1c&#10;rlFUhjAly854lQYs4UWkZkb9yUIbqDVVbei/GEZnt7n9o41Khy4MpTqoF69JtBxaQw0/hJDBlPrD&#10;H2dq6qmlnMsQp4UaUBcUVlg9fpUrMquPN5RZuz52oyxDWWh68BzlhaQSiX1cA+vu37jrYzSN05Ws&#10;hRf6sqiuqqq7W9P4vFMYOlGBKlCRxGf6db39RKURaQP4zq546YDSfwIadRPqD1aZb6SXznZM1Kvi&#10;FG4JF65euPmlChE11lZTna63Qnd9XfSny+9JsHoG9neE+aXxiwWgChXeZlJ5XEbi/GTqeKX+zAg+&#10;jR0yNlhfWzyuHoXQJcv7K+x45BAF1fzIlLsCdYYaN4rJCwLSHnRV5IC1od6XzrPFOd/1w5Uonb9e&#10;9oemKbhJmrzlIcR2uEpPUWxLrfkXaY8V9h9OLubL+Xse3bJHT19djQhhKBO9B/imikroBuDEz87L&#10;o2Zre5WiuZfX0r6yMP9QRQdauOHlnwKxDttu58coG81VbahQWglcK1MooYEbP9tYuM0vxOZFORZH&#10;+NDhddhhDJIdWXrKmrbcBlfEgBsdol9lEQXrqwfuxtrxazaXSPWaI11rw5sRqrOdvpfBoUjL+PZb&#10;9/9vYZnm+hPUbr/ulIJlWA6rY+8L7bUXUFioqn0quIkrR9wbcg5S3uehucqY4/Vzo3ipvCKHozZ9&#10;JHY2wuMu/j2HwhUorfVzgmpNdoqhQxPo5C7MxYxHyYNGN6nM16rfZVffbC5ssU/+pQfp1V/8cK03&#10;h0ZA/rUSh78Ohm2MaxHemchg+72fUdVt/w4/6+dNaJfVa9COi3ndQL97WJFDSlrCJZEFxxeV1J+G&#10;hs1Rx+WI+Sipi6rS3agkOm7bb9cPenLp5qmuGXmOAaJ1RdRkA0yKCCZCXTpt/0SToqcvaR+iPJ9d&#10;GxT+sIUb/dAKkZyteR+W+L3IazGonGuxhMy0DrRmH9610n87NiiEfO06iEJblhnZ1236t/HGn8eL&#10;MYqPoYW6kJAux0UYLqXN2CIaiF5vYQbRgO/KypdKsFm0CbSm6wmR5CcYDfz4cBN9D2aHY+UGPSdc&#10;D4eP0jQ+iKytuoFIcdEt29fj7SLulL/ssy+Mo0zy38W9G/0zAFNH3LtP6EeG+gyC1dSLcfw7e+yN&#10;GnIZrVpNfvnFohwrV+Wf2C3Vvfx4IQ4eNHxz9rb/4R3GxYAPrbziJP3LNI0yTeyqoupKfmMSryVq&#10;9hp9A/XtvPRMY4NZSUuKd9C3n9x1n1CGwTXYwVtzaLxE0Fly4SqWKw9WcYj/O6ToUozFnun+/v6F&#10;yxTzevxG6rz5JrZ/ePWwKPVdLNiXSBT7tU0MiaBgsh7dkGv+sByTp+mhiw70yS8gavUGV8Xksw7u&#10;XltbHP8LJXQA7rlOReuStmuweegK/Wat+pFz/wa882LC4UAahtYdrht5/5p2hptkzRsQGB0Qa+Zq&#10;fWpkGVuQoNDv6NfOX35wbtqP4cw5ACB/RAbEfipYuALQH0daeU+Riecsr0ogGK6WN/oWgx3td8dp&#10;Ofj2EzBMmxPCl66BBquV8x/HC6i9PM6iDS4/o7YKXzis8PzzCe1gumK4LqKKg8SKaLQx8nEYwp+w&#10;6D8Hr7zA2mtoK35pI3LVMtfB0bKJR/soMlM9ZC8qDSOPm20ou1PbxSxuoDwx81ZL90ZF2yOZ6EbS&#10;P6OzAtXpSoGqfxbG6E3copeYwSLj+qbTruHn5IBulynKyy6k227XjFd7Iid31UfFP0IbYjTaI6iR&#10;JiLnrfLI4o+Ai5IXiuE93xQNLsS+j48XLccDTUwG9doiqTUKxql148JVzfwkgyw0iH6QurdPVaZI&#10;eoYtfGC0HMqa038Od+GwpRMDa706CIdr3TbtR8kYXnH+QNoeXuDIZwTRBvvshDVPESyO+PSLGYI4&#10;g6h8hIhdQNvxbJHgP6mAErzyUsngXrqOZrN3SMqJAaIe9IyUwfp7jdUDHO2ebHS4eQHoJBF8EUOR&#10;xoWCcrC6+TxtCrvUY3P9bcP5ei+FgIIL1syNhHxDpRJIBB05rlfOTtOtdfIGjqFa2bS5JUbTtKJY&#10;TaEKrhSC/+uRuplPuqrmcxqb5cK/QN2LLNQtKe6pQXqklYs9q6WDjMugTQGy/UlJNExgv3xW/Acw&#10;hzJliheu9wdZysOUSy70jt25QeY9Hlvlpiy7zOHvSxzdIMtOufftwvfSUUUda4gOObVsNePV6+hv&#10;s2EyLXvHa9vuzaVWHtWbRp8+R8QaGAuf/GvEl+nlBRY+zx7KiQpB/lRNpnB/Zhg05iI5eqmc3xXm&#10;kXXlbyUiTS1G4ijDsifgLi/ouPFtTtheNAboC7fYnt78nvqV9yM+uRiI0SCANnKxLWGKl+e3Zatu&#10;zPAfb7hAPPcsPiLt4aO6BemV8vmQgyeyaBufWybusXvokwNdbqZXb+2tlkxrVVhK4+dWXpvyPnVe&#10;X3/4jxiCChvkggLCtW3ga9aHWyl7mXTEOwkbvAwTBUDN81aL9hSWKtmOWP1pl5908pJ97YJ79Cx1&#10;ZVF1x5CXNaQpsKq9/GTvY5xuZHd1xYOfnVDY8YglyLyLeEP+FFOeiv7tZZy7HLOxMRi6Ils1Ob91&#10;yf8iuAlT665A8PSaipr2fZtlnSTJZ3grwFe6giw/PbarQ915p31eruvgmV/FxeXaPxfja8V1RDnQ&#10;JnxSox1ylHhXDuXRh0kznVrLT3Af7yeaWfSzBSiz+BAR2dDhgNwDoe9MbFfUuD+MIO90ek4WfCqo&#10;XVqLi2k1KiJ9w3IUE0e04lvaGvKH6O3ilbW6oa2PHbZb9kaHel1godaOqwzzrOg7bCXAC6GFdWfL&#10;/lUctdDis8nxyoeDF/DDiufiHBcj35CzpyPPc2NltPsX4e7anF3Tuj7cvm23dSqBlIKxPih1g4Lq&#10;gu1cb2+81QxZBbWvZ/A/D+0UJZ/syIYGvCkX9454dZ1yiQywNi2IcO0E2nrux/B3+uHE4/qYG/TV&#10;Nbo7u/iJCBZ57z0aLVLix6r/hTcy2CaoUvMKQS3hG2nojeMFL/K0RygReGtH/mAc1plqkxe/7aXd&#10;OnHeRoXOwdbaopjy2+xhz1122tlmy+JFPffb4O3Y62N93ZsqXAdDfjam5yC8ivcWOvJsZM32431j&#10;v58sXAnf/jEqPnQnJlbJ3emom1SIEEysf7CT3TTfKkPZaIjtBOhMusH2KTiV0zJhiTNycEyK17XP&#10;sfWfBe8Cl/zu5dRC1/nYPmOnas5xpuzEIU+g8QDrqDV7T8L76Kg6cx5RUYbV+1Fr+MPPR9biEY+f&#10;JeoKLK9eke7qAVW9JjPr2I23Rye1UHdvwaplQf94hDWi3jONuJh31I1/U++0FD6G2CynwBfHUnLc&#10;+SC+rTdxA0WZnVph3tpBlMBvHPH8l0Lhy2D03fQF+tBkocOFqpkbyh0ntQ8fFFAGrSgbKliJn0QP&#10;wIL2fFjns+a/CwRmwujF9pjmmNfLCt1zm/aSgq68MppzS6OQxRVq8iBclPJSstrZXGUWYHSM9Pc8&#10;lJ2Wm3x2hJIiQwDDiQa0Q8s86FjDyrs75v9kTE6BNf/GeaxZarY41JNjsKbHjBqf7pVTaew1YjLm&#10;ouu0n7PcvlfOah4OfpZyMXZcJdpupxht9E42Ttq+yJMX7RMCXS9XTXuzxkIYovvkEuNntZ4VUpO1&#10;/p3XIiqtg8V5j0p5lo0r7fzFlN0MSZb2ZMQHB6euj9o9wUO4Lh+CNlrT/p5Ogj8ZfaRs1p7Jg7BD&#10;ntoec/c6qCkTbFy3Vjq2807Sic96hdPLv+RWVZfOba5dYWtTPvp5uLmuELfYVtUHlH+uekd4+Vkw&#10;V4FifqrahqZwqgEV7nEY1IqzjN5EaLJyJd48QLN9wQIP5szMFI87Tf3FszEKu0Mo5aMUMRHIdCyc&#10;FI8oyWw5+Lxi1cAo6ghzwQJ7ABXfVA6jc6qofvgstaiZsLt82HyreP3D6A03189VoD0vndOafgjX&#10;6bB5oEyKWYOHS1BHW294Oke6+vcmeNEin3pe31idGOyn15SA5k6lK0ssv+yRLMJmfiijJcGrm83V&#10;wueo/wsisda9dc9SLLboKR5P67mSmuAcwKZuDU+tU9kS7vYGiuplcQUqhJkRqfiaTaopmdH6zb08&#10;C/Xd8UDGWdZ7eXR4ZFJtJL6xev5jDnKic8d5qb24+UWNaENopX9lZOPsxu0euxpoJspzz3Wzzt2p&#10;ANNQ1PkPLQbhwWffRwf0ciSQmcL8688GKcV9U9/RU1DylX2XTh5UtYPODxE4aIiw6k0qfxbO+FCa&#10;zgvUOMW2vlqKfyl8qaQTEWvWdZoWXHF+QeT6zYRELcqMU/5RgQJjskdnhtKolcZj0Mi6H4S3H0C4&#10;EinhHaDtPv2qNRC33FzrGJAR9YoF5lTflhloih2vfLbqMGCaKYp/eUMx1gGmDosxgoSdCgOPpaqj&#10;VDL+LfCuNT/4hgFeIgfLJr+V7n2kiZKeem8VmpigtHts8bVwSiogeDfyDFNZkTldYhtT4WNPw60c&#10;1uNEsP7E3rfWV1FmvQZjW70YH/cXTqVUDlLNQMMrVK2IkEzyCsZNmRvaWT5IMc9OpazFZ+BvhjBJ&#10;rYmTpr7LUfo6qV8U5aDcN3GgtvsvPf6KL/ps3ZjoVzFRlO1PSCrpU0vwV8TZ6YSdPZOzy8stJbNw&#10;j7cVZvQMHSbOtprXpSHp759r3rSfzz5oTNDgl8TLSIkH+HH05WvtttH9XUfJDEVtBUYst2mnYLjP&#10;SyWMMmrnqPeezOFfK8v/Gxkvix10n9zaDOga9NkopPwqUlNcS+jd7/Th/jaMg2+RsQ1berI6DK6x&#10;/Dwe5qygGhAjEZUBapIpwrhS6+1Mr7WpvNX6F0CZ97lNKukyXtCLpbage33TYWwqi1LRalu2acqj&#10;uefqPT2KEeznp/tOpMkBMY5V1RwKw7x9zFYFeWC6adXwwk9AABh7Ta38nTh7swCvBKNpOgDeK85h&#10;s9Sp52GG5Z8dCbpZN7Vcyid2aCWKsWyC3/twefW2uxJbuB6qWxWVpvh/ZlxHsWQsh4fs8lIZUMH3&#10;MF9yFZPXU/fVNEHq7rK1707rkXZbZNFgk7Xt4t2UUX4Uwk45565vhWZzGyjR1xv5a02+H0FwCNyO&#10;gxePkepoYIHR2TRus5nLt2ntelcvjlOvDCW5Nvo5ynsfvFdtbjhpKLs47wqERzKs8UH6AC0nY3T+&#10;WqUouVFHgxv9w6a3YIzysw7SZ9QTuWmpivhhI95OQjHi9b0tplhP+PPHm7vXjtn0AvkZeU3xi72/&#10;OMT309EEde9jU3ItKZNaHan9X9ZR5MAk13Po2KsP+cJyU+W4sMTiCbhtnlBAHAz+kN9EVxYJyCRX&#10;2eaX74KoGbNTRsL6Vb7iWuWnSlpj/kl8vGfCiMcvw2AmQ43/Um79EDIV7df8rEIHuRTQLdYPO+7w&#10;9kNveRjenmk0xuIk5Re9xhkSX249q7C7aVdjGB7sQjX1xDxBUrihsZP13JhIJH6jGvZaPhHljTxM&#10;S/vcuNXRu/2TUDgmE2vDtQnqCtJG7J0Blgn3XEVKWqxkzRkHDzUi1u66/1Sw+hvvgfKOMw5+LWZ0&#10;Vb+uHtrguQ0YQwIhs+xsSijUrbdKvfZVKxOZQLk52eZ28/KUzvJvipkHVtlhvDo27Ru/DPaBBj8f&#10;O2vByvvc086FlJEcsFIZzH895pnpGl5A1Wkc10cdQUwH6JKNCZqMdQVwsQc6HQv9orZXTpyV4x+N&#10;330Cmjk1oipih7YwFiJmVU0mv6rnFjquqTl2WIEpoRmHAepsurGkOtvCdN0JxYeSay/SyK1ET7E9&#10;0wJUBFnG+HMl8taCfkPC85oO6gu7BxmrsYUG444iDnO45u/AS4UuAAsTZOrpY6NOWdUYpmFW6jua&#10;hcXo/aswp9jlsFp1dKpYgCc7EQe+BR9BO98qGcH4EXS62PIrE0F/Lw7sJz2WzmcUKCyE3c4ZqOI4&#10;cnCcO+RfGG6u37dlyJzoPKXTjtK3SMxCnq3d1qm6OexDCbFUvarWrQ4/fLY44S+Ffy4MdR9Ykwkr&#10;X/SDsFWu/UdozdWVpVor4HzPKfluxEDm3lK1mNlZ2y+PIaUoU+Fa0EHdGw6nJ5iRvWuJ+QdHR0d5&#10;7vDqYdCvBSJrp1f4JQFOvUihv1EVfCG0hNUF76tU0OGuVIb5JpJyRHhV3Nv7pCUyzWH56KfA9X7y&#10;Lkj6C27uLsrTC0tGayGm1bTZ1VGE+A7FcvGNx6kzdoxmR/Iu2IpmXqdChxJvMDa5y4/6Y+4Vka2t&#10;vY3qaq56DerfDu/B3iOvlq/uawbnX6lFqo6YLT/gT4Nerc3GicCnvovjYHj81ci20snztv7biro3&#10;XtMsiso8Dau1hbuD+V3gA8TtUCYvIHykxSpFAV1bq/M2Zms9vd7fGTVCwbG9M60JCbmWefMedgq5&#10;WkmsNfhi1HY29r+Gn2XwvhmQDjiGkfwnyGzC4euZqQ2dBij7m2kC2atIPm20xjLNMCef2xC8u+tj&#10;E8XqOnSNOxtulk5xBUKPvuIHBx9qWje8zBM7X90Zd6frpjO0SN6D2rNTVfjWh+TpwA9Y2n82jj8d&#10;ZQ86SkADpWXfvwPZE6h5Q7RqnAFa1NtX3zff59VaR5bYYrQC7blaLmpKCo0jFJ/uQood053zSA0W&#10;3y9XJ8beGbvpJf9biYlphK4vm4j8z1Bo74dhvPm+Lt3qTU1UV71++yDFWEf3l3DZ+m71YflQOzp5&#10;TZ4lOl9sExZeweCu6OtmbPEJH/RMV5XYxkDbUYxl1mmmY112yX62G0GZN93/yHRUH2Hs7uS5Icle&#10;1HWWHQL4PXUTXwNPuGJ6G2OjvSMBNurr58ZKF0DVQELA7jtMHj390giVUrHW/v1w0VGib56masJG&#10;pLGtciIRDQMBqpidRmalZt+5wWu3Y8opwm+t0EGflx+eNaH3y4/eOBEVtIqINf9jiBxuLhKDoyGs&#10;1loe4ZfLx/4s0JnTnPYia1xih162zeFG5ehtLqkblkkJExPkEfHj1VWUdYqC6rXH7SzQRhTs3Cma&#10;4LtpknijrupuVZ1RWKpZrTrX/p9E7Mg6kph8MeiPGXTk5oN4iYAO25+CxJFJNUqnpIVEtvHcy/xR&#10;kEc6VsDgfUnFlbdSfYtx2e9eMOPHl872n865hkY3J+Bgx5w8c/p8CH/u1PW6DsjN6D9jnue62xhr&#10;152dM383tBq0U3ATJN9HjnmVmQ2WHtjhXZXLLJK087C/6VXiC5RkcI33qZVfUl50g9JP3nbrvTMF&#10;/W6kagfjLGB2eeefn0eFNdJ5zCZNmj0LD8HJIK5y6FYHnvfxJGS3PdrUk6fcNEwcnZzc2xfWyGbj&#10;Tgn7t8E1rEI6wLQxUgCF6TBFUt3VzDzN67UnILY+ntVQBsJlw7E9URX0fmeW3nuRq1jf+TMRD/rS&#10;P2g5IhoBiqdwjOLyqbtzQw1IOvIlFJxDPDzNj+p6wd+fGkpDG+n6tldusTXPjH37MPS/D8H4lgq7&#10;JPhCNcXjPPWVKlFdhSZTwZ43+FNbRicvtwdKa9j6Jjbeijb4o8UQnjI+ffSaZ7uxxNvGBCZvdZ/V&#10;EnTm8NGTP2RB0GRSgVHWWsvi3NnO8CNc9mKTKOm0dshJRbA/gWSr96Jkc/Xxeze2r9pbxUPEzPNR&#10;4B9oEzI2+lgk2uxpGVvlIU6O+q3dwwrNCoGauf18bM5dan/b4f21BeFekjCpq6mxamUqRqT2LHaH&#10;RCW0oVIgsf5iit8xWJGPfhw0Zb93bQJgyRn2M4KWiVhwMSXiZy5Pyp/fwXXeV5i/UVEiB9Ni7Z+/&#10;RLjq1yJ4uHS2eEOnzgq4x4unu1TGYNVe2ors2tq8Kx/9ZBiLxYNYyuHqTpPGmwvUu1XbUMUXeZ4u&#10;vqHjFTYysfO+lEPrLJ3rMcYPj3569vl8RxWXYnBXVR8zCxHWnoZmpEojKKplONT2N9b9b4SSWVt2&#10;oT0ioI+/Jrw8b2WiSmGc4IYopW4Mh5Z5I8UW6QeYrrdNRluzHnudut91PezcbBebFZbEcmsO0gOG&#10;4pHf1TeIPukb32tD50lVN1ii5VmXGd+nNDwjQS3S16oTsxWlcaLJJP2Iweb1+tj96CO/ToJ7ya3v&#10;yV//W3DdTC+Jw3bUU5vVl7enaVO1ji6ggFPDVMSp7yLECvaItEBwDNK2mMXkUSU/ONnsvrV/v0Qs&#10;DddyMqDE+bgpNJRgZisKwyy2PaXrz7Il+1CdcjjQniqHAr0PrmBfX6VevoNdN6+X3dhVmzMJ5pnG&#10;5bTKdIwz08GI4R3N1ueuL3ua9bae1dFHwSXu/vaefzHEbMFIbVzoal1xaxpBDQ8X7b/LPbtZQhPD&#10;3kJn2bA5gS11tVoduh30x51DbuukKYHBKh+KOFRnAU5Ytl0+55AnLWuPbRUo+aM44KQSraQhL4V5&#10;saguKMy4RZ0/ZV5nYJfc4pE6fChf0kSHEiyt1eldd6l/UOFWhKt13vQ241wUVjpLA+Fv2G7kRtPk&#10;6fgHyp6U5XrbBOLL1bbzVxde2xhra5FqcmAdN7Vl6xWzoG53Ub1AK03u8MBcsxXRGAeggSkWJj8a&#10;RTtW29BZlU5tpXmMrR1iGcJRlHfK3f2Z67GOx1kQU00HCQ0v3IPkj/+d8dny6entih2V3yAY9+Hw&#10;ftWyJH/P6XXdcgRt5qijPeMVeEPaffEc+IXeYDL+ptF/aNOYZ2444cJ3BEaqSj8TsRxEayRlextb&#10;fnCb0T+l4/YiI3N19RVDoYFu0/spHMKwl50Xw1cCuRXuXawmmDazUPt+u/PfREd7FNTXp9EaXlY7&#10;tFRZFoVWfbYcpzJxgruRjveN+dwVDuENDTsJ+GBKEoudxvzh3TxvPUqD+rYXyo9r9Pf3/5xxE2cA&#10;5QcWVEQ3irtzFqfiBYR7WyusjDce7IJ7HYlPfWsS1T8PV03vBjd+jSTqiLVo9GLhQJpLd7fvlSDx&#10;i5NwMWsldiI9i85vnRyIGyjTXdqhWi8f2uGdn6w1dbNGXgpNQYnavUmlpNmsCOSOn4Oz7U/UeS6W&#10;BP2WDw8P27belNn/MjZQRBXP7ZShgPDxZ7aR08xagV2g9ai3bbNA3M/uATZvkMKnZXM/pyeC1w25&#10;Vw1ACS1+ZtUIcKQWKg7o/c8Q89W/L5iOBqdRmDDPL/B4Is39j/ENt/7fnXHzh8OrGSFXyCKC4TOv&#10;pigKnxrBrlT3mExCyRR6tuz8EhsW01Y/gjdl8rsSElSslInQRFnfqlExQPgedDpbH38aapdPEt7z&#10;yzeDIkqe7tfTTIafMzZ6r6/XvyNG9S8iEoa2bVtkA5fJmF23InLePpGB1Gqf3g5KdfPxfBa82/sz&#10;pIdjH6raffKV1ca9hYCbZxqqI+57fiU14kTDrXwgyhyLKjP+7CiFydj8InP96NRKaKfzcuK4gvfN&#10;t4tNyztz4YV3f/m/hePDE5+q7/KFDN2s4JLF0HCmxELMn2KTFtn0PVGsLTb/WvlZysqUcwyjnYbi&#10;yHtVodE1E+Z6U3T7V0OqynCVMixBPcuvyic25Bt8Osmc1pO6maZ1+2lD1WEGNm/S18uXm/bSg5OZ&#10;rEV9kbV6nYqlBlTYHNymVO2txg5OH1b7eahnlKJ8nVPh8HCjn3Xe+OVB/98oA2rYnY5a5u0F+N/2&#10;zFE8lMCl8uN68rIgO27CZS9Vh+ZCNbs9N3vXUE57Up68viWtFZp6y5DEN23dVf6gawAZ2D7HuwEa&#10;ufxuKLVn3jWw+Thcq5o4ANhV4q3sXM3tB+mzwYc2Kde2fvK1LZODI+X7j0yCPxrBhvrmuasQO+sV&#10;2Uraw+DVdhbFW2DgSIRCqDjoNSgjenkT9VtQFkui1K2TPZKAXvjxqPckTMwgRUulCG9VZB+PLo3F&#10;J+tvPDM7M1PQfPbuuDivmn9V5rrS4UGmedjZyMrp0fZ+eETELiMd425RIR3w75syMz/jg/QrpXz/&#10;JvLojurX1MrQ93BEwqlgGXocysdGk/rfXxscmko7oradzWMn/bLyjWq+RnMXKDS9lzxeF9wbfj0l&#10;UkQiwVJ35LCs7Y5ZBurV5mD9XvQDlXvKTvuDOD1ui4bbVoAh40A7Y6JwNG7MLkH/bHJzrP7Ac997&#10;uL4dSU7EWCdyUe0zVdr0v/MG/hVoe+qptw/pD609jc/KWBl2zbXZMmuF9wQXEk05Rwb/XSgh6p4h&#10;3fJTXKvqC50++h50p3X8pMXeOjTnlbMTlaaQBY6i7vC4xmpvd21lMAXpjShPzujg6Kl8YIOxDuFG&#10;3gSvv93eE08DTB1EiQTV/9/eub+V0rUPfIVS8qUmNl80SZFUs8nVYZBcKuWQQ85d1GyVtPz/v79r&#10;rZlhhiF6nv2++zCfH57HLo0yt/u07oMZf1YyZBJ/tTVYsMHofv44mt+NzRzUfwf2KvQIH8rypVOL&#10;37fo2vLYrVeUQt0ufp6mOE9qROE29DruSFisJyxHIZxhKBniNLxbwJ7eNfqVU4BqEd8ghP8AFG3i&#10;2RQ5QRGbsMUTXrdCFFkv/8FXTtDKvzpSyoZz9C0rnrAss9Xj+ouzv7eu9If7z/hMvIR8Fz9Zr0Qc&#10;kXZgedsU1V88nDxMKn39K+mh9wemWaZ8oF8zDcKB4kVbG9R6xjRZRnKTWOEjTS85TnvyLdjM5Lrc&#10;0OmPTYcZWiadSgwIKB4qsHgvpPAYuQtrpA74QYP3Qw48edbP1UlVRHAXLHrCYPPeW3uPxWr8yTAy&#10;4qLgh6F3pu3dT3eWY1kh1pNbns1hxOZyLNyZi3sb9XgPylmbx+uJJxnAgm85a97YQL+se4Ya1r+F&#10;TA7CGq0rhSvg1Ay9QXMC67BW1XoM6H6nMy2ZQo3liQFYnz5y1Hq2foSFAl5+2fFp7e4N73uaXMy7&#10;W/PCINJqXWDvCLEFrUvw4ycQqXydtrFMQCMM8hiEn9vPR6OK/PRrxX7havSZWds1bvp4X4UW8vQG&#10;ZEG8C5se0icOqB9NNdoYoMObX70H2LAgwREKMYj8bCxelyDUT0iIZtj4pqAkNVeS6rlP1uIVHFhP&#10;Vb8pu+4CmioeajwVG844sqfAn45C6+E7r3+10BI4lrSTmbooTOriKiYClSrin+oqjSqQSiC1YR5p&#10;xPicDX/duMstv5vigjrfGpz8hIp3LtGbwTwqbHr5O0HOHoStvaBYtEcNSttjSEq8FxPDQlHnlbUd&#10;6bkqW1BQhiA2eO/7+tzVBgiN+ZHzEXPBCZ+JfZmPWPlAAQDO7d2myX6g12UadFNhJ/kbXzokcch1&#10;DSyQ/gndw7a4XvirxPIK6m3bZCItz61/tfvv96WHRO8ahV+2EnqzHtBdilsfRIPEq0TJRmYpSZfo&#10;t4iyiuD6bm9JyUtrDpwcbnhm/DkZhRY6dGNboH6rHfhXmOtOx6KkqriXuwAHeq7X4lUBUJmKAV2Q&#10;mGlstSvoU1IwvUShW/Flvsx1ezkjtkhKcaKIJefbanitc+R5/mCWF6vQJaqQfYsOdBOHweDggykb&#10;1SIbDDSObrOkrU23uKDJx4psQEnvZc4vtO3BMSrCfqY4aC2V5UbDTAi19um/HQYrs82llgUpdDEF&#10;Se/6ctahT7srqCtK3NL3FXC83WDK62PHMdsu5MOYPXnPtErsvwr/61C15Q/GJg4PieP5YBNgm7fH&#10;n5UyV4wKh2pSMin0KejWJ7+KCPcVhz3iCsuvnLVGDcvDUfl0tgOD/P4N5K4p1RQqo7mF4ohn/vp5&#10;FF9PWNZEnpB51jfmUP4qU3kLHk4NHgRmKo1iQpX7aDa1lzYmydO7r97qaB5E4c5150ouEqiMIB+G&#10;MImN69e+wacw4zmYnCUaIRuE+j2KAaboIQCBs+h6Igg769M8Wpb5/POlQviIivNMMt86k6sIAijC&#10;LG+K5oQZd6KuD2ayNdgw46EcfErYdOBd+zwlFmo8ziJ7Njy3QEIGxxi0xfqEJK8Ngx4UihD6OYj7&#10;f2aCM0b8gcj1Iq75Mj22els9UK8Vi9mZj41VphGOLjh5xVZP9h/76P6Fhu9sRlB5pFdiKjYLPrx9&#10;yc+k/oQ0GyerG1HAWbWMWuCkOPxzjHv4/ylDq+iz8P9k14aD5eWi4mzcKQVZ7PkBHPZzd3fxPL5O&#10;oJu+heYJMZnKP4RffE0tPyPZ6Wlh1Q4Mw9vLCoEtZSy+ETkxEu0WeyXuesI62rjjv/7E7QOac4m8&#10;zbNU/FO1auO3ne+JBtHZn8VXGMKZIRwMWK4skosdfMf/VQvifxLo9re2H9E7vFjIr0WODkggzGRX&#10;Bus03vmzNw4woydlPzouHKzGsnO0jsXhx8wGq7UyTM3F0gpOFi0pl+5hKYEP04JxqnY1WyWYxsYd&#10;4Q7I6hIVMznBlh6uqlb25xAo4QqNKoRe5FhRNGc6s1r1bnyCysUG6qbycqytIZ0V91lGPPVkW1CU&#10;uB51hEJUmtnFPK0Mld3p01jRnm1Qd5WGVVnnyCfW/BBC68qnm5o/o+weVkINEjucYk5d5d8he+yG&#10;NpsxTgNDSd+W2Kq7ttb0ptXyNpbkCrfgYE8FZZc7QnRyDgWIoI+gOFV+SMQn3GjGKRHl7mvVOzp7&#10;W048jH/tT4sYPuEItqX6lW721//d5LTKNGJErRUY3/4Nn4dG1qedBGz+pGVp7CItQBw2+z05Hz6Y&#10;ww2PjT+3PFNVYDlS9bz/A41GO8/flqQadk+rVAIbW+wDVl6afw5hcMYWcpW5SfZDVH3MlXqEV4NE&#10;W2wVz75rrXOgd2Y9qfOHAk9Y8OChPT7NEsY2v0u+zRkmRLW6a3lBDd2SXjS0oH0YOd+1K3VxGu8m&#10;9soxh40lWSpn5iCEMql+3k+EM0JYwlLBSYJOlgHNPd27C91OZn05uT0QhliDr0vgbP0zCM3k8UTi&#10;uZOvOEr+16HuOY8qrdtTIrT/iUM4xrdSZJb5WSo/C7qPxxScx4wXwfGN7sIX/KRajvlhTLBculrp&#10;HUCzJO1gygAq8TZnQoPARpZEKcsU82NhB4ZqflyOCMjpWGKm+zhHa92AZwiv1Bjif0ng+wWSvZIW&#10;wtuFCaVLp2bXDbpJpqVwfxsEkL1j10acII0VxZizqR1+QQKbdODj3SjMPTyT8CBz5/jKOe4/Qrar&#10;ReV/QGwh8u1adzOpf6JJ+ns2StglTNxhr6nV75eNVtIIu9W45V0vehgJmKaHml1ss2seLU6lBM67&#10;gsCKq0Fk2Ac7R/lr1vm1W+VfYdOgyr/HvfS4AZEcGjYnFpMMW0n4gT9j26I1tzjMsP4AtN2x/F64&#10;wzP+JbSelORoFCJzpw1yrnpjhe4tLiDWOAFQ2Rg83CVntJX5cjdyZu/ZVfnvwtpEnwdptoERetUL&#10;3hcbhKTzJ3QcjeJcXO2jXQ+4cy5sc4tYBnPmo1lkbSK6O9w259XmxHl4GrzLwjoSszZLejISv96a&#10;52hVU5uig2ndeHgvYWTjmspP4Dv0drJEejaW2J1VvZuc4Bph0Noxo7ef61mg9xyA5ceaX1iViKRU&#10;kDZdKKOT3r9WKeoWygRMPm00GEUXdVurVaxDuZJSYgRTOYawUWzkkOj1SwdGwFYqFXLVpL5UDJ32&#10;+3zRCdGUK5KGtRmY5tAVXFNHLQhznVV+HltYd2F8FJ3AGrCL7leR9CZGfaRNaOuqjaeCh51sk14+&#10;8PyQ3ZPtkTtUTgvhbqVWRZe42nIuPWwSkd3Xw9tavXwgjOibwEaNFzTNdeoN2V0baCK9G6GBTfv6&#10;nl6mAJUi1te/48OXF1vNp/XbTSa5pjqO/0tIi3POHfTCC0mYSu3dm7UfY/s36iQvgdey40KDgqVs&#10;x5sBXRMq0Nlw/vVO0pMY1p/l2bJB1vqKNyuM6ZfYfdBBiy8ej+L5Pj3ksvX1uSOsx4wfOexw6i33&#10;LrHiSbd5OZ7hYWQm1XY461yFf3oirDIj3VVoLgOd4/+kE7wOx04wafNFdjV/dbsZgdBNXPf4cUfo&#10;uYT6iSVGYa01GF0QhZqIgkFmMtl4tpobtcVsopzZeQcmPGTSnuscGzNEPqkKda5/QkrZDXO4WRxK&#10;ei01eutYF9MZbAiP5iIumTatezuRDA9R+RloOh3kwutIyZqHkh1wCFQSryfknjDZh0cUmea7D3pc&#10;ZMTjfjI92RWKl0JmaM03X71KjV2EwiGuuWuB7Uhw1P5x5XFVRu85QML1sY8/JzYiyttCATI/Tfrf&#10;pufKtWetcFb5R4Sc40I3QEy6bDT2YsBfq9Xfe1kynokQPZNPNJGBXTRWbpnp82Bwn2afE9hti0dg&#10;dVIvEhXxVlF8zbxawjagu19kwHl1viF7k6Gbqn39HXAi2Qng/AaXKd5akdB59blAWDS7cPoOW2MF&#10;cDLRZLGjmEMqhSwejB9OGQzEMlQWF0+FfG3BFeAcFl7LpZQEtu6KdvqZ9JizSliS23c1lP0dYB5J&#10;SWcsco6c/g9B5NzrxO8iRO+RsZ7E2MDv8iqOpMUwtVVaEh4pg3680gX1HapCZ/CwIAjx+tVLi+f5&#10;vDh+EMcUyc4plT+F1lbm6djn87WR7AUG2k7G3dBgd6+Cb5KdfytWqYKK3xN5sZeOxCAkJO8vC0XF&#10;HZNJ5IHyJYSh4xuk0hr6cMUDodViAuj/+hdqS6s0NJw2IFmn3/ODHR4qvzMmFFwSCcO6imIQmVNe&#10;BQ3xusQ8W8yM/62ke5jnkmVwPlYo7OS0vFiGLl5OxUwv8wAXHQ58jBFHkQiey6h50gmpXvTFAC/j&#10;heJFXCZbfYdDjKGZhLGBVXI57zjbBMCPS/qPXPMPr1T5FWBu0kl2aelmLVBP4XuftIfDOu5kTAO6&#10;+RscOoTw403JCHNLO8al1+DZpRMkz4SfgbdhAAaFUutkMx6M4kO9jA+JdAhk7vB379ZSUx20+oXQ&#10;hUS/Y8HTO5zPVf0dip+7Qghee1WTyb8jxD46F1BYGvxoOjdcEB57znD56BAHoMRUMlPfh3Bnmsmj&#10;ty5DeeEHIXyWxCL7ONPtG83Y1NMUQAHKYwWw++SchAvdwZX0pFLlnZL29kBij4XlMyq/I3ahNy3G&#10;AGoPJ3e9VnLwJuWE01HrpImtclo3vXxD9/vmYthn0ZLX/AHwDmE1q6P2tU8juY7BFGNC8yWmuwxt&#10;rFNICWJ5Zjiw9ermVW4uIjxpHFvNdxYpPKyQ7HBoWuukyq9Nhg9F0a2vUHvWo6sxwUOcGbOL2NqV&#10;Bh5dgv+GY9D3KIMmreF5eI8Ew1RCz3MrJnJZ+1lugU7WQW+zEV0GbDa0KXn1nJHlT0xGuUHm+soY&#10;8c0++EflF+Uo+EJ3L2DOnau+veYiWFPhmXNSdNe+Ht1a8/nORWHYPnf0s62WJoFrTo3VRkr4RotX&#10;Q5zE/7rDiepFEhyzYyNadgTbauttg7pPmzKF8GakAcHjCWfK6JVOsNxPsv4tn5pd/g14KSEFw9SN&#10;624IG6CyVvVWtWTk9pAkYNnkivR0awsbYEbIttAZ0+VI/DHMwyCJW9e3kSdX8SGlNlzye7Mm/ESq&#10;jK5QXwlqG1Gv98DcLlwJrwqhotqTsqEOtfi9oVM2fLDAhfccS7qMh7/t3g8y6x+618SFt1swusY3&#10;v3IBLFoooBB3p/TE+j9u5/UNm1tKrq6Ob5Ee3EXKdLULDO/nfXvAZoHmMCjnBglALiW8cK6Gx3jw&#10;6N/OldptVf4kWA5wdRoYFvEpLEEft3fal7ISX0OcZTNI6oxIMi2GGLVAdjM+kzI8OSa4SHJ1hVU+&#10;tVc032DjmDFsrwmXx7w+GTjO0PyeTCJZZiLCV0eQ1GoV7vYnjrfKpCM/pehA5efyoveH1vg7x9oS&#10;jcWwIXMNnxUbXPtBZDQrsR7y0jLvrmVwrQOmNjwjTpt/0ACEvil4W+KkNQB+rLYutXukIURKlFj3&#10;aBMZ8JDB0HtP4/NgGfeDA1xcnpBzCWG5yh9BuQrXkToL4eLPl9LUGbhcQFo0NTEOUAKFyNntVPoi&#10;iqIaxzILTE0/08/5Es2q6+pC1K/bdR1tHJ4lC3R2SGqme4Iee3cmpqGp8HGpAl5g8OtbQFT+y9iO&#10;czfohpqudf56vDn1hIHOXiIjyDrcIBQY2rjMzlxBZX0kHZgl6ZtTimmVkEfYdPJTOUQOQ4NTYVp3&#10;AS2TK7oIVK/j7QiPVX556L4+F9XO0ZTGaWKXXuitrn6hnQJ3I2G1lFh1C3kYukKfpnsstYAlzcqv&#10;HJJwbDNsgSRJztwcr7q9C58Gv6w0yFb5xeESzTnv17KHZIH130YlNjPpZDXOy0wFCx6FJybAomZE&#10;h5WH2RUJejs5XSZTA1X+ZnoaMmmAebdrWJZq5eVVUnJu+jgw4KfN0ljhJZ1MDLtu29hzI10ZP14q&#10;YFkykL73o+AZFk1j7rZrLa73Ea26N2fXzCp/JDdQX3pC4mOo+FvryPdXHPQzBopRc64FHNTqi4Dr&#10;+Q3NO3LMdgCPZUe8SPoO5Ycqlgr3WH1WEygqyD6Hz01EAdEoMgjmA2JaeTqxp5fv7BGSvRwepicv&#10;KRiFWYry1VZIUBub+7v0Pnrkfjyd+kMqfxUBM7aOs7V7OT/QU28X7k/49Edh/ZMJGBHs4i12y432&#10;twKoFFq1VU9cNbkqwCfUz7Hd1vjIPGXo1AkxpWn6LQpzB81wGYCu2T35OJa1aWGwGTvxLicFmYut&#10;Dod1q6jMBfIO4QLvzOUiOMTFi9im0Fr0nj3t7N/gTt9D5fY0FZVPSL6R4xC6S8dLK9uGvYMq9Aqn&#10;eNMp3iKzfvt85TVvqBZX5UtQFEhweBB3896Ay5P3+ZmkM9A9hFXW74bwXfiCyt/O4+r0zttxbFfQ&#10;nUr7HO0GPsCbAza8BWJXZG+zigoyn/ZpSWVFWpYT4dH8pIB0pJGKiorK70TyT+2kBeA/IDl20GjQ&#10;HSoAAAAASUVORK5CYIJQSwMECgAAAAAAAAAhAEkR3chTNQAAUzUAABQAAABkcnMvbWVkaWEvaW1h&#10;Z2UyLnBuZ4lQTkcNChoKAAAADUlIRFIAAAEOAAABEQgDAAAByuiJTwAAAAFzUkdCAK7OHOkAAAAE&#10;Z0FNQQAAsY8L/GEFAAADAFBMVEUAAAD////9/f3+/v79/f3+/v7+/v79/f3+/v79/f3////9/f3+&#10;/v79/f3+/v79/f39/f3+/v79/f3////9/f3+/v79/f3+/v7////9/f3////+/v79/f3+/v79/f3+&#10;/v79/f3+/v79/f3+/v79/f39/f3+/v79/f3+/v7////9/f3+/v79/f39/f3+/v79/f3////9/f3+&#10;/v79/f3+/v7////9/f3+/v79/f3+/v79/f39/f39/f3+/v79/f3////9/f3////+/v79/f3+/v7/&#10;///9/f3+/v7+/v7+/v79/f3+/v79/f39/f3+/v79/f39/f3+/v79/f3+/v7////////9/f3+/v79&#10;/f3+/v79/f3////9/f3+/v79/f3+/v7+/v7////9/f3+/v79/f3+/v79/f39/f3+/v79/f3+/v7/&#10;///9/f3+/v7////9/f3+/v7+/v79/f3+/v79/f39/f3+/v79/f3+/v79/f3+/v7////9/f3+/v79&#10;/f3+/v7////9/f39/f3+/v79/f3+/v7////9/f3////9/f3+/v7+/v79/f3+/v79/f3////9/f3+&#10;/v79/f3////+/v79/f3+/v79/f3+/v79/f3+/v79/f3+/v79/f3+/v79/f39/f3+/v79/f3+/v79&#10;/f3+/v79/f3+/v79/f3+/v79/f39/f3+/v79/f3+/v7////9/f3+/v79/f3+/v7+/v79/f3+/v79&#10;/f3+/v7////9/f3+/v79/f3+/v79/f39/f3+/v7////9/f3+/v79/f3////9/f39/f3+/v7////9&#10;/f39/f3+/v7////+/v79/f3+/v79/f3////+/v79/f3+/v79/f39/f3+/v79/f3+/v79/f3+/v7/&#10;///9/f3+/v79/f3////9/f39/f3+/v7////9/f3+/v79/f3+/v7////9/f3+/v79/f39/f3+/v79&#10;/f3+/v7////9/f3+/v79/f39/f3+/v79/f3+/v79/f3////9/f3+/v79/f3+/v5pI59bAAABAHRS&#10;TlMAQIkaylsHt0j48KQ15XaR0mO/Iqw97X4PmVAq2muGF8dYtEX1oTLicwSOH8+8Tf1gqTrqewyW&#10;J9dog8SxQvIUnlUv33ABixxdCblK+qY355Mk1GXMeMFSrj/vEZss3G0ZgMlatkf3ozTkdQaQIYjR&#10;Yg6+T6vsfZgp2Wo8hRbGV/+z9DHhcgONRM5fC7tM/B6oOemgepUm1meCE8NUsEHxnS7eb4oby1y4&#10;SfmlNuZ3CJIj02RRrT7ufxCaK9tsh8hZwLVG9hii43QFj9BhMw29Tv4gO+t8l9hphBXFViiyQ/Oq&#10;n+BxAowdzV4wukv7pzjoeQqUJdWBEsJTr2acLd1u0k9FhAAAAAlwSFlzAAAh1QAAIdUBBJy0nQAA&#10;MNBJREFUeF7VnQd8FMX3wEeBwNEERaQp/DCAEeVApAkkIh6IBLFRBEFQCV1AjHQcI8YSiRQpokiV&#10;EkEEQUSQorQIBo6q1ChGmlFAARHE/7w3b/d2b3fv9u6W5P7fzwd22s5u9nZn3rx584b5UXkc59sp&#10;bEJF7iOR0nRspExi/qOUrlKAclTO8Wo5lCehdC1uD3uYcgFK1QHJ82S2oNUEStbwsUjnvKUswNgj&#10;nRpShg8mqoGDZKKIynQtXpkmi5wSkbcwroHFMZ4IR4BnmlWCmeqBjaGYFjUJAwUgskcmaKBCu/DQ&#10;k7HXIKaFsUyXrAeLmP5F/IUz8shuhf89jPVKx7hKsdJl6UT5/xO8L78RQ1pi5EEW6a3cvg7G2uKh&#10;PsZMboZVZPwWDHSW8eqMfY4hH9mjZN3KFZLlQcMvnI/m/xMBKsIGmjxgkVkP/8fI7taP4VFLRd4B&#10;btHNmPKnGWt5jz02bxBkYI7ZZQSMN8AiY2TMWIhN50ugAGXtNKuFHWRVfGXooKfzu9djvmAx5xdN&#10;b2b+dVRC5E4faVaCd6J8YGM/xt+ldB+FKVdynBlvmLJ8zPZQDlGD0nW4KBOIozQTqhfk+1ZR2IIO&#10;nG/YRGET6BoIJemhPBVK9kHpKq3+7PwUZRGU4WMHZ+NvpUzA74lIWA9ohRQoUcsclsGW+m4ozeQr&#10;Sn1qOMsVRyrC+CiTimSSLPCOSSUii/N1MiCCLIEZG0zsLOCARV5k/DE2H5N9MHafGhLdR7NjorxZ&#10;Q+Y7sEMU08DYEXaUQvg/H48xPXTaLqUy9jQGfJTex2ZjZjzVksnPZ0BICztBR/l/I2NLxz9NoUz8&#10;n/NGdFTJKfftw7wghKjgYXhAfgxT/mr833f08bNIg9S7WROIYkc5CkJaElivGuJkqqy1sRa2g6ce&#10;aeArgp2gDPlgDHo2kVFexjDRD/fFmI9vEkVk5v4lhjdiTH9xu8lQAvuS/QtelOlaxNl3YQmsRvzH&#10;PpYZGjSfgIg8w56gdA2jfEVE6W2m90vZkpsv33WK0n1QngJnrSlDhXJ89KUMBUrWQ3kIJZkwbR8v&#10;OIvCwalciipUWUA59sCu1wIqEhjxlgUkozhrf47KmjODSgZgu4eNE2/7STrDABULiChW8S6WydPE&#10;d27CUCoWmKwHQGbkfKoIT6QzVXpOYtfJYkGZCfe8BIN0sgo3tJamtHi5HLuO3X+I/vZmdLZg5+4u&#10;qeJQ4B2ZE4jRXcUPBOfEyvjfEAbWwtfmEdKFQGYFYqu+1DI4i7FzIshKYJa3jI1aROluFACaYiUQ&#10;qs9iRQj6riDIUwStKEE+3d4YqiPqYuvhydi4FzaLAki675y27BBnfpKwCQvhMgglCBjrr4TW8/aG&#10;bCugCDb0yCSGHQgAnSj7hCLW0IV0l9KGhSQrobg1UIT5ejUQJwnMmU0Ra+hC2gEhEx+UijLme5Ti&#10;1rAu/EnfHWvvXQQXaKJW0JUe4QuV56l7AKdk9g8HKR6ANMaHK6e2FudQUMKup0AA5KWOZ3MmpQ6I&#10;YQDBTPbHGL9BtDmi5EY89yiehWlEdRFzZwT5iIRwvM+by4ayunAu1uGrZX+jbdUY+4pigdg3lLHX&#10;hWzIOyt1qLUIUQXCb0iJIgj/iPMWHW8lK0Bk+osJUFF1GQnKMI3gICmE6UlQCYZscJ491ZnOVsGM&#10;4uL3TxTDEowEoSGdqMeLT/orxlqCgiAYSfIkI2ueZd+xHCoVkMfoDHPSWWkqZ816KhuQ5lTYjDZU&#10;xh7/0FkqN1JGqMQ8thY+92WPHk6jlNBYKy/vI/E5yrFJJzrPn16UH5RadIIpVCYwz1Fhc1xVi1I5&#10;awyDDX+EdOOishYUpZKWsNd4CmN6lYKOTCoYgA2iqdkvPkw6w8AzVC4QQj7Gz8WikvNULBDviHLi&#10;9B+83U0rCfSZaOnDXklg7HezP+e2u6lMQJp0mylOHsxd0G/TmT7myJFpMMYz9i8Ud0MET/TB+7LT&#10;WCg4jO3lb6Dgv41OlsAo/U0bbakQWmrA5f+TUf3X7LqZlGpBeBnGE6+gKA7IkyUHj3/Buy5h8TIn&#10;MLewkhTi/AidLxC3OIGx2pQRiI7iH54io+qNdC8HLy+okoMNsniuKP6L+G05amsFqlYwadd7jIlP&#10;ibFelBWAeow1oCCANYhBe49c5l4c/LNXwLMozEcqMXZJHEVflzvrD5kTEMY+oBAAVUDXxiowPh2k&#10;xJbPygwr4ISlh9WbACCpPQZyYxg+1SDMEMUkqjL5cRHBAPuN8Va7IFQJ4wFBzcarFMEboUA6dzEc&#10;s0yXCQGYoftbRB3U/smGKethGbNkoyj0W1vG1/h+GCEjKgK8SDwVR+EAwJWQOZQggF9UBsrCzdgi&#10;nX2kG0Gpp4nAF/IKwaVd0NN/Q2GB79KzZQ2fD6C4BR1Kd58n/u5z7GZK0NQhnhafHvyPUYUYjSSq&#10;njUOQvDvfBmMB+JG9jWFEO2VX6NL+MZaVoizbvGdqamDiYG8J/jgDGBHbta8IL7Qk2wu/0hTpQWK&#10;FKN5l/QntQ9eR0/GDhTvBuVofkVfh2xOBBS3JkkU8RXTlBcnj2Y4qKAES86Mg1JqQ6TpDg5cEtH3&#10;KGINNHlALIdZJYC9QQEJO06BADwn+sl+4l7fV+5Xe+Pr5AUeGWIlWWoQp6k/jbYOcf4iWQ0lWIMz&#10;rsrD9CvfOPjpOEAWrBcDQIzPEb0cBoCqrVs/YqOO19nZLfKPWbMJ4lAhZgBYPWNPJyvtUiCmiV5l&#10;BZ4L52CSAtbCelLMigHwebbhbK4YoUDfoB86sRTR22lnr8xgrG8iZ8PFuUIchSp8N4IPqzFFgtKA&#10;3ZohPlOqQxXmyvdrK/oHigSiY+mL4rxlYhDJxfAdoRyAnfVLMCWm3D1i9M920E0ARyiLDVrF6vDe&#10;m4LWARxmo3ozL9UgoGS+/aHg94A0gHncLJ3UniBz2AxI1AoXgai4S2mAJUmYCl/BUujVMRYYJloN&#10;PNUHposekDGaYw/Om2JYrgdSGRvBTrA0Ut4Ggc32vw+Gc7j7K7M0/r3N50onahkrUmGy+wsqEhSz&#10;OdzreG43xqqKULBPDtEbhyg8drGVGLxy/oS938UcT+JhMQr5kEoFhM4wwzWoQmJm8Gf6KxU35/hr&#10;OYZ5SANU1pptS4PcRl8qGJCAiiUxLrWH1lRIy2nKt0mRbDpPIWMq5YSGp3/pD1z82POlcf7ScXps&#10;qCvbC39ce171GVxcM1KPbqDrBcU1sByd5CyDgo1LzMj9hM52BtE+hcufDbKokgj5aCXVGBb1RQ2d&#10;H+UrZF1hs8+OSBQMb3nGtmt65lBR7D4iQFY0dgY0sEIEXy3jodAg+ASeTVxDRHVzxI2seojzV2Xt&#10;drmf6oiQV0RVCb+LATPMTwgpPIHVUmZg7bCfqnGA2S8JsYuxOlgv698V0mD+NzgeGzYAIeIF087v&#10;hYi+hLphnMsOir9dYfhI270Go/kEDBx/idI5H4wJ1rzu5nXE+NSxl1QImydEtULuen3jW6LivZSK&#10;WkNLMhNvYnFnUc/rKPCVGF59Ghea8zbnf8PLPTnYWMoWZBAcUwZ0YkCc1gZmGCUaSc1Jn8UO44+S&#10;tMVorBYmSX9B3aAU2NNypEySWPw2K/j94v8k/iCJwMEFRNvsZGzUAcZ2tfP7zSvLK/mIEwOroewP&#10;XhMiI6hUxKAdQgHQU4lnXWvkSCGTtZE5CuLmtKTGevqdE2PsYiJcTmTffQhHFmmycPh0HCwl4lQT&#10;02lJPcxXEN3qWlYJmpekVxjKUSe3rIx15F0VzVgptFiZ1G1QTKsEf2nKq533gFdyQv3ujG0sWl1E&#10;bcyPhYq8jmAaJfigDMEUjF9lDMbHxcoeYBU4/261B/MwK1zaFn/qh5lXIdTSuqaCeB3BU5Tw1THG&#10;5vJEuXzB0/KWyL8XrEmhRCxAOVoUk16KcvHB3MSFNPmL6B1HU5ITrGnTga4EmMwOy4xqFON8xiui&#10;3bssAh3lzVWTkr/J2oiQWSweuxehBC2yYaUIksBWcz76XUyX5EzeTnnhMPqrxjRPxtgBOLjKl8Co&#10;nmniQu0ojExlLlRuCRKMywZCRrsoRcjt8kB5WqaLZL/5xacYPBKYPndKKht2/UdLlUUElbeb25cw&#10;dpFCCmLghkdYLOCq8sIrNw9N8IDFY6QkM5iitOIk8zfFbSx6xGy6ewWfaV8EkMGueN7fYVzHaHaF&#10;Qj6aw6Urfxag5QkBMAhQGYxteF8z9b1RAiwpisJcoXiQZqbuIeIVPb6OJynDD5O/+W6Ys+bNp+oU&#10;cZgTGUothX3Ssg/zC9TFDlJDccqIhF2o6u0jamtKKRpM70OMAWExgjg4ITJXerxgwZn7Ltfqj3+R&#10;6LnMWjKfkl9DFhsIh72MmSxRCBU/w+2zlOwHs2q1c9fCWefKxKfEJrlcLicGNM8zNgSON4iKMUED&#10;q0kBHa4CcBN6KCsSWkETcq+oyzh2Na2/qyjaWRS9AF+wyzVDYMu6xIqPVyntumQbpWsIaN1/PmBb&#10;bJvLdPnMx0RPhyv41uCwW4MQC0A8N6Xq0W7i5OEOvKoqLsZglR8XzQKae6i8Ia6UQmEt6vI4DXZM&#10;w4IhJL39x8B4bHqurnWH+s3mF9qw1E/EJ3IL3PeEwjdUgHHXnZQXFq7CZ4/6lPu3wpVRfpZswVSK&#10;mCAGoB0oGAmqeXm5DeL6+GYkMJy3JXAArJrGa8EMoN50B4e5AtF9FgQ9wFIRoCRaoMTYRIprKIgD&#10;3cPafsawYjkc4mvJX2cPj/OZwWMKYGnxcVj0TVMG/jsICpmuFrTNALwQY1nNvoMHUVfIIUfpiWjs&#10;WjGuo8KhvXNGgAVFUDNOeyTO3aEoVD7HS5ZqQt3oTxiVGCaxn5HpIIO84KieKgnno7J4uhjop3jE&#10;A8A1MiraVSoaFEvG1qcjvxmYCQVmPc5vg+OXvDCrv8LfNNf/11+aiRNjjNVxk4X0v5juBG+J2oRk&#10;NZY1+k9WrYMKEc8qU7xOiGIKRa/MR3GkWy4srhnBv4SIASqsA9JtLIayibhuh9PQoB9ir7CcT/Gq&#10;Jmh1V+r0Zh1sSQQtKCdCJrwkvsIRmkbDBP1CyiYnly8XiWJ8WfZI93Zf2jZACMgvharCwpLqLK2x&#10;vKY5vs5H6kAwsbATs1Iqc0WNMWN8C8HMyVQGwtkgfQimpJDpmm0jhuAUs2PTL7u95CW74SDiYAfo&#10;XTnlwt8Qd4ZK8krBQIlkrAxfHC/+e8KuYbot4s2sPsw5zA+y/7jrA/GtpPKNL2OarXUtwcFhvH0y&#10;Z3yIA9xa4iOzszbHJi2w8tB4j3sZS3P/iJFdX5SlqsKnUvhT2+Oy2GSoYshrpvJ0KFCN4XLndDEI&#10;ihtch2oLD62MET4J23jR8HX+UwyTLBHRJgx5eeVeOtlh6v3PTHdhyg32172Hz6Bfz5i+td6Utncu&#10;pTJ5x6qaXUrXL3hM3kJSwZkPdulvWGd4jRnUvbe5JsJdtLeiGL/WfDg96FBizWeB1y1GzK4+dKXg&#10;lKH1wc6TY9Q9B+aIv/rTCabaWj/lx2xau+EUaZ9RxaFShCpwhM42VgpZUctE9Rgmd1GV4fDdy9m8&#10;ht6OOTzigi9lCQS8qQuvuoQ0FRkGxzqhsq226G7HJ8JgIXw6O6JycF9kLOl2qjIcZlJFYXMfYy0H&#10;9+a8Git3K3syzFsZFbmCrgJWlPk76mlDXSFOyIX9EVJlX3VQNKRlHEAlVLwt+2gdzo3eSogBat9+&#10;jHlqNuaxuGbJPkvqUiWRsWceztu8JJ4I6yYezMVj6SGZXFpoy0IG6vpwP7i9YuxHnrEcXpJHINEe&#10;WU5pCGV1cW9x0bh7Lg7gV0Hn9KFMDc5u59Qd2QcfhBpf64kVe37ARJt9n8msZkQMO8xYDGNbj4u6&#10;V2EK2CAFRT9R5AhohJuLHniWYYLq3NOa1Od07n4io0C5m14B8QlMLuHLufFHTPbTIVshyzoAGd4+&#10;qCwhfU5dirAY44EYuoynb4todlJDx/mzUG/beArWzZhqxVaKEqyI5by4x3LNSDjEfiSqPSRqjv9B&#10;BCiR84fwcla4ZhQX/dKvEZnwG0hGzSN0Lwk4Xy+Rc2HmvNWEsVnDqKCDwI1QUCWQD5AbWU4N8TaP&#10;y0QHX5EDGvS+322EeVuglW7ooTem8kMMGaG5SzWx4QkDWSfrpSxBB726jwDrY77lT+awTeOoYMR0&#10;ffnlX0D/miPeupn3r01gTLPM3Vpj5mHdp7AcNMvx1nXuNamGw0voOy/pp2hfx6samLaxM8tEj2tn&#10;B3kYs+PqwR74epj14XhZf/rmbhQd0GPYLwGKWwwHKCuqG5rJltzs5+fS5FUdxGp8IN5otvYCxEb8&#10;GrnWVpBUZ4P0jjACKgX0S8q5QUy8gyWUZZ7Z4ESPxdnxWGMLsKNk9wm5f7uQDD8dWTvOvxnRegxG&#10;nmHZF1kJ9PGgekx4K+JmlabUGkwQ94GS6lZ/3yB+o/DyjfoeAyMpWOUsJPXYF+Q7ojGNCIvYPiQW&#10;L7HyVah0gJI4cbP1WFKSeG6rWKFExU9wqi1Hb0E4jwtxLH0m6hqz4SJB/HSij34pV/RzIqXzxDMz&#10;HDHWEsTiyo6rC6elxQwy9OS/Q56CiHdiC2/DFcCgXntBlnGMq74ZKINTHkoHFkJ8pHh3e+HCAies&#10;6PxQbdSZwW3TL5QhkKbMkxjLvhnj32LcnfgMg0/IEUSnYWHRJ5csITKhCyswkLG/1iwA1yzDikgV&#10;dXD/F4F4u9ebZ7/BBl3540xQ27JfZTxBNCKshwgwdo/MiLuuT0QjOzSvEKReOiLefEo08DOVUuzk&#10;U85eAuuLKVI3UG98FZkcAbCQ0EcGLCsw+3op39fUiuad98Ck1g4YrwtafI+1adH66CSogVHfn7pi&#10;uPU0Ywc2V5a29w4x48Yfd8krIcYxCRnvqeqnZ0UYp9XFDakt6ZgnHRl1q3N0Zu40MCPVd50L29Yz&#10;Jnd8ADcLRcWoQ2BpCBkKQjqsa7nOAi+j+8FSWRE4PMQ8+3zr3DEnQjowZu39qjZcRWvmIgQ4znPv&#10;wKsTCX/Yc0tkSsafZZbJn30rY+indYeZDI62NxRGvhMfriqaeDa9HKlQRtN1CVv3/wrL88pOFF2o&#10;zyGcCsqvFEZiM69PV7qkBQ70tlSVZJBsmMzUGiLZ//0Vr0Xck2AcQaqKiPhAdZumssRsuaQY6/ot&#10;zRefLDqiDtAOh0jGitrVVecUp3DfAgPjDG4972Tyi1nozGei4IbNcWZmWDVFezSaEUkWWTAnM3Y9&#10;rzTubK3qLdkoJ9YVivugkAkblS1JVLph8U7dwT+QCtpYR4joaVBHnXTFbPlZnOEmt0/gXmkP5ON3&#10;youEr6V7vv2iOpmgo7JZYkV5dclHL28IZ8JUZXBpwb598wrjyjTsKShHy1CTxN1Q9mRPGOpGDo7o&#10;iJZSta5bKEfMN94HKKIri6M4yISIQHWhjsKUo2Of4Vpoaw7SoBhhOjD5McFv5qe6+XCqoOE+vFnM&#10;g+rWRxlDjUzy+fNlHFj1mZjD2G/FLBWzJs9+LshA3o6kBZHA4s8IEW03LmmI34xOHvyweAd8O3FJ&#10;IrNdR8SLDwOD9FT9LkGE+X0YNpFwQlnGwCIuG15ck4V8pvdRCC69Wozt3pgdgRDkD/TtOHN6iBK0&#10;mN3HZ6KsZwqIzU4seYlvOK/gwX3vP6FO/sjtefwwuw9RNk5Iy2LgabHmPhQMmiezZsz8Pq7QoimP&#10;YUuXMNDpN4RUY6F7M39PJWIATKFIALnfc+Dj1dfBPCWuV0tuuRxztFhdydt2FNz+yyfiY2NdLpel&#10;BBMKoj44gFe7fpigweI+4rUjQUBONEZGazmkhwekXy0mMFcJmpiL+nz7ho14VSby5iBhGf1VsQUU&#10;0CJeVMbqvQwPUBlFRPrGJq7sOkBRh5hM21cx3cwChj/lxRsB+724XSkzZsxYaaF1tEWdhCzd+KGB&#10;Ubmzz9QJ/vMsdQ0c+zrRr+D7qeUT0c3X85s0bx1wmNLAmdVR0nEGYwdWM3YTTmgLyZPMRQnRGVPI&#10;jI8Yw+cSIRPefJ+8ycXRihJxU3rvdkJ8pJCB7K2rxah4UT9nNFSSRfJyYvjm5+pEPLLNFNSR2E5r&#10;Krmp9domDZ1oydri4qJ4Ube+GQDHBWaL9NUFkVqcWF0ghMM9L4m66vGV2o8G1jxIdw56pBeCBqjk&#10;VjEfIoeC6zfllZ1RiR2mRABc3JpOSHRmC8FpjMjluQUnDi8O50dkTvb4zJOknhQs6c0P69abYmoA&#10;5+Ail0IRobeyWARbmOhlLEwPoA8UwiSFIuIWvI7gEMh6kNJeN4OAbotNL5W4sEhrwRLGnDB9KCpe&#10;zA+vbIMfNp6x28ShHlvyvEfdTginSE3tXH0Obr6OdI7Oj2ngFPgPxqb0wl1fEdpCdD1FNWgd7TBW&#10;unGJCNZ76KEmYad4J5QuVm0lKK4hA4cObDL+L8nx85QVHr+DyzzGpoJvAKXvUvdqtvSYPJoKSCgx&#10;XFw//Y98Wm1dzPm7rHNT2pdP/aAt/Y0NY+zz9Pr3SHOvyOwOFPvGoQty2E+o3fhZ2aeFcgQYNUH0&#10;B5fg6E1PzHBF1sHgdd7cIlrzs4ydFWJeUyEmYs57mIUYdc2Fb9+7twOYEpmOvsKgcJlS1HDL/b2b&#10;8lTaNgGmi4kl/pKa4l/PzF9YpIAuYcRo/qP4duuNlpo7FWn2p4HSBa3M3OyEjXcPqt/2wOj5+DrQ&#10;RCjuWhDDjhop79z7zNP75QZe9zgxzc957L6zi46DmipzPXttJGMx6Z+LvnMGXkLFQvNEudPuC7QH&#10;qE0UR3RfymrTXDwrJ/EdP0t/45auiMgpLgsYHECFTGuWtmnWp6ghE9Utgq01mhnViTuwrEp83Ek4&#10;iAy+kWaVbezqYhOwMhkDRkMmcp/fALaFGKSPwqG2iKTfCAbxkQylNHQC/3dN2dB9jL24GS7gRzEq&#10;J/HK3QMFTrplrXpBTizfAh9A3DzZkvjjPw92w86dd3YRwroTgrpEymWpTd3gSkiMmP2VChIzgwR4&#10;NXDLH0dwxbHKc0F7eiaH1WZ/ojcPE3S2TKNw90X5ir5v7lo8XNxi4H9aaRJM0I2x1Ilw8EWKRCSv&#10;q+ROEaLNuWV+hlJ6fNv1iG8EzM0BnkQr/i08mIXGBqhpczp3B1z5MY9KI8NGLl8upCeYdz/Rs107&#10;R8Qx3vZwC9BNT0LxwxpNn4bzrPB+OOfGmEisFsM87cFnoSU+L4K3sOOi4cL39F1n3gzCHSOayOUk&#10;hVjyG5XmMFc49OQm9gVsb9PFTIsWJnVZq44uvk7vgcuIaphMWrUsfoUc5jnyniJ1t2pkMCt8qs3u&#10;S8H4T7Q7LTZBRgTO8f2wtweEHHc/tQT81IhoHPRvSW3bvO6cd4WNyp5LAclBmUc8iqYnZKNnOsMY&#10;CajuCE4OuHkqQSIK7KPd+R2HLC8l4KHOHnXF5+W+Xr6fufLNfmKdU/0ueFK0yzZe4Fwsbw4zU1X5&#10;XXI8h57lIie0padVZzLWugoMY/rCTk6PNo2ztd9nUBJD3bLg16v4dR0QP04Eq5H9Cb7Rq4FevC4Y&#10;cIHOaJRhuiRM7qImMSSmFQXNxOa26In73CIH5i4HYr2h88kl1pdN4Dukc4JIF02V0NpghEireDmX&#10;PWW+doPGsHifqgyPYicYu8kBu+lltvcVsmDyMFjO3CCyp5EdyepshcGuy50Zi2D5fIbBbCE8POu5&#10;K4LNCwZqp1AiJdyZ/qL/owqcomk4euUqftsROEKq6cyVNbm7ldkWx5ll4gnTnDWD9RsiOM65vaXo&#10;UpasmdmFCl9rLlVZaTqmcZUtVZqK5Bnnuq1udstXBdEPdMGC+/oUmbwpRCcB+Uu9yb8NfOHpV6us&#10;CeaHMHvMuuc/ef/Wo13+X/159hi0tNfb+yIYEG48fcvRw9PCkaKijFWNGqdkGO09wsKbmNK4kUO7&#10;t+U15Q5dedKp1fd+zD7dLtAa8yjj3CMlb3RqjjUA616vHlDTFwVkXnzPiR1abHNCu7NQdJF56G+d&#10;fUteoJlujSYODHzY2VkA+7garrjwm3PuzSIma2zkpkthUgy0d0ua3rYtmWc0WUj2I/nJoPuvUe9h&#10;i95ypaMgrttM7t14W762rTsfzoMOJCjuthsu4BqM4y/wWLP9JvKCcwvN9ovJS5I3773w85Eqx1Db&#10;792/XQjzmVtdPYXkV9E4SX9NSY1k5alTaBZa11qX5OV8AWj/djH2imhf/8u7z6bi6Gj4RvhBnVo8&#10;681S3DUfg7h5Xfpdf2DkGrPp+vxsO40kDis2h5zNTutedj0cK1yoegwEoKL3XmO1S9zuAGay+UnZ&#10;gbjoOqu22mqkji0Yy/lp3/p253khv0QtM4qeyiqX8ECfF2ne1D1PeRX6FG1b/hHQBeTcHsvdyTDx&#10;fQ1Y+o9zBjlOADuCSFKHboep3IySUlG9/kX4nF0vQdMCBQc4rToWD3pR9H0ldZ779rVNqr+bVXdU&#10;gs19ibji17+VmDyMZpnHROyNV0+X6Go+9ZzoECPV5X2fJnNzovLd6vvc20HX3t8Pi67PxEjG/jtU&#10;OaNBbvK2aj2kNck03wqBSg45xR9RaeWevB6326LgT03WXfVJQDvIsH6w/EKSJgmh7KjmrU7H8Z4j&#10;KJsURxGdVJ1pZtNxNWCiw/0ovSGdv3jmm+a4wZQf9/o8a0XAa/3yVMNlDzc4o1bxXPw6mfPuFEPS&#10;ahnnDktEqBdZ9BUMTjY27nN0VL33o++TST9TZdzLi2iVZsL16Gj2ptZfoD2Z4C/96kSB++kA3jOD&#10;kFBNfIZj7qfJvVX3RWULguxo7fsMSuJtrnlokBAPfsJcHWVD8Fut40PuLfsbhpbUdmqL6GtHe+WV&#10;uJ8SrHA/avQZZIOWJRbA7uFZ7ysLXCcU++WSY35YHSDx2Z6CqqrN1j9SSj/UR/DCjgB7J+G2oaGS&#10;Bcu3GqFh455Xh5NpdKt8U4saqKQxVM1aPlFIGO/orZ3K7b1qIS/Flw5rerObGBN6F0/FcNq7l37a&#10;QtVFByP8bGlq934bDjlLBJT1l9WYs3w4Xe78DF4FTPczCzVPiVbBNDd2wtV9chsoD/7m2Ha447c1&#10;Bcn9cSxjQhVlJYA9+j4nWtGEUj/ksNSTqvuXtz5pV/tor5o9aJ17NNH8VmU+TvYsAte8KQEMhZvL&#10;pZy2mLZZVCTHxalHxLm5DScpzmiBig4sD3OedlIovTzl2RdPnz69YYDlbrkE7WwYGFi+t9bL478l&#10;o6rSnN+ts0Fc8sWdAR56PuI9rXPOJqj3CWWZ4hpMxazZBOvPeroHgOpk2g0/ihbpr9LUTd/cr8oZ&#10;h1amOcPTH7O4A7PGfjka3AcisOBNz4GAFqlmm9pqOTxS/O31Y6HaIiCdK2s/HrjfmYWcTkJbPyCD&#10;dk6sJH4qfBwL6d2N3SzEpgYBd5RK7BOww61cQ7SfY72FRP2wuDS9htwuuu8keTZ3p9SdUuzWp7B7&#10;v/hwfsvsk/yGH62GNIPD2FBeYc1+2AZ6leA19t5Zdo4QMsCjcwtlLV8aOH3gHW+epuvocyxX0ucZ&#10;3qI1TrzwAN2PQoOQvmhrc+TKUhqHDah/5PwKWslmNfrnHGOdv1nrGxnndPvj2+cuX77NmR2IHWFC&#10;m+d8K7pGJXKecv7FjkOGtHmnUtD5sXirDYDqSaVG+itiuMJLoG6x8nSR8JKiRIqbXLoxFolKMl6q&#10;aCZpVvbb+8DAYq13Ch/1aDTiHSg62pUos22FRumfwfJxZJWK3vG9xJtotpSpAuVakmtmT5Vzp+av&#10;7QSN5bmDfH9rVb2YaVxi0+nufxzZRMI5YDsMSVaDZs2aVfg+5wEbhuOjyWuylg6UByTCJuUxM1dK&#10;ZUerWT1Wg0hGH0pi18LffT5LMXw3uI/LQxLrtvVvGvCeToY4oZ7eXflrVHBHcIUPYJOe8SvgJcrB&#10;1a1JsClA5XdWrvCf4NvlhLOv8EjWjsF6XZ7YcGVsOsdN0HV/iy38fdB306kxVgpp/t1PwBQ8TS4M&#10;aIve8DQcOPRG4/1nVGkwP8DBvB7PKqkCoRL2ifXTKBu3bdgDqqW/Voo+q4Vm6Je2+2ydrtEhqdeF&#10;4YQ5jb4+qbD1Z1vi9ArdymujH0g3DG/SyvBs9EIvxm2oeLvd2S28nODEw1fuGPvaX5Wtp5TutdEj&#10;ZvtmdwUG/ze8CjQfizYWxUa35QYh2ZSE0FbKjkLcSTOefcLMvKWZHX8CVagwcNk4YO/0pngjCp+G&#10;b3FaE5mENouarVS9NQrvK/nQ0eKzWhYxbNKSX6yR7euBoQqZI36y921/iScC3awGHw1hWUCm0sru&#10;B/fmMa/y2LsmNjrl1zVFttm+c0zAfdpGhKGd8q2/HkwpBkD88EhxIzd+QSPaY8qIp0AALX6eko0a&#10;vMeCLpQz4p2Ef4rAaiDSGDJhCzXXSPPdNB8b2+730dsqbckntXK1d1lqvW43VVx0qGTPxjRVfwEU&#10;GHHPywhf1mxUzrkeZs7KjVQCl02CLyhuoI7I/LgK7+3vaaLc7fd2zD/xS+Ufuh0tfy3Fr7jPgvrD&#10;b1Yt1HvRCUHAvsJvF0IduZW2cF5Q6gY9Hxf6qWBhMCKYhnuyRAG6rRqs6TuSygdhDGrGDgdeRE0O&#10;X34rCx+EG1+U1k64A3YAd3zbJyc+uNPc7xWROqKgbWvHZ+CE4QEHPO1Rid5K8bFyBhdx/kmxaMLb&#10;ttTpOvc9cTM6YQO6bK+/oURIOolK4qwlgUfAuEdzqm/XxhUQ1zgbT6zb/Py69mVWfOCo76QIwD2U&#10;LJzoB2HGR4yNCqjgGoOVd1Nkc3dGJ9zOrPJywxuaeiVKZi2xLR0Uzs24LzA2NPCnNUmM8ovL3f+q&#10;FFEsKEx52zmvSRGB2vRzquTR9tIqz6AO9uSyI+XMPO2aMaWC33S5nrguLaLla9mH91Mew/HFyJz0&#10;HowG42p/W56O3I/7NnSJk0PHcxVr1X7j94L5rU1PmoN3Y2R+ctuCfdTF+zF6h5OW9JIbuwUmRW6Q&#10;KWj2eCznaO7hiWg/Jse4waDWM6HVRLt97dlAfsuJwjQRvKmObJ+OYbwRhvObLeovZUXagw3tT7B/&#10;E1yR5j6L1Z5TN7ZzNYL4Luf870VIw1LIsy+1afPo2bMViqheTFL776wW2tTyFht6RVdtD/P08hna&#10;ep/Hycr5d6/98qmn1F17gEtRoSyLxdmn8NwCh6hm3bj2gUDORWKc3LsibGCjNcZUC6X4/1axmHtO&#10;UCwwoTyO+H6qi1cLzLZgyXu2aO8l8WmpXX/E1gyZ/ccRb3DrU+5igQIFli5deuo5wfAbbmgTJUM7&#10;6d9w0zDR7iX/R/O2mWtt6QjtPo6UqYphyLlHF7uehoBHsfqIOnrC7cXN+bWLqkn+yKYDeJuPoxMN&#10;FPv+gvZnlXDWe6fZGom8564P+7cEj5HWrLdtQs7srRxPkS7R5pBONOUViBWw1zxdYzqaTSb4yGmw&#10;L4QpW4aGPcHxvnh708988swQ/CRpJ/P85WqA9r3zp71Ds8II50/K/rtFMxzQmW2RlA9sG/JjizpN&#10;mjQ5cmPjxs823D9mT1G39OCrMZMrDTanuwzLW/xhxp31AnKij+HH6D958uTbxyKXSv4THcP8GTiQ&#10;+JBi6f+Q7f4FSrCETbYvSboXt5a1BiQqxnbpe+FWuqFqK6MJtS6pX2NeIFhl2xvBzrW3bMo435sf&#10;bMM5sjsSH9/bX1nnMXlZUBXZMhajmXUNRLJqAnH7JyBuocHdkr1/vvDl1MuXm70pWbRwZH6JYu6u&#10;zy6oNqTkD+t/2/3uAZNhfxc7Zp/jGPvBXj80QxrY/VuVpLvyEMu8QUbynW8CDx8GNcPdmZPXrQus&#10;r/qasdU2h13ero1u/tln73MQJZGHosQ2O5Br0tWvgucX0SGiFrVZINkRlsX4bV1jkxK4F8PuKFnJ&#10;MU+Zf89sULzZ1vcnTm8/YBnOXo/3KSYOooXP7t4UNaEUTEXjTlshktT1AzQduAi7DkYpz8KMWaY6&#10;jZTxGtywB3bNs6IaPrBgdrlacjuNLmTYduamHu+PO5M8I8WRTX6dowXcW0sSpRdLF5aBtEJJT2AR&#10;sFmwx9pgC8jiVm3q3+WWaFnsgWISbu+WMlDawvUINMxPltvnLbUpKhyzNkfTY7fCa01V9Fow4jrV&#10;VcWt8ek9e/zW0UJyRr2A4Hp745y20li51dKx/WCBqvSY0vO7rxf92/KizktXxfxdk500Yc26Ic0M&#10;TvMzrxN9KOwD4rHYvULpnmranEFzD6hd6yXVI4aQWQT7KOZNTEopunJH+Xa7X7krf8Yt2XfevmlV&#10;vSWZ5lMvs3BS/RgEm5qbcHTEcsDrlBIScu95x/dfChPvROPKes+/c7EDHrmY2tOVYJDQyny9YDx2&#10;lZIqlBYUd1lV6VECV7JXpFi+08TnEjrtpj8O3fcOjk1PQOOfpSzTx51Atqff9fsHxiZVGegBRezp&#10;+QoblzrUtFrnnvdUemmDZjNgAtW6R+Hz8A5DQXpqCniey5K5PnJp1zXE5tYFprJwuQa3X9gQvZ6j&#10;foR7bMdnz+0PjUrO3MQt8BoZvPfMhGIqnW2pmp9XTY1MSau5u3XtH7rPrRIlph5IQ800bkwhIRKB&#10;wc4Sf1EADKG0nArdPmOBySohSeco0LFn1yj19E6tUUoabpmRCwvEPK9vWdZc+5HHypVMGj6lHPvc&#10;he4NfxtuYroX3rDQETaObrH83VWt/Lvb1XKwmXgIMqrDYphzmv72J8PERL13KMs2bXG++nM0nohv&#10;PvrIlR+fGfxHAzEqHOzgJlmhoukuheT1yIMrKiXyujBwnyW+kxflGpitDcGs6zidIcDFO36ssmXK&#10;46LvoO6AqiWxJTkaLVORkvLlROP+11Pr5z6sUQIX1K5m6jI6Ebwh9fXZZnfS7aKs8HHwXYvKUFEN&#10;46NstaQZXvW+Y57pxJNhXbbnu/TYjbL52Ch3ezdQK1j3koybU/uxNKBXiGig2mHZNFQoAdJXY5x0&#10;6J7cirFCmH2nuVjvm5iwZHEhZcMmz4Hdl1U/oE1Rmxx1xD9eeNLnZLmOfcz76e4m2P63PIjyGS7V&#10;+RMSzJkfksRwN52F1GxRKc93WLCgk//bH9eyvGvxIHGUgnzfOS7ee7w0AfH2DKC28NwRyvPYRmep&#10;pJbrdvuvJ/Jdam+iG80tP10X/yhwtQC0+gzUU0+IruXJs/XKfa5xt2VCELNb7/k/q6kfhtxvt2rv&#10;8nLraZUO+W0jNntz/fo/TW+/7YzmdS0hdV1j0YR6GEQebo8pgdkZcPjxKxQZP+TGgwcPbvhELqeT&#10;6+A+uLW40qywR6TVdvTgOt9C6WrjZoqnJRo9z6L4GqhMDkaPQC97ttG9g9bvXu68H5uOfZEi+Y7X&#10;605Pf+eQKmM9lKHuUJHzMPcGtUmVdA4467yl2Hg/ifY+yokuku7VafwzO8xL4s3l+3DxvhpeXsy2&#10;X7kCdvd/pTZj0TaKRxNt/5U3x+IaDG4hF7/WFYPZc30ZW5iRW0a2JDb52bLLTKz6UYfGSq7ahNYb&#10;eca+qXNe8cFXf2sk5vT9oBkcdX6Cn/sBW/xvBtXiz58gwrX64yv4oFLwByBJNXXa5O1v7FgniLaG&#10;VHCm5C74No7DcnB5uyHyscXkQKzB+Wm/3Crz9f5iHouSeRbBxp5TP6JFwMXrw4R70TB3po2ZazVj&#10;1XV4Rd2f/xV8O39v3d0/Swr/cU9YvVp5z8MwATSo4qFiOBB3d4XVkC3VBdUhcTyABOJ1A0LQBbar&#10;D86LUCQaEF2tW7mfg5Px5xrnDXP3tHOTTNrH2EYjBivGqGpT2qE5pUQnddsUOoxjuFFra7hroEec&#10;sHjMOLs/AtIPfP08uCSEx5EguyzP8jZR2IQiV/EG2alnwB4q+XUZC5N7DS0Immj6+GLlhEKqq5iY&#10;j94rM2BMtIxsFYbdegW++8Tk0b5NTMLl3BVZp4+Mrl9rB8VfiqQxa3XaxpOyYDSR1CPNSssTIl10&#10;QmfdnyeCEjFxTOPpbWR+LbRD49kH+5VehMaWF20uTMxLsi/3tS2VB+NNX7PwD4wEXquKJleqvuP1&#10;GlH2eZiQ4sx+ExLV5GwlCaE5fYfeAAoVj2xJMseq/qGjkqQ5AZd4hExOD8WT8oyvtLtp5Zx66wlq&#10;SbO+H9gGNyCLOooOd/DNIHIugdyecmeFubG87MS3qyuSadNEvv8HnZftN407geQnvUs7/zCQLm/x&#10;KrDvQsUPsuEtOCpTZ5UAuS/7z1PlSO/o8Tm4yHeu2UZoyLT6Gd/gnGxct9XLFY8NmR0UW8GMupXm&#10;/V6+efQM9uuAO7hrSWahYfzvkr0UBfRoqWKrWXJANFkxSMasd7b9tCDhVbRNHwedyqnsq0UUMfX4&#10;5d+fbFhjsdVIOG/Z+LTPOupakzq+Ofe2w+CpZJ577ENdY1WS7ij/8O5waNsz2ww6WZN5poL9QIdK&#10;4gaSBmyuXZPE4E/z+f24+015H3lN5tzEKjAH2qpkPlp06Mk4Yjatnmd8uMX9g1QX9v+1YXxSYn7q&#10;fryx5fX79+QHfXutOHNEHTnXy7e9W6r43OrlNwW+/jsxuf2kHyp88WC+mFQ+WdLSXWa+UfPkZyfy&#10;fGjrnXF+qt2VFPnAHLrNPCFxyFJVERetxJwaHrIRYuhUur5IMOcq0US3RkfWXBOxfeOaI6/bdM0Z&#10;fbxZJiXDoQFdblLvO21ZZEQ7WUv/qD0xlAWIenr//unRoZUdUvxGFZV7XXrm180Pr5sdeD+CCc3X&#10;Hdn84/Dlpyyt3q8JjP0fXTP155SQUBkAAAAASUVORK5CYIJQSwECLQAUAAYACAAAACEAsYJntgoB&#10;AAATAgAAEwAAAAAAAAAAAAAAAAAAAAAAW0NvbnRlbnRfVHlwZXNdLnhtbFBLAQItABQABgAIAAAA&#10;IQA4/SH/1gAAAJQBAAALAAAAAAAAAAAAAAAAADsBAABfcmVscy8ucmVsc1BLAQItABQABgAIAAAA&#10;IQA1NSwr4AoAAIovAAAOAAAAAAAAAAAAAAAAADoCAABkcnMvZTJvRG9jLnhtbFBLAQItABQABgAI&#10;AAAAIQAubPAAxQAAAKUBAAAZAAAAAAAAAAAAAAAAAEYNAABkcnMvX3JlbHMvZTJvRG9jLnhtbC5y&#10;ZWxzUEsBAi0AFAAGAAgAAAAhABtevYvZAAAABQEAAA8AAAAAAAAAAAAAAAAAQg4AAGRycy9kb3du&#10;cmV2LnhtbFBLAQItAAoAAAAAAAAAIQArTnTE/8YAAP/GAAAUAAAAAAAAAAAAAAAAAEgPAABkcnMv&#10;bWVkaWEvaW1hZ2UxLnBuZ1BLAQItAAoAAAAAAAAAIQBJEd3IUzUAAFM1AAAUAAAAAAAAAAAAAAAA&#10;AHnWAABkcnMvbWVkaWEvaW1hZ2UyLnBuZ1BLBQYAAAAABwAHAL4BAAD+CwEAAAA=&#10;">
                      <v:group id="Zīmogs" o:spid="_x0000_s1027" alt="Apbalvojuma zīmogs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shape id="Zīmoga forma" o:spid="_x0000_s1028" alt="Apbalvojuma zīmoga forma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u0wxAAAANoAAAAPAAAAZHJzL2Rvd25yZXYueG1sRI9PawIx&#10;FMTvhX6H8Aq9iGYtVmU1ihSkPejBP4jHx+Z1s3TzsiRR1356Iwgeh5n5DTOdt7YWZ/Khcqyg38tA&#10;EBdOV1wq2O+W3TGIEJE11o5JwZUCzGevL1PMtbvwhs7bWIoE4ZCjAhNjk0sZCkMWQ881xMn7dd5i&#10;TNKXUnu8JLit5UeWDaXFitOCwYa+DBV/25NVsEHfrJbX0ffn/9GawWB3OnTWHaXe39rFBESkNj7D&#10;j/aPVjCE+5V0A+TsBgAA//8DAFBLAQItABQABgAIAAAAIQDb4fbL7gAAAIUBAAATAAAAAAAAAAAA&#10;AAAAAAAAAABbQ29udGVudF9UeXBlc10ueG1sUEsBAi0AFAAGAAgAAAAhAFr0LFu/AAAAFQEAAAsA&#10;AAAAAAAAAAAAAAAAHwEAAF9yZWxzLy5yZWxzUEsBAi0AFAAGAAgAAAAhAB1a7TDEAAAA2g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8b0e04 [3204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Zīmoga faktūra" o:spid="_x0000_s1029" type="#_x0000_t75" alt="Apbalvojuma zīmoga faktūra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M/CwAAAANsAAAAPAAAAZHJzL2Rvd25yZXYueG1sRE9Ni8Iw&#10;EL0L/ocwgjdN9OAu1SgqLKuXBd3F89CMbbWZlCS19d9vFoS9zeN9zmrT21o8yIfKsYbZVIEgzp2p&#10;uNDw8/0xeQcRIrLB2jFpeFKAzXo4WGFmXMcnepxjIVIIhww1lDE2mZQhL8limLqGOHFX5y3GBH0h&#10;jccuhdtazpVaSIsVp4YSG9qXlN/PrdXgb2+39lN1bbzU+RzVtT9+LXZaj0f9dgkiUh//xS/3waT5&#10;M/j7JR0g178AAAD//wMAUEsBAi0AFAAGAAgAAAAhANvh9svuAAAAhQEAABMAAAAAAAAAAAAAAAAA&#10;AAAAAFtDb250ZW50X1R5cGVzXS54bWxQSwECLQAUAAYACAAAACEAWvQsW78AAAAVAQAACwAAAAAA&#10;AAAAAAAAAAAfAQAAX3JlbHMvLnJlbHNQSwECLQAUAAYACAAAACEAXCDPwsAAAADbAAAADwAAAAAA&#10;AAAAAAAAAAAHAgAAZHJzL2Rvd25yZXYueG1sUEsFBgAAAAADAAMAtwAAAPQCAAAAAA==&#10;">
                          <v:imagedata r:id="rId10" o:title="Apbalvojuma zīmoga faktūra" croptop="-2164f" cropleft="19433f" cropright="-949f"/>
                        </v:shape>
                      </v:group>
                      <v:shape id="Beisbols" o:spid="_x0000_s1030" type="#_x0000_t75" alt="Beisbola ikona" style="position:absolute;left:3810;top:3810;width:11239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BQZwwAAANsAAAAPAAAAZHJzL2Rvd25yZXYueG1sRE/fSwJB&#10;EH4P/B+WEXzLXSvDLlexIBKiB62gx+l2vDu8nT1uR+/yr3eFoLf5+H7OfNn7Wh2pjVVgC5OxAUWc&#10;B1dxYeHz4+V6BioKssM6MFn4pQjLxeBqjpkLHW/ouJVCpRCOGVooRZpM65iX5DGOQ0OcuF1oPUqC&#10;baFdi10K97W+MeZee6w4NZTY0HNJ+X578BZmD+/R/Bgj1dfm7STd693T7fTb2tGwXz2CEurlX/zn&#10;Xrs0fwqXX9IBenEGAAD//wMAUEsBAi0AFAAGAAgAAAAhANvh9svuAAAAhQEAABMAAAAAAAAAAAAA&#10;AAAAAAAAAFtDb250ZW50X1R5cGVzXS54bWxQSwECLQAUAAYACAAAACEAWvQsW78AAAAVAQAACwAA&#10;AAAAAAAAAAAAAAAfAQAAX3JlbHMvLnJlbHNQSwECLQAUAAYACAAAACEAj+wUGcMAAADbAAAADwAA&#10;AAAAAAAAAAAAAAAHAgAAZHJzL2Rvd25yZXYueG1sUEsFBgAAAAADAAMAtwAAAPcCAAAAAA==&#10;">
                        <v:imagedata r:id="rId11" o:title="Beisbola ikona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50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ums un paraksta tabula"/>
            </w:tblPr>
            <w:tblGrid>
              <w:gridCol w:w="2622"/>
              <w:gridCol w:w="6729"/>
            </w:tblGrid>
            <w:tr w:rsidR="00491D9D" w:rsidTr="00BA2779">
              <w:trPr>
                <w:trHeight w:val="1377"/>
                <w:jc w:val="right"/>
              </w:trPr>
              <w:tc>
                <w:tcPr>
                  <w:tcW w:w="2411" w:type="dxa"/>
                  <w:vAlign w:val="bottom"/>
                </w:tcPr>
                <w:p w:rsidR="00DD2D26" w:rsidRPr="00C91816" w:rsidRDefault="005654AF" w:rsidP="00DD2D26">
                  <w:pPr>
                    <w:pStyle w:val="31"/>
                  </w:pPr>
                  <w:sdt>
                    <w:sdtPr>
                      <w:alias w:val="Izsniedz:"/>
                      <w:tag w:val="Izsniedz:"/>
                      <w:id w:val="-2116810580"/>
                      <w:placeholder>
                        <w:docPart w:val="0A5B72604A764FDB9480DA342FD5FA12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E91DEC" w:rsidRPr="00C91816">
                        <w:rPr>
                          <w:lang w:bidi="lv-LV"/>
                        </w:rPr>
                        <w:t>Izsniedz:</w:t>
                      </w:r>
                    </w:sdtContent>
                  </w:sdt>
                </w:p>
              </w:tc>
              <w:tc>
                <w:tcPr>
                  <w:tcW w:w="6188" w:type="dxa"/>
                  <w:vAlign w:val="bottom"/>
                </w:tcPr>
                <w:sdt>
                  <w:sdtPr>
                    <w:alias w:val="Ievadiet izsniedzēja vārdu, uzvārdu/amatu:"/>
                    <w:tag w:val="Ievadiet izsniedzēja vārdu, uzvārdu/amatu:"/>
                    <w:id w:val="-446467856"/>
                    <w:placeholder>
                      <w:docPart w:val="70CDCDCE33274FA3BAEB5AF9DC3383CC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:rsidR="00DD2D26" w:rsidRPr="00C91816" w:rsidRDefault="00E91DEC" w:rsidP="00DD2D26">
                      <w:pPr>
                        <w:pStyle w:val="41"/>
                      </w:pPr>
                      <w:r w:rsidRPr="00C91816">
                        <w:rPr>
                          <w:lang w:bidi="lv-LV"/>
                        </w:rPr>
                        <w:t>Izsniedzēja vārds, uzvārds/amats</w:t>
                      </w:r>
                    </w:p>
                  </w:sdtContent>
                </w:sdt>
              </w:tc>
            </w:tr>
            <w:tr w:rsidR="00491D9D" w:rsidTr="00BA2779">
              <w:trPr>
                <w:trHeight w:val="1150"/>
                <w:jc w:val="right"/>
              </w:trPr>
              <w:sdt>
                <w:sdtPr>
                  <w:alias w:val="Datums:"/>
                  <w:tag w:val="Datums:"/>
                  <w:id w:val="2011643805"/>
                  <w:placeholder>
                    <w:docPart w:val="5DEC94D1BA1142279C151AF9397AA2A8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411" w:type="dxa"/>
                      <w:vAlign w:val="bottom"/>
                    </w:tcPr>
                    <w:p w:rsidR="00491D9D" w:rsidRDefault="00E91DEC" w:rsidP="00C91816">
                      <w:pPr>
                        <w:pStyle w:val="31"/>
                      </w:pPr>
                      <w:r>
                        <w:rPr>
                          <w:lang w:bidi="lv-LV"/>
                        </w:rPr>
                        <w:t>Datums:</w:t>
                      </w:r>
                    </w:p>
                  </w:tc>
                </w:sdtContent>
              </w:sdt>
              <w:sdt>
                <w:sdtPr>
                  <w:alias w:val="Ievadiet datumu:"/>
                  <w:tag w:val="Ievadiet datumu:"/>
                  <w:id w:val="1269586690"/>
                  <w:placeholder>
                    <w:docPart w:val="39CEA59EE9604C29A5C76449388B57D0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6188" w:type="dxa"/>
                      <w:tcMar>
                        <w:top w:w="144" w:type="dxa"/>
                      </w:tcMar>
                      <w:vAlign w:val="bottom"/>
                    </w:tcPr>
                    <w:p w:rsidR="00491D9D" w:rsidRDefault="00E91DEC" w:rsidP="00C91816">
                      <w:pPr>
                        <w:pStyle w:val="41"/>
                      </w:pPr>
                      <w:r>
                        <w:rPr>
                          <w:lang w:bidi="lv-LV"/>
                        </w:rPr>
                        <w:t>Ievadiet datumu</w:t>
                      </w:r>
                    </w:p>
                  </w:tc>
                </w:sdtContent>
              </w:sdt>
            </w:tr>
          </w:tbl>
          <w:p w:rsidR="00491D9D" w:rsidRDefault="00491D9D" w:rsidP="00DD2D26"/>
        </w:tc>
      </w:tr>
    </w:tbl>
    <w:p w:rsidR="003F12BF" w:rsidRDefault="003F12BF" w:rsidP="00435900">
      <w:pPr>
        <w:pStyle w:val="affff5"/>
      </w:pPr>
    </w:p>
    <w:sectPr w:rsidR="003F12BF" w:rsidSect="002F7BD8">
      <w:headerReference w:type="default" r:id="rId12"/>
      <w:footerReference w:type="default" r:id="rId13"/>
      <w:headerReference w:type="first" r:id="rId14"/>
      <w:pgSz w:w="16838" w:h="11906" w:orient="landscape" w:code="9"/>
      <w:pgMar w:top="2592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0077" w:rsidRDefault="005C0077">
      <w:pPr>
        <w:spacing w:after="0" w:line="240" w:lineRule="auto"/>
      </w:pPr>
      <w:r>
        <w:separator/>
      </w:r>
    </w:p>
  </w:endnote>
  <w:endnote w:type="continuationSeparator" w:id="0">
    <w:p w:rsidR="005C0077" w:rsidRDefault="005C00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80501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F6430" w:rsidRDefault="002F6430">
        <w:pPr>
          <w:pStyle w:val="ad"/>
        </w:pPr>
        <w:r>
          <w:rPr>
            <w:lang w:bidi="lv-LV"/>
          </w:rPr>
          <w:fldChar w:fldCharType="begin"/>
        </w:r>
        <w:r>
          <w:rPr>
            <w:lang w:bidi="lv-LV"/>
          </w:rPr>
          <w:instrText xml:space="preserve"> PAGE   \* MERGEFORMAT </w:instrText>
        </w:r>
        <w:r>
          <w:rPr>
            <w:lang w:bidi="lv-LV"/>
          </w:rPr>
          <w:fldChar w:fldCharType="separate"/>
        </w:r>
        <w:r w:rsidR="005D723F">
          <w:rPr>
            <w:noProof/>
            <w:lang w:bidi="lv-LV"/>
          </w:rPr>
          <w:t>2</w:t>
        </w:r>
        <w:r>
          <w:rPr>
            <w:noProof/>
            <w:lang w:bidi="lv-LV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0077" w:rsidRDefault="005C0077">
      <w:pPr>
        <w:spacing w:after="0" w:line="240" w:lineRule="auto"/>
      </w:pPr>
      <w:r>
        <w:separator/>
      </w:r>
    </w:p>
  </w:footnote>
  <w:footnote w:type="continuationSeparator" w:id="0">
    <w:p w:rsidR="005C0077" w:rsidRDefault="005C00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6181" w:rsidRDefault="00236181">
    <w:pPr>
      <w:pStyle w:val="ab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BC158FD" wp14:editId="237FB64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738000" cy="6867144"/>
              <wp:effectExtent l="0" t="0" r="0" b="0"/>
              <wp:wrapNone/>
              <wp:docPr id="17" name="Grupa 17" descr="2 stūros savienoti taisnstūrveida rāmji ar zvaigžņu stariem, kas vērsti no vidus uz malām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38000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Stari" descr="2 stūros savienoti taisnstūrveida rāmji ar zvaigžņu stariem, kas vērsti no vidus uz malām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4" name="Melna apmale" descr="2 stūros savienoti taisnstūrveida rāmji ar zvaigžņu stariem, kas vērsti no vidus uz malām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" name="Taisnstūra apmale" descr="2 stūros savienoti taisnstūrveida rāmji ar zvaigžņu stariem, kas vērsti no vidus uz malām"/>
                      <wps:cNvSpPr>
                        <a:spLocks noChangeAspect="1"/>
                      </wps:cNvSpPr>
                      <wps:spPr>
                        <a:xfrm>
                          <a:off x="180975" y="161925"/>
                          <a:ext cx="8833104" cy="6538144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BC45635" id="Grupa 17" o:spid="_x0000_s1026" alt="2 stūros savienoti taisnstūrveida rāmji ar zvaigžņu stariem, kas vērsti no vidus uz malām" style="position:absolute;margin-left:0;margin-top:0;width:766.75pt;height:540.7pt;z-index:-251657216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RRtV3gQAAM4OAAAOAAAAZHJzL2Uyb0RvYy54bWzUV81uGzcQvhfoOxB7&#10;rqJdWf+wHKhyYgRwEiN2kTPF5UpsdkmW5Ep2ih566Qv0MfoOPSXv1Y/kruT/pimQNget+DfD4Tfz&#10;DYeHTy+rkmy4sULJWZI9SRPCJVO5kKtZ8sPF8844IdZRmdNSST5LrrhNnh59+83hVk95T61VmXND&#10;oETa6VbPkrVzetrtWrbmFbVPlOYSk4UyFXXomlU3N3QL7VXZ7aXpsLtVJtdGMW4tRo/jZHIU9BcF&#10;Z+51UVjuSDlLYJsLXxO+S//tHh3S6cpQvRasMYN+hhUVFRKb7lQdU0dJbcQdVZVgRllVuCdMVV1V&#10;FILxcAacJktvnebEqFqHs6ym25XewQRob+H02WrZq82ZISKH70YJkbSCj05MrSnx/ZxbBrB6cOHH&#10;P2A3sXQjuFROEEeFlWF4w0VOifnwa/WjINSQ9xsqVh///Phb7T1vBK++I++oJZsPvxsLSanIRuS1&#10;JfV7UtESct4LW72awpgTo8/1mWkGVrHngb0sTOX/ARm5DP672vmPXzrCMDgZHYzTFG5mmBuOh6Os&#10;348eZmuEwR05tn7WSmaT8TDbSw7HkxAb3XbjrrdvZ44WbIpf4xC07jjk7wMXUq42PGmUVJ+ko6Lm&#10;Xa07iB1NnViKUrirwANEiTdKbs4EOzOxs/ftQevac++QL+pXb5U3JJpFPWynir2zCIPFmsoVn1sN&#10;liL+vKe6N5eH7o0zLUuhn4uy9KHg2w16CNJbjLjHAZFtx4rVFZcupg/DSwCppF0LbRNiprxacrDB&#10;vMgzxBEC2IER2gjpAr8RaqfW+d190AWG/9wbz9N00vu+sxiki04/HT3rzCf9UWeUPhv10/44W2SL&#10;X7x01p/WluP4tDzWojEdo3eMv5fOTeKLiSIkHA9YMKT9D6ZhyCPjbbTOcMfWvlkAtDcAOsrsJgLC&#10;e1A9/Bb88xKfxLibvBmMDoaD4Me9uAbpT7iqiG8AWNgQkKQbWButaZc0/o8GBMtgT4xlNL4eto17&#10;/ZZwL3kpKaEaiQ5U/4L59CaRvibe9f5/RCMbGuqHL0q4yaA3SMg9t1w2mgyGj9xVcPa/5txWox6z&#10;bXpF79NylK/G7qtkztdUc/jVq91fS9mwpcnFrpr4T8jSmOUrj5A29WNX1I3FvvNAwszG6WQUPZgN&#10;swmcifCJ94YvVsbjg4MsRaIIxcrgYNwUK7uS4x+6kU6l8jdj2KSUZIsteoNBGthkVSny9t4MxTVf&#10;lCaGNWUM12G8fnFlXF9ZCYfqvBQVdKGwQmkVGVBKpOr90UPLXZXcn6+Ub3iBihJHjEx+YLsA9Jrm&#10;PFoxuKZ+JxHutaDQr45XWKM7i+fy74SHjtKsD6CHp8DOsAaUx4R5KxF2VtLthCshlblv93IHYhHX&#10;tyBFaDxKS5Vfod42CjchGGw1ey7A1VNq3Rk1eHlgEK8p9xqfolTwoWpaCVkr8/6+cb8e7MRsQrZ4&#10;ycwS+1NNfWVZvpDg7QSBBbUudPqDUQ8dc31meX1G1tVCIdmh+oF1oenXu7JtFkZVb0Hzud8VU1Qy&#10;7D1LmDNtZ+HQxxSebYzP56EdS9ZTea5R6Ebn+Sx1cfmWGt3UBg411SvV5go6vVUixLXeH1LNa6cK&#10;EeqHPa4N3shboRUeTSGEmgeef5Vd74dV+2fo0V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MUhfp3gAAAAcBAAAPAAAAZHJzL2Rvd25yZXYueG1sTI9BS8NAEIXv&#10;gv9hmYI3u4kxUtJsSinqqQi2gnibZqdJaHY2ZLdJ+u/derGX4Q1veO+bfDWZVgzUu8aygngegSAu&#10;rW64UvC1f3tcgHAeWWNrmRRcyMGquL/LMdN25E8adr4SIYRdhgpq77tMSlfWZNDNbUccvKPtDfqw&#10;9pXUPY4h3LTyKYpepMGGQ0ONHW1qKk+7s1HwPuK4TuLXYXs6bi4/+/TjexuTUg+zab0E4Wny/8dw&#10;xQ/oUASmgz2zdqJVEB7xf/PqpUmSgjgEFS3iZ5BFLm/5i18AAAD//wMAUEsDBAoAAAAAAAAAIQAA&#10;HiQGiPgHAIj4BwAUAAAAZHJzL21lZGlhL2ltYWdlMS5wbmeJUE5HDQoaCgAAAA1JSERSAAALrAAA&#10;CLMIBgAAAAR/PrUAAAABc1JHQgCuzhzpAAAABGdBTUEAALGPC/xhBQAAAAlwSFlzAAAuIwAALiMB&#10;eKU/dgAA/6VJREFUeF7snY1ZHLmysKd7hs/LLjBNBmwGEIGHCBZnYDKwI7AdAd4IIAOcgTkRmBOB&#10;uRHQ/Nisl5nur+S19/gH6J+R1CXp5Xn87L0HdanqrRqmVSqVshE/EIBAbwLnFxdP8yw77C2AByEA&#10;AQhAoBeBrM1TWatRbSQxJkwC5cpksrO6unoWpvpoDYG4CFzc3DzNFwvemx24Nalvuzx3QBCRsRCo&#10;5vMnGxsbb2KxBzviIHB1dfUsG48P4rAGKyCQFIHXa7/++jwpizE2CALXHz/WQSiKkmEQqKow9LSg&#10;JR+c9hAn4/Hv5FPb82IkBFwTOD8/L8aTyXuZp3A9F/IjIFA3f+M1j4iAAyZAAAIQUEBA/t6+LjY2&#10;yC0p8AUq6CPAbq8+n6BRQAQ2p9OjcZ7viMplQGqjKgQgAIGgCbQqzKNYPWgfW1K++Pv29tiSLMRA&#10;AAJLEpiurh7VdX22pBge/4aA+T5s9Z0YOjVTpP71X+i2oL9TAvlk8tjpBAiHQA8Ck8nktMdjPAIB&#10;CAxMQN5bLwZWgekh8BOBy8vLPbBAwCqBhNZayayflw2Qun5FsfqyEHkeAnYJ5OOx2eMo7EpFWrQE&#10;zN5ow/5oEvnkaB2MYRCAQCAEyqqu9ylWD8RbqDkIAQrWB8HOpDERWFtbO5Wi9V3ZyDiNyS5sgQAE&#10;IKCRQKtECsXqGl03iE5Zlm1fXF29HGRyJoUABH4iUE8mr8CyPIFkNtopUl8+WBKTIB1LZomZjLkQ&#10;gAAEIOCIQL1YkOd1xBax/QlwOK8/O55sQSCR9dfX9XSrHHMLbJENKefz+evIbMIcCARNwOxtyB4H&#10;uY6gvTiQ8i2K1vkuHMg3TAsBCMRNQBp3mfpB0/w2bkOxDgLLEaBgfTl+PA2BzwRM0XpdVaZo/QQk&#10;EIAABCDghkBj8qRF5wA3miFVMwGJmxdybSZJXc1OQrdkCHzpsn6ajMEWDU1mUz2hDn8WwwNRXwjI&#10;52TbXJUNEAhoIvDXX3/xvafJIegCgZYEVlZWypZDGQYBbwQ4nOcNddoTJbQmS+YweNuIlu7qm5ub&#10;fP+15cU4CDgmYPY0zN6G42kQHzOBFs29GvddY+aDbRCAAAQsEzD1glVV7Zj6QcuiEQeB6AjwDhKd&#10;SzFoaAJlWR5mef50aD2YHwIQgEBMBBpfWFokXmLigS2dCZSL+fx3Nl06c+MBCFgncH5zM5ssFm+t&#10;C45UYOP3Xyx2m6IIfiBggUA1nz/Z2Nh4Y0EUIiBgjcD1x49SY8gPBCAQEoHbT59k+UjRXkg+i13X&#10;m5ubrUVdv4/dTuxTSqCqlCpmV62UX9ikuOZsY339d7tEkQYBCPQlYA7jjycT871f9JXBcxD4l0Dd&#10;/A3XPAKeEIAABCDwEAH5O/q62Nh4DiUIQKAdAXaF23FiFARaEyiKYr+q6/3WDzAQAhCAAATuJdCq&#10;0w3F6kRQM4FCDpMdNg9jBAQg4JrA5urqidxMdOJ6ntDlt/r+C91Io38i187H4KpQbMgnk8eh6Iqe&#10;6RCoF4uzdKzFUgjEQYBi9Tj8GJkVs8jswZyQCCTSdT2ZdfgdsVdPJq9CCkl0hUDsBPLx+FhsLGK3&#10;E/s8EWixh5pM0xRPyJkGAhBIikBp6gMpVk/K5xhrgQAF6xYgIgICPxLYnE6PqsViV/73EjoQgAAE&#10;INCPQKsESYtES7/ZeSo2Anme711cXT2LzS7sgUCIBBYrK2yE3uO4JDbIEyl2CPGzGYPO0slkFoMd&#10;2BAXgTrLzuKyCGsgEDcBub75JG4LsS5EAvP5nEN5ITouRp0TOHScxLr8m9g0TQWmq6tHMYYrNkEg&#10;RAKyh/EyyzJyGyE6T7POLfZSW+3JarYR3SAAAQj4JiC3FI3zfNfUB/qemvkgEDoBCtZD9yD6qyUg&#10;nXhOzJfTSL6k1CqJYhCAAASUEmiVGGmRYFFqHmoNREDi6sX19fX2QNMzLQQg8IUAXdZ/DoUkNsQT&#10;KGzgQz48AfksbZurs4fXBA0g8D8CctNPCQ8IQAACEIDAMgSy8Xhvmed5FgLWCSRwEDmJdboEBk0F&#10;rH86EAiB3gQknzEzexi9BfAgBB4i0GJPtdXeLJQhAAEIQEDKAOsTaXiws7a2dgoOCECgOwEK1rsz&#10;4wkItCZgvpzMl5R8WfEl1ZoaAyEAgdQJtEqItEispM4R++8kUCyq6pBCNqIDAsMTYEP0Hx9EvwGe&#10;QBHD8J8mNPiRwHg8nkEFAqoI1PV/VemDMhCAwIMEpKPlf0AEAU0Evhy8LzTphC4Q+I5A5IeTY163&#10;V3X9xjQVIKIhAIHhCZg9i/Fkcjy8JmgQNQGzt9qwv9pqjzZqSBgHAQhA4GECcsvr62I63ZUmtiWs&#10;IACBfgQoWO/Hjacg0JqA+ZKSL6sduVbvqPVDDIQABCCQKIFWiRCK1RONDjtmS/HBthSy0aXEDk6k&#10;QKA3gc8bonWd7PtxzBven4Mi8oKF3oHPg14I5JPJYy8TMQkEIAABCEAAAhDwQECa4cw8TMMUEFie&#10;QOTrwK/r+Fb56+VpepHw/yaT514mYhIIQKCRQD4ev5VBReNABkDABgGK1m1QRAYEIJAgATnwuV9s&#10;bPAOnaDvMdkuAQrW7fJEGgTuJVAUxb4U5fDFRYxAAAIQuIdAq2Q/xerEjw0CWfbs8vJyz4YoZEAA&#10;Av0JTCaTV/2fDvNJCtXD9Btah0VAOpzMwtIYbWMnUC8Wp7HbiH0QiInAJM9PYrIHW8InUGfZH+Fb&#10;gQVJEUjgpq0Y1vamM+Tq6upZUrGJsRBQSkD2Kg5Mox2l6qFWrAQoWo/Vs9gFAQi4IVCO83xnczo9&#10;ciMeqRBIiwAF62n5G2sHJjCdTl9Xo9ETUaMcWBWmhwAEIKCKQGOxeotr6lQZhDL6CWTZoblmU7+i&#10;aAiBeAl83hhNpMt6DJvZ90ZiAsUI8X4K47RMPm/bfMfH6dtQrVpZWSEHFKrz0BsCEICAAgJ5ns8U&#10;qIEKEOhHIJGu6/3gDPpUubi9Ta6JwKDEmRwC9xD43FhHGuwACAKDEGhRtN64fzuI4kwKAQhAwB8B&#10;ufXstFosfl9bWzv1NyszQSBuAhSsx+1frFNIYHNj442cvNoV1UqF6qESBCAAAe8EGpMddFX37pNE&#10;Jizkms3jRGzFTAioJRB7l/UkCtXVRheKpUxgPB7PUrYf29UROFOnEQpBAAL3EpBDlSfggYAWAtwO&#10;p8UT6LE0AQrXl0ZoVUBd/7m5uVlalYkwCECgM4Gbm5stKVY/7PwgD0DAJoEWe7CN+7g29UEWBCAA&#10;AUUE6qo6KqbTHd6dFTkFVaIgQMF6FG7EiNAImJNX5gSWOYkVmu7oCwEIQMAmgcYkR4tEiU19kJUW&#10;Ablmc3ZxdfUyLauxFgK6CMTYZf1rkXrjd5wuV7TXJvJCg/YgGKmZQD6ZPNasH7qlReDzdx0/EIBA&#10;KATKUBRFzzQI8E6Thp+TsjLy9WQIh9ZlX/JsfX2dfGhSHzyM1Urg79tb01Cn0KofeiVEoMVebLS5&#10;7oTcjKkQgEA3AlVd7xdFsd/tKUZDAAJtCFCw3oYSYyDggIA5gSWnsXbNiSwH4hEJAQhAQDWBVsn7&#10;FgkS1UaiXBAEJBZfXF9fbwehLEpCIFIC8/n8uZhWhm5eq++2UI38WlRg/ssPBAIgUI9GswDURMW0&#10;CAT/PZeWu7A2VQJVVZ2majt26yTAO41Ov6CVBQKRrzE15wfqyeSVBQ8iAgIQWJKA3KJyIA11tpcU&#10;w+MQsEegxZ4sRev2cCMJAhBQTaAc5/nO5nR6pFpLlINAwATYbQ7YeagePgFTtP75RFZdkyAK351Y&#10;AAEItCTQKqHRIjHScjqGQaCRwKKqjs/Pz4vGgQyAAAScEPh8lZ5cR+1EuAehmjeilzY/8u53S/NB&#10;gFoC8rnc5rtdrXuSVIwi2CTdjtEBEsjyvAxQbVSOlMDNzc2WeaeJ1DzMgsD/CES87tSWLzC3Pk9X&#10;V48IPwhAYFgCUqy+N8qyZ8NqwewQuINAi73ZVnu8wIUABCAQKAHzvlwtFr+vra2dBmoCakMgCAIU&#10;rAfhJpSMncB0On1prhOJ3U7sgwAEINAqkdEiIQJJCNgkIJ1MtrLJ5MCmTGRBAALdCEiX9dfyRNnt&#10;qWFHa9t4tkoj4oIBq5wQpprAeDyeqVYQ5SAAAW8ETAI85n/eQKYwUV3/NwUzsTEYArzLBOMqFLVC&#10;IOJ1qJb8wWIyMTfc8QMBCAxIwBxIk2L1wwFVYGoIPEygxR5tq71eOEMAAhAIjEBdVUfFdLrzuckW&#10;PxCAgFMCFKw7xYtwCLQnYK4TMdeKyBN8+bXHxkgIQCAgAq0SGC0SIQGZjKoBEZCX4qcXFxdPA1IZ&#10;VSEQFYGQuqxr2Wh2EgARFwg44YVQ1QTyyeSxagVRLikCeZ6fJmVwS2N9FZG3VCfYYXC06LqqIi9r&#10;ESeiliMwr+s/lpPA0xAIlMDXdan5b2Q/Q+YTpADnZHN19SQypJgDgeAI/H17eyxKF8EpjsJpETB7&#10;tQ37ta32fNOihrUQgEDABEyD2aIoaDIbsA9RPSwC8a32w+KPthD4joC5VqRaWdkx14yABgIQgEBM&#10;BFolLihWj8nlQdoi178ffO5wwg8EIDAIAe1d1ofcWHbqkIiLAZxyQ7h6AvVoNFOvJAomQ0DyPBcx&#10;GrtsoXSMTGK2aVl/h7ARMZlMyMnGHMSB2SbrD95lAvMZ6jogEOmh6iHyCysrKxTgOAhRREKgC4Hy&#10;6upQbnvd7vIMYyEwKAGK1gfFz+QQgIAXAqVpLGsazHqZjUkgAIHPBELIE+MqCCRFQDocnEmng135&#10;9yYpwzEWAhCIlgDF6tG6NkbDii8dTmK0DZsgoJ7Aly7rr7QpOsRGshcGkW78e2HHJEEQkM/u9vn5&#10;eRGEsigZPYFJnp9pNrJvIbJmm9BNJ4E+sebTksViUfqcj7kgcB+B6+vrbfkd7zGECAS+Eoh0/eot&#10;31DXR6uy90hAQQACwxEwt7uaW16H04CZIdCTAEXrPcHxGAQgoJ2AaSRbLRa/m8ay2nVFPwjERoCC&#10;9dg8ij1REDDFOnLdyBPpCPc6CoMwAgIQSJZAY7F6i2vlkoWH4YMQMB1OLq6uXg4yOZNCAAKj9fX1&#10;15IkOtOAwtvGsW9jI93o942R+cIgMB6PZ2FoipYJEPD+3dalMDgB/pgYMIEusbzsZgeblAEHSmSq&#10;11m2F5lJmAMBOwQiXc86zj+UcqPdczsOQAoEINCHgDmIZm537fMsz0BABQGK1lW4ASUgAAF7BKSB&#10;7FExne58bqTFDwQg4J3Asjlc7wozIQRSIlBsbDyv6ppr+lJyOrZCICICrYrVI7IXU+IhILH7Qjqy&#10;zuKxCEsgEBaBejIZtMu6443i4ZwR6cb+cECZOQQC+WTyOAQ90TF+Ara6Nncp3I2fKhZC4G4CbT8n&#10;dzxdwhQCWgjIIV7eYbQ4Az10Eoh0feskH1HXf1KIozOM0SoNAubmt0VVHYq1RRoWY2W0BFoUrTfu&#10;C0cLB8MgAIGQCJgaPGkgSx1eSE5D1+gI8M4QnUsxKEYCpmguH4+PWczG6F1sgkCcBBpfMBoSG3FS&#10;warACJSL+fx3NnQC8xrqRkPg8urqvdx4sOXToMbvLp/K2JzLbOTzA4FECcitZafrv/66k6j5mK2M&#10;wPXHjxKS9//w11qZw1AnOQJVVZ1Ih/Xd5AzHYHUETGHbyqNH5+oUQyEIaCdQVdo17Kzfgy+PLaSZ&#10;G+wkv0nnyBasGAIBVwTKq6tDWes9dSUfuRDwTqBu/nZqHuFdayaEAAQgYAiU4zzf5XY9ggECwxNg&#10;L2R4H6ABBBoJSLHcifnilOTSaeNgBkAAAhAYmEBjwR/F6gN7iOlbEijkmk7T+YQfCEBgAAK+u6w3&#10;fncNwGDpKSPtOLc0FwQkRUA+29um6CspozFWLYGmrs9qFUcxCCRCwBT1JWIqZionMB6PZ8pVRD0I&#10;6CQQ4Rp42Y7rJrdCMw6d4YpWaRC4uLh4SrF6Gr5OysoWe7xR5tqTcjLGQiA+AqbWrlosfqdYPT7f&#10;YlGYBChYD9NvaJ0gAfPFWVeVKVo/SdB8TIYABAIh0JiEaJHICMRU1EyAQJ7nexdXV88SMBUTIaCO&#10;wHR19UjefZ2/9y67+asO3NcNerqqq3MNCg1HgKKv4dgz808ETmECAQjoJSDrv//Tqx2apUQgn0we&#10;p2QvtkLAOgEK1z8jNQexTG7FOl8EQgACrQhcX19vy/vlQXS5x1bWMyh6Ai32ehv3i6OHhIEQgIAW&#10;ArLXeFRMp9w6pMUh6AEBIUDBOmEAgYAImE4I8kW6a75QA1IbVSEAgUQINCYfWiQwEkGFmQERkLh+&#10;YZLLAamMqhCIhsBiZeWVK2Oi2yyKcEPele+Rmx4Bir7S87lWi6uqKrXqhl4QgIBslOT5GRwgoIFA&#10;vVjsadADHSAQPIEI18ldchmLyWQ/eB9iAAQCJWBuepP1n7m9tfhqQuP+WaC2onbCBFrs+RL3CccH&#10;pkNACYGqrveLouC9WIk/UAMCXwlQsE4sQCBAAuYL1XyxBqg6KkMAAhESaJUob5G4iBANJsVBoFhI&#10;ctkkmeMwBysgEA6BzdXVE9td1lt9Z4WDyFRW/fOPHwhA4F4C9Wg0Aw8ENBAwXS416IEOEIDAvQT4&#10;jBIcgxO4ubnZysbjrcEVQQEIxEQgwnVzU27D5FJMTiUmN2ILBEIiMJlMDrIs2/5RZ4p3Q/IiurYi&#10;0GLvl7hvRZJBEICAfQLlOM93NqfTI/uikQgBCCxLgJ3tZQnyPAQGImC+WKvR6IlMXw6kAtNCAAIQ&#10;GLVKNLRIWIASApoJmOTyeDx+oVlHdINArARsdVlv2swNjl+EG+7B+QCFgyEgn/9tDp4F466oFZXu&#10;zf8XtYEYB4HwCZyFbwIWREBgFoENmAABnQQiXEffl5uX987nOp2AVhCIn8DFxcVTsdL8u/Mnuhxl&#10;/C7FwiYCLfaAW+0lN83D7yEAAQi0JCBNQ06rlZWdtbW105aPMAwCEPBMgIJ1z8CZDgI2CWxubLyR&#10;U2G7I7p02cSKLAhAoCWBVgmGFomKltMxDALDEsiyZ5eXl3vDKsHsEEiPwLJd1qPbBIpwgz29qMbi&#10;IQjIwbPZEPMyJwQgAAEIhENgdXX1LBxt0TRWAvO6/iNW27ALAmoIRLau/invUddHFOeoiTYUSYzA&#10;9fX1thwYOWxjdqv9tTaCGAMBDQTMXnDDfjAxr8FR6ACB+AnITUNH8m9X9hbJ8cTvbiwMmAAF6wE7&#10;D9UhYAiYxFNVVTvmlBhEIAABCPgi0CqxQLG6L3cwjwcCnzd/suyQDq0eYDMFBH4g0KczGIXqhBEE&#10;IPAtgXwyeQwRCAxNQL7PTobWgfkhAIG7CSwWizPYQEADAVnHzDTogQ4QSILA18J1898Ifr7kQcrJ&#10;ZPIqAnMwAQLBETD7BrJff9xF8Vb7bF0EMhYCQxOgaH1oDzA/BNImUNfPi6LY39zcLNMGgfUQ0E8g&#10;jlW4fs5oCAGnBMwXbjGd7pjTYk4nQjgEIAABIdAqiUaxOrESEYFvYr6QDq2dks4RYcAUCAxG4HNn&#10;MOkQ1kYBCtXbUGIMBNIjUFP8lZ7TsRgCEIBABwJyOPmsw3CGQsAJAdOVVQQXToQjFAIQeJhAJF3X&#10;pbHVn9wYQrBDYBgCprO6vFNudZ09ulxmVwCMj48ARevx+RSLIKCfQFktFrvT6fS1flXREAIQMAQo&#10;WCcOIBARAXNaTIp5nkdkEqZAAALKCFCsrswhqOOUwF3JYkk6z66url46nRjhEIDATwSaOoRFt7kT&#10;yWY5oQwBLQTkb8Q2t6Ro8Ua6evz111+n6VqP5RDQTUAKjPh86nZREtrVWbaXhKEYCQHNBMJei5fz&#10;+fy1ZrzoBoFYCch+wTN5n1zqe7zV3lusALErPgIUrcfnUyyCgFICcmDztFpZ2ZEmrydKVUQtCEDg&#10;DgIUrBMWEIiMgDk1VtX1vphVRmYa5kAAAgMTaJUwo7P6wF5ielsEGuL9xZfOZ7amQw4EINBA4HOH&#10;sDu6rFOoTuhAAAJtCcgtKbO2YxkHARcEuI7WBVVkQsAOAdngvLAjCSkQ6E9A4vBx/6d5EgIQsEog&#10;wMJ1We88533TahQgDAKtCHzZJzhoNbhhUKs9OBsTIQMCPghQtO6DMnNAIGkCdVUdyb/dTbN/yA8E&#10;IBAUAQrWg3IXykKgHYHN6fRonOe7Mrps9wSjIAABCDxMoDFRZhIPFKsTRpEQaIx3sbOqqmM6tUbi&#10;cMwIhsCPXdbbfFaDMO7rRrj5Lz8QgIAzAvlkQhGYM7oIbktgsVictR3LOAhAwB8B+Wye+puNmSDw&#10;MwGTX5DOrDPYQAACyggEUrguB17O5KD/kTJ6qAOB6AmY72+zT2DT0Oiac9iEg6zwCFC0Hp7P0BgC&#10;oRCo6+dFUexzYDMUh6EnBL4nwI44EQGBSAmsra2dVovF7+YKlEhNxCwIQMATgcaCQArVPXmCaVwT&#10;6JIMzrJsS4pnrXROcW0X8iEQCwHTZb0ejV53+ayqtj2QjW/VDFEOAh0IyN+PWYfhDIWAEwLyDnnm&#10;RDBCIQCBpQisrKyUSwngYQgsSYCbYJYEyOMQcE1A+fpd9gGfu0aAfAhA4GcCctjs0OwTuGDTuC/n&#10;YlJkQsAFAYrWXVBFJgRSJlBKHdzudDp9nTIEbIdA6AQoWA/dg+gPgQcImNNk5goUcxUKoCAAAQj0&#10;IdCYFKNYvQ9WnlFIoDHW79b56cXFxVOF5qASBKIlsLi9fSXGlUEbqHyjO2i2KA+BBwjId/02t6MQ&#10;IhCAAAQgcBeBv/766xQyEBiSADfBDEmfuSHQgYDC9bx0dz7Z2Nh408EKhkIAAhYIXF1dPZOC9T0L&#10;ou4V0XPPwqVKyIZAPwIUrffjxlMQgMB3BEyz1mplZUfq4E5AAwEIhE2AgvWw/Yf2EGgkYIrWzVUo&#10;phtl42AGQAACEPiGQGMyjGJ14iUSAo2x/oCdkpQ+uLm52YoEBWZAQD2Bzwcy6/pP9YrepaDCje0g&#10;OaI0BJYgQPfSJeDxqBUC0n3vP1YEIQQCELBKgCukreJEWA8C9WKx1+MxHoEABIYioGh9L7eEmIP9&#10;/EAAAh4JXF9fb8t0Xm5fjeamSY/+YSqlBFoUrS+zV6fUatSCAAQsETBNWk2z1k25idmSSMRAAAID&#10;EqBgfUD4TA0BnwSKjY3nVV3v+5yTuSAAgXAJNCYFKFYP17lo/h2Bxlhv5lXc3t4eNw9jBAQgYIvA&#10;fD5/LbJKW/Kcy1G0ke3cViaAgHICdC9V7iDUgwAEIDAMgdNhpmVWCPxDwByCz8bjLXhAAAIBEhh4&#10;vS8H+o9WV1dPAiSHyhAIloC5uU2axL31bYCFfQzfKjMfBH4m0GJvmVgncCAAgZ8I1PVz06SVZgPE&#10;BgTiIUDBejy+xBIINBLYnE6Pxnm+IwPLxsEMgAAEkiXQmAxokVBIFh6GB0PAZmcS6ZS5LVeAvgzG&#10;eBSFQOAEgumyPvDGdeBuRn0IOCEgm8ozJ4IRCoGWBBaLxWnLoQyDAAQ8EaiqijypJ9ZMcy8B3k8I&#10;DgiETmCg9f9kMqG7euixg/7BEZCb20zzmmI0wD5Z495dcDRROEkCLT47xHqSkYHRELiLQFktFrvT&#10;6fQ1eCAAgbgIULAelz+xBgKNBNbW1k6rlZUd6bxw2jiYARCAQHIEGpMALRIJyUHD4OAINMZ5P4te&#10;SHeVWb9HeQoCEOhKwHRZl/fZs67PeRk/0Ea1F9uYBAKBE5B3gG3TDS1wM1A/YAIrKytlwOqjOgSi&#10;JJDnOTnSKD0bjlHzuv4jHG3RFAIQeJCAx3yA5EReSXd1nXkRwgQCkRIwTWuyPJ/9a57ZL/O8Z+Zo&#10;byNSj2GWWgItPjfEulrvoRgEvBAw9Wymrk0aWJ14mZBJIAABrwQoWPeKm8kgoIPApiSx6qralX9v&#10;dGiEFhCAgAYCjYv/FgkEDXagAwQeItAY50vgk65GxxTBLQGQRyHQgYDpsq6uk5jHjekOqBgKAQj8&#10;QEC6oc2AAoEBCZwNODdTQwACdxCQTdALwEBgSAKSp+DdZEgHMDcEXBBwnx8ozUF+F6ojEwIQuJvA&#10;+c3NTIrTX9z5W897ZzZvj8XfEBiMQIvPjcv9vMHsZmIIQKCRgNSxHZl6NlPX1jiYARCAQJAEKFgP&#10;0m0oDYHlCZgin6Ionpgv++WlIQECEAidQOOiv0XiIHQG6B83AU9J3EK68x3GTRLrIKCHgHQSO1LR&#10;Zd39RrQe6GgCgQgI5JPJ4wjMwIRACdAFM1DHoXbUBGQNdxK1gRinmsD19fW2KFioVhLlIACB/gQc&#10;5QtMd3Wzx9dfMZ6EAAS6EDBNaiaLxfGDzwywh9a4r9fFSMZCYAgCLT43xPkQjmFOCAxIoK6fSx3b&#10;Pu+6A/qAqSHggQAF6x4gMwUENBMwX/ZVXe9r1hHdIAABtwQaF/stEgZuNUQ6BJYj0Bjjy4n/7mkp&#10;dtiTq0GfWRSJKAhA4AECg3ZZd7TxjMMhAAG3BGq6mLoFjHQIQAACEIAABFoTqLNsr/VgBkIAAuES&#10;sJg/MAf319fXX4cLA80hEB4BuanNFKsXjZqbvTTP+2k+9z4a7WcABPoQaPGZIc77gOUZCARHoKwW&#10;i93pdMp7bnCuQ2EIdCdAwXp3ZjwBgegIbE6nR+bLXwwrozMOgyAAgQcJNC7yWyQKQAwBzQQaY9y2&#10;8v8kpV986ZJmWzryIACBHwgM0mXd4kYzDoUABPwTkG/qbdMdzf/MzAiBfwhUVXUCCwhAQA8BeZ/k&#10;M6nHHclpIoWn3PySnNcxOGkCFvIJgx7cT9p5GJ8qAWlO8zLL81kn+z3vq3m6XbYTAgZDoBOBFp8Z&#10;73t9nQxgMAQgsAwBWRefVisrO9JVnfzMMiB5FgIBEaBgPSBnoSoEXBIwX/7jPN81LwMu50E2BCCg&#10;h0Dj4r5FgkCPNWgCgZ8JNMa4bWj/+8wUcnvJIcVwtgEjDwJ3E5D31+de2FjYWPaiJ5NAAAKNBKQ7&#10;2qxxEAMgAAEIQAACEICAQwImZyC3tPFO4pAxoiGglkDP/II5+GgO7qu1C8UgEBmB85ubmWlO08us&#10;AfbXvO+H9ALDQxC4h0CLzwwxTvRAID4CdVW9kX+7m6urZ/FZh0UQgMB9BChYJzYgAIF/CaytrZ2a&#10;lwEp+jkBCwQgEC+BVt0WWiQG4iWEZaETaBXjto384TOTZdn2eGWlXzLbtm7Ig0DkBDY2Nt4471Zr&#10;NpP5gQAEoiGQTyZ0M43Gm+EZIsWJp+FpjcYQiJOA83fIOLFhlSUCHKCzBBIxEAiZQMfC9ZWVlVch&#10;m4vuEAiJgDlYNlksjpfS+Z/bWJcS0fVhv7N11Y7xEGgg0OIzQ4wTRRCIiEBdvyqK4ok0Vy0jsgpT&#10;IACBFgTYdW8BiSEQSImAeRkoptNdKVw/SslubIVAKgRaLeQ9J9BSYY+dfgi0inGbqjyQQBNdnl1e&#10;Xu7ZnA5ZEIDA3QScbdp23DzGPxCAQBgE6tFoFoamaBkjAWkScBGjXdgEAQhAAALdCHCArhsvRkMg&#10;agItcg/yDvlGuqufRM0B4yCgiIAcLDPF6oUVlTzvuXnfI7ECCSEQ+IZAw2eGGCdaIBA8gbIajZ5M&#10;p9OXwVuCARCAQC8CFKz3wsZDEIifgJxk2x/V9fP4LcVCCKRDoNUC3nPiLB36WOqDQKsYt6lIi89L&#10;lueHphuLzWmRBQEI/EzAbNpa7ZDZYrMYP0AAAuESkHeGbb6fw/Vf6JpLh/Wz0G1AfwjEQkBuxvpP&#10;LLZgR3gE6sViLzyt0RgCEHBK4IFcxGQyYb/OKXyEQ+B/BC6vrw8krz+zyqTFXoLN+Qa5hdamAciC&#10;AEXrxAAEoiQghzBPx3m+uyk3J0dpIEZBAAKtCFCw3goTgyCQJgE50fbanGwT68s0CWA1BOIh0KqQ&#10;13PCLB66WKKBQKsYt6lo+89L8aUbi83ZkQUBCNxBwEqXdQrViS0IJENAvp9nyRiLodoInGlTCH0g&#10;kCoBOfBIzjNV5w9s983NzVY2Hm8NrAbTQwACWgmY3MT3P6/loD7vkFr9hV5RETA3ppqbU50Y9cBt&#10;rU7mE6He901cGYLcNAlQtJ6m37E6WgJ1Vb2Rf7tra2un0RqJYRCAQCsCFKy3wsQgCKRLwJxsMyfc&#10;pNs6ybB0wwDLAyfQKiHVvvg2cBqoHxuBQTqFdPy8mG4sV1dXL2Njjz0Q0EZgqS7rFKprcyf6QMA5&#10;gXwyeex8EiaAAAQgAAHVBKRb7alqBVEuZgKzmI3DNghAwAKB/+Upytvb21cWJCICAhBoIPD5QJnc&#10;mOocVMf9hWX1abVHuOwkPA8BVwQoWndFFrkQ8Eugrl8VRfFkc3Oz9Dsxs0EAAhoJULCu0SvoBAFl&#10;BMwJN+k4tGOuZ1GmGupAAAINBFolojwnx3AaBGwRaBXftiYzcpbpgJJlL66vr7dtqoMsCEDgZwLS&#10;ZX2/ExcK1TvhYjAEYiJQj0azmOzBlnAImANW4WiLphCIm8BisSjjthDrtBKY1/UfWnVDLwhAQBeB&#10;Osv+pLBHl0/QJl4Ct/P5sVhXeLHQ876c970ULxCZJBkCFK0n42oMjZJAWY1GT6bT6csorcMoCECg&#10;FwHeTXth4yEIpEugLMtDOV3+NF0CWA6BcAi0+pL3nBQLhx6aaifQKr5tGmHhsyIHv84W8/kOm0w2&#10;HYMsCPxMQG40OMyy7OH31Z+v1wYlBCCQIIHbT5/ka5muLgm6fnCTP378KGcm+IEABIYm8Ouvv3pf&#10;Wg5tM/PrICDfA+eiSfFVG9nA5wcCEIDATwTqxeJsfX39d9BAAALuCVxeXx/Ii+Ez9zP9MEPtf2no&#10;f0bvVJkwVgINnxdiO1bHY1eoBExD1Ml4vG8apIZqA3pDAAJuCNBh3Q1XpEIgWgJyTcv+SK5ridZA&#10;DINAJARa7bhaKMCNBBdmBEagVXzbtMnSZ0UKaLfkyvkDm6ohCwIQ+JmAfM7uf1elozohAwEIfENg&#10;PB7PAAKBgQiwUTMQeKaFwDcESmhAYAgCX25fK76d22zUfftvCL2YEwIQ0EfgwfyGPnXRCALBEri8&#10;vNwbpFjdEFvmVteexL3vr/TUk8cg8BMBOq0TFBAIhkBdVW/k3y7F6sG4DEUh4JUABetecTMZBOIg&#10;YK5rqep6X6wp47AIKyAQF4FWySZLBbhxkcMa7QRMbLeKb1uGuEgWS9fni5ubp7ZURA4EIPAzgdXV&#10;1TPp3HD03W8oVCdUIACBOwjkk8ljwEBgCAJVVZFPGQI8c0LgGwLyOTwFCASGICCH2fea5qV4vYkQ&#10;v4dA/ASkS+yp5De+z23EbzYWQsA7gZubmy25WfzQ+8Q/Tuh5z87rPsvgcFEgKgIUrUflToyJlIA0&#10;QJVGqE+42TRS/2IWBCwQoGDdAkREQCBFApvT6dE4z3fF9jJF+7EZAloJtEoyeU58aWWFXmERaBXb&#10;Nk1y+DnJF4sDkwi3qS6yIACB7wl814XMFKvzAwEIQOAbAt8Ugc0AA4EhCMjBqrMh5mVOCEDgfwTy&#10;PCenSUAMQkAK1v/oMjHd17vQYiwE4iEwybLn8ViDJRDQS+B2Pj8W7QoVGjrck7jLPu97Liogo0QU&#10;BChaj8KNGBElgbIajZ6YBqhRWodREICANQLs3FtDiSAIpEfAXN9SLRa/y0braXrWYzEE9BFolVzy&#10;nPDSRwmNQiTQKrZtGub+c1J8SYTb1BpZEIDANwQ+d1nPslcjitWJCwhA4AuBezqVbp+fnxdAgoBv&#10;AlIo+3++52Q+CEDgewKSz/wvTCDgm8CX947tZeal+/oy9HgWAmEQkFtATiSvcRKGtmgJgXAJXF5f&#10;H8hBsqW+l61b7+LW1weU9H6rrXVgCEyWAEXryboew3USMDVjpuHp5sbGG50aohUEIKCJAAXrmryB&#10;LhAIkIC5xqWuql35dxSg+qgMgWgItCrodV+EGw1PDNFDoFVs21LXYzLYJMKvrq5e2lIdORCAwM8E&#10;5n///Vr+1xI2EIBAmgTadiMdj8ezNAlhNQQgAIG0CUgxIO+JaYfAINbbfu9o+74ziLFMCgEI9Caw&#10;Mh7v936YByEAgVYELm5unsrew7NWg4cY5Hk/z+s+zBA8mTNOAhStx+lXrAqOgNSKvTE1Y6bhaXDK&#10;ozAEIDAIAQrWB8HOpBCIi4ApWi+KYr8ejV7HZRnWQCAMAq0SSZ6TW2GQQ0vNBLx39hjiM5JlL85v&#10;bmaa/YBuEAiZwOeDlXX9Z8g2oDsEINCNQJ+Oo5PJ5HG3WRgNgeUJSIf1k+WlIGH09cAp/x21ZkHY&#10;/EtA/v6fggMCvgnI4fU/XM7Z513IpT7IhgAEuhOoF4sjc2tc9yd5AgIQaEvg+vp6O18sDtqOH2yc&#10;5z2LVnuNg8FgYgjcQ4CidUIDAsMSqOtXUiv2xOzHDasIs0MAAiERoGA9JG+hKwSUEyg2Np5XdU3n&#10;B+V+Qr24CDQmkDx2jI6LLNYMSaAxrm0r5znx+636k8Xi+MuV4LatQh4EICAE6LJOGEAgbgKWuorO&#10;4qaEdRBQQsBFUbkS04JSw7YfgjL+J2XPwlYf7QMl4O29w9J7UqCYURsCwRIo5/P582C1R3EIBEDA&#10;5OJlL/tQVC0CUPefg6kef/zO5tEwpoqbAEXrcfsX67QSKKvR6Ml0On2pVUH0ggAE9BKgYF2vb9AM&#10;AkES2JxOj8Z5viPKl0EagNIQCIhAY+LIcyIrIHSoqphAY1zb1n34z0mRTyYmQc4PBCDggABd1h1A&#10;RSQEBibgoHPoNofHBnZqgtP/9ddfp0GavUyxc5AGo3QjgYBjgu61jd5lgGUCNzc3W+PxeMuy2Nbi&#10;HLxDtZ6bgRCAQDsC5pY4ulO2Y8UoCPQlILfsHMiNJ9t9nx/kOc+Nqbzv0QwClUmjI0DRenQuxSC9&#10;BOSd9VRqwnY3Nzbe6NUSzSAAAc0EKFjX7B10g0CgBNbW1k6rlZUd86ISqAmoDQH1BBoTRsMX4apn&#10;iIL6CDTGtU2VPSd5H1I9z7K9q6urZzbNQxYEIPA/Auu//fZSrtQ+gwkEIBAuAdcFVlI8NguXDpqH&#10;SEBNIVLXYuMQYaOzXgJd489inmPBu6HeuIhYM+mavKfFPLqva/EEekDgfwRM3uLLLXFggQAEHBG4&#10;uLl5Kh3LnzoS716sxffhJmXNXo3X/Zomhfg9BNoQoGi9DSXGQGApAnVVvZF/u6YmbClBPAwBCCRN&#10;gIL1pN2P8RBwR2BzdfXMvKhI0fqJu1mQDIE0CTQmiTwmrdL0AFbbJuA9+anxM5JlL66vr7dts0Ue&#10;BCDwDwHpnvQKFhCAQDgEfBdRyd+Ix+HQQdNYCDgrmO1SBBwLTOxIh0Db+G4gIl01z9KBhqVaCMgB&#10;ObXvG64PB2rxAXpAQDMBk7dQc6hRMyh0g0BPAib3ni8WBz0f1/OY572Nxv1IPWTQBAL/EKBonUiA&#10;gDMC9Wj0uiiKJ7yzOkOMYAgkQ4CC9WRcjaEQ8E/AvKgU0+muFK4f+Z+dGSEQJ4HG5JDnZFWclLHK&#10;J4HGmLatjN7PSFHV9eH5+Xlh22TkQQACo9Hq6uoRXdaJBAjoJjBwodRMNx20i5FA54JZS4W6MbLE&#10;Jgj8RKDh81Ln+RnUIDAAgSDeNwZ+JxvALUwJgeEJmHyFyVsMrwkaQCBOAibnbnLvYl0cuXfPexze&#10;93DiDEOs8kmAonWftJkrDQKlfI/uFxsbz9MwFyshAAHXBChYd00Y+RCAwEhO2e2bFxhQQAACyxFo&#10;TAp5TlItZw1PQ2CAKyWVf0akaGl7vLLygtiAAATcEKDLuhuuSIXAMgQUFURtc2hsGU/y7NIE2hSj&#10;Lz0JAiAAga8E8rr+P2hAwCeBm5ubmcxX+JzTxlyK3tVsmIMMCKglIPkK9s/UegfFYiAgn7EDk3uP&#10;wZZ/bfi6hvRkVOP+pCc9mAYCrQlQtN4aFQMh8CCBuj4b5/nu5nR6BCkIQAACtghQsG6LJHIgAIEH&#10;CZgXmGqx2JVBJaggAIHuBBqTQcoLcbtbzBOxE2iMaZsAPCdvl1FduDy7vLzcW0YGz0IAAncToMs6&#10;kQEBHQS0Fj6Nx+OZDkJokQoBKZj4z+erqlnLpeJy7FREIKfDuiJvpKFKVVXBv2d8+w7HxmIacYuV&#10;fgjI34cTyVec+JmNWSCQHoGLm5unsuZ6Gq3lHteTZk/H675OtE7DMG8EKFr3hpqJ4iRQ1/WJvKvu&#10;rK2tncZpIVZBAAJDESCvNBR55oVAggQ2NzdPzOk7ebHhhSZB/2NyfwKNCSCPCan+VvAkBP5HoDGm&#10;bcIK8POR5fkhXV5tBgGyIPA/AnQtIxogMAwBrUXq39KQvw+Ph6HDrBCAAAQgMACBswHmZMqECcgh&#10;pT9iMz+E97vYmGNPnATks/Q8TsuwCgLDE7i+vt7OF4uD4TVxrIHnPRCv+zuO0SE+AQIUrSfgZEx0&#10;QaAejV4X0+mu1HiVLuQjEwIQSJsABetp+x/rIeCdgDl9V1cVReveyTNhqAQaEz+eE1GhckRvHQS8&#10;d+AI9/NRSJfXYx1eQwsIxEXAdC0z3cvisgprIKCPQKAdOGf6SKJRzAQWo9FpzPZhGwQ0E/jrl1/4&#10;/Gl2UGS6fTmQvh2ZWd+ZQ/F6zN7FNpcE6sXiiI6VLgkjO2UC5vu3qmuTYy+S4OB5L6Rx7zIJ6BgZ&#10;DAGK1oNxFYqqIFDK9+d+sbHBoUoV7kAJCMRJgIL1OP2KVRBQTcCcwpPTeDtSuH6kWlGUg8DABBoT&#10;Pp4TUAPjYPrACTTGs237Av98SJf12dXV1UvbWJAHAQiMRivj8Ss4QAAC9glEUKi0zQ0n9uMCifcT&#10;WMnzEj4QgMAwBDazjM/fMOiTnFUOpM9SMjyCd8KU3IWtwxIo5ZYn8hPD+oDZIyaQTyaHcsPJVsQm&#10;/mya2RPxuC/ifc8nKWdirHUCFK1bR4rACAnU9dk4z3c3p9OjCK3DJAhAQBEBCtYVOQNVIJAagaIo&#10;9kd1zcm81ByPva0INCZ6PCadWinMIAg8QKAxnm3S85yUtan6T7Ky7IW5ttTpHAiHQIIE6LKeoNMx&#10;2RmB2AqSUisocxYYCG5L4KztQMZBAAIWCdT1qUVpiIJAIwEplvujcVCkA2J7V4zUTZg1EIG6rv+U&#10;/ATvgwPxZ9q4CUgjmGd5lu3FbeUD1nncP/S695OsQzHcGgGK1q2hRFB8BOTd1NxOvMPtP/H5Fosg&#10;oJEABesavYJOEEiIwHQ6fV2NRk/E5DIhszEVAg8SaEzweEw24SoILEugMZ6XneDb5yP8bJhrS+n2&#10;ajNIkAWBfwjQZZ1IgEB/AjEXHkmHw8f9yfAkBLoRoECpGy9GQ8AWAclDkoO0BRM5bQnM2g6MeVzM&#10;75Ax+w3bnBEo53///dqZdARDIGECnxvAZNlBwgj+Md3jXonZA/K6D5S8cwGwFAGK1pfCx8NxEqhH&#10;o9fFdLq7ublJviROF2MVBNQRoGBdnUtQCALpEdjc2HhjrpaRbutn6VmPxRD4nkBjUsdjkgnfQGBZ&#10;Ao3xvOwE3z4f6WfDXFsqxXMk2G3GCrIgIARMl3VJwr0BBgQg0I5AQgVGs3ZEGAUBCEAAAqESkO+0&#10;01B1R+/wCNzc3GzJDS5b4WnuVuOE3i3dgkR6sATGWfacgqBg3YfiigmYxi+mAYxiFf2q5nnPxOt+&#10;kF+SzBYbAYrWY/Mo9vQnUMr35n6xsfG8vwiehAAEINCdAAXr3ZnxBAQg4ICAuVrGXDEjV82waeSA&#10;LyLDIEAyJww/oWUzAe8dNTwnXpsJWB6RZU8vbm6eWpaKOAgkT2AiG8TJQwAABB4gkGgh0TY3m/Cx&#10;8ElANoVOfM7HXBCAwEj6ZdQXcICALwLz+XzP11yhzpPoO2eo7kJvCwTqxeJMDtEfWRCFCAhA4AcC&#10;+WRyaBrAAOYbAmbvxOP+CfucRF8wBChaD8ZVKOqIgDQTNU1FN6dT3ksdIUYsBCBwPwEK1okOCEBA&#10;DQHTUaKuql35x0uRGq+giC8CrZI4HpNKvuxmnvgItIplW2Z7TrbaUruPnHyxODCd2fo8yzMQgMDd&#10;BGSD+Ew2innvJEAg8A0BCoZGI+mCOiMoIAABCEAgXgILOqzH61yFlsl7xWOFaqlViXdRta5BMYsE&#10;5OAUh+ct8kQUBL4SuLq6epZn2R5E7iHgcX/R6x4RDofAMgQoWl+GHs8GTEDeR09MM1HTVDRgM1Ad&#10;AhAImAAF6wE7D9UhECMBU7ReFMW+tDt6FaN92ASBuwi0St54TCbhJQj0JdAqlvsK//G59D4Txe18&#10;znWmtuIHORD4QmAymfDOSTQkT4DCoO9DQP4uUFiW/KfCHwD5/LEx5A83M0HgM4GVPC9BAQGPBGYe&#10;54pqKt5Ro3InxnwhIIVBJxsbG28AAgEI2CVwfX29LV3ED+xKjVCaxz0Vr3tFEboKkzwSoGjdI2ym&#10;0kCgHo1eF9PprqnL0qAPOkAAAmkSoGA9Tb9jNQTUE5hOpy/laux9UZQXJfXeQsFlCLRK2nhMIi1j&#10;C8+mTaBVLNtClOhnQq4z3ZZOMS9tYUQOBCAwGtFlnShImcDXIqCUGdxj+wwmEPBFQDoaXfiai3kg&#10;AIF/CPz1yy+nsICADwJyS5p5pyh8zBX7HBSvx+7hdOxbGY85NJ+Ou7HUE4Hz8/NC9pNp9NKWt8e9&#10;Fa97Rm3tZxwE7iJA0TpxkQaB0tRfFRsb3PaThr+xEgKqCVCwrto9KAeBtAlsTqdH4zzfFQpl2iSw&#10;PlYCrZI1HpNHsXLGLvcEWsWyLTVS/0xk2Yvzfza9+YEABCwRmM/nJkHH+6YlnojRTYBin1b+2TYb&#10;3q1GMggCSxKo+P5ZkiCPQ6A7gc0s472vOzae6EFAOimzdu/BrekR3mebCPF7rQTqxeJIDs2faNUP&#10;vSAQKoHxeHwsjV62QtV/EL3NHounfRazd+R1/2gQoEwaBQGK1qNwI0bcQ6Cuz0zdlam/ghEEIAAB&#10;DQQoWNfgBXSAAATuJbC2tnZaLRa/S9exUzBBICYCrRI0nhJGMXHFFv8EWsWyLbX4THwmOVksjimk&#10;sxVUyIHAaGSuPpR3zT9hAYFYCVDU092zsuE96/4UT0CgO4FJnpPr6I6NJyDQm4B0Ezvp/TAPQqAj&#10;ASme+6PjIwzvSIAbgzoCY/igBCaTCd3VB/UAk8dIwNxGmuU56/e+zvW43+J1H6kvD56DAEXrxECE&#10;BGTv60QOU++YuqsIzcMkCEAgUAIUrAfqONSGQEoEPhcRVdWu/HuTkt3YmjgBj4mixEljfk8CXjtj&#10;eOz40ROH78eKfDI59D0p80EgZgLzv/9+LfaVMduIbWkRoEh9OX9LMcnj5STwNAQgAAEIQAACKRP4&#10;csh8O2UGPm3n3dcnbebqQ0AKhV5Jd/WzPs/yDAQgcDeBz7eQym2k8FmSgMe9SIrWl/QVj/shQNG6&#10;H87M4oVAPRq9LqbTXVNv5WVCJoEABCDQkgAF6y1BMQwCEBiWgHmJKoriiXmpGlYTZofA8gQakzIe&#10;E0TLW4OEFAk0xrBNKHwe7qSZZ9medJB5ZhM1siCQMgG6rKfs/Xhsp1DHqi9nVqUhDAL3EJDCpRPg&#10;QAAC/ghkdf0ff7MxU8oEuK1lOO/zTjwce2a+l0D55ZA8iCAAAUsEzMEwcwupJXGI8bgH43VvCc9C&#10;oC8Bitb7kuM5RQTkhrn9YmPjuSKVUAUCEIDAvwQoWCcYIACBoAiYlyrzchWU0igLgW8INCZjPCaG&#10;cAwE+hBojOE+Qu97hs/DwzSz7OD6+nrbJnJkQSBlAnRZT9n74dpOQY4z321/6YzqbAIEQwACEIAA&#10;BCAQL4Esy/6I17pwLONdORxfxaxpvVi8oqtlzB7GtiEIyMEwU6xeDDF3tHN63IvxuscUrcMwzDkB&#10;itadI2YCZwTKcZ7vbE6nR85mQDAEIACBJQlQsL4kQB6HAAT8EzAvV+YlS2Yu/c/OjBDoT6AxCeMx&#10;IdTfCp5MmUBjDNuEw+ehFU05xHVIQV0rVAyCQCOBz13WZSO5cSADIKCAwNfiGwWqRKsCnVGjda0+&#10;w+r6VJ9SaASBOAnkeX4Sp2VYpZDATKFOSatE8XrS7h/MeMkxnK2vr78eTAEmhkCEBOTW0ZdZnvM9&#10;68K3Zk/G076M2Wvyut/kghcy4ydA0Xr8Po7MwlpyjNVi8fva2hq5xsh8izkQiI0ABeuxeRR7IJAI&#10;AfOSVa2s7JiXrkRMxszACTQmXjwlgQLHiPoDEmiMYZu68XloTVO6tm2PV1ZetH6AgRCAwIMEzEay&#10;2VAGEwQ0EqDIxq9XJpPJY78zMluqBCoO46fqeuyGAAQiJXBzc7MlB9+2IjUvCrM4/BmFG4MwQvav&#10;ngehKEpCIBAC5zc3MymoJhfu2l8e92e87ju55ob8OAlQtB6nXyO0qq6qo2I63eFmnwidi0kQiJAA&#10;BesROhWTIJAKgc3V1TN58dqVpN9JKjZjZ5gEGhMuHpM/YRJE66EJNMawLQU9dvCwpbIGOeKfZ5eX&#10;l3sadEEHCMRAQIpU6bIegyMjsYEi9UEdORt0diZPhoB8zstkjMVQCAxMYHV1lRziwD5IYfr5fM76&#10;PBBH864diKMCVbOqqpONjY03gaqP2hBQR8DcMjpZLI7VKRarQh73Lb3tP8XqK+xyT4CidfeMmWEp&#10;AnIb935RFPtLCeFhCEAAAh4JULDuETZTQQAC9gmYE4JyUnDXnBi0Lx2JEFieQGOixWPSZ3lrkJAa&#10;Aa/XMvJZWCq85BrUQ9PFbSkhPAwBCHwmIIVMR3RZJxiGJkDXx6E98Hn+bbMhrkITlIiagBzC/2/U&#10;BmIcBLQQqOtSiyroETcB6a7OLS0Bupji9QCdplzllfGYw/DKfYR6YRGQ71dTrM4a3afbPO7ZNO6l&#10;+rSbuSBwFwGK1okLnQTKcZ7vbE6nRzrVQysIQAACdxOgYJ3IgAAEoiBgTgyak4NRGIMR0RBoTLB4&#10;TPZEAxVDvBFojF+bmvBZsEGzuL29PbQhCBkQgMBoRJd1omAIAhTJDEH94TllQ3ymTys0ggAEIACB&#10;PgSq0ei0z3M8A4EeBHh/6AFN0yMcHtXkjTB1qUejN9zqEabv0Fongcvr6wNp2ML36xDu8bh343VP&#10;agiWzBk9AWI4eherMlAaYJxWi8Xva2tr5DpUeQZlIACBNgQoWG9DiTEQgEAQBMzJQXkp2xVlyyAU&#10;RsmoCTQuSj0meaIGjXFOCDTGr81Z+SxYo2mS9ldXVy+tCUQQBBIm8LnLOkVNCUeAP9MpUvfHus9M&#10;cniFDql9wPFMJwJ5np90eoDBEIBALwLynUu+sBc5HupCQG4+m8n4osszjNVLgHd1vb7Rrtkky55r&#10;1xH9IBAKgcvLyz3Zr3gWir5R6mn2cDzt43jdm4rSWRjllICnz4FTGxAeBYG6qo6K6XRnc3OTPEcU&#10;HsUICKRHgIL19HyOxRCImoC8lJ3ItTe7o7o+i9pQjFNNoDGhwoJWtf9SV64xfm0C4rNgk+Y/srLs&#10;xfX19bZ9wUiEQHoE2GBOz+c+LaZro0/aS801W+ppHoYABCAAATUEpPvYf9UogyLREqiqineHSL3L&#10;+3ukjnVj1ms5BH/mRjRSIZAWATkItiVNWrhVVIvbPe3neN2j0sIWPcIh0PA5IH7DcWWomlZ1vV8U&#10;xX6o+qM3BCAAAUOAgnXiAAIQiI6AufZGNgd2zDU40RmHQeoJNC5EPSV01INCQZUEGuPXltYeO3LY&#10;UjkkOZKsOD4/Py9C0hldIaCRgLm+W94pTzTqhk5hEqBDY5B+2+Y7NUi/BaX0X7/8Qu4iKI+hbKgE&#10;Kjqsh+q6oPTOsuyPoBRG2c4EeKfvjCy1B8rbT59epWY09kLAFYHb+fxYZJPndgW4j1xPe5xmr8rb&#10;flUfDjyTNgGK1tP2/3DWl9K4c2dzOj0aTgVmhgAEIGCHAAXrdjgiBQIQUEbAXH9jrsEx1+EoUw11&#10;IibQmDzxlMiJGDGmOSTQGL+25uZzYIvkvXJkg3wrn0zoPOOcNBOkQGBlPGajOQVHO7aRboyOATsW&#10;Px6PZ46nQHziBDazrEwcAeZDwAuBSZ6fepmISZIl8OWQ23ayABI0nOL1BJ3eYLI0UfrT7E1BBgIQ&#10;WJ7A5fX1geS5+V5dHqV9CR73eLztW9mnhMTYCVC0HruHVdlnGnVWi8XvpnGnKsVQBgIQgEBPAhSs&#10;9wTHYxCAQBgEPl+HU9fPw9AWLUMm0Jg08ZjACZkjuvsn4LVTBZ8Dbw7Os2zv4ubmqbcJmQgCkRKg&#10;y3qkjvVgFsUrHiB7mmIymTz2NBXTpEygrsuUzcd2CPggsMhzPmc+QCc8B4fcEna+mM4h1bT9b6yv&#10;F4uz9d9+ewkJCEBgeQKXl5d7sm/xbHlJSHBGwONeT+P+qzMjEQyBBgIUrRMiHgiYBp2mUSeHIj3A&#10;ZgoIQMAbAQrWvaFmIghAYCgC0+n0tVz7+0TmL4fSgXnjJtCYLPGYuImbNNbZJtAYuzYn5HNgk2Yr&#10;WflicXBzc7PVajCDIACBewnIopnDj8RHawIUqrRGFdLAWUjKomuYBCRncRqm5mgNgXAIrD16xOcs&#10;HHcFqWk2mfwxMrkP8h9B+s+W0hxctUUyPDly0JUb2sJzGxorJGDy2Vmec3uoQt/8pJLHdx6ve1kh&#10;sEdHPQQoWtfjiwg1qep6/3ODTn4gAAEIREaAgvXIHIo5EIDA3QQ2NzbejPN8V35bwggCNgk0Jkk8&#10;Jmxs2oWs+Ak0xq5NBHwObNLsIqu4nc+PuzzAWAhA4GcC5ppF6ZR2BBsI3EeAopToY2P7/Py8iN5K&#10;DIQABCAQMwFuMYjZu5psm/2rzNfCdQrYNfnHuy4cZvWOfLAJq6o6kRvayBsM5gEmjonAl3w2a/BQ&#10;nOrxXcfrnlYo/NFTBwGK1nX4IS4tSqlt2tmcTnm/jMuvWAMBCHwhQME6oQABCCRDwBQbVYvF73Vd&#10;nyZjNIY6JdCYHKFI1yl/hPcn0Bi7/UX//CSfA5s0O8vKsmz78vr6oPODPAABCHxHgE5pBMRdBChA&#10;SScuxuPxLB1rsXQIAlld/2eIeZkTAqkQ4BaDVDw9nJ3Xnz5tj7Ns614NKGAfzjkKZuaAqwInOFZh&#10;ZTymu7pjxohPg4DJY5t8dhrWRmalp30gr3tbkbkIcxwToGjdMeB0xJtaJlPTZGqb0rEaSyEAgdQI&#10;ULCemsexFwKJE9jc3CzrqtqVf0eJo8D8JQk0JkU8JWeWNIPHEyTQGLu2mHjsrGFL5VjliM+fnd/c&#10;zGK1D7sg4IOAdEo7o8u6D9L656DYRL+PXGgoh1Yeu5CLTAhAAAIQ8EOgHo3O/MzELKkSqOfzbmvu&#10;bwvYU4WWqN0ceo3P8V+6q5/EZxkWQcAvgYubm6cmj+13VmazSsDTvqi3PS6rcBCWBAGK1pNws0sj&#10;TQ1TMZ3umJoml/MgGwIQgMDQBChYH9oDzA8BCHgnYF7wiqLYH9U1XS+8049jwsZkiKekTBw0scIn&#10;gcbYtaUMnwFbJK3JmSwWx+fn54U1gQiCQIIE6LKeoNO/MZnCksT8/3MX1FliBDDXM4HFaHTqeUqm&#10;g0BSBPK6/r+kDMZY7wSku3r/w210X/fuLw0TchBWgxfs6CDd1fftSEIKBNIlcH19vZ0vFtwSGkMI&#10;eNobMntd3va7YvALNvgjQNG6P9aRzVTV9f7nGiZ+IAABCCRAgIL1BJyMiRCAwN0EptPpS/PiJ78t&#10;YQSBtgQaEyCekjFt9WUcBL4SaIxdW6j4DNgiaVtOkU8mh7aFIg8CKREwXdbF3tcp2Zy6rRSRJBYB&#10;D3U6lSvJz+u6SIwI5noksJLn5CU88maq9AjkeW7e4/iBgDsCWbZnTTjd162hDEUQh2ND8dTPepqb&#10;2L7kCsI1As0hMDAB02RF9mpN3po198C+sDa9xz0ib/te1uAgKAkCFK0n4WaLRpbjPN/ZnE6PLMpE&#10;FAQgAAHVBChYV+0elIMABFwTMC9+8gK4K/OUrudCfvgEGhMfHpMw4dPEAp8EGmPXljJ8BmyRdCIn&#10;lw30q6urZ06EIxQCiRC4/fTJ3NDDe2Pk/qZgJHIHfzWvYzfTX/76ay8RMpg5AIEFBesDUGfKxAic&#10;JWYv5nokcHNzM3M2Xcf3FWd6INgLAdYhXjDbnKScz+fPbQpEFgRSJCA3Gh5kckg8RdujttnjXpG3&#10;/a+oHYZx1glQtG4daYwC67o+rVZWdtbW1k5jtA+bIAABCNxHgIJ1YgMCEEiegHkBNC+C5oUweRgA&#10;gAAEoiLg9VpEjwnIqJzk25gsOzBXrPqelvkgEAuBzc3NUt4Z/4zFHuz4HwG6qScSDUt0LJ3X9eNE&#10;KGHmAATWHj0iHzEAd6ZMisBZUtZirFcCsj74w9uES7zLeNORiZYmwNpkaYReBJjcgMkReJmMSSAQ&#10;KYGLm5unoyx7Gql5mPX1vcUDCYrWPUBmiu4EKFrvziyhJ+qqOpJ/u5v/3OzLDwQgAIGkCFCwnpS7&#10;MRYCELiPgHkRNC+E8u8NlCBwF4HGZAfFugSOMgKNMWtTX+LfJk3nsswVq+aqVecTMQEEIiUw//vv&#10;12JaGal5yZlFF8PIXW63K+ksclqYBwEIQCBaAqtsAEfrWyWGDfOOYPc9RwlK1PiRAOsVnTFRLxZn&#10;X3IDOhVEKwgEQMA0VckXi4MAVEXFZQl42j/yuie2LBOeT4cARevp+LqLpXX9vCiKfQ4/doHGWAhA&#10;ICYCFKzH5E1sgQAEliJgXgjlxfBJPRq9XkoQD0dHoDHJ4SnZEh1YDHJGoDFmbc5M/Nuk6UWWuWJ1&#10;vLLywstkTAKBCAnQZT0Op1L4EYcf77TCUefRcZZt3dzcbEVMDtMGJiCHCk8GVoHpIRAlgUVdn0Vp&#10;GEapIHBe14V0ht1WoYyjdyAVtqHEiK7ruoJgMpm8osBIl0/QJiwCppmKaaoiWhdhaY62vQl42kfy&#10;ujfWGwYPJkeAovXkXP6AwWW1WOxOp9PXQIEABCCQMgEK1lP2PrZDAAJ3Eig2Np5LomQfPBAwBBqT&#10;G56SLHgDAm0JNMZsW0FN4zxe59ikCr/vTkDi5Nnl5eVe9yd5AgIQMATosh5mHFDkEabfWmntr0Br&#10;1kofBkEAAhCAgBoCsvY5U6MMikRH4Je//tK5rvb3bhSdT0MwiMO3w3pJGh6dys0dR8NqwewQCJuA&#10;HPo4ME1VwrYC7TsT8LSf6m2PrDMAHkiaAEXrSbvfGF/X9Wm1srIjhx5PkocBAAhAIHkCFKwnHwIA&#10;gAAE7iKwOZ0ejfN8R35XQihdAo1JDU/JlXQ9gOVdCTTGbFeB940n9m2RHFROlueHdIod1AVMHjAB&#10;00lNui0/D9iEpFSnoCNSdw9QiDWv68eR0sQsBQTkb9WpAjVQAQLREeCzFZ1LVRkUxLvBt+9M5HNU&#10;xc+yyrDOWZZgv+cn5AL6geMpCHwhcHFz81RuJ3kKkEQJeHoX8bZXlqgbMbsnAU/x31M7HnNIoK6q&#10;I/m3u7m6euZwGkRDAAIQCIYABevBuApFIQAB3wTW1tZOpWh915x29D038w1PoDGZwaJyeCehwXcE&#10;GmPWFi9i3xZJDXKK29tbc/UqPxCAQA8CpqNavViQYOzBztcjFHD4Iu1pHh3FVjNP1jJNggQk93CR&#10;oNmYDAHnBPhsOUec+gThvRsMcOgv9SBxbT83Sbkm/D/5VVWdSC7gxN+MzASBuAhcX19v54vFQVxW&#10;YU1nAp72mLztmXUGwAMQuJsAMRtpZNT186Io9k0TpEgtxCwIQAACnQlQsN4ZGQ9AAAIpETBF6+a0&#10;o2xukYRMyPGNC0JPyZSEkGPqkgQaY3ZJ+f8+TuzbIqlGjnRZn11dXb1UoxCKQCAwAnKF8avAVI5e&#10;XYo1InOxsoIquVlhi9tJIosxReZU3PCmyBuoEhOBBbcXxOROVbZcf/q0bd4NVCnVVRll71pd1Wf8&#10;zwQ4tOs2KoQvN625RYz0iAmcn58XVV2b5ilFxGZiWlsCnvaazN6Zt/2ztrYzLm0CDbFPvEYVHmW1&#10;WOxOp9PXUVmFMRCAAAQsEKBg3QJEREAAAnETMKcdi+l011zVE7elWGcINC4EPSVR8AYE2hJojNm2&#10;gprGEftNhML9fZa9MN1twjUAzSEwHAG6rA/H/seZKczQ44ulNdFfODVb2kYEQOAOApM8PwUMBCBg&#10;n8BKnpf2pSIRAqNRPZ/H9U6g/x2MsOtAgPVRB1gth8oNa0emwVHL4QyDAAR+IJBPJodZlm0DBgL/&#10;Evj67uEBibd9NA+2MEUEBChaj8CJD5sgzTBPq5WVHakzOoneWAyEAAQg0IMABes9oPEIBCCQJgFz&#10;VY+c/t9P0/o0rG5MWFCwm0YgBGRlY8zasoXYt0VSrRz5fjs2XW7UKohiEFBMgC7rwzqHQoxh+Vub&#10;PaACqXldP7ZmN4IgAAEIQMA5gb9++eXU+SRMkCQB6a4e7ztBQO9mSQZfB6NZL3WA9fDQkrW/NZYI&#10;SpCA3PD5LM+yvQRNx+Q2BDztP3nbT2tjM2MgQNF6tDFgmmDKv93N1dWzaI3EMAhAAAJLEuC9bEmA&#10;PA4BCKRH4Pzyck8SvVxbF5nrG78QPSVMIsOKOQ4JNMasrbmJfVsk1cuRovU30/X1J+oVRUEIKCRw&#10;eX39Ns/zmULVolWJ0/cRuDbQd4xFXZ+t//rr7xF4ABMUEvh4c1MrVAuVIBA0gV9XV70tn4MGhfKd&#10;CST5N7vma6pzoCh8oFKok3aVpEvmq/XffnupXU/0g4BGAuZmT/n2eKdRN3RSRsDTewZvM8r8nro6&#10;DXFPvAYWIHX9fDqdvg5Ma9SFAAQg4J0Ae7zekTMhBCAQOoHNjY034zzfHUmhQui2oP8/BBp3LgMt&#10;psG/cRIw8doYszZM93gdow11kbE8AdPl5uLm5unykpAAgfQIrIzHr9Kz2r/FX7sDksjwz97ajBF0&#10;65Ruqls3Nzdb1pggCAIQgAAE3BGQa7jdCUdyygTkXWCWpP0RvMsl6bcfjKbreucoKOd///2681M8&#10;AAEIjMyNnuZmT1BAoBUBT3uxXvbXWhnMIAgIATqtxxIGZbVY7FKsHos7sQMCEHBNgH1e14SRDwEI&#10;RElgbW3ttKqqHemswcZX4B5uTEx4SpAEjhH1PRFojFdbehD3tkgGJydfLA4owgvObSisgMDq6uqJ&#10;vBueKFAlShUoqAjcrXEWNs0C9wrqayVAjkGrZ9ArUALSRbgMVHXUVk5AcsJ/KFfRvXpxvuO556Zo&#10;BtZZ7ZwhB1afb25u8n3SDhejIPAdgXwyOczk0DdYINCagKe9KW97ba0NZ2DSBChaD9r9pl6oWlnZ&#10;kffFk6ANQXkIQAACHglQsO4RNlNBAAJxETBJymI63amr6iguy7DmXwKeEiMQh0AbAt4SaMR9G3fE&#10;PKa4nc/pehOzh7HNGQG6rNtHSwGFfabeJEZewDSv68feWDJRUgQork3K3RjrgUBW1//xMA1TpElg&#10;lqbZ91gd+btf7L5m3XW/h+vF4kwOqLP/E/uHAPucELi6unpmbvR0IhyhcRPwtEflbc8tbm9hnS0C&#10;FK3bIulVjqkTkn+7m6urZ14nZjIIQAACgROgYD1wB6I+BCAwPIGiKPZHdf18eE3QoCuBB5MRnhIi&#10;XXVmfJoEvCXOiPs0A+wHq6Xrzfbl9fUBMCAAgW4E6LLejddDoymYsMfSq6S0CpVmXtkyWTIE5O9f&#10;mYyxGAoBCEAgUALndV2MZN0cqPru1U7rndA9T48zfF2HsXH8P+iTyWTfowuYCgLRELi+vt6W70ry&#10;y9F4dABDPO1Vedt7GwAhUwZIgKL1sJwm9UGmToibeMJyG9pCAAI6CJB30OEHtIAABAInMJ1OX1d1&#10;bZKXZeCmJKM+SYhkXB28od5i1VMCMHiHJGKAxN2z85ubWSLmYiYErBGQLutsZvekSXFET3BDP5Zo&#10;QdJYrjS/ubnZGho/88dHQK4R/m98VmERBIYjkOf5yXCzM3OsBH7566+9WG2zblei74rWOQ4gkEPE&#10;o1FVVSfmYPoA+JkSAkETOD8/L2S/lBs8g/aiEuU97Vl524NTghU1lBOgaF25gz6rV1aLxa6pDwpB&#10;WXSEAAQgoJEABesavYJOEIBAkAQ2p9OjcZ7vmpfUIA1ISOnG5IOnJEhCyDG1J4HGWO0p96fHiHlb&#10;JKOSM1ksjs0GQ1RGYQwEHBOQzewzuTL8yPE0UYmnECJAd1J49NVpswC9h8oQgAAEIAABCCxJYF7X&#10;j5cUkebjvEMG6feU12tyIP1VkE5DaQgMTCCfTA7lBs+tgdVg+lgIeNq78rYXF4tfsMMtAYrW3fJd&#10;Qro0mjitVlZ2pKv6yRJieBQCEIBA8gQoWE8+BAAAAQjYJLC2tnYqJyp/Ny+rNuUiyx6BxqSDp+SH&#10;PYuQFCuBxli1ZTgxb4tkjHIKs8EQo2HYBAGXBOTKcDa1WwBOufChBR59Qygw+sknFKvpC9MYNKIb&#10;dAxexAZNBOiMq8kbUekyi8qaIYzh3XII6kvNmdr6zRxE5ztkqZDh4UQJXF1dvcyzbC9R8zHbFYGv&#10;7w2u5H+R621PzrEdiI+EAHu36hxZV9Ub+be7KU2L1CmHQhCAAAQCI0DBemAOQ10IQEA/ATlRWZqX&#10;Vfl3pF/btDRsTDaw+EsrIBRb2xirtnQn5m2RjFaO2WCQjYZn0RqIYRBwQIAu6w9DTa3QwUGI+RNJ&#10;IVET61nTAH4PAQhAAAIQgEBcBK4/fdoe0zXWrlN557TL07G0VNZzHER3HEiIj5LA+c3NbJRlL6I0&#10;DqN0EPCwn+Vtb04HUbTQTuCBmCdWPTuvrl8VRfHE1AF5npnpIAABCERJgIL1KN2KURCAwNAEzMuq&#10;vLTuj+TldWhdmP8fAo0LNw+JDnwBgTYEGmO1jZA2Y4j5NpQY8/kPaHZwfX29DQwIQKA9ATa3f2aV&#10;SmFD+yhROpKCodaOMcVqNzc3W60fYCAEWhD465dfTlsMYwgEINCCQFXXJy2GMQQCnQjU8/ms0wMM&#10;7kaAd9FuvAYcHfP6Tm7PfWUOog+Il6khEByB8/PzYrJYHAenOAqHR8DDvpbZo/O2TxeeB9BYEQHi&#10;1Iszymo0ejKdTl96mY1JIAABCCRCgIL1RByNmRCAwDAEzMurbJDtDzM7s34l0Lhg85DgwBsQaEOg&#10;MVbbCGka4+n6xCY1+H1YBOS77NBsPISlNdpCYDgCn7usc3DxswNiLmQYLsIczMz7QV+os74P8hwE&#10;7iKwmWUlZCAAAQhAQC8BObD2WK92kWlG8XoQDv263otos7mc//336yDgoyQEFBEYj8emWJ3csSKf&#10;RK2Kpz1dL/t1UTsK46wQaIh34tQK5TuFyP7O6TjPdzc3Nt64mwXJEIAABNIkEFEOIU0HYjUEIKCf&#10;wOZ0eiQvszuiaalf2/g0bFyoeUpsxEcWi2wTaIxVGxMS7zYoJikjy7Lt8coKV7om6X2M7kvgyyZ3&#10;su9/FKr3jRyPz1EEtDTseV1TtLY0RQT8RKCuk/3uIBogYJNAVtf/sSkPWRD4TCDL9iAxAAEOVw4A&#10;vfuUMawB68Xilbk9t7v1PAGBdAlcXV29zPJ8li4BLB+EgKe9Li/7doMAZNKgCFC07t1ddVW9kX+7&#10;a2trp94nZ0IIQAACCRCgYD0BJ2MiBCAwPAHzMlutrOyYk5jDa5OOBo2JBE8JjXSIY2lfAo2x2lfw&#10;t88R7zYoJi1D4vTZ5eXlXtIQMB4CHQiYTW559/uzwyPBD42wu17wPvnJAIrUbft0Zlsg8iAgVw2T&#10;NyAMIGCBgHyWSgtiEAGBfwnc3NzwvT90PPAuO7QHWs0fauG6FKufra+vv25lJIMgAIHPBM7Nd2OW&#10;0eSEeBiGgKc9Ly/7d8MQZNaQCFC07s9bcnNuURRPOMToDzkzQQAC6RGgYD09n2MxBCAwEIHN1dUz&#10;cxLTnMgcSAWm/ZaAp0QG0CHQRMBLsot4b3IDv29JQLrlHMom/VbL4QyDQPIEUumyHmpBQjIBSmGP&#10;M1ePs2yL70VneBEMAQhAYCkCkzw/XUoAD0PgBwJyGPUPoCgiwDuuImfcrUpo60T5jD9XDxUFIaCI&#10;wPn5eTFZLI4VqYQqKRLwtPflZR8vRf9hczcCFK1349V9dCkH359Mp9OX3R/lCQhAAAIQ6EKAgvUu&#10;tBgLAQhAYEkC5iSmOZFZj0avlxTF4w0EHkweeEpg4CQIPETAxKiXJBfxTiDaJVDc3t4e2hWJNAjE&#10;SyD2LuuhFSDEG2n3WPa1iCc5w70bPPM+IxNGTSCr6/9EbSDGQcATgUWel56mYpp0CPCdr9XXFK9r&#10;9cxnvUJYN1ZVdbKxsfFGNUiUg4AyAuPx2BSrF8rUQp0UCXjaA/Oyn5ei/7C5GwGK1rvxajlaDi6e&#10;jvN8d5P3wZbEGAYBCEBgOQIUrC/Hj6chAAEI9CJQbGw8r+p6v9fDPNRIgKRBIyIGDEzAW4x6StQN&#10;jJPpPROQLuuzq6url56nZToIBEvAdFk3V4sHa8AdiodQcBAT7062UKzTCZeNwfO6fmxDDjIgAAEI&#10;QMAugbVHj07tSkRaygTO67oYZdl2ygyCsZ1Dm2pdpXkduTIev1ILDsUgoJCAyQ2bHLFC1VApVQKe&#10;9sK87e2l6kfsbkeAovV2nFqOqqvqjfzbXVtbI4fQkhnDIAABCCxLgIL1ZQnyPAQgAIGeBDan06Nq&#10;sdiVx8ueInjsDgKNyQJPSQucA4H7CDTGqC10xLotksi5i0CWvbi+vt4GDgQg0EzAdFmfTCZRbH5r&#10;LjBo9kTEIyhSH9q5s6EVYP64COR5fhaXRVgDgQEI1DW5tgGwxzzlL3/9tRezfVHaxjuyWrdqW1fK&#10;bbhvVldXT9QCQzEIKCNweXm5J4e4XihTC3UgIFca+9l98zMLDoVAAwFP8R69H+r6VVEUT8weTvS2&#10;YiAEIAABRQQoWFfkDFSBAATSIyAvvyfmeiFzzVB61tu3uDFJwOLNPnQkdiLQGKOdpD0wmFi3RRI5&#10;DxCQm0KOz8/PCyBBAALNBGTz+yjkLuvaCgqaiScygu6RKhw9zrKtm5ubLRXKoEQsBM5iMQQ7IDAU&#10;gWo0Is82FPxI5+VGlcAdy3uzSgdqWWdOsuy5SkAoBQGFBMzaVzqrHypUDZUg8A8BT9/53vb68CsE&#10;HiLwwF4wMdoYOqXkDZ5Mp9OXjSMZAAEIQAAC1glQsG4dKQIhAAEIdCNgrhcy1wxJ0fpJtycZ/S2B&#10;xoUXBbwEzMAEGmPUln7Eui2SyGkgkEmBXj6ZsEFBpECgJYEQu6xrKSBoiTiNYXSK1OrnmVbF0Cs8&#10;Aos8L8PTGo0hoIuAvMPwOdLlkhi04bs+Bi/yLq3SiwOvO1/LAfMzlWBQCgIKCdzO58eiVqFQNVSC&#10;wPcEPOyTedvzw7cQ6EmAGL0bnGkkaRpKbm5svOmJlscgAAEIQGBJAhSsLwmQxyEAAQjYIGCuGSqm&#10;010pXD+yIS81GY0LLg+JidSYY283Ao0x2k3c/aOJdVskkdOSQJ5lexc3N09bDmcYBJImEFKX9YEL&#10;BpKOk3uN99QhCvj9CNB1tR83nrqbwNqjR6ewgQAEliMgG9D/XU4CT0PgfwSuP33aNjeqwCQyAhSv&#10;q3PoAOvQ8vbTp1fqQKAQBJQSuL6+PpAGJttK1UMtCPxMwMN+mbe9P/wLgfsINMQ5Mfo9OKnFeWMa&#10;SZqGkgQVBCAAAQgMR4CC9eHYMzMEIACBnwgURbFf1fU+aNoTaFxoeUhItNeWkSkSaIxRW1CIdVsk&#10;kdORQL5YHJjrYDs+xnAIJElAuqyrfs8boEAgyThobTRFNK1RKRg4U6ADKkAAAhCAwBcCeZ6fAQMC&#10;tgjU8znf87ZgapXD4VBVnvG1LpXDTX+aRkKqjEcZCCglcHl5uSeqPTN7Hd72O5SyQK3ACHjYN+Mz&#10;EVhMxKguRevtvFrXr6QW5wnvf+1wMQoCEICASwIUrLuki2wIQAACPQhsTqdH1Wj0RB4lWdrArzEJ&#10;4CER0cPFPJIQgcYYtcGCTTUbFJGxHIHiy3Wwy0nhaQgkQEC6rJ9UVXWizVRfBQHa7FarD9/tal1z&#10;n2Km6yqHt4Jzm2qF5SC7uu8K1cBQDgI/EzgDCgRsEZDv+ce2ZCFHOQEOjKpykMt1ar1YnK3/9ttL&#10;VQajDASUEjBrXTkMePitel72PZTyQK0ACXjYK+YzEWBcxKYyResPebQ0tTfT6ZR3v9jiHnsgAIFg&#10;CVCwHqzrUBwCEIiZwObGxptxnu+O6poNtr6O9pCA6Ksaz6VBwEuCijhPI5gCsNJcB3sp18IGoCoq&#10;QmBwAivjsZorx10WAAwOOjQFKI4JzWN36TuLwQhsgAAEIBAJAfJpkThShRlZtqdCD5TwS4BDpH55&#10;PzCbi3Wr3H6mZl2uBjSKQOAeAvP5/Fh+Vfz4ay/7H3gFArYIeNhL4zNhy1nI6U2AovWf0MmNOqem&#10;5sbU3vTmyoMQgAAEIGCdAAXr1pEiEAIQgIAdAmtra6fSgXPHvEjbkRiXlAcX/h4SD3HRxBrbBLwk&#10;pohz225D3pIEJO6fnd/czJYUw+MQiJ6Ahi7rLjb8o3ecCwMpUndBdTCZ87qm++pg9OObuB6NzuKz&#10;Cosg4I+AvG/xGfKHO+qZpKssa9yoPdzCON7ZW0DyM8TWOtbceibfE0d+tGYWCIRN4FoalJhGJfdZ&#10;YfZBvOyFhI0R7bUQ8LCnxudBi7MT1oOi9X+dX1fVG/m3a2puEo4ITIcABCCgkgAF6yrdglIQgAAE&#10;/iGwublZFtPpjrxMk0D9JihY8PMJ0UzAS3x6SKxpZoxueglMFovj8/PzQq+GaAYBHQSG6rJua4Nf&#10;B8WAtaBbY8DOe1D1WayGYZd/Anld/5//WZkRAnEQWHBbYRyOVGKFNBL5Q4kqqKGBAO/xGrwwWnZd&#10;O9R6XAU8lIBABwKXl5d7MvxZm0e87Im0UYQxEGgi4GFvjc9DkxP4vXMCFK2PpBHE66IonphaG+e8&#10;mQACEIAABDoToGC9MzIegAAEIOCfgLxQ74/qmmsqBX3jQt9DssF/BDBjKAQa49OGIcS4DYrIcEeg&#10;yCeTQ3fikQyBOAiYLuuSNH3jy5plN/R96Rn9PBS4RO3icZZtSRfWraiNxDhvBKrRqPQ2GRNBIDIC&#10;si4/i8wkzBmWwGzY6ZldJQG6rqtwS5917pfu6icqDEAJCCgmIJ3Vt/M875Tj9bI3opgZqgVEwMMe&#10;G5+HgOIhVlU9xLlSdGVV1/vFxsZzpfqhFgQgAAEICAEK1gkDCEAAAoEQmE6nL80LtqhbBqKydTUb&#10;F/jpLr6ss0ZgdwKN8dld5M9PEOM2KCLDMYE8y/aurq6eOZ4G8RAInsAky5wnTfts4AcPVpsBFLNo&#10;84hrfWauJ0B+GgQmeX6ahqVYCQH7BORQ4Jl9qUhMkcDng2hZtp2i7djcgQCHUjvAcjO0y7pXuqub&#10;/RV+IACBBwiY2zPlhhFTrF50BWX2SLzsk3RVjPEQ+JGAh702PguE3eAEHojzKONTblsb5/nu5nR6&#10;NDh7FIAABCAAgQcJULBOgEAAAhAIiIB5wTYv2qJyGZDaVlRtXDh5SC5YMQQhURJojE8bVhPjNigi&#10;wzGBr5sSWZYdmE48jqdDPASCJiBd1s/qxcJJ8rTLhn3QEDUrT+GKZu84021e14+dCUcwBCAAAQi0&#10;IpDX9f+1GsggCDQTmDUPYQQEvhDgoOrgodC0Djbrb7MOH1xRFICAcgKTyeRAcrtL5XW97Jco54h6&#10;ARDwsOfGZyGAOEhYxZjiUw5anchNOjtra2unCbsU0yEAAQgEQ4CC9WBchaIQgAAE/iFgXrSrxeJ3&#10;efFO5oW7ccHkIalA/EHgPgKN8WkDHTFugyIyHBP48bNgOvGYjjyOp0U8BIImIJuAr2wa0LRBb3Mu&#10;ZN1BgCIVwmI0mgEBAjYISDHViQ05yIBAigTyPD9L0W5stk+Ag2j2mSYjkcOrg7r6nnVxOZ/Pnd9y&#10;NqjhTA4BCwTkdpGnUqz+1IIoOq3bgIgM9wQ87L152UN0T4oZQiXQEOMxxKfcsva6mE53Nzc3y1Dd&#10;hN4QgAAEUiNAwXpqHsdeCEAgCgLmhbuuql35dxSFQQ8Y0bhQ8pBMiJ0x9vUn0Bif/UX/70li3AZF&#10;ZDgmcNdnwXTiWVlZeeF4asRDIGgCtrqsU6g+cBhQkDKwA/RMP86yLdng39KjEZpAAAIQSJLAWZJW&#10;Y7R1AuPRaM+6UASmRYB1wqD+/nadLE0V/qSIaVB3MHkABMxtmYvF4sCmql9v47QpE1kQsE7Awx4c&#10;nwXrXkNgFwLxFq2XVV3vFxsbHErsEg+MhQAEIKCAAAXrCpyAChCAAAT6EDAJ1qIo9s2p0T7PR/GM&#10;hyRCFJwwwgkBitWdYEVoYARaJFqfXV5e7gVmFupCwCuBL13Wy76TsqjvS87CcxSgWIAYpYhZlFZh&#10;lHcCi7o+8z4pE0IgAgJ//fLLaQRmYMLABK4/fdoeZVkxsBpMHwsBbmIa1JP1YnE2//vv14MqweQQ&#10;UE7A3JJpbssUNZ1893nZS1HOGPWUE/C038xnQXkcxKxebEXrkjMb5/nu5nR6FLPbsA0CEIBArATY&#10;247Vs9gFAQgkQ8CcGjWnR2M0+MGFu6fkQYxcsWl5Al6SSsT48o5CglMCbT8HeZ4f0m3WqSsQHjiB&#10;z13WpdtbVzPoqt6VmKXxFJtYAhmvmHldP47XOizzSUDetc58zsdcEIiFwGaWlbHYgh3DEajn89lw&#10;szNz1AQ49OrdveaQON3VvWNnwsAIyOfkwNyW6VLttrlklzogGwIPEvC0J8dngTgcjEAkReuyl3JS&#10;VdXO2tra6WAsmRgCEIAABJYiQMH6Uvh4GAIQgIAOAub0qJwi3RFtSh0aLa8FC/blGSLBDQEvsekp&#10;MeaGEFJTINDxc1Dc3t6aDj38QAAC9xD40u2t1XscheoDhRGFJQOBD3LaWZBao7Q6AvL3vtX3gjrF&#10;lSn09Uag2P+rDPtw6tT16XCTM3NMBKRo74+Y7MEWhQRYX/hyyqkcEj/yNRnzQCBEAtJo5Kl87z31&#10;oXuL2zp9qMEcELifgKfv5477K3gMAvYIBL7/XI9Gr4vpdJfDiPZCAkkQgAAEhiBAwfoQ1JkTAhCA&#10;gAMC5hRptbKyI6dKTx2I9yqycaEe+GLKK0wms0qgMTZtzEZ826CIDEcE+m4qSJf12dXV1UtHaiEW&#10;AsETMAnWpi7rFKoP4Ga6qQ8APfwpx1m2xc0i4ftRgwXyvfBfDXr40sFVQbkv/YeexxU/L2tgi/Aq&#10;DnpYpJm2qDzLZmkTwHpvBFhzOEUtRbjPnU6AcAgETuD6+np7sVgc+DYjtHdM33yYTwEBD/t0fA4U&#10;+DlVFR6Ib8VxWVZ1vV9sbPBul2rcYjcEIBAVAQrWo3InxkAAAqkT2FxdPauralf+vQmVReNCyEOS&#10;IFR26O2WQGNs2pie+LZBERmOCCz7GZBNwhdmE8SReoiFQPAE7uuyTqH6AK711E1pAMuY0h+Bmb+p&#10;mAkCOggsWzCtwwq0uIvAMr71TVTem059z8l88RG4/PBhLz6rsCgIAqxDrLqpqqoT6a5+YlUowiAQ&#10;EYHz8/NCDsmaWzGLIcxaNtc8hM7MmRgBD/t1fA4SiylN5oZUtF7XZ+M8392cTo80IUQXCEAAAhDo&#10;T4CC9f7seBICEICASgKmQ2dRFE+kaD24l/bGhbmH5IBKp6LU4AQaY9OGhsS3DYrIcETA1mdANkGO&#10;zWaIIzURC4GgCfzYZZ1C9QHcSYHIANDjnHJe14/jtAyrfBKQG2pOfM7341xdi5SH1JW59RLoGkfL&#10;rjtkvXGhlwaahUJgkmV8j4firFj1ZF1iy7N04LRFEjlREphMJofSYGR7SOOWffcbUnfmToSAh307&#10;PgeJxFJgZmqJS1njn8ghxJ21tbXTwBCiLgQgAAEIPECAgnXCAwIQgECkBKRofd9cjRSKeY0LHw9J&#10;gVBYoadfAo2xaUMd4tsGRWQ4ImDzMyCbIFtmM8SRqoiFQPAE1n/77WW9WJyxUPfsSgpCPANPYrpZ&#10;ElZiZHAEuhQPB2ccCkdDoG2c3mXwgg7r0cTBwIbwPT6wA5j+C4Gv6xTyhp1DYrFYHFHY1BkbDyRE&#10;4Orq6pnkafc0mPz13U+DLugAgTsJePgetrkHgxch0JpAQ2wPHZf1aPS6mE53TaOf1jYxEAIQgAAE&#10;giDAPngQbkJJCEAAAv0ImKuRqsViV54O+0XeQzKgH2Geip2Al8U48R17GAVrn6vNArMZcnNz8zRY&#10;MCgOAccE5FDHK8dTIN4QoPiDOHBIYCwHtOS7bsvhFIhOg8BZWzOXKfBtOwfjIKCNwF1xv5LnYee/&#10;tEFOUJ/P398Dd5tNEDsmtyHAIds2lL6OKVlXd8HF2NQIXF9fb0t+9kCb3V72YrQZjT7hEPCwj8dn&#10;IJxwiEpTnUXrpWnKWGxscFtOVMGGMRCAAAT+R4CCdaIBAhCAQOQE5NTpyTjPd+XKpFOtpj64CPeQ&#10;BNDKBb2GJeAlOUR8D+tkZr+XgOv4l05XBxTyEYAQuJvA6urqkXxGzuDjiACFHo7AIvYOAjOoQGAZ&#10;AvJ98Pm7oE0x+jLz8CwEYiIgn5uTmOzBlkEI8P09CHYmbU2A9UwjKtkH+fPre1TjYAZAIDEC5+fn&#10;hXxGjke5zhIR1znpxNyNubYJeNjP4zNg22nIa0VAU9F6XZ+ZuhbTlLGV7gyCAAQgAIEgCehcjQSJ&#10;EqUhAAEI6CVgrr+sq8oUrZ9o05LFtzaPoI8h4CUuPSS38CYE+hDwEv+jUTGfz4/76MczEEiBAN3g&#10;HHiZwg4HUBH5EIF5XT+GEASWJlDX5dIyEAABCEAAAq0J8P3dGhUDhybA+uY+D5R///3366Hdw/wQ&#10;0Epg8ujRYTYeb33WT3HRuqf8tFY3oZdmAh729Yh/zQEQsW4eYruJnqljqapqx9S1NI3l9xCAAAQg&#10;EDYBCtbD9h/aQwACEGhNQDqtl8V0uiuF60etH3I8sHHRrWBx5BgB4hUSaIzLZXVmQ2lZgjzvkIDz&#10;+P9Gd7l6dluuoFV3/axDvIiGQGsCpsu6DCYx25rYAwP53rVBERn9CMz6PcZTEPiOAN8FBAQEWhLQ&#10;2KShpeoMU0RgPBrtKVIHVSDQTODreoc8+mdWkmt6bvZBmsExAgLpEbi6unomud/vv+dM0briwvX0&#10;vITFQRDw8J3rc58mCOYo6YfAA7HtOiZN/YqpY+E9zo+rmQUCEIDA0AQoWB/aA8wPAQhAwDOBoij2&#10;R3X93PO0P03XuLDxsOAfmgHz6yPQGJfLqkxcL0uQ5x0RMLHvPP7v1v3Zzc3NzJFZiIVA0ATMRnvQ&#10;BgypPEUbQ9Jn7i8Exlm2Jd9xWwCBAAQgAAEIQCAMAtefPm1LtWsRhrZoCYE7CCR+WHexWJx9OfxN&#10;eEAAAj8QkKYh29JZ/f7GIRStEzMQ6EbAw17fQPs13TgwOj4CAxStV3W9/7l+hR8IQAACEEiGAAXr&#10;ybgaQyEAAQj8j8B0On1djUZP5H8ph+DSuMj2sNAfwm7m1E2gMS6XVZ+4XpYgzzsi4Dz2G/SWDcXj&#10;8/PzwpF5iIVAsARko91cgXkSrAFDKJ54gcYQyJmzkcCscQQDIPAAAekY/R8AQQAC7QjweWnHiVH3&#10;E6jnc763CZA4CCS6LppMJhQ6xRHBWGGZgMm7ynvScaNYitYbETEAAt8R8LDnN/TeDR6HwI8ELMdk&#10;Oc7znc3p9AjSEIAABCCQFgEK1tPyN9ZCAAIQ+JfA5sbGG1kE7Eq39TNVWDws8FXZizIqCFheYP9s&#10;E3Gtws8ocUdo6oBSyKbioQ5V0AICugiMx+NXujRSqk2iBRlKvYFa3xCY1/VjgEAAAhCAAAQgEAYB&#10;ueHojzA0RUsItCSQ0DrJHPY2h75bkmEYBJIiMHn06FC6q2+1MtoUrSssXB/wdtBW2BiUMAEPe3/O&#10;9y8Tdh+m30OgIa5txKQcpDqtFovf19bWTvEDBCAAAQikR4CC9fR8jsUQgAAE/iVgFgGSzN0xiwJf&#10;WB5cxHhY2Puyk3nCIWBjYf2gtcR1OMGQkKbakvxSGLB3dXX1LCEXYCoEWhGgy3oDpoQKMFoFDIM0&#10;EphpVAqdwiGQ5/lZONqiKQSGJSCfl5NhNWD20AnkWcb3duhORP+7CSSwbuKwN8EPgbsJmHyr5IH3&#10;OvNRWLRubHC+l9MZFA9AwASm+8h0PwOehMAPBBwWrddVdVRMpzubm5sl3CEAAQhAIE0CFKyn6Xes&#10;hgAEIPAvAbMYkIXBrlkcuMZCsbprwsjvSsB5ksdDoqqrzYyHgPO474lYOv0cXF9fb/d8nMcgEC0B&#10;Nt7vcG0CBRfRBnRiho2zbOvm5mYrMbMx1y6BM7vikAYBCEAAAncRuPzwYQ8yEIiewNd1VGT5ysVi&#10;cUR39eijFwN7EJC16MzkW3s8+s8jFK33RseDCRLw8N2qdV8nQW+nY7KDovWqrveLothPByKWQgAC&#10;EIDAXQQoWCcuIAABCEBgZIrWPy8O6vqVKxwspF2RRW5fAs5j0kOCqq/tPJcuAedx3xftlw2QOs8P&#10;z8/Pi75ieA4CMRIwG+9mAz5G2zrbRKF6Z2Q8oILATIUWKBEkAekYXQapOEpDYAACFCsOAD2iKSdZ&#10;9jgiczAFAs0EIlpbTSYTZ3sazSAZAQGdBEx+dVHXx0trZ3K2CgvX1ea4lwaOgKAJeNgTJPaDjpAw&#10;lbcX1+U4z3c2p1P2OcKMBLSGAAQgYJUABetWcSIMAhCAQNgEptPpS3OyVawobVrSuIC2t9ixqTay&#10;IibQGJPL2k5ML0uQ5x0QcB73fXT+YdNDdNxeefToRR9RPAOBmAkkvwEfUTFFzHGKbXcTmNc1BXAE&#10;R28Cjx49Ou39MA9CICECdV1bzWMlhA5T/0dgBgwIJEkg8LWW/P1/JQeWzpL0HUZD4AEC45UVU6xe&#10;WIOktGhdZb7bGnQEBUnAw94gcR9kZISt9ANx3SYe5X3ttFosfl9bWyPHFXYkoD0EIAABawQoWLeG&#10;EkEQgAAE4iBgTrbKCdddsaa0YVHjQsXD4t2GHciIh0BjTC5rKjG9LEGed0DAedz30fn+jY5nl5eX&#10;e31E8gwEYiVgNuCT67Ie6XX1scYodj1IYAYfCEAAAhBwTuDU+QxMEC2Bm5ubrVGWbUdrIIZBoA2B&#10;MAvXy7///vt1G/MYA4GUCFx9+PBSbmqyvw5VWLRu/Koy751SwGHrzwQ87BES9wSeJgIPxWNdVUfF&#10;dLqzublZatIZXSAAAQhAYFgCFKwPy5/ZIQABCKgkYE64mpOu5sTrMgo2Lpg9LNqX0Z9n4yPQGJPL&#10;mkxML0uQ5y0TMDHvPO776NywwZFPJoefiwb4gQAE/iWQTJf1MAsliFQI3EtgnGVbfKcRIMsQkHX5&#10;yTLP8ywEEiFQJmInZrohMHMjFqkQCJBAQOsxOdT9iuKnAGMMlZ0SkLXnLMsyd7dX/nBbplNjOghX&#10;mf/uoD9DIyTgYa+QuI8wbjSb1BDTd8VjVdf7RVHsazYL3SAAAQhAYBgCFKwPw51ZIQABCKgnYJK9&#10;cup1V/69caKsh8W6E70RGiwB58kbYjrY2IhVcecx3wdc+02N4naxOOwzBc9AIFYC0XdZD6gwItYY&#10;wy6nBGZOpSMcAhCAQOIE5GDHfxNHgPlLEJjX9eMlHudRCMRJQPn6TIrVz9bX11/HCR+rINCPwPn5&#10;ebGo6+N+T3d8SmG3dZW58I5YGR4ZAQ97hsR9ZDGj3Zz2RevlOM93NqfTI+0moR8EIAABCAxDgIL1&#10;YbgzKwQgAIEgCJiidTn5+qQejTonfx9cJHtYpAcBGCW9EXCetCGmvfmSidoRcB7z7dT4flTHjQxz&#10;da25wrbPVDwDgVgJzOfz52JbGZV9ygshomKNMYMRoBBuMPSxTHwWiyHYAQGHBOJ6P3IICtE/ExiP&#10;RntwgQAE7iGgdL0mB5XM2pgfCEDgGwLjlRVTrF54g9Ix1+tDL7W3jfownjl0EvCwd6hyL0inN9DK&#10;BoGmmK7r02qx+H1tbe3UxnTIgAAEIACBOAlQsB6nX7EKAhCAgFUCxcbGc3NtU1uhLI7bkmKcDwLO&#10;47Fpce7DSOaAwDcEnMd8H9o9NzDMFbbX19fbfabkGQjESODzDTh1/WcUtiktfIiCLUZoJDDTqBQ6&#10;hUFA/u7/XxiaoiUEhiMgh11Ph5udmUMmcP3p0/Yoy4qQbUB3CHghoGj9VlXVycbGxhsvdjMJBAIh&#10;YJp+mOYf3tXtmfN1rafK/Lhro5GvlwB7iHp9g2b9CNwT0/KOdjSdTnfMHkY/wTwFAQhAAAKpEKBg&#10;PRVPYycEIACBJQmYa5vM9U0i5sFFRmMiiIX5kp7g8S4EGuOxi7C7xhLPyxLkeYsE1HaQWXLjQoq0&#10;js2VthZRIQoCQRP4+++/Xze9j6k2UFGhg2pOKBcVgXGWbd3c3GxFZRTG+CTw4BrcpyLMBQGtBKRA&#10;i8+JVuco16uez2fKVUQ9COgioGA9Nx6PX+mCgjYQGJaArDVnpunHYFqY3O+S+V8XujvfG3KhNDLj&#10;JeB4L5F4jzd01Fr2Q0zLPt5+URStmx+qtQvFIAABCEDACwEK1r1gZhIIQAACcRAw1zdVKys7sug4&#10;vcuixgWx4wV5HJSxwhaBxnhcdiLieVmCPG+RgPN476Orpc2KbDzemjx6dNhHBZ6BQIwEgu2yrqCw&#10;IcZ4wKagCMyC0hZl1RCgc7QaV6CIYgKPHj26M0+lWGVUU0JACvz+UKIKakAgLALDre/erK6unoQF&#10;C20h4I6AORi9kGYf7mboIJmi9Q6wGJokAcd7iir3iJJ0dHJGl5K32pHO6kfJWY7BEIAABCDQmwAF&#10;673R8SAEIACBNAlsrq6e1VW1K0Xr3RLDjhfiaXoDq+8j4DwxQzwTfIoIOI/3PrZa3qAQG/dkA+Zp&#10;H1V4BgIxEgiqy/pwhQwxuh6bAiYwr+vHAauP6hCAAATUEpD81Jla5VBMPYE8y2bqlURBCGgm4Hm9&#10;J4dMnmvGgW4Q8E1A1pmmWL3wPe+981nOCduwS2Xu3IZhyAiTgOO9ReI9zLAIVet6NDpdLBa/m4aH&#10;odqA3hCAAAQgMAwBCtaH4c6sEIAABIImYDp7FtPprhSuH3015MFFsOMFeNAwUd46AecJGeLZus8Q&#10;2J+A83jvo5qjjQnpFnRgugb1UYlnIBAbAfMupn6j3nPhQmw+xp4oCcyitAqjnBOgi6hzxEwQPoGz&#10;8E3AgiEIXH74sDfEvMwJgSgJ+Fn/vZb3Iv7mRxlAGNWHwPXHjweSG97u86zTZyzdumlTR5NDV5lH&#10;t2kkssIh4HiPkVgPJxRC1rQajY6mGxs7Zp8iZDvQHQIQgAAEhiFAwfow3JkVAhCAQBQEiqLYr+p6&#10;n2L1KNwZhRHOEzGOE0lROAEjvBFwHu9dLXG/GVF86RrUVTPGQyBKArJRfyQdTM7UGeenUEGd2SgE&#10;gSYC4yzb4uBVEyV+DwEIQKAXAX3vQ73M4CHfBCZZxu0nvqEzX/wE3K0Hy0+fPr2KHyAWQqAdgcvL&#10;yz0Z+azd6IFGOWpqsow16vLpyxjDs2ETcLzXSKyHHR7atZeGhvvF+vq+dj3RDwIQgAAE9BKgYF2v&#10;b9AMAhCAQBAENqdTUyy1K8qWQSiMktEScJ6AcZxAitYxGGadgMqOMJ42IEzXINM9yDpUBEIgUAKT&#10;yUTPhr27woRAvYPaELiTwAwuEOhDoK7rsz7P8QwEUiAgn4//S8FObHRCgO9lJ1gRCgEhYHl9KH/r&#10;/6SDJ5EFgX8ImIPQ+WRyGAQPTznjLiyc7yN1UYaxaRNwvOdIrKcdXo6sLxfz+e5UakMcyUcsBCAA&#10;AQgkQoCC9UQcjZkQgAAEXBKQZPFJnue7kjg+/W4ex4ttlzYhOywCzhMvxHJYARGxts5jvQ87/xsP&#10;z2RjZtZHVZ6BQGwEVHRZt1yIEJuPsAcC3xKQm0Lo5EpI9CVw1vdBnoNA7AQkH8XnI3YnO7Dv860n&#10;WbbtQDQiIQCBbwlYWC+am8V+++23l4CFAAT+IfDlBsoiGB7+c8eNaFTm2Bu1ZkCUBBzvPRLrUUbN&#10;IEaZGpCVyWTH1IQMogCTQgACEIBAVAQoWI/KnRgDAQhAYDgCa2trp1VV/a9o3fEiezhLmVkbAecJ&#10;F2JZm8uT1cd5rPchO9CGw6Kuj8/Pz8PZmOnDlmcg0JLAYF3WLRQetDSRYRCIicAsJmOwxSuB0uts&#10;TAaBsAichaUu2iohwHeyEkegRiIEllg/DrbmTcQ1mBkWAXPzpLmBMiytRVuTQx4oj3wfK5W59uAc&#10;i8JWCDjegyTWrXgpaSHVaHRULRa70jyHtXfSkYDxEIAABOwRoGDdHkskQQACEEiegLmWU66B2qmy&#10;7Ch5GADwQsB5osVxosgLJCaJgoDzWO9KafhNhmK8snLcVW3GQyBGAqbLuhwaPPFm2xKFBt50ZCII&#10;KCUwzrKtzx1d+YFARwLSyeq/HR9hOARSInCWkrHYaocAt57Y4YgUCHQm0HE9ada6Zs3beR4egECE&#10;BC4vL/fErGdBm6awaF1d3j1oB6N8bwKO9yKJ896eSf7BejR6Xqyv75sakORhAAACEIAABKwRoGDd&#10;GkoEQQACEIDAVwJm4WIWMBCBgEsCzhMsjhNELtkgOy4CzmO9Ky4lGwt5ns+urq7C3qTpyp7xELiH&#10;wHg8fuUcTsfCAuf6MAEEwiUwC1d1NIcABCCgjwBd3vT5JASNxqPRXgh6oiMEoiXQcn3pZa0bLWQM&#10;i4mAOficTyaHUdikJLf8LUt1+fcoHI0RnQk43pMkzjt7JPUHysV8vjtdX3+dOgjshwAEIAAB+wQo&#10;WLfPFIkQgAAEICAEPi9g6vqJ/J8lQCBgm4DzxIrjxJBtHsiLk4CJc+ex3hWdsg2FbDw+uL6+3u5q&#10;BuMhEBsBKdQ6cdZlvWUhQWxMsQcCrgjQ0dUV2ejlnkZvIQZCoAcBuX3grMdjPJI4gU+fPm1nWVZ8&#10;XXOrXHsn7iPMT4jAA+vNL93VTxKigakQuJPA+fl5IetIc9NkEQ0iZTlmw1VdHj4aZ2NIJwKO9yaJ&#10;807eSHawrLNPVyaTHemqzntYslGA4RCAAATcEqBg3S1fpEMAAhBImsDGxsabPMt2BUKZNAiMt0rA&#10;eULFcULIKgyERUvAeZz3IadwI8GYUef5odm46WMSz0AgJgLWO89RqB5TeGCLLgIzXeqgTQgE5GYZ&#10;1tQhOAodhyBwNsSkzBk2gfl8vneXBRSwh+1XtA+cwB3rT1nj7gduFepDwAqByWRyIN9R21aEaRJi&#10;cs3K8s0qc/KafIYufgg43qMkzv24MdRZqtHoqFosdrnJLFQPojcEIACBMAhQsB6Gn9ASAhCAQLAE&#10;1tbWTuXKqN/NadxgjUBxNQScJ1IcJ4LUgEQR1QScx3lX6xVuHnxrgtmwMRs3Xc1iPARiI2CtyzqF&#10;6rGFBvYoIzDOsi1znbsytVBHP4Ez/SqiIQQGIUCuaRDsYU8q3dUft7Hg2wL2NuMZAwEIWCDwZT26&#10;WCyOKJSywBMRwROQteNTuWHyafCGPGQARetRuxfjehJwvFepbg+qJyYes0ugHo2eF+vr+9JZvbQr&#10;GWkQgAAEIACB7wlQsE5EQAACEICAcwJmYWNO45pTuc4nY4JoCZBAida1GPYNAXVxrmzD4L5gMRs3&#10;l5eXewQTBCAwet6bAYXqvdHxIAS6EPjyXT/r8gxjIUDBFjEAgbsJSHOEC9hAoAsBiZlCCtY7fw/T&#10;fb0LZcZCYEkCdV3O19b6r22XnJ7HIaCFwPX19fairtNo0qEsB/31e19LLKBHogQoWk/U8YOYXUrz&#10;wd3p+vrrQWZnUghAAAIQSI4ABevJuRyDIQABCAxDwBStm1O5cjr31TAaMGvIBLwU8TpO/oTMH939&#10;EPAS511MUbZR0KR6Ppkc0rG2iRK/j53A55ttpBNdZzv5DuyMjAcg0IXAjx1apViuVWfXLnMwNn4C&#10;Ejdl/FZiIQQ6Ezjt/AQPJE3g48ePMxsAKGC3QREZELibgLzz/LmZZbz3ECBJEzg/Py/qPD8UCEUy&#10;IBTmotXl65MJBgz9l4DjnC0xTqzJe9fpymSyI3UcJ9CAAAQgAAEI+CJAwbov0swDAQhAAAKfCcjp&#10;3Jd1Ve3L/0nSmZjQQ8Bx0kePoWiikYDKji0KNwha+K64XSzMRg4/EEiawGQyaX84kK7qSccKxrsj&#10;0KKIbeZudiRHTOA0YtswDQK9COR5Tm6pF7l0H5Lu6k4Ojf14OC1dwlgOgeUISDfps79//fX1clJ4&#10;GgLhE5DczoF8t2yHb0lHC0xOWllemoLejj5kuH0CjvcviXH7LgtFYjUaHVWLxS63+oXiMfSEAAQg&#10;EA8BCtbj8SWWQAACEAiGwHQ6PcqzbFcULoNRGkUHI+A8WeI42TMYOCYOgoDz+O5KQeGmQBcTpGBl&#10;dvXhw8suzzAWArERMAnmxi7rFKrH5nbsUUCgS6GaFMttcSuIAqehAgQgEDyBX3755TR4IzDAN4E9&#10;1xN2eSdwrQvyIRAagUmWvaK7emheQ1/bBGSt+DQbj5/alhuUPIrWg3IXynog4HgfU90+lQekqU9R&#10;j0bPi/X1femsXqbOAvshAAEIQMA/AQrW/TNnRghAAAIQEAJra2ufr5gyV00BBAL3EXCeJHGc5MGz&#10;EHiIgPP47opf2UZAV/W/jpciwBeysTPr+zzPQSAGAvd2WadQPQb3YoMSAi26qDdpyndVEyF+/yMB&#10;1s7EBAR+ICDv/iVQINCWgDksZg6NtR1vY5yF9wUbaiADAmEQkH0COYB9FIayaAkBNwSur6+35aaB&#10;AzfSA5OqLFetLpcfmDtR1wIBx/uZxLgFH4UholzM57vT9fXXYaiLlhCAAAQgECMBCtZj9Co2QQAC&#10;EAiEgOkAaq6aqqrqTSAqo6ZHAs6TI46TOx5RMVWABJzHd1cmyjYAuqr/4/j5fH54fn5eLCuH5yEQ&#10;KoEv13j+L+lMoXqorkRvZQRsdkyVg7uPlZmHOsoJSMxcKFcR9SDglQANELzijmWy2dCG2HyXGNoW&#10;5oeAbQJyoOS5bZnIg0BIBEwus87zQ9GZnOZXxynLWavL6YcU4Ohqh4DjfU1i3I6btEoxa2jTTFC6&#10;qp9o1RG9IAABCEAgDQIUrKfhZ6yEAAQgoJaAuWqqmE6fjOr6tVolUcw7AedJEcdJHe/AmDAoAs7j&#10;uysNZYn/rurfNV6uzd2aPHpkNnj4gUCyBD59+vRKjC9HfOclGwMYboeAw8KymR0NkZIKgTzPz1Kx&#10;FTsh0JJA2XIcwyDwmYAUaPyhCYXDdwxNZqILBFoRqOr6RA5en7QazCAIREpAbss7kO+G7UjN62+W&#10;stz11+/v/gbxJASWJOA416tu/2pJXDz+D4FqNDoyTQS/NLoBCwQgAAEIQGBQAnlZlsfnchXioFow&#10;OQQgAAEIJE9gY2PjeV1V+8mDAMDIeTLEcTIHF0LgIQLO47srfmUJ/67qN7Dekyvfn9qUiSwIhETA&#10;HAqUopw/Q9IZXSGghYCPAjLpILkl31Pk47Q4PQw9zsJQEy0h4IeAvOf8x89MzBIRgZlWW75991CX&#10;N9AKDb3iIjAe0109Lo9iTUcCV1dXz6QBB3nM+7iZHLayPDbf1x2DnOF2CTje5yS+7bpraGn1aPS8&#10;WF/fN/sFQ+vC/BCAAAQgAAFDIM/yfC+/vX13cXHxDCQQgAAEIACBIQlMp9OjPMt2RAcWTEM6YsC5&#10;nSdBHCdxBkTH1MoJqOu8ojDJ78KFi7o+uL6+3nYhG5kQCIHA37/++lpaSfJeFYKz0HFQAgMWic0G&#10;NZzJgyIgHdb5ex6Ux1AWAhDQREBuH9qWw2KFJp0e0sXH4blQWKBn/AQkd3O09ujRafyWYiEE7iZg&#10;cpdSrH4AnxYEKFpvAYkhyRBgvzMZVy9haLmYz3en6+uvl5DBoxCAAAQgAAHrBOQ46uefQq4JPygv&#10;Lt6dn5/PrM+CQAhAAAIQgEBLAmtra6dStL4rnbJOWz7CsEgIUKweiSMx4ycCzmO7K3Nlif2u6ncc&#10;X9R5ftjxGYZDIBoCm1lGl/VovIkhtgloKASTNc9j23YhL14Cjyjkite5WNaLgBziOOn1IA8lSWA+&#10;n++FariGd5ZQ2aF3AATkgPUky14FoCkqQsAJAanLKGRdeOxEeKxCleW21eX+Y/U7dnknQGx7R251&#10;QlNnYeotpKs662arZBEGAQhAAAI2CHwtWP8sSzpMbOfj8duyLA/NAsnGBMiAAAQgAAEIdCVgitar&#10;xcIUrbOI6gov0PHOEx90Ggg0MsJX23lsd0WkLKHfVf0+48UH29cfP9KlqA88nomCgOmyLh3rzqIw&#10;BiMgsCQBhQVfsyVN4nEIQAACEIAABFoQkL2vKA6JKXyXaUGfIRC4n4Dk//9cXV1lvUqQJEtg8ujR&#10;oXRX30oWQF/DleW41e0B9OXKc+ERcLz3SWyHFxJG46qq3pg6C1NvEaYFaA0BCEAAArETyC4uL+t7&#10;jCyrun6+OZ0exQ4B+yAAAQhAQC+B8urqUE5XPdWrIZotS8B5wsNxwmZZ+3k+XgLOY7srOmWJ/K7q&#10;Lzt+LN0kZBP0ZFk5PA+BEAnc3Nw8lYU/tw2E6Dx0XpqAuu/jny36nSKdpd2cjICPHz++Mw1HkjEY&#10;QyHwAAH52xnAn3hcqIGAFMQWf/3117kGXVzpcN8mn6v5kAsBKwSku/qn1dXfzc1gVuQhBAKBEbi6&#10;unomxeo02VjWb1W1rARrz/N9bA0lgroSqN1Gn1vpXY1l/EMExFevpuvrL6EEAQhAAAIQ0Ezguw7r&#10;PyhayBUhh+XFxdvr6+ttzUagGwQgAAEIxEugWF/fr6tqP14L07bM+e4yxeppB9iA1juP7a62JV6s&#10;bnBJh+ljbpHqGjiMj4WAFHQd0WU9Fm9iRxsCgXUfnbWxiTEQ+EKghAQEIAABCHQjIId9ov+uDezd&#10;p5sDGR0tATmE95xi9Wjdi2ENBEztBcXqlsJEUd5b3Z6AJcSICYCA471QYjuAGBiNylFdP6FYPQhf&#10;oSQEIACBpAmc39xsPVSw/hmOJAxmi6p6d3Fx8ZICj6TjBeMhAAEIDEZgKrd9LObzXVGgHEwJJrZO&#10;wHmCw3GCxjoQBEZDwHlsdyFlEvaKkvZdVHcwthivrBw7kItICARBYJJlr4JQFCUh0JNAqIVa0vX1&#10;cU+TeSxNAmdpmo3VEPiegPztPIEJBNoSkD2upL5rQ30nautPxsVBwByoNger47AGKyDQjYCpt5B3&#10;GXKU3bA9PFpR/vvr97BN85AFgVYEHO+Jqtr3agUknUHynXIqzWh3NzY23qRjNZZCAAIQgEBoBMw6&#10;yNSf57e37xsL1v81Lste5Hn+7vzyci80g9EXAhCAAATCJ7C5uXliFluy6DoL3xoscJ7YcJyYwYMQ&#10;uI+A89jugl5Ror6L2i7HynpmZq7bdTkHsiGglQBd1rV6Br2WIRBJQdZsGQY8mxYBWQ//X1oWYy0E&#10;IAABKwT2rEgJUEgk70oBkkflJgJyoJobVZsg8ftoCUwePTqU7upb0Ro4lGHKcuGq9gmG8gnz+ifg&#10;eG+UuPbv0qYZq6p6Uy0Wu2tra6dNY/k9BCAAAQhAYCgC5xcXT03duXROf2F0aF+wbkZnmWnJflyW&#10;5bFpzz6UEcwLAQhAAAJpEjCLLVl07ZiTwmkSiMNq5wkNxwmZOLyAFbYJqOucoixBb5v3MvLMdbvm&#10;2t1lZPAsBEIlIO9Qz0PVHb0h8JVAbIVX0vV164YcGwHenkDZfigjIRAvAXmn+U+81mGZTQLmO9Z8&#10;19qUGaqs2N6hQvUDeo9GldySIQeqT2ABgRQJmEYa8vd4L0XbvdisLCfufC/MC1QmCY6A4z1S4lpP&#10;RNSj0atiOn0iTf/IFelxC5pAAAIQgMA3BExNRnlx8Vaa0x6auvOvv+pWsP7lqSzP96Q9+zvTph3K&#10;EIAABCAAAZ8EzKJrurGxU41GRz7nZa5ACDhOxARCATU9E1CXoFOWmPfsjlbT1Xl+aK6dajWYQRCI&#10;iMDGb7+9McUBEZmEKYkQSKDAapaIKzFzSQLSheR0SRE8DoFYCJSxGIIdzgnwHXsH4gTerZwHFhP0&#10;JzDOslf9n+ZJCIRLQA5RzUwjjXAtCERzZblxdXsHgbgRNZck4HivlLhe0j/LP16O6vrJdH395fKi&#10;kAABCEAAAhCwT8DUYUhD9MNFVb2TRhI/5eZ6Fax/UbMwbdqlCv6dTELSz77vkAgBCEAAAg8QKNbX&#10;9+XkMF1CA4sSp0kMxwmYwFCjricCTmO6jw3KEvJ9TPDxjPhtezKZsEHkAzZzqCNAcYA6l6DQPQRS&#10;KqSSTsGPCQQIQAACEGhPgMMb7VmlPlK+Y/9InUGT/Sm9czWx4PfuCSzq+oju6u45M4M+AqZgQ+L/&#10;WJ9mkWpkcuSK8uTq9hAidTtm/UDA8Z4pcT1MxJlb6KVL7e7GxsabYTRgVghAAAIQgMDDBKQB+rN8&#10;PH4vDdGf3jcyu7i8lHq/5X/qqjoy14tz3cjyLJEAAQhAAALtCVxeXu7JAapDeaJo/xQjhyDgNHnh&#10;OPEyBC/m1E/AaUx3NV9RAr6r6kOOr+bzJyT2hvQAcw9F4PrjR3P92myo+ZkXAvcmqRJFI/m0s19/&#10;/fX3RM3H7A4EJFaKv/7667zDIwztQkDburK2krbvQiCYsVKwvvPo0aPTYBRG0cEIfPz48Vw6OZEz&#10;7OEB/gL1gMYjjQQkl/a7FKyfNQ5kAAQiI3B5ff1W3l/Iwwzh10rua1byw3erEkekpobjdSVx7S+g&#10;qqp6I3V5+9Tk+WPOTBCAAAQg0J6AaXgua55Dqd/banpqmQ7r38k2VfGmOt5UyTdNyu8hAAEIQAAC&#10;tgiYQkNzkljklbZkIsc+AaeFvdqKCuzjQ6JCAk5juqu9FKt3Jfbv+HwyOZTreBsXTb0n4EEIKCVA&#10;l3WljklULbp6jiR/l23xfZToB6Cj2RIr6a17zXrP17+O/nA+3JfdAa6pKVZ3Hn1RTPDp06dtitX7&#10;u5J3tP7sePJuAlJg9YpidaIjRQJXHz68pFh9QM8ryp2r2lMY0CVM7ZmA4/Uece3Hn3Iw4FUxnT6h&#10;WN0Pb2aBAAQgAIH2BM6l1qIsy2OpG3/bpljdSLZWsP5FzUImPigvLt5eX19vt1edkRCAAAQgAIH+&#10;BNbW1k4X8/nv5hqs/lJ40hUBkhWuyCJ3KAKqYlpRwn0ofyw5b3G7WJhbOviBQFIEzBXsVV2fJGU0&#10;xqoj8LUISp1iwyk0G25qZg6JgOnIH5K+SxebB2VswMraKI73ZL58BkpPUzFN4ATm8/le4CaoUZ/i&#10;dTWuCFcR+dv996+/vg7XADSHQD8CcjB5JoenXvR7mqesEVCUQ1e1t2ANMILUE3BctK7e/rAVLEd1&#10;/WS6vv4ybDPQHgIQgAAEYiMgHdULaWz+Mr+9fS+Nzjvl4GwXrH9mKwuv2aKq3pWXlwdGudiAYw8E&#10;IAABCOgjYE4UV4vFrlzud6RPu3Q1cp58I8mSbnANZLnzmO5il6JEexe1tY01HY5MpyNteqEPBFwT&#10;kC7r+67nQD4EfiRAsdP9MSEFmI+JGAi0JHDWcpz9YX2Kmu1rgUStBLrGR387Tvs/ypMpEZB9Kr5b&#10;HTicQ4cOoCYgclHXrzZTvCkmAd9i4v0ETI2ExP4xjJQQUJRL57tUSUykpobD/VRV+2YR+dU06jO3&#10;zJvb5iMyC1MgAAEIQCACAucXF0+lo/p7KRLvdTjXScH6V67yYvJMCkDenV9e7kXAGhMgAAEIQEA5&#10;AVO0Xqyv75trsZSrmoR6zhMUDpMrSTgIIzsTcB7TXTRSlGDvorbWsabTkel4pFU/9IKACwLmKnbZ&#10;OD1yIRuZEPiWAEXqreOB76HWqJIfWFol0KXI2OrECEueQP/Ys/sZSN4RcQKQ4o7CNFaK0zodVvGO&#10;p8MPIWgh686z9d9+ex2CrugIAZsExisrpli9sCkTWUsSMDl1RXl1VfsNS6Ll8UAIONxXJZ7txkBV&#10;VW9Moz5zy7xdyUiDAAQgAAEI9Ccgh3Jn5cXFWzlQZW6w773WcVqw/tm8LNuSSY6Nsuc3N1v9TeZJ&#10;CEAAAhCAQDsC5lqsuqroGtoOl5NRzhMTDpMqToAgNHgCzmO6CyFFSfUuamsfK9fFH3I7lHYvoZ9t&#10;ApMs45CfbajI+ycV9M0/kLQjIEV1W3J4irxZO1xJj5IizP+2AtC2GLiVMAZBYGAC38RznWXtPgMD&#10;q8z0wxL4+PHjbFgN0pqdd7+0/N3VWnl3ed71GcZDIHQC5jZHc6tj6HZEq7+i/LqqfYdoHY5h3xFw&#10;uL9KPNuJNdOYr5hOn5hGfXYkIgUCEIAABCCwHAFTQ1GW5aF0VX9ro0GE+4L1L/YaZfPb23cXFxcv&#10;l0PA0xCAAAQgAIFmAtPp9EhOde3ISBZzzbisjnCekHCYTLEKAmFREFB1PaeyDjBROPgbI7LxeGvy&#10;6JE5DcwPBJIhQJf1ZFztzVBV35verLY60cyqNITFTaCpID1u67EuYQKyoXGWsPmY3pKA7Ec9bjmU&#10;YZYJULxuGWjg4qq6Ptn47bc3gZuB+hDoRMDc4mhuc+z0EIP9E6Bo3T9zZtRDwOE+q/M9Yj0UXWhS&#10;jur6iWnM50I4MiEAAQhAAAJ9CJhabylUf5/l+dM+z9/1jLeC9S+TF9Jx/YUY8t60iLdlBHIgAAEI&#10;QAACdxEw12StTCY70sXlFEJ+CDhPRDhMovghxCwhEXAez11gKEqgd1E7tLHi8z3ZVLK22ArNfvRN&#10;k8DnLut1XaZpPVbbIEBRkg2K/8iQdQvFdfZwxizpVPKrMduHbRBoInDWNIDfQ0AI7EFheAIcZhze&#10;B0NrMOZWr6FdwPyeCZjOg4u6PvY8LdP1JaAo584Kr68TeU4jAeK5u1dMLYM04tvd2Nh40/1pnoAA&#10;BCAAAQjYJ2Bqu02Nt6n1FumFzRl8F6z/o7tcc2xaxEur+GOzcLNpELIgAAEIQAAC3xIwnUOrxWK3&#10;qioWeI5Dw3kCgqIMxx5E/LcEnMdzF9yKEudd1A51rGwqHVxfX2+Hqj96Q6ArAfOuJAnxP7s+x/i0&#10;CVCk7sz/M2eSERwNgTzPy2iMwRAI9CNw1u8xnkqFgBxC3pLOtlup2BuCnbw7huAlBzrW9RtZb544&#10;kIxICKglILc3vhXlCrUKotjPBBTl3lXtSRAr8RNwvOdKPLcPIcnNn5haBtOIr/1TjIQABCAAAQi4&#10;IXAuebXy4uKtqe02Nd4uZhmmYP2LJdIqfs+0jJdq/GcujEMmBCAAAQhAwBDY3Nwsi+n0ibQsfA2R&#10;QAk4TpwESgW1HRFQlUhTlDB3hFuj2KLO80ONiqETBFwR+PvXX1/TZd0V3bjk0iXTrT9NcZ0psnM7&#10;C9IjIHAWgQ2YAIHeBMxhu94P82AqBGapGBqinRSvh+i1fjrLu+3zfk/yFATCJHD98eOB/I3bDlP7&#10;xLVWlINXtTeReFgkYb7jvVfiuUUUSe3CdGNj19QytBjNEAhAAAIQgIAzAqbpuNRwv8xvb9/Let5p&#10;bm3QgvUvBAupxj+Qyvx3dDJ0FlMIhgAEIAABISDXaD2vq2ofGPYJOE06OE6Y2KeBxJAJOI3lrmAU&#10;Jcq7qh76eLO5ZDaZQrcD/SHQlsBmlpV0WW9LK71xFBV597nTRKB3a5jQOgGKda0jRWBABOrR6Cwg&#10;dVF1IALyXvvHQFMzbUcCHIbsCCyk4VJ8xTtLSA5D12UJXF5e7omMZ8vK4fkBCSjKxavaoxjQJUzt&#10;iYDjPVji+V4/lqZmwdQuePI000AAAhCAAATuJXB+cfHUNB2XGu4XPjBpKFj/bKdU5m8vqupdeXl5&#10;YCr2fRjPHBCAAAQgkB6B6XR6tJjPd8XyMj3r3VjsNNngOFHihghSQyXgNJa7QlGUIO+qekTjn0mX&#10;21lE9mAKBB4kQJd1AuRbAhSpDxcPUmT3eLjZmTkUAhInrGdDcRZ62iZwZlsg8qIkwDouMLfy7hmY&#10;w5rUlfeUT6urr5qG8XsIxELA3JKVTybc1hiDQ01OXkleXtVeRQy+xYaHCTjeiyWev8cvOZ2zPMt2&#10;Tc0CoQkBCEAAAhAYkoDUaM+kyfhb+V4y65nCly5qCta/GiwvK89Mxf75PyeR+YEABCAAAQhYJyDX&#10;ap2YhaAsCE+tC09MoNMkg+MESWKuwtwGAk5juSt9JUnxrmrHOH5R18ccpo3Rs9h0FwG6rBMXhgBd&#10;LlXEwUyFFiihm0CWsZbV7SG0c0Wgqs5ciUZuHAQ+ffq0Lc2RijisSdMK3kfD97u5vcusL8O3BAsg&#10;0I7AXPKHMpLvnna4whilJD+vas8iDM+h5TIE2JNdhl7rZ+U96aRaLHbW1tbI67SmxkAIQAACELBN&#10;wNQ/lGV5KDXabyWPNrMtv0meuoL1LwoXotixqeA/l1PJTUbwewhAAAIQgEBXAmYhKAtCU7R+0vVZ&#10;xv9DwGmyjMQIYeaRgNNY7mKHog4uXdSOfGwxXlkxm078QCAJAr/99ttLOahxloSxGPkvATpa6goG&#10;SQ5umQ59urRCGwhAAAI6CNRZ9n86NEELrQTm8/meVt3QqxsB3lG78dIy2qwnzbpSiz7oAQHXBK4/&#10;fjyQv1fbrudB/gAEFBWtq9m/GMANTOmZgMO9WeJYfFnXr6cbG7vSWK/07FmmgwAEIAABCPxL4OLi&#10;4qVpJp7l+dOhsGgtWP/Mw1Tw57e37w0oOhsOFSLMCwEIQCBeAmZBaBaG1Wh0FK+VbixzmlhwmBBx&#10;QwOpIRNwGstdwChJgHdROZWxeZ7Prq6unqViL3ZCYJJlXN2eSBjQvVK1o2eqtUO54QlwW9jwPkCD&#10;QQjIZsbZIBMzaTAEZE/pcTDKomhrAry3tkY1+EDWk4O7AAU8Erj857Z4coYemXufSlHOXs0+hncn&#10;MKF3Ag73aBOO47Kuqv2NjY3n3v3JhBCAAAQgAIEvBKT2eiY12O+lIPuF/E/FkGBUF6z/C0ZASaHI&#10;OwNuSFjMDQEIQAACcRIo1tf3zUIxTuvsW5VwQsE+TCQOSkBNLCtKfA/qEMWTZ+PxwfX19bZiFVEN&#10;AtYIrK6uHtFl3RpOdYLoVKnOJXcqJLdAUWwXhqsG07IejS4Gm5yJITAsgbNhp2d2zQTk+7MY4hpj&#10;zUxi0413Wd0ereQmU7Oe1K0l2kHADgFzK1Y+mRzakYYU1QQU5e7V7GeodhjKWSFA0boVjEaIrFHO&#10;8izbnU6nvCNZo4ogCEAAAhDoQuBc1i7lxcVb6ar+VorVt7o862psGAXrxnoBZsCVZXlsQLoCglwI&#10;QAACEEiTwOeFYl0/EevLNAm0s9p5QsxhEqSdhYxKhYDzWG4LUlHCu63KqY6r8/yQW59S9X56dtMV&#10;Lz6f05UyOJ/OgtMYhb0SoMu0V9xMpojAL7/8cqpIHVRRRuDjx498fyrziUt1eL91Sbef7DG3dfUD&#10;x1NBEpjX9bEoXgSpPEp3J6Aoh69mX6M7RZ4IjYDD/dpU4liK1U+qxWJnbW2NdWxo8Y++EIAABCIg&#10;YOoapKP6y/z29r22Bg/hFKx/CYQsz/cE5DsB+iyC2MAECEAAAhBQRECu4npjTjmb086K1FKjivME&#10;gsPkhxqIKDI4AVUbmooS3YM7JgAFJHa2J5PJQQCqoiIEliZAl/WlEaoQQAdKFW7opYQkD7dMx75e&#10;D/NQKgRYs6biaez8joD8fSxBAoH7CEh8cENJguHBO68Op3/prn6iQxu0gIBbAldXV4cmT+h2FqSr&#10;I6Aol+98r04dfBQajIDDfdvo47iuX083NnY3NzdZww4WwEwMAQhAIF0C5xcXT6Ux+HtpEP5CI4Xg&#10;Cta/QCwE6IG0q38npwFmGsGiEwQgAAEIhEnAnHI2p52laP00TAsC1dph0iNQIqjtgICqBJiiBLcD&#10;1NGKzMbjp5eXl3vRGohhEPiGgHRZ3wdImARUHc4KE6EWrcl3afGEQj3yPC8VqoVKEHBKgDyNU7yx&#10;CGetFosne9rBe3BPcBYek+7qrB8tcESEfgJysPipyQ/q1xQNnRAwOX0leX1Vex1OYCM0BQKRxnFZ&#10;V9W+NMl7noIPsRECEIAABHQRMHXUpp5aGrUeimaFLu3+p02oBeufLZCOGdtyGuBteXl5YNrYa4WM&#10;XhCAAAQgEBYBc9pZTj3vVKPRUViau9PWadKAYnV3jkPyvwScxnBXzkqS2l3VZvw/BPLJ5JCut0RD&#10;CgSky/qJ6ZKXgq2x2EiBTiye/McOKcykS2xcLrVqzaNHj06tCkQYBEIgQHf1ELw0mI5mjWZuKBlM&#10;ASZWRYCu637dsajrI1k/nvmdldkg4J/A9fX1tsQ7ty/6R69vRiX5fVV7Hvq8hEa2CDjew40pjs0N&#10;7uYm9+l0emQLP3IgAAEIQAACbQicS16sLMtDU0dt6qnbPDPkmKAL1r+Ck5eYZ6aNvWlnPyRM5oYA&#10;BCAAgbgIFOvr+/VolPwJaKfJAseJjrgiEmv6EnAaw12VUpLM7qo2478jUNwuFuZUMj8QiJ6AdMl7&#10;Fb2RgRtIMU7gDnxY/VnU1mEcBCAAga4EuAmvK7GkxldVtZeUwRjbmgCHOluj6jewrsv56mry+fN+&#10;8HgqJAKmcV6d56q7FIbEMwpdleT5Ve19ROFYjLiTAHu5jYEhxeon5gZ3c5N742AGQAACEIAABCwS&#10;uLi4eJnf3r7L8vypRbFORUVRsP6FUGHa2Utb+7fm1IBTagiHAAQgAIFkCEzX11+bq7vE4DIZo78x&#10;1GmyiwRHiiHl3WanMdzFGkXXhXZRm7F3E8jzfHb14cNL+EAgdgJ0WdfrYQpv9PrGlmamSyw3etii&#10;Gacc2Qw9jdMyrILA3QSkocAFbCBwHwH53uRmEsLjQQK8P7sJEHkf+XOTGzDcwEWqKgKTyeRA/o5s&#10;q1IKZYYnQNH68D5AA38EHO7pqtnH60uzrl/Lze275gb3viJ4DgIQgAAEINCVwPnl5Z4Uq78fZdkL&#10;ebbo+vyQ42MqWP/MURKTMzk18N6cHjCnnYeEy9wQgAAEIBAHAXN1l7nCS6xJaqHpNEHgMLERR9Rh&#10;hQ0CTmO4i4JKEtddVGZsMwFZd7yQQsJZ80hGQCBsAnRZ1+U/Cm10+cODNnzPeIAc7BQUhwXrOhTv&#10;SaCqTns+yWNpEOA7Mw0/L20lNxQtjfBfAYu6Pvv7119f25OIJAjoJCD5v6fZePxUp3ZoNTgBJbl/&#10;NXshgzsEBZwScLi3G2gMl6bp3cbGBrfNOA08hEMAAhCAwLcETCNv09Bbir6PpVB6K0Q60RWs/+sE&#10;KSCRzofvzGmCEB2DzhCAAAQgoIuAucJrMZ//nkoXO6eJAYcJDV1RgzZDEnAaw10MU5Kw7qIyY9sT&#10;mM/nhxySbc+LkWESMF3WpRDhKEzt49Caopo4/NjHCll70C22D7hUnqmqs1RMxU4IGAKS6y8hAYG7&#10;CJiDxHKguIAOBLoS4DBoV2Lfj59k2Su6qy/HkKf1E7i+vt6WnMiBfk3RcFACSvYA1OyJDOoMJndO&#10;wOEeb0gxLDm7M9PszjS9c86cCSAAAQhAAAJCwNQklJeXB6aRt2noHTKUeAvWjVfkFIE5TVCW5bE5&#10;XRCyo9AdAhCAAASGJ2Cu8qoWi91qNIp68RlSQmD4qEADjQTUxLCSRLVGH8Wik3RX2po8enQYiz3Y&#10;AYH7CJhCBOj4J0ABjX/mCmcMOumokGdUKtVZ9n9RGYQxEGggYA7RAQkCdxGoqorvS0JjKQK8d/fA&#10;V9en8nc56hx5Dyo8EhkBUxBS57nJ+xWRmYY5Lggo2QtQszfigjEy9RBIvGhditVPpF5gxzS70+MU&#10;NIEABCAAgZgJnF9cPM3H4/fyrvcsBjvjLlj/4qEsz/fkdMG7i4uLlzE4DRsgAAEIQGA4AqZovVhf&#10;3x/V9evhtHA3s/NklsMkhjsqSA6JgPMYbgtDSYK6rbqM609AYm7PXA3cXwJPQkA/ASlEOKPLuj8/&#10;UTDjj7X2maRLxpZ8x2xp1xP9IAABCEAAAkMSkO/LP4acn7njIcDNRu19KZ+75+1HMxICYRKYTCYH&#10;8ndhO0zt0XoQAkr2BNTskQziBCb1RsDhfq/mGDZN7aYbG7umXsAbayaCAAQgAIFkCcgh2ll5cfFO&#10;bvWI6iBtEgXrX6K2kI7rL4wTjTOTjWQMhwAEIAABKwQ2Njae11W1b0VYKkIcJi9SQYidDxNQk8RS&#10;kpgmXvwRMFcDmyuC/c3ITBDwT4Au626ZUxzjlm/g0slhBe5AV+pLUvfElWzkQkAbgZp41+YSNfpI&#10;d8NCCmdZi6nxSDyKcIj0fl9W0lWUWy/iiXUsuZuAaU4hNys+hQ8EOhNQsjegZq+kM0AeCIqAw31f&#10;jTFs6gI+N7XjBwIQgAAEIOCYwLk0MirL8lC6qr+NMe+VUsH651AxTjTONE41V3k5jh/EQwACEIBA&#10;xASm0+mRnGTbERPLGMx0uvh3mLSIgT02LE/Aafx2UU9JQrqLyoy1QuDrFcFWhCEEAhoJ0GXdjVco&#10;hHHDNSapUoj3OCZ7sAUCEIAABCBgk8DHjx9nNuUhCwI/EuB9/Y6YGI/prs5HJWoCpimFNKcwHQz5&#10;gUA/Akr2CPgO6+c+ntJDQM2+n9QBmHoAUxeghw6aQAACEIBArAQuLi5e5re377I8fxqrjckVrH91&#10;pHGqFK6/P7+4iNa5sQYtdkEAAhDQRGBtbe10ZTLZkUKSU016ddXF6aKfYvWu7mB8RwJO47eLLkoS&#10;0V1UZqw9AuaK4OuPHw/sSUQSBPQRmK+uPh/VdalPs/A0YtMwPJ8NqPFswLmZWjGBX375Jeg1qGK0&#10;qKaQgORc/qNQLVRSQEAaFP2hQA1USIAANyL942Qp4j1ae/SId5AEYj5VE02zO3nvOE7Vfuy2SMDs&#10;FSjZL1Czf2IRL6IUEYh8D9js/y/m899NPYAi6qgCAQhAAAIREji/vNyTYvX30o37hZhXRGjivyYl&#10;W7D+hUAhJ+EOy4uLt+a0dMyOxjYIQAACEHBHwHQcrRaL3aqq3ribxZ1kp8mqyBMV7ryC5LYEnMZv&#10;WyXMOCXJ5y4qM9YJgWdyZfDMiWSEQkABgc0sKyVJ/6cCVYJVgUL1YF03mOJSiLcl3y1bgynAxGoJ&#10;SGyUapVDMQhAAAK+COT5TDbyzNW6//zjBwIeCCT7Ti+HlydZ9soDYqaAwGAEJo8eHWbjMeuvwTwQ&#10;4cRK9g14S4owtjSZ5PA9fMjYrUajo+nGxs7m5ib5F03xhi4QgAAEIiNwLvs/pnZZiriPJbeVxFok&#10;9YL1zyEsGzyzRVW9Ky8vD8zJ6cjiGnMgAAEIQMADAbNYLabTJ2bx6mE6a1M4Xeg7TFBYA4CgoAk4&#10;jd8uZJQknbuozFh3BKTb2DFrCnd8kTw8gb9//fU1Xda7+YFujN14MfpOAjO4QOAuAvVodAYZCKRA&#10;QDYxTlKwExu7ETAHuuQ9a+u7pyhe7waR0UsRSK1w3RxeNo1bloLGwxBQTODq6uqZfK73FKuIaqES&#10;ULJ/oGY/JVQ/ovfDBBzuCQ8Ru3VV7Rfr6/u4HQIQgAAEIOCKgKknMLXK+e3te1O77GoejXIpWP/G&#10;K/Ki8yzP83emxb5GZ6ETBCAAAQjoJ2AWr2YRq19TObDlUkmHiQmXaiM7HAJO47ctBkXXerZVmXFe&#10;CBTjlRWuDvaCmkmGIECX9fbUUytgaU+GkV0JSHHQ467PMD4ZAmfJWIqhSROQnH2ZNACMv5OA3HS4&#10;9yCab4vXyVMRRQ4JJPHeL93VPx9e5gcCkRIwN7FLZ/WDSM3DLA0EKFrX4AV0cE3A4Tu3xz3BMs+y&#10;nel0euQaF/IhAAEIQCBdAucXF0/z8fi9qVVOkQIF6z96XVrrmxb7ptW+abmfYlBgMwQgAAEILEfA&#10;LGIX8/muSCmXk+TuaacLe4cJCXdEkBwSAafx2xaEkgRzW3UZ55eAFNTMTFcmv7MyGwT8EaDL+sOs&#10;kyhY8RduzPQPgRkgIAABCKRM4NGjR6cp24/tdxPI8rzbgS4K2AklxwRiXgdIt7fn5vCyY4SIh8Ag&#10;BExnQzkkTPOJQegnNqmSPQUV+yuJuT4pcx3uEbuOXfkuOJX9/d/X1tZYfyYVtBgLAQhAwB8BWXvM&#10;pCb5nRyOOpRZC38z65qJgvV7/GFa7UvL/XcXFxcvdbkMbSAAAQhAIAQCm5ubJ/KSsWsWtyHoi44Q&#10;CIWA64RUKw5KEsutdGXQYARMVybTnWkwBZgYAg4JmEKFRV2/cjhFkKJjLlAJ0iGxKC0bfVKQt3VD&#10;U4VYPGrVDllv/seqQIRBQCEBifNSoVqopIPAbCk1vi1gX0oQD0PgewJf1wUqclgWnCNrv7PV1dUj&#10;C6IQAQGVBORg3OF4PDYN7fiBgHsCSvYWYvmOcu8wZuhFIMCi9Wo0OppubOzI/j7rz15O5yEIQAAC&#10;EHiIgGmaXZblsXRVfys1ydup02Lt9XAEFKMseyFF6+/NCYfUgwX7IQABCECgGwFzArtaLEzR+km3&#10;J92OdpqIcpiEcEsF6SEQcBq7bQEoSSi3VZdxwxKo8/zQdGkaVgtmh4AbAuu//fbaFC64kR6WVArV&#10;w/KXem3v7/5KXkq981AQAhBwQiDLTp3IRWjQBOQg10w2+Oyttei+HnQ8aFY+hrXCJMv2NTNGNwgs&#10;Q+DLDYl7X2VQOLEMTZ5tTUDJHoOK/ZbW0BgYHAGH+8W2Y7euqv1ifZ33neCCDIUhAAEI6Cdg6gRM&#10;s2zTNFsaE/277tCvuVsNWXe14ZtlW+aEg5x0oOCkDS/GQAACEIDAvwTMSWw5kb1rTmZrwGJ7Ef+d&#10;TQ6TDxrYocOwBJzGblvTlCSS26rLuOEJSNxuTyaTg+E1QQMIuCEghQvJdlmPrWuimwhBamsCLTq8&#10;yiHYx63lMTAdAlV1mo6xWJosATqsJ+v6hwyXPNvMKZgW381O50d4dARCLVyvpBGLdFc/ic4hGAQB&#10;IWBuRpTO6j/l7UzxBAUUhIhzAkr2GlTsuziHzQQQuJdAKbel70yn0yMYQQACEIAABGwTOL+83Mvz&#10;/J1pli2yC9vyQ5bHequD9+Skw1MpXH8vJx+edXiMoRCAAAQgAIGROZldj0bPh0ThNPFEsfqQro16&#10;bjUbekoSyFE7O1LjsvH46aUsSCM1D7MSJ2CuhU+ty7qa76XEYy8K87sWwuX5LAq7McIqAUl4l1YF&#10;IgwCCglILuW/CtVCpYEJyDvZH95UoPu6N9QpTBTaemKc8CHlFOIxZRtNp0N5l377EAOKKFKOEE+2&#10;K9lzcLp36Akl0ygl4HDveNm4lcYQp4v5/HdzW7pSeqgFAQhAAAKBEjAHY8uLi7eynjiWYvWtQM1w&#10;qjZrre54CwmmAxNYJsC6P84TEIAABCCQKoHp+vrrUV0/EftL3wyWXbg/qK/DhINvTsyni4DTuO1i&#10;qpLEcReVGauLQD6ZHMqV9SxIdbkFbSwRSKXLemiFJZbcixibBJYsdpMY3OK7xKZDopF1Fo0lGAKB&#10;+whUlfccCs7QTUCKS4osy7YH07LrobPBFGVizQRCWF/I4eQjuqtrjiJ0W4bAysrKsTxfNMmgkKKJ&#10;EL9fmoCSvQc1ezFLA0WAOgIO95D7xq25FV1uR98xt6Sr44VCEIAABCAQLAFzKLa8vDxYVNU7yVvN&#10;gjXEg+Kss3pCNoFlAswEmgm4nmJ4DAIQgAAEEiOwsbHxRq4X25XNtTNfpvddsLfSz2GiodX8DIqW&#10;gNO47UJNScK4i8qMVUmguF0sDlVqhlIQWJKA6bIuB/JOlxSj9vEQCknUwkOxkTQ8+N8/OzxIctrh&#10;GI0U+RvsbV0ZDTQMCY6AdD+N9j0jOGcoUfjjx496vg/tf9croYwavghoXm+kcjjZl6+ZRw+BDx8+&#10;vJT3i9bfJaaYgoIKPf6LUhMlexBq9mSidHLiRjncS+4at3VV7Ztb0RP3COZDAAIQgIBlAhcXF8/y&#10;8fi9fC89syw6SnGsr5Z0qwk0E3Dnl5d7S4ricQhAAAIQSISAuV6sWix2zHVjQZvsMMEQNBeUX5pA&#10;1wTT0hPeJ0BJotiZfQj2SsBshF3JhpjXSZkMAp4IyIHu556m8jaN5sIRbxCYqB8Bh4Vrsn543E8p&#10;noIABCAQLgF5jy7D1R7NXRCQd88/XMhdWuaSt6ksPT8Cgiagbf0hxVyvOBgXdEih/D0E5NaqmXyP&#10;vOgDiKKKPtR4pjUBJXsRavZmWoNjYDAEHO4pt4zbUhrK7Uyn06NgmKEoBCAAAQioJyBNrmflxcU7&#10;aV50IMoW6hVWomB2cXlZK9EleDVk4/Ck/n//b3+T7kbB+xIDIAABCPgiUF5dHUqi86mr+Vou0vtN&#10;7zC50E8hnoqBgNOY7QJISYK4i8qMDYPAWG7Z4ErtMHyFlt0IXH/8+FaS/rNuT+kbreZ7SB8aNHqI&#10;gKf3Ykngnf36yy+/4wwIfEvg419/vZW/XcH//cWrELiPwOovv/D1THh8R0D+7pmOVVtBYanZhgvK&#10;XwqUHTRi6rr8tLr6+2aWlQpQoAIErBEwN6Y/evTovQgslhFaLfMwz0KgiUClI8IG/R5qYsTvwybg&#10;8L34vrg1DeSkkdzu5uYm7zZhRw/aQwACEFBD4PzmZiv79Okgy/M9NUoFpAiHgS06S05kz/Lb2/fS&#10;5v+lRbGIggAEIACBiAmYa8dkAf3KhYlOd3Q9FeW44IJMvQScxmwXsylW70KLsR0JzOfzQ7NB1vEx&#10;hkNAPQE5jOHkfcaX4do6Gvqym3l6Ehiog6opzpOOgFs9teYxCEAAAsERMAd1glMahZ0SMN+DwRWr&#10;GyIOb2BxChzhgxEYcn2yqOtXFKsP5nomdkhgZWXlWMQvnZOjuMKhkxA9Gpm9CQX7E2r2aoiJ+Ah4&#10;3l+WIyBH042NHYrV4wslLIIABCAwBAGzx2/qgqU++B3F6v09wJqqP7v7n5SrxCQ435u2/y7EIxMC&#10;EIAABOIiMF1ffynXrO6LVaUty5wmkzwnE2wxQY5uAk5jtovpCpLBXdRlbFgEzOJrPB5vSTenw7A0&#10;R1sINBMwNwdUcutY80hdI4YsBNFFAm0aCegpNCPX1OisxAZIp7DELMbctAicpWUu1jYRqKpqr2mM&#10;+t/readQjwoF5ayDQPCZM5Ni9bP13357DXsIxEbgw4cPL/M8t7aWMjk+iixiixJl9ijYp/D5/aOM&#10;PuoESuDHmDV776ZxXKDmoDYEIAABCCgjcH55uSdrinfSlOCFqFYoUy8odVhLuXJXlm3l4/HbsiyP&#10;6aDoCjJyIQABCMRDYDqdHuVZtisWlcta5TSJRLH6su7h+TsIOI3ZLsQVJIG7qMvYcAjcsYm1J50B&#10;n4ZjAZpCoCWB8fh5y5GDD/Nd+DG4wSjQj4DCgjK5xvhxP2N4KlYC0oH6IlbbsAsCo6o6gwIEviUg&#10;3avi+h5U+K5BxOkk8HX94jqHJu+awazpdHoKrTQSkBzcTG5JN0Ul1n8otLCOFIHfElCwX+H6eweH&#10;J0rA4V7zl5gtF/P5rtl7T5QwZkMAAhCAgEUC19fX2+XFxVt59z+WYvUti6KTFcU6yrHrTft/KVx/&#10;Lx3XnzmeCvEQgAAEIBA4gbW1tVNZQP8uGwOnfU1xmjxymEDoay/PhU/Aacx2waMg+dtFXcaGQ+C+&#10;BZf8rT8wC9xwLEFTCDQTWHv06FQ68h01jxxuBIXqw7EPZmbthWMWuwIG4xMUfZCAvGucgQgCsRKo&#10;s+z/YrUNu3oTmPV+UvuD2t9BtPNLSD9XaxpzY9bGb7+9SQglpiZAwDSVkxzcsUtTKbZwSRfZIwX7&#10;Fmr2cAiHuAg42nM2e+wrk8nO5ubmSVzAsAYCEIAABHwTMGuJ8vLyYFFV7+QAbLz5KN9gZT7WUH6g&#10;F3LC4kBOW7yTYCaA/TBnFghAAAJBEpAFdFktFrvVaHSkygBHiQNVNqKMdwJqEp0Kkr7e4TOhFwIN&#10;i61Crg079KIIk0DAI4FJlr3yOF3rqVwVdbRWgIG6CQRUICaxvCUdArd0A0U7zwTOPM/HdBDwRoAD&#10;Gd5QBzHRlw65RRDKLqtkQO8my5rK8/0J2F7jjJWu5foT4kkIjEaPHj16Kxycf3fccbsi+CFgj4CC&#10;/Qs1ezn2qCJJAwH7e89HC9ljX11dJU+iwb/oAAEIQCBgAqYxtWlQLe9AzwI2Q63qFKx7dI2cttiW&#10;YH5rTl+YUxgep2YqCEAAAhAIiIApWi/W1/dHdf26i9rOEkb2EwZdzGJspAScxWtXXgqSvV1VZrx+&#10;Ah02qbY/fvx4oN8iNIRAewJmQ0BTl3XbRRztSTBSPYGwC8Fm6vmiIAQgAAE7BM7siEFKDASkuUOa&#10;339hv7PEEHrqbbCy5qnrN7KWO1FvLApCoAOBLzm37Q6PLD2UwoulESLgPgIK9jHU7OkQJXERsLcH&#10;/Xxd9tbNHntcgLAGAhCAAAR8EjCNqKVY/b1pTC3zFj7nTmku1k0DeNucvjCnMM4vLp4OMD1TQgAC&#10;EIBAIAQ2Njae11W130ZdEkVtKDFGCwE18aogyavFJ+hhj0CPBdYz0ynQngZIgsDwBDR0WbdStDE8&#10;SjSwTSCSgi+53vixbTTIC5cAxWXh+g7NWxE4azWKQUkQkPe7P5Iw9CEjI3mXSd6PjgAsswaShlvP&#10;HamFWAgMQuDy8nJPJn42xOQ9coNDqMmcIRJQsJ+hZm8nRP+h8/0ElitaL+fz+a4Uq78GMQQgAAEI&#10;QKAvgXO51bYsy2PTiFqK1bf6yuG5dgSyi8vLut1QRrkgIJuMJ/X/+3/7m1xL4wIvMiEAAQhEQeD6&#10;+nq7qut7r650miBaLkkQBX+MsEvAaby2VVVBYretqowLi8ASG1Llp0+ffqf7R1j+RtuHCXzuZJZl&#10;z3xzUvE949to5nuYQITvs5LIO/v1l19+x/UQ+Erg5q+/yO8SDlESWP3lF77ao/Rsd6NkH6X469On&#10;8+5PJvJEzddAIp7uZGbrqJBbPn/99VcK1jvRZbBmAtIYYku+N96JjsXQesrtIPxAwD6BavjIav0d&#10;Y996JMZMoOM7rfytP11ZWXlibvyMGQu2QQACEICAOwLSUb3I8/yZ7Ge+cDcLkn8ksERNBTBtEJCu&#10;BbP89va9XCfw0nwIbMhEBgQgAAEIxEVgbW3tdGUy2TEL7x8tc7pzG2FxT1yREZ41TuO1LQ6K1duS&#10;YlxHAksurApJrB53nJLhEFBN4NPq6qtRXZe+lFymm6AvHZnHI4HIu49KvG+ZIgyPRJlKOYG71orK&#10;VUY9CDQSIK4bESU1QA5DzpIyuKuxkb/7dMXB+H8ItMrDyZrt89qNHwhEREDeIUyOrdBg0pL5Qg0m&#10;oINGAgr2OFp9x2hkh04xEThaLBa7FKvH5FJsgQAEIOCXwPnFxVMpVn9Hsbpf7mY21kn+md89o5zU&#10;MB8CKVqfaVEJPSAAAQhAQA8Bs+CuZOFtbub4qpXThBDF6nqcH4kmTuO1LSMFidy2qjIuHAJmQWVj&#10;USVrgdnV1dWzcCxHUwg8TGAzy0p5b/nTNScK1V0TDkz+12KtwNTuqS75o57gonxM/uZGaRdGpU2A&#10;uE7b/z9YL41//gBISwIUr7cElcawpvWSWbOZtVsaNLAyBQKfb3sbjbY12Wojb6jJHnRRQkDBXoeK&#10;PR8l7kANSwTa700/X19f3+fGWkvcEQMBCEAgMQLX19fb5cXF2zzLDqVYfSsx81WYyxpJhRu+KCEf&#10;gnw8fluW5fE5nbI0eQZdIAABCKggYBbe042NXbns78ipQu0TAk7VQHg8BFQkLhUkcOPxKJZ8JWB7&#10;MTUejw/MIhnCEIiFwN+//vraVZf1psKLWBhiRwsCiRZlSXHR4xZ0GJIKgao6S8VU7EyIwB23zCVk&#10;Pab+SEAO+AKlB4FE35N6kIr+kbvWT4u6Pvvtt99eRm88BiZD4PLyck+MfabRYNs5RI02otMABBTs&#10;eajY+xkAPVM6JPDwHnU5n893pVj9tUMNEA0BCEAAApESkCbShdTkHi6q6p00RiDPNKCfWR8NCP++&#10;qbM838tvb99dXFyQKFLoH1SCAAQgMDSBQk6N11W170QPitWdYE1ZqIqEpYLEbcoxEKvtrhZS0mn9&#10;0CyYY+WGXWkRcNFlnUL1tGLoXmspvpLrPSjc49PwPwJ1lv0fPCAQG4F6NLqIzSbs6UfgRpr7yDvg&#10;Vr+neepfAmndRIPj7yHw7XpqkmWvAAWBWAiY74rJZHKo2R5btzRqthHdBiCgYO9DxR7QAOiZ0iGB&#10;O/aqpXHDqfyd35HmbicOZ0Y0BCAAAQhESkBqcJ9JE+n3UpP7NFITgzLLVZ1FUBCUKlvItQMv5AqC&#10;d1KwMlOqI2pBAAIQgMBABKbT6ZE5RS7TlwOpwLQQaCSgIlGpIGHbCIoBQRHwsLm0LYlXc30xPxCI&#10;goCtLusUqkcRDssZQZH6d/xM4Z4pylgOKk9DAAIQUEygqk4Va4dqHglUVbXncbr4p+KdKn4ft7Gw&#10;rk9WV1eP2gxlDARCICCFjMeiZxGCrhRnhOClwHRUsAeiYi8oMLehbgOB74vWjxaLxa68u5zBDQIQ&#10;gAAEINCFgKm5lWL191KDa/beg1gvdLEv1LGsiZR7Tq4g2JYTHm/NlQR0WlTuLNSDAAQg4JmAOUUu&#10;3xO75lS5lanprm4FI0L+IaAiQakgUUs8xEXA1+JpPB4//XKNcVwAsSZJAqbLuryvPO9rPIXqfclF&#10;8hwFVU2OnDUN4PdpEJB3lJM0LMXKlAjIzUNlSvZi6/0EpPvVY/g4IsC7liOw+sXKGo3u6vrdhIYt&#10;CVxdXZnO6tsth6sY5ivHqMJYlPBDQMFeiIo9IT+0mcUXgX/2rZ+vy83jsifO+tAXd+aBAAQgEAGB&#10;c2n2I7W2x6bmVorVtyIwKSoTWA8F4k5zJYG5muD84uJpICqjJgQgAAEIeCCwtrZ2ak6VL120TrG6&#10;B2+lM4WKxKSCBG06Hk/DUt8LJ3ONMZ1z04itFKw0nfsWdX3WxVYK1bvQinDs1+KpCE2zaZKsASjg&#10;swkUWRCAgCoCv/zyy6kqhVBmSAKzISdPZm7ev5JxtbxDmu7qJ8kYjKFRE5Dc2VPT+CFEI33nGkNk&#10;hM4dCSjYE1GxN9QRG8PVEijn4/GuFKu/VqshikEAAhCAgDoCphm0dFR/md/evpda2z11CqLQZwKs&#10;hcIKhCLPssPy4uLt9fX1dliqoy0EIAABCLgiYE6Vb2xs7Ij8o15zUKzeCxsP3U1ARUJSQWKW+IiL&#10;wECLpkIOJJkOUfxAIAoCk5Yd/ChUj8Ld/Yygw2d3bnk+6/4QT8RIgMLeGL2KTdL9t4QCBKQQcSax&#10;UEDCIwHeyTzCHmYq+UztDzMzs0LALgGzVy4HMA7sSvUrzeQcB8o7+jWU2fwRULA3omKPyB9xZnJA&#10;wDRpm4zHO5scsHNAF5EQgAAE4iVgmkDLjY3vpKP6i3itjMMy1kAB+lGSSbNFVb0zJ0LMyZAATUBl&#10;CEAAAhBwQMBciSZin3cSTbF6J1wMfpiAikSkgoQscRIPgaE3jWRRPfvw4cPLeIhiScoEmrqsU6ie&#10;aHRQELWU4+Vzs8VtHEshjOZhCnujcSWGfCGw9C1ykIyGQD0a/RGNMSEawrtaiF57UGf5+3oka7Oz&#10;6AzDoOQImP1xyZuZRg9FDMZTsBGDFxXZoGCPRMVekSKXoEoHAvKuspjPd3lf6cCMoRCAAAQSJ2AO&#10;sprmz6YJtBSrbyWOIwjzWf8E4aZ7lJQTIeZkyPnl5V7IZqA7BCAAAQjYI2CuRpONhycisWyUSrF6&#10;IyIGtCegIgGpIBHbnhgjtRPQslCSArQXpqugdl7oB4E2BOQd5c6DdSq+Q9oYwBh7BL4WP9mTmLIk&#10;viNS9v43tktR5xkoIBANAbqrR+NKC4bwPWcBohURvL9ZwTikEFmPlVL81a3ZyZAKMzcEHiAwmUxM&#10;Z/XtmCBpyUXGxDRpWxTslZDvSzoC+xkvuWPTnM3cLN5PAE9BAAIQgEBKBMwh1rIsD03TZ9P8OSXb&#10;Q7eVtU/oHpSTIeLEY/kAHp/f3GyFbg76QwACEIDA8gQ2NjbeyAvZrmxCnC0vDQkQCISAggRsIKRQ&#10;swUBbYuk+Xx+yM1KLRzHEPUENn777U1V1ydfFaWrunqX2VWQDp12eX6RJu/8j50IRmiIBFj/heg1&#10;dL6TgPxt+w9oICBxUEh+axsSygjwTqfMIe3Vkc/Un9zK0p4XI/USkMYOT8fj8VO9GvbXTFtOsr8l&#10;PKmCgII9E4rWVURCCEqU8/F41zRlC0FZdIQABCAAgeEJXFxcPMvH4/dZnke5LhiesFsNWPe45etN&#10;unwA9/Lb23fygXzpbVImggAEIAABtQTW1tZOF4vFzr3XaNNdXa3vQlRs8KSjgsRriH5D57sJaFwg&#10;ySbc1qNHj8w1x/xAIHgC4yx7RaF68G7sZgDdOLvx6jo6z2ddH2E8BCAAAQhAIAQCf/31114Ieiat&#10;I8XrwbjfNDb59ddfXwejMIpC4B4C19fX2xLPprt6tD8mN6kxPxkt8NgNU7B3Mvj+Uew+Dtw+s48t&#10;MbK7ubp6ErgpqA8BCEAAAh4ISIO3mdTGvh9lmVkTFB6mZAoHBFjvOIA6oMhCPpAvzAfTfEAH1IOp&#10;IQABCEBAAQFzZZoUre+KKkffqUOxugLvxKPC4MlGBQnXeLyZtiUBbAbtXV1dPUvbS1gfAwG5gv5E&#10;NiJOYrAFGx4gQPGSt/CQd7Et6TC45W1CJlJLgI7Ual2DYj0IyLs57wo9uMX2CLeIBOZRDimqdph0&#10;Vn9Fd3XVLkK5FgTM7YN5npuGDkWL4cEPoYgjeBfqMUDBHsrg+0h6vIEm3xCQmzjfLObzXdOEDTAQ&#10;gAAEIACBhwicyx5IeXHxVrqqv5XaWPZDAg8X1jqBO/BO9eWDaT6gZVkemsV7jCZiEwQgAAEItCNg&#10;itblCrV9Gf3q8xMUq7cDx6hWBAZPMipItLYCxSD1BEJZFEmn9Remk5R6oCgIgQYCplgCSJESoFBp&#10;KMfOhpqYeSEAAQhAAALOCHCLiDO0TgVzcNEp3j7CTedSOTh81OdZnoGAJgKTycR0UUwqLxZKzlJT&#10;nKDLPQQU7KUMvp9EcOgiUNevpuvrT8w+ti7F0AYCEIAABDQRMHWv0rj5ZX57+172FmeadEOX/gRY&#10;5/Rnp/7JLM+fSuH6e/ngPlOvLApCAAIQgIBTAlK0/rKaTEzhOgt/p6TTET54clFBgjUdb8dtaWAL&#10;oq+dpOJ2CtZFT4Au65G5mKKkwR1KB9rBXaBDgao61aEIWkBgeQLmXWF5KUgImcCnT5+2zS0iIduA&#10;7kKAw4wqwkA29Z+rUAQlILAEAblV6qk0cni6hIhgHw0sdxks5yQUV7CnMvi+UhKOVm9kWVfVE7Nv&#10;rV5TFIQABCAAgUEJnF9cfK57ldzCi0EVYXLrBFjjWEeqTmAhH9wDcy0C3RjV+QaFIAABCHglMJVO&#10;OpIM2pVJS68TM1l0BAZPKipIrEbn1EQNCnQxtP3x40fTUYofCARNQIomzEE6fkImQAGSHu9l2Z4e&#10;ZdBkKAJ5nrPOGwo+80IAAtYJzOfzmXWhCByOAAccB2MvBxtPOAQ0GH4mtkTgWg4xSSwnnQszOcxA&#10;85iWogAx1ggo2FsZfH/JGkwEdSVgbn0x+9QbGxtvuj7LeAhAAAIQSIeAdFWfmTrXPMsOxeoiHcvT&#10;sZS1TSK+NtciLKrqXXl5eWCuS0jEbMyEAAQgAIEfCKytrZ3Ob29/N0kB4ECgD4HBk4kKEqp9uPGM&#10;PgKBL4SeXV5e7umjikYQaE9AiibO5H3kqP0TjFRBgGIjFW74UQnJ+RSmE61K5VDKGwEK1r2hZiLH&#10;BOrR6MTxFIgPgIDcHvs4ADVRsQ8BDj32odb7GelITXf13vR4UAOB87ou6sXiWJqzFRr0GVqHwPOZ&#10;Q+Nj/q8EFOyxDL7PRDR4J1DV9ZvFfL5r9qm9T86EEIAABCAQBAFTz1qW5aF0VX9r6lyDUBolexFg&#10;XdMLW7gPycv/M9nAendOgUu4TkRzCEAAAksS2NzcLE1SwCQHlhTF44kRGDyJqCCRmpjLozQ3lo5E&#10;k8nkkIOoUYZoUkZJwulVUgaHbCyFReq9Ryda9S5yruCjR49OnU/CBBDwQaCuSx/TMIduAvKeuKdb&#10;Q7RbmgAHIZdG2CTAHBDm/aCJEr/XTuDRzc3hOMu2Putp/m7wQ6d1YsAOAQV7LXyi7bgyCCl1/Wq6&#10;vv7E7E8HoS9KQgACEICAdwIXFxcvpVD9vTQweOp9cib0ToCCde/IFUwoC3tx/LG5PuH85uafRT4/&#10;EIAABCCQFAGTFDDJAelc9jopwzG2N4HBk4cKEqi94fGgGgKRLX6KlZWVYzVwUQQCPQjQZb0HNJ+P&#10;UETkk/bSc9GJdmmECIAABJQQkDzFf5WoghoDEbi5uZkNNDXTDkWAw5HWyUuxeskBYetYEeiZwNWH&#10;D8+kSH3vu2kpWv+MI7Icp+fIYrp/CbDnQjC4J1DWVfVkfX39pfupmAECEIAABEIkIM3ZZlKs/l7e&#10;+1+I/kWINqBzdwKsZ7ozi+YJc31Cfnv73pxSicYoDIEABCAAgU4ENtbWnlfj8X6nhxicHAGK1ZNz&#10;eZQGx7jwkZuTZldXV8+idBhGJUOAIgqFrqZgSKFTWqk0azWKQVETkELfk6gNxLg0CFRVmYahWHkf&#10;Aflb9gd0EiXAe6g1x0vB+p/mgLA1gQiCgGcC158+bY/z/ODOaflb8RlLjLlOz2HGdJ8DadhIGnzv&#10;iShwRkDeRU7Fv7sbGxtvnE2CYAhAAAIQCJaAabBsGi1LV/W3Uqy+FawhKN6LwLBvoL1U5iHrBOSU&#10;ijmtYk6tWJeNQAhAAAIQUE9gurp6JEmDHVG0VK8sCnonMHjCcOCEqXfgTOiEQMyLnvF4fHB9fb3t&#10;BBxCIeCBgCmiqKrqlYepmKKJAJv+TYRU/14OfxSfpKhDtZIoBwEIQKAFATmUedpiGEPiJjCL2zys&#10;ayTATT+NiB4aYLqr//rrr6+XEsLDEBiQwHldF/Vi0XyrIN3WPxetx5z3HDAM05p64D2Ywfeg0vK2&#10;F2urun6zmM9319bWWNt5Ic4kEIAABMIhILWphWmsbBosm0bL4WiOpjYJsIaxSTNkWXJaxZxaKcvy&#10;2PxxCNkUdIcABCAAge4ETNJgMh7vmBPv3Z/miVgJDJ4oHDhRGqtfU7MrhQWP/O3mHT61wI7MXlNM&#10;YYoqIjMrDHMoBgrDTy21nM/nJHhbsop2GOu5O11r1jWx/4sppqVgnXeCmBza0RZ5Jyxkw3K742MM&#10;j5kAhyo7e1c+Q8/lH39LO5PjAS0EHt3cHI7bdlmkaP2z21LIf2qJz2j1GHgvZvC9qGgdO4Bhdf1q&#10;ur7+ZHNzk3eRAfAzJQQgAAHNBM4vLp5Kbep76aj+QrOe6OaeAOsX94yDmiHL8z3zx0FOszwLSnGU&#10;hQAEIACBpQmYDqfmxHtdVSdLC0NA8AQGTxAOnCAN3oEYkFSHIemyvjWZTO6+JplYgEAABEwxhbmy&#10;PgBV41GRwp94fPmNJZLTeRylYRjVmkA9Gl20Hqx0oIvCcqWmWlXLNjerynUU9ujRo9OOjzA8IgJ/&#10;/fXXXkTmYIpNAry/tqIp66ozyfEetRrMIAgoJHD14cMzKWDp9l3A34fPnqToQ2FAh6bSwHsyg+9J&#10;heYvffqWsr/8ZH19/aU+1dAIAhCAAASGJCCNk2flxcXbPMsORY9iSF2YWwcB1i46/KBNi0KSAQfy&#10;x+Ld9fX1tjbl0AcCEIAABNwRMCfeNzY2dkd1feRuFiRrJzB4YnDgxKh2/6BfM4EUFzlStP708vJy&#10;r5kOIyCgkwBd1j35hY18T6AHm2Y22MxMrINAVZU6FOnf0VyL/qnr0bcAfllu3LiyLMHwn5cY4PBV&#10;+G50awE3BD3IVw4D77t1ANIh4I7A9adP2+M879+QgW7rFK27C890JA+8NzP43lQ6nrZqqbm9W3y3&#10;K/vLb6wKRhgEIAABCARNQArVi7IsD6Vx8ltZq7J3EbQ37SqfYi2HXYIRSzNXby6q6l15eXlg/ohE&#10;bCqmQQACEIDADwTkBPx+NR6zwZFgZAyeEBw4IZqgy6MzOeUFjnRZP7y5udmKzqkYlAQBuqw7dDNF&#10;PQ7h6hItn6PikxR56NIKbXwSyPP81NV8XQuYXemBXN0Elo6TLHMWw7rJod2/BPJ8Bg0ItCbAYczv&#10;UEmx2Il0Vz9pzY+BEFBE4Lyui3qxOF5aJYrWKVpfOogQMBp4j2bwPSpCoBOBqq7fmNu719bWWMt1&#10;IsdgCEAAAnETuLi4eCmF6u/lVtincVuKdX0IpFzP0YdXks/IouCZ+SNyfnHBH5EkIwCjIQCBVAlM&#10;5frY+Xi8K/aXqTJIze7BE4EDJ0JT83eM9rK4GRWyQb385l6MwYFNQRD40mX9LAhlQ1CSAp4QvGRd&#10;x/l8PrMuFIFRE2hbYBw1BIwbjMBP8VfX5B8G88bwE5tDVxITW8NrggbBEeC997PL5PDiq+B8h8IQ&#10;+EJg5ebmeJxldr4D+JtA0TqfrOUJDLxXM/he1fIE05BQ16+m6+tPzO3daRiMlRCAAAQg0ERAGiLP&#10;pFj9vSxQX8jYomk8v0+TADUdafq9j9VFnmWH5cXF23O6NvbhxzMQgAAEgiSwKV15zDVuUgB5FqQB&#10;KN2awOAJwIEToK1BMVAtgeQXNv/roLz94cOHl2odhWIQeICA6bJOkYWFEGFz3gLEcEVIx5LH4WqP&#10;5ssS+LGrapti9GXn5HkIWCbwX8vyEBcQAQ5dBeQsraomfLOQ5G6P6K6uNTDRq4mAyWPJHvSsaVzn&#10;3yfebd3kSpPPl3YOGh74jsDAezaD71kRDg8RKOuqeiK3db8EEwQgAAEIQMAQMLWkpqZUGiK/lWL1&#10;LahA4CECrFOIj04EpHhglt/evjdXN8ipmKLTwwyGAAQgAIEgCZhr3OQ6tx3Z+DgN0gCUbiQweOJv&#10;4MRnIyAGqCbA5ou454cNOClWfHFzczNT7TiUg8A9BKTI4oiDcj3CI+HinB60Yn+Ev/+xe7jBvm+L&#10;1BNHgflhEjgLU220tkGAQ1c2KCLjXwKJHeLk4C+xHyoBk78yeSxn+idetG64UgziLLrSEDzw3s3g&#10;e1dpeLmTlWav2DQ629jYeNPpQQZDAAIQgECUBEztaHl5eWBqSU1NaZRGYpR1AqxRrCNNRKBc3ZDn&#10;+TtzlUMiFmMmBCAAgaQJmOvcNtbXd0bSrSdpEBEaP3jCb+CEZ4QuTcokFjPi7ns23uZ1fXhe10VS&#10;AYGx0RCg2KKDKxMrxOlAJtmh8vkpPn36tJ0sAAyXJRsHjQmDoAmcBa09yi9FQL7D9pYSwMMQuItA&#10;Au/LVVW9koO//P3kExAcAZO3knfXY+eKJ/B3oIkhOdQmQvz+QQID7+EMvodFePxLQLqqn0iDs13T&#10;6AwsEIAABCAAgfOLi6fSUf29fFc/gwYEuhBgfdKFFmO/JyBXOJirHMqyPDZXO4AHAhCAAATiJyDX&#10;u+1LBcTz+C1Nw8LBE30DJzrT8HK8Via/kGnYbBvLu/qjm5vDeCMAy2ImQJf1Ft5lw70FpHSHzOfz&#10;WbrWY7kUfJZQgEDABM4C1h3VlyDADVFLwOPRdgQifX+WYt/y119/fd0OAqMgoIvAys3NsTRiKLxp&#10;lXi39eRzqd4CLdKJBt7LGXwvK1K3djGrHo1eS1f1XdPgrMtzjIUABCAAgfgImObG5cXFuzzLzD60&#10;v/f5+FAmaxFrk2Rdb89wuaptT652eHdxcfHMnlQkQQACEICAVgJStP5aTtE/Ef1ISmh1Ugh6DZzg&#10;DAEROt5PIPlFTNsNNulQePXhA+/ofJiCJCAFl/tBKu5a6UgLbVxjS02+5Gkep2Yz9v6PgClcgwcE&#10;QiVAh+BQPbe83lIA88fyUpAAgRYEInuflu/9VxxWa+F3hqgj8OHDh5dS4DLzrljbnJp3xfxMmHxO&#10;1Q/meGcZeE+HovXBQqusxuP9jbU1mpkN5gImhgAEIKCDgGlmLE2ND01zY1mHbuvQCi1CJMC6JESv&#10;6dS5kFPwB+YEjTlJo1NFtIIABCAAAVsE5BT9G0kO7Yq80pZM5PglQHLPL29ms0cg+QVMx4016bT+&#10;4vrTJ5IG9kIQSZ4ISMHaiRRfnHiaTv80kRXW6AcevIbkZYJ34VIG/Hepp3kYAsMROBtuamZWQIDv&#10;LgVOSEqFr+/XHdfYmhjJeunst99+e61JJ3SBQBsC5lYNOWT7os1YJ2MC/tzb4GFyq8nnV22ATFUG&#10;RetJed68a5i94Onq6lFShmMsBCAAAQj8RECaGL80zYzlPf4peCCwLAHWI8sS5PnvCJgTNOYkTXl5&#10;eSCF6wV4IAABCEAgXgJra2un89vb3yVhcRqvlXFaNnix+sBJzTi9moZVyS9e+myoydXK+WJhrmTj&#10;BwLBEZD15avglLapcARFNDZxIKs9AfnsFJ84rNQeGCMhAAEtBM60KIIefglIXqmgM5df5sz2A4FA&#10;D4fKZ4dOpwRzcATO5W++xO7x4IoH+rm3yS35PKtNmKnJGnh/Z/D9rUT8LTdtnyzm8x2zF5yIyZgJ&#10;AQhAAAJ3EDi/vNyTYvX30sTYHDgtgAQBGwRYi9igiIyfCMhC4ZkUrr8/v7h4Ch4IQAACEIiXwObm&#10;ZikJi91RXR/Fa2Vclg2ezBs4mRmXN9OyJumFy7KbaHKo9OPHjwdpRQzWxkAg2S7ry37mY3A+NixN&#10;YD6fz5YWgoBQCZyEqjh6p02gqqqztAmka/1ff/21l671WK6KQEDv4eY2Kumu/kYVP5SBQAsCKzc3&#10;x1LsUrQY6mdIn+YQfjTzMkvS+VYvhCOeZOB9nsH3uSJ2rTGtHo1ey03bu2YPOHJTMQ8CEIAABO4h&#10;cH5zs1VeXLyV90Xz/r4FKAjYJMA6xCZNZP1IoMiz7ND8Abu+vt4GDwQgAAEIxEnAJCzW19f3pWg9&#10;7S6oAbh38CTewEnMAFyEincQSP6aWlsbZ1n27PLDhz2CDAKhEUiqy3pABTKhxVGK+srVnI9TtBub&#10;IQCBcAnId/7/has9mi9DQApv+c5aBiDP2icQwHt5Uusk+x5G4kAETDMF2TeeDTT9/dPayr2pM6yd&#10;QhSLtOPEqLsS90RPhHFRVuPx/sbaGre4ROhcTIIABCDQhsD5+XlRXl4e5Le372Xdqe/dvY0RjFFP&#10;gLdI9S4KX0HzB2xRVe/kioiX5g9b+BZhAQQgAAEI3EVAitZfmkSG/K6EkD4CFKvr8wkaNRNIfrFi&#10;ecNsIodJzdXLzeQZAQE9BL50WX+jRyMHmgRQEOPAakS6J0Ay2T1jlTP88ssvpyoVQykINBCQDuvE&#10;bqpRkud8Z6Xqe+12K31Pl0Meb8w6STs+9IPAtwQ+N1GQZgpqqSj9vPvilXwO1hfoGOcZsEnR4Hte&#10;kflT3i/OhOnudHX1KDLTMAcCEIAABFoSOL+4eJqPx+/l+0Dve3tLWximmwDrD93+iUu7LHuR5/m7&#10;88vLvbgMwxoIQAACEPhKwCQyTEJD/v8SKnoIDJ64GzBpqccLaNKVQNILFVebZHLl8uerl/mBQGAE&#10;5BB0nF19XH3WA/Mv6rohIJ+b4tOnT9tupCNVMwHxPWsxzQ5Ct3sJSN6Y2E0wPsx3leQsthI0HZND&#10;IqDsvT3a9VFIMYGunQjc3NxsmSYKnR4aarDl5hFDmdFn3qRzsX2A8cz/CAy4/zP43lckcVBX1cli&#10;Pt9ZW1s7jcQkzIAABCAAgQ4EpPnwrLy4eCe3IZl39qLDowyFQC8CrD16YeOh3gSybEuC7rgsy+Nz&#10;SVD0lsODEIAABCCgloBJaEzG4x05jU9iQ4GXBk/YDZisVIAfFXoSSHqR4nhjzFy9fPXhw7OeruEx&#10;CAxCQLoHnsl7xdEgk7uYVFnBiwsTkamDwHw+n+nQBC18E5C/maXvOZkPAssS4HaAZQmG+TzfVWH6&#10;LVmtFbzHy3f8a7M+StYHGB4kAYnbY+muXgSjvOPcnGYOSedkNTsG3R4kMPgeWOD+qUej1xsbG7ub&#10;m5vkEQL3JepDAAIQ6ErA1G1K/eahdFV/Kwejt7s+z3gI9CXAuqMvOZ5bikCW53v57e27i4uLl0sJ&#10;4mEIQAACEFBJwGycyGn83UquqFWpYCJKDZ6oo1g9kUiza2bSCxRPG2LjPD+4puuu3cBFmnMCkix7&#10;5XwS1xMoKHBxbSLydRGQ3MtjXRqhjS8C8jfz1NdczAMBWwS4HcAWybDk8F0Vlr/Q9guBr+/1ntbw&#10;X7mbA2mScw1/XUQgJUXg48ePB1Ksvh2c0Z4/35r4mNxs0vlZTc4ISZeB94IG3wsLyVf/07WsxuP9&#10;jbW1OG+2DNMnaA0BCEDAGwFTr2nqNiUv89TbpEwEgS8EWG8QCkMSKCRJ8cJcK2GulxhSEeaGAAQg&#10;AAH7BMxp/On6+hNzOt++dCQ2ERg8QTdwgrKJD7/XSSDpxYnnjbB6sTg+r+tCZySgFQR+JhB0l3UK&#10;1Qnp4QiQaxmOPTNDAAIdCHBDWwdYkQ2Vgwp7kZmEOakR8PiuL38r/+RwT2oBFra9lx8+7Mk+8LNg&#10;rfD4+dbIKOk8rUaHhKDTwHtCg++JheCjLzrKO8WZ8Nqdrq4eBaQ2qkIAAhCAgAUC55eXe1Ks/t7U&#10;a4q4woJIRECgMwHWGp2R8YBtAuZaCXO9hLlmQgrX+WNoGzDyIAABCAxMwJzON6f0B1YjqekHT8wN&#10;nJhMytkRGZvswmSgza9xlm1Nbm4OIgohTEmAgOmybroKBmPqQJ/vYPigqHMC8pkpPnGjhnPOGieQ&#10;v5X/0agXOkHgPgIUYKYZGzc3N7M0LcfqKAk4fvc3hWW//fbbyyjZYVSUBORv/NYkyw6jMM5zkwlN&#10;zJLN12pyQmi6DLw3NPjeWAD+qqvqRG7I3llbWzsNQF1UhAAEIAABSwTO5f1cGgq/lfe7YylW37Ik&#10;FjEQ6EWAdUYvbDzkgoC5ZkIK19/LSZ5nLuQjEwIQgAAEhiNgTulLomhHNCiH04KZvRAYOCHpxUYm&#10;sUog6WtmB97wkqL1p5+7XfEDgUAIfOmy/qd6dR0Xq6i3HwVVEZjP5zNVCqEMBCAAgTsI0GE9zbCQ&#10;G/n+SNNyrI6agKO1gDm8GzU3jIuOgHy3m0KYIhrDBs7hDcmRYpIh6Qc698B7RBSt3x835kbsjY2N&#10;XXNDdqDRhdoQgAAEINCRgGkcXF5eHuS3t+9lXcleQUd+DHdDgDWGG65I7U+gkATGgTnVc319vd1f&#10;DE9CAAIQgIA2Aua0vrlijo1ot54ZNBk3cCLSLVmkuyCQ9GJEyUaX6XZlul658C8yIeCCwK+//vpa&#10;bZd1R8UpLjgiMx0C0hzgcTrWYulXAlVVnUIDAoERuAhMX9S1Q2BmRwxSIKCQgMW1gax/TuTw7pFC&#10;K1EJAncS+Pjx44Hs9W5Hh0dJLm8IrknncIcAHsOcA+8VDbpPptN/pbkJ29yIrVM9tIIABCAAARcE&#10;TMNg0zhYvhefuZCPTAj0JcD6oi85nnNKwJzqWVTVO3PKx5z2cToZwiEAAQhAwBsBU7QuV83tmivn&#10;vE2a0ESDJuEGTkAm5OZoTE16IaJpg0u6XX3uesUPBAIhIGvFUmJWV5d1i8UogbgBNcMiMAtLXbS1&#10;QSDP89KGHGRAwBcBDln4Iq1nHnmfK+S9bluPRmgCAUcELKwV6K7uyDeIdUJAmiI8lWL1Z06EaxBq&#10;4TOtwYw+OiSdy+0DjGdGo4H3jAbdL1Pkf3nvPjPNxMxN2IrUQhUIQAACEHBIQOosZ9Io+J1pGCzT&#10;FA6nQjQEehFgbdELGw/5ImBO+cgm27vzy8s9X3MyDwQgAAEIuCVgrpozV86N6prkiEXUgybfBk48&#10;WsSIKE8Ekl6EaCpW/+pvKRT58OHDS0/uZxoILE1ATZf1hDeql3YiArwRkAKn4tOnT9veJmQiFQQo&#10;WFfhBpToQICY7QArkqF//fUX+f5IfIkZLQn0XDt86a5+0nIWhkFgUALXsu6QmDVFMfH/aMzveaCe&#10;dE7XA98opxh472jQfTMFDjXNw6SJ2I5pJqZAHVSAAAQgAAHHBM7lRu2yLI+lq/pbmgQ4ho34pQiw&#10;rlgKHw97IZBlWxKox3L656354+plTiaBAAQgAAHnBNbX1/fNFXTOJ0pggkGTbgMnHBNwb3QmJrsA&#10;6bk57SsAsjx/IV2wZr7mYx4ILEPgS5f1V8vIWOpZ5Z/npWzj4SgJzOdz/r5H6dn7jXr06NFpYiZj&#10;buAEVldXTwI3AfU7EpCCxscdH2E4BOIg0HEtIWsfcqdxeD56K87l5ox8sTiULo5F9MZ+NZCi9WRc&#10;jaFLEmAPaUmAPR+XpmGmeZhpItZTAo9BAAIQgEAgBKSjenFxcfEyv719J/u9e4GojZoJE0i2XiRh&#10;nwdruiTmZuaPq/kjG6wRKA4BCEAAAt8RMFfQyQn/J/I/kjDpGRsUq/cEx2ODEEh28RHIBta8rg/N&#10;BuMgwcGkEOhI4LfffnttrrTt+NhywzsWlyw3GU9DwB4BSVJTFGgPJ5IgAAEIQMAGgSzbsyEGGRAI&#10;lkCLtYWsd47kQI/fNU+wQFF8aAKTm5sDKVbfHloP7/MHkvOzzcXkeJPN89qGmYq8AYvWB91DG8i/&#10;plmYaRo20PRMCwEIQAACHgmcX17uyc2F7+Rd/IVMW3icmqkg0JsAa4ne6HhwIAKF+SMrRevv5YTQ&#10;bCAdmBYCEIAABCwSkBP+byRhtOu96MyiDUOJGjTRNmCCcSjezLscgWQXHgFtXI3lZqNHNzeHy3ma&#10;pyHgj4AcavbTZb1FMYk/q5kJAr0IkD/phS34h06CtwADUiFArKbi6S92fvr0aTuXDrwmpzFoXiMx&#10;7pirlMA9aw3Jk5ZSrP5cqdaoBYHvCMiNfU8lp/Q0WSwB5f5s+yjZfK9tkKnIG3BPKaF3zlJs3THN&#10;wlIJK+yEAAQgkCqB6+vr7fLi4q28jx1LHeVWqhywO0wCrCPC9Btayx/bfDx+W5blsbnaAiAQgAAE&#10;IBA2gbW1tdPFfL4jmzGnYVviT/uEEmz+oDKTMwLJLjpC3LCSTodXHz48cxYMCIaARQJSwHHk9MAb&#10;heoWvYWoIQnI4Y7CFAcOqQNzQwACEIAABL4SmM/ns29pfC1cJ89BjCRN4Ie1h6xz/pR3uDJpJhgf&#10;BIFrWWdIvB4EoaxLJRPOHySb93UZTzHLpmjdmXfN/ur89vZ3s9/qbBIEQwACEIDA4ARMjWR5eXmw&#10;qKp3smb8Lr8yuHIoAIGWBFhDtATFMJ0E5FrrPSlcfy8d15/p1BCtIAABCECgLYHNzc1yY319ZyTX&#10;3bZ9JtVxg2/iDphUTNXnodqd7PWwgW9SSVesF2bDMdS4Q++0CDjpsh74ZzitCMDatgR+LA5s+xzj&#10;wiXAYeBwfZea5hKr/0nN5tTtHY/Hf9zH4Nvi9cFzH6k7CvuHISBrEXMo99dff309jALMCoH2BM7r&#10;usgXi0Pp6Fi0fyrykSE2r7DgEgpOLEBMScSA+0vRvl/KvqrZXzX7rCmFErZCAAIQSI2AqY00NZLy&#10;ffYsNduxNy4CrB/i8meq1hSSDDmQqy7emSsvUoWA3RCAAARiIbC+vr4vOzNceXuPQwdPqA2YTIwl&#10;xlOxI9mFRgwbU7LR+HnDkR8IBEDgS5f1UyuqUqhuBSNCdBKQA/+PdWqGVg4JXDiUjWgIQAACyxCY&#10;tX2YAva2pBgXEwFzKJfu6jF5NF5bJjc3B7I/ux2vhT0tiyE32MP0ZHPBPVjxiBAYcJ9p8D02ywFQ&#10;jcf7n/dV+YEABCAAgWgJSFf1mamJNLWRYmQRraEYlgwB1g7JuDp+QyWBt22uvDBXX5grMOK3GAsh&#10;AAEIxEtAkiuvTZJFLCzjtTJAywZMIgZIK2mVk11kxLQhJe/WHz9+5ErnpD/J4Rgva8HlDrpRqB6O&#10;s9F0GQKzZR7m2fAIVFXFWio8t6Wq8Umqhqdo94cPH/aWsfvbAvZl5PAsBLQSMDekmEO5WvVDLwh8&#10;JXBzc/NUbuh7CpF7CMSUI+zg5GRzwh0YMfQbAgPuN0VStF6KHTtT3hv4WEEAAhCIlsD5zc1WWZbH&#10;0lX9ramJjNZQDEuOAOuG5Fwev8Hm6gtzBcb55eVSye/4SWEhBCAAAd0ETJJF/qbvipalbk39aTdo&#10;Em3A5KE/wsxkg0CyC4wYN6Ky7NnlkgUlNmIKGRBoIiAFHSdS2HHSNO6n31Oo3hkZD4RH4GthXy63&#10;Z3z69Imkdngu7K1xnuenvR/mQQh4JCCxyprfI++hpxJ/W7vxg+7rQ3uT+V0QkLhe7jCuC6WQCYEf&#10;CFzLukLW4DQ5aIqMGHOFTTbL75PNDbdgwxBdBAbdb1sShTngNr+9/X1tbY11/5IseRwCEICARgKm&#10;Se/FxcXL/Pb2ndycuqdRR3SCwDIEWDMsQ49nNRMoJLiP5UqMt+bEkWZF0Q0CEIAABO4nYJItJuli&#10;ki+pcxo0eUaxeurh19r+ZBcXEW9ATbLs8Lyui9ZBwEAIDERAuku8aj01heqtUTEwPAIPFe/N5/NZ&#10;eBahMQQgEDuBR48eJb/ej93HP9jn7LuI7uuJRVKE5taj0Yk5jBuhaZgUEQGTI6oXi+ORHIiNyCx3&#10;piSaf0g2R+wukuKVzN5Td9/W9dHG+vrO5uZm2f1hnoAABCAAAe0ETHNeOez/Tt63X4iuvHNrdxj6&#10;9SLAeqEXNh4KhYAULczkxNF7c/IoFJ3REwIQgAAEvidgki6L+Xx3JEmYVNlQrJ6q58OyO8mFRQqb&#10;TrIBuXJzcxxWNKJtigRadVlP4TObovOxedS2QM9mV1uw6ydAwZt+H6HhSJb5dQmHdAjcSGMZX1dY&#10;0309nbiKydJxltFdPSaHRmrLo5ubQ4nVrUjNc2dWxM0u7oOWZK7YXQTFLXnAovVB9956eLUaj/fX&#10;19f3ezzKIxCAAAQgoJzA9fX1tmnKa5rzSrE679vK/YV6yxFgrbAcP54OhYCcPJKi9fdybcYsFJXR&#10;EwIQgAAE/kfAFK1/TsLUdfvuqZEAHDRhNmCiMBL3JWNGkouKhDaacjkEevXhw7NkAhpDgyVwb5d1&#10;CtWD9SmK301giSI8ciIEFQQgoIqAfHefqlIIZVwTGOx7qO3hLtcAkA+B+wjUVXXEjRPEh3YCn3ND&#10;WbanXU+1+iWUS/zqgyRzxmoDULliA+5FDboH194tpei5M11dPWr/CCMhAAEIQCAEAlLHWJSXlweL&#10;qnpnmvKGoDM6QmBZAqwTliXI8+EQkBNI+Xj8tizL43Pp5hKO4mgKAQhAAAJfCUjR+kvTQSAVIoMm&#10;ygZMEKbi31jsTHJBkeAG0zjPD64/fdqOJW6xI04CX7qsf79xk+DnNU7vYpWNQjtJeBef+FueVDBJ&#10;9+rTpAzG2OAI0GE9OJctpbD4+/FSAiw9bOM71ZIqiIHAZwLmb+G9h29hBAElBExOyOSGlKgTrhoJ&#10;5iiSzB2HG6HDaj7gntSge3EN1M26fn57+/va2hrr+2EjlNkhAAEIWCcgjXefSR3je/keemZdOAIh&#10;oJgAawTFzkE1NwSyPN/Lb2/fmT/8bmZAKgQgAAEIuCRgOgiYTgIyR+lynqFlD5ogGzAxODR35u9G&#10;IMnFRIIbS1+jol4sjs/ruugWJYyGgF8C/xZ60FXdL3hmc0LARUHdfD6fOVEWoSoJyN/EqNdMKqGj&#10;VFcC/+36AOPDJSB/k/a0ae/iu1abjeijn0A9Gv0ph2/P9GuKhqkSMLkgkxNK1X7rdieYWzQ55CTz&#10;yNaDJwGBA+5NDbond59r6/poY319x9xCnYD3MRECEIBAMgSkq/pMahbfy+1F5kBokYzhGAqBLwRY&#10;GxAKqRIozB/+8uLinfkiSBUCdkMAAhAIlYDpJDAZj3di7Rg4aGJswIRgqPGYqt5JLiQS3FD6Nr7H&#10;cmPR5OaGblqpfugDsdsUesj7wVEg6qImBH4i4LpwLs9zFd1tcb0fAnSv9sOZWfoTqKqq7P80T4ZE&#10;wNzwYW760Kzzt9/Bg+ZlNENCN+sEzHf1r7/88tq6YARCwCKBRzc3hyYnZFEkohI9ZJ9kPplo705g&#10;wD0qTe+A5rZpuXU6mRunuwcKT0AAAhAIj8D5zc1WWZbH0lX9rdQs8n4dngvR2BIB1gWWQCLm/7N3&#10;JlZxJMsCpbth2PVbHjAeIAvUWDDIA/AAWSBkARoLwAPkATwL4FkAzwKaXT10V/0IDZrRAnQtuefl&#10;HJ1//pusjIgb2ZVZkZGRcRKQIPm6TgTDq6s9SVwPOmAeJ2G0hgAEIGCPgCakTcbjjaIsP9uTQs8Q&#10;gMBTBLL8iMg8Wf3bOJANyq2r29tNfhkQCJnAP1XWQ1YS3SDwHQHbSeo/wR4APysCVK/Oyt3xGSuH&#10;aE7j0xqNmxCI8YYPx/NzE6w8kwABGWfvuRElAUcmbML17e2OJNMQB7Ll4wzjjVnGlW2Nn5T7zTtp&#10;fai3TOtt0ym7GNsgAAEI5ERA8xGlovpu9+HhrNPtsrbOyfnY+iQBvgkYGBAQArLo35HE9bOLy8st&#10;gEAAAhCAQDwE9Bq8/1tdfSdX536KR+uXNfVawcFjEDAV/+VgR3YfEJlWPHppLM92Ovv3UgUgh/GO&#10;jXESeKyynszaIE4voPU0Ar6S4LS6rVa5naYf/x0CEICACwKSsD50IQcZ/gn0er0//GvRXANf83Zz&#10;jXkyBgISzzyXb5eDGHRFxzwJ3Mh3Q6/b5aY92+4nad02YfqPlYDH/Spf+3R6q/T44eF3vWU6Vreh&#10;NwQgAAEI/EhA8xAl/nUih0A/wAYCEPibQHb5JjgeAi8Q6Hcl+WZ4eXmk13BACgIQgAAE4iHwamXl&#10;vV6PF4/GT2vqKwj296qQZWHs48e2/jpCshslGW4YVRpHkuwowfPDSm1pBAFPBBYXFj7KOB16Eo9Y&#10;CPxC4PtEN69rPtEsxiq3DKnGBI4bP8mDEHBAYH5+/tSBGESEQWAQhhrttSB5vT1DevibQKcso49l&#10;4st0CVyUZb+cTIj9uHJxhjHI7OLMrsZSanJy2rcqy4NXq6tvtFBXam7EHghAAAI5Eri5uVnX/EPN&#10;Q5Rk9bUcGWAzBJ4jwLcAYwMCPxGQamMDvYZDr+PQazkABAEIQAACcRDQ6/HGvd6GaBtlMMdr4lJO&#10;Qb84hnNwWmb50ZDhRlGtgdfprN/e3u7WeobGEHBIQL7rhlKx8E+HIhEFgV8IhJrQJhVd3uIuCEAA&#10;AgEQOA9AB1RwQEC+GzYdiPEiItS53gsMhNYiIN8qx1Jd/bjWQzSGgEMC8/f3+z0SaxwSF1EZxiKz&#10;jDm7HVVIa0HA6Z5dWb5fXV3lIFsLf/EoBCAAgVAIaJ7hcDjcnxTFieYfhqIXekAgJAJ8B4TkDXQJ&#10;i4Bcx6HXclxcXSUbUA8LONpAAAIQaE/gtWz0SBBpQ6/Na9+bux6cBr5+NotkdXeOjlRSlh8MGW4Q&#10;NRmenW73w/39PcGWJvB4xgmBpYWFT1RZd4IaId8RiCRxjXd3PqP2PB9TsTRCAozPCJ3WROVcDkpF&#10;sgZo4kKesUBAqqt/tNAtXULACIGvBQo6nU0jndFJPQIZxiSzjD3XGxW09riH5WDvbqiFuCRZ/ROO&#10;hgAEIACB+AlIYdydbq93JvunW/FbgwUQsEeAbwB7bOk5BQJSPUB+JIdy+unw4v5+LQWTsAECEIBA&#10;6gRWVlZOJ+PxRlkUxzHY6iDg9TwGj4G+GHyDjjMzWX4sZLgx1Gasj8tyX6+JbtMHz0LAFgGqrNsi&#10;S79PEfiWpBYDHflt9Eej0XoMuqJjOwJSufW8XQ88DQF7BIqiYHzawxtaz4PQFLKtD8nrtgnH3b/E&#10;LA+orh63D1PWXgsTaIGClG0M3jaNTWYWn8wyBh38QAxMQY97Wbb28LTw1myv90YLcQVGG3UgAAEI&#10;QKAmAamqPpBk9TNZw+3Jo/2aj9McAtkRYP2fncsxuAkBCc5sdh8eTmSC2W3yPM9AAAIQgIBbAq9f&#10;vx6+evVqY6YsD9xKrifNVqCrkhYeA3yV9KORdwJZfihkthlkYpDp9dB6TbSJvugDAjYIUGXdBlX6&#10;/EYg5mS08Xg8wJN5EOCmiTz8HKOVcnjmfzHqjc71CEji45r4er3eU2m1jnm9kJYnwrFGfhNUVw/H&#10;HWjyHQEtSCBrx0OgBEIgszhllrHoQIZaNGp43NMyvpcne5daeItD5tGMPhSFAAQg8CQBLXyrBXCl&#10;qvqRJKuvgQkCEKhGgLV/NU60goAS6MsE82F4eXmip6NAAgEIQAAC4ROQa/S2JWn9ffiaOtbQY2DP&#10;saWIa0ggu4+EDCsXNRwaTz8m10Rf397uGO2TziBgiIBWWZdNJdYChnjSjRS6EwgxVVN/zmfdbvct&#10;/syDgLwHT/OwFCsjJHAeoc6oXJ/AoP4j6T6RyjoiXQ/Zt6woy48kp9nnjIRmBObu7w9lH7Tf7Gme&#10;skKApHUrWOk0YgIe97aMJa3LnqXuXWrhrYg9geoQgAAEsiYgOYN9LXgrhW/PtABu1jAwHgINCGSX&#10;i9KAEY9A4AcCWhFGT0fJKal9nYTAAwEIQAACYROQwM8nuWr3nWgZVPDHWHCrLn6PAb26qtLeD4Hs&#10;PhAy2/ixNaqk0vqHm9Fo3Vb/9AuBNgQkIeSgnJk5b9MHz+ZNINHkskHeXsV6CEAgAALMzQE4wbYK&#10;UqmXA1LPQE7hAJzt8ZNa/3rrid4AlZpd2JMGgdvb291up8M3QojuzCx2mV1sOsQxF7pOHve4Wu7r&#10;Dce93obuWYaOGP0gAAEIQOB5AheXl1tSDOZEC97CCQIQaEaANX8zbjwFgRk5JbUlietnOhmBAwIQ&#10;gAAEwibw6tWrzxJI2pCNofMQNG0Z1ArBBHRIlEB2HweZbfhYHbZSgas7mexblUHnEGhBoCOVDFs8&#10;zqMZEkg0Sf0fT8ph/P6Ig0ZZjGz5BvpPFoZiZIwEgvg+jxFcTDrLfLMZk74+dE19zeGDaagypaDG&#10;R70BKlT90CtfAvf39wPZ8yThJuQhkFkMM7sYdchjL1TdPCatN0Ei3+Wns73em9eLi8dNnucZCEAA&#10;AhDwT+Dm5mZ9eHl5JIc89yVZfc2/RmgAgXgJsN6P13doHgaBvk5GOinp5BSGSmgBAQhAAAJPEVhZ&#10;WTmdjMdvNDDkk5DXZPXIgng+/ZSj7Ow+DDLb6HEypuUmoru7uz0nshACgZoEqLJeE1imzXNLGBuP&#10;x4NMXY3ZEIBAAARkbj4PQA1UsEhAD0bpASmLIpLrOre1SHIOfMEgvfFpeXn5U042Y2scBC7Ksi/x&#10;8sM4tM1cy8ximdnFqjMf3o3M97TfVXuPrywPZG9yg++fRl7mIQhAAALeCVxcXPSHw+H+pChOJMZB&#10;PN27R1AgBQKs9VPwIjZ4J6CTkk5Ol5eXuzpZeVcIBSAAAQhA4EkCr1+/Hr5aXX0zIwEiH4hqB7JM&#10;KukpeGfSBPqyRyC7j4LMNnjsjZwneu50dq5ubzedykQYBCoSoMp6RVAZNvuWHJab6XJ16dvcbM7U&#10;3vNM7cbsgAn4PkgeMJqkVONgVDt3krzejl9oT5eTyfvQdEIfCCiBufv7Q6kQ2YdGJAQyi2lmF7OO&#10;ZBgGpaanfa/Ke31l+X51dXVb9yaD4oYyEIAABCBQiYDkAO50e70zuY1oq9IDNIIABCoRYJ1fCRON&#10;IFCRQKfzQTZ8Ty6urjYrPkEzCEAAAhDwQEADRJK0/tGl6MoBLBtKeQra2TCFPs0TyO6DILONHfMj&#10;ZnqPs3IDkVbomt6SFhBwS+CxyvqxW6lIC5UASWBfPTMI1T/oZZTAudHe6AwCBghI8Y+hgW7oInAC&#10;vV7vj8BVjEa9XA/XReOgKYpKdfVjqa7+ORV7sCMdAre3t7tyizTfBLG5NLPYZnax69jGY8b6Ttnz&#10;G457vQ3Zi/yUMSJMhwAEIBAtASlUO5Bk9TM52Km3SvejNQTFIRAoAdb4gToGtSIm0OmsyQ/rcHh5&#10;eXRxf78WsSWoDgEIQCBpAhIo2i16vW0xcmjbUJLVbROm/6YEsvsYyGxDp+m4aP2cVOb6WqGLPwgE&#10;SIAq6wE6xaFKJKn/CFsSRvuj0WjdoQsQ5YGAFFaw/r3jwSxERk6ACuuRO7C6+oPqTWlZhQBrmSqU&#10;wmvDN0h4PkGjmRm9HU8qRX6ARaQENMaZUZwzuxh2pMPSm9oeCzY9tfen3zqzvd6b14uLx96YIBgC&#10;EIAABBoR0Bw/zfWTqupHstZaa9QJD0EAAlMJsL6fiogGEGhGQDZ+B92HhxM5dbXbrAeeggAEIAAB&#10;2wT+b3HxQAJKGyJnaFuWl/49Buq82IvQWgSy+xDIaBOn1kCw1FgrdF3f3u5Y6p5uIdCYgFRZP9YK&#10;h4074MEoCVCV9Hm3jcfjQZRORenKBObn508rN6YhBNwRuHQnCkk+CEjV3k0fcnOSSfJ6HN6WpLXP&#10;+g0Sh7ZomQuBe0nE0dvxcrE3aTszindmF8tOeuBaMM7jXtgPSetleTAZjzdk7j+3YCVdQgACEICA&#10;JQJSUb2vuX2S43emuX6WxNAtBCDwSIC1PUMBAnYJ9OXU1Qe9KkSvDLErit4hAAEIQKAJgZWVldPx&#10;w8Pvtiq8eauu7jFA18QPPOOWQFYfAZlVHHI7kl6W1ut2926o3BuSS9DlkQAVDvMYCiRxVfOzVN9+&#10;W60lrSAAAQiYI1AUxam53ugpRALML269wuE8t7zrSBPfvK/TnrYQcEFA4uCHsnfZdyELGQ4IkLTu&#10;ADIioiDge0+sLN/Lzc7br1+/HkbBCyUhAAEIQOArgYvLyy2pqH6muX0ggQAE3BDIKlfFDVKkQOAJ&#10;AnJViF4ZMhwO9/VkFowgAAEIQCAsAhpA0qoHM1L9wKRmJKubpElfpghk9QGQ0YaNqfFhup9yMjm8&#10;KEvWv6bB0l8rAlRZb4Uv6IdJUm/knkGjp3goNgLHsSmMvmkTkGTmYdoWYp0QYH7xMAxYC3mA/oJI&#10;SQr+RIXVsHyCNjMzd3d3e5KMsw6LxAhkFAPNKrad2DB1Yo6fpPXhbK+3Icnqn5zYiBAIQAACEDBC&#10;QIvODi8vj+TGaL15qG+kUzqBAAQqEWBNXwkTjSBghkCn2/16Mksqru+Y6ZFeIAABCEDAFAFNWtfq&#10;B+XMjJGgkrdkdVNA6CdJAlkt/jPaqAl5sPbk4Obs/f1eyDqiW54EZGxS6TAh11NVtLkz5YrT/ojb&#10;MJoD5EkIQKARgYWFhdNGD/JQFATu7+/XZH5Zj0LZhJVkfeTXuZKsPlxcWPjoVwukQ+BHAle3t5uS&#10;rL4Dl0QJZBQLzSrGnehwtWqWw6R1vbm51+u90eIYVm2icwhAAAIQMEZAi8xqsVktOiuxi4GxjukI&#10;AhCoTID1fGVUNISAMQJ9CQjt6Umtm5sbAvfGsNIRBCAAATMEXq2svC96ve02vXlNVncYjGvDiGfd&#10;E8hq4Z/RBo37kVRfoiQGb33dFOUPAgERmJ+fPy2L4iAglVClJgEqiNYE9kLz8Xg8MNcbPYVIoCiK&#10;8xD1Qqd8CciG4DBf67OwnHklIDezZvLjDCmI8SfvOj/skfo0AT1MNPt39Uj+UiaQUUw0q1h3ymPW&#10;lm0O9skkWf1A4ikb3KZiy4n0CwEIQMA8ASkuu6tFZrXYrPne6RECEKhKgLV8VVK0g4BhAnpSa1IU&#10;J8Orqz09wWW4e7qDAAQgAIEWBP5vcfFANvTeSBfDut2QrF6XGO1dEMhq0Z/RxoyLsWNKhm6K6uao&#10;qf7oBwImCMg3GRUPTYB03AfVQs0D73a7b833So8hEZD33f9C0gdd8iagVQjzJpC+9eJj5pVA3Uzy&#10;uhvHSLL6+fLi4q4baUiBQDUC8m4+lGJa/WqtaRU1gYxio1nFvKMelOkpL+/U93pjs97cnJ51WAQB&#10;CEAgPQKSkzeQZPUzWQ9/EOtYE6fnYiyKjADr+MgchrrpEZAg8Y6e4Lq4utpMzzosggAEIBAvgZWV&#10;ldNZucovms10BxUj4vVm3ppnteDPaEMmulEtm6JfN0f5g0BABLQCElXWA3LIC6qQXGXdTwPrEhDg&#10;lYBUWB96VQDhEPiOABWH0x8O4mPi3BG4mUOA9pzUKUsOxtrDS88NCNzd3e1Jcs56g0d5JFYCGcVI&#10;NfadVfw71jHpQ287e2ZD+b5+J8nqn3yYhEwIQAACEKhH4EIKaQ0vL48kJ+9I1sNr9Z6mNQQgYIsA&#10;63dbZOkXAvUI9OXHeKgTpU6Y9R6lNQQgAAEI2CKgiWwTudKvKMvPVWR4q65uJ/BWxWTaBE4gq8V+&#10;RhsxgQ+759WTzdHb29vdaPVH8SQJUGU9bLeSSOXGP/I76I9Go3U30pDig4BU0T/1IReZEHiKgBxi&#10;/A9k0iWg84nOK+lamJ5lHAw061Oprn4s8cQDs73SGwSaE5A4zKYk5+w074EnoyWgsdKM4qVZxcGj&#10;HZQeFDe4d/ZY3Grj1atXnz1YgkgIQAACEKhBQCqq96Wi+m734eFMYhSDGo/SFAIQcECAtbsDyIiA&#10;QFUCOlHqhKkTZ9VnaAcBCEAAAnYJ6JV+/7e6+m6mLA9ekkSyul0/0Ht9Alkt9DPafKk/EsJ6otPt&#10;fri/vyc4FJZbstZGD6fJwTQqIAY0Ckia8uOM8XjMu9kPeqRCAAIQSIoA80nc7uSwYHv/UV29PUN6&#10;MEfg8RDRvre4tTlT6KkNgYziplnFw9uMidyeNZC0Lsnqn2Wdu6E3M+eGD3shAAEIxEbg4vJySyqq&#10;n8nBvQ+x6Y6+EMiFAOv2XDyNnXERkIlTktbP5NQXG8ZxeQ5tIQCBhAnIFX/bRa+3/ZSJ3oL+BgJt&#10;Cbssa9OyWuRntOmSyqAel+X+RVn2U7EHO+InsLSw8Ek2nobxWxK3BSRI+fWfVOB+61cDpNskIIdz&#10;jm32T98QqEmA8VgTWEzNe73eHzHpi65PE2Bd1mxkPFZX5x3XDB9PGSYg37j9yWSy/+3WC2/xa8N2&#10;0V1DAhnFT7OKizccDlk+1mIvTd6nH2V/8J0Wt8qSHUZDAAIQiISA5tcNLy+Pup3Ovqjcj0Rt1IRA&#10;lgRYs2fpdoyOgkCnsyanvo6Gw+GhXlcShc4oCQEIQCBxAv8nV/qOe70NMfOfwBTB/sSdHqF5WS3w&#10;M9psiXAoPqtyT9a58/f3GjDiDwJBEJAN/KEkl/wZhDKZKUE19aAcPghKG5SBAAQgAIFYCTCfxOq5&#10;J/RmrVbPmVJd/clCF/V6oTUEzBCQ2+325Ft3/fveOIxihm20vWQUR80qPh7tgPSgeP2k9WFRFO8k&#10;WX3Xg7aIhAAEIACBigQ0n07y6vY1v07Wv8QkKnKjGQR8EmC97pM+siFQgUCn293U60qk4vpOheY0&#10;gQAEIAABywReS3VCCe5vSFWFU8uiXu6+fnDNq7oId0Mgm8W9brBktMniZvQ4ltLpbF7f3rK+dYwd&#10;cc8ToMq629FBooRb3lWkaeXF0Wi0XqUtbaIlcB6t5iieFAEq/iflzh+Mub293UzXOixj/fbyGCiL&#10;4kDeb8y1/FSCICDJ6luyvt96ThkKsAThJj9KZBRPzSZO7mckxSu14r7a4/7fxqtXrz7HayyaQwAC&#10;EEifgOTR7Wo+neTVPbv2TZ8CFkIgPgKs1ePzGRrnSaAvSVl7cn3JiV5jkicCrIYABCAQDoGVlZXT&#10;yXi8IZtRx160qhhU86IbQr0RyGZhn9HGirfB5EiwVFr/cENypCPaiJlGgCrr0wiZ+e8kOpnhaKuX&#10;8XhMvMEW3DD6PQ9DDYdafDvkmNP/dYgXURD4mUC3230LlfQJUHX9Vx9LUttQktXfp+99LIyBgB5C&#10;lTG5N01XktanEUr4v2cUW80mXp7wqFUQtwAA//RJREFUcPVhmrxDP0t8ZEP3AX3IRyYEIAABCEwn&#10;oHlzkqx+Jnl0H6R1f/oTtIAABEIiwDo9JG+gCwSmENDr+/Qak+HV1Z5eawIwCEAAAhDwR+D169dD&#10;qa6gldYPnGpBsrpT3LEIy2ZRn9GGSixjr5WeUs23O5nst+qDhyFgkMDXKuszM+cGu6QrIUBSUzzD&#10;gETDeHzVRFNNpmvynPNnTCaXO1c+AIGm+Nkz5dhe1/Tsm4DErjd964B8twQ4jPg3b/mG+FMPwLql&#10;jzQI/EpA1nv9icRZ9PakKnz4DVehlGibjGKs2cTNEx2qVsx6YY9N3qMfV1dX3+n+nxXZdAoBCEAA&#10;Aq0IXNzfr0mh1yPNm5Nk9bVWnfEwBCDgjQBrdG/oEQyB5gQkiLSj15pcXF5uNe+FJyEAAQhAwAQB&#10;CV5tSxDLTRUlktVNuCy5PrJZ0Ge0kZLcIH3JIDmQeXd3N7XyV1ZMMNYbAU0y6cjGlDcFEhNM8kOU&#10;Dh1EqTVKVyXw36oNjbVrkjxtTDgdtSJgyXfRHJxoBS/Ph+9l01gs13/8ZUgg53WfHnjVg68Zuh2T&#10;AyQg7+I9LXxVVzWqrdcllkj7jGKt2cTPExmaTsz4da9tWBTFO9nv23UiHyEQgAAEIFCLgBZ01cKu&#10;3YeHM1nvDmo9TGMIQCA4AqzPg3MJCkGgMoF+t9PZ19Njeoqs8lM0hAAEIAAB4wQkiPVJg1nS8dB4&#10;5986JFndGtqYO85mMZ/RBkrM47Gx7p3OztXt7Wbj53kQAgYJLC4uHlBlvR3QnBOW2pHz/7RWYhyN&#10;Ruv+NUGDoAnUSWQO2hCUM06gytiYmXF/cMK4oXT4DIEBZCCQ4zpQD7xSXZ2xHwIBSVbfkrG41VQX&#10;ktabkov8uYxirtnE0SMfkk7Vf9xzk0O1pyJ3Q25U/uxUPsIgAAEIQKASAS3kqgVdtbBrpQdoBAEI&#10;BE+AtXnwLkJBCLxMQE+P6Smyy8vLXT1VBi8IQAACEPBD4DGYtSHBrXM/GiA1NwLZLOQz2jjJbQx/&#10;b++sHMS8kKurc2aA7eEQoMp6M1/kmKDUjFTYT43H40HYGqJdCwLHU5+tlnA8tRsaQOA5AoXcZgKd&#10;ZAn8kaxlGFabwLd1YeoJsJrgpgdeawPiAQgYJqCHTmU8tr69jm86w46JpTtir7F4Cj0tECi73c8S&#10;B9lYWVk5tdA9XUIAAhCAQAsCkv82kAKuJ1rIVbrpt+iKRyEAgcAIZJPnEhh31IGAeQKdzodut3ui&#10;k7b5zukRAhCAAASqENCglgS33jxWZKjySLU2VFevximjVtks4tkwyWdUS1Xfufv7w3wMxtKQCVBl&#10;vbp3cklGqk4k/pYSV3gbvxVY8CSB2dmZmWkJ6aCDgGUCUhHr1LIIuvdHgJi0P/ZBS045AVZsex80&#10;fJTLgoDEofuTyWRfb0syZXDqh01McUqqn0xisNnE1JManPaMkffnx9WlpXevX78e2pNCzxCAAAQg&#10;UJfAxf392nA43JcY0pGscdfrPk97CEAgfAKsy8P3ERpCoDqBTmdNJ22ZvA91Eq/+IC0hAAEIQMAU&#10;AQ1uaUUGCXYdGOmTZHUjGFPqJJsFfCYbJSmNzba29OTmoNvb2522/fA8BEwQKCcTkk9eAJly4pGJ&#10;8RN5H4PI9Uf95wiMx+fAgYBvAt2iGPrWAfnmCWhlX5OJkuY1pMcQCKS2fixnZo7loOtxCGzRIW8C&#10;9/f3mqy+bpoCSeumiUbQXyax2Gxi6xEMOY8qDovx+N3q8vKuRx0QDQEIQAACTxC4vLzc7T48nHS6&#10;3S0AQQAC6RJgTZ6ub7EsYwIyeW/qJC6T+U7GGDAdAhCAgDcCmrS+urq6rRUaWilBsnorfCk+nM3i&#10;PZMNkhTHaFObvm2ESmXfPU14adoPz0HAFIHl5eXPmoRiqr9U+kkt0SgVv5i0QxMOeQ+bJBpOX5JU&#10;dx6ONmiSK4H5+fnTXG1P2e6iKDZTtg/bzBJIZT0pB6454Gp2aNBbAwJ66F/W79bewSStN3BK7I9k&#10;EpPNJsYe+3i0oL/E+k5nimLj1atXny10T5cQgAAEINCQwMXV1abkt53J7ZAfpIt+w254DAIQiIQA&#10;6/FIHIWaEGhAoC+T+d7w8vLk4uJi0OB5HoEABCAAgZYEJGl9t9frbUs3w9pdkaxeG1nqD2SzcM9k&#10;YyT18VrHvp83QOUq60O90rpOH7SFgA0CnbYHz2wo5anPVBKLPOGLTqzcFkQMITqvVVO4pLp1NVC0&#10;skKA8WcFaxCdSrLk2yAUQYmoCHxbX8aYECvvswMO4EQ13JJUVg+Z6qF/28bxLWibcID9a2w2g/hs&#10;NrH2AIeYL5UkWf3zeDTaWFlZOfWlA3IhAAEIQOBHAhf392uS03Yk8/KhrD/W4AMBCORBgLV4Hn7G&#10;yowJ6FWA3V7vaDgc7kviej9jFJgOAQhAwAsBqWR4III35N+wsgIkq1dGlUvDbBbtGWyG5DJmq9j5&#10;3KanrF/X5Epr65uuVXSkTd4EZA4/zrnKesxJRHmP3PbWS+ILiYftMQbZg8yxp0EqhlJZEGD8penm&#10;x4OmgzStwypXBGJKiJUxP5T3WbsbFV2BRU6yBPTdq4f9XRoY4+ESl3ySlJVBnDabmHuSA7SeUXob&#10;8urS0ju9Hbnek7SGAAQgAAEbBDR3bXh1tdd9eDiT7ytiCjYg0ycEAibAOjxg56AaBEwS6HS7W5K4&#10;fnZxebllsl/6ggAEIACB6QS0YsPDw8PvEhQ7nd6aFhD4kUA2C/YMNkEY2/8SmLbRKQGqLbnaehNm&#10;EPBNIMcq6zElDPkeHwnLZ5MgYediGgR8ESg7naEv2ci1R+Du7o45wx7e7HqOYR0qB1r/lIOt59k5&#10;B4ODIiCH/Pf1sL9rpabFclzrgzwHBDKI12YTe3cwXAIVMSzG43ery8u7geqHWhCAAASyI6A5a5q7&#10;JmvLneyMx2AIQOArAdbgDAQI5EWg3+109vVKlZubm/W8TMdaCEAAAn4JaOWG8Xi8IUnrn1/UhOrq&#10;fh0VmPRsFusZbH4ENrS8qlN1g1M2X/dlE3bNq7IIz57A1yrr0+buRCjFkCCUCOrgzZD3b380GhEz&#10;CN5T9RWU99l/6j/FExAwRKAo/muoJ7oJiAC3cgTkjIRUCXVdqtXVlxYWPiWEGlMiJCCH+3dkvb7p&#10;S/VQf5++eGQhN4O4bTYx+CwG7L9GlpPJ+UxRbLx69epzZqZjLgQgAIEgCUhV9YHkqp1ozpoo2A9S&#10;SZSCAAScEGD97QQzQiAQFgG9UmVSFCeXl5e7etVKWNqhDQQgAIF0CWjS+urq6jux8NOTVpKsnq7z&#10;G1iWzUI9g02PBu5P8pG6m5qaMCkJAU6vuE4SPEa1JiBj933rTgLuoO5vM2BTUM0gATloOTDYHV1B&#10;AAIQUALnYEiPgM+kyfRoYtHPBEJbp+p3gYz5IZ6CgC8CeqhUDgrt+ZL/vdyqxQhC0BUdDBDIIH6b&#10;TSzewHCIoYuiKI4lrvFGbz+OQV90hAAEIJAygQspTDUcDvelqvqRfE+tp2wrtkEAAtUIsPauxolW&#10;EEiTQKfzQYJbJxdXV5tpGohVEIAABMIkIEGy971eb/sH7UhWD9NZnrTKZpGewWaHpyEUnNimG5ka&#10;vJLqYbvBGYRCWRGQKuvnZVEcpGZ0aAlAqfGN3R4q5sbuwWf1P0/WMgwLn8DsLOMvfC/V0vDxNqS1&#10;Wg/RGAINCISwbi3l0I18FyT3TdDAHTziiYAc6O9PJpOgDvU3jfV4QojYtgQyiONmE5NvOxbCf/7T&#10;q5WVDS0gFb6qaAgBCEAgbQJaRLX78HDS6Xa30rYU6yAAgToEWHfXoUVbCKRIoNNZkxfBoZxoO9ST&#10;bSmaiE0QgAAEQiTwuMn1RnQbzpCsHqKLvOmUzQI9g00Ob4MoMMFtNzAlafKDJMMMAjMLdTIjIIcn&#10;PqZicggJP6mwTNwO3rspOpiE4RS9Go9N4/F5PMqiaUUCzBUVQdHMDIFv69i235hNtOmU5Y+FJ5p0&#10;wjMQaEFA4iL78l261qILK4/6+D1aMYROqxHIIJ6bTWy+msdjazXsdTrbK0tLSd+UGJtT0BcCEMiT&#10;gBZNlWT1sxkpoioE+nlSwGoIQOA5Aqy5GRsQgMBXAnKibVNPtukJN5BAAAIQgIAbAnodoVRafyNV&#10;mk7dSERK6ASyWJzrxkYGmxuhjzVX+pnauJRKYodaTcyV3siBwM8EUqiyTqI647oOAUmG6Y9Go/U6&#10;z9A2fALdohiGryUapkpA59JUbcvYrj8yth3TPRNwubaVuN2xvMOOPZuM+IwJ6M1zsj7fDBWBy99j&#10;qAyy0iuDuG4WMfrEBm05mZzPFMUGt6Ek5ljMgQAEoiOgRVKHl5dHWjRV9oLXojMAhSEAAScEWG87&#10;wYwQCERDoK8n3PSk28XFxSAarVEUAhCAQMQEdNN+PBptFEXBxlfEfjShehYL8ww2NEyMhRT6ML1Z&#10;qYmTWk0sBTbYEC8BrbIuByeGsVlg+vcYm/3o25zAeDwmLtAcX5BPzs/PnwapGErlQOA8ByMztJF5&#10;IkOnh2ayi7WuVFdP5ral0PyHPtMJ6I1zevPc9Jb+W5gqWuDfEjSYSiCDGG8Wsfqpjo6jge6tSfzi&#10;jRaIikNjtIQABCCQHgHJL+tfXV3t9R4ezmQfhVhBei7GIggYJcBa2yhOOoNAIgTkpFu31zsaDof7&#10;urBIxCrMgAAEIBAsgdevXw9fraxsSBWIg2CVRDGrBLJYlGewkWF1kETUua0NSq0mJlXFdiJCgaqJ&#10;EfhaZX1m5s8YzPqWuGPr9xgDA3RsT0ASY96274UeIAABCAiBsjyHQ1oE9BYOPVSallVYEzMBW4nr&#10;ZVEcUF095pERt+5605zeOBeTFXyDxuStlrpmEOvNImbfchgE8Pgn3VvTPbYAdEEFCEAAAlkSkIKo&#10;O3Kj/JkYv5MlAIyGAARqE2CdXRsZD0AgHwKdbndLEtfPdIGRj9VYCgEIQMAfgdXV1e1ep7PtTwMk&#10;+yCQxYI8gw0MH2MnRJm2NyYlKeaDJseEaDs65UFgaWHhU8hV1m0l6uThXax8gsAAKgkSKMvjBK3C&#10;pMAJFDMz54GriHo1CUgly82aj9AcAk4ImF4P6y1LThRHCASeICDV1Q9jPBxkOzbEYAmIQAYx3yxi&#10;9wENqRqqDHUvbWVp6X2NZ2gKAQhAAAIGCUjx04Hkkp3IenVPuu1/65q1oEHIdAWBRAmwxk7UsZgF&#10;AYME+jOywBheXh7d3NysG+yXriAAAQhA4AkCUrXpQAJtG/KfhgBKn0AWi/EMNi7SH6nVLHQRhNKN&#10;2slksq9VxqppRSsImCUgY3AYYpV104k5ZqnRW6wE9J3LIaFYvYfeEAiLQKcs/xeWRmjTloDMEdzC&#10;0RYiz1slYGJ9XJTlR71lyaqidA6BZwjIDXO78q4dxArIxG8wVtuz0zuD2G8WMfyIBq7cVHw+UxQb&#10;upcWkdqoCgEIQCAZAnKock3yxw57s7NHsl5dT8YwDIEABJwRYH3tDDWCIBA3AQ2MTYriZHh1tScn&#10;5fpxW4P2EIAABMIm8PWqYQm4SULcadiaol0bAlksxDPYsGgzBlJ51vUmpAbAJCD2IRV+2BEfgZCq&#10;rLv+/cXnLTRuS2A8Hg/a9sHzYRGg0nVY/shFG6nGzbdtQs5+PDzK/JCQT1M2pel6WW9V0nV/ymyw&#10;LVwCEvMYdLvdJOIeLoobhOvJjDTLIAacRSw/giEr3xXHEqd4s7KywvdFBP5CRQhAIC0Cmid2eX29&#10;+zAen8hadfMl61gDpuV7rIGAaQKsrU0TpT8IJE5AFhY7svg4ubi6enEBkjgGzIMABCBgnYAG3Maj&#10;EUnr1kn7EZDFIjyDjQo/oycsqb6CTpK0viPVxliPhjUcstEmhCrrTRNvsnEShhojIN//VNA1RjOM&#10;jqh0HYYfctOi+9tvw9xsTtneu7u7Qcr2YVuaBOqun8ui+Kjr/jRpYFXIBPRQkPw7DFnHurr5ih3V&#10;1ZP2LQlkEAvOIqbfchhYfvzTq5WVjdevXzM/WwZN9xCAAAR+JnAl+WHdXu9E1nV6qLL/z3/PYP5n&#10;NEAAAuYJsK42z5QeIZA+gU5nTV4eh3LNy9GFXPeSvsFYCAEIQMAPAQ28rS4tvZErDg/8aIBUGwSy&#10;WIAToLAxdILr0/eGoyQP7D9WdwyODQqlT2B5cXFXbkI5d21p3UQb1/ohL0kCgyStytioguS7jL3v&#10;z/SF2dlTf9KRbJoAh5lME6U/lwSqrKd1nb+8vPzJpV7IgsA3AlJd/VDiHf3UiPiOIaXGM1h7MogJ&#10;ZxHbD2+ADXudzvbK0tL78FRDIwhAAAJpE7i5uVm/vLo6mul0dI26Vsda1n91aNEWAnkRYE2dl7+x&#10;FgJGCciCZNB9eDi5vLzcNdoxnUEAAhCAwA8EVldXtyVpnWAc4yIOAhlsTMThCLtahhBo0g1c3ci1&#10;aym9Q+B5AlKl+KMrPlUSa1zpgpy8COi7djQaredlddrWSjWk07QtxLoQCVClOESvNNepM+Xq7+Y9&#10;8yQE3BF4aX1NDM6dH5D0IwG5SW5X991S5cJ3baqe/cmuDGLDJNi4G8syJ5/PFMXG4uLigTupSIIA&#10;BCAAgYuLi75UVd8ryvJk6vr0hbk/hL1EvAkBCIRHgPV0eD5BIwjERqAvC5QPkrR+JouWZANpsTkF&#10;fSEAgfQISNL6p2I8fieWDdOzLh+Lkl98Z7Ahkc9ofdrS0DYXNVCmG7q5+wX7/RDQzTLbVdZD+835&#10;IY1U3wTG4zHf+r6dgHwIRExAbsQ5jVh9VP+JgBwYXZP/aU2qq8388w9KEIiYwM/rbVnfH0t19c8R&#10;m4TqkRKQ9+tAbrD4EKn6tdQmcakWrjgbZxAjTj7OH8DIK4riWOIRb1ZWVvieCMAfqAABCORD4PL6&#10;eqc3O3sm3/w7+ViNpRCAgEsCrKVd0kYWBBIk8C2wpNe/9Hq9o+FweKin7RI0FZMgAAEIeCfw6tWr&#10;z1pNQhQZelcGBWoTSH7hncFGRG2nJ/ZAqBuKuqFL9d/EBltE5tissh7qby4i96CqIQLynn1rqCu6&#10;CYDAwuzsaQBqoEJGBGQ+4/s1LX8PfjHn++R1vgvT8nZG1nxLXLe5vs8IJ6bWJKCHgeSAV1Y3yPG9&#10;W3OQxNg8gzVB8vF+v+Pu06uVlY3Xr1/zLeHXD0iHAAQyIqAFSi+vrk5knbYnZvdrmU6V9Vq4aAyB&#10;3Amwjs59BGA/BAwTkI3sTUlcP5OK6zuGu6Y7CEAAAhAQAlpN4mE0+l0qPp0CJB4CyS+6M9iAiGe0&#10;2dE09I3EyWRyKJu79QJodlDRa2YEbFRZp6p6ZoMoDnMHcaiJllUISMGBYZV2tIGAKQJUWDdFMpB+&#10;ut0/pmpCAvtURDQIk4C8rz7L+v44TO3QKmUCmqwua7TsYhqhx5pSHnPObMsgZpx83N/ZYPlH0LDX&#10;6WyvLC29dy8aiRCAAATyJKCHJ4eXl4dSVf1I1qTrjSlkMO83ZsODEIDADwRYQzMgIACBxgReCCb1&#10;O93unp6+u7m5ab6gaawZD0IAAhBIm4BWlRiPRhvlZHKQtqVpWJf8gpsARBoD9QUrYthA1Nt+JKim&#10;VR/4g4BzAlKFcduEUBLVTVCkDxsENHmGmyxskPXa57lX6QjPjcBlbgYnbW9RDGrb930Ce+2HeQAC&#10;TgmQHOcUN8KUwN3d3V6rxKDIMcYQc4ocsX/1iR3790EkGsh+17neMKzFISJRGTUhAAEIRE1AKqr3&#10;L6+vdx/G4xMtTGrTGNZ8NunSNwTiI5B8/kx8LkFjCCRA4DH4oEG2oixPrq6u9nSxk4BlmAABCEAg&#10;GAKatL66urotFXg+BqMUivxCIPnFNhsOyY/6mIJIsvbckqT1reSdgoHBEdAqjHLzyXFTxUhUb0qO&#10;51wSGI/HA5fykGWZQFmeW5ZA9xD4l8DsbOM5EoxhEdDDS1KkpF2Ml+rrYTkVbf4hIPG1T7KuZ35k&#10;TDglcHt7uymxjB2nQgMUxjdxgE4xrVLiMeTk9wBMj4cn+tMbhSXu8EZvGHYgDhEQgAAEsicgOVyb&#10;3V7vRNZhHwRGu+/872m+MOfHtN+Y/QABAAQsE2D9bBkw3UMgVQK1FhMScJPrY8500ZMqD+yCAAQg&#10;4IvA6vLyrl6RKPKHvnRA7tMEkl9oJ77RkPu4jnWzUJIM9vT6wtz9h/3uCUiV9doHyGL9nbmni0Rv&#10;BL5LKuzOzr71pgeCjRMoOx2+HYxTpUMIpE+gKArzsV2qr6c/cCKwUL4jhwsLC7XX8xGYhooBE9DY&#10;hSSr7wesonPVau07OtcOga0JJB5LTn4voPUAeL4DvUl4dWnpjRZpsiiGriEAAQhAQAjc3NysX15d&#10;Hc10Ood6czFQIAABCPggwNrZB3VkQiBlAs8HHPq66NHFD0lEKQ8AbIMABHwQ+HpFolyVKLIJ6Plw&#10;wBMyk19kJ77BEMgw8qZGzBuEEmDrS7LBoTd4CM6WQJ0q6ySqZztM4jD8ucTBohjEYQBaViJQFP+t&#10;1I5GEDBAYHFu7thAN3QRAAFZa9s9vET19QC8nK0Kf8r4JqaWrfv9GK6xC41h+JEertSYY1LhUg1I&#10;s8RjysnvCVgYSlqMSW8SttA1XUIAAhCAwHcELi4u+lJgdK8oyxNZg9qN81JlnbEHAQhMIcC6mSEC&#10;AQjUJtAmYKSLn4fx+Ozy+npXF0W1hfMABCAAAQg8SUCvSpTg3hu9OhFEfgkkv8BOfGPB7+jxL73N&#10;Os+/9n9rIOvNdblWezcUfdAjHwLTqqyTqJ7PWIjK0orJgZ1utz8ajdajsg1lIQABCEDAGAFJrNRi&#10;JANjHVbpiOrrVSjRpj2Bczl8yvdje470UIPA3d3dnsYuajySVdMUYlNZOayusYnHlpPfG6jr7+fb&#10;D6UI05uvxZj4gwAEIAABqwQkN2unNzt7Jt/0O1YFfd954vO9M44IgkCiBFgzJ+pYzIKALQIvBopq&#10;LDqknw/dXu9EktYHtnSlXwhAAAK5EZDg3vl4NNqQpPXPudkeir3JL65rzPWh+AQ9qhNIaUOw2+1+&#10;kFt9WGdWdz8tDRD4WmW9KA5+7opEdQNw6cIsgYYJgOOy5L1q1hPeeiuK4tSbcATnRaAsj/MyOF1r&#10;JbnS7xzQcO5K1yNYZoqAHMb4aKov+oFAFQJywH5TktV3qrTNuU1KMaqc/fis7YnHmJPfI2g5qLXo&#10;0sNo9LsWYWrZFY9DAAIQgMALBDQX6/Lq6kzWVXvSrB8KLNZ5oXgCPSDgjwDrZX/skQyB7AlIUG5N&#10;TvIdDS8vDyWhaC17IACAAAQgYIDA69evh6tLS++kq08GuqOLGgSSX1gnvpFQw9VJNk0xQKTXa3+t&#10;BMkfBBwSkG+cfxJeSFR3CB5R0wkYSPTrdjpvpwuiRQwEur/9NoxBT3SEAATCISAHQsOZAwzMaeGQ&#10;RRPPBI6p7OrZA5mJ130w+Wbcz8zsxubyTd0YXRwPJh5rTn6voOEoKyeTA9m/eqP7WA274DEIQAAC&#10;EJhCQNecmoOluViak+UNWOJzvTeuCIZAAgRYKyfgREyAgCsCpqqr/6yvbHhsPozHJ3oVjStbkAMB&#10;CEAgdQIrS0vve53Odup2hmJf8otqggqhDDUreqSYrK6gJBDXl8AcG8FWRg2dPkdAbzvRKuup/q7w&#10;fGQETCf0FcUgMgKo+xyB8fgcOBBwQUAOD/7HhRxk2CfQkfitfSkNJHw/1/Hd2gBg3o9QXT1v/7u2&#10;Xg/U68F6jVW4lh27PL6vY/fgC/onPncnv2dQc2jqftXq6ip7VjW50RwCEIBAVQJSUb0vOVe7knt1&#10;pjlYVZ/z0Y71nQ/qyIRAOARYJ4fjCzSBQLwEzAQU+noVjVxJc6JX08QLA80hAAEIhEPga5Woongj&#10;Gg3D0So9TZJfUJuZ59NzfAIW5VCpSjaCN+W67Z0E3IUJERH4vsp6RGqjaioETCepf8dFkhX7o9Fo&#10;PRVUOduhh2tyth/bIQCBegQeb8Zcq/eUp9YW50FPFiHWHgGtrn5sr3t6hsCPBORduiffiqylGw4M&#10;kpoagovhscRjz8nvHVQbY0Pdp+JWk2qwaAUBCECgCYHLy8utbq93ImumD02et/bMC/M86ztr1OkY&#10;AsETYI0cvItQEAJhEHC1WNCAnV5Nc3V1tacnAMOwHi0gAAEIxEtgZWXlVIKBG+XMzGm8VqC5NwKJ&#10;bxh44xqAYFdruwBM1UrrH0iwDMET+eigiaCFVFnPx2Is9UrAcWXZcVkOvNqLcGME5DaIobHO6AgC&#10;zxGYnT0GThIE4nz3k7yexOCzZYRUuqbCqy249PsLAUlW35LYxBZo2hHIKZbVjlSETyceg845IUf3&#10;pR5Go9+/7lPxBwEIQAACxgnc3NysS1HQIyk0si/rzTXjAugQAhCAgAUCOa+PLeCkSwhkSMBWEKHT&#10;2ZHE9TM9CZghVUyGAAQgYJSABgPHo9GGJM8dG+2YzmaSXkzbmuMZN94J5LbBp9dtTyaTfb1+2zt8&#10;FMiGgCStv5cxN8zGYAx1S8BjAl6303nr1lik2SIg8+Oprb7pFwLfCHQ5GJHGYOh2/4jeEI9zZ/Ts&#10;EjRAD5dy20iCjg3UJD1ALwmbe4GqF51aucW0onNQG4UTj0UnvY/wjN/LyeRgdWnpzevXr4mPtflt&#10;8CwEIACBJwho8c/h9fV+UZYnEuMbBA2JKutBuwflIOCDQI5rYx+ckQmBqAl4DAD19SSgngjUk4FR&#10;Q0R5CEAAAp4JaFDw1crKhgYJPauSjPikF9KJbxAkMwgbGOJxXddAW3OP6C0+UtEsrKsQzZlHTwES&#10;kDE3FLX+DFA1VIqVQCiJdkUR9gZIrP5FbwgkSmB+fv40UdPyMiu1d38oc2peoygYa/VQqR4uDUYh&#10;FEmagB6cnxSFVrvsy/VvSdvq0jhIuqTtWFbiv5Ok9xN+Giq9Tmd7dXWV20wc/4QQBwEI5EHg8vr6&#10;a/FPmVe2orE48Tk+Gj+gKAQCIZDTujgQ5KgBgbgIvBj4cbSo0BOBejJQFl67elIwLoJoCwEIQCAs&#10;Ahok1GBhWFrFp03Si2hH83t8Xo9f49w39GRNuXN7e7sZvyexIBYCCwsLn6iyHou3AtUzwIQ6OVTe&#10;1yqRgRJDrRoE5P10WqM5TSFQm0BJdfXazEJ84P7hYaDv/hB1M6JTgHOtEbvo5CUCfz4eLoUSBKwT&#10;kIPze3qA/h9BxNyMMdcYV+5xLmMwQ+uI30loHqmrz3CmKN7I4bCDug/SHgIQgAAEXiYguVIDKfZ5&#10;Jmsgvb0nme901nSMfAjkRyDpXJv83InFEEibgCxUPnR7vZOrq6vNtC3FOghAAAJ2CWiwUJLWN0TK&#10;0K6kNHtPegHNhkCag1asIuDzt2tlo3hfK5wl62gMC4oAVdaDckdcynxLngtU63FZDgJVDbXqEbis&#10;15zWEKhHQObB03pP0DpIAuNxPu98kteDHIKGlTrXQ6WG+6Q7CDxJQJLVt+TAz9Yv/zHwtX5s7iTe&#10;FZvHKuqbcIw65b2Fcmbm9GE0+n1lZYXvgIpDnWYQgAAEqhCQdeXa8PLyUKqqH0msZa3KM0G2SXh+&#10;D5I3SkEgYAIpr4kDxo5qEIiDQAjV1X8m9XUB1ukc6oJMF2ZxkERLCEAAAuERkKT1Y6l0sVFOJufh&#10;aReuRiyew/UNmj1NgIpTP3LRa7hlDXnIeIGAKwJUWXdFOgE5ESXJdTudtwkQx4SZGb4DGAVWCZSd&#10;ztCqADp3Q6DT+cONoMCkRDQvB0YuaHXk8PJHqqsH7aJklNMbiSRxUytfPv9Hwo4xf5O0bgxlWB0l&#10;/BtJcY9B9pkOVpeW3rx+/ZpvgLB+SWgDAQhETEAqqvcvr693H8bjs263uxmxKVNVZz03FRENIJAU&#10;gRTXw0k5CGMgECSBAIIEuiCThdmJLtCCZIRSEIAABCIgoJUuxuPxG618EYG63lVMfuEcwPzu3cmJ&#10;KUCA52mHSoLC4Pb2ljVkYuM9VHM0IaYoio+h6odengnEmgxXFAPP5BBvgsDs7LmJbugDAs8SKIr/&#10;QiduAnozkaxl1uO2woD2VEM2ANF/FzKeT/XGQf+aoEHqBPTdOSmKfT0wP9VWYnFTEVVtQAysKqnI&#10;2iX8G0lpr0Fu891eXV3djmx0oS4EIACBoAlcXl5udXu9E1njfAha0brKvTC3s56rC5P2EIiXQEpr&#10;4Xi9gOYQCJBAJIuBvi7QLq+uTuR04SBAjKgEAQhAIHgCWvFCK19oBYzglfWoYPKL5oSD/x6HjVfR&#10;kazlvDGSw48ftOKZNwUQnBWB5eXlT2LweVZGY+zzBGJNUv/Ook632+cdGv8g7xbFMH4rsCBkAgUV&#10;1kN2TyXd7u7uiLd+TyqBObyS49Nt9D5d07AsJAJyq9tercM+HIox5j5iYcZQhtVRwnHrBPYchnKL&#10;7xsOhIX1k0EbCEAgbgI3Nzfrkv90JPFXPQC5Frc1aA8BCEDgaQIJrINxLQQg4JRAgIEBDf71ZmeP&#10;htfX+3otjlMeCIMABCCQCAGtgCFJ62zePeHP5BfMAc7tifysvJnBBl019JPJ5FArn1VrTSsItCMg&#10;Y40q6+0Qxv10gglu47IcxO0UtJ+fnz+FAgRsEpBKYIwxm4Ad9N3p9f5wICZOEQnO7XE6orLWx5JM&#10;d1y5NQ0h0JCA3Oa2I8lFW40eJz7XCNvPDxETM4IxvE4S/n3Euvegt/Y+jEa/6y2+4Q0YNIIABCAQ&#10;HwHNc9J8p6IsT/SW4PgsqKExVdZrwKIpBNIkEOsaOE1vYBUEAiEQa0BHXmhbkrh+ptfjBIISNSAA&#10;AQhERUCS1j8V4/E7UXoYleIWlU1+sZxwsN/isAi661jXcT6ganUKrXzmQzYy8yPwWG3qPD/LM7c4&#10;4WqJ3U7nbebexXwIQGAagfGYeW8ao8D/u7zrB4GrGIZ6JK+H4YcXtJBvPwo0BO+l+BXUG4jksFa7&#10;GANxOiMDQWNjxMeMoAyrk4R/H7HtQehtvXprr97eG9YgQRsIQAACcRK4vL7e0TwnzXeK04IGWic8&#10;rzegwSMQyI5AbOvf7ByEwRBwTeDFIE4ci4a+Xo+j1+TodTmu+SEPAhCAQOwEXr169VmucdwQOwg2&#10;xu7MafrHMa9Ps4L//h0BNuPqDwdJXNiSpPV8goD1EfGEQQJUWTcIM+SucklaK4pByG5At2oE5L10&#10;Wq0lrSBQn4Ac1jqv/xRPhEJA1shroov+468OgYQPq9XBEFLboigOuFUkJI+kqYve3jYpy0Mj1hGv&#10;M4JROyFOZgxlOB0l/PuIJWlHb+nV23rDGRRoAgEIQCBeAlJVfSB5TWeyZtFDj/14LTGrOWs4szzp&#10;DQIhEohl7RsiO3SCAAQCJqDX5Oh1OVdXV3t6fU7AqqIaBCAAgeAI6DWOep2jXusYnHIOFUp6oZxw&#10;cN/hEAlKFAGc5u6QjeW9x4Sc5p3wJAQqEHissn5coSlNYiOQS5L6d36Rg+J9rSIZm6vQ90cCsn4Y&#10;wgQClgicW+qXbh0RKDqdTUei0hST4dogREfKt95Q9gk+hqgbOqVF4P7Ll31ZV60Zs4rDL+ZQGuuJ&#10;joIhkHBcO/D9iGGv09nQW3qDGQsoAgEIQCBSArofpQU4par6kd4EHKkZ7dVOeE5vD4ceIJA2gcDX&#10;vWnDxzoIhEYggerqvyLtdHbkGkZNXGeTJbQBhz4QgEDQBPQ6x/FotKHXOwatqCXlkl4kEwCwNGr8&#10;dMs1x+25S0CwLwd0zFRCa68OPSROgCrrCTmYRLSZcVkOEvJolqYUMzPnWRqO0fYJlCVjyz5lqxK6&#10;nc5bqwJy6pw1g09v/8ltDz7x5yH79vZ2R+IKdvafiOEZGUQUeTCCkU4yJqCFjSRZ/Y3MqccZY8B0&#10;CEAAAq0JaKHNy+vr3Yfx+EwLcLbuMOEOWL8l7FxMg4AQSDoXBw9DAAKGCEQeFPt6KrHTOdRTilTP&#10;NDQm6AYCEMiCgCat6/WOuSXXJb1AjnxOz+KHV8NIAjY1YL3UVH4Xsl5cv72/3zXUI91A4FkCj5t7&#10;xyCKmADVDv9xHsmMEY/jR9U7Zfm/+K3AghAJcBgiRK/U1KkoBjWfoHkVAqwjqlAy0karqy8sLHwy&#10;0hmdQOAZAnrjkBRM2rMKiFieEbzE0IxgDKeThH8Xoe1NaEEjLWzEAbBwhj+aQAACcRK4vLzckorq&#10;Z7Im+RCnBZa0TnhOt0SMbiGQBIHQ1rxJQMUICMRIIIdgjZ5SlNOKJ3pqMUYfoTMEIAABXwRWl5d3&#10;pYLGti/5LuUmvTjmo9/lULIuK4e1m3WIKuC734UkXn6Qw40DJ3IRkjWB3A6CJeFsKqM+7UaSGaMf&#10;3kWnM4zeCAwIkgCHIYJ0S2Wl7h8eBp1ut1/5ARrWJ8Daoj6z+k+8l/0A5rn63HiiIgH5rutPytLN&#10;bW0cdqnolZebEUszgjGcThKOdYeyRyHJ6u+1oJEWNgrH8WgCAQhAIC4CUlV9oIU15Rt7XzTnO7uG&#10;+1i71YBFUwhERiCU9W5k2FAXAhkRSO+Dv6+nFmVReKaLw4w8iakQgAAEWhGQChoHM0XxRjpJNjiZ&#10;9MI4vfm81XiO/WGCNAY8+Mxmr1xxe6ibzgYk0AUEniVAlfWIBgeJIS86S5MZtapkRB5F1Z8ISEXQ&#10;U6BAwBKBc0v90q0LAuMxMVMXnL/JIHndBu3zr3Es/iBgkcD9ly/7Ep9Zsyji166J77XGTUytNcKw&#10;Okj4N+F5r2IoBYw2JFn9U1gORxsIQAAC8RCQXKT+8Pp6X6qqH2lhzXg096DpC/M5azcP/kAkBBwQ&#10;8LzWdWAhIiAAgakEcpzkZVG4potDXSTqYnEqJBpAAAIQgMDMysrKqQQq30hC52lqOJJeFCccuE9t&#10;HFaxJ8d1WxUutdq8FPzqdPq66VyrPxpDoAEB+R553+AxHnFBgKSxWpTHZTmo9QCNIQCBPAjMzp7n&#10;YWiiVnY6fyRqWfhmcVjOiI/kEHIWtwQagUUnjQjc3t7uyDfdZqOH2z5EnK8twRlia60RhtVBwr8J&#10;H3sWuveje0CPxRbC8jXaQAACEIiEwOX19a7kIp3Je3wrEpX9q5nwfO4fLhpAIDwCPta54VFAIwhA&#10;4GkCGSwKdJGoi0VZNO4wDCAAAQhAYDoBCVSej0ejDQlcfp7eOo4WSS+IM5jL4xhlZrRkQ80Axwq/&#10;Cd101s1nA9LoAgLPEpifnz8tiuIARAERIEGskTO6nc7bRg/yUBAEFmZnT4NQBCXSIzAen6dnVB4W&#10;6W1Dsh5ez8PagK3kAF0b5xyTZNcGH89OI3B/fz+QW2r2prWz+t/5dmmNlxhba4RhdVAh3heWwtW1&#10;cbl3UU4mB7r3o3tA1TWkJQQgAAEIfCMghTIHl1dXZ7LO+CD/Wx8yZgiwbjPDkV4gEBKBjrwsJd+I&#10;PwhAIFcCL07uCX/gP+Vv2ZA57XW721pBONfxgN0QgAAE6hC4ubvTzZmdOs+E2NZl0Nep/ZnN407Z&#10;ehBGQMYA9Bq/CVkXDmVduKFJxQYk0wUEniQgiQ5rkhB2Bh6PBGq8FzxqGbTosiiGspn9OmglUe5F&#10;Al9GI2LDjBHjBBbm51m+GqfqpkM5uLkpxT0O3UhDSi0CJa/rKrzkW04T7Y6rtKUNBOoS0EM9civb&#10;mXzH9es+a60974bWaHm7tkYYTgcJ/x4Ky5QlWf396urqJ8ti6B4CEIBAkgQ0zv/Xw8O+rBEHSRro&#10;0qhn5nLWay6dgCwI2CeQbH6OfXRIgED8BEhW/9GHWj2oKMuTq6urPTn9GE7AMf6hhgUQgECiBFaW&#10;lt7L9ZBRX7Oc7GKYBLykfnVk+7R0Z4PKY7r5PCmKfd2MbimdxyHwLAGtWEWVdU8DpMF7wZOmwYvt&#10;dLv90Wi0HryiKPgSgXPwQMAkAS0IYbI/+nJLoNPr/eFWItIqE2D9MhWVrq1JVp+KiQYtCNyPRodB&#10;JaurLcQAW3j070eJu7VGGE4HCf8eLO5jDGWPZ4Nk9XCGMZpAAALxENCcosvr692H8VgPNA7i0Tw+&#10;TVmvxeczNIbASwQsrm0BDwEIQCBSAp3OjlQSOpPE9c1ILUBtCEAAAs4IyEbggQY0ReDQmVBDgpJd&#10;CCccmDfk+qi6IQjT0l0tfg96mFEqp+nVjfxBwBoBGWcfrXVOxz8S+Jbk1eK9ANKnCYzLcgCbiAmU&#10;5XnE2qN6gARk/Rrdt2GAGL2p1GWT3Rv7yoJZ0zyLirV15VFEwwYEbu/vd2WOC3PdyzdOA4/+9LnY&#10;ugc6CIYAv4fKrpBqtaeyt/OGw16VkdEQAhCAwD8ELi8vtzSnSNaH7CGZHBfM4yZp0hcEgiWQbJ5O&#10;sMRRDAKBEKC6+lRH9KUyxeHl1dWRXuEztTUNIAABCGRM4GtAsyg2NMAZC4ZkF8F8yMcyBKfqqWs1&#10;ktWnYnq5gYHfgyQ87Nze3m621ITHIfAsAa2yLpVoP4HIIgGqkVqE+3fXktz41roQBFgjUHY6Q2ud&#10;03GWBKiwHq/bH2Oga/FakKHmrHP+cbq8ez7q2jrDUYDJDgjI+3Ega96wk5F4H7QeCcThWiMMpwMD&#10;McFwjPlXE5N7GuVkcjAejTaYO0P0NDpBAAIhE5Cq6gPNIZJbJ/dFz37IuqamG2u11DyKPTkTMLmu&#10;zZkjtkMgHQKJfsQ3dZBe3aNX+OhVPk374DkIQAACORBYWVk51QCnXL98HLq9LIBD9xD6EXQxMAYM&#10;rmk18CjJDwQeDbiFLp4msLCw8FHG2BA+hgmQsGEY6AvdFcXAnTAkGSdQFP813icd5k7gMncAsdpf&#10;dDqbseqevd6ZV13XtbSsqT9lPw4AYIWAxgOkSMehlc5tdGowHmJDvdD7JCYXuodq6Jfob8HE3oYk&#10;q79fXV3dfv36NbGoGkOKphCAQN4EJFG9P7y+3peq6keaQ5Q3DcvWJzqHW6ZG9xCIioCJNW1UBqMs&#10;BCBAtc4mY0Cv8pGTkmd6YrLJ8zwDAQhAIAcCGuB8tbKyodU5QrU36cUvH/ChDrtaerExVgvXr40t&#10;JKhK8LF/PxrFszndEiGPuycgY2woUv90LzlBiZkna/nyqBzs6Y9Go3Vf8pELAQiERUAOMZ+GpRHa&#10;VCXAjRlVSQXezsI3UeAWy6V/xcfHNXXoqqJfhAQ0HqBxgahUJ0bYyl3E5lrhC+vhRH8LLfY4hr1O&#10;Z0OS1T+F5Si0gQAEIBA2AS1uKYnqZ/L+3Qpb0/S1Y52Wvo+xMA8CLdazeQDCSghkRSDRD3dTPpSg&#10;5JqemBxeXh4+XpFrqmv6gQAEIJAUAa3OIYHP7dCMSnrhyxwe2nBrpA+BlkbY/n3I4u9AfDO4vb/f&#10;bakhj0PgWQJaEZIq6y0GSIaJWS1oWXl0XJYDKx3TqXUCJBdbR5ydgO5vvw2zMzoVg7kxIxVP/m1H&#10;Puuj8+Xl5U9pOQ9rQiGgcQCNB4SiTy09LMZIaukRaWNidJE67im1E/0t1N3rkJsiTmXP5s3i4uJx&#10;Qt7FFAhAAAJWCWgxSy1qqcUtRVDfqjA6/5HAC/M36zQGCwTiJ1B3LRu/xVgAgcwJMHm3HwDdbnfz&#10;YTw+kZOUO+17owcIQAACaRKQwOdBMR6/E+uGaVoYkFWJBt0DIuxEFdZoLTE7+B1IxckPVBBu6Sce&#10;f5YAVdYbDo58ErEaAnL3GFV53bE2LYnkYtNE6W9hdvYUCvERuH94GOiNGfFpjsZTCSR+A81kMnk/&#10;lQENINCAgBQtGmgcoMGj4TzC91IrXxCra4UvrIcdxA19GFw10UdvxB2PRhuyZ3PuQ09kQgACEIiN&#10;gBavlET1Iy1mqUUtY9MffSEAAQiETqDqOjZ0O9APAhBoSyDRj/W2WF54vi/Bqj1ZqJ7oyUqLcuga&#10;AhCAQLQEXr169VnuZd6QgKj3QGiyi17m72h/H98rzgZYSzc6/B1MyvJQqmD3W2rM4xB4kgBV1isO&#10;jMSTripSCK8ZVXnD80lVjcZj72v1qqrSLg4Cj4ew4lAWLf8lMB4T38xhPKSXvHos1dU/5+A6bHRL&#10;QJOUpBrxoVupFqU5jJtYtMJL18TsvGBHaA0C0/Y9ZG/mvd6I+/r162GNbmkKAQhAIEsCkvfTv7q6&#10;2pPilWcS2+Ab2fcooMq6bw8gHwLWCExbw1oTTMcQgIB7AgRWzDOXheq6nqzUhasuYM1LoEcIQAAC&#10;cRNYWVk5HY/Hb/TKSV+WJLvgZbPJ15AyKpf1WQucHpItxF9rsnG910JrHoXAswQeE/yoEPkcIQ+/&#10;eYZrdQJalZdbKKrzCqklVfZC8kYCupTlcQJW5GlCp/NHnoZnanUi6yo5TPwxUw9itmUCmqwu32dp&#10;7fcQR2w8aojdNUYX1oP5/QaGegOuJKt/CssRaAMBCEAgTAKXl5dbkvdzNtPp7ISpYaZa5Td/Z+po&#10;zM6NQLL5O7k5Ensh0IoAk3wrfF8floWrLmB1Idu+M3qAAAQgkBYBrd6xurT0Rq+edG1Zsotd5m7X&#10;Q8mKPDa8WmD1+BuQpMwtSVpnzdfCfTz6PAFJHNW58hxG3xFIJKEqB5+Oy3KQg50p2lgWxTAlu3SN&#10;lfO/lHyJLW4I6A1CWpTDjTSkBEUg4ptrZNx+lrXzcVA8USYJAndySD3Zd6LHWErsg4MYXuwefNQ/&#10;0d/Az3sgX4sHyc23X2/A5Q8CEIAABF4kIEUpB5dXVyey77MvDfvgiocA67N4fIWmEPiZQLI5PLga&#10;AhD4kQCTtZMR0deFrCxoj/TKSCcSEQIBCEAgIgJ69aReQelK5WQXuokG1l2Ni1DksDZr4YkAfgOy&#10;8bPHeq+FD3n0RQJUinzEQ6J6dL+UbqfzNjqlUfgrAUnKOg0JRdtk85Bs8aFLW35t1qkyh/3Hh83I&#10;bEfg7u5u0K4Hnk6CQHxrL2fxpST8ixGVCNze3m7KuminUuNYGwUQU4kWXayKo/ePBBL9DXzbC5GY&#10;5efxaLShN9/ieghAAAIQeJ6A7u8Mr6/3pSjlUbKHFVMZAInO3am4Bzsg0IRAsnk8TWDwDARSJfDi&#10;RhOTu3G3y4J28DAen11eX+/Kicy+cQF0CAEIQCBiAnoFZa/T2RYThjbNSHaRy7xtc9g467tNEpAz&#10;JUMVFMhvQK8G1yvCQ8WEXnETyLrKesRVPuMedYa0L4qBoZ7oJiECTZKnEzI/WlPq+i1aQ1H8K4FO&#10;r/cHKCDwD4EIEtflcMwnWTOf4zUImCSgSUuPlTVNdhtmXxH8zsME9+8tPqHqh14VCQQSX6yobeVm&#10;nbL8KDfdvtMbbys/REMIQAACGRLQPB7J5zmRveStDM1PymT2W5NyJ8ZkRCDZXJ6MfIipEIBAoARk&#10;cfSh2+ud6DVCgaqIWhCAAAS8EPiaiCdXUopwAqd1PJBoIL0OghTaEjxp6MUAN1O16sbt/f1uQ4t4&#10;DAIvEpg4vJEkCFcE+BsPgktkSkiCT380Gq1HpjbqCgFJ/DutC6JqQnPdfmkfJ4Fv42F2dvY4Tgvy&#10;1lpuyBjkTQDrnyQQ6PpM5qzhwsLCR7wGAdME9FC6Hk433W/Q/RFrbOwe4nuN0YXzYFrjfzgej98t&#10;Ly/vhgMYTSAAAQiER+Dq6mrz8urqTPN4RLu81n3huaOeRmnN2/VspzUEEiRAwnqCTsUkCHxPgOrq&#10;fseDBDjX9Bqh4eXloVbo8KsN0iEAAQiEQ0CvpHwYjX6XzaBT01olucDlQ9z0MPHSH5tZDbEHPP4l&#10;ueeDrPEGDS3jMQg8S0A2GT/LfzxOHlGgiVDJc7do4LgseSda5Gux68ufY0nTEtIt6kLXEICAQwKP&#10;8Upilg6ZRycqvPXanxJzH0bHEYWDJnB3f7+nh9KDVtKWcgHHXGyZbKpf4nymSHrsJ43xf1pIcaBX&#10;r15pHIk/CEAAAhB4goB+90qi+tFMp6MHFPn+TWyUsCZLzKGYkwWBJPN5svAcRkKgLYE0PsLbUnD2&#10;fLfb3dRrhfR6IWdCEQQBCEAgcAJ6NeV4NNooJ5MDU6qyuDVFkn5MEyBg0pBoBGtWrcImVf76DS3k&#10;MQg8S0DGVbqVI8NLfGIkGiIgB3neGuqKbtwSOP8+Qd2taKSlRGBubu44JXtysKXodDZzsBMbDRAI&#10;Y/12Lrf27Rqwhi4g8A+B29vbTUlc2skaSQSxl1D9Q7wvVM/U0Cvu8f9Zbjnb0OJANSymKQQgAIFs&#10;CFxcXPSlqvqe5OmcyXpvkI3hqRoa95ydqlewCwKNCJDT0wgbD0EgDgIESoLzU1+vF5LTmyeyOGZB&#10;HJx7UAgCEPBBQJPWV1dXt0X2p7byk13Y8gHedmh4f541WUMXRDL29crw+y9f9htayWMQeJaAJOMc&#10;y3/Uf+n8hZHolA7PEC0pCr51Q/TLFJ1mZ2fPI1QblSEAAQMEOGhkAGJuXXxbz3n4Xkv6QGdu4ygQ&#10;e7XaZqfb5Xte/eHhNx3IMGitBnG/1gj9dxDh+Nc5cWlp6Z3ur/gHiAYQgAAEwiNweXm51ZudPZM1&#10;zk542qGRaQKsx0wTpT8I2CWQbF6PXWz0DoHICUT44R058R/U16slZXF8NLy+3tdTnSnZhi0QgAAE&#10;mhJYWVp63+t0NHG90V+yi1rm7EbjIaSHCJI09EZkY1/Wd5tSlY3AZ0N389jzBJJJyiFRPZthLgk/&#10;fanwtp6NwRgKAQj8Q0DmrGNwREiAg0YROi0gld2u8Y7lQOdBQNajSuQE9KY0vTFND6FHboo59d3+&#10;ps3pHUBPxP8CcEJbFeKJRQ7H4/G75eXl3bYm8zwEIACBFAlo4UgtIPl4KJF1XmpOjme+To089kDA&#10;KIFkc3uMUqIzCERIgOBI+E6TF/DXU516ujN8bdEQAhCAgH0CXzcei+KNSBrWkZbsgpaP7jrDILi2&#10;uhZjPdbQLZGOfQmAfiBJs6HPeexZAlFXWfdYfZMh5ZfAuCwHfjVAel0Cc3Nzx3WfoT0EfiYgCX+1&#10;vuMg6J/A/cPDQA8a+dcEDaIn4CDJNZmDnNE7Ox0DpLr6nhYXSscig5ZEGpcxSKBRV8QBG2HjoXoE&#10;Toui2Hj16tXneo/RGgIQgED6BPTmHC0YqYUjWeOl7++nLGQtlqffsTpOAsnm98TpDrSGgAMCBJoc&#10;QK4loq+nO+WU59HNzQ3B0VroaAwBCKRIYGVl5VQqrb+RCkenKdpX2Sbm68qoQmxIUKShVxwkOTTU&#10;rNJjWpVtUhT7WqWt0gM0gkBFAjKmGt9AUlGE2WaR/5bNwsizt26n8zZPy7EaAnkTkOSZ/+ZNIELr&#10;x+NBhFqjcsgE7K0Dtbr6ccimo1tcBCShaUv2Zbbi0tqxtsQmGwEnJtgIWzgPhT3uP0uhjA3dPwkH&#10;GJpAAAIQCIPA5fX17sN4fKIFI8PQCC2sEnhhvmYtZpU8nUPAGAES1o2hpCMIhEOASTgcX1TVRBKc&#10;BkVZnuhiWq4p6ld9jnYQgAAEUiQgm5DnYwm+StL652n2JbmYDTswPs0l2f931mENh0Ai414rd9x/&#10;+fKhIQUeg8CTBHRelCTAg+Dx2EtQCt50FPyJQFEMYBIfATkccxqf1mgcEgEqrIfkjYq6dDp/VGxJ&#10;MwjUI2B4XRjdAc56tGjtmIDejCYxxz3HYuMUl0isxjV8YoOuiRuWF+C411tGlpaW3r1+/Xpo2Fq6&#10;gwAEIBA1gaurq00pDHkmc6/uyfSjNgbl6xEIcL6uZwCtIZA3gSRzfPJ2KdZD4AUCTNrBDw9dTHd7&#10;vRNdXAevLApCAAIQsEhAg6+rEoQtJ5OD58QkuZBlrrY4qux3zYZUQ8aJjXtJ1tq5vb1lLddwOPDY&#10;0wRkXH0Mlo3hhKRg7USxygSkWmVfE4EqP0DDUAgMQ1EEPeIk0Ov1TuPUPE+t9VYgrknP0/dOrTaw&#10;TtSDm3qA06neCEuWgL779GY0vSEtWSNNG5ZYzMY0nuf6I0boirQlOeGM++F4PH63vLy8a8lSuoUA&#10;BCAQJQG5LWdNEtWPZjqdQ1nXrUVpBEpbI8A6zBpaOoaAMQJJ5vkYo0NHEIiQAJNvhE77SeWvi2pZ&#10;XOsiWxfb8VuEBRCAAASaE1hdXd3udTrbP/eQ5CI2nEB4c4dl/CRrsIbOT3TcS7Lmvm6EN6TCYxD4&#10;hUCQVdYNJCDh6nQJjMtykK51yVp2nqxlGOaEgCSVDp0IQogRAnd3d7ynjZCkk0oEGq4b5ZtqKOvg&#10;95Vk0AgCFQjIfsseh3UqgPq5ScPfcANJST1CrDByd/qPWZ7K+nrj1atXnyMnifoQgAAEjBG4uLjo&#10;S+HHvYfx+EzWdHzTGiMbaUf+5+pIwaE2BPwTSDLXxz9WNIBAgASYrAN0yssq6SJbFtsnl9fXu9Ep&#10;j8IQgAAEDBKQzckDSVrfkC6H2m2SC1jmaYMjxn1XbEA1ZJ7wuNdqbfej0WFDMjwGgScJBFNlnWQF&#10;RmgFAt1O522FZjQJiIAkBf4vIHVQJUIC8/PzpxGqna3KnV7vj2yNx3B/BOqvI/+UNfDXWBB/EGhL&#10;QJLVt+Rw+VbbfrJ+PuE4ji2/EjO0RdZRv/7G/Ge5tWxjZWWF9bUjVyMGAhAIn8D19fVOb3b2TAo/&#10;7oSvLRr6JsAazLcHkA+Blwkkme+D0yGQKwEm3SQ93xe/fpBq62dyYnSQpIUYBQEIQKACAUlaP56R&#10;iiKyeCVIW4EXTdwRYP3VgHX9JIUGQvw/ImNjcHt/v+tfEzRIhYBWWZeE0o/e7Mnkt+uNb2qCi4Lv&#10;19R8ij0QeIEA1dXjGx5ysIj3dHxuS0fjauvK84WFhU/pGI0lPglI4ud6OTOz51OHZGT7S+CNFiGx&#10;w2hd97fijse8xn2WlpbevX79ehg5OdSHAAQgYISA5shIVfUT6WxP5tS+kU7pJB0CjufpdMBhCQT8&#10;EiBh3S9/pEPADQEmaTecLUqRSjJrcmL0aHh9va9XHVkURdcQgAAEgiWgFUW0sogkQxwHq2QTxZin&#10;m1AL4hk2nBq4IbPxLolAH3RjvAEpHoHAkwQ0aUc2L4dO8VRLKHKqEsLCJyDVK/u8/8L30/cazs7O&#10;prXGjgt/9NpK3Oo0eiMyMuDx/byWkcmYGiqBF9aZmrBHdfVQHReXXjKW+pOi2Neb0OLSPGBtM4vt&#10;mPAEMUQTFD324WbMD8fj8bvl5eVdj5YiGgIQgEAwBOR2nLXLy8tDiVcdyTpuPRjFUCQaAqy/onEV&#10;imZIgIT1DJ2OyWkSYLJN068/WyUv7S296uhSrjzKw2KshAAEIPAjAa0sIonrG5PJ5CAJNm6C3Umg&#10;Cs0I1l4NPJLpeJ+U5aFukDcgxiMQ+IXAY9LOn07QkKjuBHPKQsZlOUjZPmyDAAR+IHAOj3gI8H6O&#10;x1fZaPrTulO+n07ldqE04j7ZODFcQyXZaY8kJwv+yTTG04YkscQ29NJ+VvY6zqVIz8arV68+p20p&#10;1kEAAhCYTkCLN15fX+/KIZ6Tbre7+fMTzKfTGWbXgnVpdi7H4PgJkLAevw+xAAIzLy7KmJxTHCF9&#10;8fne5dXV0c3NzXqKBmITBCAAgWkEVldXtyWQ+35au6D/O3N00O55STkCYg1cl/F4l/GyphvkDajx&#10;CASeJGC9yjqJ6ow8QwTklom3hrqiGwcEpGLVqQMxiEiUgCSX/i9R05I0i/dzkm5Nw6h/16Fxx3vS&#10;8EYSVsi3+Jbc/LOVhDEhGpFxrKepO4gpNiUXwHOWxrveJitJmW/0dtkArEQFCEAAAl4JXF1dbfZ6&#10;vRNR4oP863tVBuFJEGDtlYQbMSJBAiSsJ+hUTIIABPIgIFVBBkVZnsjCfU9PmuZhNVZCAAIQ+JeA&#10;JK1/0msy5X8ZRsfFUoA7Og4RKkxwo4HTGO8zukGuG+UN6PEIBH4hYK3KOonqjDbTBIpiYLpL+rNH&#10;4PHdYk8APadO4Dx1A1OyT75pNlOyB1sSI1CWx1Jd/TgxqzDHA4HRaLQ+0+nsexCdl0hiPrX9TWyx&#10;NrJwHjA/3j/pbbJ6q2w4RqIJBCAAAfcEtEij5LwcSWzqUP6tTdOAuXQaoQz/u/k5OkOImAwBdwRI&#10;WHfHGkkQsEKA6upWsMbVaaez05udPdMTp3EpjrYQgAAE2hPQazL1uky9NrN9b4564KPZEWjzYgiC&#10;NWDKeP8HWik35EjS+tRgawPKPJIhAUni2RWzzcx9JKpnOILcmCyHdfpfE4X4i4mAmfdKTBajqxEC&#10;UqGfsWOEpP1O7h8eBvalIAECzQlIggrV1Zvj48lHAnLzR39SlocAcUSAb8raoIkx1kYWzgNmYp1D&#10;me+2l5aWmPPC8SyaQAACHghoUUYtzihrtxMt1uhBBURmQIB1VwZOxsToCJCwHp3LUBgCFQmY+WCu&#10;KIxmARDoS7WQw0s5eUoiVADeQAUIQMApAb0uU6/NFKGnTgU3Ecb83IRaEM8Q0GjgBsb7D9Ak4NqX&#10;pHU2zBsMJR55moAE8j+2ZsPvtDVCOniZwLgsBzCKh4C8V87j0RZNQyIg32OMnZAc8pIu4/EfsaiK&#10;nvkRkNtED+bn58OP7eTnmugsvv/yZV/iOGvRKR67wnxf1vIgscZauMJq3GKsa+EdLcAjhQgOwjIK&#10;bSAAAQi4JXB9fb0jh9/PZN9kp4lk5tEm1BJ/psX8nDgZzINAcARIWA/OJSgEgeoEWIRVZ5VLSz15&#10;+jAen11eX+/mYjN2QgACEFACem2mVCR5IwFfAr0MCeMEWHPVREplrWeByVpt/fb+nnVazSFF86cJ&#10;PG5unjfiw++0ETYeqk+g2+m8rf8UT0AAArERkDmp2XwUm6EJ6KuxQ75vEnBkgiaURTHsmDiQmSAb&#10;TKpH4Pb2dkfedZv1nqK1MQIkCtVCyZxcC1dYjRuMdUlUP9bCO1qAJyxj0AYCEICAOwJSVX0gVdVP&#10;ROKe/Ou3kcw82oZeXs8yVvLyN9aGT4CE9fB9hIYQqE+gwUdyfSE8ETIBWXB9kGrrZ7rgD1lPdIMA&#10;BCBgmsDq6uq2kYqzphXT/pifbVC13idBjJqIGedTgUny5ge5EYc12lRSNKhCoPacR6J6Fay0MUmg&#10;KHjfmeRpuS95p/zHsgi6T5PAeZpmpWeV/Mb7eoDy6+fpT//SsxaLIiTwJ4dfIvRaYCqPRqP1bq+n&#10;yU/8+SRAbKgWfWKPtXCF1bjeWP8kieobWngnLCPQBgIQgIAbArInsiZFFw+lqvrRt+9SN5KRkhWB&#10;enNzVmgwFgIhESBhPSRvoAsEahAggFEDVqZNZaG/1pMF//Dy8lAS1/uZYsBsCEAgQwLLy8u78g7c&#10;FtPDCf7ygRzlSGS9VdNtjPPKwMqZmUNNGKr8AA0h8AyBylXWSVRnDHki0Ol2+5o45Ek8YiEAAQcE&#10;ZE1z7kAMIgwQ+PLly+Zz3ZDAbgAwXTQmoNXVFxYWPjXugAchIAT0G3tSlofACIQAMaJajiAGWQtX&#10;bI2Hulcht8O+j01x9IUABCBggoDmqVxfX++OJ5MTKeazabq4F3OoCS/l0QdjJQ8/Y2UcBEhYj8NP&#10;aAmB6gQIAlVnlUnLXre7KSdVz+RDYCcTkzETAhCAwIwm8MkVmxuCYugdB3Ozdxc0UYDARU1qjPNa&#10;wGSjqn//5ct+rYdoDIFnCEhihh7SevqPRHXGTQAEZE22GYAaqFCBgPjqtEIzmkDgZwLnIImDgKxB&#10;31bV9PsE9qrP0A4CLQi8l/E5bPE8j0JgRr+x5d21BoqACBArquUMYpG1cIXT+IVxPplMznWP4rHY&#10;QDg6owkEIAABRwSurq42pcDiiSSpfxCRfUdiEZM7AdaguY8A7I+AAAnrETgJFSHwMwGCFoyJqgS+&#10;Gyv6AbAnHwUnNzc361Wfpx0EIACBmAnIFZunUtHzd7Hh1JsdfBR7Q99GMGutmvQY5zWB/d1cEjI2&#10;b29vdxo9zEMQ+I6AbHwey/+r//79I1GdMRIQgToJkgGpnaUqv/322zBLwzG6FQE5OPW/Vh3wsDMC&#10;8j4eNBFG9fUm1HimBoFzEvlq0KLpkwT021q/scETIAFiRrWcQkyyFq5wGj8xziVR/Xg8Hr/RPYpw&#10;FEUTCEAAAm4IaD6K5KUcyc2Lh7JGW/tFquH1AfOnG7+mIIWxkoIXsSEFAiSsp+BFbIDANwKGF3aA&#10;TY+AfBCsy0biiXwg7On1S+lZiEUQgAAEfiTw+vXroSStb0g1kwPnbJiXnSM3IZBgRU2KjPOawH5s&#10;LgHbD/KOWm/VCQ9DQAjIGv/jVxAkqjMeQiTQMEEyRFNS10kSKs5TtxH7zBOgMr95pjZ6fFxzrpno&#10;m+rrJijSxzcCZbf7/G1BYIJABQL6fuv2ensVmtLEFwFiR7XIE5ushSucxj+O80+SqL6hexPhKIgm&#10;EIAABOwT0PyTq5ubvXJm5kT2Pgb2Jf4rgfnTJe0IZLH+jMBJqJgzARLWc/Y+tkdJgIVWlG7zovRL&#10;Y0US13dmZ2fPLi8vt7woh1AIQAACDgloYHh1dVU3QD85E8uHsDPUJgWxzqpJk3FeE9ivzWVN1p8U&#10;xb4kG/dbd0YHWRN4ssp61kQwPgQC3yc0Pjw8DELQCR1eJiDvknMYQaAuASrz1yXmp72sN628h6m+&#10;7sefyUgty+PFubnjZOzBEOcE9FtavqmPnAtGYH0CHK6uxYwYZS1cITUeSqxve2lp6X1ISqELBCAA&#10;ARcErq+vd2bn5s5kDtupJI/9pUqYaGSeAOss80zpEQJ1CZCwXpcY7SEQKgEWdKF6JmS9+t1ud1+v&#10;Y7q/v18LWVF0gwAEIGCCgAaKNWBsoi/6SI8AAYqaPmXtWRPY8831Bpz7L18+GOuQjrIlUPZ6f1dZ&#10;5w8Cngi8lLQolbsHntRCLAQgYJmAFEQ4tSyC7g0QkDXnWwPdTO2C6utTEdHgOwKsXxkObQncj0aH&#10;ehC8bT8875AA8aTKsIlVVkYVRMNJWZ4Xvd6GHAI+CEIhlIAABCDgiMDF/f3g6vr6TG7+1Btv6q3L&#10;DK8LmDsdOT0WMYbHVyxmoycEYiBAwnoMXkJHCDwSYIHFUKhKoM5YkYDuQJIHzuTU665e01RVBu0g&#10;AAEIxEhAA8ZyZf0b0X1oTX8+gK2htdVxnXnTlg5R9csYN+4uvf3m9vZ203jHdJgVAa1OKdetfs7K&#10;aIz1TqBqYqKrREnvQBJQQCqVHidgBiY4JCC/b3vfVg7tyECU87Vm1TkiA/aY+ASBoiwPqK7O0GhD&#10;QIrw7Mom96BNHzzriQBxpcrgiVlWRuW1ocxpx+PFxTcr8/OnXhVBOAQgAAGHBLQg4uX19eHsZHIk&#10;cYE1h6IRBYHWBFhjtUZIBxBoRYCE9Vb4eBgCgRAguBOII8JQo8Xi6kOv1zuRpHWCvGG4Ei0gAAFL&#10;BFZWVk4leKJJ6+YDyMzJlrxmr9sW86Y9pULtmeubrXqmIzff6HXmVoXQefoEioJrp9P3sncLmyQg&#10;6kFp74qjAAQgYJyArF3Mf1MZ15IOHx4evL+Dm8wdeC5tAp2y5HagtF1s1TpJkBrI+vLrTWXEdayi&#10;ttc5MdTKbBnjlVH5aViWn1aWljZec4jTD3+kQgACzgloAUQthDieTM66nc5mawUMrwmYN1t7JK0O&#10;XhhfjJW0XI01cREgYT0uf6FtxgSYLDN2vkPT9fSrXOV8dHl5eainYh2KRhQEIAABpwSk0vr5aDTa&#10;kGrrx8YEGw6qGNOLjp4lwPqqxuBgfNeA1aypXmOu15k3e5qnIPA3AZ3ftFolPCBgmoCJRMMQEiZN&#10;c0mxPxKQU/SqVZuGVnuncyME5GbFP4x0ZKiT7+cUvskMQY2sm7IoPuq6NTK1UTcQAo8HvX/4dv72&#10;XglERdSoSoBYU1VSHMyoTMphw7Icyrtne2lpicIBDrEjCgIQ8Evg8v5+qzc7ezLzeHDQrzZIhwAE&#10;IACBWAmQsB6r59AbAt8IENBhLHxHwNQmT7fb3ZTNrBM5HbsDYAhAAAKpEnj9+vVQqq1vTCaTg9Y2&#10;Mh+3Rui6A1Nzpmu9vchjfDvDLuNycCvXmjsTiKAkCVCtMkm3ejHKRJL694rLN+bAiyEIrUvgsu4D&#10;tM+XAAcc4vB96LdcmJ5v4vBKvlpKsvpwYWHhU74EsLwtASlAcagHvp/qh1hPW7oenifmVBk647sy&#10;KusNJ2V5XvR6G3L46sC6MARAAAIQCIDAzc3N+tXV1VF3MtnXAojGVTK8HmDONO6huDukynrc/kP7&#10;JAmQsJ6kWzEqNQIsqFLzaDT29OV07N7V9fXJhVyxGY3WKAoBCECgJoHV1dVtCbBs13zs3+aGAymN&#10;9eDBygRYW1VGJXdrQ6sGLSNN5RrND7IBv26kMzrJkgBV1rN0uxGjbVe8lfXWWyOK0oltAue2BdB/&#10;UgQ44BC4O7USsbx/o1lbkrwe+IAyoF7R6XyUMTk00BVdZEhAboXdFbMHL5lOFCPCgUHsqbLTGN+V&#10;UdlrWJan48XFNyvz86f2hNAzBCAAgTAIXFxc9KXA4X45M3PS6XZfXIOFofG/WjBnhuYRz/qw3vTs&#10;AMRD4EcCJKwzIiAQMwEm1Zi9Z1x344vux/Glm1qzk8mRfozoR4lxxekQAhCAQAAEtBqKvO82RJVh&#10;AOqggkUCxudLi7p675q1pjcXSKWmw8drzr3pgOC4CSzOz7/X6pVxW4H2Lgi4TAwMvcKvC94xyJid&#10;nT2PQU90DIOAjJfjMDRBi+cIfPnyZTNWOi7nqFgZRaj3+TLV1SN0WxgqS7L6QNaTH6po8+39UaUt&#10;bQIhQAyqsiOIbVZGZbyhxOsOlpaW3rzm4JVxtnQIAQiER0ByQ3Zm5+bOpKjRlhPtWAs4wYyQXwmw&#10;tmJUQMA9ARLW3TNHIgRqEWByrIWLxjYJyMeIfpRc3t+7+SixaQt9QwACEHiCgCStHxdFoUnrp5UB&#10;EUCpjIqGkRFgbHt1mHwDrN1/+bLvVQmER03gsWrln1EbgfLWCPhMAHx4eBhYM4yOIQABCEDgFwKp&#10;3G7hc+5iWJkjMBmP35vrjZ5yIvB4oPuwrs3sr9Ul5rk9sajKDmBsV0ZlrKEw315dWmp+S6sxTegI&#10;AhCAgF0CF3JI8Or6WhPV90RS3660n3o3vBZgvnTqvfCFGR5f4RuMhhAIlwAJ6+H6Bs0g8DIBJlNG&#10;yHcEjC+2nx9f/e5ksn91dXV0c3OzjhMgAAEIpEZgZWXldDQaVUtaZy6Ozv3G58voCFRUmLFdEZTd&#10;ZpJctCkV5LbsSqH3lAksSPVKqqyn7OF6toWS6Dcejwf1NKe1awJzc3PHrmUiL14CjJfwfZfi7Rah&#10;zGnhez8wDcvyeHl5+XNgWqFOJATktogjeZ/1m6hLLKgJNY/PEJOqDJ+xXRlVu4ZlOSy63Td6Q2u7&#10;jngaAhCAQNgEZC9i7fL6+nB2MtF111rY2qIdBMwSYF1llie9QWAaARLWpxHiv0PAIwEmRY/wIxJt&#10;fJxUCAh2ut1BOTNzIldB7V5cXDQKFEeEGFUhAIHMCLx+/XqoV3tOJpPng9AV3pWZYQveXOPzZfAW&#10;N1SQsd0QnJ3HZL21p4FiO73Ta+oEqLKeuoer2fctqa9aa/utUqn0a58UEiAAAQi0JyCHsdell6TX&#10;kiSvtx8nrnooe72PrmQhJy0C8k28J2tIfZ81/gttTdzYkFweJDZV2dPEOyujatawLE9Hi4u/r8zP&#10;nzbrgKcgAAEIhE9Acz0052M8mZx1pYiOd40NrwOYK717NCwFDI+vsIxDGwjEQ4CE9Xh8haYQ+JcA&#10;kyijIRQCnc6H3uzsiVRc9//xEgoT9IAABJIhsLq6ui1J679eV808HJ2PCUhVdBljuyIod820gpwk&#10;rde+9tydhkgKnQBV1kP3kB39Qk7eS7HSrx0v+u21lMQMvxogPQYCMk6OY9AzZx3FR4Oc7A95/svJ&#10;D0/ZKt80nxe5wSP3YdDI/tvb201ZP+40eviJh4gPmSLpoB+NURGnqgSacV0JU+1Gk7I80KI2rzud&#10;Ye2HeQACEIBAJAQu5YZXzfWQOfdDJCqjJgSsEWBNZQ0tHUPgFwIkrDMoIBAoASbDQB0TmFrGx0mD&#10;AKBeCSUV1w/1iigqgAY2QFAHAhBoTUCS1j+Nx+N30hGB6dY0/XRgfK70Y4Z9qQ3WAPaVQoIS0Epy&#10;d1JRDhoQaEJAq6wXnQ7VLJvAi+yZmJL0Hh4eBpHhzVFd1r45eh2bkyOQ860WVFMObDgXxa/FAAJT&#10;EXXCI6B7Dd1ud9+0ZsSJTBO13B/xqkqAGdeVMFVuJDy3V5eWtis/QEMIQAACkRG4ublZl4KER93J&#10;ZF9zPYJT3/D8zzwZnIf9KmR4fPk1BukQiJMACetx+g2tcybA5Jmz94O2Xa+IkquiTvTKqKAVRTkI&#10;QAACNQm8evXqc1EUG1Jt/ZzKPjXheW5OEKqiA1hfVgTlr5lWlJPN+oE/DZAcM4HlhYVPov95zDag&#10;+9MEYkpS/94COQzI+yz8Qc07I3wfeddQqnf/x7sSKDCNwOa0Bqn/91jnypT8UhbFp8XFReaVlJzq&#10;zpZDvXXMhjgOtdigarFP4laV4BIHrYTp5UZlOSy63Tcybx0Y6I0uIAABCARH4OLioi+5HPtyA9KJ&#10;FCQMOz5neP5nngxuOAapEOMkSLegVIIESFhP0KmYFD8BJsH4fejCAuPjxMyiv69XRl1dX59ckFTl&#10;YhggAwIQcERgZWXldLyy8mamLE8diURMSwLG58mW+gT7uJn5P1jzUlHscTwfSmJYPxWbsMMtAUkU&#10;osq6W+TWpKWQeJdzxV9rA8NwxzLf/M9wl3QHAQg4JsBtFr8CT2EOdTyMWouTNehwYWGBdWhrkvl1&#10;IAe29/S2MduWEzuyTdhg/8SvDMKkqycJSNx/tLj4+8r8/CmEIAABCKRIQBLVd2bn5s4kl2MrRfuw&#10;CQK1CLC2rIWLxhAwTYCEddNE6Q8CNgkwadqkS98GCWgweXYyOdITunpS12DXdAUBCEDAG4HXnc5Q&#10;gtYbk7I88KYEgisRYMOxEqYZbgyoyMlzs2/jWSvLffnyxfh16J7NQ7wjAo/Vwc4diUOMBQIpVYGU&#10;99nAAiK6hAAEHBOYnZ09diwScTUIyG0Wf9Ronl1TktedufxPmfeHzqQhKAkCt7e3m3rLmCtjiCG5&#10;Im1ADnukUyEynqcierKBxvuXlpbeaPy/WQ88BQEIQCBcAlpkUIoNaqL6nmjZD1fTJzQzPPczT0bl&#10;fW/KMk68oUdwRgRIWM/I2ZgaBwEmvzj85FtL4+PE8GL/Hz5yQldP6uqJXd/MkA8BCEDABAENWq8u&#10;LW1TqdYETTt9GJ8j7ajpt1ed923N/X4tS076z+NZNu03ZfOedVVynnZjEHOXG84mpaScTEflX5Mj&#10;xXxfJCKbZ5pij4VUTk7RrlRs4nBQdU+mdCisutVOWp7LocldJ5IQkgwBqay+1u12nR/UJpYU0RAi&#10;njXVWYznqYh+aCC8tjXeX+8pWkMAAhAIn4Cuq66uro60yKB8H66FrzEaQsAxAdaVjoEjDgL/EiBh&#10;ndEAgVgIMFnG4inrehoPNtkfW309sasfRDc3N+vWASEAAhCAgAMCy8vLuxrMninLoQNxiKhIwPgc&#10;WVFuVM3sz/tR4QhZ2efGc6/X2xuNRqypQnZeoLpplfVSrrgOVD3UeiSQcpL6906Wyr8DnA4BCMRN&#10;YH5+njklUBfKfN/X2w8DVS9YtXKZg105gMOSrkgnJ+dQbxfzYRWHV3xQbyiT2NZUcMRIpyKa0bh+&#10;0e2+ebyRrsIDNIEABCAQB4GLi4u+FBPcHU8mZ51uN/74m+F5nzkyjnHsW0vGiW8PID91AiSsp+5h&#10;7IuKAJNeVO5C2ZoE9IOonJk5ubq52dMPpZqP0xwCEIBAcAQ0mF30ehskrYfhGtZRFfxgOLBXQSJN&#10;GhCoskkuFU33NRGpQfc8kjuBXu997ghCtb/Kbz9U3ZvoJYlIb5s8xzNuCEiF9VM3kpASKwGqq4ft&#10;uS9fvmyGrWH42uU2Lxv3SFkekwBonGryHd7d3e2HcNiG+FIkQ40Y11RHMZZfQCSH+UeLi7+vcABz&#10;6jiiAQQgEBeBy/v7rdm5uTMpJvghLs3RFgKeCLCm9AQesbkTIGE99xGA/XEQYJKMw08OtDQeYPIw&#10;tsSGnd7s7IlUXGfzzMGYQQQEIGCXgAa1NbgtSeundiXR+0sEjM+PKeL2MOeniNG2TVXHsm7iSyIS&#10;QWfbDkmw/8W5uWOZs44TNC1Kk3Ku5CrvsUGUTstEafHPMBNTMbMhARkjfP80ZOfiMQ4FmaOc81zd&#10;hmLZ631s8zzP5kfgXpKrut3uViiWV/02D0XfbPUg1jXV9YzlXxFNyvJgaWnpzWu+eaaOHxpAAALx&#10;ELi4vx/obffdyWRftO7Ho3lFTQ3P+cyPFbln3oxxkvkAwHyrBEhYt4qXziFQnQCTXXVWtIyfgGyc&#10;rUnF9UP9cJJg9Fr8FmEBBCCQMwENbkvSulZa/5wzB1+2s4aqQN5wMK+CRJo0IFB3LMt6auf29naz&#10;gSgeyZwACUT+BwBVW//2wcPDw8C/N9DgBQLn0IHAcwQ41BD22OBQkB3/kLxekatWV9dDkvxBoCKB&#10;0Wi0Lk33KjZ31ow1uzPU7QQR85rKr268aWqHETcQFturS0vbEZuA6hCAAAR+IKC32l9fX+/PTiZH&#10;ets9eCAAgQYEWE82gMYjEGhHgIT1dvx4GgL2CTA52mcciQTjQaUAxpZ+OI0nkxP5kNqNxA2oCQEI&#10;QOBJApq0LpVZ3knS+icQuSNgfG50p7o7SQHM9+6MjVdS07EsFej2OfwXr999aU6VdT/kSXL7lft4&#10;PB748QZSqxAoy/K8Sjva5EmgKIr/5ml5+FY/Jn6uha9p3BqSyPq8/2T+IBEw7uHtVHsZL32ZU/bl&#10;oE3fqeAawpp+r9cQQdO2BIh9TSWY/Tguy2HR7b5ZXFw8mAqLBhCAAAQiIaD5FbNzc2cznc5WJCq3&#10;U9PwfJ/93NjOG9k8zTjJxtUY6pgACeuOgSMOAk8RYJJjXGROoC8fUh+urq/P9LqqzFlgPgQgEDkB&#10;SVp/r5VaIjcjCvVZP1Vwk+EAXgWJNKlJoG2ii27qyz+95pM/CNQiQJX1WrhaNW77O28lPPCH5f31&#10;NnAVUQ8CEHiGABXWwx0akvxJbM2heziQ9iPsoiwPJBnw3KELEBU5ATmAvSdzynroZhCDCt1Doh8x&#10;sKlOynYcl+Wp3I76+8r8/OlUSDSAAAQgEAEBzafQvArNrxB1+xGobE5Fw/N9tnOjOY+k05PhsZUO&#10;GCyBgB0CJKzb4UqvEDBDgEnRDMcEejG+WA5wbElgek2vq7q8vj7U66sScBsmQAACmRLQSi1asUWq&#10;rQ8zRWDdbOPzonWNPQgIcK73QCFokQbH8UA2+XeDNhblgiOgVdY1oSg4xRJRiOS1ao6Ub8BBtZa0&#10;8kFAkl7/40MuMuMg0Ov1TuPQND8tOQzkz+e5H1Iri2K4OD//3p8HkBwbAfmO3ZJbw7Zi0dvgN3ws&#10;JsenJ7GwqT7LbRxPJO4hyeobejvqVDg0gAAEIBA4Ab1p9erq6kjzKTSvInB1UQ8CyRDIbf2UjOMw&#10;JGgCJKwH7R6Uy4EAk1sOXsbGOgS6nc6mXl8l11jt1HmOthCAAARCIqAVW4peb0OS1k9D0gtdMiHA&#10;Bl3wjjb9DSAB6g+j0Wg9eMNRMCgCnbL8GJRCCSiTe6JaExc+PDwMmjzHMxCAgF8C4/H43K8GSH+B&#10;wCZ0/BLIeD3wJ7cv+B17MUl//H7di0ln1dX0t3xs9kehLzGxqW7KZRxPiuL96tLSNsnqU4cEDSAA&#10;gcAJaKE/yZvYHU8mZ51ulzia4bk+l3kx8GEehnqGx1YYRqEFBMIkQMJ6mH5BKwhwfR1j4B8CxhfJ&#10;cSy0+nKN1Z5cZ3Vyc3OzznCAAAQgECMBTVrXCi5SwfY4Rv1D1dn4vBiqoU31imOeb2pdEs/ZGsNS&#10;CfdQ/vWTgIQRTgjIjSDnVFlvj5pq6u0YStIrG23tEFp7uiiKU2ud03H0BHQOid6IBA24vb3dTNCs&#10;aE3KbI1wvrCw8ClaZ6G4UwL63SrrjH054BDl92vGh1KcjpNWwoiNTcVnKzY1VbCLBnLrqdi3sbq8&#10;zLzkgjcyIAABqwQu5UYaLfQneRMfrAqicwhA4EUCSa+d8D0EPBAgYd0DdERC4BsBJjXGgnMCkQXq&#10;JGi9Xs7MnFzd3Ozp6WHnvBAIAQhAoCUBreCysrS0odePtuyKx4UAa6cpwyCyeT63Qe1gU3vty5cv&#10;+7lxxd52BKiy3pyfg990c+UielK++d5GpG5Wqv7222/DrAzG2DoEzus0pq07At1ul3eqO9y1JKW+&#10;biiL4iPV1WsNiawb39/f72ncP3YIxKgC9yAxsqkOSnIMy22n8n55I4crj6cCoAEEIACBgAlc3N8P&#10;rq6ujrqTicb7+wGr6kc1w/N8knOiH8/EL9Xw2IofCBZAwA4BEtbtcKVXCLQjwCTYjl9CT7M4/tuZ&#10;wmFHTw/Lh9lmQu7FFAhAICMCev2ovMu2MzLZuKnMiVOQsn40PuZMduhq/Mqm3KZs/m+Z1J2+0iag&#10;FXIlwehT2laatS71hDOztKb3Ju+twfRWtPBBQCqfDn3IRWb4BKQy7nn4WuapIe/U8P2eYtV1eSec&#10;ypryIHz6aBgCAf1elcM1yXyzuvrWD8F3UepArGyq21Iaw1owRm875SagqW6nAQQgEDABLeB3fX29&#10;PzuZHHW6XWJmAfsK1SAAAQhAoDkBEtabs+NJCLQikFIQoBUIHn6WgPExEn9wri8fZod6mlgC22sM&#10;HQhAAAKxEdANXL2OdEauJY1Nd9/6Gp8TfRtkWn78c7xpIkH152H87rFWCmoIBK/MwsLCR0laZ256&#10;wVMpJpeFNDAfHh4GIemDLn8TmJ+fP4UFBJ4hcA6Z8Ajo+i+FisXhkbWnUTKH4Hq99/Yo0XNKBEaj&#10;0bq8p5K7FczDN39Kw8K+LcTM7DMOQMKkKN5rwRi97TQAdVABAhCAQCMCkqi+qwX8ZjqdrUYd5PaQ&#10;4TmeNV1uA+gFe58ZW4wRxggEzBEgYd0cS3qCgBkChhdWZpSiFwiEQ0BPE48nkzP9aNNTxuFohiYQ&#10;gAAEphPQ60iLXm9DKr6cT29NCyVAAGDKOGDtGPQPxcf4lQQAXR8dBg0G5YIiIGNmKAr9GZRSgSiT&#10;TCJZIDyfU2M8Hg8CVxH1IACB7whINeX/ASRIArxLg3TLdKWiXm+U5fHi3NzxdCtpkTsBmTv68i/Z&#10;79Sof8c5DE5iZy962Ufsytiwk8IwWiBmdXn5k7E+6QgCEICAYwIX9/eDq+trTVT/IKL7jsXHLY45&#10;Pm7/oT0EIJAtARLWs3U9hvskEPXHv09wGck2PkZSXKzLR1tvdvZEP+IyGhqYCgEIJEBgRapVjhcX&#10;30il9dMEzLFqgvH50Kq2HjpPcX73gNGWSJ/jV6trSpXNPVu20W96BKTK+ieqrP/rVxJO3I5xeWe9&#10;dSsRaVUJSGLZcdW2tMuKwHlW1kZiLO/SSBz1gpoxrj9k3FFdPf6h58SCL1++aGX1NSfCPArxGQfw&#10;aHYcoomhveinKMeuxNZlHnqjBWLiGIRoCQEIQOBHAnpLlt4sPzuZHMn7LPl1Ugz+j3I+jAFsQjoy&#10;RhJyJqZ4JUDCulf8CIfATwQImDAkIFCLgH686Ufc5fX1oX7U1XqYxhCAAAQ8EtDrSZeWlt5IpfUD&#10;j2oELZqP/inuYd0Y7PgNJdFE1kk7sj4aBAsKxYIiQJX1v90Ryu83qMHhQBkZf7yrHHBGBARMEZid&#10;nT031Rf9mCMgB0w2zfVGTz4JfFuPhP5NXEg8Y14O5Ptkhew4CNze3u7Iei+bd1Tov904Ro0lLYml&#10;vQg2prGrMfXR4uKGJKuzLrX0c6FbCEDAHgG9Qf7q5mZPb5TXm+XtScqkZ+b3TBzt2EzGlWPgiMuN&#10;AAnruXkce70TiOmD3zusTBUwPkYyWEx1JeAtH3Un19fXO5kOG8yGAAQiJbC6tLQ9KQoqkv3kP+Nz&#10;YaTj41m1M5jbY3VZgGP3UK9ej5UnerslkGuV9ViSwtyOBvfSHh4e2KBzj32qRJlDTqc2okF2BMbj&#10;8Xl2Rgdu8Gg0Wu92u6z5AvdTE/VCPUynN/N0yvJjE5t4Ji8C+n7q9XrZ3f4VYGwgr4H3krXE1F4c&#10;CzGMXY2la0xdC8IwsCEAAQjERuDy/n5rdm7uTN63O7Hpnou+McyFufgiVDsZI6F6Br1iIkDCekze&#10;Qte0CRAkSdu/WOeCQH+m09m7ur4+uaCaqAveyIAABAwRWF1e/jQuinczZUmQXZjyoT9lYLFmNPTL&#10;M99NiGNXqtj1H69eN28wPSZH4LHKejaHqEJNAEtuYFU0SBJgBxWb0swtgUu34pAWAwEqWYbnJTlc&#10;wjs0PLcY1SjAdcufvAuMujjJzvTwtPw7TNK4CkaFGCOooHYeTYitvejnYMeuxM5Ftw2NpecxULES&#10;AhBIiYDmLmgOQ3cy2Re7+inZFoQthuf2YOfCIGBnpIThcZUROUyFwFQCJKxPRUQDCJgjwMLGHMtU&#10;ezI+RjJcREmizfrsZHKkV2nplVqpjhXsggAE0iLwann5c9HrbZC0npZfjVuT4bxunKGlDo2v4Qzq&#10;qVev6xXsBrukq4QJSOLRgZh3nrCJXw9GhfybTZn9S7bJu+ptrraHbPfjQZaQVUQ3xwSouu8YeHVx&#10;f1RvSsuYCYSwjtHq6nozT8wc0d0NgcfD02tupIUpJYTfbJhkAtCKGNuLTgjum1lufpJvkzcSszgO&#10;YPSgAgQgAIHKBO7v79fkhvh9zV3QHIbKD9IQAhAImkBwa6WgaaEcBH4lQMI6owICIRAgMBKCF9LT&#10;IfNxpVdp6ZVaerVWes7FIghAIEUCK/Pzp6PFxd8laf00Rfuq2MQH/guUMp/Xq4wfX21iGLd6Bbte&#10;xe6LEXLjIiBJSB/j0riatiSLVOPkq5Vs2g18yUbu8wRk/sh2Xcq4eJbAEDbhEeAdGp5PbGv0bV3j&#10;6VvkPQeabHs4/v710LQeno7fEjMWePqtmlE+5V6Itb3o3VDG7aQsDyRmvsHNHin/GLENAmkSkET1&#10;3fFkciI3xG+laWFgVhme10OZBwOjnJ86hsdVfgCxGAJPEyBhnZEBAUcEWNA4Ah2xGMaIFef19Wqt&#10;q6urIz3BbEUCnUIAAhAwSOB1pzPUALwG4g12G0VXzIMvuImASJBjOLbk16Io9vVK9iBholRQBFKr&#10;sh7bbzWoweBYmYeHh4FjkYiDAARqEqDCek1gDppLUuimAzGICJiA47XO+eNaMWAiqOabgB6W1kPT&#10;vvUITT5xr9A88qgPMbcXHeN73E6K4v3q0tK2xswDHUGoBQEIQOAXApKXsHl1fX0mieof5D/2QQQB&#10;CKRJwPc6KU2qWJULARLWc/E0doZLgGBIuL6JWTPG1Q/e63S7AznBfKYnmS8uLvgwjHlsozsEMiCg&#10;AXgNxKda4fYpF/JR/8LAZk4P8lcf45jVK0flSnYNkvMHgakEYp+DPFcdncqXBk8TGI/HA9iERWBu&#10;bu44LI3QJgAClwHogArfEeh2u28BAgEl4CJxvex2t6ENgZcI6CFp+XcIpacJxBhLyMKXxN7Cc3NZ&#10;DuX3srG6vPwpPOXQCAIQgMDTBLR4nhbRk7yEQ4nFr8HJAwHDczprNw8+DFGk4XEVoonoBAHXBEhY&#10;d00ceVkSYCGTpdtrGc0YqYWreWM5ydybnT3Rk83NO+FJCEAAAm4ILC8v78r8sD0jAXo3Ev1IYQ58&#10;gTtBED+DcorUmMesBMp3qMIZ5LAKTqmvlTPL8jg4xSr8PmP+jcbG27S+8o4i6dI0VPqDgGECcmPL&#10;qeEu6a4lAXl3Dlp2weOJEbCWuC5rw0UOMiU2WsybI9XVNVl9zXzP6fTI90qgviQG96xjnI/ZsjyV&#10;9c0biUtEF5MIdHSjFgQgYJmAFsu7urnZ0+J5WkTPsji6hwAEAiLgfJ0UkO2oAoE2BEhYb0OPZyHQ&#10;lgABkLYEk3je+CKGcfXiuNATzXqy+fL6+lBPOicxiDACAhBIloAmDBa93kaqSevG58CURgLzeZDe&#10;TGHMShXOfdZAQQ6v4JQqe72PwSn1jELWErNiAZCIniRdhulIqZJ6GqZmaOWDwG+//Tb0IReZTxPQ&#10;NZ3eogMfCDxFwPT6KKa1ISPCDwF5J+2K5IEf6XFJTSG2EBfxitoSi3sWlKsxOynLg9Hi4obExM8r&#10;eo1mEIAABLwSuLy/35qdmzuT9+SOV0UQ/i8Bw/O5qzkQFwZOwPC4Ctxa1IOAdQIkrFtHjAAIQAAC&#10;EAiRQLfT2ZSTzifX19caSOcPAhCAQLAEVubnv1aVkaT102CVbKAYQZ4XoBH4aDCi7D+SypiV90lf&#10;/u3bJ4aE2Al8raAZeJV104lYsfssBf0fHh4GKdiRmA3DxOzBnBYEZmdnk/omaYEilEd5Z4biiYD1&#10;MLFeKiSBkOrqATs5ANUkWX0g35kfAlAlGhVM/DajMTYmRYnJPest23Gxsig+ri4tbb/udPj+iOk3&#10;g64QyJTAhax9rq6vT7qTicbZ+5liCNds5vNwfZOgZrbXSAkiwyQIzJCwziCAgGUCz05OLJIsk4+j&#10;e+OLF8ZVXcf3ZySQrh+U+mFZ92HaQwACEHBFQKvKaHUZSRz87EqmTTnG5z+byrrum7ncNfFK8hIc&#10;s4PH6neV7KdRvgRCraRJcke6Y3I8HvNdFph7JflsGJhKqOORAOPBI/wnRIs/3oalEdqETKDN+qlT&#10;ltHcvBOyD1LVTW5j6Ytth6naZ9uuBOMNtpHZ75/Y3LOMrYzXshyOi+Ld8vLyrn3nIgECEIBAOwJ6&#10;y5UUw9ufnUyOuO2qHcuYnrYy/8UEAF3/JsAakZEAAWMESFg3hpKOIAABCEAgVgL6QakflvqBeXFx&#10;oQF2/iAAAQgER0CryywtLb2TpPVPwSlXQyECOy/AIthRYyS5adomqcONhs2laPW70Wi03rwHnsyB&#10;QGhV1lP+TeYwnqrYSPJlFUpu2xRF8V+3EgOWpms1k/8CNvUp1SQh8TgylZNXV3yymbyRGGicQN31&#10;lFa81UP0xhWhw2QIyHflod7klYxBHgwhVuYB+jSRxOieJWR0vMqNokWvt/FqefnzNJfw3yEAAQj4&#10;JqC3tuvt7RIX2PKtC/IrEGAurwCJJqYIGF0fmVKKfiAQMAES1gN2DqrFT4BJKX4f2rTA+Phg0d3e&#10;XfKBOTs3d3Z5f8+HZnua9AABCFgiIEnr72UO2bbUPd36IsA87ov8s3KNr9WCs3BGzr+Uh4/V8ALU&#10;DpVCISBjxPucUzexKhR26FGfgCQ7Deo/xRPZEzCZRP5SX6ZBx6q3aQ7014iAHjzsdrv9Rg/zEASE&#10;QJX1lSSrDxcWFj4BDALPEXi8uYv1m4EhkkMMwgAmt10Qq7MbM5ObRPVG0ZX5+VO3jkUaBCAAgXoE&#10;rq6uNuW29jO9tV2e5BusHr5kWrNWS8aV7QxhfdiOH09D4JEACesMBQj4IMAk5oM6MiFQlUC/O5ns&#10;y8fn0c3NzXrVh2gHAQhAwCUBqW52IMGRDck2HbqU21YWAZ1nCLI2bDu0jD+f0Vhd+/Lly75xgHSY&#10;FAGtqFmU5YEPo6okUvnQC5l2CTw8PAzsSqD3OgRmZ2eP67Rv1bZpAncroRk8bIirHGD6Twa0ojFR&#10;/MG7Mhpvha3oS+utotP5KIfJooo7hE07Le0kWX2gN3elZZVfazKKRfgFXUc6MbtnabUZr3p7h94k&#10;qjeK1nEHbSEAAQi4JCBrnTXNF+h0u3qbzJpL2cgyRIB53BBIuqlCoM3aqEr/tIFASgRIWE/Jm9gS&#10;FAEmo6DcEZwyxscHi23jPpaPz0E5M3NydXOzd3Fx0TcugA4hAAEItCQgCYTHemWqJK2ftuzKyePG&#10;5z4nWjsQwhzuAHI9EbmNVQm2b0rwfaseJVrnRqBTlh9d2kyiukva4ckaj8eD8LRCo8YE6iRLNxbC&#10;g1YI/Oy7LlsJVjg37/SP5o/yJAR+JfDE+ut8merqDJVnCDze1HUIIPMEcotJmCdooUdid+agSvGV&#10;cVG8W15e3jXXKT1BAAIQMEtA8wI0P2A8mZxpvoDZ3uktZgKs02L2nkHdWRsahElXuRIgypyr57Hb&#10;HwEmL3/skQyBBgTkw2OnNzt7otd9NXicRyAAAQhYJaBXpurVqVL59tiqoJadE8R5BiDrwpYjy/zj&#10;GY/VPa0YY54oPaZCwFWVdRLVUxkx7eyQgzRv2/XA0yYJSIX102f7q5KMblIZ+vJKYLbbDfqbwysc&#10;D8LlXTnwIBaRGRD4th6bjMfvMzAXExsSGI1GWmm03/BxHptCIOPYRLhjgxjek76pNVal6IoWX3m1&#10;vPw5XEejGQQgkDuB6+vrndm5uTPND8idRTL2M4cn48oYDKm1NorBIHSEgCUCJKxbAku3eRNgEsrb&#10;/9OsNz4+WGRPQ976v+s1X3rdl177RTJXa5x0AAEIGCagV6euLC1tTMrywHDXRrozPu8Z0YpOIPAr&#10;gZzH6mOiAdXx+GG8SMBmlXUS1Rl83xMgCTOs8SD+GM48l5gelqpoA4FsCNze3m5mYyyGeiEg1bOP&#10;pfrtZy/CERo8AYmP74mSg+AVjVxBvpECdCB7cU86pVI8rSw/a9EVLb4SoGdRCQIQgMDMxf394Or6&#10;+kTiH7rO6YMEAs8RqDTvgS99AqwL0/cxFlolQMK6Vbx0DoGfCDBpMSRME2BMmSb6Yn967Zdc/3Ui&#10;p6t3nQpGGAQgAIEKBFaXlrYlULJdoamzJgRuXkDNHO5sHFYRxFidkVh8Z/0x8aAKMtpkSECrrJdF&#10;8dGk6SRhmKSZVl8PDw+DtCyK25qiKIZxW4D2JgjMzc0dm+iHPtoT6Ha73ETRHiM9vECg1+sZXfMB&#10;Ox0CemBGvh130rEofEuIVwTmI+J5TzrkpXGqcYSlpaV3WnQlMG+iDgQgAIEZLVR3eX19ODuZHGl8&#10;HCSJEjA8f7M+S3ScYBYEIOCMAAnrzlAjKBcCLE5y8XQzOxkfzbgF9lRfMro+yCnrMz1tHZhuqAMB&#10;CGROQJIJD8ZF8W6mLL1vADDnvTAYDQfHMh/2rcwnWfZHfJp4IEF61jetRlXaDy8sLHySzebWcwy/&#10;vbTHiQnrxuMx7yITIA31IfPDqaGu6CZSAhxaCMtx3EQRlj8S1OYzB1QS9KoBkzShSw7M7Bvoii5q&#10;EiDGVhOY7ebE9Z4k/Ms4lfi0xqnlxo5d2y6hfwhAAAJ1CVxcXPS1QJ0Wqut2Opt1n6c9BCAAga83&#10;Uj7xx9qdsQGB6QRIWJ/OiBYQMEOAAIYZjvTyLwHGlNfRIJuDa3raWj5m9/Wj1qsyCIcABCDwHYFX&#10;cm130ettTMryHDABEmD+DsYpBI2edcVhWZasbYIZqWEpImvgoWj0Z1OtSFRvSi6/52SsUT04P7dj&#10;ccAEOLQQjnM0YZTKf+H4I0VN5IDK+xTtwiYjBA7l/cO3ohGU9TshhlGfmdUniO89ifefcVqWpxqf&#10;1ji1VT/QOQQgAIEGBK6urjZ7s7MnWqBOHmdt04BhlI8YnrtZm0U5ClAaAhAIhAAJ64E4AjXSIMCi&#10;JA0/2rKC8WGLrOd+O52t2bm5M0lc3/GsCeIhAAEI/ENgZX7+dLy4+EYqrZ/6wMKc9wx1wwExH75N&#10;RSZj9HlPagLCly9fqJqXymC3YEeTKuskqltwROJdUj04LAeXMzP/CUsjtHFNQN7jQ9cykfcsgQFs&#10;IGCLgCSrf5Kb285t9U+/8RKQwzJ7HJbx7z9iGf598IMGxPmedkhZfh4tLm5ofDowj6EOBCCQOYGb&#10;m5t1SVY/khtj9BDeWuY4MB8CELBIgHW7Rbh0nQQBEtaTcCNGBE+AoEXwLopOQcZUaC7ryynsPf3I&#10;1Y/d0JRDHwhAIE8Cr6UK7tLS0huptH7gkgAf4c/QZu52OQxflMUYne4KCdhv3t7e7kxvSYscCdSt&#10;ss5vLsdRYsbmh4eHgZme6AUCEGhLoJiZ+W/bPnjeDAFuoDDDkV5+JSDJ6kM5mPgRNhD4mYB8G27K&#10;u4fvw0CGBt9XgTgCNZ4kIHPJR4lHv9O4NIggAAEIhEJAb0qX/fs90edEktW/xpqYT0PxjmM9DO/T&#10;MY4c+y9EcYbHVIgmohMEbBAgYd0GVfrMkgCLkSzdXtloxkdlVFE37MhHrlSeO7mSj179+I3aGJSH&#10;AASSIbC6tLQ9cXSlN/PdM8OGgEUwvyfGaHVX9Hq9vdFotF79CVrmRECrrIu95y/ZTFX1nEaEHVvH&#10;4/HATs/0WpdA4enWnrp60t4egU5ZDu31Ts91CJRluVmnPW0hUIPAn48HE2s8QtPUCUhl9TVJ7NqX&#10;Yi2pmxqVfXgjIHfx2/jqDFmfDCVZ/d3y8vJuQN5BFQhAAAIzekP6nNyULih2wAEBCEDAJQHW7C5p&#10;Iys2AiSsx+Yx9I2PAMGK+HwWusaMqdA9pKeyd2bl41cqrm8GrywKQgACWRBYXV7+JO+mbdk9GNoy&#10;mA/vZ8gyb9sacrX7ZYzWRjYjm437sunYr/8kT6ROQJOZSqmc9pSdJKqn7n139lFF2B3raZJ+6/Ws&#10;rSGnyea/h0FADrKdhqFJ3lroYUJJHGVtlvcwsGX9+eLi4q6tzuk3YgKdzqEUafn7vUN8IyhHEuMI&#10;yB2Z/zYkbnQqa8UNSVb/HJBXUAUCEMicgBy6G0iy+onElrSy+pPfUMylmQ4Sw/M24yjTcfS92YbH&#10;FEQhkAMBEtZz8DI2QgACXgmwSPWK36fwvgTzDyVp/Ugr0fhUBNkQgAAElIBsPh8UsnlgI2mdue6Z&#10;MUaQIpgfH2O0mSskoL/+5cuXD82e5qnUCei8Ijaef7OTRPXUPe7ePnkHDdxLReJTBOQA0xAyeRNg&#10;DIThf0kI470YhiuS00J+408eREzOUAyqRUBi2nv6TfjDQ8Q5ajG03ZhYh23CNfrP9Lcha5PPEhvY&#10;mJ+fP61Bi6YQgAAErBHQPXlJVD+cTCZHv6xjrEml4+gIZDpvR+enBBRmvZ6AEzHBCgES1q1gpdPc&#10;CDw7ybDQyW0o2LeXMWWfsWEJkrQ+GE8mZ/JxvGu4a7qDAAQgUJvAimwejBYXf5ekdTYRatOr+QBz&#10;dk1g9poTEGrHVgL7O7e3t5vteuHpVAlolXUS1VP1bhh2PTw8DMLQJG8tSEDJ2/9qPWMgmDHwRzCa&#10;oEgyBCTZ8PjxIGIyNmFIewKS7LUlce2dJ3vSeAcxj/aQDfXA95ghkCa6yex3oYedlpaW3ukNbCbw&#10;0QcEIACBNgQuLi76uhcviepaVb1yLJu9gzbUefYbAcYRY4HvI8YABOoRIGG9Hi9aQwACEKhFgMVp&#10;LVxpN+50PlxdX59dyBVkaRuKdRCAQOgEXssmgiStb0zK8sCErsx1T1DMbIPKxDiy1Qfj0wzZbre7&#10;z40xZlim1svPVdZTsw97/BMYj8d8P/l3AxpkToDq6uEMAG6eCMcXKWnS6/Worp6SQw3YMhqN1qWb&#10;valdEfuYishlA+IfLmm/ICuD34UcdBoKge3l5eXdQKijBgQgkDkBue18c3Z2VhPV9abQfuY4ML8q&#10;gQzm7KooaGeXAOt0u3zpPU4CJKzH6Te0DogAk0tAzkhdFRbN0XtYPpTXZuUKsku5ikxPekdvEAZA&#10;AALREtCk9dWlpW2tjNvGCNZBT9Bjvm4zpIw+y/g0h1PWMH35t2+uR3pKiYAkFL9PyR5sCYuAvHve&#10;hqVRvtpoBd58rc/bcvkdnuZNIAzrufEmDD+kpoW+2+fm5ni/p+bYFvbImOgXZbkv1dWrxa6JgbSg&#10;bf5R4iDmmTbqMeHfhbwjzuWg0wY3czQaGTwEAQgYJnBzc7MuyepHUmzlUPfgm3bP/NmUHM99T4Bx&#10;xHigyjpjAALVCZCwXp0VLSFQj0DCAYl6IPJtzaI0X99Ps7wrV5HNzs2dydVkO9Pa8t8hAAEI2CSg&#10;lXBkvtpuIoN57glqrP+aDCXjz3AdtnGk3zocSJX1XWu903G0BGQu+Uwia7TuC15xqgkH7yIUzIFA&#10;p3Oeg5mh2yhJGBzgCd1JEeona7hG8YAITUXligTuR6M9WX+tV2z+dzONhRAPqYXMZmPidTbp1ug7&#10;wd+EfvdLovqb+fn50xokaAoBCEDAOAEtCifJ6nobzIl8Jw1MCGD+NEExwj4SnK8j9EIWKvOOycLN&#10;GFmDAAnrNWDRFAI/E2BSYUw4I8Bi2Rlqh4L6Esjfu7q+Prm4vzfyMe1Qd0RBAAIJEdCKOEW3+2bm&#10;7+tcK/2xBnoCE3N1pbFjuxFj0y5hvVb18Xp4u4LoPToCUmGt1Y0d0RmMwk4JPDw88L3klPjTwsqZ&#10;mdMA1EAFDwQkOel/HsQi8icCHOBhSJgmIL/tA4kHnJvul/7iJSAHlLek0MpWYwuIizRGZ/pBYiOm&#10;iTbsL6HfhMwZn5aWljZkPTJsSIPHIAABCBghoMXg5IagM+lsx0iHdAIBgwRYgxmEGWtXCa3/YnUB&#10;esdBgIT1OPyElrERYBKKzWPG9WUxahxpsh1qxZrZyeToSk6C64nwZA3FMAhAIGgCK1IZR95HmrR+&#10;Ok1R5rhphPjvvggwNt2Ql03KQ70m3o00pMRCQDaKjqmyHou34tNzPB4P4tM6SY0vk7QKo6YTKIrz&#10;6Y1oYZOAJJGudbrddZsy6DsvAkVRDKVC7vu8rMbalwg8HkzWSqXt/tgba8fP4NPESAzCbNNV5L8J&#10;+c4fivnbkqzOnNFmHPAsBCDQmoB8Ew0kWf1M9rF0vdJv3eETHTB32qAaQZ+Rz9UREEZFCEAAAr8Q&#10;IGGdQQGBhgRYsDYEx2P1CbBIrs8swifknbIzKyfCL6WSTYTqozIEIJAAAa2sNlpc3JCk9c8JmOPW&#10;BOZqt7wJJvvmvfbly5d930ogPzwCVFkPzyepaCSbkW9TsSVmOzo1buOJ2U50/5XA7OzsOVy8Exh8&#10;1UC/O77/510tFIiYwJ9UyY3Ye4ZV1wPJRVnuy8GYvpGuv72njHRGJ20IsI/Zhp7BZyONG8q74Vy+&#10;8zf0dk6DNOgKAhCAQC0CenhXEtUPJ1L8Tdava7UepjEEPBBg/eUBemgin1n7MTZCcxT6+CRAwrpP&#10;+shOk0CkgYc0neHHKhYafrgnIrXfnUz2r66ujvQDPBGbMAMCEIiIwGu51lUq5ryTpPVPT6nNHPcE&#10;FdZ+3kc449K9C2RzYFOvi3cvGYkhE9Aq66Lf55B1RLc4Ccg7ZxCn5mlpLckqp2lZhDVVCcgtB+dV&#10;29LODoFOr/f0wR2S1+0AT7/X84WFhSe/+dM3HQufInA/Gu3pLaDG6RAvMY60SYfETJpQs/BMZL8H&#10;vUFNEtXfyG0cfANYGA50CQEITCegt5Jf397uTsryTL6HNqc/YaYF86YZjtH1Etk8HR1fFIYABCDw&#10;EwES1hkSEGhAgIVqA2g80owAi+Nm3CJ/qtvtDuSk+JmcGN/VD/LIzUF9CEAgQgJ6zausd7a/V531&#10;zxOOZJ72ProZl15dsMcBO6/8gxReFAXXhAfpmfiVenh4GMRvBRZAIE4CehNTnJqno3VZFJtTraH6&#10;+lRENPibgKzXPlJdndHwjYAeRO52OlvWiBA3sYa2TsfETurQstg2kt+DJKt/ktjwBnOFxbFA1xCA&#10;wIsEdH0iN32dyHvowz8Nu+5S25g3GaBtCTCG2hJM93nGRrq+xbJ6BNzN6vX0ojUE4iQQSbAhTrhx&#10;aM0CIw4/hazl92NIP8T1g1w+zAch64xuEIBAmgT0uld5J21ItfUh89sTPmbd533gMy79ukDWKX3R&#10;4NCvFkgPjYAmNcrm9kFoeqFP/ASkwjPfRJ7d+HiLgmctEO+BwLkHmYj8jsBoNFqXwga67qr3RwJ7&#10;PV6ZtJZ12ql+62diLmZOIaDvF2myZx0U8RPriKsIIIZShVLebWSOGAqBbS1kkjcJrIcABHwRuLm5&#10;Wb+6uTmSqur7UlV9zZceyM2UAGvWTB1vyWzGkyWwdJsKARLWU/EkdkAAAukRYBGTnk8bWCTJYGtS&#10;bf1Iqq0fUsW0AUAegQAEWhGQjezjXq+3oZvarTpK7WHmaO8eZaPVuwu+KtDpdtdlfWI/wSEMc9Gi&#10;IgGZMz5WbEozCFQmIN9Fbys3piEEIGCMgLzTz411RkeNCBQzM5uNHvz5oe8T2I10SCcxEpDve5IQ&#10;Y3ScBZ3l/d4v5QCyfNP1LXT/a5ff3kFOhCHkOQLEUgIYG4HGFHXNpzFgDjUFMEZQAQIZEtDbxmUf&#10;fH+m2z3RW8ifRUCV9QxHR7wms+6K13e2NWds2CZM/zEQIGE9Bi+hY1AEnp08Ag0yBAUvcWVYWCTu&#10;YAfmvTSGJEFjUxLXT+SDfdeBKoiAAAQg8A+B+fl5rcCmSevHYBECrPm8DwPWXN5d8Pfv4PG3IAkO&#10;O/cPD89vJASgLiq4JUCVdbe8c5Em7xreMwE4WxLbTgNQAxUcEsDnDmE/I0pWXeYP7JC87t+xHjTQ&#10;b3puy/AAPlCRX/76a19UW3OuHjEV58h/FkhMxbsLgost6vwg3/FvNAYcAB1UgAAEMiMg+947c/Pz&#10;Z1JRfSsz0zE3RAKsVUP0Srw6MZ7i9R2aWydAwrp1xAiAAAQg0IAAi5cG0OJ+pGKguC+J6x/k4/1E&#10;qpkO4rYY7SEAgZgIyLtnKNfBatL6QUx6G9eV+dk40rodVpwv63ZL+zoEnvodjMeHWqGvTje0TZuA&#10;VlkvimKYtpVYZ5XA98mUj++dBw7HWEVeqfOy5HddCVRSjS6TsiYyY3R9Jd9iduM/T7xvI8OEuhUJ&#10;yFiiunpFVqk3u/3yZUe+rTe92UlsxRv6b4KJrXh3QTBJ67LW+KQxX439BkAFFSAAgYwI6D637Hdr&#10;orre3tmvbDpV1iujoqF/Aqy5/PsgVA0YG6F6Br1cESBh3RVp5CRBgEkjCTdaMYKxYQUrnT5DQIKH&#10;61Jt/UivR9Nr0gAFAQhAwBUB2cDYlgTEPDe52VB1NcyelcN6y7sLnt1Q1WvkHyv0BaAkKoRAQKus&#10;ix5/hqALOkREYErF33FRDCKyJklVZS4eJmkYRj1LoCjLU/D4I3A3Grl/71F93Z/DLUrWw+dUzrUI&#10;OKKuR6PReq/T0cQwv3/EWPzyF+nEWLy7wGvSuswLuq7fllhvnnHeANyPChDIlYAkqq9d390dTsry&#10;SJLV1xpxcJi03kg/HoqbAOvUuP0XmvaMp9A8gj6BECBhPRBHoEbkBJhkIndgYOozngJziH11mgaH&#10;JXF9S67yPZOP+y37WiIBAhCAwN8ElpeXP0nS+rvHjY08sDA3e/dz07nSu+IpKTDld6AV+rRSX0om&#10;Y0s7AgsLCzpfDNv1wtPJE6iRGCnvmbfJ8wjcwGJm5r+Bq4h6hgn81uvxHjfMtE533U7H73uvxju6&#10;jl20dUtA12N6+41bqUgLkYDe2lDOzBwGo9u3d0wwCuWnCLGWAHzuIeYo74LzXq+3IQfNDwIggAoQ&#10;gEAmBLQA2/Xt7a4kqp95vemlJm/myprAaP4LAcYQg+I5AowNxkbOBEhYz9n72F6LAJNFLVxZNWZs&#10;ZOXuEI3tS7X1/aurq6Obm5v1EBVEJwhAID0CkrT+WTc2dIMjPeuwKDQCrLU8e6RGEoFW6tOKfZ41&#10;RnwgBB6vFKfKeiD+CEqNhgmQMqYGQdmBMhDIgMDs7OxpBmYGa6IkrG8Go1zDd3cw+uetyJ+Pt9/k&#10;TQHrZx5vxVoLDoWHhN3gGHhUiJiLR/jfRDv8DUgs91jmhDfcuhGA31EBAhkR0MJr8m15InGdD8bM&#10;dlhlnbnSmNfi6cjh3BwPFDRtTIDx1BgdD6ZLgIT1dH2LZa4IMLm4Ip2HHMZTHn7+zkpTH7ndbncg&#10;3Z5cX1/v6in17EBiMAQg4JyAbmzoBodsdJw6F+5SIHOzS9q/yDI1T3o1ImbhDcZ/UZb7WrkvZrPR&#10;3RwBqqybYxl9T4YSHR8eHvS7hz9PBGa73WNPohHricDj4SNP0vMWK0kda0JA/4X3Z+idHp5h6Wmk&#10;1dV1PZaeZVhUl4DehhV0NdMG3551GdD+eQIaeyH+4nmEOPgNSKzm09LS0gbrO8++RjwEMiKghdau&#10;bm6OpKr6fqfXC/PbJiN/YKo/Aqyz/LFHMgQgECYBEtbD9AtaBUaABURgDglIHcZGQM5Ala8E9HS6&#10;nlKXiuubIIEABCBgm4BucMhGhyatH9iW5aV/B5tFXuyKRCjrLM+Oajj+5b2w/uXLF3PVcjxjQHw7&#10;AlRZb8cv+qctJDSOi2IQPRcMgEAkBMqZmdNIVE1VzTjed9+/6xuuH1N1YCB2vScxMRBPeFRDb8HS&#10;27A8qlBNNO+QapwstiIOYxFula4t/QYkbjsU8dsSw31fRQ3aQAACEGhLQAurSYG1/Zlu9+Sx4Frb&#10;Lp9+nirrdrjS698ELM3L4M2UwDPjifV3puMBs2dIWGcQQKANARYpbejx7M8EGE/ZjQlbC1DZiFqT&#10;AMChBAMOHytyZccWgyEAAbcEZMNjWyq3fXQr1bI05mXLgF/u3tYc6dWomIS3HP+dbnfn9vZ2MyaT&#10;0dUeAbmNY1d6P7cngZ6DImAhSf17+2R+eBuUvZkpMx6P+S3n5PO/k5v480RA4jp/eBLdTuy3eaBd&#10;LzxthsC5rMMOzHRFL7ES0Nuv5ADSYTT68w7x7iriMd5dYFQBTVbv9XobzAdGsdIZBCDwAgHZm96Z&#10;m58/k4rqW05AOUxad2IPQpIlwBorWddiGAQg0IAACesNoPEIBCAAASVgdFHZMikIj8RHwOj4ecZ8&#10;SVzfnEwmJ9e3t7vxEUJjCEAgNgLLy8v6rtl+rNoTm/o/6su87NV/LuZIrwaGLNxgcoAkWe1zcC5k&#10;Z7vVLblDTW7xhS/NcpL69wDkG2cQPpB0NZREl/N0rcOynwlQYd3vmCjKMu73ncO5wa+nwpUu6/Ht&#10;cLVDM1cEpLq6JquvuZJnTA5xGWMom3REXKYJNUPPGBz7EqM9lfX77/Pz86eGtKMbCEAAAs8SkDjw&#10;QJLVNVFdb3Xpp4iK+TFFr06xyeC8nCE9TK5IgHdLRVA0S4oACetJuRNjbBB4dnJgcWIDN31CAALm&#10;CfQlqeODBgk0WGC+e3qEAAQg8C8BrdajVXuiTlpnjed1SBOY8Yjf8NiXKuu6Btn3aBGiAyLwWM3t&#10;PCCVUKUtAY+JiA8PD3zXtPVfi+flAMqwxeM8GheBy7jUTUdbSTBdl2TjfjIWeZwzkmFY0xD5Jj+e&#10;m5s7rvkYzRMjILHg3ZmYD/sZ/kZNzL3WzSE+Yx3x8wIMjH2ZBw7kRsw3Epdh7e7RlYiGQA4EtGDJ&#10;1c3N0aQsjyRZfc2LzVRZ94IdofUJsL6qzyypJwys8ZLigTFZEyBhPWv3YzwEINCUgNHFJAuTpm6I&#10;9jmj42cahcePdA0SaLBAEtf3Ly4u+tMe479DAAIQaEpAq/Zo9R6t4tO0D2/PMSd7Q6+Cnc6PXi0N&#10;ULitsS/JEV+TJPiDgBCgynoCwyCQhMNxUQwSoBmtCZL0Et8aL1rafhWf7XaP/WqQr/RiZmYzWesD&#10;mUuS5ftomBwk/5i6jdj3MoF7OeAnh4g/RM/J1rdq9GDcGECcxg3nJ6W0G/vbkqzOLRse3YdoCORA&#10;QPea9YZv2Xs+k8O22cRpmBtzGN0/2dhuTs4QGCY3IcC7pQk1nomZAAnrMXsP3a0TYFKwjhgBEICA&#10;TQJPnCiXxPWtufn5M0lc37Epmr4hAIG8CWj1Hkla10rrB9GQIOjk1VWsuz3itzz2NUlCq4R6tBDR&#10;gRDQKutRHmYKhJ83NQJMLJQ54603HgiGAAQg4IBANu+5AOcYB+61LkK/w6mubh1z0AJkDPRnxuPD&#10;oJWso9y3d0WdZ2hrjADxGmMo63dUM16jN15K0uibxxvO6svjCQhAAAIVCUiBkq97zXrDd8VH7Ddz&#10;WGWdudG+O1OWwPhJ2bsVbKu5vqvQI00gECUBEtajdBtKeyfAJOLdBT4VYBHpk378sgMZP31JXN/T&#10;K9pubm7W46eKBRCAQIgENGldq/nIZsmnEPVDp3AIBDI3hgPElSYON/3LmZnDr0kT/GVPQKp9vs8e&#10;QiwAHL4j6iKRNcag7jO0N0dA3un/MdcbPYVMgIRXP97RNVOW7zmS140NOBlDVFc3RjPOjuTA8KEc&#10;HE7v+4t9OW8DkriNN/RyHWE1+no4XG+81JsvPWqLaAhAIHECkqg+0L1lqaq+L6amt9ZI3H+Y14JA&#10;xfm4hQQehQC3UDMGsiJAwnpW7sbYOgSqhQDq9EhbCDxBgMUtw8IWgQonyb9e0dbtntzc3e3p1W22&#10;VKFfCEAgbwKStK7JiWFfQ8t87G2Qsub2hN79mF/78tdfupHBX+YENPlRNtKPM8cQrvkRJQs+PDwM&#10;wgWJZhCAAASaE7gbjXi/BXxoqrln3TxZFMVHSVg8dyMNKSESkESyXUlwTfc94v5bNkQ3e9GJ+I0X&#10;7H8LnTLu9WYNib++0eIhHrVENAQgkDAB3UOWm7v3JVH96Ovecqh/FfbGTanOvGiKZJ79MH7y9Ps/&#10;VvNNk/kAwHwlQMI64wACdQkwedQlllR7Fo9JudO5MQGPn53Z2dmTq6urTedQEAgBCGRBQK+i1Stp&#10;9Wra4AxmbefNJQHPi96YOBHsacyLvzf1ulgnNiIkaAJSZZ2qnyF5KKIk9e+xjYtiEBLGrHQpivOs&#10;7M3UWA4X+XN8t9N56096YJIjnaN8UZRk9eHCwsInX/KR65/AvRzok8rqH/xrYlkDT9+0lq2Konvi&#10;OEG6aVtvuAxSM5SCAASSIHB9e7s7Nz9/Jjd3xxHXdZi0noSDMaI6Adag1VnREgIQgMAUAiSsM0Qg&#10;8AQBgi4MCycEWNQ6wZylkAYf4xJoWOvOzh7qVW6STLaWJTeMhgAErBLQK2ml0o8mrZ9aFVSnc+bi&#10;OrSMtmW9bRRn9c78j/k91hnV3ZVqS6qsB+LZyKvXyjxCQqenoSSHnc89iUYsBLIgIAnrm1kYWtdI&#10;ktenEpPv7Y9U152KKdkGEmvpz4zHh8ka+LNh/r9ts0H9C/psLfds+E9jXouCaHEQLRLiWTPEQwAC&#10;iRKQGO5AqqqfyfpSD8P1EzWzlVnscbTCl/3DjJ/sh8CTABgXjItcCJCwnounsdMMAYJgZjhG2guL&#10;g0gdF4jasYwfvcpNrnQ70xPzgaBDDQhAICECejW5/NuQTZXP3s1iXefNBbHMid4A2RIcwJiXan99&#10;uco6nyQKW75MoF+qrHtyYkLJfrJhOvBEMXuxWsE3ewgZAChnZv6TgZnBmfh4sG8tOMVCUyjyQ1eW&#10;cJ5TXd0S2Ui6HY1Gh1+/t3L6413gzdvEdTyhf4zraDEQia/+rsVBPGmCWAhAIGEC+k2ixc1kr/hI&#10;i51FaWqDwm5R2onS7gkEsMfi3mgkWiHAWLKClU7jIUDCejy+QlMIQCAlAixAUvLmVFucBnANfYTr&#10;iXk9Oa8n6KcaSAMIQAACNQhoxTe5qvadbK4c1HjMbFPmYbM8a/TmdE6soVfyTQMa8/IOWJf1xV7y&#10;zDHwRQKPVdb9zQM5+SehJPWf3fbw8MC3ioexTGKMB+geRHakaqcHsYicmeG9VmcUJDzH1cGgbcfj&#10;8fu6z9A+HQLyfbUrB4PzfX8E9L2bzqiabgnxnemMbLTQeKrEVd9wo4YNuvQJgbwJXFxc9LWYmRY1&#10;0+JmedOobj3zYXVWtPyVAOOHUfEUAcYF4yIHAiSs5+BlbKxF4NmXP0GvWhxTa8yiIDWPJmqPoWT1&#10;b3T05LyeoL++uzvUQEWi1DALAhDwREA2V7ZFtP5z+8eazi3v76SxnvKAPtCKc1L5b+eeRFMPAyIs&#10;kbLR/jEsjRLTJtDfv0nK46IYmOyPviAAgX8JyE0Yp/BwT0ASQ/5wLzURiRnMe895StZUx8vLy58T&#10;8SRm1CRwe3u7Kd9XH2o+ll5zYj1efEqcxzH2stx+jKc6Fow4CEAgdQJy+G1rbn7+TIuZJWOr4T3z&#10;ZLhgSHsCrDvbM6SHvwkwlhgJGRMgYT1j52M6BCDgiQALD0/g/YhNIWgrNmxqoEIqru/4oYhUCEAg&#10;VQJyfe2B2LYhG+zDVG3Erse4CyDcEwh9zTkeH8pvv+8eDBJDISBzwLnX2zZCAWFSj8wqzcp3yluT&#10;+OirOgFNjqzempYxEiiKgvW5B8cVZTnwIDYtkZnNheo8OWDCIcC0RnFlayS5bE0OuuxXfiD1hqF/&#10;AyfKP4X9j9Bdo3HTbqfz5jGOGrq66AcBCEREQG/Zvrq5OZLiZbqeIE7b0HfMhQ3B8dhXAowfBsJT&#10;BBgXjIvUCZCwnrqHsa8WAV76tXBl05hxkY2r4zbU/knxvlRc35Nq6yc3NzfrccNCewhAICQCstly&#10;LBvsmrR+al0vNi+tIyaw4gXxr0IjGOtSBbD/5a+/SK4IZMj4UoMq64bIZ1pVVip/DQwRpBsIQOAn&#10;AvPz8/bX5lD/gcBoNFqXxNM+WAwSyGN+/Dw3N3dskBpdxUSg0znU76qYVLauawTfwtYZeBDAHpo9&#10;6BovXVxY+J21mT3G9AyBHAnordpSpGxfb9mWb5B0Yyv2987/GT7MhZn9klhzZuZwi+YylizCpeuQ&#10;CZCwHrJ30C0cAkwS4fgidk0YS7F7sJb+KX6cik3rM93uyc3d3Z4GNGoBoTEEIACBZwjoposkrttN&#10;WmcO9jL+UpwLvYCsIzSisa63uNx++bJTxzzapkWAKust/JlhBdmnaD08PKS7sdpieFh/tNM5ty4D&#10;Ad4IUF3dD/pC1kV+JGcgNeE5U36v7zPwICY+QUAqou7J4b114DxBIKJv4pT8R/zHvDfLojhYWlx8&#10;I7/1ofne6RECEMiVwPXt7a7eqi1FyrayYOAwaT0LnhhphQDrKCtY6RQCEAiYAAnrATsH1dwSYBHg&#10;lncs0hgXsXgqcz39fGzvaEDj6upqM3P6mA8BCBgioJsvS0tLb6Ry0IGhLv/ths1K40irdMg6qgol&#10;w20iHOu9TmdPK4oaJkF3ERGQQ0vvSY6s4bA8qsVWBjIuikHlxjQ0RkDWa/8z1hkdBUdA1uWnwSmV&#10;gUKydn6bgZn+TUxoHpX10yc9/OcfKhq4JnB7e7spldV3XMuNSl5Cv/WYuBMHMuitstyWOOm2wR7p&#10;CgIQyJyAHHYbSFX1M/ne+yAo+pnjsGI+86AVrOF2GuFeTLgwM9fsmbHEOyXzcZG4+SSsJ+5gzDNA&#10;gIWGAYh08ZUAYymrgZDJArLfnZ09vLq5OZJAx1pWDsZYCEDAGgHdjDFaJY7515qvXuo4k3nQC9tn&#10;hUY81ouy3JfkRzZKwhpRzrR5rBb3pzOBsQoi6eZJz5Hg6WdAd8py6EcyUl0QkN8V/nUB+jsZug6S&#10;+XDgWGze4iKvuq6H/RYWFj7m7cQ8rdcYbLfb3c/T+gZWR/yd3MBaHkmAgKwJht1O540cSDpIwBxM&#10;gAAEAiCgawfdx52U5ZFUVV8LQCX3Kvgp/ObeTiRCAAIQgAAEIiFAwnokjkJNCEDAPQESrdwzR2ID&#10;AgF8ZMsmyUACHWd6jdzFxUW/gRU8AgEIQOAHAsvLy59kA/6dbtK0QsPGZCt8TR9mDdWUXMPnEkhi&#10;1avsv3z5otV9+MuUgCRc6Xu/3Ts/RXaRJ9O5cAkJni4o/yqj1+ud+pGMVBcEipmZ/7qQg4x/CdyN&#10;RgN4eCQQ53r6z8dDfx7BIdoLgU7nUKqr973IjlUosSGnniMm1By3xEFPFxcWfpdbyFhrN8fIkxCA&#10;wCMB3a+9ubvb0/1b3ccFjBsCzINuOAcjxeA6k7ETjFeDUoRxEZQ7UMYgARLWDcKkq3gJPPuSN7jA&#10;iJcOmhshwFgygjGWTnJdOOo1crOzsyd6rVwsvkJPCEAgXAKStP5ZkqE2ZLPmPFwt0exnArnOgd5G&#10;QkJrTL3SXq+298YSwV4JUGX9J/xxJs55G0MPDw98f3ijj+AUCVBB371XpZLqW/dSkfgLgXjm33Op&#10;vLuLB/MjIDHXPT3sm5/lBixO6NvZAA3rXRAbqo+4LIoDSVbf4DBSfXY8AQEI/EpA1gxbc/PzZ/Jf&#10;duDzSCCAAnD4AgIQgMCzBPheYXBkRoCE9cwcjrkQgEA1AgTUqnGi1a8EnI6dAD+u9To5vVbu+u7u&#10;UK+ZY4xAAAIQaENAKwrJRvwbrTBUux8+7msja/uA0zmwrbIpPJ/gGNer7Vk/pDA4m9lAlXXhFk+i&#10;XDMnW3pqXBQDS13T7TME5ubmjoGTLgEq6Lv3rSSsb7qXisRnCQR+w4ncSvMR7+VHQA/36iHf/Cw3&#10;aHGC39AG6RjvihhRdaTFZPJ+aWlpm2T16sxoCQEIPE1AC4rJ/uyJ7NPuS4s+nPwQYA70w92bVINr&#10;TMaONy8GLZhxEbR7UK4hARLWG4LjsXQI8HJPx5fBWmJwkRqsjSjmnkCAyerfQ5B366YERE6ur6/Z&#10;SHE/OpAIgaQI6GaNJK1rpfWDyoYx91ZGZaoha2pTJCv2k+gY16vt5TevGyr8ZUhA3/fyL78ErMCT&#10;4mIYijIHUZk4BkehYzQExuPxeTTKJqDo42G9tQRMSdOEwA6TyXfxsXwfV/82TtMr2Vk1Go3W9XBv&#10;dobbMDjRb2kbqEz0SazoZYryTh/OlOWG3DL5yQRv+oAABPIloN8Ush+7rwXF5N27ni+JKZYHvreO&#10;3yAAgcwJ8K2S+QDIy3wS1vPyN9bWIcBkUIdWUm0JoiXlTqfGMHZ+wd2Xiut7eppfT/U7dQbCIACB&#10;pAhoEqNWGqpUSY41nHPfM/85Rp76GO90BrJu2HVMFXGBENAq66LKeSDq2FUjsAQ4u8ba7V3WCXxr&#10;2EX8XO/B/1Z1jZLTP1PDQJJhg/etKVsD6Yd3WCCOeFGNQOZtuQEhv8N9MYwPizpKQmu/kCqperjX&#10;opi8uk79mzowbxIzetohepuksHkj667jwFyGOhCAQGQErm9vd7WAmOzHbkWmetLqMv8l7d5fjTO4&#10;vmTsZDZ2MBcCmRIgYT1Tx2P23wSY7BkJ1gkYXJxa1xUB8RCI7AS4nubXU/03d3d7FxcXbK7EM9LQ&#10;FALBEZCKQ7ui1PbXCkRP/THvOvcZ62nHyDMZ45KM8UGrCDqmi7hACFQ6nBSIro3UCCThrZHuAT/0&#10;8PAwCFi9JFWT9di5C8PaJJy70C8kGYZYOfFrSNx86yJVk//wrQPyaxDwOI9rdfW5ubnjGtrSNAEC&#10;96PRnhzO49vItC89/pZNmxJDf8SOfvRSWRQHiwsLGxwSjGH0oiMEwiVwdXW1KVXVz2Sd8EG07Ier&#10;aWCaRbbHHhg91IEABGwTeGYPkPW0bfD075oACeuuiSMvDgKZJILE4Qy3WjLRu+WdkjTGTiVv7szN&#10;z59J1dStSq1pBAEIQOAJAnr9uVSV23g2aR1qzggw9zlD/begzL5RypmZQ60m6Jgy4gIgoO95UeM8&#10;AFXMqkBSjFmeP/U2LoqBVQF0/gsBWQcM22CpmlzdRgbPVifwzR8zjg4iVNcs/ZZSOZn3V4xu/jav&#10;O1yjy9p4O0ZU6NycgMZQu53OVvMeeHIqAYe/4am6JN6AGNLfDi4mk/d6i6TeJpm4yzEPAhCwREDW&#10;B2tXNzdH3dnZQ6mqvmZJDN0aIMDcZwBiTF0YXFcydmJyPLpCAAJNCJCw3oQaz0AAAhCoQsDgorSK&#10;ONpkQiD+k999qba+r8GUm5ub9Uy8hpkQgIBhAvPz86eS0Pi7Xp/7T9fMu4Ypv9wdATOHuPNNcl37&#10;8tdf+w5JIyogAslUWfeQzBaQG52qIvPSW6cCETZTzMz89ykMJKLHPTgkeeo8bgvi0l5vlJEK6/24&#10;tEbbXwg4WK/Lt+8BlXjzGnuPN07t5WW1J2uJJzkDn3Ms6WvhjbLckNsjPzkDjiAIQCApAnqDtd5k&#10;LXusZ/INMUjKONfGxL/X7poY8iAAgQAI5LyWDgA/KhgmQMK6YaB0Fw+BZ1/mBKficSKaQiAQAiwO&#10;6zviazCl2z25vr3d1SBL/R54AgIQyJ2AViKSDXuttP45t8rTvn3PvOfQA5l/m8hY2+RmFofjLSBR&#10;WmVd3u/HAalUTxUHiWv1FEq/tawLBulbGZaFGlR+Kjk9LC3Rpi4Beff+r+4ztG9OQA5+bDZ/mieD&#10;I2Bp/peDfEM5tP0+OHtRyBoBvWlKbl/Y73CgxRrjXzrO/NvbHei/14+5/WnBDbH7jXznxvuNm5vT&#10;sBcCgRHQ+KjeYC1q7QSmWrzqOEpaz3Hei3dQhKU5YycsfzjVhm8Tp7gR5ocACet+uCMVAhAIkIDR&#10;RR+LiAA9nIBKjj6eXZKSxJIPs7OzJ1dXV5su5SILAhBIg4Amrcs1uu9k4+dTGhaFb4XR9VL45vrV&#10;kPXkN/57j9UF/foD6c4J9Hq9j86FthVoKVGtrVq5PP/w8DDIxdYQ7JRDyMch6IEOZglIYuy52R7p&#10;7SUC3A6R6Pgwvx74U799E6WFWU8QuB+N9sTn68BxTIBvcGfAc4otlUVxsLiwsMEtGc6GF4IgkBQB&#10;SVQfXN/dnejN1WJYPynjMjImp3kvI7c+bSrryeyHgG0AvE9sE6Z/VwRIWHdFGjlBEeAlHpQ7UAYC&#10;URPgfdLefZ1eb607O3soQZdDCb6ste+RHiAAgdwILC0uvpdrdbdzs9u1vcx5DokT2PwHtlYV1OqC&#10;DukjKhACc3Nzx9FUWTefmBaIF+JSY1wUg7g0RlsIhEdADpSfh6dVmhppBWVuh0jTt/8uZOULqv26&#10;/nxhYeFT4qQw7zsCWkG12+lsAcUTgfa/WU+Kxyc2hxhTMZm8l0Ib2xw6im98ojEEfBPQvdLr6+t9&#10;SVQ/kvflum99kpWfYKG4ZH2VqWE5rJcyde10s/kumc6IFlETIGE9avehvHECvPSNI42lQ6OLPcZR&#10;LG6PS88MPprld7gpwZeT69vb3bicg7YQgEAIBKRS0YFs6r6RxI9hCPqkpoPRtVJqcEzbw1ryF6Ja&#10;XVA2avZMo6a/8AkEX2WdRPWgBhGVit26Yzwen7uViDQXBCRh/dSFHGTMzNyNRgM4ZEKgxXpBbj34&#10;SKJjJuNEzHy8WYrvHt8u55vcmQdSjTV9jU2W5cby8vInZzARBAEIJENA90h1r1SKfW0lYxSGzKQ6&#10;5+HaJwiwlmRYQAACEJhKoHN5dVVObUUDCCRG4NkFIYuHxDxd3RyjHwmMo+rgI29pdNy8xCKDZPWf&#10;zZfFyelsp/NeElCPIx8mqA8BCDgmoNVH5B1yyPXZZsE7m/PMqh1fb6wjX/RZ2e1uLErV7fgci8Zt&#10;CHz58uUouAq0/FbbuNTqs/O//caUZZXwj53/9ddfxJUd8nYh6jd+Qy4wf5Xx5a+/9uWFteVMIILC&#10;IVBWe3VKwuOpVFd/E47iaGKTgN668GU00nXvuk059F2DQMXfao0eafoMgWpvxTjw6btb5vd3sq9x&#10;HofGaAkBCIRC4OrqalPWAXt6K3UoOmWjR1E4MTWl+c4JsJiFGF5HMnZiHgwtdH9hHDEmWnDl0SAI&#10;UGE9CDeghEsCJKu7pB2HLKO72SQuxOF0tAyegF5xp1fd6ZV3FxcX/eAVRkEIQCAYArohtLiwsCEf&#10;68fBKBW5IkbXSpGzsKo+68jpeMfjQ03kmN6QFikRkM2698HY06JCajA2JK7Iw8PDIHETgzJPKv8O&#10;g1IIZdoSOG3bAc9XJyBrbN5X1XGl1bLiekJumglnDZSWB4K0Rg6B7cutcetBKperUnyjO/N8KnGn&#10;sigONCZJsrqzoYMgCCRBQAvwXN3cHHVnZw9JVk/Cpc8akcp8l7aXDFnHOtIQyMy7YRxlPgDSNp+E&#10;9bT9i3UQgAAEIGCJgLOPygyrq3/vMr3ybm5+/kwS13csuZJuIQCBBAnolelLmrQuG0UJmufUJGfz&#10;nVOrAhRG4KmSUzrdbn80Gh1WakyjZAjMz8+fykEFv+/ziollyUCP2JBxUQwiVj861WXNdRqd0ij8&#10;LAF51w7B44aAJqWIJP3HX84EXlhfyO/xeI6bhbIZHXKj0I4Yu6kG6zc43+EBuZ5vdWfOiH3cF5PJ&#10;+6WlpW2NSTqDhiAIQCBqAlqs6+bubk+Kd511u91B1MbErnzme/Gxuy8H/WNfJ+XgI9c2MiZcE0ee&#10;aQIkrJsmSn9BE+ClHbR7vChndEwQvPTiQ4RmQaAviet7WmHg5uZmPQuLMRICEDBCQDeKZspy20hn&#10;GXZidJ2UIb/KJrOGrIzqa8NOZ3D7d0IHfxkRkKStj17MJVHdC/Y2QmXuetvmeZ6FQOYETjO335n5&#10;ksy26UwYgsIn8MR6I6gbZsInGLWGciB3Xfy997MRfI8H5Fa+CZw5I8Zx//XAX1luLC8vf3IGCkEQ&#10;gED0BLRIlxbrEkOIcUbvzXoGxDjX1bOQ1v8QYN+HwWCCAOPIBEX6CJAACesBOgWVPBDgJe8BOiIh&#10;EC8BZx+TnOj+YZB8rTDQ7Z5oxQGtPBDvCEJzCEDAJQG5hvdAN46oGFmPurO5rp5a6bXmO6SRT3uS&#10;0KGJHY0e5qEoCeiV6k6rrJOUEuU4UaUl4WsQrfJxKv6fONVG62cIXELGDQF5V3G4xg3quKQ8rj90&#10;zaM3zMSlPNo2ISC+1vjmszdI8V3ehKrFZ/h+twg3zq7lN3wqv9M38r16HKcFaA0BCLgmIDctDa7v&#10;7k60SJfI1nUAf6EQYE8+FE+gBwQgAAEIZECAhPUMnIyJfxMguMdI+JkAY4IxAYFoCezMzs6eXF1d&#10;bUZrAYpDAAJOCejGUa/b1aT1U6eCIxXGGsmR49jsbgW6KMv9xwSPVv3wcDwEnFRZJ1E9ngHxgqYP&#10;Dw+DJAzBCAg4JsBa2R1wWcfwnnKHOypJRVEMnax5oqKSrrJ//fXXvli39pKF+n3ON3pAY4DveOvO&#10;iGW8l0VxsLiwsKGHq61DQQAEIBA9AUlUX5NE9cNJWR7Je249eoMwoBWBWOa6Vkby8N8EDK4dGTcZ&#10;D6pnxhFjIuMxkYDpJKwn4ERMaEnA4CKhpSY8HjMBxlHM3qulu7OFHye5X/SLVB9Y687OHl7d3Bxp&#10;oKeWE2kMAQhkSUAr1OlGEok4L7vf2TyX5Sj8zmjWjq1HgFQmXb8fjbQaEX+ZENBEAEni+mTFXBLV&#10;rWD11em4KAa+ZOcmV36T57nZnLK9vV5vmLJ9odimh2rkBrl+KPqgR2AEOp0/SX4MzCeW1Pny5cuO&#10;dL1ZtXu+1auSctCO73nrkEMf73Lw7OPS0tK2xCVYO1kfDQiAQNwE9Lbo69vbXUlUP5F3W+V5P26r&#10;I9aevfmInYfqEIAABCAQEwES1mPyFrpCAALGCIQe8DJmKB0ZJcC4MYrTSGeyyTvQQI8GfIx0SCcQ&#10;gEDSBHQjaWlx8Y1WQUra0IbGMc81BFfnMZJi69Ca2rbb6Wzd3t5uTm1Ig2QILCwsfNTKo8YM4jdp&#10;DGVIHcl89jYkfVLWRW6+Ok/ZvtxsE3+e5mazD3s5VOODehwydY2z8Ntvn+LQFi3bEBiNRusSn6h9&#10;+JZv9jbUDT9L0rphoL92F+J4lyIYw2Iyebe8uLhrHQACIACB6AnoLdF6W7TM+R/EmH70BuVigKOk&#10;9RDnuVxc7NxOg+tGxo1z7wUvkDERvItQ8BkCJKwzNLIg8OxL2uDiIAuQGPk0AcYRI8M0AUcfw6bV&#10;9thfXwM+19fXZ1JtfeBRD0RDAAKRENAqSLLB9D4SdZ2oSVDDAWbWjFYgy+G1fW5bsYI2yE4fK9j9&#10;2Vo5EtVbIwy5AxknfBM4cpDRAySOdEbM8wSoEupmdAjnP9xIQkp0BMryPb/D6LxWW2FJeO3LQ4e1&#10;H3x8gG/3puQsPMc3vgWoP3YZ0njXGxt73e7G8vLyZ+uGIwACEIiawM3NzbreDq23ROtt0VEbg/IQ&#10;gAAEIBAGAb49wvADWhgjQMK6MZR0BAEIQAACKRMIKTiaMuc2tmngR6qtH0ni+r5es9emL56FAATS&#10;JyAbTJ+0KpJWR0rf2pctZI5zMAIIJlmD3Ol29eDavjUBdBwcAamy/qlxkiyJ6sH505ZCDw8PA1t9&#10;0++/BObn50/hkQYBWRMfp2FJ2FZooqpsyKzr+ps1eNi+8qDd+eLi4oEHuYh0TOCvv/7Sb5e1NmJ5&#10;h7ShZ/hZvvUNA/21uxDmS5m/Py8uLGyw9rXubgRAIGoCui95d3e3N9Ptnujt0FEbk7vyjgrLhTDH&#10;5e5qZ/YbXDMybpx5DUEQgIBFAiSsW4RL12EQYMIOww8haWF0TBhcXIbECF08EnD0EezRQuuiJXF9&#10;a25+/kwS13esC0MABCAQNQGtiqTVkXJOWje6Lop6NFhUnvWiRbiPXUs1ZamyvmtfEBJCINCoyjqJ&#10;6iG4zqkO46IYOBWIMAhAAAIVCIxGox/eTd+STkk+rQAv8SbdTmc7cRMxTwg8frNsmoLB97wpki37&#10;4Zu/JcDpj/sc60VZflxaXHzHDRjT/UQLCORMQPcj5VDLmTDYIQEr55GA7RCAAAQsEnjmu8PnWtmi&#10;tXSdOAHWS4k7GPNeIEAQieEBAQhUJMAiryKosJr1JXF97/ru7kSv3wtLNbSBAARCIqDVkaRK0u96&#10;tW9IeqFLIgT45nDmSKm0/uGeisrOePsWpFXWRYfzqXqQqD4VUaoN5Bvubaq2hWYXlblD80hjff7T&#10;+EkerExAKi3+8VJjEtgro0yqob5H5+bmjpMyCmN+IaC3v8g74INpNMStTRNt2B/f/g3BVX/M9VjX&#10;4hZ6M+Py4uJudS1pCQEI5EZADqMNpKr6SU/2I8X2/jf7ScJKYCQ4KjDnen5LwDOYIAQYNwwDCEAg&#10;dgKslWL3IPpDAAK1CBhdvBGErMWexhUIOPr4raBJMk3kN7+u1+/dyDV8eh1fMoZhCAQgYJSAVknS&#10;q33Lojgw2nHgnRldFwVuqxf1WCs6x94pin3ZVGa+d07evUB9bxdF8fFFyfwG3TsmIIkyRgYBqYMq&#10;EIAABL4RqPVu+j6BHYTpEpBbv15e06RrejaW6TfKeDw+tGUwtzTYIluzX74/agKr39xVHEuLWuiN&#10;jHozY30teQICEMiBgCSqr0mi+qG8L47E3vUcbMZGCECgJQHWii0B8vhLBFytk/ECBEwRIGHdFEn6&#10;CZLAsy9lFgNB+gulIBAiARZ3IXqlkU47c3Id39XV1Wajp3kIAhBInoAmPy4tLW3rVb/JGysGMr9Z&#10;9jLfG5YBP9v92pe//tr3JRy5bgksLi4eiMTzX6RSVd2tIwKWppVMA1YvGdVkDfXr7zAZ6/IxRKr+&#10;HudjrR9LNalFJOu/Rn9UX2+ELfiHypmZA6qrB++m1gqORqNDec/2W3c0pQO+820TrtA/sYAKkNo1&#10;sT3OJfn0sxa10BsZ22nK0xCAQIoEtDDW7e3trrwrTsS+zZdsJBErgRHgqNCc7bktAU9gwhMEGDeZ&#10;Dgu+NzJ1fHpms05Kz6dYBAEIPEPA6KKNhQDjzDQBRx+9ptWOrL9+d3b28Orm5uhxozgy9VEXAhBw&#10;QeDrVb9lua1X/7qQ50OG0TWRDwNCl8k60auHZHxvyjy/5VUJhDsj8EOVdRLVnXGPRdC4KAax6Bqz&#10;nrJm+l/M+qM7BFwRkMMdmyZlUX3dJE1/fZWTSRYHpv0R9i9Zvk12Xd78wve+f5/PEBMIwAnNVNAi&#10;FkuLi++0qEWzHngKAhBImYAWxJqdnT2Rd8QHsbOfsq3YBgEIWCLAOtESWLqFAARiI0DCemweQ9/K&#10;BAjMVUZFQwhA4BkCvEfSHBpS0WgwKcuza6mCkKaFWAUBCLQloFV79erfFJPWmdvajo4pzxNwtAx4&#10;evePY3xPqhiuT29Ni9gJfK2yrtWd+e3F7krj+uu7QIKeb413TIe/EEhxvZSjm6nwbN/rkthi7Z1E&#10;9XX7/rMhQRMjZS1zbqNv+gyDgN72InFITWpz+sd3v1PcTwvj+8SqE0yPcV3PFpPJu69FLPiDAAQg&#10;8BOBm5ubdfl3JMnqh71eb60OIJKx6tAKtK2jgnOm57ZAaaIWBCBggsAz3xq8R0zApQ9XBFgjuSKN&#10;nHAIECgKxxcONTE6OTOGHHouE1GOPnYzoVnZTK2CcH19fSaVjgaVH6IhBCCQDQG9+lfWD29k0+o0&#10;FaONrodSgWLSDtaIJmk26uvbGJekkL78dvcbdcJD0RGQKtrvo1MahY0TeCpZ02U1U+MGRdShbNgn&#10;s1aKCLtRVeW2iqHRDunsSQKyNnEWe6D6eviDUH93C7/99il8TdGwKQH5zffH4/Fh0+fbPvftPdC2&#10;H55vQYAYQQt40x81FePSuJ8WrVheXv48XSotIACBnAhcXFz07+7u9iTOeKKFsHKyHVshAAGLBAyu&#10;EU2thyxaS9cQgAAEniRAwjoDAwIQgAAEIPAEAWcLfJLVvY6/jlRDkGrrR9d3d4eSuL7mVRmEQwAC&#10;wRHQaneLCwtaaT36TStn81pwXnSkkMEgoyONkxLzVDKGJKquy9y+l5ShGPMkgeWFhc/ynj4GT34E&#10;qiRkamXT/MhgMQTqEZA587TeE7SuS+CxynK/7nMm2ld5V5qQQx/1CIhfPspvb1jvKVrHREBufDrU&#10;g7S+dSYW4NkDxAqsOqDt+NZ4n8b9tGiFVUXpHAIQiI6AFLvakXfDmSi+01Z5ErLaEgzgeUd7+W3n&#10;tQBIoQIEIOCZAO8Rzw5AfGUCrI8qo6JhTASefQkTHIrJjcZ0ZVI2hpKOIJAsAXlPbEri+okGoZI1&#10;EsMgAIFGBDSJYGlx8Z1sYn1q1EEAD7EWsuwEvjEsA365+5fGtySI7JCs6tU9zoRLRbyPzoQhyCuB&#10;uomXUsF24FXhDITLteinGZiZuonD1A30bV8o76K671Df3BKWf76wsBDt92XCfjFmmhyc3Q3pphdi&#10;AsZc26wjYgbNuFV8qun4Lsryo8b7ODxUETTNIJAJAb2RWW9mlpvEtAhG35TZJGWZIkk/EEiEgMH1&#10;YdO1UCIk8zXD4BjKFyKW+yTA2sgnfWRDAALxEWDij89nDTR2trB3dCK7AYJcH+lLxfU9qbZ+okGp&#10;XCFgNwQg8DQB2cR6P1OW2/CBwA8EWBt6HRBV1mzj8fhQDpwY22DyajDCnyUwNzd3TJX1dAdIywTL&#10;t+mSCcMyknzC8ENLLf7b8nken0JAfid/hAap5bs1NHOi0mdcFO+jUhhlaxG4vb3dlIOzH2o95KDx&#10;U7dSORCLiG8EiB1YHQtVYgPfFJDvxmExmbxbXlzctaoUnUMAAlER0BuY7+QmZnlHHEmy+lpUyqOs&#10;GwKO9vTrzGluDEcKBCAQGwHeI7F5LE99SVjP0+9JW83LN2n3YhwEIAAB6wRkHlmXautHN3d3excX&#10;F33rAhEAAQhEQ2BxcfGg2+m80c2tWJRmbWzRU2w4W4Q7veuqY1uSRfqj0ehweo+0iJ0AVdZj9+CP&#10;+ptKpAypumlaHvrFmvPE7UvavJjWtjE64vHg3HrIupt654ZsYyi66QG75YWFz6Hogx5mCWiym3x/&#10;7Jvt1WxvVb+jzEqlt68EiCFYHQhVxra8g0/lu3FjeXmZ97BVb9A5BOIhoHuActhsV94PZ6L1pk3N&#10;ScyySZe+IRAhAYNrwyrroAgJofI0AgbH0DRR/HcImCbAusg0UfoLlwAv63B9Y1Ezo4szxpBFT4XT&#10;tdEx85JZjk5ih0M2Sk125ubnz2SzaStK7VEaAhCwQmB+fv7r5pZuclkRYLBTZ3OaQZ2j6Yp1oTdX&#10;NakMqAmrX7582fGmNIKdEKDKuhPMVoXYSph8eHgYWFWczuUSmvIcDPESkAqCwa9r46U7MyMH56J6&#10;B9l6F8fsQ5O6c8DOJM3w+pLvjkM9MBueZj9qRKzAo4eIJViF/9LYlvXq58WFhQ2N61lVgs4hAIFo&#10;COje3+zs7InM38HdjBINxNwUdbS3z1ott4GFvRCAAATyI0DCen4+x2IIQAACEIAABKoT6Eu19f2r&#10;m5sjrZJU/TFaQgACKRPQzS3d5CpnZo5DtZOgpkXPsMFsEe7LXbcZ17L5tCcJY+velEewEwJlUWw7&#10;EYQQYwRcJEYWRTEwpjAdPUdgCJp4CchvBP9ZdJ8kr/5hsXurXbt4R1s1ILTOJVlSD9iFphb6mCEg&#10;ccM9+eaI5nujzbeVGWIZ90JMwbnzi7L8uLS4+E5+o6x5nNNHIATCI3Bzc7Mu/47kIMu+HN5dc6kh&#10;yVkuaSMLAnkRYH2fl7+nWct4mEaI/+6bAGsi3x5AvlECz750CQAZ5RxLZ0YnYcZQLG5vpafRMfOS&#10;Jo5OYLeCwcM/EJAN5oEkrp9dy9WAekUgeCAAAQjoJteSJq0XxUFoNJzNZ6EZ7kIf1oQuKD8pw8S4&#10;1o0o+cc87s2L9gUvLi6ey2Gi4N7L9i2PS4KHBMi3cRGKUtv/Rqk1Sn8lQKVR6wNhYF2CAwEe3t0O&#10;rHIrQg6HvHcrEWmuCNze3m5K7HDHlTxTckx8Y5nSJbt+iC1Yc/n341q+/4dyFdD28uLirjWBdAwB&#10;CERDQPf2rq+v92XOPtE9P1+Kk6Dli7whuY72+FmnGfJX6N2wJgzdQ+HrxxgK30do+CQB1kMMDAhA&#10;AAIQgAAEIFCRgF4NqFcEXl1dbVZ8hGYQgEDiBJaWlrZ18ysUMwlkWvQEgR+LcF/u2tS41oqHUmV9&#10;z5shCHZCoJxMPjoRhJBaBHwmOspvf1BLWRpDICMCVFe36+zHm9rW7Epx37vPd7p7a81IlOq+n/Rg&#10;nZne6CUkAvo7l6S3/ZB0qqPLt99znWdoa4gAMQZDIH/tRse1HGQ+73W7G/LuPbAmiI4hAIFoCEii&#10;+o4c1D2Tiupb0SiNohCAAAQgAAEIQCBRAiSsJ+rYHM0ylcSQI7sUbTY6HggcpjhEfrHJ6Jh5iZij&#10;k9dZOM2TkXpFoCStH97d3R0+bj570gSxEIBAKAS+bn6V5cbXyk0e/5zNZR5t9Caa9aAX9DaSJyRx&#10;dUsrIHoxCKFOCFBl3QnmykJs/I4rC/+u4cPDw6DJczxTjYCsgU6rtaRVaARkXsR3Fp0ifJNfc5C8&#10;Pn0A6cGQhd9+40DddFRRtpDf+aEkrPejVP47pYknePIgsQZb4I8X5+ffcIuMLbz0C4F4CMge3kCS&#10;1TVRXQtYBDNfk6QVzxh6UlNHe/2szyIfJ1XVN7geZMxUhZ5Yu2fGEOMhMT8nZg5rocQcijlPEDA4&#10;wcMXAhCAAATyJvDTwmlTEjNOJOltN28qWA8BCCgBSZA81spNWsEJIokR4HvCi0NtBtO0AiKHzry4&#10;1ZlQrbJO1WBnuH8RFGLyooyHgT8i6UuWzf9h+lamaaEkWrJ2teha4fvWYvfBdR3KIaXwwHT+lLHA&#10;ezI4x7RXSL4p9vQWp/Y9hdGDzW+wMCwMVAtiDkYdI/H6TwsLCxu8d41ipTMIREdA435adEreCUda&#10;hCo6A1AYAhCAAAQgAAEIJEyAhPWEnYtpEIAABCBQjYCzYLyjE9fVrKZVXQLPLJr6Evz+IIGvE63U&#10;ULdP2kMAAmkR0MpNWsHJR5VRZ3NZWi6bbg0bx9MZWWhhezxrBUSZv/ctqE6XgRDQKusznc6fgaiT&#10;hRohJqn/BD6rpFHXg248Hp+7lok8MwRk3fo/Mz3Ry1MEhG+WcYII5gSXA/ZcvhF3XQpElhsCemuT&#10;fFfsuJHmTortbzF3lkQmidhDa4fprYfyb1u+Bd+37owOIACBaAlcXFz0tciUvA/OxIjNkA0hUStk&#10;71TQzdGeP2uzCr5IoYnBtSBjJoUBYc4GxoM5lvRklgDrILM86c0TgWdfsgYndk+mIbYBAaOTLmOo&#10;gQd4BAJZEljXSg1yteC+BsSyJIDREIDAVwJawWlpcfFNWRQHrpAYXfu4UjoGOawDvXjJ1XiW3+pA&#10;DpvtejESoU4ILPz22yeqrNtHHUs1Xf3N26eRr4Svh0T4i5KAvCfxnSXPPTw8DPSQnKXuo+k29+T1&#10;Qm59icZZKFqZwGg0Wtdbmyo/EFlDV99kkWGxry4xiDaMz+U3uSFrUmexuDbK8iwEIGCHgMT5tmZn&#10;Z0+0yJQdCfQKAQhAAAIQCJQA3xKBOga1niNAwjpjAwIQgAAEsibgLADv6KR11s60aHzVBZNcLbgl&#10;FZbPNDBmUR26hgAEIiCwtLS0LckJ1qs6OZvHImBuVEWCO0ZxVu3M9XiWDe0PmkxWVT/axUXg6xXw&#10;VFm34rRYkw/5vVsZDv90ygERu3xt9S4JHee2+s69X/lNsMb4aRDEcsjJ1NiVwgbHJE+aohlOP+LX&#10;vvzbT/1ASm6/12BGGLGIJq44lnj8G731sMnDPAMBCMRP4EYOkt3c3Bzp/Cx7dGsxWVR17zEmm7LS&#10;1dHev+uYeVY+DMlYg+tAxkxIjkUXCEDgKQKsgRgX0RNgso3ehUYNMDoeDC4KjRpJZxCAQOgEvm5c&#10;aYBM/q2Hriz6QQAC9ggsLy9/kqT1d3otsQ0pRtc9NhSMtU/WgM495zMZQpLJ9jXpxLnRCHRCgCrr&#10;ZjH7/K2asITkURMUn+9DDomc2pVA7zYIjMfjcxv90ufXm5f+gMPTBGI9+FTXn71ul+rqdaFF0F6q&#10;q+/J7zubeB9xBw+DkphEZejyLf9pYWFh4+thZf4gAIHsCFxIPO/67m6/WxQn3V5vECsAErZi9Rx6&#10;QwACEAiMwDPfEXzTBeYn1PlKgPUPAyFdAgR10vUtlkHAEAFnizNHJ6wNYaGbnwg0XSxJpSW9/vvk&#10;9vZ29+Liog9YCEAgTwKStP5ZEhU2TCetO5vDcnMb3xDOPR7AWF7766+/9p0bjkAnBKiy3h5zYkmF&#10;b9sToQcIpEVAqj+fp2VRGNY8HoZbD0ObsLWI/TDUc3S1uvrc3Nxx2PTRri4BvVFR1pdbdZ+LvX0A&#10;32yxI6yvP7GJF5lpjE3+bcs6xvrNhvWdxxMQgIALAte3tzvz9/dnvQznZRd8kVGDgKMcANZjNXxC&#10;UwhAAAIQCJ5A0xys4A1DQQhAID8CRhfqBATzG0BYDAFLBGQj64Ncs35ydXW1aUkE3UIAAoET0GuJ&#10;FxcWfpfNtFMTqhpd85hQKJU+WP8592RAY3lTk0+cA0CgEwKL8/O7IujcibCEhKSYQCjr8kFCLgrR&#10;FCPrnBANS1gn3o2WnCsVmHnf1GSb2AGpmbIotmsioHngBOR3vS4q7gWupjX1Avp2s2ZjcB0To3jO&#10;JedSJGZDktUPgvMZCkEAAtYJSPxuIFXVz6RAzJ5cadT/QWDE702StqwPHQRAIA4CBt9jrN/jcLkr&#10;LRkPrkgjpyoB1j5VSdEuSALPvlQNTuRBGo5SEIBAawLOFmWOTla3BkIHTxIwtVDq9XprkrR+eHNz&#10;cyQBtTVwQwAC+RHQKr+StL4hiQsH+VkfgcV8Pzh3krO1WHXL9h6TUKo/QctoCBSTycdolPWoaGrJ&#10;gk+hfHh4GHhEnLroy9QNTM0+OUx5nppNodgjiXR/hKJLjHrEfmiqnJk54PaCGEfe8zrrrQnyb19+&#10;2/20LKtnTYDfcPUMiLE1sYqfvXYsRSHeaGGIGN2JzhCAQHMCuq92c3d3JOusI6mqvta8J56EgAUC&#10;jnIBWItZ8B1dQiA1Anw/pObRZO0xlYeVLCAMgwAEMiTAJJ6h0zEZAr8SsLFIko2tgWxwndze3u7C&#10;HAIQyI+AJq0vLS1tF2XZOHGSoKSFccPazwLUl7sMcRxr8okmoTiHgUAnBB6r7507ERahkNgTA+sg&#10;L4piUKc9basTELb8xqrjCqXlaSiKJKgH7xoDTo3xIJW8C4fzc3PvDZhPFwERkIOte/I9vx6QSt5U&#10;CfFbzhsMV4KJWXwlLd/rnxakEITG1lyhRw4EIOCfwIUcGtP9NElUP+tWuTUt4nemjT1J/x5EAwhA&#10;oDYBg+8x1u616fMABCDgiADrHkegEWOeAJOreaYx98h4iNl77nV3Nl4cnah2TxCJLQn0JbD+4fr6&#10;+kyvL2zZF49DAAIRElheXNyVnbbaV8Q7m78iZNpYZYPBv8Y6ZPZgyONYk1Bkbt7LzCXZmEuV9R9d&#10;HWMSoKHB+tZQP3TzEwG5UeocKNERoCq+BZc93qq2ZqHrrLuM5nBVp/MnyZRpDVX5TW+JT7fSsqqd&#10;NdH8HtuZGdbTGccuJFF9KP+25RAyh4HCGpVoAwHrBHQOnr+/P+t0ux9qCcv4nVmLE43NEnCUExBy&#10;bN0sUHqDAAQaE3hmHuT90ZgoD1ogQMK6Bah06ZkAHyGeHYB4CEAAAvETcLFA6vV6axJsP5LE9f2L&#10;i4t+/NSwAAIQqENAq/1KVZg3uvFW5TkCCVUo1WzDd0NNYO2bxzCOpdL6zsPDw6C9tfQQGgGqrP/t&#10;kdwTjCThjN+3pR+nVhW21DXdWiIg69BTS11n3a28ZzazBmDZ+MDnsfOF3377ZBkB3TskIJXV10Uc&#10;B1qfYR7D953D4WJfVJ4xjHP5Rt94/JazzxgJEIBAEAS00NPN3d2RVFXfn+l0+kEo5UgJF3uTjkxB&#10;DAQg0IaAwXUfa/Y2juBZCEDAFgHWPLbI0i8EIOCMgNFFlsHFnzMACKpFwOh4eUmyo5PUtYyncZAE&#10;JHF9a35+/kwS13eCVBClIAABawTkt38q85ImrZ++JMTZ3GXN0gA7Zs3n1CmBJxb9wmI8Hh/K77Lv&#10;FBLCnBCQg0K1b7dwopgDIbH9Dm0i4VCKHbq6rrHTM73aIiDfokNbfefcrySsc5ODgwEQ4k0hepsL&#10;1dUdON+RCP0ekH/7kizLd8ELzIlXOBqQ38TkFcs4lvXlG9aYjscY4iDgkcCFzL3Xd3f7kqh+JPGb&#10;QStV8npftkLFwwYJOMoNYP1l0Gd0BYHMCPD+yMzhAZtLwnrAzkG15wnwEmV0QAACEICALQKeFkd9&#10;SRbYu7m5OZJ/67Zso18IQCA8AlIl6nxxYWFDNsI/h6ddohqxYeHUsTF+u2lSilRTPHQKCmFOCMzN&#10;zR3L+/bYibAAhISYzBcAlhmpBD4IQQ90gIBvArOzs6e+dUhRPhXW3Xs1hENZklh1SgVg9763KVG+&#10;B/bk90yMrgLkGL/5KpgVbpMMYhryzfZpQWJlHAIKdxiiGQRME7i9vd2dv78/63U6W6b7jq0/T3uU&#10;sWFCXwikTyCDNV/6TvRoIePHI3xEVyHAeqcKJdrEQ4CXbjy+MqSp0WAo48eQV+hmxtEJakinR0AS&#10;5Aby7+Tu7m7v4uKin56FWAQBCDxFQDfglhYX3+mG3M//3ehaB/wzco0sFBwSiJm2/C4HX7582XGI&#10;C1GOCPS63Y+ORHkTE0Linjfjqwmm+nE1Tk1anTZ5iGf8ECAJzDx3bnAwz7ROjz7nP0muel9HV9qG&#10;TUC/A+QduRW2lmFpF/O3X1gkK2qTaGxD4mJD+bctB4B4p1YcCjSDQOwE7u/vB1JV/azT7X6QuG3f&#10;qD0RvytJ4jI6Etx25ihHgLWXW7fGLo3xErsH0R8C6RFgrZOeT7EIAhCAAASeIcBinKExjUBAC6Md&#10;ue707OrqanOazvx3CEAgHQKStP5+RjbmvlnEvJWOb3O0JIXxK0kqe1JZcT1H/6Vsc8pV1n0m6sU0&#10;ZvRASkz6xqSrJhnFpG/mup5mbr8V8+UGhz+sdEyntQi4ng/19hZdX9RSksbBEtD1v34HBKtgwIql&#10;8A0YMN5fVYs4EfMpzrqOlEIuG9xWEdUoRFkINCYgieprN3d3R3JLzZEc/Ftr3BEPQgACEIAABCBQ&#10;iwDfbbVw0dgSgYDysixZSLfJEXj25ZlYcCY5x4VuEOMndA/Fo5+jk9PxAEHTFgT6ckX74c3NzZEG&#10;71r0w6MQgEBEBL5uzJXlhvwbRqR2HKqy3nPmp5QCXrJpvi//+s7gIcgJgdSqrLtOzHPiJMtCqIJs&#10;B7Ak+J3b6ZleTRPgcIFpon/3x4EYO1yb9vptfrS9NpX+qQTc1EmBPfe47j8MTK2o1LH9e4sKhgtl&#10;E4lzyG/vdGFh4Xcp4HLqAhsyIAABfwQuJMZ2e3u7K4nqZ10Xh8kjfk+SyOVvnLaW7ChXgHVXa0+F&#10;34HBdxjjJXx3G9fQ4PgxrhsdZk+AdU72QwAAEIiXAIuqeH3nQ3PGiw/qcckMdVEklWUGErQ/0yBe&#10;XETRFgIQaEpAktaPtaqUbtg17YPnfiJAYMbZkEhtzSWJZ+tSZZEKi85GkBtBX6ugluVnN9LsSHGV&#10;hGdHe/+9ShXkgX8t0tNA1i7/S8+qZC1inWnYtY+JruuGu6U7QwRsHe6SZKsDEiwNOSmAbv766699&#10;UWMtAFWiVsHW7y1qKDaVjzzeIevyA4mDvZFv76FNTPQNAQj4JyCFmbbm7+/POt3uB6faRP6edMoK&#10;YRCAAAQgAAEIQMABgVBzsxyYjogYCaSW/BCjD9AZAhB4gYCjE9P4wDyBGBZEErT/cH19fSZBvYF5&#10;AvQIAQiERkCTHqS61IbodRyabtHpw6aEM5el+r0mc/CWHBzbdAYSQU4ISGJElNVQSQAyNjzeGuuJ&#10;jv4hQNXuqAbDZVTaRqDsly9fWCtE4CeT86isJYblZPIxArNRsQIB+Q3vSDN+xxVYVW2S6vdhVfud&#10;tos07iFrx+2lpaVtp6wQBgEIOCege1o3d3dHctBvX64k6jtXIGKBMexdRozXruqOcgZYb9l1YxC9&#10;G1znMV6C8KhbJZ4ZP4wFt25A2q8EWOMwKtIgYHCSTgNI+lYYnUAZP8kPGKPjJXlaGBgygV6vtyaB&#10;/KO7u7vDi4sLAnshOwvdIGCAgFaX0qR1rTZloLs8u2Cd58zvqa+35NaDfdlgW3MGFEHWCUgVv3Ot&#10;impdkCEBJhPsDKkUdTcyxw6iNiBQ5eV75TRQ1VDrJwIyrx0DxSwBGf8chDGL1GpvRubVTudPXU9Y&#10;VZTOnRCQG5XWZW3ArUoWaKf+nWgBWRZd6iFH+c29kXdoNN9jWTgGIyFgmMBFWfav7+72JfZy1PX9&#10;DU6M2LB36Q4CEIAABCAAAQg0J0DCenN2PAkBCEAAAhD4l4Cjk9IgN08g0sXQplRfPru+vd0xT4Qe&#10;IQCB0AhotSmtOhWaXsHrw0aEExcZSfZxomk7IZLY15cN9f12vfB0aARiqIqay2/Mx9h4eHgY+JCL&#10;TAhAIFkCvFMidG3TeVarqy/89tunCE1G5Z8IyLd2X/6nQ8DYI0DSuj22P/QcSQxEfnN6o+DverOg&#10;IzKIgQAEPBCQmwp35+/vz3pya6EH8UmJjHQPMykfNDbGUe4Aa63GHornwUjWefEARVMlwLuDceCT&#10;AOsbn/SRXYvAsy9LJudaHFNobHTiZPykMCRetMHoeEmeFgZGRUCuTux1u3tSbf1Er1SMSneUhQAE&#10;ahPQqlOTyeSdVqGq/XCOD7DGc+L13NZZWpFZ5txdJ3AR4oRAyFXWmybQOQGXiBBJNmQNbdiXs7Oz&#10;p4a7pDtLBObm5o4tdZ1lt1qdWQxfy9L4RIyuPe+W5Xu9ESsR87M246+//tJDqfx+LY+C3L4dLeN8&#10;vvvAYyF6g6B8g73h/elthCAYAtYJ6F6VVFU/63S7H2ZkD8u6wDoCAn9H1jGFthCAAASaEmBd3pRc&#10;xM8x/0XsvHRVJ2E9Xd9iGQQgAAEIuCLg6IS0K3NykpPEQqjTWdcrFSVxfU+vWMzJf9gKgdwILC8v&#10;f5Yqzxti93lutteyl+BLLVxNG+ca2JTf4AeqMjcdNWE+Nz83916rpIaiXe2EuVAUj1OPt3GqHa7W&#10;JB+F6xs0s0tADpUO7Eqgd1cEKs7D53qg2JVOyLFH4MuXLzvS+6Y9CfT8PYFcvyGdj4JAYyJ6c6De&#10;IOicBwIhAAEnBCRRfe3m7u5I96qkqvqaE6EZCUliLzMjf/1gqqMcAtZZuQ4w7IYABCAQJwHWNnH6&#10;Da0hAAETBAIN3JkwjT7+JsDHGSMhWQJPvb86nR29YlECg1vJ2o1hEIDAjF6ZLP/e6BXK4HiCAOs7&#10;J8Mi9zWWJDfvy2+w7wQ2QqwT+Jpg2+n8aV3QFAEVE+R8q5mUfL01ISmDwjHmPBxV0OQpAjKHHUPG&#10;LAF5n3AAxixS7719m5efWvd2Ox0SLr17qL0CeghVfrt77XuihzoEcv+WrMOqVduAYiN6U6D81t5w&#10;0KeVR3kYAsES0CJKWkxJEtXPZI0U/jd2QO/Huk4lsasuMdpDIDECBt9frMkTGxtVzHlm/DAWqsCj&#10;jQ0CrGtsUKVP4wSefUkanJSNK02HVggwYVrBSqdtCDg6Gd1GRZ59mkCSiyC5YlECg/tayUIrWuB7&#10;CEAgTQKaXKlXKOtVymla2NAqvg0agqv3GOvxr7zW/vrrr/165GgdMoGF33775KvKOonqfkcGNyaY&#10;5y9JSefme6VHCIRNQNbnm2FriHZtCHw/V+uBj7m5ueM2/fGsfwJ6+HQ8Hh/61yRPDfimdOT3AGIk&#10;WmxhYWHhdy2+4MhqxEAAAg4JaPEkLaIkRQB2HIptLyqA92N7I+ghKgLkEkTlLpSFAAQgAAH7BJLM&#10;1bKPDQkQgAAEIBA6AQLfoXsI/RoTqBBM00oWWtHi9vZ2VytcNJbFgxCAQNAE9CrlyWTyPmglXSlX&#10;4d3oSpWU5bC++sG7m9xqks5o91FlnUT1MMaPHFQYhKFJUloMk7ImTWP+k6ZZfqzi4Isf7j6k6tzd&#10;63Y/+pCNTLMERqPRYbfbJV5mFmut3vi2rIWreWOPsRItsqDFFr5+a/EHAQgkRUDiYQOpqn6ixZMk&#10;WZ351KF3Se5yCDtCUayvInRaXZU9ru3qqkp7CEAAAi8RYE3D+AieAAur4F3kTEGjY4HFnDO/IQgC&#10;IRLIZQHU6XY/zN7fn2gAMUQ/oBMEINCewPLy8iepWLWtVyy37y3SHljXOXGc0bW4E42dCNmTZJd1&#10;J5IQYp2AqyrrJKpbd2UtAZJA80etB2hchcB/qzSijT8CWa8bLWCXhDzeIxa4BtrlAdXVA/VMDbUk&#10;RrYr8z9xshrMbDXlG9MW2Z/69RAz0TiVFllwZCFiIAABRwT0Vt/ru7t9SVQ/kkT1uONhHt6NjtyE&#10;mFAJUGU9VM9kqxdr8Qxd/8zcx1jIcCwEYHIu+VoBoEYF4wT4kDCOlA4hkAoBZ4sqPi5TGTLx2NFg&#10;7ut1OmsaQJSKF4caUIzHWDSFAASqEpCKVQdSHW6D5KOqxGhXl4CztVVdxTy316qM8rvb96wG4g0R&#10;0Mp/MtatVU0lUd2Qo8x3sy6/4775bukRAuES6PV6p+FqF59mJL7G57OmGsvtVtbWCU114rl6BPRG&#10;BFnDf6j3FK1tEuBb0ybd7/puEFNuopnGpWRefKNxqibP8wwEIBAuAb3NV37jJ7LftBWulnloRoJX&#10;Hn5uaiVrq6bkeA4CEIAABFwSYD3jkjayIACBMAg4Cs6FYSxaQAACPxOIdvHT9t3V6WxqQPH69naH&#10;UQEBCKRHYH5+/nRhYeF3+Z2fpmfdCxa1fTdmBauZsQS5X+Ymm/HrciBsrxldngqNgLxHP4lO5yb1&#10;IlHdJE07fclNCQM7PefZa3ZrkQjdLBXBhxGqHaTKjwde1oNUDqWMEhBff5QETKNrBKMK0tlUAvp7&#10;HY/Hh1Mb0sA5AdbLjpBbjp/oGlDjUhqfcmQRYiAAAQcErm5vN6Wq+pne5itV1fsORLoTYfm96M4Q&#10;JEVDgEJ40bgqaEUNvrvY+wna006VYyw4xY0wIRBtzhbey4MAL8U8/FzFSsZCFUq0UQLOxgoflQy4&#10;GAlIQLHX7e5JtfUTSa4bxGgCOkMAAs8T0OrAsjm4IUlIB1lwMhiYy4JXAyOdrasa6BbSI1KlcUer&#10;NYakE7o0J1AYqp5K4k1zH7h+UubPt65lpixPqncPU7YvBdtIJDPnxS9fvmya642eQiWghzx+++23&#10;T6Hqh17VCMgBtUO9Ialaa1r5IMD3pwPqluIoGoeSQz1vNC7lwApEQAACDgjobb03d3dHs93uod7i&#10;60AkImoQIMmrBqwMm7KmytDpmAyBqgQsfQ9UFU87CHwjwFqGsRAnAV6icfoNrSEAAQh4JhDtwsf0&#10;vCfVYMuZmSOpjLF/IRWmPLsF8RCAgEECujm4tLS0LZWtPhnsNryuTL8Xw7PQu0YEtuu5QKs1PlZZ&#10;rfcgrYMj8Hh9/XlTxUhUb0rO33Mydw78SU9PsrwPG/9+0qMRnkVUVzfrEzmgwYEXs0hD7e0jSZih&#10;uqaaXpJ0t8t8X42V71Z8h/r2QH358h28rXGo+k/yBAQgECIB3S+Sgkd7sn901s3hW5kYc4jDMG2d&#10;KIiXtn9dWWfw3cX625XTkAMBCHxPoHN5dSXrTf4gECaBZydHgxNwmJaj1Q8vKpM4GDsmaQbZl5NF&#10;NR+TQfp+mlLRJqurYTbfXWU5lE2794/JWdMw8t8hAIGICMim/Jb8vvcjUrmaqjbfidU0SL6Vk/VU&#10;ghRlo/5YbzlI0LTsTNL3Z7fXq/X+5HcT9zCZm5t7TTKiOR/+9ddfxJvN4TTak85VUmGducoQVRnr&#10;Z9LVmqHu6CZMAudSXf33MFVDqyoE9CYkOaxzVKUtbcIhwELCsi/K9oRlTTGUWws2uLnFsq/oHgIO&#10;CWgsRH7be7If1XcoNgxRBt6LPgwpfAhFZnsChRvPtZ/t25tKDxYJGHxvMVYs+inErl8YO4yFEB2W&#10;pk5R526l6RKs+kaAZHXGAgQgUJcASSJ1idE+CgK2EzMl+CgfH/t6vePNaLQeBROUhAAEKhHQgyiS&#10;fPdGNxErPRBDI9vvxBgYWNaR9VRzwFq18cuXLzvNe+DJUAjo+1PWR6dV9KGiehVK4bcZjUaD8LWM&#10;R0OqeAftq3TWhZ4xy3tDv5/XPKuBeMsE5H323rIIurdIQBLv1saTyeHXQhB8S1okbb5rvkvNM/2h&#10;x5a/B4kzncph7d9JVrfsJ7qHgCMCMl8OpKr6ie4TZZms7ogzYiDwDwEK4zEYTBBouZ4zoQJ9REqA&#10;sROp49JSm4T1tPyJNRCAwEsEmHgZHyYI8BFpgqLzPljwTEeu1zt2i+Lk9vZ2V699nP4ELSAAgRgI&#10;PG4eatL6aQz6vqgjaznrLiQpoD1iSVrfe0xga98ZPXgl0JMbaF78vJT/yG/Gq4uMCpff7lujHWbe&#10;mfCMf92Rrg//m65pbi2T9fXArUSkuSbweHvOZ9dykWeOQKfXO5QK0P/GuPimNAfXQU+stS1Dbvh7&#10;kIM8B3qzGLcTWfYP3UPAAQE92HV9d7cviepHkqi+7kBkuCIavhN9G8Tep28PhC2ftVTY/glJO8ZK&#10;SN5AFwjkQYA1TB5+js5KJsToXGZNYcaCNbTJdcxYSc6lGKQEPATJOt3uh9n7+5Or29tNnAABCKRB&#10;QCoFn+tmoiRcfI7WIg/vw2hZNVCcCtENoL3wiPzW9uVf32yv9OaawNzc3LEmqv0sl9+La0+4kac3&#10;JLiRhBQI+CUgSWbnfjVIRzoHXdLx5XOWSKLzx/StTNfC+9FoT9Zt679YyLdlVE4n5m/ZXTV/D5PJ&#10;5P3S0tI2yeqW/UL3EHBAQAsXSczjRA7rbzkQhwgIQOBnAhTIY0xAAAI+CTzzHcD3l0+n5CWbhPW8&#10;/B2/tTWDJ/EbjAXGCDB2jKHMuiM+HqN0P4ud+m6TIOXabLd7KNdAHmqVjfo98AQEIBAaAd1MlMT1&#10;d1oJKzTd0McvAQJQ5vnL721dqqzvme+ZHl0T6P2UqMbvxbUHnMpb56CJUd6nRnujM2MEZmdnz411&#10;lnlHMt9vZo4gafP1sK8eXkvayISNu/3yZVNuEtx51kTdK2C/IJoRwBrcsqsq/BbknTiUfxvLy8uf&#10;LGtD9xCAgGUCWqhIqqqfaeEimQv7lsXF1X2F92GIBrEHGqJXwtGJdVQ4vrCiicH3FmPFiofoFAIQ&#10;eIYA6xeGBgQgECwBFkXBuiY4xRgrwbnk/9k7E7M2lm1ta0IIG9uQAWQgIrCIwCKCAxEciMAQAewI&#10;IAPkCJAjQDcCdCOA6x82k4b/WxjvzaChqruquoZPz8Oz7z2uYdW7VldXd3+1igaZIGDwITOzOfgA&#10;L1k2JNtG5jZYkQRIwCsCkgkL1/WOV0bNM8aH+XCejYH+O9dQ9hwHEds27p9tez2wZRcE/mRZZ1Z1&#10;F7SL7wMbTVrFWxGNBf8XzUgiG8hgMOhHNqRChvP4+Mj5ohDy7jrFRt89d72xJ5MEJPECPnweK7XJ&#10;Z00lTD4U4rOrZS/MuBbwDqmH3jeQBKFr2Qo2TwIkYJHA9f198/rvv88kUZEkLLLYFZsmARIgARIg&#10;ARIImACfvQJ2XkCmU7AekLNSMZWTXyqe5jhJIDACzK4emMN+mxvsQsenD2bIsiHZNiTrBj76tYIM&#10;BBpNAiTwigA+Mp5IZizJkOU9Gp/mQ+9h6RnI5y49XllKVyqVY55UkoWcX3VwrVCw5pdLrFmDjSZf&#10;rTWeWMMQevYTG3Iww8U6kL4x4C3E+DcDzbAJTwngOemI14qnzlEwq1ytnmIdvqJQ9HcRPnMqoyq6&#10;IJ9hLXtgwrUgp/Q1Go1NzomW2bN5ErBI4HI8XsFJuoeV0egcp4+0LHYVR9OBrguC/RYaR9RkHwW1&#10;B9nZsea/BAKdt+hCDwgwdjxwQromcO2Sru/DGzkny/B8lsNioy8fGTs5POF/VaOx4v9waSEJFEZA&#10;sm6MS6UzCNeP5SVnYYawYxIgASMEJDMWPuKLaL1npEEbjXANZ4PqU5tcP1lD+6phEcpAAKuW3dGN&#10;SewlA4HFxUWZJ08yVGWVwAjgem0FZrK35tZqtb63xqVtGP1iyP+cLwyB9LAZiDOv6vX6gYem0SQF&#10;Arf394d41mkqFH1dRJ49+fypja2ICnyWdUd9OBzuySl9uOddueuVPZEACZgk8P9ubnYXb28vcI/b&#10;Ndku2yIBEgiLANdPYfmrSGsZK0XSZ98kkBYBCtbT8jdHSwIkQAIkkIUAdzhnoVZ4nWAXOZ5/IINw&#10;fVtecsrLzsKdTANIgARyERARpmTKQiPdXA3ZqOz5XGhjyK7a5EtHV6R/9yOCNmRZ33fbK3szTQBi&#10;DQrXTEP1s70mNnKt+GkarSKB/AQQ3/38rbCF53miSRJxEsDa7S+KM8P07c3dXRuZY3dzWc/n0Fz4&#10;XFXmM61F0rgG5DQ+OZXv48ePRxZ7YtMkQAIWCchJuciqfl6tVA7xYorPuLqsA10PBPtNVNc/sZWn&#10;BiE2j3I8JBAFAT5zReFGrwfBdYvX7knPuKmTXqAPBul50MMRM3Y8dIo5k7hQMseSLZGAFgG85JSX&#10;ndd//312fX/f1KrLwiRAAl4REDGGiNblmGdvDOP6zZoruHayhnZmw8i0/v3x8bFVTO/s1QQBnErR&#10;Rzv+zJMmBsU2JhK4v7/ntWogNhYWFroGmmEThglg3SdzGX85CdxBFJuzCVb3l0Afm3r3/TWPlk0j&#10;AGHeGj52mjnZiM+jQQQan23tuOn5FL4NOZXPTg9slQRIwCYBuR9CqH4qJ+VCqN602RfbJgESCIsA&#10;105h+UvbWoPPMIwVbfphVzAYO2GDoPWuCVCw7po4+yMBEphLgIuguYhYwCUB7mx2SdtYX8EucAJ7&#10;KEDmqlZlNDrHS9DDS2ajNBa/bIgEiiAgxzzLcc9F9P2qz8DmwcJ5aRjANbYGLAtFsSnkmJmbLYB1&#10;2CSzrDuEXWBXEPR+LbB7dk0CVgngPvS/VjtIpPFqtcp5IlJf814fpmNljV2uVk+xSXTF2AjkuZTP&#10;psZw2mqIz7hmyY7G45PG4uLm82Zds42zNRIgAasE5NvMzc3NPu6J57h/ta12lkrjga4Dgv02mkpc&#10;TRsntQipRwDHTwIkQALJEeCaJTmXc8AkQAIkQAIkQAIkYJgAjlyu3d6e/7q54ctQw2jZHAm4JCDH&#10;PUOksSXHP7vs95++Av0QUAgrzU75IV8TmJ3iaw8PD2ayPtqxj63OISDCDcyPRwQVNwEI1ltxj9Dp&#10;6HpOe2Nncwlg81R/biEWUCHAeUKFUmBlcI/v4l5/EpjZNBcE7h8fD/G807QCg8+oVrCabJTPumZo&#10;DsfjvQ+Nxo6cwmemRbZCAiTgioB8k5FvM2Wc7gex+oqrfpPoJ9B1AAVgSURnpkFy3ZQJWziVAp2z&#10;wgGcnqWcM9LzucsRc73ikjb7mklg6mTHG2tSkWP0psfYiTp2jMZK1KTSG1ywi5vA56xqubxWq1RO&#10;r//++0yOnkwv8jhiEoiDAETrHWSm28Ro+nGMiKPgmsmrGGjjHrntlUU0RotAvV4/gODzSqsSC4dG&#10;oMnTEMy4rLANcGbMj7KVWq3G9V1Oz97f3zfRBJ93c3L0sTqegQ58tIs2zSYga2s879hdXwf+vi6F&#10;GOIzb3Yvj/FsM8Y7oI+NxlH2VliTBEigCALXWJfKtxj5JiPfZoqwgX2SAAkYJMAs6wZhsqm8BLi+&#10;zkswsPp85g3MYXGYG6ymKw78HAUJkAAJkIDXBPhw6LV7aJyfBCrISjkulS7kCEo/LaRVJEAC8wgs&#10;Li728LcBoVlvXllj/84XIsZQvmyILxatYM3b6OGz2C1vO6xfAAHJOIi/vwroml06JIBrtOWwu2i7&#10;wrXSj3ZwgQ4MgnV3a7tAGc0zG+tjzg/zIAX475JdfWFhoRug6Umb/LSmLpcPnUDg86oTzHk64bOv&#10;Pr3ndz4bS5z/9OGxBgkUSOByPF75+++/Dyuj0bl8iynQlDS6DnQNQBFYGuGZZZRcM2WhxjokQAIk&#10;QAKmCXCtYpoo2yMBEvCDQKAPkH7A898KPkz576OiLAx2YRPhnCVHUP6/v/++QLYrvjQt6oJgvySQ&#10;g4CIMpeWljaQSfgkRzNqVSOcA9UGbrcU10t2+WZtHdk7VyAMOM5an/WKJ4As60fMsl68H2xagHvg&#10;V5vtp9I25rr/TWWsoYxT1neh2OqrnZwffPVMPrtwX9/J1wJruyYgp6GMy+VjWVs761ueW/ns6gx3&#10;lo74DKxObTQenzQWFzfx3qevXoslSYAEiiaAJEG7i7e3F7gf7RZtC/snARKwQICJ9CxATaxJg88r&#10;XFszdoQA4yCxOHA43GB1XQ4ZsSsHBKZOcgZvqA6GwS5yEuDNLidAVjdLgA+FZnmytSQJyFGUyLZ+&#10;howfp5L5I0kIHDQJBE7gw4cPOxADHFgbBtf7VtByXW0Fq7FGsamreXt/7yYbpDGr2dAfAsyyHn8s&#10;wMet+EfJESZIoJfgmI0PGfND23ijbLBoAicUbBbtAv3+7x8fD/HM09SvaaAGn2ENQLTXBJ+F57Md&#10;jsd7HxqNHW5km8+KJUjAFwKSFAjfWM6xUesQYvUVX+xKxo5A7/0UgiUTodoD5XpJGxkrkAAJkAAJ&#10;GCbAdYphoGyOBEiABEjALgE+RNnlG3LrwS5qAn3ZpRUr+KgvmT/+HzKAaNVjYRIgAS8IQMCxD9G6&#10;CNevjBqUwvxnFJhaY1wrqXEqrNRz3OPY5t3Hx8dWYXaw41wEmGU9F74QKjclc2sIhvpsI8QUXZ/t&#10;S8024+u41ABivLxvx+d0OTFlYWFhL76RxT0iiPa28cyzXego+SxbKP55nfOZeDKhMea8caWy+bHR&#10;OJrHkP9OAiTgBwHc89YkGRCsOcMmk6ZYxTnOD9/QChKwRoAJ9ayhTaZhPqsk42oOlARCJhCstitk&#10;6LT9NQE+WDEijBPgIsw40uQa5MNgci4vbMApzVfI/FFFBhDJBHJ9f//0cpU/EiCBcAhAtH4C4dmm&#10;MbFTSvOfQzfz2coh7CxdvYn7wXB4SlFsFpDF15FshPAdBW7Fu8KaBff39y1rjbNhfwjIvBzSXz5y&#10;vXzVWRvi5m+kEBcB3M//YobhsHyK+3MT87YfJxXxmdbr4OGz8Wv34NlF1gEbSwsLXa8dR+NIgASe&#10;CMi7opubG0kgcj7phB/OcQUESqD3fYrBCogVdkkCERHg/SYiZ6oMZcq9jnGgAo9ldAlwjaJLjOXd&#10;EQh04e8OUFw98SYXlz9tjYZxYots+O1yQROQD5EJpDIanUO4fnjJzJUBOY6mkkCptLi42Gs0GuvP&#10;HzqJxDMCXCd55pC35kx4vsUmkJX7hwfJlMVfgARkIw/M7gdoOk1WIABRwFeFYiwyg0CtVutZB5RX&#10;bG7dQMMd5BlvqfR/hq1JrjnMC63kBh33gPtyYkrcQ4xrdCLeG5fLx7KG9mZkf+ZlbwyiIS8J8Bn5&#10;N41xqdRpLC5u4vmFzy68REggAAIQqreRWf0c97vvWH/6c88LgB1NJAESUCfAdZI6K5YkARIgARIw&#10;T4D6LvNM2SIJkECRBLjRoUj6cfTN7Opx+DGEUaQ+X5XLu4u3txe/8AI2BHfRRhIggd8EJAMhROub&#10;yDB5kplJ6vNfZnDTK/IFswWoppqcI2IR8dvd3d2uqe7YjlsCw+HwwG2P7M0VAQpT85POlbVYVZid&#10;38xkWuCGw3yufj4RpZmvFdb2iYDcw3PNUz4NJhFb7h8fD/Hc4+d1yGdcb6Mw9Wfl8Wh0sLS4uMX5&#10;ztsQpWEk8A8BOUUESX7OIFQ/xTW7Ng9N6vPbPD5W/j3Q+z0FYVaiwW6j1CrY5ZtC6wbnK95vUgiY&#10;+WNkHMxnxBJ6BLg+0ePF0oYJcFIzDDTQ5hgHgTqOZpOAJwS4mPHEEVnMQIaQGl7AXuNFLLKGzH0J&#10;m6UL1iEBEjBPQD50fvjwYQfCnSPt1g2+KNPuO9IKXEt77FjFeC9XKofyYdLjkdC0KQSYZT3q0Gg+&#10;C1SjHqSDwfXf9aEiRndgWGpdVKvVq9TGbHK82FzWNtke2yqcQO/5Hl64ITRAjYBs8MRzz7Za6YJK&#10;Ka79C7Iu6W5TfGaGUP1qOBhsYa7bT9r5HDwJBEBAnjshVD9GcpBzbpwOwGE0kQQiIpDiGiki93Eo&#10;JGCHAJ9r7XBlq+8IUOPFoPCTACdBP/1Cq0igQAJOHpq4Y7lADyfWNe9zrxxeQXZZHE97geMu9y/x&#10;gjaxaOBwSSBYAvjwuYePKjvKA+Dcp4xKtaCT9ZGqMSz3moBmvI/L5WOKY8MMImZZD9NvKlZjI0lL&#10;pRzLTCeANX4fx7PIES3//hFYIQQWFha6hXQcSacQ/H+NZCgcBghADLZHEOEQkI2dssEzCIs1nwGC&#10;GFMkRqb07CynqiBD8+bHjx87kbiPwyCBaAnge8guEvlcYG2ynWWQKc1tWfhYqRPovZ6iMCvRYLdR&#10;ahbs8k2h9UDnqxRcwzGSAAmUSlybMApIgATiIcBFVzy+5EhIQJEAFzKKoAIphg+Q32u3t+d4SdsK&#10;xGSaSQLJE5DMhPiosoEPolczYXCdlnysJAUgQ7zjI2Pz/vExDCFOUs6cP1iZBzEHdueXZInQCOD+&#10;RoFqaE6jvSRgiQAyXrYtNc1mHROQezY3cDiGnqO7pw2d5fJpjibcV/2zSct9z+xxDoEUhJ3YLNhp&#10;LC5uLi4u9hgQJEAC/hKQ7x/Iqn6BzSWHeO5c8ddSWkYCJBA7gRTWR7H70MX4GCcuKPvfB+PAfx+F&#10;ZCF1XiF5KzJbOZlF5tCMw2EcZASXWDXGSWIOj324GURssSN5Ob5qubyGjytneGF7ihe3aymNnWMl&#10;gVAJPH8IFdE6P4g6dCLXRw5hq3aVU5wCn27f3N21VbtjOX8I4CPzgT/W0BJTBHgcuwGS4/FPA62w&#10;iZwEuKkmH0DJ7ox5fiVfK6ztEQFmV/fIGfNMeXh4OEaZMN8N8f3fPPcW8u8xP0ePR6ODpcXFLaxh&#10;rwqBy05JgATmEpDvHfLdAwXPcK0aub/FPK/NBVpUgUDv8RSGFRUwOfpllvUc8FiVBEggM4FA73OZ&#10;x8uKhRDguqQQ7Ox0JgFOfgyQLAQYN1mosc5LAnzoCy4euIgJzmV6BpfLbQgrzv8fjsXUq8jSJEAC&#10;RRBAhuF+o9HYRN/dd/1znWbcJfwYZRxp/gYNxTnWN8fcsJXfHa5bkEytFIS6pu6kv+ZTZlf+SIAE&#10;kiaAeaCVNIC4Bn/CrMPhOPTu7m4X2dXb4Vg8wVJDzwhBM/DQ+NiepyFUvxoOBlt4L7PvIW6aRAIk&#10;AALyXHlzcyPX6AWE6sbvbbHNawwaEiABEiABQwT4PGIIJJshARIwTYBaL9NE2R4JkIAyAT5AK6NK&#10;uiDjJGn3xzd4Phjq+RTHYVZxLCayjpzLMZl6lVmaBEjANQHJ4iWi9dFodPJP35z3jLuBayPjSPM3&#10;aDDOJYNruVqVbFv8BUaAWdYDc5iiuciszDWoIqtJxXj6Sg54Jqsy030umljjfsvVACt7QQDPKFfD&#10;4ZAnonjhjflGyMkGZbwPml8ygBIGnxUCGG0wJsbyXC1rLTyHbH78+LETDHwaSgKJEcB3jW38neNa&#10;/Z7Y0OMebqD3d4rDAgxLBwn3YlkXBejdoExmnATlLmvGMg6soU2uYa5JknO5HwOeOokFurj3gyqt&#10;IAESyEzAwcNeZttYcSIBLmASC4xyuTnGMZkQrh9eMstlYs7ncEMk8OHDhx18NN1BNrwQzffaZhL1&#10;0D0W4hx+bt7e3+97OFqaNIMAs6zHGR4Qqn6Nc2RuRlWtVq/c9MReSMAeAcwDLXuts2VXBODHv+RU&#10;KFf9sZ/sBJ5ONymX49rAaeGZITth1vxDIPTna7wr7TQWFzd5cgRjmgT8JCCbr/A94wzWHWMdsmbb&#10;ytDnNNt8rLTP+7sVrGyUBEjAMAHOVYaBJtIc4yYRRxc3TOq9imPPnkmABEwR4M3SFEnv2uELFu9c&#10;QoPyEOBclYfe77rl8u7i7e2FZCXJ3xhbIAESsEkAYpCTMbJ8ydHUNvtJqW2uizz0tsV7e6Vc/v74&#10;+NjycNQ0aQYBZG/dIaC4CFComs+fg1qtn68F1jZBANkcuybaSbGNu7u7dorjjm3Mkl29Xq8fxTau&#10;WMfz8PBwjLGtRTc+eXaw+PwQHS8OaCYBvGs5WFpc3JKT7oiKBEjALwKy8QpC9WOsP875POmXb2jN&#10;bwIUiDESJhHgtwfGhQoBxokKJZYhARJQIcD1iAolliEBEjBOgIsZ40jZYFYCzK6elVxh9bh4KQy9&#10;Hx2XyyvIIHR8jewk18hS4odRtIIESGASgaWFha4cTS1HVJNQPgJcO+fjZ6W2A7HJaDw+fsowyV8w&#10;BJ4zt54EYzANVSHQ5HWogmlymaVyuZ+9NmuSQPEEeMpC8T4wYQHm8T2KOk2QtN8GNonsQtTdtt9T&#10;gT04eI4ocHTBdR3as7YkBRgOBlt47tgPDjYNJoEECNzc3Owi2c4F1h3bRQw3tDmtCEbG++R93ThS&#10;NjiBALUMDAsSIAGPCHC94ZEzAjal/H+/fkHzwx8JuCMwdfLigt6dEzzoyehNjLHjgUftmGA0TqaZ&#10;yIc8O86z2GqQgnXOU9YiQjIKPXz4cLTKjELWGLNhEshLQIR+d/f3Z/hY08zbVor1nayHUgSbdcyu&#10;7+njcQdHvG9lNZf13BPAx+m1arV64b5n9miLADLjbTUajY6t9mNv9+Hxke+eC3ZyfWGBy4mMPkCm&#10;53NU5Ro2Iz9PqvWRXX3dE1toxgwC95KUoFyWay6N35i3R58cHYI3JBkATuLawfNhzyd2tIUESKBU&#10;wnuAFq7RY7z7XPOBRwhzmg+cjNkQ6D19ZAwAG3JCYOTGY5w/nHizmE4MzVWMkWLcV1ivU+KGcVCY&#10;R6LpOEjNVzT0ORASIIH8BFwLRvJbzBYUCfBrqiKoxIpx4ZKYwxWGW65Uvtdub89/3dy0FYqzCAmQ&#10;QAEEJJvhUqOxgWzRJwV0H3SXXA955r4inj2QYfIp0yR/wRBglvVgXKVsKDMsK6OaWBDCjW6+Flg7&#10;DwFsuLjKUz/lurIBCeNvpswghrFjDt+JYRyxj0E2OeN58Sz2cb4aXxHPFkkB1hus78/eEIR0GouL&#10;mxSr6/mVpUnANgFZL/7999+n6EcSdcjakb8UCfCenqLX3Y+ZCfjcM2ePEwn4vm6m20iABMIgQN1X&#10;GH6ilSQQFQEuYqJyZ9iD4cNd2P4LxXq+rLLuqSpeBtcqlVN5OfwsKrDeJzsgARLQJ/Ch0dgZjsd7&#10;+jXTrME1s2d+L/B+DnHC96eMk/wFQ2A4HB4EYywNnUsAwoPW3EIsQAKeEkD89jw1zX+zKpUWsj37&#10;byctnEpANswsLCx0ich/AvcPD6eVSmXFf0sNW8g5xjDQfM35OuPL6ZJLOHVLkgHkGyFrkwAJmCIg&#10;G61ubm720d4Frs22qXZNtePrfGZqfGzHDAEKxcxwZCskQAIkEDWBKc+sXGtE7XUng+M6xAlmdvKH&#10;wNRJiy/mGCRZCDBuslALog4XOEG4ybmRXLQ4Rx5eh3g5jJfF588vi8OznxaTQAIEPjYaR8PBYAsf&#10;XK8SGG7mIXItlBmdnYoFP3eIeGdcLh/bGRxbtUFAsqxjTULRug24xbTZFEFCMV1H0Ot43ItgFCEP&#10;gWuujN7DxuivT1VlHfDyL2N7rOaeANZQvBe7x67d4+39/X7Sm8MKftbQdljkFXx6Fpf3JvL+BM8W&#10;+5Fj5/BIICgCSJizjb9zrDO+B2U4jbVLgPdzu3zZ+m8CDhLx+bQWotsNE+A8ZRgomyMBEshDgNqv&#10;PPRYlwRIQJsAF7nayFjBFgEHD3W2TGe7ARHgw59TZ8k9Bh85V+RlMbKtn+PFccupAeyMBEhAicDH&#10;jx87uE43UbivVCGxQlwve+ZwT+7liIsmxDyHntGhOTMI1Ov1oxE350QTIzjlgOvK7N78v+xVWTM3&#10;gfH4f3K3kWgDo/G4PXHoFLCHEhEnzK7uv6seHx9blXKZgr8/84r/LkvCQh+eybFZsifvTeT9SRLQ&#10;OUgSCICAnHyHbw5nMPUY3yDWfDfZh7nMd0a0jwRIgARIIBsB3mOycWMtEiCBfwlQsM5oIAESIAES&#10;IAES8J4AFyzeu8g7A/HSuAmjzvAS+ZgZMb1zDw0igdLi4mJvsV7fkI+wxPEvAb7o8ywaPBGr/6EC&#10;Mc/uzd1d2zNKNGcKAaxFrvD3FwHFQQC+/J1pmT9tAiNuUNNmZrICTui4MtleKm2JIElOOFEaL7Ov&#10;K2FyXWg4HDK7umvomv3Ju5rBcHiqWS3u4p49f8QNe/boinw2H5dKncbi4qa8N0nZBxw7CfhCQO5X&#10;8o0BG9LPkz4RxBeH+GxHgPdxfnv1OaCKs63IdVBxo06k5wDnqUQ84/cwp8QN5wq/3ea7dVyD+O6h&#10;iOybOlnxphiRlx0OhXHjELbbrpwsbJhd3a1TU+2N85RTz0+bO/ASWY7ovJCjOp0axM5IgATmEhAx&#10;p3yERfbKk7mFEyjgZA2UAEcjQ/Q4wyFe4nAjlhEnu2mEWdbdcHbRC4UJ2SnXKpV+9tqsmZdAtVzu&#10;5W0jxfoQ+rcyjZvZ1zNhM10JwrKDpaUlzj2mwRpu7/7h4VR5Y4jhvr1uju8TvXFPEc/o49HoaGlx&#10;cUvel3gDgoaQQMIEbm5uduXbgnxjCBFDEfNYiJxoMwkERYAah6DcFbOxvMfE7F2OjQTsE6Bg3T5j&#10;9kACJPBMgIsWhgIJkEAWAlysZKHGOi8J4IXyCv7/YzmyUzLlkQ4JkIA/BOQj7IdGYwcfZZPOgMh1&#10;sj8xWfJcICKiHhH3eESMpswgwCzrUYVHk6f2ROXPZAaDTJBXyQzW4ECxNvtmpDlmXzeCUacRiXnZ&#10;MKZTh2XdE7i9v9/nZrCZi0j3TmGPEwm4elbHO5Er/O1gs80eXUECJFA8AYjUW/iWcIF3MIfP3xaK&#10;NyqjBa7msYzmxVfN8/eKk4DzG2x8YWhiRJw7TFBkGyRAAiRAAtMIlP/v1y+cLsYfCdgnwAzr9hn7&#10;3oPRhW2AD3y++8cH+4zGyLQBceexD67WsiHIlyWco7R8nLew7twBsdERPgAdMFtRXvKsTwJmCTyf&#10;hHBYhiDXbMv+t6Y7j/k/okAtDOj+DTHDXqPROAqUdFJmi8j58fHxHINeS2rgEQ4WIsgtXHedCIdm&#10;fUgPj498/2yd8uQO6gsLXGZkYO8kZse8LDK4Zm4VzNVcI82lVGwBrItaOGXrrFgrAumd84Q3jrI8&#10;Y/dxs95aXFzseTNgGkICiRLAu8k1PMMfx7apyvIclmi0zBh2gPfvEb0YHoGRfa9x7ggvLJQtNjRP&#10;MUaUicdRcErcMA7icK/rUQSpAXMNif3lJ0Cxen6GbOEFgYCEJPQbCZBAPgJcqOTjx9qTCeCFsxzl&#10;eY4jPdtkRAIk4A8BbCQ5QeaiTcks5o9V9i2hisw+Y6UeAnvGwMaOQ54aouTZwgvJBrnhcJj0KRKF&#10;OyGvAc8ZkuHLr3mbYn0ScEpgPO477S+Szu7u7tw8JzL7uo2I6XNDnw2s5tqUjXyD4ZCnBakiDewZ&#10;RXVYIZaz9tw+HncX6/UNitVDjAraHBMBuT/hW8E+xnQRm1hd/GRtDospCEyOJcD7N7/FmgwAtkUC&#10;6RDg/SUdX3OkJGCaANcepomyPRIggYkEuFhhYMwjwBiZR4j/HgyBAF9GBcN2gqFZ5w68eF6DMPYU&#10;R3ueSeaUkBnQdhKIiYB8pIXIZB0finoxjWvaWLLOYSmwcTrGUO/d5fKpfFR1yoqdZSIgG3JQsZ+p&#10;MisVQ2CCkBQbRVrFGBNFr0nc133zFDIccd7J4JRCNqdQvJ7BU++rSHZ1Iw2xEWsE7h8fz/AuhutX&#10;HcKhPqvojDHRstisf4T3H5s8ATLRAOCwvSEgJz7i7wL3p+/eGEVDSIAESGAeAQcnyvPbxTwnBPzv&#10;fMYI2Hk0nQTiIEDBehx+5ChIIB0CXDyl42sbI3Xw8GbD7FTb5CIlVc+rj9vEyxLJmAKxn2Rb31fv&#10;mSVJgARsEpCPtY3FxU2IrDo2+ym6bRNzWNFjiKL/sJ8v1iD6OYzCDwkMglnWA3DyfMFok5tEsvkR&#10;3K6y1WStPASw1ujnqZ9q3cI3p8yfi1J1zcxxY57pQvgZ9fND6I6/vb8/xLzUDH0chdgf9jNLIchs&#10;dGrqGV5OlcPfDja1cpONDUexTRJQJACRekuS2aD4Md5FrihWC7aYqTksWACuDQ/w3s1vsq6DhP2R&#10;AAmQQGAEptzbuMYIzI+emMt1hyeOiNmMqZNTgAv1mP1kc2y8Qdmky7ZJgAS8IsB7m1fuUDVGXkhL&#10;BhW8oL6QF9Wq9ViOBEjAHgERrS8tLm5JxjF7vRTXMtfHxbF/1XME923E0vbN3V3bE6I0YwYBZln3&#10;NDw0haH39/dcK2ZwJYXTGaAZqAIB7/8aaCapJm7H4zUMuOnNoDXnKG/sLsAQPNMfFNAtu1QkIOvV&#10;Srm8q1icxSYRiODZJQbHGniW72O+2nx+NogBCcdAAsERkE3I+A5wXCqXzySZTXADoMEkQAIk4JCA&#10;gbWPQ2vZVREEGCNFUGefJBA+AQrWw/chR0ACJEACwRNwspBldvWg4oQLlKDcVYixNuYNvKBew2DO&#10;5IU1s2cW4lZ2SgLvCEjGMck8FhMaG/NXTHycjSUiwQfWTcfYcCX3MP48J4C1RlTzmee4p5uXQwAK&#10;H34NdtwFGk7hdDHwR8ywrg/+4aGlX8lRjRxzlyMLC+sGc0xnYWGhW5gB7HgmAVmnVrFeJSYDBP7M&#10;AwaaYhPZCWR+psdJEIv1+sbi4mIve++sSQIkkIfAze3t/u3d3QVO1Nl+aieid0MqXDLPXyqNs8x7&#10;AgHGF7/NBhbI1D4E5jDPzA1wjvKMIM0hARLIQYBrjhzwWJUESMAxAS6aHANndyRAAloEOEdp4fK5&#10;MIRI2/igenFzc7Prs520jQRSISCZx/BBZUOOzQ59zPww5IkHI7tnI0PfSrlaPfWELs2YQUDEdBDV&#10;dQmpAAKGhJ4QNrQKsJ5dkkAmArVKpZ+pYsKVqqFsSjE0p8Xi6tFotBfLWGIcRxXr1Kf1KgbH5yFD&#10;Ho7secYQFafN6MaynB7XaDQ25TQ5p4ayMxIggScCcqrq3xCq47SP73LaKrGQAAmQAAmoE9Bd96i3&#10;zJKxEGCMxOJJhXFMeRZlDCiwY5FXBChYZ0BYJTB1UuILNavcfWqcNyafvOGnLU5ihDuM/XQ+rSKB&#10;jARczBvy4hofVA+Rbf38/v6+mdFUViMBEjBEQDKQybHZEHr2DDXpvBkXc5fzQYXYYaTPooiv5u39&#10;/X6ILknNZsxlB6mNubDx2hF0NnkSj75HEfdd/VqskZfAoFbr520jtfqj8bgd3JjtzHXBYMCcfIQN&#10;rox1Tz2G92zLYAAAAP/0SURBVCmHMO3VOxU+FxlyVqTPNYboOGlGJZZl472cGienxzkxip2QAAm8&#10;IiCnfECofoZM6me4Ztcm4klsPlWZuxhGBgkEGF8UkBn0v4umqIFwQZl9kAAJkAAJGCbA9YZhoGyO&#10;BEiABEiABEggH4EgFycBvnTK56V0akO43kS2tnMI1w8pTkrH7xypnwREtN5YXNwsBZidmB+DPIip&#10;P2IuD0yxZYJkCnt8fGzZap/tmiHALOtmOM5sxfL1DvEdrzMHbmQX+Qkslcv9/K2k04JsVJYs0EGP&#10;ODHxOp7Vr+r1OjeCeRq0d3d3bbxT2Z1kHp+PDDmN7yMNgczezJxY7svGezk1LnsPrEkCJJCFgLzH&#10;v7m93YdQ/QLXKZ/f3kDkfThLVLEOCZAACURIgM8TETqVQyKBMAgEqQkLAy2tJAESMEqAiyWjONkY&#10;CZAACYRKoKiXqfKRFRlZLm5ubtqhsqPdJBADATk+W47RRvbLkxjGwzE4IpDQswSujWNusHIUVzm6&#10;YZb1HPCmVXUo0sS96KuFEUTdZK1W60U9QB8HNx73fTTLZ5vG5XLLZ/u0bbO8eUfbHgsVMB//Jc8H&#10;FppmkzkJSEZbNHE8qxl5v1PUO56cw/OrekLPOn6B/9eaiXGMjfaL9fqGbLz31W7aRQKxEsA9aPv2&#10;7u5CNvUrj5FzqTIqFsxAIMD4oogsg5+LrOIgyzrX7UU6OIy+GSNh+MmIlVPua4wBI3STaYRrjWRc&#10;7X6gUyejABfl7unF0SNvSHH40eYonMSIg4c0m4xSazvIhQnva8mEKT6Er0Bgdops62fPH1+TGTsH&#10;SgK+EfjQaOzIsdq+2TXJHifrnRBAFGVjevfptYeHh5nioKJcwX7/JfCcZb1DJjkJOBSpv7S0XKm0&#10;clqeXHUKSt27fFwq9d33GnaPWLN9C3sEU6wvaK50wLIPIei+g37YRQYC1Wr1VPXEAj4vZQD8tkp6&#10;zzwGoJlt4mUc413FkWy05/rHLGO2RgLzCOB9fevvu7szZFU/lvf488q/+/fE5lLef7UjhBVIgARI&#10;gARIgARIgAQMEQhSF2Zo7GyGBEggFAKJvSQIxS20kwRIgARcE/DlJSpeeLcwdsm2vu+aAfsjARL4&#10;l4Acqz3G8dr4GHzlKxdf5i1f+Vi3K9XniHK5fXd3t2udLzvIRWA0Gu3laiDlysVnDW7yJIMMAciM&#10;3xmg5agyHvdy1E6y6vNzXtxjj0i8PhwOD+J2Vrije9482dQZAZ+bdGhNKZvqs48BdKaakHcTsrEe&#10;7yq4zjcFle2QgAIBeTZDgpljCNXPcD9pKVRhERJwTyDA+zSFZO7DxPceuWb33UMZ7Qtwfso4UlYj&#10;ARLwiADXGR45g6aQAAmQQEoEnDzUMLt6UCEV5KKED3FBxZhpY5Et7Dtehl9I9hbTbbM9EiABNQJL&#10;CwtdXIubKN1Xq+GulJO1jrvhhNdT4vdoZNb9fn9/3wzPcelYDCGLzFsn6Yw450g9E1ni+uL6T9Ol&#10;zPitCSx/8f/L30Q6LWCjVzud0T6PtPjNP5mRQ5jWlc2rmRtgRWsE8H5kG43Ln/ZPnp/4DKWN7XWF&#10;xJ+BctLLW70v7yY4N+XFyPokoEfg5vZ2//bu7gKnYGW697zrLbF5lPddvXhjaRLwmgA1EV67JxXj&#10;eF9JxdPy8D7Z24yBhGIg51CD1IblHDOrOyAwdRJK7EHPAWpvu+CNyFvX0DASIAESCJKAr/cVZOFb&#10;A9AzCNdPmWkzyNCi0REQWFxc7C3W6xu4Bnu+DMfXOcsXPtbt4HNnCWKJlTGOwbbOmh3kIsDssHPw&#10;eSZSf2kt1oBfczmflUnAMgGf1kWWh2qk+aSvaY/n2mnOxTqH2dWNRL7ZRmSzJK6lw7yt8lkqJ0E+&#10;C+UEqF9dNtHU8U5C3k3o12YNEiCBLAQkgczfEKpXyuXvuPesZGmDdUjAOYEA79EUkzmPEnZIAsUQ&#10;CHB+KgYUeyUBEshNAKew4mSyE64xcpNkAyRAAlYJcHFkFW9RjfPDQ1Hk/e03yAUJ5ydnARXCnIEX&#10;4228KL+4ubnZdQaGHZEACfxDANfg1VKjsTEaj0+KxhLCnFU0I6v98/7873VRKjVv7+9zi4as+ivx&#10;xpllfUoABJD1Fxn8WomHr/7wx+Of+pVYIyuBarV6lbVuivV4TT97PYD5V4ShCzhlKcU49XnMsoEf&#10;z2THsmnShJ18pspJkc9EOQGqVx+NRkeNRmNT3kmo12JJEiCBrATw/n0NQvUzZPU8w71iLWs7M+sl&#10;NofynmslitgoCRRDwEGWdc4ZxbiWvZIACZBAyATkXV5pPN6rViobX758WV9ZWdkp/9+vXziRlT8S&#10;MEuAGdbN8gytNaML1cReDITm66z2Go2RaUY4eCjLOn7We0+AgnVGxSwCTuYMgy6QbIb4ULUHEVrX&#10;YLNsigRIQJHAzd3dbtVAZj/F7l4VC22+yjJGr+vw2WGiewaj0dbHRqPjte8SNk4+uGPdcG5K4BUs&#10;ygCv34VabZXiJPWIQ+bdfYiCv6vXYMk8BBif6vRux+O16mBwoV4jsZJjvz4f4XSS9ecNX4k5wu/h&#10;Pjw8yMk+26at9Cv6TI/OQXueXb8ORuy0C4jVdzAfnTjtlJ2RQKIEZGPU7d2dZFPfdYIgsfmT91sn&#10;UfVvJ4HF18gxHnaXk8DIvsc4Z+T0ka/VDc5NjBFfnWzBrilxwxiwwDqkJiWLerncQRz8LA2H3dXV&#10;1au35gepDwvJBynaSrF6il7nmEmABEggO4EgFyMBCmqye6jYmiGKP/HivAlqZ3///fehvEwvliB7&#10;J4H0CECYezQcDLZwpNi7B+D0aCQ0Yt6bpzoba61j3o/8vRZEdIe1w1/+WmjZsgCy+U4jAAF2yzKd&#10;qJqXTZ1RDcjzwXAzhYaDHh54Lc/C5dc8fUKxukZsOyqKzXfb6Er+jP/knVCI74WMg8jaIJ+RspKb&#10;WQ9CdXnXsEGxuhW8bJQE3hGQ+wzE6hfOxOpiQWLzJ++1vPBmEQjyG27KLnWQ0I9zRqQBlti9L1Iv&#10;clgkUBSBK3yT70gW9dHCwvpTFvXPn/dWP3/uTBKri5FcXxTlKvZLAiQwnwAXRfMZBVjCyUOMg4ex&#10;ANHTZBIgAccE5CU6XqhfPH+8ddw7uyOBtAl8/Pixg2zFmy5F607WOGm7dfro+dwwMzIkc/f9w8Mp&#10;w8dfAvV6/ehZ+OKvkaYt80sAmWl0WOt9zVQx0UrVavUq0aEXMexeEZ2G2idO5uG1rOK8P/N2Qesu&#10;uU8uLCzsqZjKMu4IYPNWE/fDQ9s98lkrB+GCrtkcFntdVTbgNRqN9cXFRd5rvfYUjYuBAN6pt/6+&#10;vT2HePwY95oV52Pi/OkcOTskARIgARKIgwCf3+LwI0dBArMIyLMxMqgfjYbDzS+fP6+urKxsQah+&#10;tIoETSrkKtVKZQMK9wNmuVHBxTIkQALzCHDxMY8Q/50ESOAlgSB3zvFFpbMgjuGe8vwy/RjZ1s/w&#10;kn3NGTx2RAIkUJIPyPIh2cWzbgzzVbAhw/uykutwP2rd3d3tKhVmIecEJBNyElnWCxY7mnZsuVJp&#10;mW4z5vaS25RRoDOx9rkqsPvguh6Nx+3gjC7a4AI2Hcl9kicHFO341/3LCT7wybFsjnRhGZ+5clDm&#10;M1MOeP9WRcyf4B3DBuciIzjZCAlMJSDv0PEu/RhC9bPnk0xJywEB3mcdQP7TRYD35SC/5Tp0Kbsi&#10;ARIggWQJTLmncV0RZURIFvUTvEfdgUh9deXLl42nLOqrq90so30VI5ciosERmOXx+Bs+uvBFbRai&#10;ideZOukEuPBO3JWZh2/sxsOYyewDnysai495g2SG9XmEvPn3IF9ycH5yFj/O5gxnIyqVINQ5+PDh&#10;wxE/bjmEzq6SJyBCitv7+8NKubxtA0aMc5UNTlba5D1ZH+t4vMFsgPrYXNSQuQpZSi9cib5cjOmf&#10;PiK+VhdqtVWu69Sj6eHxEYlX+LNNAB8PDjDX79vuJ4b2n7JDVyrnMYyl0DGMrV/afWRXp0i0UCe/&#10;7/zh4eEY/6uVZ6x5Q7UecfMMCPXf7V+roZKZazfe5+0sLS2dzC3IAiRAArkI3Nze7uM9238Lyag+&#10;zfKE5k7eX3OFr17lAONqpDdCli6awMi+xzhnFO1kS/0bmp8YH5b842OzU2KGMeCjs/RswjerLtbm&#10;P3Byand5ebmnV3t26Vc6MUnLvvrly4mkaRc1PG5hW6KORxNXJjtlWyRAAiRAAiRgjQDF6tbQsmEQ&#10;iFhs45t/YxWAQoT2HVlizuVIU9+Y0x4SiJWACAk/NBo7It4yPcZY5yrTnKy0x3tyJqy4Hk5FGJ2p&#10;MitZJRBllvUCMvBaddKExiF25ZrONXT2RwIGCYxxAonB5tJtyvIJGsPh8ICbg/wKL7zT2IZF8lfI&#10;j89hGbHzGUob3PMJMRsUq2ujYwUS0CJwc3PT/vvu7gLJJr57JVbXGkX4hXl/dejDAO/JQSYgc+hS&#10;dkUCJPCaAO8pjAgSCJDAeNzHRoMj0Ys/Z1Hf/PLly5FpsbqQUZ4jrq+vm4PR6D+l8bjF45cCDCpH&#10;JjPDuiPQnnajPKGo2B/gg5rKsFIvYzRGpsGkYD2YMAvy5QbnJmfx5WS+cDaayR1BMNjBunoPH736&#10;BZvC7kkgGQLPwopDZNJcyTvoFOapvIys1ef9OBPaFzF7Uq/XdzI1wkrWCSBb6QU6WbPeka0OErs+&#10;sRnqCJms92zhjK3d+4eHM6x/W0WMK+b79tuMRRjrJrJRd4vgHFqfRcZkaKy07TWUlQ399rBu2dDu&#10;nxWsEXg6maBc9uJkAmZsy+hmc9dnRgPCqIb3dj2s8za5YSYMf9HKMAngPd0aNhAeY/1ayDOCMrXE&#10;5k3eX5UjI1/BAOPKfs7ufEhZ+w0BZllnSGQhYHBu4v0kiwMCrDMjZhgD3vvzCt83unjm/Tmq1zuS&#10;6NyVxZne1V/i4aHy8NBGYH0r6iODK0DsR50AxerqrGItmWlCmQQjsQ/cscbD23EZi49ZwChWDyqc&#10;ghOsc25yFl9O5gtno5ndET5+XeGl/F8fl5b2PTGJZpBA9AREYIEsaWd5RespzVVeBQXvx5nc8TZe&#10;cQ1sNRqNTqbGWMkqAdlYgyMWj612YqPxdK/NXn1hgUJKxZgyJQ7mPXgucArW5yIqIS/PeOVxMLhU&#10;KMoieQjk/NiN70+M5zz8Ddd9um4eH0Wsvma46czN8QN4RnQ5r82MvQZTDbF+guclbvINxmM0NDQC&#10;cj+5vbuTbOq7Qdie2JzJe6vDqAwwtihadxgfebuiYD0vwXTrG5qbeD9JKISmxAxjwL8YkI3ZpXK5&#10;Ox4Of6yurnaLsjD3+/3Ly8uVUqXSLo/HX/HBv42BrBQ1GPZbLAEK1ovl70PvuSeUP4NI90O3D260&#10;ZoOx+JhlIQXr1vxnuuHgxOoCgHOT6TCY2p6T+cLZaOZ09BxX8nCAcUu29cIeDHxBQjtIwAUByeCE&#10;ef006+lhSc1TLhyi2gfvxaqkXpWbFK9ytD3uPXK0fT9To6xklUBQWdZ5XZYWarVVZt5UuySwaUxO&#10;OdmdVZr3WDWWs0ohuzoxKmC8u7trV6rVU4WiLGKCQIYP3lirdCW7sYnu2YYZApjH5RmqbaY1s63w&#10;Q3gGnhmuywy9BFcFz0o7eE46Cc5wGkwCgRCQTdqYsw9xP1kJxOTfZiY2Z/K+6ig6A4wrCtYdxYaJ&#10;bihYN0ExzTYMzk28nyQSQhSs++xoyaLeQQLFnyX8FyL1Kx+MNf7y+vLXrzYa/QoBexsCgDUfBkkb&#10;3BCgYN0NZ197MTqZ8IO3r27ObJfR+JhmBcXqmf1TRMXgBOucl5yFiZP5wtloFDp6E1t4YDjBR7E9&#10;ip4U2LEICeQkINmc7h4e5Njhtk5Tyc1TOnBsluW9OBPdOfHaq9frzAydiazdSkFkWec1+U8QjIZD&#10;nligeElA6LhfqVS+KxZnsYwEKFhXA6eygUKtJZbSIqDx4Vs210Gw3tNqn4WtEcAmj13M4YfWOjDQ&#10;MMUQGSBqXJMZWg+qimzqRYxvct4Jym00NiACeM5tPQvVmwGZ/drUhOZM3lMdRmmAcUXRusP4yNsV&#10;Ret5CaZb39DcxPtJIiE0I14YA+5jQBJA4NvgD5zk211eXvbyvZrVb+3X19fN4XAoDx//yZq5zr3b&#10;2GMWAhSrZ6EWVx1jkwk/escVGM+jMRYfs+hQsB5M7AQnVheynJucxZeT+cLZaOZ0NCWu8BBx9Zxt&#10;/cQXU2kHCcRMAB/M5mZ7/TP+pOYon5zO+7C2N1RjFfecAwgy9rU7YAXrBJBl/RydNK13pNsBr8d3&#10;xLDh8AjX0Z4uyhTLI6538Y7Ya7Fj6H6RDxLYjMSM1AqOfDrNggl3FEhZLDL7A/gJYnnHYu9sWoMA&#10;Nng0MX/L2sT7Hz+GZ3CRITFKhp69qSInH8qJDkwg4Y1LaEhEBOSUQ1xj33HS0nbww0psvuQ91VHE&#10;BhhXFKw7ig0T3VCwboJimm0Ympt4L0kofJhlvThnj8d9ZFDv4Hr7WRoOu75kUZ8FRPUbZm6ol5eX&#10;K6VKpY3M69/wQNLO3SAb8IoABeteuaMQY4xNJvz4XYj/bHdqLD5mGUrBum03GmufgnVjKKNryMlc&#10;4RO1Ofc8PFR0q+XyHjM7+eQ02hIrAclmjOfUYy8enmOFnHVcfD7QJqd7P4UoYxPZeLvaHbGCVQKP&#10;j48tfNQ/s9qJTuO8FmfR6tUXFnhagUI8SVyjmD9xrWBzaEUoWFfz2O14vFYdDC7USrOUdQJvPmpK&#10;lmPJro7Tx/rW+2YHcwnIyVSYv0Wsvja3sCcFKIrI4AhDgpQMPRdeBTF+0mg0uEGmcE/QgBgJ3Nze&#10;7uMdxX/x3mElmvElNF/yfuowagOLKwrWHcaGia4oWjdBMb02DM5LvJ8kEj4UrDt1NJLodLDG/jmq&#10;1zurAb4/0/2OaQzu5a9f7fJo9A3wWsxkYgxrYQ1RsF4Yei86NjqR8CO4Fz41aYTR+JhmGMXqJl1m&#10;tS2K1a3iDb5xJ/OFL5Q07ncjZL/90GgcMcuTL86jHbESuBUR3WBwCuH6xI9oSc1RvjhZY670xeSi&#10;7cgYp30I1jd4nynae+/7RzbTs6f3ZkX+eB0q0V+o1VZ5Dc1HRcH6fEZ5S0Doy5MzFCDe3t9vV+ds&#10;VlRohkVME3j+uMkTYEyDzdce1iOnuMe187XivjZFERmYGxSlZOi9kCq4b+5gc8xJIZ2zUxKImMDN&#10;zU27XK0e4h3FWnTDTGyu5P3UUQQHGFcUrTuKDRPdULBugmKabRiam3gvSSR8KFi36mg5FQz66u54&#10;OPyBDOpdq505aDzjt0yzll1fXzcHo9F/SuNxCy++mmZbZ2u2CcwMIn7YtI3fi/aNTSSMFy/8adoI&#10;Y/ExyzAK1k27zVp7FKxbQxt8w07mCl8oZbjf4WG+jweQvY8fP3Z8GQbtIIEYCchR99gkcvz2uTSp&#10;OcoXx2aYK30xvSg78sQpXnZ1cKLHVlG2s9/JBArLss7rTzskR8PhFjJzcp2mQA5xze9UCpyyFsF8&#10;vlev14+y1k+l3v3DQ5AC3BT8I9nVF+v1dW4C8sPbd3d3u5VK5dAPa7JZwZuOJjdDohTNXp0Xl7kG&#10;sb3JUw2do2eHkRPACYZr43L5GO8nWlEPNZG5UnzI+6jDSA4srihYdxgbebuiYD0vwXTrG5qXeC9J&#10;KIQoWjfp7CvJoo619c9Svd4NMYv6LBh5vmeahPxPW5d4kKk8PLTxcv0rMtu1rXTCRo0SYHZ1oziD&#10;bMzYRMKP4kH6f57RxuJjWkcUq89zgVf/HpxgnfOSs/ixPlc4G4lCRzniCg/13fJ4LNmf+go9sQgJ&#10;kEAGAnLkvWQRxE71llRPan7KwMtKlRzzpBV7AmjURJxCtLEHwe1RAMNNykSnWdZ57WWOLbw8PoLg&#10;aS9zAwlVpGDdurM3cWpG13ovgXdwd39/CaHiSuDDiNL8oWQ7Xlw8iXJwgQ1KNvNi48B5YGZPNJcC&#10;CU0vGhKmaPbqrLhkpsO6bZMbY5whZ0cJEJB3abd3d99xXe0mMFyouNO6s6Q12gIjOMC4omi9wHjR&#10;7ZqidV1iLC8EDM5LvJckElIUrOdyNNbUXXzr+1mtVjvLy8u9XI15XtnEN01rQ7y8vFwpVaut8mj0&#10;7Vm8zpfI1mhnb5iC9ezsYqhpdBLhx/EYQuLVGIzGxzQ6FKwHEzfBidWFLOclJ/HlZK5wMhKFTgzE&#10;FB5WrvBg/9fHpaV9hR5ZhARIICOBv+/ujqvl8nbG6qyWlYCBeTJr1yHWM3kPlSyD+LjMLIOeBYKT&#10;LOu87kx4vVdfWNgw0VDsbSCmRfzYjH2cRY0Pc/kGs8XOpv8kwq1UohDhFhVn1vodj/s4IWDdWvts&#10;WJnA8ybei5g2dlAgoez+3wUNilM0e7ZaHLF9gk26O1Y7YeMkkBiBm5ubXaytRKy+ktTQI50nJ/mQ&#10;91CHkR1YXFGw7jA28nZFwXpegunWNzQv8V6SSAhRsK7naLwHE5H6uFL5URoOu6urq1d6DYRb2uS3&#10;TesUIGBvlavVb8gq2YaAbM16h+xAiQAF60qYoi1kbBLhB/IoY8RYfMyiQ8F6MLETnGCd85Kz2HIy&#10;VzgbzZyODMYVHu77z9nWu74Mj3aQQGwEcJTxNkQax7GNy9vxGJwjvR2jQcMs3T97EIpRdGvQTyaa&#10;enh4kHlo20Rbr9rgNWcU6UKttspMnfORIp7PwKk1vyRLZCGA7OqWbg9ZrPGzDgTr+yKq8tO6tK1C&#10;8PKEAE9CwOkJLw7HTJGEJmxD4hTNXq0Vx6YuObHwxFoHbJgEEiOAd2YtzKuHWNs3Exv6v8ONbJ6c&#10;5UfeQx1FeYAxRdG6o9gw0Y1l0TrnCRNO8rANQ/MS48ND39oyiaL1mWRxUmsH6+efo3q9s7q01Lfl&#10;Bt/bDfYF9uXt7Vrl4aGNSe0/ST8IFRxhFKsX7ICCuzc6gfBDecHeNN+90fiYZh7F6uYdZ6nF4MTq&#10;woHzkqVoeN2sk7nCyUgUOrEUU3iwOcEHtz0KpBR8wCIkkIEAMkW1RbQeU3bBDBjsV7E0R9o3vJge&#10;bN4/kdHhCNl594oZGXudRABCgDUcA3lhlA6vOaM4pbHRcLiFjJ0d4w1H1iAE66dYt7YjG5YXw5GT&#10;MjB/r3phjMdG3HPThJfekYxSi/X6ppfGJWbU06aOcjnaTR0USmgGtCGBimavRovL/RHP8zxJyihV&#10;NpYyAXk+fRaqc00fwRypGsu8f6qSMlAusLiiYN2Az101YVmwLsPgXOHKmQ77MTgnMT4c+q3IrihY&#10;f0Uf77t60B11x8PhD2RQ7xbpGp/6tvmN09k4kXl9pVSptJFh8huyo7TQ8YqzzhPviIL1tAPA6ATC&#10;j+XRBZPR+JhGh4L1YOImOME65yRnseVkrnA2mjkdWYwrPOxcQbh+8PHjxyNfhks7SCAmAhBtNDGe&#10;U/ytxTQub8ZicX70ZowGDXFx74Sog8Jbgz4z0ZSxLOu83ky4Y2IbWItxs4cCXRFCQjQWrRBSAYG1&#10;IiL4xSkZFPzOIAxGK4PB4JIfSa2FYeaGmV09MzqjFR8fH1u4Ts6MNuphY5wDNJ1iUKSi2XPu4iIO&#10;wN8WEj30czfGBkggcQKyjvr77m4X9+z/YmPTSuI4/h1+wHOkrg95/9QllrF8gDFF0XpGX7uuRsG6&#10;a+Lx9GdoXuJ9JJ6QmDkSCtZFs9EZI4t6qV7vppxFfVacuPjO6fyKu/z1q42BfYWAvY1dCmvODUio&#10;QwrWE3L2hKEam0D4wTzKQDIWH7PoULAeROwEJ1YXqpyXnMSWk3nCyUgUOnEUU3jY71bL5T1kVuwp&#10;WMUiJEACGgTkwxxEdmc84UsDmkpRR/OjiikhlHF173zO0rvO0zv8iYrcWdZ5rblwZq++sLDhoqOQ&#10;+6Bg3Z73sFbpQLC+Za+H8Fu+u7tr48QK2YT46sePpgX7djw+QezuFGxF8t0/P+9cpHSyFK99jbA3&#10;JFLR6DF3UcT0iZwcxWea3CjZAAmU5PTBcrV6iHcSa8TxdiGZzt0knZEWHOUB3nMpWC84ZnS6p2hd&#10;hxbL/iFgaF7ifSShkEpMtC5JRLBO/ol3jp3l5eVeQp7OPFRX3zozG5i34vX1dXM4HLYx8X2jsCAv&#10;zdf1KVY3yzO01oxOHvxwHpr759prND6m9Uax+lw/+FIgOME65yRnoeNkrnA2mjkdOY4rPBgdLTUa&#10;B/wo50sA0I6YCEDodIxrazumMRU2FsdzY2HjNNSx6/umvGSDwIOZeg35z0QzmbKs8zozgV65jYVa&#10;bZXrr9m4JHsvSkSfvVc5aAwWxGajA8zb+wabjK4pbJg4hBh3d9bA+AHVvduHtdr6Urncd98ze3xJ&#10;4HlzrszRSf14zWu425BQRaPHzEXxLLPXaDSOMjfAiiRAAk8E5MTB4XgsQvXk7g9aIRDQ/Kg1rgmF&#10;ed/MS1CxfmAxRcG6ol99KEbBug9eCM8Gg3MS7yPhuT+TxbEL1sfjvnw/G1cqP0rDYXd1dfUqE6eE&#10;K7n+3lko6svb27XSw0MLmde/lSuVdqHGRNA5BesRODHHEIxOHvyAnsMTflY1Gh/ThkjBup/Of2NV&#10;cGJ1sZ9zkpPYcjJPOBmJQicFxRQe+vvj4XDv48ePHQUrWYQESECDAETruxAkHmpUYdG3BAqaG0N0&#10;RJH3TIgfKfTwKGi0Mp/yGivEc6PhcAviKK69ZtCnYN1eaGLO3oFg/cReD+G3jI0/F1jDremMhB9T&#10;dWjpl8UxydxooY/NeA05/QLXxnfjDQfSIK9zDUcZFKto9KpcVE6KqtVqWwsLC13lSixIAiTwjoA8&#10;e97e3X3HvWGXeBQIeD43KoxAuQjvmcqo8hUMMKYoWs/ncqe1LYvWOU849aa7zgzNS4wPdy4rtKcI&#10;Bet4f9XB2vjnqF7vrC4t9QvlG0HnRX73LBTf5eXlSqlabZVHoz/i9ZVCDQqwcwrWA3SaQZONTR78&#10;iG7QK340ZSw2Zg2HYnU/nK1gRXCCdc5JCl41U8TJXGHG1HyteBBTePjvYsPmzhIfnvL5krVJ4A2B&#10;29vbbfxPkqWTz5K60eHB3KhrclHlfbhf4kP1BgSQvaIYsN/XBOYKynh9FRoyeHF9hOtlr1AjPO9c&#10;xC+DweDSczNDNW+TAr3prkPsrSH2LvI4lx9W89B7X1eEpYv1+jpPpjDLVbc12UiE6yP5ky94fWtE&#10;jiGxikaPSkURxz38bfH9lxIuFiKBqQRubm52kfhPxOp836UTJ57OjTpDUC3Le6YqqZzlAospCtZz&#10;+ttldcuCdRkK5wmXDnXUl6E5ibHhyF8+dBO4aF2eL5HosovkgD+QQb3rA9KYbPDh26cXPK+vr5uD&#10;0eg/pfG4hQewphdGeWwExeoeO8eBaUYnDn5Md+Axt10YjY9pplOw7tapOXqjYD0HvIirOpknfOHn&#10;0X1uNB4ffFxa2vcFDe0ggRgIyNHIENqcUbSu4U2P5kUNqwsp6tH9sg8B5AbFZIWEwbtOp2ZZ57Xl&#10;h4NKpV4d14svxvhqB8SR/D5lwTnIKCvC376FpqNoEuu2bazZjk0OhoGcjyaeUfca9fpRvlZYOw8B&#10;rdNb8nQUSF1e0xqOMiRY0ehxZlHE8olsGuQziymibCdFAkjM0MI8eEidREbvezYvZhyFUjXeL5Uw&#10;5S8UYExRtJ7f7U5aoGDdCeboOjE4J/E+El10TB5QeIL1KySj6Y7L5R+ler3LLOp249Sj7592B6rT&#10;+uXt7Vrl4aGNSfIbHspaOnVTKUvBeiqenjxOYxMHP6hHGUjG4mMWHQrWg4id4MTqQpXzkpPYcjJP&#10;OBnJnE48jCesb/vP2da7PiCiDSQQA4FnkccZP+gpeNPDeVHB6kKKeHivPKnX6zuFwGCn7wi8yrLO&#10;68q7CFmo1VYplprtFsTwJTd7mQ9dbC7y8PZhfpxZW3x4eDjFtdnOWn9ePX5wnUfozb+Px32sLdY1&#10;a7G4YQKYj+U5pmW42aCb47Ws4T6DohWNXt8VxTP5XqPROMrTBuuSQMoEIFRfw/hFqC7aCP7yEPBk&#10;XswzBNW6jBVVUjnLBRZTFKzn9LfL6hStu6QdT1+G5iTeQ+IJiZkjCUCwLlnU8TL1R7Va7SwvL/cS&#10;8YwXw+RL7DluuLy8XClVKm0Ie77i+Ks2iq944bmCjaBgvWAHFNy9sYmDH9YL9qT57o3FxizTKFY3&#10;7zhLLQYnWOecZCkSXjfrZJ5wMhKFTjyOKTyAdZYajR2KqRT8yCIkoEDgWbQuH/e2FYqnWcTjOdE3&#10;h/h6r8RpAlsQgnR845WiPf9kQ61W+Y7KwwAYDYe8Vub4BcJhCiQNxy7mBYp/5zB1uVGCH1/nBzjn&#10;yvmMbJfANSHPL7u2+wmxfV7DGl4zJFrR6PGfong+ucLpIlvYsNXNUp91SCB1AvJceXd3J/eB/+J+&#10;8PRsyfkvZ1QUOCfmtFy7OmNFG1m2CgHGFEXr2VztvBYF686RR9GhoTmJ95AoomH+IGbES2ExgPen&#10;WAN3x5XKj9Jw2F1dXb2aPxCWsEHA1++gNsZqpM3LX7/agPYVAvY2srCuGWk0sEZmBg1FCIF5U99c&#10;o5MG40XfAZ7XMBof08ZKwbrnUfDbvODE6mI05yQnseVknnAykjmdBBBPeCCTo60OPn78eOQDMtpA&#10;AjEQQFaqfWSM/R7DWIyPIYB50fiYMzTo831SBCG4d2wsLS31MwyNVQwTuL2/365WKseGm2VzGQm8&#10;vHZxrRwtLi7uZWwqiWoUrJt3s3xsQbbqTfMtx9EihLlNrNHOixpNYR/iihrwnH4lXhcZr4V6BwLF&#10;Nq6J00KN8LxzXrcaDjIkXNHosSSZ8PC3xWcTHWosSwL/Eri5uWkjk+Qh/pe1t1w4/+WMlALmxJwW&#10;Z67OWMmMTq9iYDFFwbqeewsrTcF6YeiD7tjgfMR7SNCRoG68B1nWoYXoYHPmT6x9u8yiru462yV9&#10;/hZqe+y527++vm4Oh8MWJtL/pHT8O7Or5w6doBswNmlQsBJ0HEwz3lh8TOuAYvVg4iY4wTrnJCex&#10;ZX2OcDIKxU4Ciin5yAfB2w6EVT3F0bEYCZDADAIQrW9D/EER6UtGAc2JRQZ3IPfJHgSRG0VyYt//&#10;EoDo9yLVZAo+xMGMa7aHTJ+8TmY4CeJhbvAyHMRY059gft4x3Gw0zfkUc/woi3wBpdImMyIXd3nh&#10;eWUN37PO8cyyUpwV4fTMa1bRVwbFK/N6lHuebA7kqYHzSPHfSeA9AdnEh2tIhOqtWXw49+WIHofz&#10;YQ4rjVRlnBjBOL+RwGKKgvX5LvWmBEXr3rgiKEMMzUm8hwTl9ezGFiBYF90Dvpl0EWM/Vz9/7mQ3&#10;njVtEghOT2YThm7bsvPiy5cvRytfvmzgCMvV0Xi8IzszdNtheRIgARKIgUAgApsYUHs/Bi4uvHcR&#10;DbRNIDBhpmy8xDr2/O/b20M5CtY2HrZPArETQIa3E4xxQ7JRxz5WpfEFNicqjclCoYDW0k0R/VlA&#10;wCYzEBiOxwcZqrFKDgJyrf75m9GMiEC4psrBmVX1CSDm/le/Vjo18Mzz1ZfRKs4jvphr3A7Eaodi&#10;deNYtRpEVrFTitXVkQW0TlcflI2Sjp77MIfsNRqNHYrVbTiRbcZMQJ5PsGFJ3v3KiTOtmMda+Ngc&#10;zYeFj/P52dgHO2iDXwT4jdgvf9AaEiABEkiAgJwo3xHN7mhhYV00vCufP+9RrO635/muxZJ/Ln/9&#10;apdHo294adKKLdsVM6xbCpoAmjU6YST0wB6Aa42YaDQ+plnEDOtGfGW7keBeRnA+sh0ST+07mSOc&#10;jEShk4BjCh8truCrvWfBrcJgWYQESGAagefMhacpncb1jkXA86GryA71/oi4ZmZUV0Eypx9mWbfv&#10;iCzXKU5k3IKYqmPfujB7uLu7a4tgMkzr/bQaG+XkxKQTP60r1ioRaA0Gg8tirZjfeyrZxYa12vpS&#10;udyfT4QlbBDAxsNDrON2bbQde5upXKO5/Wgo4+JbO2RDeK1W2+KGl9weYgMJEri5udnFRqXvmP9X&#10;dIbPeU+H1oSylubDnFYZr844MY50coOBxROzrDuKCxPdWM6yzjnChJM8a8PgfMT48My3tsyxkGVd&#10;sqjjnf0PvF/uSLJpW6azXXsEgtOU2UNhtmXZqbGysrKDDOzr1UplAxPt0dOxA4H/KFYP3IG+mE/h&#10;ii+eMGZHlg/42p1TrK6NjBVIgAQKIBD4Pe7pw0W5fPz33d2ZiG0LIMguSSAaAtj40YdwbBMD6kQz&#10;KJ2BBD4f6gw1a1kna+isxs2ph/cbx8wgbQmuZrPMsq4JTLF43gzIPmVzVhyy02L4mHDltMMEOoMI&#10;qZ/AMDMNEQLdVqaKjispnN7g2CLz3SHj1RHF6ua5qrYom4UoVlel9b5cyGv37KP2o+bzt9UNitX9&#10;8AetCIcA3u22MPdfYO0tm5VWwrGcloZEgPfHkLzlzlaK0Nyx9r0nzhG+eyiDffzukwEaq+QmMB73&#10;8U7pBBuitkbD4apkUYced59i9dxkC2uA9wfH6C8h/Kk8PLTxguVruVJpO+4+d3cUrOdGGHQDxiYM&#10;LmKCjoNJxhuLjVlkKFgPIm6CewnB+chJXDmZI5yMRKGTyGIKx2cdfGg0jnjUsoLvWYQEZhCQY5ch&#10;JNtNBlJkc6ENv8Vwb8R7jQ42ZWzZ4MM29QjcPzycPZ3wx18uAoavyx5EVRu5DIq4MgTETdwXzyMe&#10;ovOhIevsKtfsk7FLRulQ12ExZRuT7MiL9fo649T59PDU4fPpT+e4FlaKsSCeXmO6Lq15xWTWxfH4&#10;BM8ce5w7rHmLDUdI4DkJiYjU23mHxzkvJ0GD82FOS6xWZ5xYxftv44HFE7OsO4qLvN1YzrAu5nGO&#10;yOskD+sbmo8YGx761oZJGTOsQ6DewXr2JzZfdilMt+GYYts0/C2m2MGE1vvl5eVKqVptlUejb8/i&#10;de9fFlKwHlqUmbPX6GRBAYs5x3jSktH4mDYmCtY98fZsMyhYD8JNzo10Mkc4H9WEDiO9v+GFQb88&#10;Hu8gW3TXB8y0gQRCJYAPhtsQiByHar+y3ZHOhcrjVygY030R4rO9BjY2KQybRSwSeHx8bOF+fWax&#10;i2ibtnk9UkA8O2wQt/wuZfDKwgYJm+Fs0FL3TT08PFzgA9ea+57N9hj6BYMPjQcQne6bpcLWVAng&#10;OpBNQk3V8iw3m0Do16MT/xoQsWCDLJ81nDiLncRCQE5BQ0b1Xax7vpsaE+e7nCQNzIU5LXBWnbHi&#10;AHVg8UTBuoOYMNUFReumSKbTjsH5iPePRMJGQbT+dLJWudxFTPxc/fy5kwiZZIfJF9keuR4C9la5&#10;Wv0GQVAbF6F3L9EpVvcoWAowxdhkQQFLAd6z26Wx2JhlJsXqdp1oqPXgxOoybs5Jhrw/vRknc4T1&#10;USh2EHk8SSZd+HMPwvW+IhEWIwESeENARKWDweA02syGkc+DJgI6tvuiZEvFx/BNCNB6JviwjewE&#10;mGVdj52La3E4HG5hQwdfrk9xDQXrejE7pzQz+k8BhGeYNay9LozS9qCx4D7o4ujmOrKre4AuSRPk&#10;lAGs13aTHLzFQQd3HVpkMbXpjEIWecbAxr8tbMbqFmE2+ySBEAlIkoRnofqaafs53+UkmnEuzNmr&#10;8+qME0fIA4snitYdxUXebihYz0swzfqG5iPePxIJn8nxcoVnv+64XP5Rqte7q9QfJBIMv4cZpLYs&#10;Vg+trq52Vz5/3vvy5cv6aGFhvYTsAU87SPgjARIgARIgARIwT4CiOvNMU24xgXiSY2Tx4uD85uZm&#10;N2VXc+wkkIeAfHCHWH0zyue8BObBPL6Xui4Esnlt1K0vmy9wf4j/5ABdMAWUr5TLBwV0G1SXcg3+&#10;+XNhOK6Nry76CbUP3Au7odrum91geeWbTb7Yg6zSLV9sMWmHy7nMhN3D8Zj3KBMgM7TxLGDkM3wG&#10;dvOqxLi2nzdm7X/P8Iz4/Ky8QbG6Nm1WSJQANiU1kVX97Pm5fM0GBs53NqjG1ybjJD6fckQkQAIk&#10;QAIkYJqAPO/h7wDflTY+f/68urKysrX65csJxeqmSfvfHteO/vuohMzrK6VKpY3M69/KlYq8ZF8p&#10;wmxmWC+Cuh99Gp0oMryk9IMCrZhGwGh8TOqE2dWDCb7gdsFxPrIeW9bnB+sj0OggsXiSB8rnbOtd&#10;DUosSgIk8ExAjmnGR8VTfFCU57vwf4nNgVkcFvs9ETF9hCzre1nYsI45Asyy/p5lwdces17PCG8I&#10;iUVYE8d90NxlnKklZCPiHDyFHOJM1lvtTGADq+RrVjLZnLJYr28GhjMKc0XECP5n0Z7u5ImXfL32&#10;PMHz2wz17IsdnMawg3n7yiv7aQwJeEhA3ithU9Ih5vhtF+ZxrstJWX0ezNlRsdUZJ474BxZPzLLu&#10;KC7ydsMs63kJplff4FzE+0e84YM1ax8Z1Lvl0egn3l92kMiZz3rxultrZAV/t9GylYWfCVz++tWG&#10;475CwN4ulctrLsDMDBSKE1y4oNA+jE0UjJVC/Wijc2OxMcs4CtZtuM54mxSrG0caRYNO5ggfSCV8&#10;fxuPRidLS0t7/JjoQyDShhAJIAvWMa4fJx8XrfFJeA5UZZrK/RAvHLcajUZHlQvLmScgwjQkOjg3&#10;33J4Lfpy3dVqtVWukybHD+JVBDa74UWXfxZj/j3ApqF9/ywr3iLE2WVqYl3fPvRiPt5kpmT314II&#10;GR8fH8/Qc9N97+n16Nt156UH5gha5F6G90u8l3npPBrlGwE5/RLrm+94zlhxaRvnuhy0DYr6cljh&#10;pCrjxAHmwOKJgnUHMWGiCwrWTVBMrw1D8xHvHXGFztOpmuXyjyqE6svLy724RsfRmCLgy/cbU+NJ&#10;rp3r6+vmcDhsYwL/hgdTay8fmV09udB6NWBjEwXFLNEFkrHYmEWGgvUg4oaC9SDc5NRIJ/OD0xHN&#10;6Czx+xsePK+es62f+OIS2kECIRGAaH0Xz3KHIdn8+mEhqRlf200p0YHI5AqCyXWKc7XDxGgFZBM+&#10;xgvhbaONBtKYj9cb3tlxI8eU+IGQeF+ENoGEl9dmMs4mu0c28SDGkt7EU/RHX2ZXL27qeFoPlEpJ&#10;rgeKol709VbUuLX6nSBokWcI/O18/Pixo9UWC5NAggSQUb2F522Z39eKGD7nuZzUDYn6clphvTrj&#10;xDpinZNLHBij1gVF62qcCi9lWbTO+aFwD5s3wNC9jbFh3jUuW5Qs6ngvL89zPz9//sznOpfwA+4r&#10;OH1ZwKytmC67Ub58+bK/8uXLxmhhYX00Hu8g0yUnACu002zUxw++aXoi0VFTrB6E44NbTCQuLg4i&#10;qEIykvEETRyy+eBjyd93d2ciCgnJfbSVBHwggIzUR4PBYEs+1Ptgj5YNnANn4krtWUoy2EIcdaoV&#10;QyxsnMBwYeHAeKOeNyjXmq/XG9ZJXz3HV5h53NxiDn21Wg1vDWFu+LNaarvpxt9eip4f8b1ix186&#10;8VoGQeM2Rid//Dkk4OtaxCGC+V29eX6EsKGHZ4hNitXno2OJtAlgXl/D3ynWz3JyxlpRNDjPFUU+&#10;rH4ZJw78xfexDiCzCxsEOD/YoBpHm4yN4Pwom4470KbuLNRq618+f16HUH2PYvXg/FiowbzuC8Vv&#10;r/PLy8uVUrXaKo9G33AcdBs9reTpjRnW89ALu66xSYIPT2EHwgTrjcXGLDIUrAcRNxSsB+Emp0Y6&#10;mR+cjmhKZ7y3TQSDDZQHHyDApQjJhyClDSEReN7wIWLftSDs5hw4003J3AsnUMDLyj3ZiBFEHEdq&#10;ZApZ1gO6xnoLCwsbkYZarmE9Pj620ICIbvjLSQAxFtAlkXOwGtUxF57hmUTijL8XBJxlLhuPT+r1&#10;OgXrjqNPnikgAj6TjYSOu2Z3zwScXWOhEv83C2NH5gi+OwrVkbTbBQHM5yvPp/J5dSoR57kc3jeU&#10;iTaHBU6qMkYcYA4slphh3UFMmOjCcoZ1MZHzgwlHedaGofmIseGZX9+YI5uNkbzux2gw6K6urnb9&#10;tpbWhUCAL7ND8JIBG6+vr5uD0eg/pfFYjgtr6jRJsboOrfjKGpskKGiJLjiMxcYsMhSsex83wYnV&#10;hSjnI+tx5WR+sD4KhQ4YS1Mh4cVCfzwc7jFLlkIcsQgJvCAgHyMhMhFxldYzm3OInP9mIk/mPjiD&#10;AmJ5Y3Fxsec8NtnhE4Hb8XitOhhcxIgjxOurVqutUoz1PhopWDd3hVKw/p6lrKlwgs2lOcrxtWTz&#10;Y7CcHLRYr69z7nMbNxL3mFtlI5DfzxJusRTSm83rq5ABGe50NBweLC0t7Rtuls2RQFQE5LQM3EdF&#10;qL7m28A4x+XwiCFRXw4LnFVlnDhAHVg8UbTuICZMdGFZtM65wYSTPGvD0FzE2PDLr3i/0B+Xy10k&#10;Sf4p2dQhUr/yy0JaEzqBEL/zhM68cPsvcXRY5eGhjQn/m0qWGQrWC3dZoQYYmyQoainUj6Y7NxYX&#10;swyjWN2026y0F5xgnXORlTh42aiT+cH6KBQ6YCwpQEK2hPG4g5jYw4fIvlIFFiIBEngigAxax3hW&#10;2/YSB+e/mW5J5j44Pzj7klWaQrX5oGyVwOaXQ5y4t2urfdfthnxtDYfDLZw60HHNLIT+IKzk96ic&#10;jsJ6u4sMtZs5m4muOtZS7Wq1KifX8DeHgI2LEMdCH2Dj2j7huyXwdMJKqeTnM4RbFF70ZuPa8mJg&#10;OYyQzSwQq+185LooB0VWjZ3A80kZhxhny+exco7L4R1Dwr4cFjipyhhxgDmwWKJg3UFMmOjCsmBd&#10;TOT8YMJRHrVhcC5ibBTrV3nHKFnUqxCqLy8v94q1hr3HTiDk7z2x+8bJ+C4vL1dKlUq7PB5/xYfM&#10;NjpdedsxBetOXOFlJ8YmCIpavPRvHqOMxcYsIyhYz+MiZ3UpWHeGOpiOnMwPPtDgvU3ZC3jAvcJL&#10;hr8+MnuWMjMWJAEhgGxa+5VKxatjn3lKyezYTOYeqH6JnkBEuaNenCVNEng6seHh4QLzyLv3PCb7&#10;sd1WDNcVxFlHEG7u2WYVYvsUrOf3GgXrkxnKph3Mf7v5CafVgpGPw8jCxU1r7uNGMvFik4YI1vnz&#10;iICRa8qj8eQxBSx6+A65w1OY8lBk3ZgJyPMb5nJZv2yHME7Obzm8ZFDYl8MK61UZI9YR/+4gsHii&#10;aN1RXOTphoL1PPTSrWtoLuK9w20ISRZ1vHvvoNefnz9/lv/yRwLOCMTw3ccZrBQ6uvz1q42g+IoX&#10;R22IEdYoVk/B69PHaGyCoKgvukAyFhvTyFCsHkTMUKwehJucGml9bnA6mhmd8b6WyRN48O09Z1vv&#10;ZmqAlUggQQIiPMGw5YPlSuHD59w30wXJ3AM1AxFCXWaW1mRmsjgEm/tITuDXxheFAUZ4PfVEvKkw&#10;9OSKIBvwBU5iWEtu4AYHjHmWmawn8GRs5QuyPB+Jh6PRztLi4kk+C1hbh8BzNt4zL54ZdAxPqGye&#10;ayoKTDh9Tzay8vSlKLzJQVggcHNzsysJC3CNFP/uR2N8yc9tGqzeFTUk7Mtjgou6jBEHlAOLJQrW&#10;HcSEiS4oWjdBMa02DM1FvG9YD5srvEfs4t37DzyfdXk6unXe7GAGgQi/AdHfpghcX183cWxxC+39&#10;Bw/JzVftUqxgCrPX7RibIBgvXvtZ1zhjcTGrYwrWdd1SSHkK1gvB7nWnTuYHHwjwvpbZCxIjeBg+&#10;wUPwHj9UZsbIiokREAEKrpviBSic+6ZGXjL3vwzXHmL3ChuWNvjyMwM8A1VCy7Ie87VUq9VWufZ5&#10;H9QQFZ+Bi7x75C8jAQrW34PD3Lc2GAwuMiJltRcEMnws7tW5QcdpDMm9HqdVnKPTNacdszNtAhmu&#10;J+0+fKwwGo8PsIll30fbaBMJFE0ASQpaWAvL6RhBzuGpzmtG4saQsM+ILRYbYYxYhPun6cBiiYJ1&#10;BzFhogsK1k1QTKsNg3MR7x1mQ0eSySFZ8Y/RYNBdXV3tmm2drZFAdgLBac2yD5U1dQksLy/3vnz5&#10;coS/DQjXVzGR7eAjSEe3HZYPk0DMH4rD9AitJgG/CAS3gKDIznoAJXPfYCxljqU/MSJH297d3V1I&#10;9qDMjbEiCSREQI5MbzQa608vlor6ce6bSj6Z+1/G2JNMn9Vq9TRjdVbLSUAE0ojRv3I2Y726XEex&#10;X0vYfNSyDjLMDq7CNNsfqzHPdv2xxg9LsBGC15shV+jOz3KilqGu2YwiAcR7sEJHxSFGUyz2tc5b&#10;R8nG1QFOW6JYPZoQ5kAMEoBQfQ3vRmXj5hmaXTPYtNOmUpvXjMJN5D0bY8Ro1ExuLLBYCu7bsgMX&#10;etkFEwt66RavjQpsLvKaZU7j8B2xj81BJ2OcfjccDFa/fP688eXTp32K1XOCZXXjBLgmMI40zgYx&#10;eV1BuH6ysrKy9fnz53JpPN56muQw2cU5Yo7KGAEuToyhTKYhPgQl42oOlARIIF0CcsQtBIyH8nFG&#10;skenS4IjJwE1AiI6hXB9E89fJ2o1DJbien4qTH54U46zJub6feXSLGiUAI73PMI7HC/f3egKIY2C&#10;cdwY5vGvjrsMojvc1/4nCENpZFAEcL19C8rgAIz9M1/PWvvgeu4uLCx0AxhONCbieXoX8d6OZkAJ&#10;DCSV5wdkRexVyuXNj41GJwG3cogkoExATsWAWH0fc7ecBNNSrsiCJEACJEACJBAZgVTWxZG5jcPx&#10;lIC8j8Ez2B6ewTYgUF9f+fRpR/SdovP01GSaRQLRJzCiix0QuL6+liPq/4MJUI4uazrokl04IGBs&#10;kUiBiwNvuevCWFzMMpmCdXcOzdFTcDveOBfl8Pb8qk7mhvlm2C/BOMrMeF6M4GH6CBmkD0SUm7kT&#10;ViSBRAjg4+YhsqnuOhku572pmOfNa078E1gnmOM3KWQrxmm39/fb1UpFMrB68Uv0+ukh/je8cIBH&#10;RshmFtzTvntkUnCmIK4SvaSmuwpxdSknfATnzMAMfntMN7J3bcjJQIENI1hzZeM31lbnwQ4gccOj&#10;PuZ+PO5gw+QO3+8kHuQc/jsCeJezjf/xUJJ4xIYn6jnNtrPGadBLY5S2g2VO+4HFEhJj8uc7gZF9&#10;L3Fu8D0INO0zOA8xNmazl8TCeBnYQamfw+GwS2G6ZqyyuBcE+ELbCzfEY4QcY/YwGLTxgvorPgy0&#10;4xlZWiMxOjFQ5BJV8BiNjWlkKFj3PmYoVvfeRc4NdDI3OB/VhA55T8vsBcUY6ePBeu/jx4/ykM0f&#10;CZDADALyoRPPW3bFp5zzpnpAcU5jDL8n0BfBLsUrxYTGw8PDRalcXium9xIzZgB8rVZbZfy/jsDH&#10;x8cW/pezouIy9H6RQEROYFkNfRwm7WdMmaSp1tbTh2ScAiQCVbUaLJWXgGToRayLWL2w+3reMbA+&#10;LpsIIYzG44OlxcX9CIfGIZFAZgJ4fyPJ3mSDpqx7o/3FOKc5cZZBcZ8TezN2wvjICE6nWmCxZF8K&#10;rQOPZacSsCxa59wQYewZmosYG+9i4wrvALvlSuVnvVbrLC0t9SOMHg4pMQLBac4S809ww5WJ8cun&#10;T0crX75sDQeDVbys3sKC8wQDuQpuMDQ4PwGKXPIzTK0FitVT8zjHGwGBZER7vKdljlaNGFmrVqun&#10;ONb8TDZBZu6QFUkgAQJ47pJnrA0RqlkZLue8qVg15jQrrgm80TWIpu1utAgckE3zhxAQ2Wx/Wtty&#10;zfC6+U0H2XBbRfiAfcZLAOKnXryjyzYyrI14nWVDl7kWEtdcYUNaIfeYzEYHXvF5PbUW+DCSNz+m&#10;9ZE8lw5Goy2K1ZMPawJ4QUA2F/3999/HWK/J5kyuTxgdkwkk8v4tpnuet6GcSCx5y5+GZSLAuSET&#10;NlZKhADWkj3oLY+gu9z8/OnTqmgwRYtJsXoiAZDAMClYT8DJRQ1Rjp34/PlzZ+XTpx2ZQGUilQlV&#10;jqcoyib2SwIkkJ0AHxqys4upZnALB76kiSn8OJZ0CMhHnHOI1vfTGTJHSgL6BJBRtYdaG08vrkz+&#10;eO+cSpPr4fyBho/1bWxM2s3fElvQJQAB0QneyTh7H0Oh+nsPIf6/6vot9vLIOu8sJiNleRXpuDIP&#10;CyfQfMtcmRWzEvgL8xuv5az0NOvJOkrWU5rVWJwErBFA9sNepVze/NhodKx1woZJIDAC8k4T8/UF&#10;1iXbgZme2Vy+L8mMjhVJIEkCwX1rTtJLHDQJFEcg0XXFlSQDRlKAHUkO/OXz5w3oLfegu+wW5wn2&#10;TAL2CCR6ndsDypbVCEjWzIfBoI2Ppf/BC9amWi2WckHA6KRAsYsLlznrw2hsTLOaGdad+TNrR8G9&#10;ROA8lNXVyvWczA3K1lgqyDjKDNZAfPQhxt3BjnE+kGf2AivGTkCydj1nWWwbGSvnvIkYDcxnRtwT&#10;QyOSgRHvATafN13EMKRgxgDRRLuC00xsGsxrZSbdHrIQb9jkH2Lbj4+PPOk3o+Mwnx5gLt3PWD26&#10;arImGgwGl9ENzOMByT29Xq+v475+5bGZ0ZiGkzqaYH0ezYA4kCcCId8EMe92F+v1Lc4BDGYS+E0A&#10;375buB7kVLG1FJmEPJ8V7q9xGvTSGGWB0RRYHEGYyV8IBEZ2PcV5IYQg0LTR0FyUQmzI81SpXP5R&#10;LZe7y8vLPU3SLE4CQRPgd6Sg3ReH8ZeXlyvYZd7GDecb/tvCqFbiGFmYozA2KVDoEmYAzLDaWGxM&#10;64Ni9SBiJijBOuch6zFlfV6wPgLFDhhLiqBeFzMZH3ho7zQajR1+BM3kClZKhACEqHLU9Hau4XK+&#10;m4jP5HyWyz9xVe5B4EbhbgE+vX94OMNcIe9ejP54najhREbxVa5nXrOCAPMS7wP5LlAthF6Vwhp5&#10;D3PpUYaqUVaRTTlVy5tyogSXY1AQrO9g08RJjiZYVZGAbMjABh8Rq68pVmGxgAiEKMYY4TRlnOCz&#10;FxBmmkoC1ghIkrZnobrx5yxrRltqOMT5zBIKvWYNifv0OnVfmvHhgHlgsWRXCu2AdwpdWBasC0LO&#10;DZEFkqF5KMa4wHN9H+/QO/D4z+Fw2EX29KvIvM/hkIAyAX5PUkbFgq4I/Pr1q42+vuIG1MYD/pqr&#10;ftnPbwLGJgWKXaIKKWNxMYsKBevex0xQYvWnCc1J5HrvN5sGJkGYcZQ5hEzHBx7krySL5MePH48y&#10;G8WKJBA5AXwk3YboT7J56f84301kZnou03dMvDUwrx9B5EaRi2MXQ+zWwvuWM1Pd8hrRI4mPEVvY&#10;hNfRqxV3aZwSYmUTRdzU/hndJrL2dxMZ69xhyokzuTfvze2FBf4QkA+tkl2dRNwQwOYezpVuUBfW&#10;SyiCDDlZAScn7+EkvJPCYLFjEvCEgGwmwoa5Xaw/vntiUuFmhDKXFQ5qkgGGBH5eju2FUYwRyx4K&#10;LI4oWLccDyaap2DdBMW02jA4D0Vwz5Dv2t1ypfKzXqt18AzVTysYOFoSmE6A35UYHV4TuL6+bg7H&#10;4zZegH3DA3/Ta2MjMM7ohEDBSwQR8e8QjMbGJDIUqwcRLxSsB+EmZ0ZanxecjWROR7yfZfKEzfjA&#10;x6AeBLmSya+XyThWIoHICYgYdTAYnGplq+VcNzEqbM5lkYeh8vDwwpbiXWVa5gqayLLO6yObPxDz&#10;3KjxBh0F69liSWohnja4Jv6XH2LpgslPssdThprcMJEBWpYqEKvvUwyZhVx4dQIQZPTxrW6L957w&#10;YosWmycgCQPQ6iHm5xXzrYfdYgBzmZ+ADQr8/Bzgb6sYHw68E1AsUbDuIB5MdGFZtM55wYSTPGvD&#10;0DwUYmzIN2y8N+8iackPZFDveuYZmkMC3hDg9yVvXEFD5hGQI9Xw4UEygX2D+KI9rzz/XZ+AsQmB&#10;ghd9+B7XMBYXs8ZIwbrHEfDbNIrVvXeRcwOdzA3OR/WmQ97PMnvARXxIZl5kKD3Ah6GrzIayIglE&#10;SgCiliauEcky2pw7RM51ExG5mMfm+iaBApKhEYKXdc7lbp2dN8s6r49c/uohI/ZGrhYiqyxCTLzn&#10;Y1bKDH5FLPFyfOaGdc8aNuxdZMDIKhkIgHcX2dU3M1RlFU0C/9yzDX3w1+yexQsg4KsoQ677xXp9&#10;i+v2AoKCXXpFAN+qW8+biFpeGeaRMb7OYx4hmm5KIvd7xojlaAwsjihatxwPJpq3LFgXEzkvmHCU&#10;R20YmocCiYsrzGOd8mj0E986OhCpX3nkCZpCAt4S4Ettb11Dw2YRuLy8XKlWq61RufwNIso2yq6Q&#10;WH4CxiYEil7yO8OjFozFxawxUbDukccnm0LBuvcucmqgk3nB6YimdMb7WSYvuIwPfDCV49R2Pn78&#10;2MlkLCuRQMQE5GhqiADP5orWOde9iwKX81jEIag8tCfxy+IiRW/KxMwUzJJlndeGGfa1Wm2VYq9/&#10;WVKwni2uMHf2IRhez1Y7vlpIcrKL6+owvpH5OSJm93fjl6f1PE4OeHVykqEP/25GwF6yEvBNmDFC&#10;woClxcW9rONhPRKIgYDMybf394f4TrIdw3hsj8G3ecz2eI21n8h9nvFhLGImNxRYHFGwbjkeTDVv&#10;WbTOecGUozxpx9A85GtcyPeMUrn8o1oud5eXl3ueUKcZJBAUgeD0Z0HRpbHWCMiupM+fP3dWPn3a&#10;+fzp02qlXN7AUYRHcryGtU4jb5gfniN3sM/Do1jdZ++EaRuFd2H6jVaTQAYCcuwuNjGe3t3dnclp&#10;PBmaYBUSiJaAiCFxCsEGnpFOpg6S98x3aPhc5P6SQKy2MI/vuu857R5HCws7qgTkuuC1oUprfjkI&#10;tFvzSyVVop/UaM0Nltxes/xqDi1bmkVA1pbYaNYjJfsEHh4fT1+J1aVLrt/tg/egB1/WXXIa0mg4&#10;3KFY3YOgoAmFEsA7x308s17gW/Q252E1V/gyj6lZ61Ep3uc9ckbApgQWRxSsBRxrNJ0EphEwNA/5&#10;sp6QpBGiR8Tf1nAwWP3y+fPml0+fjihW5yVAAtkJ+HJ9Zx8Ba5LAGwIiVnoYDNq4WXyTD98EpEbA&#10;2GRgaPGhZjVL2SZgLC5mGUrBum035m4/uJcFnIdy+3xWA07mBasjUGyccaQI6nWxouMDLw0OINA9&#10;YtbSTO5jpYgJiBj4XdZRznPvPF70HBZxCCoNDXP4BgVwSqiMFUJG4mMILranNchrwhjqVw1B/HWE&#10;WGeW0mcqj4+P8u7uzA7teFsV0TAyrCtvPImXxO+RYSPI5Tthb+yDLmh8OCViHevKfkHdJ9OtnD5R&#10;rlS+Tx2woYx1yQANdKAFZxQUUcYW1+eBBg/NNkLg5uamXa3V5ASXtXcNch6ey7jgOWyufd4WSCS2&#10;GB+WIzCwOGKWdcvxYKJ5yxnWxUTOCyYc5VEbhuahguJCTvfu4pn8Z71W6ywtLfEdiEehRVPiIMBv&#10;T3H4kaOYQuDy8nIFHyva40rlKwSXbRRbIazJBIxNBhS+RBVixuJiFhUK1r2PGQrWvXeRUwOdzAtO&#10;RzSlM97PMnnBk/joQ8CzgxcI3UyDYCUSiJSAfGjFs9Hxk5iLc9w7L3syf0UafcrD6i8sLGxw05Ey&#10;r9wFb8fjtepgcPG2IV4PudHOa6AnsT6vUCr/DlFmE/em81TGa2qc+HB2ABHhvqn2Qm6Hmx7ceY9x&#10;54a1xDQ+yqtt5DEkAnAzMvaShUARAg054n6xXt/iujyLx1gnBgKSGA3xL5t7W1PHw/lXydVFzGFK&#10;hvleKIH4Ymw4CMKA4oiCdQfxYKILy6J1zgsmnORRG4bmIFdxgWegHt6Jd4fD4Y/V1dWuRyRpCglE&#10;SYDfoKJ0Kwc1jcCvX7/a+LevuKm18bJhjaT+JWBsMqD4JaqwMhYX06hQrO59vFCs7r2LnBtofV5w&#10;PqIJHfJelskLvsUGXi50MJA97nzP5E5WipSAiALxwfUUw+Oz0Asf+zZ/RRp+qsNixmBVUobKvcyy&#10;zmvBEFSFZpCheJUisH9BQZzp6vuTgnfCKALh8A4E6ydhWGvXSslEjU0P0zNR2+0+mdYRc1fI6i/Z&#10;1a+SGXQBA8Vz7Mr9w8OF1okBhoQABQyXXSoScHmTHOGo+yWeBKPoGRaLjYDMwTih7juyae4qjY3z&#10;71xMLuevucaEVCCR2GJ8WA7KwOKIonXL8WCieQrWTVBMpw2Dc5Cl+8UV5p1OeTT6iXcdXX5LTic0&#10;OVI/CPBblB9+oBUFELi+vm4Ox+MWjjX8D160NwswwZsujU0EFPh541MThhiLi1nGULBuwlVW26Bg&#10;3Sre4Bp3Mi/4QIX3s0xe8DE+8KFJjm07+Pjx41GmQbESCURI4EkE8/h4hms26WegP671ce6KMOy0&#10;hoQsJnJKxolWJRbOTECyrJcfHs6rcvoCf84IIM63Go1Gx1mHnndEwXomB20iU383U83IKiF+JEM/&#10;1zWW/Yo15B4+4vK5yjJniNXP8K2ipd2NQTGAdt+s4ISAJZHGP7bLphR8K5NN/1yHO/EoO/GNALKq&#10;b8OmQ4jV1Z+LOPcqudH2/KVkRIiFEogvxoblwAwshihYtxwPJpq3LFgXEzkvmHCUR20YmodMxYWc&#10;JIWETj+r5XJneXm55xEpmkICyRHgt9nkXM4BTyJweXm5gqwlbdzovsl/U6NkbCKgwC+q0DEWF7Oo&#10;ULDufcwEJVjnHGQ9npzMC9ZHMacDxlEmD/geG3KUGwYmH167mQbISiQQGYFn0fohrt3tyIamNRzf&#10;5y6twURUWMQyiNENZjVx51RmJ3bH+k9PiPMjZMfec9+znz0i0382gaafw3FiFbL0S6brvpPOPO5E&#10;1jSDweDSYxOjMA2c+5JdPYrBeDwI3I9FKLmby0RDgoBcNrCyNQKmhBoTDOxDrL6FtYm8O+GPBJIi&#10;cPv42CoNh4eZE5tx3p0bLxbnrrl9B10gkdhifFiO0sDiiKJ1y/FgonnLonXOCSac5FEbhuagrHEh&#10;7zLG5XK3Mh7/QPKQ7urq6pVHdGgKCSRNgN9nk3Y/Bz+NwK9fv9qjcvlbGRnY8ZJiLXZSxiYCivyi&#10;ChVjcTGNCsXq3sdLUGJ1ock5yGpMWZ8TrFqv0TjjSAPWv0VDiQ+8nDhCNtMDHmOfyc2sFCGB2/v7&#10;/Uq5/D3Coc0dUijz1tyBxFugB2HcRrzD82tkIviEYPgCG/hX/LIsamt6yI7NGH92MQXr+rGO+OGt&#10;DNju7u7a1Wr1VJ8ga+gQ4KkQOrSylZVYrpiKZUOigGwjYS3bBLKKNabZJVkGF+v1Lb4nse05tu8b&#10;AWRUX4OA6TveiWznto3z7lyEpueuuR3GUiCB2GJsWA7WwGKIgnXL8WCieQrWTVBMpw2Dc5Dq/QJJ&#10;QjrYCP6zXqt1mBAnnVDjSMMjwBfb4fmMFjsmcH193cRN7T+4AYp4vem4e+vdGZ0EKPKz7i9XHRiN&#10;i2lGU7Duyp2Z+6FgPTO6KCs6mReKJsf7WCYPhBYb+Bh7hYHymOtM3malGAk8HXtdLh+mJlQNbe6K&#10;MfbmjQnz9QGyPO7PK8d/N0OAWdbNcNRpBRmyVykO+00MgvVjsNjW4ZdyWWa7/tf7jB37V4KIWbGJ&#10;bNN+T+n2cDser5UfHs6NrscNCgPS9Yy/I1cVa8wbwQib+pd44ss8TPz3CAngPYg8Z/4XYqYVI8Pj&#10;nDsXo6l5a25HsRVIJLYYH5YDN6A4omDdciyYaN6yYF1M5JxgwlEetWFoDpoWF3LCNr71dLHR/gcy&#10;qHc9GjlNIQESmEGA32gZHiSgQUB23D8MBu3xaPQVL5DbGlW9LWpsEqDIz1sfZzHMWFzM6pyC9Syu&#10;cVonKME65yCrseFkTrA6AsXGGUeKoP4tFnhsdPEiY4c77LXdzgoREoBQtQmxwplRkYzHnAKfuzwm&#10;a940CFg3kUWYL5rNo33XIrOsO4D8pgtmLP4XCDdM6MUfBcT/8pLTIVI4HVMvQoyX5r3YONLXDT48&#10;Pp7jf2la6caQOMCKbWw0F4E8Qh4kaLoqjcfcyJ/LA6wcIoGbm5t2tVY7hO1rxu3nfDsXaZ55a27j&#10;MRdIILYYG5YDOLAYomjdcjyYaN6yaJ1zggknedSGoTnoRVxcYZ7olEejn9hc3+U3Xo98TVNIQINA&#10;UFo0jXGxKAlYISA3uy+fPh2tfPmyNRwMVvFSbws3wxN0dmWlQzZKArESoFjde89ygeC9i2igaQIU&#10;q5smGkJ7cnrOhWRVEpFeCAbTRhKwRQBZrHuNxcV1vPTr2erDl3YpVvfFE2p2QNB7yjlajVXeUs+Z&#10;vv/K2w7rqxMA86/qpeMuyUzzev6V7FF6NeIsDQ5rFKvb9S0Yn3DjmF3G2LAjwsmmtV74rsMa2qIb&#10;zvFc069gUyi+dZ0UPQb2TwKuCEgysru7uzOI1U/R55qrftkPCZAACZAACZCAPoEc61z9zlgjCAKS&#10;uAFxcYDnmI3Pnz6trnz6tPPly5cTitWDcB+NJIGJBDjXMzBIwBCBy8vLVrVa/QaRRzuUjyVGJwC+&#10;/DYUScU3YzQupg2HgvXiHT3HgqAE65x/rMaTkznB6ggUG2ccKYL6t1hksdGHKHLv48ePHW0QrEAC&#10;ERF4zrB8XCqX2xEN65+hRDZvxeiiiWNCXHawqWIrmQEXPFBmK3bqgB6EoBtOe/S0s8fHxxZMO/PU&#10;PO/MQmbcA8yL+94Z5tggzFe7eAcrYl/+LBGo1WrrYNy31HzyzUI82a5UqyKetP8zlNXOvqHsQYeA&#10;bvZJEXos1utb3CimQ5llQyYg7zgw134vVyq7TsbBuXYuZt15a26DKRRIJK4YG5aDOaA4YoZ1y7Fg&#10;onnLGdbFRM4JJhzlURuacxDWcH08s8gp2T/w7ba7urp65dFoaAoJkIABAvxeawAimyCBtwRkt/7D&#10;YNBGBvb/4Eba9JWQsQmAIj9fXZzJLmNxMat3CtYz+cZVpaDE6gKFc5DV0HAyJ1gdgULjjCEFSO+L&#10;xBgbIorESOVY7H4mKKxEApEQuEWmR2Sr2I1kOE/DiHHOisk/88YCceZeo9E4mleO/56fADK9blcq&#10;leP8LbEFFQIQg65SNFYqUbCuEi3/lsHHui3MibJuTfoHwfoprp920hAsDh733iNsjNiz2EXSTd/K&#10;CQEPD+e45644A6EpEnBmFzvKRUBVzDMaj4+WeE3nYs3KYRHAd9ptWHwIsbq7eVYQca6dGSiqc1ZY&#10;0ebA2gTiirFhOY4CiyGK1i3Hg4nmLYvWOSeYcJJHbSjMQXgH0cHz8U+8K+3wG61HvqMpJGCJAL/Z&#10;WgLLZkngDwFkXl/BjbWNRdU3/LeF/93ty5EZrjA2AVDoF1XAG4uLaVQoVvc+XihY995FTg20Pic4&#10;Hc2Uzngf0/ZCzHEB0foVgPyFFyL72mBYgQQiIiAfd5HxMQrRasxzVkQhN3MoeGF9BVHiJoRzvVTG&#10;XOQ4mWXdHX0Kj/9lDdE6v0eqh94msvN31YvHWRIbbC6din3jxDhxVHLfrdfrkl1dno34s0Dg4fHx&#10;HM02LTQ9v0kFscD8RljCJwLzbqCj4XAH7zhOfLKZtpCALQK3cnLPcHhYWDIxzrFzXTtvzprbQIoF&#10;Eokrxobl4A4ojihYtxwLJpq3LFgXEzknmHCUJ21MmH/wLbYH67p4N/oDGdS7nlhKM0iABBwR4Hdb&#10;R6DZDQn8IfDr1682/u+vWGC18cJkrUgyxiYACv2KdKPRvo3FxCyrKFg36jMbjQUlWOf8YyME/mnT&#10;yZxgdQQKjTOGFCC9L5JCbDy/LJFs63xRkilKWCkGAhCCNZGJ7yxkMVgK81UMsaY4hh4EmpsUzynS&#10;ylGMWdZzwNOsygzG/wKjYF09eJiZn1n51aMlW0nMTQfYJLafrTZrzSOA+6xk/N2dV87qvwckWLLK&#10;IaLGJwl6ZPMJTs7ips+I/MyhTCcgJ1+Py+XviPntwjlxjp3pAgoQM0ZoAnHF2MgYG6rVAoshitZV&#10;HVtQOQrWCwIfcLe/k4V18IzyExvku8yiHrAvaToJGCDAb7cGILIJEshK4Pr6ujkcj9s4Iu6b693+&#10;xi5+Cv2yut/LesbiYtboKFj30vd/jApKrC5Gcw6yGk9O5gSrI1BonDGkAOl1kSTi4sWQ8fLkBC9O&#10;9iiQ1A4VVoiEgHz0LVerp7j2m6ENKbX5KjT/ZLEXm4mOIKDby1KXdfQIMMu6Hq8cpWUjxkaO+tFU&#10;ZcypuxIxk/wtDoLffWyo+65OjSVVCeBe25fs6qrlWU6PwO39/Xa1UvHjFKPAREt6pNMs/VLoh/+7&#10;t8jNnmkGQoKjxnuLfQz7v9gMtOLF8Dm/znUDhclzEb0vkEhcMTYyxIZqlcBiiIJ1VccWWM6yaJ3z&#10;QYG+NdS1JAbDC6wf+L7aWV5e7hlqls2QAAlEQCD5l9sR+JBDiISACEHwca6Fhdc3fHBp2x6WsYuf&#10;Qj/brnLavrG4mGY1xepO/Zmls6AE65x/srhYuY71+UDZEosFGUOZ4CYRG2/I4KXKFf4nybZ+kgka&#10;K5FA4ARwDazcPzyc4sViK5ShpDhXheKbzHY+37dHw+FWo9HoZG6HFZUIINu1XO9nSoVZKBcBZsv+&#10;jQ/vxM5Cus/kcnq+ytzkAH6Yo87xn2Y+lKw9iQA27O5gcxifeyyEh5xehHf/fp1eFJhwyYJbomtS&#10;hD34O2nU6zvRDY4DIoE3BG5ubtrVWu0Q//Oad3A4v850CUWIGSM2gbhibGSMDdVqAcUQBeuqTi2w&#10;nGXBuoyMc0KB/s3QtWyAx3eZLv77YzgcdldXV68yNMMqJEACCRDgN9wEnMwhhkng169f7VG5/A3i&#10;0TZGsGJ6FMYufor9TLumsPaMxcSsEVCwXph/VTumYF2VVPzlnMwJRWPkPUzbA0nExWwqXQip9iDg&#10;6GnDYwUSiIDA3cPDMeaB7RCGwvkqBC9p2Pjing0h3dUiMr/y5AsNfhmLUkCcEZxmNXzA4SYMMEO8&#10;ycYoeQfG3wwC+OjXRfbrzZQhyUa6wWBwmTIDW2NnfNkiC6EF4vZxMJCNYE17veRoOSDxUo5RJlEV&#10;64odbrZPwtVJD/JpA9B4fIjTV1veguC8Otc1FCHORfS+QAJxxbjIEBc6VQKLIYrWdZxbQFkK1guA&#10;7l+Xo/G4A33JT7zT6zKLun/+oUUk4CuBoHRpvkKkXSRgg8Dnz587K58+7Xz+9Gm1Ui5v4K32kRyZ&#10;YqIvijdMUGQbJBAfAS4K4vNp1hHxPpGVHOslQKCF9dg5TsY5FMFBAuPlEEngFQHJ0ofs1t5n6uN9&#10;LKLAFaH6mw1mOJFs5eHx8TSiUXo7FHxoOPDWuIgMA+evEQ0n81CwtvqfzJUTqghOPxMa7sShQqTW&#10;Sp2BrfFz3rdF9ulUAMkA3LTXQ86WuaE/J8Diq8umTtwjNihWL94XtMAeAXkX9/ROrlQ691qsLgg4&#10;r9oLhJRbTiCu+E7PcoAnEEOWCbL5lwSYqDDJeBDNGtZiR+PRaOvT8nL5y6dPW58+fTqiWD3JcOCg&#10;SSAzAWrTMqNjRRJwR0Bu7hCw7335/HljoVZbxwJgTzLeuLNgSk98qCncBUEZwIeWoNzlvbGcf7x3&#10;kfcGMoa0XcSXxf8ig5BjF0KZczl6WBskK5BA4AREAIENtZsiiPBxKJyrfPRKRptm3KsxD7cwD+9n&#10;bJnVFAksLCzIEa7Fv3tQtDfUYtiE0QrVdtpNAkUQwDXzrYh+Y+8T831H5v3Yx1nE+G7v77chXNwu&#10;om+tPvmeRAuXZ4V7OAlunafBeeYVmmOUwM3d3e7d3d1FuVLZNdqwzcY4r86ky/c3NoOPbZMACZAA&#10;CZCAMQJXkkV9VK3u1KrVdSRc3fi8vLwnCViN9cCGSIAEkiPAZ4HkXM4Bx0Tg8vJyBR9p2uNK5St2&#10;n7QxthWV8Rm78PmyRQV3EGWMxcSs0VKw7nUsBLeDjfOP1XhyMidYHYFC44whBUiviyQRF9pUniqI&#10;mE+O3O5nq85aJBAmgacjuMvlY8wNTV9GwHnKF08YsEPxPo1MLhsU5hjgPaMJZIRt4Z/P7PbC1mu1&#10;2io2YlylTIKxpuz9zdRFxQ8PDxe4XtaUibGgEgHMQ+vgymcaJVrqhZ7WzLiPygkx6rUKLjmGxfyF&#10;ROCkjpOwQjKYtpKADoFbeR4ZDg9xj/Lm3YOO/Tg9W6t4aoVJJ6PHE4grxkbG2FCpFlj8jFTGxDLF&#10;ERjZ9xDnA/fulSzq+NbyA+uvDjOnu+fPHkkgBQL8npuClznGZAhAwN6qVqvfsGhrz/pwY+zCVxQR&#10;JOOAgAdqLCZmMaBg3esICUqwzrnHaiw5mQ+sjkChccaQAqTXRZKIC20q/1bAy5sr/H9/QbS+n6MZ&#10;ViWB4AjIcdz3j49nPojWOU8FFz7TDda5T4/HfQg3N1IX+tr2PsShx2C8bbuflNsfDodbjUajkzID&#10;CtaVvZ+0YB1rj7XBYHChTIsFlQiAKwWvSqT0Csla+XEwkE1fTb2aHpQOTMjkAbFCTMD6QTbPnxTS&#10;OTslAcsEbm9v10qVyiGe9duWu7LfPOfUmYwpRMwQggnEFOMiQ1zoVAkohuzLoXXAsexEApZF65wP&#10;7Mcdnl37WHNJcq4feMborq6uXtnvlT2QAAmkTIDfdFP2PsceNYHr6+vmcDxuYff+f15mHjB20euI&#10;CKImHcfgjMXFNBwUq3sfKBSse+8iZwZanw+cjWRGR7yHaXshibjQpvKiwr8x1cfJNztLCwvdPM2x&#10;LgmERuBOxKyl0nZRdnOOKoq8hX6z3KMpsrPgiNdNUiBqHXFpNBod4bSAPfs9+dsD40zNN9ikk/Rt&#10;DxtodvGe81CNFkupEMD8c4XszJJd/UqlPMuoE5ANX6XQN3wFJGZS90z4JeW6xTW7yZOGwvclR/Ce&#10;gGz2ubu728W//Lcc0ukUs5zJuXRmqFOImHEmSCCuGBsZY0OlWmDxQ9G6ilMLLEPBeoHws3c9Go87&#10;0If8xHNFl1nUs3NkTRIggWwEkn7BnQ0Za5FAeASQeX0Fx4628WD3rYr/GhlBFiGBkY7ZiGkCTm4E&#10;FKybdpvR9oISq8vIOf8Y9f/LxpzMB9asV2yY8aMI6t9iScSFNpUXFSbEFF70nCxBdEbRRx6wrBsa&#10;AfmgjI/JzgVknKNCi5QZ9ua4Rw9Hox3MuycR0fBuKMyybt0lPTktwHovnneALOvUJMzxEQXrD6dY&#10;Y5t5t+n59eDKPAhfDyB63XfVXyr93N7fb+M9/HEU4w1M0BQF89mDkDXDJt83JODpBId4c3PTrtZq&#10;8l5hLbrhcy6d6VI+BGSI+ARiinGRIS50qgQUQxSs6zi2gLKWBesyIs4H+f2KTYE9aCy6yJrx8/Pn&#10;z538LbIFEiABEshOgN92s7NjTRIIlsCvX7/aeKH5DYuSFv6b7cVPDjFBsOAiNdzJjYCCda+jJyjB&#10;Ouceq7HkZD6wOgKFxhlDCpBeF0kiLrSpvKgwJabGyHg2KpcPPjYaR3maZ10SCInAzd1dG+uKY2yW&#10;XXFlN+coV6Qt9mPg3ixZJsf1+sZSudy3aGnSTTP7tX3312q11dTFZ/f395cu7yH2vWq2B1yHXWTC&#10;3jTbalitMUbM+kuO/ZbNMqnPPWaplkqI0yYEFWdRzWcBCZpM+9Oz9k5wH9jxzCaaQwK5CTzNm+Px&#10;IURUrdyN+doA59GZnqEQMUPgJhBTjIsMcaFTJaAYomBdx7EFlbUsWud8kMmvV0iu1S3Vaj/qpVJ3&#10;aWmJ780zYWQlEiABGwT4bdcGVbZJAgERuL6+lhdBbfx9w8eJppLpBgQFSv2wkBMC1m8EFKs78WOe&#10;TihYz0MvnrrW5wIfUPH+pe2FJOJCm8qLCgoxJVkLKuXyDo/qzgOadUMiIB+a8SLUiUCHc1RIkTHF&#10;VoV5VGOUvTozVGvg0i/KLOv6zHRqDIfDrUaj0dGpE1tZxNgZ3k21YhuXqfFgXdmBUHHLVHuhtYMM&#10;/BIbZ6HZ7bO92PAlzyknPtsYmm24TlceBwOJ02Zots+1NyBR09yxBFgA64QdiEx4vQboO5o8nYDM&#10;mTit7TtOa9tNghPn0Zluphgxw1WQQEwxLjLEhWqVwOKHonVVxxZUjoL1gsC/7la+R+KbyQ+8W+ss&#10;Ly/3vDCKRpAACZDABAJBadToQRIgAfMEZKHy6dOnfRz7soFsXuvoYQ8fKzrme2KLJEACPhLgQsBH&#10;r9AmEiCBmAjIhkC8WD+/vb09lA9xMY2NYyGBSQRkc0ZjcXEdcW/1hSjF6hHEn1mxugBpYsPEfgRk&#10;vB0CsvDK+4Irbw0M3DCsGb4GPgSab5kA1pL/Y7kLr5vH/NPy2sDwjOtRrG7eaQ+Pj8eyJjHfsgct&#10;ml+7eTAo/014OkloPN6gWN1/X9FCPQI4oW0XYvWLZMTqenhYmgRIgATsE+Dazj5j9mCMAL8FTEYp&#10;p6aVxuMTnPi8NXh8XP386dOGaL8oVjcWemyIBEjAEgHq1CyBZbMkECIBOQYGC5ijL1++bA0Gg1Us&#10;cCRr0wn+rkIcD22eT4CL+/mMWMIjAnx54pEzAjSF8aPtNN4j5iDTjCn5ACcf4m5ubtrazmAFEgiM&#10;AESXV4sLC5sQrcuzhPEf5yfjSN03qDmHqhqIufb7cwZe1Sosp0FArm0U/0ujCotqEKhUKi2N4lEW&#10;xXuon1EOzNCgnq9BQ62F1wyukW/hWe21xXteWxegcXcPD7u4TuN+3rO0hgvQ3a5Mlo0l6zyxzRVu&#10;9uOCwC1OTLm9uzuvlsuHeH5bcdGnN31wDp3pCr7ryRCpCcQU4yJDXLAKCRRBoELpoSvsON22A5H6&#10;HubHDQjU16Hv2kFy0s7q6qq8t+WPBEiABIIgwDVeEG6ikSRQPIHLy8tWtVqVD0NtvERaK94iWmCC&#10;gPWbAB9OTLjJahtBPT4m8PLNqrNnNG59LihqYC/7ZfxoeyGJuNCm8qJCnpgaj7sQZMlx3v08JrAu&#10;CYRA4BYZryvl8ndTtnJuMkWywHbyzJ8KZksWysV6fT11YacCqkxF5LSQh4eHCwhHVzI1wEozCeDk&#10;u9WUY1dOSUBsGbtnRBhumzjpoBvhuOYOSeYeJNe4nFuQBZQIgGe3Xq9vKhVmISUCmL+aeGd+rlQ4&#10;hkJjbE3lzzaBE1ynO7Y7Yfsk4IoATh5cK1Uqh3imb7vq09t+OIdOdQ3vLhmiNoF4YlxkiAvVKoHF&#10;z0h1XCxXDIGRXQ+lOhc8ZVEvlzul0einCNOLcS57JQESIAGzBILSqZkdOlsjARLQIYAdeV0sgPbw&#10;t16rVtdl1x6OlunqtMGyJEACfhEIahFgWdjkl2doDQkUT4CC0Dk+yDsnlcstiBku8LFuv3hv0wIS&#10;sEtgaXFxfzQc7oiIOG9PnJvyEvSgft75U2EIIqR+eHw8VijKIhkIMMt6BmgaVSB4bGkUj7FoP8ZB&#10;mRqTiXupKVtct4ONMm3XfcbcHzY+UARr0MGyoQL3x1ODTfrflKzpHKzr/Adhx8Ihnp8oVrfDlq26&#10;JyBz5PP7r3OK1d3zD61HvvfJ4DHejzNAY5V/CDB+GAwBEUjoHnElWdRH1eqO6LIki/rn5WXRaXUC&#10;chdNJQESIIGZBBKa0xkJJEACNggg8/pKpdFolwaDb8ic2EIfKzb6YZvmCTi5ATDDunnHGWyRgnWD&#10;MANuyslcUDQfvnTT9kAScaFN5UUFszHVH1cqO0uJZsvM4wbWDYuAZJ3Ei9azPFmZOTeF5fN31pqd&#10;O+fCQLztNer1o7kFWUCbALOsayNTrgBB8tHi4uKecoXICj4+Psp7pbPIhmVsOBAZJ3srhGD9GILg&#10;bWMwE24IczizNhv2//3Dwynis2242XCaCywzp89gZWMSYmkTa4Gez3bSNhJQJXBzc9Ou1mqHKL+m&#10;WieZcpw7p7o61Qy6uWI/gXhiXOSKkNmVA4ofu/m7LTJOqWlmWc/kbTyn9/DC58egVuuuLi11MzXC&#10;SiRAAiQQEIFkX3IH5COaSgJBEfj161cbx/p9RQb2Nl6u8iWUx96zfgOgWN1j75dKQYnVhaRjgZPX&#10;zjNsnPW5wLC9mZpj/GhhSyImtIi8KWwpnvDSvQNh5c5z5to8FrIuCXhLQI4AL1erp5hnmrpGcm7S&#10;JeZZeUtz56xRPgl+SiUKfiyFAsSju7hnifiEP7MEehAlb5htMpzWZHMTNjadh2OxO0tlToOAcdVd&#10;j371hDnngu8Z8/tE4ghZmzfAsp+/NbYgBOR+iHdWvB8GJHTyOHJ7yKy+tbS0xOvTYyfRNDUCsqaD&#10;8OoQ82NLrUaCpThvznQ6xckZronIY4oxkSEmdKoEFD8Ures4toCyFKwrQcc6qY/31t1RrfZzdHfX&#10;WV1dvVKqyEIkQAIkEAkBfvONxJEcBgn4SOD6+lpeSrXxEPkNH0KaPtqYsk3WbwAUrHsdXkEJ1gsQ&#10;OHntPMPGWZ8LDNur3RzjRx+Zdo3EKliMqTEEJKNy+eBjo3GUGFUONyECz5mZj/Hhuq067OjvVaog&#10;Qixncc5UxNFbqNU2uRlIkZZmMQpINYEpFq/VaqspxyyyrFOLMCFWcP/sQmi8qRhGURXjRgZz7oRg&#10;/QAbH/bNtZh2S29jM/nJKyChk4eRe4INa3sp3/899AlNykBAnvcxN4pQfTtD9fSqcN6c6vPk76lZ&#10;roYE4olxkSUwFOsEFD8UrCv6tKhilgXrMqxQ5wJ8/+tivf8Df93l5eVeUS5ivyRAAiTgAwF+9/XB&#10;C7SBBBIgINkUH0qlVmkw+FbREKckgKaQITqZ/ClYL8S3qp1SsK5KKu5yTuaCohEWL5QrmoBW/0nE&#10;hBaRN4UdxZMc/1eqVveWFha6ecxlXRLwmcAtPmLjuWB3no2cl+YR8vjfHc2Z8wjgY8ARxHl788rx&#10;3/UJQIyyjWzYx/o1WWMWAcmu2mg0OqlSomB9suexPuxAsL6VYlzwRAczXn/Orr5OQawZniLKxHx1&#10;/jbzf6jiCTNU0EpAYidjY87ZEK7NPdz3j3I2w+okUDiBu7u7XcyN3/F8sCLGJD8fqniEc+ZMSowh&#10;lSB6USaBeGJMaMaETvGA4oeCdR3HFlTWsmg9lLlAsqhjE1+nNBr9/Pz5c7Lv+QqKQnZLAiTgOYGg&#10;9Gqes6R5JEACMwjIUZZflpZOvnz6tPVpebkM0cAWXmCfoMoVwUVIgGJ1r53Km7/X7qFxJgl4IpQz&#10;OSS2lQYBOZmmPBqdYcPfoQgh0hg1R5kagSUIiEfD4c6scVOsHnBUeHQPLlcquxBPtAOm6a3p2Ahw&#10;8vTxhT+jBLAO+Gq0wfAa64Vnsn2Lca39j/1evO0h9WvClGOYvdkUSbQDsfrxW7G6NJ/8+tWjNaBB&#10;d1tpSjaRIIY2KVa3gpeNOiSA+bCFjawXiOfDP2J1h92H3RXnzLD955v1CcRT8ussmzEXUPzwG7fN&#10;QGDbOQlcjZBsYFSt7tSq1fXPnz6tf15e3qNYPSdVVicBEoiSANd1UbqVgyKBsAhcX183sRv2PxCw&#10;t0SgFZb1YVprffKnYN3rwAjqYT6glyReO32CcdbnAR+AMH60vJBETGgReVO4oHjCJr8rWLKHzX8n&#10;ecxnXRLwlQA+bDfxIvfs7Ydtzkm+ekzBroLmy1mWiSBosV5nVlkF9+kWYZZ1XWJK5XsLCwsbSiUj&#10;LIRs2md4N9SKcGi5hoR5bEc2ieRqJNDKzLqf33GyuQgZ+tfzt8QWhADufftYu36fRyOUzH/zxpHp&#10;3wPK0plpfPkr9eREFUnyk78ptkACxRCQU5UxFx6i9/Y0C5KeB1XdwvlyJinGkGogPZdLIJ4YE5ox&#10;oVM8oPhhlnUdxxZQ1nKGdRmRL3OBnJaM7xg/BrVad3VpqVsAbXZJAiRAAkES4DfgIN1Go0kgXgLy&#10;kmswGLSxuPuGTHiteEda3MicTPwUrBfnYIWeKVhXgJRAESdzQdEcPRTMFY1kVv9JxERWB/gQS+Nx&#10;F+ujHX7QzupE1vOZgIjWx+XyMeah5h87OSf57LEZtvkwX04xD3NoF6L1zUDJem02xKTnMPCf69dr&#10;YwMxrlarrUK0fRWIuUbNhGBdshZvG200jsY2sZGhG8dQ1EchWVtR+ky9BktOIZBk/NiIBt2Y9EVI&#10;YYPF3DYDEj3NHYvZAieYz3nigVmmbM0hATkJECdY7aps3BGzkp4HVf3C+XIqKcaPahC9KBd5PDEm&#10;MsSEapXAYoeidVXHFlTOsmi9qLlANoPju0V3VKv9HN3ddVZXV5N8d1dQVLFbEiCBiAgEpVmLiDuH&#10;QgIkMIWAiLA+ffp0hKNxNgePj6tyZA4yr5+gOBd7oUQNxepee4o3fq/dQ+NMEvBYMGdymGwrIQLI&#10;NIrNfBfY3LcvHwcTGjmHmgABZIztLS4sbIqgWIZLsXqgTvf83isZmyUjaqB0fTd7z3cDQ7MPsdoK&#10;zWZT9uJe8L+m2oqpHWxi6Mc0HtWxILP8N9WyLDeZgKyvUtzsYCMe5DkMMXmq03bS61rP14Y6fjRV&#10;FvGzh9MOdlLdlGaKI9spjgDeSW1jc+G5qli9OEvZcywEkr6PxuJEw+NgTBgG+rI5rt0swmXTIRPA&#10;Kchd6JX2MP9sfP70aR1app0vOBGZYvWQvUrbSYAEiibANV3RHmD/JEACygQub29b1eHwGxaEbbzU&#10;XVOuyIKvCFif+ClY9zrighKs8+WItViyPg9Ys1yjYcaPBiyKQ2fC8jOW+uNKZWcpwSybWoHNwkES&#10;kMy6MHw7SONTNtrPuXKiR/CRYUM2SaTsLhtjx7V7JpsCbLSdYpsQtB0hTpPcCIBY2kUsHabo91lj&#10;huA4ice4twx4gkP+KwHzCe97+TE+tZD3XldUFkBDw8/eTGDZOrMPdHpNXIdX1Wp1i5tHbNBlmy4I&#10;PJ2KNh4fZl3vJzv/6TiHc+VUWowfnUB6Lht5PDEmMsSEapWAYocZ1lWdWlA5yxnWZVS25gLJol4q&#10;lzul0egnkmx2CiLIbkmABEggagJJvuiO2qMcHAkkQuD6+lpekLWwEP0PXpI1Exl27mE6mfQpWM/t&#10;J5sNULBuk244bTuZC4rEEZBorkhML/uOPibygPY4nrAOkpdme3JCTZ4hsi4J+EZAsrZB0CHCdf5C&#10;IODxPDkRHz46QCy0wcyWZoMLotIWWjwz22rSrfUkTlMkwFh673X5WIqMvOupxYNksx4MBpepjdvk&#10;eMHwRLI5m2wz1bbklBYTGYVtiSq890tA4icLLHvD4XCLz+0WyLJJ6wTkXoz5T4Tq23k6S3bu04GW&#10;9jw5lxRjaC6i1wUSiCfGhGZMqBYPLHYoWld1bAHlwhKsX43k5Nda7Ue9VOpy3V5AvLBLEiCB5AhQ&#10;m5KcyzlgEoiPwOXl5Uql0WiXBoNvlXK5Hd8IzY3I+qRPsbo5Z1loiWJ1C1ADbNL6POADk9CEcwUz&#10;SyImsjIOIJaQKfgKw/sLL9H2sw6T9UjARwIiWISw4xTCoBUf7aNNzwQCmCcn+ooCPishnDfzrBWj&#10;Am60VqutprixgoL190ELsVgXouPNgMM5k+kQyG1jHcANbJno/a6EeWQd80g/RxOsCgKm56VkBVaB&#10;CaAMBf8JNqDtpXg/N8SPzRRI4O7ubhdrkO+mnsmTnft0fJjmPKlEiPGjhOnfQgnEEmNCMyZ0igcU&#10;PxSs6zi2gLKWRet55gGscXrIot4dVqs/VpeWugXQYZckQAIkkDQB6lOSdj8HTwJxEvj161cbL4G/&#10;YZHawn/X4hxltlFZn/QpWM/mGEe1KFh3BNrzbqzPA0WPP1ThXIHcoo+JPGwDiqenF2zV6t7SwgJf&#10;ruXxOet6RUCOHcd6/hRGcU3vlWeejQlojpyEbzga7SwtLp74iDZUm+SahaDlPFT7fbNbsrE2Go2O&#10;b3bZtodZtd8TTjVLNjbBHOfN6Go7Xn1ufzQaHSwuLu77bGMItsmchFi8MCXYfDnmPAKLENhNtDEg&#10;AVRexrgG93AfP8rbDuuTgGsCskkH8Ssbxow/hyc57+k4MKE5UgfLn7KMH01qkccT40EzHnSKBxQ7&#10;FKzrOLaAsn4J1q9K43FnVKv9HN3ddVZXV68KIMIuSYAESIAEnglQn8JQIAESiJrA9fV1Ex8W2nhw&#10;/YaPXM2oB6swOOuTPgXrCl4orggF68Wx96ln6/NA0YMNXDznGl/08ZAHaKCxhKMLTyDAZAa3PL5n&#10;Xa8IiEgIH8zPYFTya3mvHBPoHPmSIUQYV+N6fWOJmWeNhhYFpuZwIkaPIDbdM9diOC1h3qf+4IW7&#10;UhUei0iYiSiyXbdyj0NWfsmufpWtBdb6Q8D26SFJTnYBiaCyXAly/VWr1S1kVu9mqc86JFAUgdvb&#10;2zVszjlE/21bNiQ55+nCjHyO1MXxsjzjR5NeArHEmNCMCZ3iAcUPRes6jnVc1rJgXUYzax7A6cRd&#10;PBP/wF93eXm553j07I4ESIAESGAGAWpUGB4kQALJEJAXboPBoI0Hl6+VctnaSzdfgTqZ8ClY99X9&#10;JYrVvXWNU8OczANORzShswgEdC4RJhETWYEGHEt4EXeFYe8tLS2dZB0+65GAbwREBAubtn2zK0l7&#10;Ap4fJ/irV19Y2EjSj5YGjU0m8tx9Yan51JrtQeyWZHxSqPw61FPMts8TG/JNd5iL9yBYP8rXCmsj&#10;Dvch3vxum0SyYquAhFAaMdCTORvP4n2NOixKAoUSkE3id3d3uy7mOxlosnOeqpfjnBtVRz+3HONn&#10;LqLXBSKPJ8aDZjzoFA8odihY13FsAWUti9ZfzgNY0/RL5XKnNBr9xJq8yyzqBfibXZIACZCAIgFq&#10;VBRBsRgJkEBcBC4vL1eQ6aSFHZXfsHBtY3QrcY3w/WisT/gUq3sdQhSse+0eZ8ZZnwecjWRKR3EJ&#10;6KzTjD4e8hCMJZbGY8kgsYfsrL08OFiXBHwh8PwRXTK+8VcUgVjmxxf8sMnnAPPkflFIY+yXWdbN&#10;ebVWq0mG5L65FsNoyXZG4zAovLJyM7VMvYiBXcQ+7/kZglU+0kt29QxVWeUFAaw723h3fOoKSrKC&#10;q4DEUAqxcIK5mqedKYBiEX8IIMnT9rNQfc2VVcnOdzqA45obdUY+tyzjZy6i1wUijyXGg2Y86BQP&#10;KHYoWNdxbAFl7QrWr4b4BgYNxE+8P+tw02gB/mWXJEACJJCRAHUqGcGxGgmQQFwELm9vW9Xh8Ftp&#10;PG7Hetyw9QmfgnWvLwoK1r12jxPjrM8BTkYxp5MIRXQ2sSYRE1kBRhZLIsZsNBpHWONcZUXCeiTg&#10;CwERD8GWY3xUX/HFpmTsiGxufOk33BOTE4PajFtmWTdHdzQa7WBDxYm5FsNoCWLlU6xbZL7nDwTw&#10;4XU1tXUcYyB76KeYkT87rck15T6GGDwvYr2ZpPAqIEHUtFjD/XpPnrlNxyLbIwFbBOQkE8x1h1hf&#10;tGz1MavdJOc6HdARzIs6w9Upy9jRofVcNvJ4YkxkiAnVKgHFDkXrqk4toJxhwTrWLz2sX7rYXPwD&#10;AvVuASNilyRAAiRAAgYIUKdiACKbIAESiIsAskrIEeZtLHi/lSuVQl7YmSbqZLKnYN2024y1R7G6&#10;MZRBN+RkHiiSUMQiOhtYo4+HPNDijaX+cDDY+/jxYycPHtYlAR8IPH9cPytCROTD+AuxId658Qkn&#10;REZXi8hGm5og1GYs4To9xDW6a7OPFNrGe4kTZEreSWGsL8eI+Nl/zvaZ2tAnjhcZe5Nbvj8+PlJ7&#10;kiH6MWd0MWdsZqjKKi8IIP7O8f82i4KSZPAHJIh6GReyhoRYZiu1UzCKujbYb34CuE+syDodzz3b&#10;+VvL3kKS85wurkDnRd1hZinP+NGkFnksMR4040GneECxQ8G6jmMLKJtPtH6F9UsHG/l/IpFNZ3V1&#10;9aqAEbBLEiABEiABwwSSe9ltmB+bIwESiJzA5eXlSqXRaJcGg2+V39kmVkIcsvXJnmJ1r8OCgnWv&#10;3ePMOOvzgLORTOkociGdabzRx0MeYJHHEl7id6DM3OPxiHmChHV9ICAf2iEmOoMtTR/sidqGyOfF&#10;P76Tjx8QrW9F7UuHg5NrFNlpL7ixJB90cOxDfLqer5XwalOw/spnPQghN8LzYnaLcX+X929yj+dP&#10;nwBPDNFn9qqGLxuukhRfBSSKeg6aHu7TchJKL2fYsToJOCGARE376Oi/vqzPk5zndDwd3pyoM7pc&#10;ZRk7mvgSiCXGhGZMqBYPKHYoWFd1akHlNAXr2BTaxea6H5JJfXl5mWvtgtzGbkmABEjAJgFqVWzS&#10;ZdskQALREfj161e7VKl8LY3HbSyS10IZoPXJnoJ1r0OBgnWv3ePEOOtzgJNRzOgkESGdKczRx0Me&#10;UInE0hhZ4IDpL4jW9/PgYl0SKJrAs2j9EHZsF21LtP0nMi/+47/xeA/i4KNo/el4YBQdmwGOLFKS&#10;/b9vprUwWkHWrDYy1p56Z62Ndx9zPtymmDHbF8Gwd/E3x6BUT2Qw6Sff5p4kxVeBCKNko6OcgMLT&#10;eUxegWzLFgHZCAbh1zHaX7PVR9Z2k5zndGAFMifqDMlUWcaOJsnIY4nxoBkPOsUDih2K1nUc67js&#10;/PcefayrO1iv/BwOh11mUXfsH3ZHAiRAAgUQoF6lAOjskgRIIA4C19fXTbycbuNB+BsW0U1fR+Vk&#10;orfx0dZXoIHZRbF6YA6zZK6TecCS7UrNpiamU4IyvVD08ZCHT3qx1B9XKjtLCwvdPNhYlwSKJiCi&#10;WKzHvxdtR3T9JzYnyv0RH0au8J9NZso0E83Msm6GI+JSsreemGktjFaMZ9gO+J0FProfLVare2F4&#10;zoyV8P85WvL2PZuZUZpvJcXNLSYp4p61hpNBzn3JPPxnbEkKsDwXRiFWDnBf3jcZf2yLBGwQQEb1&#10;NTwnH+OvZaN9E20mOcfpgvN8TtQdjqnyjB1NkpHHEeNBMx50igcUOxSs6zi2gLKvRetXsjkfVvzE&#10;c2yHpwEX4A92SQIkQAIFEwhKx1YwK3ZPAiRAAq8IyBFEnz592v/86dNGrVpdH1WrOyNkV0kOU8Af&#10;fpPzFQecJAGKk5N0OwedhUBiwsxnRGvl0ejs77u7YxEVZsHGOiTgAwERjCD7yo4PtkRjQ2Jz4p/1&#10;kojU8Mc50VAgP2cd/ctQc8k2A45fUxs8Plj2lcYs7yNU/pQa87bQ/3lrmQXDntekTQtNR90kNrYc&#10;pXYSg2mHDgaDU9/E6jJGWaMk917H03WobGzE3xbF6qavPrZnmoDcSyFW38ecduGzWP3PHGd6/Gwv&#10;DQLJ3RvzutXTe2veYf2pz3gwRZLtkIA9Alif9ND6EU7T24TGZhUamy38HVGsbo85WyYBEiABnwlw&#10;/eazd2gbCZBAsAR+/frVxsvAb6VyuY1BrBQ5EOsTPQXrRbp3bt9B7UyL/KXZXGdZKmB9DrBkt3Kz&#10;jBtlVFIw+njQovGmcOKxNJaP7+XywcdG4ygPRtYlgSIJINO6nIB05qPYqEgu2n0nNB9Ouy+K8A9i&#10;pKQyGmvHiWIFZllXBDWjGBj26/X6ev6WwmoBWbZ/J8pL/J3D8PFxq9FodMLyXnZrcS/flo1D2VtI&#10;r6aIaGWOeN4klB4AAyNG3B0i7nYNNGW1ieSyh/qV0bOH+7GceNKz6mQ2TgI5CUCovo0mZE5bydmU&#10;s+rJzW1ZyPo1H2YZgZU6jB1NrJHHEeNBMx50igcUO8yyruNY62WvxsNhBwkJft7d3XVWV1evrPfI&#10;DkiABEiABIIhQM1KMK6ioSRAAqESuL6+buIB6T+l8biFj0dN1+OwPtEn/vHYtT91+qNYXYdWvGWt&#10;zwFFo0tIVGcCdfTxkBUS4+hfcjiKEeuVPX6IzxpMrFc0ATn2HJlaTmGH83V30WM30n9C8+G8eyKy&#10;9iclEjUSP1MaoQA1P1184BMxaj9/S+G0cP/wcFmpVlfCsdiSpaPR5sLCQtdS6941+/DwcIxY3/bO&#10;MI8NgmD9gBmfszsI4on289oxeyMOayYnxvJAIAWhegebQna4KcRhoLMrbQLY6NfC88t33zOqTxtY&#10;cnObroc9mAt1TXZVnrGjQTqBOGI8aMSDTtGAYoeCdR3Hmi+LZ1P5tvSzjPUzsqj3zPfAFkmABEiA&#10;BGIhMO/7XCzj5DhIgARIwAsCIqDBEbNtvOj+Vq5UWraNsj7JU6xu24W52qdgPRe+KCpbnwOKppSQ&#10;qM4E6ujjIQ8kxtI7esi4foRsngf8KJ8nsFi3KALPGZ1F8NYuyoYg+01oLlS5JzJjrdkohgj1Atfk&#10;mtlW02kN8ShZXU/SGXGp9DAcnuFatf7exHemC9WqypTl+zCU7eNcoYzqqWCqJzDoUZpeWk7nwb8G&#10;dzpPUmKsggVSuMa4IcTUBcd2rBCQZ185JSL0zV5JzWtZI6Hg+TCr2bbrMXY0CUceR4wHzXhQLR5Q&#10;3FCwrupUM+WQQb2PlrpYj/zAxrkus6ib4cpWSIAESCAFAkm98E7BoRwjCZBAOAQuLy9XKo1GuzIY&#10;fC39FtOsmLbe+iRPwbpplxltj4J1oziDbMz6HFA0lYSEdSZQRx8PWSExjmaR6w8Hg72PHz92suJl&#10;PRIoksDzh/vdIm0Ipu+E5kKd+yE+uHSRUXMzGD96bCizrOdzDmLxRLK75mslrNoUrP/2V0qCdREP&#10;VyqV87AitVhrU9zMYoq4iDyRVOQM7TVNtemynaQEWQWIpGTjIvy5g03cfBZ2GdjsS4sAkiPto8J/&#10;ce9c0aroaeGk5rUsPihgLsxiZhF1GDsa1COPI8aCRizoFg0odiha13WuXnlcZ53ScPgTJwF2lpaW&#10;+nq1WZoESIAESIAEfhPQ+U5HZiRAAiRAAhYJXN7etqrD4TekR2qbyjxnfZKnYN1iRORrmmL1fPxi&#10;qW19DigaVELiuryoo4+FPIAYRzPpSeyIYBN/O3wBmSfQWLcoAviIv12tVo+L6j+IfhOaB7PcDyFY&#10;YmZNQ4HMzMnZQaaYRfl+ODzEc+1udmrh18SH4G69Wk1m0wzmiF28DzsM33NuRsBNVfk4I97kNJ7t&#10;fK0UXzsZYZZbkVRPnn9xskmveA/TAhJ4T+Dx8bGFZxR5xl2LiU8y81lWp7mdB7NaWUg9xo4m9shj&#10;ifGgGQ+qxQOKGwrWVZ2qVg7XVA/vU7vVcvkHvg911WqxFAmQAAmQAAnMJhCUno3OJAESIIGYCaxi&#10;kf95eXnv86dP61j4b0AdtoeX45lfjGcRY8TMl2MjgdQIRD8HJCSuSy12nY6XcTQT9595BEKOFjJ2&#10;XTxn73LqInZGAnkJ4EX6CWJ48zlLYt7m4quf0DyYdW2E+e+7ZP2Nz/nuR4TrcM99r3H0KJva8X5g&#10;LY7RKI/i/5RLsmAsBL7GMhAX48C8cOCinxj7kFM/YhCri2+yrm+C86ujNSvutZ2FhYVNitWDi5Ak&#10;DMY7mbW7u7szrKnldIjo1oXJzGdZo9XRPJjVPNYjARIgARKIhsDVeDg8gUB9B3/rnz582Fj+8GGP&#10;YvVo/MuBkAAJkIAXBPj854UbaAQJkAAJTCdweXm5Umk02qXB4FulXG6rsrI+wTO7uqorCikXzI40&#10;vmi1Fh/W5wBrlis2zNhRBJXQB2xlIi8KMo5mUpsyj/Qh3tzBR/xuFuSsQwJFERDBMYRJkoWuWZQN&#10;3vWbyBxoYk0k2a0x720ghq6882NgBiGj7ZlshArMbC/MhThJsr2eeGGMAyNEUFqp1ZI+IQOZ4Q4W&#10;q9V9B7i96AIZY5kQUdETIqqt1+tbisVZ7AWB501oZ3imWYkJTDIXj8XsnriueKpOTBdFRGNBbK5A&#10;qL4rG2kjGtbUoSQzn2VxpsU5MIs5PtVh3Gh4I/I4YixoxIJu0YBih1nW9ZyL901dvKv7WcZz5vLy&#10;ck+vNkuTAAmQAAmQgD4BE9/t9HtlDRIgARIggcwEfv361cZDwzc8dLcky9q0hqxP8BSsZ/ah7YrB&#10;iNUFRCJCKds+f9u+9evf9YDeDTD6ERolTFpTcHL+mRlnCnEjIpkdijeNXq5szDIB+dAPsewpxbLp&#10;rMEU5jLlqEP8nMi8p1yBBScSgCC1hX+QrJD8aRJILQafYqVSSTpWUhKsT/T3iDKDadNErVZbx3qm&#10;rzmNJF9c1oKDwUDmlWaMMJIRaBkWSz2fxLTTaDQ6McYFxxQ2AWRV38YIDmPbZDPLK8nMZVlD0/Ac&#10;mNUM3+oxbjQ9EnkcMR4040G1eEBxwyfJ2U5FBnV5luzi+ejHcDjsrq6uXqmGAcuRAAmQAAmQgAkC&#10;Jr/dmbCHbZAACZAACWgQuL6+buJhoo2H72/4UNX8U9XJ5E7Buoan3BalYN0tbx97czIHFDlwCo21&#10;6EcfD1o0XhRmHM0kpxI38mEf648DfNg/yuoG1iOBIghAtC4Ze7eL6NuLPhOZ/1TmMV1/pJbhWpeP&#10;anlmWVcl9bqcZPrHpon1bLXDq3U/Hjcro9F5eJYbtHg02kzlVJv74fAQ7zJ2p9KjeP0fNKltXjF4&#10;RZVkDYjnl6jXgMkItMwJpnq4puQEk57JWGNbJJCXgGzkgoDse6qbrZOZy7IEirn5L0vvXtdh3Gi4&#10;J/I4YixoxIJO0YDihoL1947FddEpDYc/sfm5s7S01NdxPcuSAAmQAAmQgGkCNr7fmbaR7ZEACZAA&#10;CSgQQLaNNWQJauMh7Gu1XG4rVMlehGL17Owc1AxGsJ6IWMqBy991Ef0Cj7GjHFbRx4IyiTcFGUMz&#10;yenGDT7w9/ARlR/5s8Yj6xVCQDLVVatVEa6n9Utk/tOdx1SDQDbqQDC8way2qsQml2OW9ez8Usuq&#10;/DgcJq01GFUqG4vlci97xIRTE/PCOTLqN5UtTlTA/nwfkuzqV8qsWPCJwP39/TYyFCex9ktm4swp&#10;msJzLE8N4/zgHQE5CQLz1WHsm2vmgU9mHpsHYtq/55z/snbrez3GjaaHIo8jxoNmPKgWDyhuUhet&#10;4xro4f1oF5qRHxCod1VdzHIkQAIkQAIk4IKArW94LmxnHyRAAiRAAlMIXF5erkCA08KLTcm83kax&#10;FaOwKFg3itNkY8GI1WXQiQimTPpXpa3oF3eMG5Uw+KdM9PGgReNFYcbRTHJZ4wYCmiNkWz+ggCZr&#10;YLKeawJ3d3eyTj5O5nj1ROa+rHOYRvz1kPF4Q6M8i04gwCzr2cIitSz/qQvWF6pVB1Natlg0WUvE&#10;eYPR6DJXm4kI2DEHHCAT9H4uVglWhviziWGfJbPmw2CTEWllFE1h3uG1lOBc4PuQsala5vf/pjRX&#10;zfJJMvNYlsDMOPdl6Sq0OowbDY9FHkeMBY1Y0CkaUNwkKFi/Gg+HHSQ6+AmXdplFXSewWZYESIAE&#10;SMA1gSReeruGyv5IgARIwDcCeNkpR0h+w8v4NkRka7nto2A9N0JbDVCwbotsOO1Gv7hLRGxnIuKi&#10;j4WskBhDM8nljRvJ+ogO9vBC9CSri1iPBFwSEAET1sen6DP/Gtml4bp9JTL35Z3DVLFSMKhKano5&#10;PJvKCWEX+VtKqwVwO0GW/51URq2ddTsiMKPh8GqxXl+NaEhTh/KU+bpWM5f5OlLxOq7/vmyY4uZQ&#10;vaviaUPEYHCGWk29muGXTkaopSGcen5e3cFG6074HuYIYiFwc3PThrjsMPpnUk2HJTOHaXL5p7jG&#10;3Je1ixDrMW40vBZ5DDEWNGJBp2hAcZOCYB1r2y6eD3+WcXLQ8vJyT8eVLEsCJEACJEACRRJw9S2v&#10;yDGybxIgARIggRcEIF4XYUAbH2y+IVtHKxMcCtYzYXNRKRjBeiKiKRc+f9tH1Is7xo1WSEUdC1ok&#10;3hRmHE2lZzJmsM7o4m+HmTzyBCvruiIgQiaIIuMVMiUy75mcwxRjbxPCwa5iWRabQABZ1o/xYW2b&#10;cNQJiGAVgvV19Rphl3wYDs9wbWd7bxH20CU7crderW4GPgwl8+HnY/jZzlwQkXg9tRMWlIJHoRDu&#10;NafPp08qlI6zSBKCLTXxVE+eUXFKQS9OT3NUoRGQ7zSYn2Q9nORaR8VfScxfKiAmlVGb97K2Hmw9&#10;xoym6yKPI8aDZjyoFg8obmITrSODeh9uku8uP5CosLu6unql6jaWIwESIAESIAGfCBTwPc+n4dMW&#10;EiABEkibwOXl5QoyyrQhYP/2/GJ0ZS4RitXnIiqqQDBidQGUiHDKdSxEv7Bj3CiHVPSxoEziTUHG&#10;0ExyNuJGshBjrXHETJBZg5b1XBIQ8Sz623bZp5O+Epj7bMxf83wjGTpFOMz5bR6p6f/OLOvZ2CED&#10;p8RdP1vtsGpZFTJ7jgLiig4E61uem2nEvIfHx4typbJmpLFZjYQtXu9JdnXrjCLrAGu7XcyXkrU4&#10;+V8Sgq0Z4inZUI112xbXbclfCl4AkA3Td3d335FMaNcLgzw2Iom5Kw//gESjeYapW5dxo0Es8hhi&#10;LGjEgk7RgOImBsG6vBsoDYc/sY7tMou6TqCyLAmQAAmQgM8EgtK2+QyStpEACZBAiARk5y0yn558&#10;+vRpCw85qxBdyMfQI8naFuJ4aDMJkAAJkAAJkEA2ArbEnvgA+x1CkXNkr25ls4y1SMAdAYhYdrAe&#10;3nPXo4OeKFa3Bhnzm2Tml00O/GUkIKJrPHueZKyebDXcV5O5p+LD7P+m6miM/X9SGPv9eNx0IlYX&#10;mJKA4c9feHDjWp844H9/f9+kWP1f0Lae9xy4Ur2LKeterDWOkFV9k2J1dZQsaY8AsqpvQ6x+QbG6&#10;GuMk5i41FCxFAnYIJPDOyA44tkoC9gjgXUAPrR+NBoOt5Q8fyp8+fNiCjuOIYnV7zNkyCZAACZCA&#10;ewIUrLtnzh5JgARIwFsCnz9/7uCBZw8PPnLE+AZe6B/gTx6M+CMBcwT4EswcyxctRf8Cn3GjHDfR&#10;x4IyiTcFGUNZyZmotwYR8BlEI6dy5LWJBtkGCdgiICcC4EhVEa5f2erDWbsJzHtF3/MgfGpL9lZn&#10;Po2wI2QMPohwWOaH9EJoW67VvprvwM8Wy8Nh+HNxRrSpjL1c1KbGgMTrkhkac2U3YyglWU2yF+Me&#10;fZrk4GcMuuh1kxN/vFj/ynpe1vUQq3PDhxP47GQWAdnED6H6OYTqx7LxlbRIwAiBBJ75s3BK4n6X&#10;BUyCdRgLlpwe0NwTiBjuSrKoV8vlHfytQ6C+AaH6nmg2LHmQzZIACZAACZBA4QS4TivcBTSABEiA&#10;BPwn8Cwuaw3G42+4cbT9tzg9CwN56P7tmIBeZoQUSdEv6hg3yuEYfSwok3hTkDE0lZzLmBHRAMQj&#10;ByIKzupK1iMBFwQkKyfETmfBigkin/Nczlvz4u15c8MmxFC9eWX575MJ4HrblxM5yOcNARHUTviN&#10;R6N+fWFBNplH/3s6oaVSOYt+oJMGOBptpiBSfhgOzzCnt7zx8ci/Q+Nrtdq6nEjhDaMADMFmslPZ&#10;VBaAqYWYCEFM3L/x0wjlFJctrs/idnUIo5PvKuVq9Xt5PN4OwV5fbYx+3soD/vecx98bAqSiERKR&#10;xxBjQSMWdIoGFDf+PeGVSk9Z1MfjH1gfSCLBng56liUBEiABEiCBGAj49I0vBp4cAwmQAAkkQeDX&#10;r19tfPj5hpetbQx4JYlBez5ICtY9d5AD86Jf1EUuvDMZItHHQlZYjKGp5IqIGTnBpVqt7qUgxMoa&#10;sqxXPAHJzgmxpAglm8Vbo2FB5PNdEXOWAv0eBIWbeEa6UijLIm8IyLUGceFFsBtETHp0ikj9bRe1&#10;SiUJAWvKgvVRpbKxWC73TIaXj209Dof+akg8EK9jfjyp1+s7PvrOV5vk5BPcjw99tc8Xu/y98PIT&#10;klMJsLFri+uy/CzZQj4Ct9iUCTHaf/9Z4wYk7ss3cvO1Y56zjNBibE3EyLjRiK7IY4ixoBELqkUD&#10;ihkfBOvj4bAPtF2sU3/gBKDu6uoq3x+qxhrLkQAJkAAJREnA0+98UbLmoEiABEggSgLX19dNZDz7&#10;Dx74W7ipNKMcZACDCkawHrmAqqhQiX5Bx7hRDq3oY0GZxJuCjKGp5IqOGWQmPkK29QOKCbIGN+vZ&#10;JvAsWhfR07btvoy0H/l8V/ScNctHMp8hi+eeET8m2EjSWdYVReovw2I0GOwg3k5iDxWZgwej0WXs&#10;45w0voVq1ecpz4hL7u7u2tWFhVMjjdlupADxupzgAbH6BrOrqztXTsiBMPRcvUbaJWMUb+EUEq7H&#10;0g5rL0Z/g/sbNhfKM+TaK4MCEvd5AfKNETHOWcY4M7YmomTMaERY5DHEWNCIBZ2igcRNUYJ1xF2n&#10;NBz+xPNcl1nUdQKLZUmABEiABFIgEP2L7xScyDGSAAmQgC8E5IjLwWDQHiP7Oj4QtXyxK3Y7ghGr&#10;iyMiF1EVFWvRL+gYN8qhFX0sKJN4U5AxNJWcDzEjYhwYuLe0tHSS1cWsRwK2CUAAdYgPDLu2+8nV&#10;fuRznQ/z1Tz/IEvSFjbhdOaV47+/J5BklvUMQvU/5PDh86RerSaRddnrDNyWLmYILvvIDrxuqXlv&#10;mr0fDg/xPsPve+skWo7E61gjH2Bjyr43DvPckOdNhudYr615bqpX5sUi4JJnSoxlbymBzVxeBRCN&#10;eUVAvo2UK5VjzEOtqWgCEff56tpY5iwrfBlb77AyXjQjLeIYYixoxoJq8YBixoVoHXHWw7vLLhIM&#10;/Pz8+TPfDarGEcuRAAmQAAkkSSCE731JOoaDJgESIIHQCVxeXq5ArNGGgP1ruVptYzwroY/JV/sp&#10;WPfVM+7sinpBF7n4zmSURB0HeUAxhqbS8y1m5Oh2fNjdgzCnl8flrEsCtghAgLBdrVaPbbWfq93I&#10;5zrf5qtpvnrOhrvOUyOyRXMSWdZziNRfUk1F0Cxjfnh8vID4ay1bVIVZCx+6u9iQsBmm9epWPz4+&#10;nuPEvqZ6Dc9KWhSu836i7+uHh4dT3H/l/SN/mgSCF3GNx308S27xOVLT8SxujIBsmLl7ePheUdng&#10;HJC4zxgggw0FP18ZZPGuKcbWRLqMGY2gizyGGAsasaBaNKCYsSRYlw2T3Vq5/APIukjG01dFx3Ik&#10;QAIkQAIkkDqBUL75pe4njp8ESIAEgicAgU9rOB5/Gw+HbQjY14IfkEcDoGDdI2cUYEr0i7nIBXgm&#10;Qyb6WMgKizE0lZyvMSPZJLHp7YiCz6xBz3o2CUBQ24Qg4QynCa3Y7Eer7cjnOV/nqmk+ks039Xo9&#10;eqGpVoxqFIbg8CLK7LiGhOovUdYqFdkc0dfAG2TRh+HwDPNAy6TxATxDn2CDVNQZ9DFXrg1GowuT&#10;fi20LcPidayHdyC+PSl0TAF1jnvHLubDw4BM9s7UUEVcT+uuhYUtPjt6F1LJGCSbmnGi6KHW82FA&#10;Aj8fHRnqfOWEJWPrHWbGi0bkRR4/jAWNWNApGkjcmBKsSxb10nj8ozwed5aXl3s6qFiWBEiABEiA&#10;BEjgXwIBvJ+nu0iABEiABGIggJ3F3eUPH/Y+ffq0XhqNNiBc33t6sOMvHQKRi6nScSRHSgIBEeC8&#10;M9VZPgtA8aH3O0Qn5zc3N+2Aoo2mJkJAMjdCGLOB4XId68DnPs9V04YPwVRLMoU7wBNlF7i+DqIZ&#10;mIjU//xZGBTulS0LzfrY5JWqUfKiW+VPtb0Cy/1vgX076Tq6+DV4rWMe7FOsrh6GyNTfolhdndfU&#10;9Uv+Jpy3gNNGjhaxSZBidefo2SEIyNyDrOrnFZzApSVWF3p8V8UYIgFnBEJ8p+AMztuOODcVhp4d&#10;2yeQVRQHLUMffyejwWDr8f5+9dOHDxufPn7cp1jdvs/YAwmQAAmQQNwEuE6P278cHQmQAAl4T+Dy&#10;8nIFWVTbA2Rfx02p7b3BnhmY9SG7kGHwhZcV7FEv5hgzyjETdRwoU5hQkDE0lV5AMdNBhsk9HqmZ&#10;50JgXRsE5Nh3iO2OIZApdv0a8TwX0Dw1McQwd23IBgcb8Rd7m8FnWbeQTX2Sz7EB/KQeeRZuGff9&#10;cLiP597v8n8H9fyb40IdDAbRZ9dG5vxjzPPbOTD5XzV71vXNhYWFrv8DLN7C5/XYhbZYtHjTvbUg&#10;hOyjWGNdwc69JZ5C4G0cxWwYMqqv4fTY77nvYYFkpPXVlyHMVYWwY1xNxM540YjGyGOIsaARC6pF&#10;A4oZ1SzriJNOaTj8iXe+XQrTVQOB5UiABEiABEhAj0Do3//0RsvSJEACJEAC3hP49etXGw+B32Bo&#10;Cy9/17w3uGADg/pgH7GgqqgwiH4hx5hRDq3oY0GZxIuCjJ+p1EKLFxEkYDB/QbS+nyUUWIcEbBIQ&#10;0Tra37bZx/SLObSrWZ1SDCOTDLkQHG4w66e63/+URIb6bYgP5doK5+dIpP4SCDLL9usLC+vhQMpm&#10;6RCCddR8Eqyn8sPaJ3rB8v3DwyWy0q4k4VMN4TruHd06MkYnwcXAILEOO5OTTQw0xSZeEPBazIX1&#10;Fa6TLW4KZMgWQeBWTlEaj/9rbJNMQCK/InjP6tPreapoWIyriR5gzCgGZuTxwzhQjAPdYoHEzTTB&#10;umRRhx6hgyzqPz9//tzRHT7LkwAJkAAJkAAJ6BOI4Rug/qhZgwRIgARIIAgC19fXzbFkrYSAHTes&#10;ZhBGOzYyGME6haNWIiPqhRxjRjlmoo4DZQoTCjKGptILNWYgTOhVq9U9ZpzMc2Gwrg0CyLK3jdh0&#10;K66NeI4LdY6aFFuYt04gPNyxEXextxlMlvUChOovfV+rVNYh1uzHHA93d3dt3PtPYx7j27FBCBe1&#10;X+/H42ZlNDpPyadPY1UQrvN0DvWowOamfVwrSW1mUaeTv6SPgq6nDR0LC1vcDJjfv2xBj8AN1iJY&#10;cx2i1ppezTmlAxH4GR2zwcZ8nKcMDi97U4yriewYLxohFXEMMQ404kCnaEAx8yxal9N6urVy+QeG&#10;2eXJrjrOZlkSIAESIAESMEMgpu+AZoiwFRIgARIgAS8JyHGbOBa7XapWv+Lm1fbSSMdGBSNWFy4R&#10;i6ocu/1Vd1Ev5BgzyqEVdRwoU3hTkPEzlVwM8SICUGTU26NQIesFwno2CDw+PraQBfjUWLa9WUZG&#10;PMfFMEe9dR3EhzuYs05sxF3Mbco1hfGdeTvGgoXqf7ggA1j08SWxgLnV31iwEKTYBBXjdPgPKWxI&#10;2UUGOxH+pfmbIlznJif1cPD+HqE+FK9L+iTqwqkiR/IM6DUwGhcdAWyMaeI6OLR6kkNAIj/fHOzT&#10;HOUbG5wE4J1JRRtEIhoeiDx+GAsasaBaNIyY6eF56wfeLYhAvas6NJYjARIgARIgARKwQyDql992&#10;kLFVEiABEiCBoglcXl6u4ANuCy+Lv+EjZxv2rBRtUxH9U7BeBHV/+ox+ERexGM9kFEUfB1lhMX6m&#10;koslZiAAvcI64KDRaBxlDRPWIwHTBETQgLiUTOtN023/017E81ss89Nb38t8hSzrG7FnwbYR8xC1&#10;nlkVCGUx2hOh+h/T8bH9pF6tRp3FHx+V13AdXWRxV4h1MNYeMspvhGi7qs0Pw+EZ5vyWavmoy70Q&#10;r9dqtagz65vyI+aEFTmFw8kmQVNGB9xO0aIuWUfBhr0lbv4LOIrCM13mmbuHh++VcnnXuvVhiPys&#10;Y8jaQdFzVFa7rddjXE1EzHjRiLyIY4hxoBEHOkU9ixkkFenD/C6esX7i1LbO6urqlc5wWJYESIAE&#10;SIAESMAugVi/B9qlxtZJgARIgAS8IoDs663hePxtPBy2IWBf88o4i8YEI1iPWFhl0b1zm456EceY&#10;mev/PwWijgNlChMKMoYm0osxXuRYeIgZ95Btr5cnZFiXBEwReBZRnVoR2UY8t8U4P72JqegFqKau&#10;oZfteJNB1zOR+ktGyDjbry8srNvg71Ob+Nickq6giw36mz7xN23LY1r+VMKH0xIOsJ7dVyqceCEv&#10;NzNF7pPCJuDxuI+19Raf9SIPMM+GB1HbLmL+u9NNMZ6J/DxzyUxzCpufQoDEuHrnJcaLRuBGHD+M&#10;A4040CnqQcxgo2NXsqjjnWx3eXmZ3wp0/MeyJEACJEACJOCYQALfBB0TZXckQAIkQAKFEoB4fW0w&#10;GLTHyL6OF8utQo2x2HkwYnVhELG4yqKL5zYd9SKOMTPX/38KRB0HyhTeFGT8TCUXc7zghfQRsq0f&#10;4IX0VdbQYT0SMEkAYirJtL5tss1Y11Qxz00v/Y95imLEDBdEocJEj4XqL1HWKpXoszInJlg/gmB9&#10;L8PlEkQVCAHbyCB/KsaOgrDYvpGj4fBKNp5wHTufNU6z2ce7vu/zS7KEaQKuxV2yMRnXxRavC9Oe&#10;ZHvTCMhGSSTEOcSzSbMQSh4I/QoZt4FOXc9PBkx20wRjaiJnxoti+EUeP4wDxTjQKVZAzEgWdTw7&#10;d6AJ+Pn58+eOjrksSwIkQAIkQAIkUCyBoPRuxaJi7yRAAiRAAiEQWFpa6n/69Ono8/Ly5uP9/Wq1&#10;XN7Bywd5UL0KwX7aSAIqBFIRdqmwSLkM4yBl7+uPPfZ4gXBlF6LG85ubm7Y+HdYgAfME6vX6DgTK&#10;5gSHkW7GiX1uehlZIrB7zhhuPuAibhFCtQPnwxOheiBidWGD+1/LOSP3HXbdd1lYj/9XWM8OOoZY&#10;/eufbuTDxMs/B9172QXuhdx0qeAZuYdSrK4AylIRp2u28fhksV7fpFjdkjPZ7CsCkvwGm2FOR+Px&#10;WWFidfqEBGwQiPQdgg1UbHMCAcYPw0KXgJuYuYJZHawRd/C3Di3A+ocPH/YoVtd1FsuTAAmQAAmQ&#10;QPEEnL5nKn64tIAESIAESCBlAr9+/WpXarWv4+GwXa5W10JmEcyOMzcvKUJ2ZSbbo17AMWaUYyLq&#10;OFCm8KYg42cquZTiRbLx4W9HNrFlDSXWIwFTBCSTLNo6znWkfKRzW0rz0p94wiaGK2xmYBZdzQsM&#10;guxTfIyUa8nuLyCR+ksQ2KB9Uq9Wd+zCKbZ1ZE47gwWtYq1w0ztEuVs4Nabjpjf3vWB857gnNlV6&#10;TiED+3g06kt2dRUeKZfB2n5NNqfmWk+lDNDg2G1nJB2ORjtLi4snBk1mUyQwkQDmlZW7h4fd0nj8&#10;X2/mlgKy08YSHrbnpmA5MabeuY6xohHNEccP40AjDnSK2omZHu7ZP3Cv7uJdf1fHHJYlARIgARIg&#10;ARLwl0CK3wf99QYtIwESIAEScEbg+vq6ORbRQ7n8LcTsKRSsOwsVLzuKegEXqSjPdCBFHQN5YDF+&#10;JtJLMV5EFAoYf+FF9n6ekGJdEjBBABn7mhDbnqKtNe32Ip3XUpyX/vgeH9o6EK1vacdCwhVEqIgj&#10;ni+sIQhUqP5PTCUgeIVg/RDj3bUWAx41jDXMJrKQdz0yyZgpci1jfJmu5VjF68PINyiYCh7Z6IC2&#10;mqbaYzv5CNgQecnzG9aHm4uLi7181rE2CcwncINNxbVKRdYW+s9n85vPXsKO0C+7PQHVtDEvBTT8&#10;2aYyrt7xYbwoRnfkscM4UIwDnWIGYgbP/n102a3Vaj+RBKSzurp6pWMCy5IACZAACZAACYRBIOVv&#10;hGF4iFaSAAmQAAlYJyBHf6KT1mA8FvF623qHOTsIRqwu44xUZJXThbmqR794Y8woxUf0caBE4U0h&#10;xs5UaonHSx8ZWHZiFX5luVRYpxgCksEPYivJENxUtiDSeS3xOenJ/YiHPYjWj5RjgQVLyKx7jI0f&#10;20ZRBC5Uf8kCoivJ3N83ysejxvDReh/mfPfIJGumYN2yCl9eWeugwIaxgWsbwoNjEybEIGCHSKaL&#10;0xE2TfCIuQ3EzSGui92Yxxji2AyLvHoLtdpmrHNfiP6N1WbZSIzYPUSstbwdowGxn7djs2yY4XnJ&#10;srUOm2dMvYPNWNGIv4jjh3GgEQc6RTPEDDYuymmpP3B/7i4vL/d0umNZEiABEiABEiCBMAnwO2GY&#10;fqPVJEACJEACFgn8+vWrjQfjb+VqtY1uVix2lanpYATrkYqsMjnNYKWoF2+MGeVIiToOlCm8Kcj4&#10;mUiOsfIbC156nyBb3x5FEFkvMNYzRUBEt2hrW6m9COc1zkm/Pf98CgSziCpdCP/M4+ayrEckVP+D&#10;cDQY7OA+d6KBNKiiJoXOvg+8Wq1GO1Vi44H6PVDDUcGK1yPOpq/hvplFkVWxjWtCTqnhz0MCRoRe&#10;eE7DJr4dD4dHkyIiIJuH7x4evlfK5V3vh5VB6Of9mBwZaGROcmSr024YUxNxM14UozDi+GEMKMaA&#10;bjGFmJEs6ljjd3CS3s/Pnz93dLtgeRIgARIgARIggfAJRPsCPHzXcAQkQAIkQAI+ELi+vm6WKpX/&#10;4OVFCzfNpg82UbDugxeKsSH6hVuEwjwbkRJ9HGSBxtiZSo3x8i+ap2Pmy+WDRqNxlCXMWIcETBGA&#10;8HIfsTg7U3Ck8xrnpFdR1EOmYWYT1biwcmdZj1Co/gcfnldPkKk5WsEfTqhoIcOynFIR9Q9rlR5O&#10;hdmIdZC4hi8hTFixOb5QxOuxX7MmfAyB6Rpi5hzXvtWYMWFrym3kEXsNR6OdpYg3W6UcFz6NHRtf&#10;dhGn34OaSxTEfj4x9smWPHOST+Mwbgtj6h1SxopilEUeO4wDxTjQKTY5Zq7QRBfvQn/If5eWlvo6&#10;TbIsCZAACZAACZBAfAT4rTA+n3JEJEACJEAClgjc3t5KVr/2GNnX8ZK7Zambmc0GI1aXUUQqtCrC&#10;73/6jHrhxnhRDq2o40CZwpuCjJ+J5BgrkwMK4pceXpBLJtpe1pBjPRLISwDrym3E4eFE4USkcxrn&#10;pPdRA3HqkZz+kDeeUqmfWbwYsVD9j+/Ho1G/vrCwHmsspCJYh/+6EHRvxuhHXL9NzHnnLsfms3i9&#10;VqmsYx3Qd8kjtL5w3Uu8NEOzO0V7dcVeTxuJSyWeNJNisDgcs6wdhuPxoS8JaLSHHrlIVJuHYgXd&#10;+Uix2fCLMZ7e+ZCxohHWEccP40AjDlSL/hsv8t79SaQOgXpXtTrLkQAJkAAJkAAJpEEgKN1bGi7h&#10;KEmABEiABHwlILu+P336dPR5eXnz8f5+tQqx23g4PIG9V77aXJhdkQqtCuPJjkngmQDFfgwFEshP&#10;AC/Km2jlHILhQzkaPH+LbIEE9AlgXXmCWNwUwc6r2pGuoXj/mhwj2LCwi6yPbf0ISrPGs7jzL+XR&#10;i1A9AbG6vNytViprIuhXZhNYQWQd7wZmclZzf2at6Hs9EQ66tlGujT9/rvue1R+E9EcUq8/2CE6j&#10;OUQJWbPzFwABzXVeb7FeX+fm4QAcG6iJknAGc8jpaDw+C1asHih7H8zWnI98MNmNDZG+Z8gDj7GS&#10;hx7rksAEAuPxFTaKybvOHdyHVz98+LCBvz2K1RktJEACJEACJEACkwhwPc64IAESIAESIAEDBPAy&#10;XLK2fIOAvV2uVtcMNDmxiWB2mvElqPEQiH7RxphRipno40CJwptCjJ2J1BgrasEkYmH87Xz8+LGj&#10;VoOlSMAsAdk0ARHfGVptxno6Deej2TEj81Adwi181LsyG11xtibXzMPDw8XE0wleDjlyofqk50Kc&#10;Bianh5zE6flSaTgcppAA7wAZ1vdj9CH8J/e6lg9jKzLz+mg4vJLTEDjnT48E2ciF6+DUh1ihDXoE&#10;5k7SEDFhzbOj1ypLk4AaAVkj3j087JbG4//OXSeqNVl8qYizGtuEO3custm5z20znt55h7GiEbAR&#10;xw/jQCMO3hTF5rAu7r8/yrVad5knmWYHyZokQAIkQAIkkCABfjdM0OkcMgmQAAmQgF0C19fXTTyk&#10;t0rV6n9MZnIJRqwueCkgNR5kUS/aGC/K8RJ1HChTeFOQ8TORHGNFL6Bw35YX7DtymopeTZYmgfwE&#10;ngW4x+VKpZ2/Nb9a4Fyk5g+ZgyDg2lQrzVLI1rUPIdL3iSQSFKq/4HACkWe0QkBs7jmH35sxXwHY&#10;wLIZazZ5XzccuBavo7+DxUg3JZi4NuWkCGxKkmt9xUR7bMMtgVmCryE2CS9FvKnKLWn29pbADTa6&#10;1CoVOZlhLSo6EQtEbfqJ4tMZdBlT7+AwXhSvxohjhzGgGAMohqRt/Wqp1BmMxz+HHz50V5l4QR0e&#10;S5IACZAACZAACbwiwG+HDAgSIAESIAESsEjg8vJypdFotPEA/w033XaerihYz0Mv/LpRL9ooOFYK&#10;0KhjQInAhEKMnYnkGCtZA6pUEhERhBT72VtgTRLITgAi3EOI1nezt+BXTc5Fev6AUPUA2bE5/yhg&#10;m5hlPWKhuupzIGKoD7HzugLCIIv4lKHbFsBYBeuSMRux6XXGbBfC9TGuUcmubit+Qm9X5nacFPH7&#10;1Bn+giXwVvQlJ8lgTbiJNU4v2EHRcG8J4PmpiZg7xKkVLW+NzGtYxCLRvGhm1acAdQodxtM7MIwV&#10;xSsx4thhDMyIgfH4Cv/ahVD9JzaGdZjoRfF6YTESIAESIAESIIG5BPj9cC4iFiABEiABEiABcwR+&#10;/frVxkv0b2ixVa5W13RaVhUq6LRppSwFpMaxRr9gY8woxUz0caBE4U0hxs5EaoyVLMGEOv/GU79S&#10;Lu/EmuE0Ix1Wc0Tg9v5+u1qpHDvqzlo3nIeyoYWoa4OCLjV2yMC7i+eqw1KkQvWsz37ISrwOLn01&#10;imGVgmBd5sbtsKzWsxYZ8qOcPuE7yXq7q0ejuNK2xOujwWAHc/xJcSPzu2fM68eYv6K+xv32gDnr&#10;Xgi/egu12ib8emWudbZEAqWSbHC5e3j4juf2YO4tmf0WsUg0MxOFihSgToHEeHoHhrGicEH9KRJx&#10;/DAOXsTBeNzD/9fF+u0HBOpdjQhhURIgARIgARIgARJQJhDlS3Dl0bMgCZAACZAACRRI4Pr6ujku&#10;l9sQyEn29eY8U7KKFua1a/zfKSA1j9R4ix41yHhRdgYX7m9QMXYmxg7jRPmSel1wUjyNxx2IR/eY&#10;PSYjU1bLTOA5U+AZhKcrmRspsCLnoezwIb6RDNkbFHapMXx4fLzAqQRraqXDKJX3mQ/ZiaMVxEL0&#10;vA8vfg/Dk9msjFWw/vj4eI572tx3Htmo2a1lSrwOEUy3Xq1u2rU23Nax9tlGjAS/YS9cD5i3HGua&#10;k3q9vmO+ZbaYOgGc2rGLOfV7qM9KmfwXsUg0Ew/FShSgTgHFeHoHhrGielHFSyrekSn4FlnUh6VS&#10;p1Yu/7xrNDqr3GioAI1FSIAESIAESIAE8hLI+x0kb/+sTwIkQAIkQALJElheXu59+vhx/9OHDxvV&#10;cnl9PBzu4cVIZxIQ3rCTDRMOnASeCFD8x0AggQII/N5Udi4fxAvonV0mTEAybI/r9Q0g6IWGgfer&#10;fB6DUH0Nwk7JRMyfAoHxaHSgUMz7IvKs9+cvr7G1Wu1r3jZYvzAC3cJ6ttgxRKtroYrVBYupa7Mc&#10;yXxlI1Rkox7a5b3PBtyC2sSm3x2K1QuCH3G3WCO3cBLDBe4ph0mJ1SP2KYdGAiRAAiRQDIHReNwd&#10;IknLqFLZ+PDhwyq+Ue8gYcsJxerF+IO9kgAJkAAJkECKBPgtMUWvc8wkQAIkQAJeE7i8vFxBZrUW&#10;BCvfytVqG8auBCNYZ8ZjK7EV9YKNMaMUM1HHgBKBCYUYO++gME4yBpNCLGFDWQ+by/aQ+bibsRdW&#10;IwFtAnLUPTJIn2JN2NKuXEAFzkHmoIvQCxsXTsy1GG9LIWdZt/GMh9iRLP3rMXpchGoQqJ3FOLbn&#10;MXXwHmArtvFJ5mxspIgqc7Zu1nVJTIDs6tH51kSsyloHJ0PIdd000R7bKJYA7kFXsGBTNl8Wawl7&#10;j4nA7e2tbHw6xDNR++W4ksuGy6zYmcI6uThRpcR4ekWKcaIaOCgXcezEHAdDnOZXxTPJYDz+Ofzw&#10;oUthukbMsygJkAAJkAAJkIAVAvyeaAUrGyUBEiABEiABcwTwYr6Fj3jfcAR6Gx+w18y1bKElBdGf&#10;hV6jbjLqxRrjRSl2o44BJQITCjF2JpJjrGQMKI14Qgaao0a9foCP5VcZe2M1EtAmgEyCx8j2v61d&#10;0WEFzj9mYYvgC5lJNzDX9M22HF9rIoatBCSGtSFSf+tViLrWY4ydBATrB3je34/tKsV7DBGre30P&#10;y8pcVbhei/SazMrtZT1Z42C+ijI+TPAJrI0eNqds8jkpMK95bO7T5t2Hh13E1PdJZsYsLJzolohF&#10;ojbDMLk4UYXJeHpHirGiGDwRx05UMTAey3vrLoTqP/Es0kH2dL5bUgxxFiMBEiABEiABEnBDgN8U&#10;3XBmLyRAAiRAAiRghIBklUH2qbZkX4cQoWWkUZONaIj+THYbc1tRL9YYL0qhG3UMKBGYUIix8w4K&#10;4yRjMGWIpafMgePxnhyVmrFXViMBbQK3EOVWKxVvM9RyDtJ2qUqFHjJlb6gUTL0MhMznpUql6TMH&#10;F0L1P+PH82KUGfpFuIZ78KXPfs5jG4Tde9iocpSnDR/rQmx4CSH+io+2mbJplnAdwpcTZFffMdVX&#10;TO08bTjyeG0TE2vbY8H8fIL5i3FuG3RC7eP99zbuHSJUX5s17KjEhSr+jVgoqjL8rGWSixNVUIyn&#10;V6QYJ4qBE3HcBB8D43EPXuzi2/EPvLPuKnqUxUiABEiABEiABEigEAL8plgIdnZKAiRAAiRAAvkJ&#10;XF5erjQajbZkX0drLfyt5G81RwsZRH85ekumatSLNcaMUhxHHQNKBN4UYtxMpMY4yRJMqJMjnnD/&#10;7Y5Hox1mqcnIntW0CUh24eFodApxV7FrvrfTsvZIWEGVAMS5R4uLi3uq5VMtJ9cGBOtnPo7fpVD9&#10;xfhPIPKKUjgIUXfwOoJpcYrrfRObVLo+xnFWm7BWamJc51nrh1jvpXh9NBxe1RcW5MSDqxDHYtNm&#10;iNWbaP/MtzWNzTHH2jau8Sg3ScXqL9/H9Tw3HGLebKnaGu3CYBqAiMWiqj7XLZdcjKgCYiy9I8VY&#10;UQyeiGMnqBhAFvVhqdSplcs/7xqNziqfORQDmMVIgARIgARIgAR8IEBdgw9eoA0kQAIkQAIkYIDA&#10;r1+/2jh+9ys+4rchUFgz0KReEzlEf3odpVM66oUa40UpkKOOASUCEwoxdiaSY6xkCChDsTQajw8a&#10;yIhKMVIGH7CKNgERcZR/ZyNtale2UIFzjwWo75uMTsRqg9rDcHiGeGzZaDtLmwUJ1Z9MhXiwD+Hz&#10;eha7fa+DzQkXELi6f9Z1AAbj2sBaouegK2ddILv6Lt5NHDrr0KOORLiOv4PFanXfI7O8MEVOS8BJ&#10;ELLJyIu1jBdQAjRCTp3CvLUV20abAF0RhckyL+AeL/eLbd0BBSUu1B3cpPIRC0VN4JnWRnJxogKT&#10;sfSOEuNEJXBQJuLY8T0G8A66Wx6Pf45rtc7y4mJUz46K0cdiJEACJEACJEACkRDgt8VIHMlhkAAJ&#10;kAAJkMBLAtfX10187G7jT7KvN53QMST8c2JrIJ1EvVBjvChFYdQxoETgTSHGzURqjJMswYQ6ZuOp&#10;PxiN9j4io01Ga1iNBJQJPAk6PBB6ce5RdlmugiIIq9frzNA7h6IPWdaLFKm/xQMRocRMP1fweVgZ&#10;m7NF5Nry0LTcJkHYHd20GrO/5jlcNo4goYBsQriaVza1f8dGhmNw2U5t3JGNt4f43orxPhOZn4IY&#10;zt3d3S4M/Z7nxAXfBYbGHRGxWNQ4q+cGk4sRVZCMpVekGCeKgRNx3PgWA8PxWJ7pu3gP+GP44UOX&#10;WdQVY5TFSIAESIAESIAEvCcQ3Ytw74nTQBIgARIgARJwTOD29nYNXbbwUkPE621r3ZsV/lkzM6SG&#10;o16oMV6UQjHqGFAi8KYQ42YiNcZJhmCyFUvjcQcCpb2lpSX5oMAfCVglIIIvbLzYttrJlMY577il&#10;jnV8B6L1Lbe9htdbUVnWfRKq//EashfvLC4unoTnxdkWxyqAxrhkY8pqhP7yTfPhDHGs12BegJJ1&#10;HyLnJLPu52XnS32sSU6QVX2PmzF88Ui4dshmQ8STnBy1lncUyd1sIhaL5o2FWfWTixMVmIyld5QY&#10;JyqBgzIRx07hMYD3PxCq/6xVKh2+X1aMRxYjARIgARIgARIIjgC/MQbnMhpMAiRAAiRAAvkI/Pr1&#10;6ynzOjK4tdHSSr7WnmvbEv4ZMS7MRqJepDFelIIy6hhQIjChEGPnHRTGScZgshhLkg0ZIuK/lhYX&#10;9zNax2okoEzgDsKvimPhF+cdZfcYLQhBzx4ErUdGG42sMddZ1n0Uqr9w6Qme93Yic3EJwm65t36P&#10;bVwYTxf+2oxpXMiY24ao9TSmMamOBWvBHsa+oVo+lXL39/dNZFA+T2W8MY6Ta5EYvep+TJJYBXPB&#10;oZwMarL3wgWGJgej0lbEYlGV4Wcpk1yMqEJiLL0ixThRDJyI48Z5DIzHPXkexH3xBwTqXUUPsBgJ&#10;kAAJkAAJkAAJBE3A828rQbOl8SRAAiRAAiTgJYHPnz93Pn36tPPhw4dVfEiVj6hH+JOXIvyRAAmQ&#10;gL8ELAqM/R00LbNCwHIsyVHmEBB/h5D4/Ek8yR8JWCTQgIB5NBxuPW2UcPCjWN0B5CldSEZaEfsV&#10;Z4H/PUMg2sXH5RPblsrLVN9fqGJO4P3HdiCYbd/JHG7W5Nmt4Xr86rI/z/ra88yews2B0HkF97Ek&#10;NzAUDt+AAc/rzE1unDMAM+EmZB7AWnYfG7QuTIvVBSufUxIOLsWhM0YUQbEYCZCAXQLj8RUyqJ9g&#10;TtrB3zq+027gT07r7NrtmK2TAAmQAAmQAAmQgD8E+Hzmjy9oCQmQAAmQAAkUSkAy3ODY6qfs6xDb&#10;tbSMsSz+07IlksJRL9IYL3OjNGr/zx39lAKMm3dgGCcZg8lxLIl4cnFhYQ/316uMFrMaCcwlIELm&#10;JyFYubw2t3COApx3csAzU7VXq9U2OZ9Mhwkx1NpgNLowg/t1K76L1N+OGc9064iVvg0WRbUZcdbu&#10;Awj49oviaqNfbNo7Rww2bbTteZvRZcs3wfvh4eHUhkDVhG1sYy4BWXtsxXY/mTtqFjBKAO+ct3Gf&#10;kxNSrD6rOM+Ka5RShsYiznCcgYZSleRiRIUK4+gdJcaJSuCgTMSxYzoGRuNxtzwe/xzXap3lxcWe&#10;ImEWIwESIAESIAESIIFoCYT2rSVaR3BgJEACJEACJFA0Aezg7yPz+tHy8vImRE+r+Bi1gyPXT2DX&#10;1UzbHAv/iubkov+oxWCMFxchFF8fjJv4fFrUiAqIJczp23f39xfykb6oYbPf+Aks4oMXstnKyTk9&#10;W6ONen1iC5r5dpsQ/YnYh78pBERQZzrLeggZ1SfhQKy0YgsUiN1mP5sGOmBsHO8HavpEs2XjSKJi&#10;9RLGvROTL02MBXPRLsXqJki6bwPX8snzRrmo5ij3JNPtUTbV4u8M9+9jUFizTYLPK7YJs/0oCRTw&#10;nixKjhwUCbwggAzqfcmijs30W/eNxuryhw+bHz9+3KdYnWFCAiRAAiRAAiRAAr8J8PmdkUACJEAC&#10;JEACJDCXAER2LXyo+gYBexsfGV5/YOBLzbn8dAtEvUBjvCiFQ9QxoETgTSHGzTtqjJEsgSRPwMWS&#10;w720Cwv2RFyccQSsRgIzCSDGVpDV9hCxvm0SVbFXjsmRxNEW1uRbjUajE8dozI/CVJb1CLJ8nODZ&#10;LSrxrPh2ZCmDvvlIVG8RY9rEpqOueg2/S0KcuA2Rq4gTU/tFd83ldaCIVSHiP8/bDuu7J4D5dq9e&#10;rx+575k9xkDgn2cSbN52PR7TWXFd26/dX8QZjrVZKFZILkZUuDCO3lFinCgETsRxk8n/43EHIvWf&#10;tUqlI8nBFAiyCAmQAAmQAAmQAAkkS4DfHJN1PQdOAiRAAiRAAtkIXF9fN/HhoQXxw3/QQrNo8V+2&#10;UfhdK+oFWsFiUb89/9u6qP2f1QGMm3fkGCcZgsmjOMJRsAcNCECQbfIqw0hYhQTmEoBAbL9cqRjJ&#10;xM35Zi5u5wUgbr2CiGxDsok77zyQDu+Hw0MIznezmBuBUP1p2IiTPkTQ61kY+FwHGzYy6Qd8HhME&#10;vesxXc/w0Sl4t31mbto2jPlKTjqJyY95GT0LVs/BZC1vW6zvjoCsMTAnbcW0icYdPfYkBO7u7mT9&#10;9R1xtFIUkegWCrNARiwYtRU/ScWHDkTG0itajBPF4Ik4bubGwHjcA6Uu1ro/IFDvKhJjMRIgARIg&#10;ARIgARIgARDgd0eGAQmQAAmQAAmQQGYCl8ji2bi7a0v2dQjX25kbYsV/CES9OPNILOpzyEUdA1nA&#10;M24mUmOcZAgm/2Kpj6Nh9z4yS3IGZ7KKCoFbZLjFXHGYRyzCuUaFdDFl5MQGiNY3i+nd/15FKPnw&#10;+HhRqVZXVK2NRaj+cryxCaFlbDEK1rEZPKrp9uHh4RJjUr72VK9Rz8sdYMz7ntvo1DzEwSkEPHxP&#10;5JR67s56OB1hixsvcnNMsgGc8iSnc8rpGmtFA5grMizaQNP9RywYNY3qT3vJxYgKSMbRK0qMEZWg&#10;QZmI4+ZdDIzHV8NSqVMrl39i5F1mUVeMERYjARIgARIgARIggQkEonoZTg+TAAmQAAmQAAkUS+DX&#10;zU0bH7a+wYpWlVm0Mjkj6sWZf2LRTD6yXSnqGMgCj3HzjhpjJEMgeRxHIjodj0Y7/NCRwa+sMpcA&#10;Mq038ZHtLItonXPNXLyFF0AW1IPFxcX9wg3x1ABkWd+HCH3uSQMxCtX/uGQwGOwgRk48dVEmsyBY&#10;P5PnzUyVPawUWyZ8rGuaGNO5h6itmfScXV2y5F9Z6ySwhiFW3wWPw8DMTtpcXLsnyKq+xzhOOgwy&#10;Df729nYNzxrHiB2v7s1JiU0jFoxmCkqFSknFhwKPpyKMo3ekGCcKwRNx3Ij/cUJmtzwe/xzXap3l&#10;xcWeAhEWIQESIAESIAESIAESUCDA748KkFiEBEiABEiABEhAn8A1BFLlweC3gL1cbuq3kGaNqBdn&#10;HgtGfYm2qP2fBTJjZiI1xkmGYPI8liDsusK98q8lCk8zOJdV5hGQTNOPg4EIPLXWY5xr5pH1498x&#10;f2xAkNzzwxq/rFDJsh6zWP3ZGyfI+rzjl2fyWRObYB00uvBRNKclwD/7GNPcjSL5osCv2jFuDMlD&#10;WLIslyqVs9JolKcZ1nVIAPfLPZzacuSwS3YVAYGnddbvzSnezvlJiU0jFo3aulySig9ViIyjV6QY&#10;I4qBE1Hc4N7Wl+cz/PfHhw8futzIpxgDLEYCJEACJEACJEACmgT4/VETGIuTAAmQAAmQAAnoE5Bs&#10;O4PRqI2s618hyGvrt5BGjagXZp6LRX2JsKhjIAtkxs07aoyRDIEUVhz1K+XyDrIbdjOMlFVIYCqB&#10;Z+GuZD5UWodxrgknmOSDKuaMDX5IneyzaVnWExCqPwGJLXu3jAmCaMnavBvOVTrX0qg2FUS4oWCm&#10;A2O8xuZG7IwC7zYKUbSeB6f1urJpFpmxt/jsYR11dB3gPe+2nKKQ5RQnlzCSEptGJBh1FSNJxYcq&#10;VMbRK1KMEcXACTxusH7t4O9nrVbrMhmAos9ZjARIgARIgARIgARyEuA3yJwAWZ0ESIAESIAESECP&#10;wCUy8FT//rslmderpVIbAvYVvRbiLR31wiwswWhhQRZ1DGShyrh5R40xkiGQAowjfBQ7WVxY2KMA&#10;NYO/WWUmgfv7+8NypbI7qxDnmfCCSD6wIjPqVniW27f4rXgyFaH6S7IQk63jftK3T9tNDxFm8D5A&#10;hvV9N/Ts9iLXGwSwl3Z78at1jHeTYt9/ffIwHJ5hHdF65yUK1/0K3N/W9CDM2orp/uAj5NhskhMU&#10;MO99R9y8v849HWxSgtPARaOuQyip2NCByzh6RYtxohA8gcUMnll6GJVkUf/58ePHjsIIWYQESIAE&#10;SIAESIAESMAwgRS/0xhGyOZIgARIgARIgAR0CKyWy1ef8SLo04cPOzhWbxUfMzdL4/HR8Pdxe/yR&#10;QLIEKBB84/oARca2g5cxkoFwoHEEX2/f3d9f3N3d7WYYNauQwFQCyBa1NxyNdqYV4DwTZvBI5nxs&#10;RtgO03q7Vj9t/BmP9+QFaKovQR8eHlp2KbttfTAYRPXcCPFfzy1Be71hHooq1hRIdSlW/5eSnGgx&#10;UawuRSqpzsAKUVRAEQi0TiBW36RYvQD4gXb5tAHw4eEY/z0LSaweKG6a7YgAn30dgWY38RPw/N0r&#10;7l1XsskfjpB3Yev4JrmBvz2K1eMPTY6QBEiABEiABEjAXwJ8HvPXN7SMBEiABEiABJIjgCNl1waj&#10;UVuyr1cCytZjylHRLsw8f2lpyn9524nW/1nBMG7ekWOMZAimCOIIH1W68P0ej6XN4H9WmUoAosIm&#10;MoWdIfPyyp9CnGPCDhhku7xClvUNis8m+xGi4AvE+1rYXs5s/QkyeE/dqJK51YIqSnZX+PKsoO6N&#10;dxtThm5kvz8EoF3jkDxtEHEoc27PU/OcmiXXJUTpatcls6079c3bzvBssYf1wlGhRrDzoAjguWEf&#10;cfPfl88NQQ0AxiaVITmwTMdFx1JSsaEKmzH0ihRjRDFwPIsbyaKOvx/YoNfh+1RFH7IYCZAACZAA&#10;CZAACTgkwO+RDmGzKxIgARIgARIgAXUCl8je07i7a+PF0jfUapXK5RX12uGVjHpRFoFg1HZERe3/&#10;rPAYN6/IMUYyBFJkMTTCaSSNev3gKVswfyRggICI1suVyjGaakpznGcMQC2+iR6y/W4Ub4Z/FkgG&#10;enyslnhP7gdBdB9xsR7LwGMTrEMAiEPI4ri3J7YxJKqNIHnmh6fMy7IpqFpVf2dD0Xoe5JnqysY2&#10;zDdbPBUgE74kK8n9Fte3rJ3WQgeQlODUM9FoCLGTVHyoOoRx9IoUY0QhcAqOGdyv+rCyKyJ1ZE/v&#10;xvJ8pUCeRUiABEiABEiABEggSAL8Hhmk22g0CZAACZAACaRH4NfNTbtWLn8dlkrtarkc/MeStx6M&#10;elEWmWjUxtUXtf+zAGPMvKPGGMkQSBHGkQhNRjjC9mOj0clAhFVI4B2BZ5HZaYon28QaDpgnjpBB&#10;bC/W8eUZV2Ji2leoIFJcjyn7PjJ5R6MbQfb7KJZ5uJ+sYf65yHONhlQ3tmsqD/uH4fAMQdzSboOi&#10;dW1kOSr0cH3uMMNoDoIJVZXTLzHHHWPdoH9de8wpmoWDCuOChaMqJvpUJqnYUAXPGHpFijGiGDiO&#10;4wbPHx38/cTG9C7XOIo+YjESIAESIAESIAES8IRAFC/EPWFJM0iABEiABEiABBwRuJaMoINBGx9P&#10;viHzetNRt1a7iXZRFqFg1EYgROv/rLAYN+/IMUY0gynyGMIHme4YopOlpaW+JhkWJ4GJBB4eHkSU&#10;sk080RDYZAbV975MOcv6YDAQoeJJLBEei2AdAtJoTkVI7Po6wEaD/ViupzzjuB8O9yul0vc8bZQo&#10;XM+Fb15lEXNhTbDDTKPzSPHfnzayPjzsIlbyXdOeokxKcOpYNOqpy7XMSio+VMkwjv4hxfhQDBrL&#10;MYP7VA+WSBb1nx8/fuwoWsViJEACJEACJEACJEACHhKg7sFDp9AkEiABEiABEiABdQKS+Qel5Zha&#10;Ea+31Wv6UzLqBVnkolETURS1/7MAYsy8o8YYyRBIqcTReHwAAeJ+BkKsQgLvCIjYULIpEk34BOQ0&#10;hnq9Lhm1r8IfjdkRQOh8Js8OZlsNorUTCGx3grBUwUhkyz/HfNVUKOp7kS78sum7kSr24do6Rbkg&#10;n8dVxvenDMZ5BfEv51cAwXXYKlUqMqfm/1G0np/hhBawHuCzghWy8TWKd6vbWDce4t66Et/o/h1R&#10;UqJTy8LR2OIkqdhQdR5j6BUpxohC4BiOGXzvu0KvXdyffsh/mbRDwQcsQgIkQAIkQAIkQAKBEKD2&#10;IRBH0UwSIAESIAESIAE1Ar9ubp4yr1flY3m5HMSHlqgXZKmIRtXCc2KpqP2fhQtj5h01xohmICUU&#10;Q8+x0cd9b4fZlDXjhMUnEhDxGcRNp7GLVVJwv2RUhWh9K4Wx6oxRYhzxbUZgqdNxwWVxXfdFZFuw&#10;Gca6j2jjwREE63vGwBTYELLyXmIsQTx/58GE2NvD3HqUp40Y6j5lYn58vKiY9DlF68ZCQzauwUc7&#10;jUajY6xRNhQlgee1/3c8T7aiHOCbQSUlODUsHI09PpKKDVVnMoZekWKMKAZOzriRLOr4+1Gr1TpI&#10;0NFT7JXFSIAESIAESIAESIAEAiNA7UNgDqO5JEACJEACJEAC6gSu7++bleHwP6jRgni9qV7Tbclo&#10;F2QJiUbzREy0/s8KhXHzihzjI0MgJRJDb2PjWZy6w4zKGWKGVV4RQKb1JuLoFH9rRBM2AcwLFFZO&#10;cGFEYmetAIVQX7JC97UqeVoYPpTTILY9NU/HrAOIvPd1KvhYFnNNEwLZcx9tM2lTbBs/8rCRUw6Q&#10;Xd38OxaK1vO45U/dHmJ1hyIvEyjjbUM2neA6PozkXqrlqKREpzmFo1pgIyicVGyo+osx9IoUY0Qh&#10;cDRjBvcjeT7tikj9w4cPkk39SqEXFiEBEiABEiABEiABEgicQCVw+2k+CZAACZAACZAACUwlsIws&#10;DHjRtYe/DQj71oej0d5oPO76hIxiVJ+84d4W+v8N80SExu4jLaEeE44hfNRpQ2h8cXd3t5uQxzlU&#10;CwRE4IRMzBtoumeheTbpkADmhUPZgOCwyyC6gpDvIAhDDRuJDNgtw00W2dz/Ftm5qb4hFoxinsU1&#10;1TbFxOd2JLu6z/a5su1+ODy0IlaXAVTwuUr++MtEQDawIiPpJsXqmfAlUwlrw315bsSAt5MZ9IuB&#10;8j1cil7nmEmABHwiIOsVPD/sYUP1Br7breNv5+PHjx2K1X3yEm0hARIgARIgARIgAbsE+Gxuly9b&#10;JwESIAESIAES8JDAJTIJNe7u2oPx+Gu1VGoj+/pKUWZGvRhLWDiqGk9R+18VwstyjJl31BgjmoGU&#10;SAwpxIUcocvMiprhw+LvCUDgeoyPhttkEzSBnojX+PH3tQ8TzbJ+gmzeO0FH87Px8N8+/s/voY8F&#10;Qo1NbBDqhj6ORK6nLq6fzdB9ldd+bIxsVxcWTvO2o1Sf2daVMP0pJJuxIFSXuZE/EphIAJukWnhG&#10;lBNK1lJHlFSWZM1sx4yN1Am8GT/j5xWQpOaOPJfCm7h5zqLewX9/ijA9T9OsSwIkQAIkQAIkQAIk&#10;EAcBhe/ccQyUoyABEiABEiABEiCBaQRub2/lo823IcTr1XLZ6YebaBdjiYhG815V0fo/CxjGzDtq&#10;jA/NQEoohlRjA/e2o3q9fkChqmYssfgrAhCt70qmbmIJlwBEbEcQsTEz8AsXYn5sgst5uF7Vtxzj&#10;7UMcva5f078aIrpDRr4z/yzTswgCaNVbul7DDkvjWlpBbF067LKQrmLZXJAHHny99vD4eF6pVlfy&#10;tKNVl6L1ubgQm1eyUbXRaHTmFmaBJAngneca7pmyCbWVJIApg05GeErBsVbYJxMXOlQYQ69oMUbm&#10;B88YaxOU6uK+80P+u7S01J9fiyVIgARIgARIgARIgARSIhD8S/GUnMWxkgAJkAAJkAAJ2CdwfX/f&#10;HA8GLQjX/4PM603bPUa7GEtIOJo1RqL1fWYgJPIWHYloBlMi845uXDyLWPbwgehEkyiLk8A/BCSj&#10;Kj42HkPsskIsYRJABuQtitle+w5MJMvodpgezWY1ruF1XMv9bLX9qUXBuj++kPsDNkK4ybhd3LCj&#10;OZ0gD0Jcd+elSsX6O5J3NlK0PsttPaz1eapSnsCOuK5sKMLG0++47+9GPMzMQ0tGdEqxsXaMJBMb&#10;qmQYQ69IMT4mBw7uOT2w+VH5LVDvqoYXy5EACZAACZAACZAACaRJQPdbd5qUOGoSIAESIAESIIEk&#10;CVzi404DH+Al+zrE623TEKJeiCUiHM0TE1H7PwsYxswraowPzSBKKH6yxgbuZV0RtDCzkWZssfg/&#10;BO6xqQ//zxlF62EGhWxewYkLGzGIlU15QLIFg8uFqfZCaGcwGIiw8SQEW2fZGElW7y4yrG+G7gts&#10;/JATOHZDH8cs+2PZ6JHHR/fwMwRIxfqZwvVXLsQ82MFmkR2epJQnsuOti6zq23JCEtfts32cjPCU&#10;gmOtiz2ZuNChwhj6hxbj4zcKcOiXRiPJov5TNsZzPaJzQbEsCZAACZAACZAACZBA1m/dJEcCJEAC&#10;JEACJEACyRH4dXMj2UW/YeCSgX0tL4CoF2IJiUezxkHU/teFwnh5R4zxoRlEicSQibiAuOUAotUj&#10;fkzSjDEW//1REpv5IHg9w//ZJJLwCMjGFVz/wQtkTZJPMMt6NJmi4bvQ9SJRCNaRdfsCgsjcz8Ym&#10;r2vDbR1hY8Ge4TaDak6y6Fd9yaJP0fpT7GCz1QE2H+0HFUg01gkBOYEE6z3ZSMS1ugLx0BcSCkP8&#10;XYRiY2VUT7i0SidSmDH0ytGpxgjG3R0Phz9qtVoX65BeItHPYZIACZAACZAACZAACVggYOJ7twWz&#10;2CQJkAAJkAAJkAAJ+E3gGllGy4PBbwF7udzMYm20C7FEhKNZfP6nTrS+zwqFMfOKHONDM5ASih+D&#10;sdHH/WsHWRm7mrRZnASeROsQwxwihraJIzwCFLm99llqWdbh/z7m/vXwIve9xQ8PD5cQEq8EPJYD&#10;2L8fsP1yP4j6lAJsiriS6yXlTX7i44fHx/OKT9dawqJ1OS0FPtmRTKYhzx203TwBZFRfwz3lO1rm&#10;+lwTbzLCUwqOtSIjmbhQpcL4eUUqlfh4yqKOE13Go9HPjx8/cu2her2wHAmQAAmQAAmQAAmQwFwC&#10;OMmRPxIgARIgARIgARIgAV0Cy8gigRd1+x8+fNiAgHB9OBrtyQs81XYMig5Vu2Q5EiABEiCBgAkY&#10;vm+sQexydn9/fyrihoCx0PQCCIhwD1m6d0T4XED37DInAWRC/n4/HjdzNhNNdcRzH4NJJpYlE7YI&#10;UGNwIIR5vRjGEfIYsGmgFbL982xHjP2Vslhd+OBUlVOvxOpiVCXZT1oy521SrD7vyk3v3/FMt4+5&#10;6hwj305v9BwxCZCAEwIJJYpwwtPTTvCcKBvjOvjGtYO/9Q+NxvqHpaU9itU9dRjNIgESIAESIAES&#10;IIGACRj+5h0wCZpOAiRAAiRAAiRAAgYIXCLraPXvv1uSeb1aKrWRfX1lUrNRL8L4EntuJEXt/7mj&#10;f1OA8fKOGONDI4gSih9bcSGZGkH8AOKXIw3yLEoCTwQgkNnGfw4hgp243iEmDwlA6IcMaf2FWm0j&#10;dSHmH+88nxpwEXi2buVggwB1B0e4nyhX8LQgsl+fwbSWp+bNNQv3383QTzqBD04x0PbcwQZYIKbT&#10;CLLih3+PUVfu86VR1kZs1kso07qIxzBf7PC+bTOgwmv77u6ujTX4ISxfC896vyxOJVsyBKh+gffc&#10;GtJ64yDGzysgscQH1hg9jOUHtgN2l5aWup5fljSPBEiABEiABEiABEggEgLJpqOIxH8cBgmQAAmQ&#10;AAmQgGcEVpF19DOOSPz04cMOsq+vQmC4iQ8CR8PxuO+ZqXbMSUg8mhWgLdFpVntYzy8CjA+//OGL&#10;NTbjQoTGInRAltTzx8fHli9jph1hEHgWvW4+b3wIw+iUrXzOSltGlu3H0UiEiPyBgAgAJZNyKjBq&#10;tdrXSMb6M+RxwA9XIdsvtkPQHO26IfVTRJ43pG3/iVEvPyIlkmldYhEn22xRrB76jGnOfjkhC9fo&#10;GZ7hZNPQmrmW2RIJkAAJkEDsBCBO72MD+4lkUW8sLq4ig/rGx6WlfYrVY/c8x0cCJEACJEACJEAC&#10;fhGw+d3br5HSGhIgARIgARIgARIomIB8VBqMRu2n7Ovlcqtgc+x0T8H6XK5cgL9BxJh5BYTxMfcS&#10;el0gkfhxHBcnyOC4R1GMZiwmXhxZudaQtVlEM83EUfg7/AnCvlEkmbZNQE8py3osmaMhlt6H77+b&#10;8H8RbWCThOPbu9lR4pppIpbOzbbqTWtd+GfTG2scGyK+xSbGs0mnTniZaV34RJhtXTYDwhc7OAWp&#10;4zgE2J2nBGStgk3G3/GctuupiUGbFUu25LlOYJbsuYj+FEgmJpSJoCDj5x9aIcUHbO2Oh8Mf2DDb&#10;RdKBno7LWZYESIAESIAESIAESIAEbBAI+sW4DSBskwRIgARIgARIgARcEJAPTXJ8L/77Df218MFp&#10;xUW/1vtIRDyahyMX4C/oMV5ehRJjQ/PKSiR+ioiLZ4HMHjIsnWh6hcUTJvAs+D3GmqadMAY/hz4l&#10;C+1oOLyqLyxswGd9Pw13a1XoAmgdWsjKuh663+VZChusZKNMcD/E2hUyJq8GZ/gLg2O+XrAO2kRs&#10;dUP2T1bb5V6ODWiSubk5qw0vhetxidZ7iMMdisqyRnJ89ZAAYxv37UM5HSu+0fkxopDEp7mIUXCs&#10;hS+ZuFClwvh5RcrX+JAs6thc0EEm9Z8fcRKwqntZjgRIgARIgARIgARIgARcESji27ersbEfEiAB&#10;EiABEiABEgiGwM3NjWRe/wqD5b9rwRj+0tBExKN5fMPF9xt6jJlXQBgfmldXAvFTdExAtNSFV/Yo&#10;ltGMzcSL39/fi5hmN3EM/gx/ilj9HwNHox6EmRv+GFycJc9CzXPEb5hrcQ10EKSKEPJEo4p3RZEB&#10;ugVfnXlnmJpBwWfwhmBd2LfUhhtUqQ4yi28FZbFBY+HXYzS3rdIkResqlPTLyPob9+Utnnakzy7G&#10;GnKvQ0wcYmzNGMfn25h8FZ8a50TRsTLSZGJClQhj5xUpX+ID94krGNbFO8Qf8l8kn+irupTlSIAE&#10;SIAESIAESIAESKAIAkV//y5izOyTBEiABEiABEiABLwmAKFXEyISEa5/w1/Ta2NfGpeAeDSvL7j4&#10;fkGQ8fIunBgfGldYIvHjS0zg49cBMsEeUTijEaOJF8VaZhtCUhG98VcUgXlC9Rd2QXR4tFit7hVl&#10;qk/9SuziqPQUYvcEotwdn9jr2oJ7UxMZiM9163lSPmhRtGzuAPtLT1gaNSOG0weyAsky/1G0npX2&#10;5Hq4ro6wmYj3Y7NYg2ztdjxeqz4+fofx20EOIFCjfRGfWsdH0bEW4mTiQpUK4+cfUkXGBtbjPRjy&#10;JFKHQL2r6j6WIwESIAESIAESIAESIAEfCPjy/dsHFrSBBEiABEiABEiABLwjgGN/12CUZFQS8Xrb&#10;OwNfGpSIgDSPD7j4fkGP8fIqlBgbmldWAvHjYUz0IaLZazQaHU1vsXiiBCQjJGLmFOK/lUQRFDds&#10;DbH6P0aORpvI6Notzmh/ekbsXsSeZR3XZh/+XveHejZLkA26SJ1INqN/1zrAhoH9PA0UWffu7q6N&#10;+Dkt0gZLfQe/kSMrF9kAgrnvDHGZ6Z7tnXB95J1FM12DOfkKBeRUo5OsPmS9eAhg88g+bm7//f/s&#10;/et528jyxQuL1NWzPwwdwdARDB2BqQhERWApgi1FYCsCaUcgvRGYjsBUBOaJwDwRWP/zjLdkXch3&#10;FU15yzJAdgPVjb4sPQ9H9rhRXfWrQgMgFgrzc2gKQ70nNtYTCytQrCs7XFajMxjM+vklyb7WjHkX&#10;9dlsiPtDl/K9HBtKZLCvMUQSIAESIAESIAESSJhAgPfAE6bN0EiABEiABEiABEigJoFv377NO6/D&#10;jPzu1DSnu3kGAtI6wHji/Ywe6+UXIKwPi70rk9oJtSZwk2wownW+YtiiZjMeKm+NWXRa72WMwW/o&#10;VcTq8HD68HC1BQEzb3yvrVXpMuw3yTqzpdBJOlbBOvw+ljeX6GTSvxX4f4pZj/zP7G5GxHQlD3Hk&#10;uAZKx3y84e0T1oRax+rgJOKRiNbBf4LPPsTqY3cVTssxEJCHgbAfnq61Wt1f/KU41Gv6fIlPvQZV&#10;NBnryjgF2dSEKRHWzq9LtCm3CuNQe6PZw8NHvAFsxPOECgC5CQmQAAmQAAmQAAmQQLAEQr0HHiww&#10;OkYCJEACJEACJEACoRAQERhurL+FP33cWO816lcmAtI6jHni/YQe6+WXUmJtWO5ZmdRPyHUhXSBx&#10;3PkPbpi9t8weh2dIQIRw6Nr6ATXTzzB8vyFXFKs/Ookb4sOt9fV9v06HOVsOXdYhUD2MvZsvroU+&#10;ybVQmFVU7hWOo1G/0SDR/SPqrvd19gHsR+fY/qCOjcdtKVq3o4hzpBEelNjP8UEJO1Jpj5bv9iBS&#10;Py09V6Y41HsBZCFQZl1Z1VUWNWFDhPXzk5ZmbcDWRLqoz6bTyz/++GPE8wObouRYEiABEiABEiAB&#10;EiCBmAiEfA88Jo70lQRIgARIgARIgAQaJXB9fd2F8GHefb0RQVgmAtI6SeaJ9xN6rJdfSom1YbFn&#10;ZVI7EdXEBMecQwhtRhZZ5NBMCdze3p6jXg4yDd992DXF6o8OooNb1J2ftUBLl1OsbR+07AVq52J9&#10;ff0wUN+M3IpVsI4Ouq+xHo6NggxsEAS2ct35JTC3armDeCboXCk5uaplKMKNXb1RIijheqCd1lF3&#10;Z3ho6DjCsqHLSgTkoU6cH79rtdtHK01SHLoSkeYATQGqpl/qtlhXxkizqQlTIqydn6Tq1AaOA3Lu&#10;ORKBOq4PhnyToWkBchwJkAAJkAAJkAAJkEDsBCK6Dx47avpPAiRAAiRAAiRAAn4IyE0vEdng9xvM&#10;KCL2jvOZMxGRVuXIk+5n5FgvvwBhfVjsWZnUToQ1cQFh53GOQi+L6uVQEBBhHG7ESidX/mgSUBKr&#10;P7o0hZh2O1IxrSbWWMXQpgxEpIu1+5Xp+BDHIUen8OsoRN+W+YQHBSI81P+IyJXAuckcpvC2gSr8&#10;8H1BD+vA5yrbmmxD0XoxJXlTEf7lOPY3XJjUAMeUE7i5vT1CF913OC/uGHGiONQIk+agOiJUTT+c&#10;2mJdWeHNoiZsiLB+ftKyqQ2cf42x4QgXAx8hUB/ZIOdYEiABEiABEiABEiABEkiFQLRfjqeSAMZB&#10;AiRAAiRAAiRAAq4JoPt6H1+G7mEeEa931efLREBahxtPup/QY738UkqsDcs9K4P6ibUmFuKbk52d&#10;nTPLrHJ4ZgTkoTqcj5wbC3Qy42MdrrJYfT7/dDpGt+Hd3B9Cubu766NOP1nnJKINEN8r5HkSkcu/&#10;uArB+nv8j3cx+R/7gwJgLm8eGMTEfJmvyMcYD268TiUe0zjkIXcI9T9jDdD/fuCJExSt/5oRcJ/g&#10;sw+x+tg0VxyXFgE5t4CwUR626llHRnGoNbI6G9gIUOvM0/i2rCvjFGRTE6ZEWDs/SS2rjXkX9dls&#10;iGuuS3xfJr+vTBFzHAmQAAmQAAmQAAmQAAmkSqCdamCMiwRIgARIgARIgARI4AcB6dbxxx9/HOPz&#10;Sl4/j5vyx4tuHkREAiRAAvEQyECsHk8yfvdUxMf4nKLz6id8ejHHQt/dEpCbtJhhV0RbbmfKwLoL&#10;sbpga7d7t9NpVCJgF9mGiHUEu/JJ9uf29rYfc3AQT1/F5j+OlVGvfWAedc0U1MtxbDWk4S++E5AH&#10;x7oatpbZCOrmk6tjpiFEnPeM5OEIitUNgSU27Ho2636/vf0AUaM8CNerFB6vhythq7pRrA+SV42X&#10;25EACegRwFo/mj48HLdbrdd/vHjxEvdkDnF/5oJidT3GtEQCJEACJEACJEACJBA3AV5zx50/ek8C&#10;JEACJEACJEAClQlIVzXpcird1/GF6aCyId40W4qOJ9zP8LBefgHC+rBYeTKonZTqAceWs62trRPe&#10;kLOo8cyGLrq7VhftZMbrt3A9CO8e7u72Fw8YZEs7gy7rF+vr64exJjjS/ETLHOt2D0Lnz7HWS4Hf&#10;I9T/bkLxGIWCB1WOELd0ePb6E0y39al/T7DfnEGonuXDEV6LLMDJ5HxX9jmIF/+t8nYhdjT2muVs&#10;OmqzrozrKpuaMCXC2nkkNZmii/psOr2EOH3E78FMC4jjSIAESIAESIAESIAEciWQ0v3wXHPIuEmA&#10;BEiABEiABEhAhcC3b98G+EJ1D8b6+N01MpqBgNSIw5JBPOF+Aof18kulsDYs9q5MaifBmpjIWz1y&#10;F7xaVHqWQyHiOcd5x0GWwVcN2oNYXVxDV7irLXSDRX4mVV1NYTt0lP6AOAYpxPI8BqzRE3T8fRVr&#10;bJEK1k8gFn4fI3PsC+J3Mm9fgHj0VW7rW9MPHfiXipfsaZ5E61hjr+DBMcTqFzHu8/S5HgFpECFv&#10;oFoz/X7NdDoKRE1JqYzLQqDMmjKulSzqwZgGBmZaOzifkuP7CMf5S6zzQ3RPz/p62aZkOJYESIAE&#10;SIAESIAESIAEhECC98OZWBIgARIgARIgARIggboEvn//3ru/v58L2PHpldrLRERahydPuJ/QY738&#10;UkqsDYs9K4PaSbkecDNPbuTJK5B5E8+i7HMaKp0ncb7hvdtrlIw9idUf2cjrzLcy7ED8tDawhnWx&#10;hn2Jsl4MnI5dtAsRdVTaIVxjHcYqXsUDAp9RL+XXhgb1FtCQaDvdV2W4eLOJ5LBb1YbGdrmI1sF7&#10;gs8+9vexBjfaiIeAfJ8Gkfopzm37TrzOVCDqhKWB0ahOMgziKRzCmjIml0U9GNPAwIxqB8d0OZ6P&#10;8PmI77bkN39IgARIgARIgARIgARIgAQqEkj5nnhFJNyMBEiABEiABEiABEjgKYHr62sR6Yh4/Q0+&#10;g1/oZCAirVsNPOF+QpD18hMG68Jiz8qkblKvCekwiWPIfyDaeW+RfQ7NiADEPQcI9xRCuk5GYduF&#10;6lms/ugcxIUn25F2hLYDXD4aouhz/KvUaHI/MQuoJRmxCdZxPNxFV/tRbIUkYmf4/jU2v4v8Rc1c&#10;IQfZvT0ipLdFpC5al4c1UWP7OPe9SmGfYQxmBGSdxEOY71rt9pHZFjVGZSQSrUFJbdMsRMqsKeN6&#10;yaIejGlgYKK1I13U8RniWH4pbw3kMd2mKDiWBEiABEiABEiABEiABJYTSP2eOPNPAiRAAiRAAiRA&#10;AiSgSEBuwP33v//tS+d1mB3gRlxH0Xxypniy/SSlmYiOTYuYtWFKCuMyqJ3M6mGCY8hhjGI9i6rl&#10;0IoE5h0p19Y+UbReALAhsfqjJ9N2+/V2qzWumNroN0u8y3rUnaZj6/oda0f7m5ubAY7dH6LfmX8E&#10;cLKe2UM48iYTxBzUm0xSFa3jwY4zPKB5nMi+wjAMCdxgH4No8523c9hEBaKGuL0Py0KgzJoyrqss&#10;6sGYBgamVTsjPOD3cWNjY8Q3pNgUAceSAAmQAAmQAAmQAAmQgB2BzO6L28HhaBIgARIgARIgARIg&#10;geUE0H29jy/q9yAoHeDEsktevxLgyfYTHhmIjm3qn7VhQSuD2smxHqRT1dbW1iG7VFnsC5kMlYfj&#10;0PH5E8LtZRLy6jAbFquLg7PpdLK5sSEdia9WO5zmiFS7rENcOYEQ+VWsWUNeZL3ox+I/RMNRHvZT&#10;qf9Fd/VXOa1lOK72sJ9/DnUfCUK4Pq3vhbxNCIyPIXC7CJU1/dIngIem5DsxeRjE/3lrWiJR/eQo&#10;W8xCpMyaMq6aLOrBlEbcdTPB8XuEc6WPf/zxxyin80PT9HIcCZAACZAACZAACZAACbggEOUX5C5A&#10;0CYJkAAJkAAJkAAJkEA9AhCvd/El76C1vr6Hk8x+PWtpbM2T7Sd5zEB0bFq1rAtTUhiXQd3kXA8L&#10;Yc8JXq98ZlEVHJoBARGtQwB0ihvGBxmEuzzEAMTq4mD7h5dDiG33c82JdFmXbt5g0EmNQaxdvyUP&#10;ECBL1+9BDDnBcW+MhwNex+Drcx9R+19QJ90YfX/qMx6IOsxJULw4nn4Jfd2qLxdXqMwaonVwnuCz&#10;z26sCnmIxMQ1zgnaP85Vmz3+xC0UjSTbP9zMQqDMejKuySzqwZiG7CDxEJHmCTgnv8R57fDFixcT&#10;mzA5lgRIgARIgARIgARIgARIQIdAzvfGdQjSCgmQAAmQAAmQAAmQwG8E5Ma4vDZ+3n0d4nXcxOvk&#10;hokn2k8ynoHo2Ka+WRsWtDKoHdbDvB7GOG6IgGxsUR0cmgGB79+/v8eN5HcZhFocYgBi9YVQ/ad/&#10;uYk9nycG4uj3+H/J1WTMeY0sJyMIh3djW9PkYQ0Ie77E5vdzf2N/m0AV/jG9gSBi0fp4Y2Njl11Z&#10;q1RofNvId123t7dH+K7r3zhHbf57rohEovFl+1eP45Hj1iTNmjICmE09GNHAoIDrBuu2fM80wucj&#10;BOrymz8kQAIkQAIkQAIkQAIkQAINE3h+36lhdzg9CZAACZAACZAACZBACgTkZi2+BL7448WLfXxe&#10;Th8e9vEF8Rm+0J+kEB9jIAES8ECAYnUPkIOZoofjxmeIk09FBBKMV3SkcQJ4iOE9BIaHjTvShAMB&#10;itUFA/ZV2U+7TSAJYU6I084gAL0KwRdNHyC2fKNpj7ZKCYxjZIPu6oMY/S7wOavjyeJhjn4suQvi&#10;RpXlsRfHwwt5awLF6rFUWT0/pSmDvGmlhYcpgxCr/zgxqxcUtzYmQNLGqLIYyHoIN804Nl/hO4QL&#10;aYqAzyvcn3iNzzHF6uHmjJ6RAAmQAAmQAAmQAAnkR4DXVPnlnBGTAAmQAAmQAAmQQKMEIEjs3U+n&#10;A5yI7uHGbq9RZxxOzhPtJ3B5E/UnDNaFxU6XQd2wHn6vB9xYvML/PdzZ2RlaVAuHJk5Azh0Q4qdg&#10;xEGueVsK5ly4s0w4iP10LAI9F/PGYDOyjt5GSGPuPA3xYB9rwyejQJsfdIIO6++bd8POA9T8B2wx&#10;sNsquNFRdrevSjGy/eKXMGPptC4P1OHBuouqOeJ28RCYn4figT18f9UP0uuAOxsHyauGU1l01WY9&#10;GVdIFvVgTAMDm62dEcTpl7gmGPLNfTZJ41gSIAESIAESIAESIAESaIYA7483w52zkgAJkAAJkAAJ&#10;kAAJgMD19XUXv/r4kl/E64NUoPAk+0kmMxAd29Qta8OCVuK1w1pYXgu42TgSIRC6YE0sqoZDEyYg&#10;Xb3v7+9FNNlLOMy1tcDF6k/Yn0F4e5x0LkqCkzdBQAz6BfF3UoofAo9XOB+Pbs2NSZgLX/djfCDr&#10;9vb2a+z1jvqWLtjjlPbZslhSWKNCFq0vHq7cpSAu/b1psS+dQqx+EHy0zQpFg8ej6WAWImXWk1HJ&#10;ZFELRiQWg/zWzQTHYxGpf/zjjz9GfNOJTaI4lgRIgARIgARIgARIgASaJ8B75M3ngB6QAAmQAAmQ&#10;AAmQAAksCHz79m2AL5n3cENQfndiBcOT7CeZS1x0bFujrA1DYhnUDWvBrBZwA/Jka2vrjDcgzXil&#10;PmohHDpP6SG3X3IWj1h97jZEArvotD5Kve6K4kuxyzoeCImyW7CsC6jFrzHUYYz7TEwPBCypgQsI&#10;7g9jqBENH7E+yRsH+hq2mrQRqGh9vLGxscvz0iYrw8/cN7e3R+gW/C6at/v4FYr6SUKgs2QhUmY9&#10;GVdfFvVgSsNx3eCcf4hz6XkXdTY2ME0Kx5EACZAACZAACZAACZBAmAR4jzzMvNArEiABEiABEiAB&#10;EsiegLx2+WE6fSs323FDuBcTEJ5kP8lWBsJj09pkXZiSwrgM6ob1YFEPa2sTHAcOcxXGWpHKZDDO&#10;EU5xo/ooqXAjE6sLe4gir7BfSlfuq6RyYRiMdFlHHXYNh8cwLFpRL2oxCr0Q6uVlbPtLCg9nxPr2&#10;gCqLRgr5ehp3SKJ1COUu8BBlNg8+VKm/FLaRh3SQ63Ncj8Z3fHcsFk0hv1oxRHHSUTdY1pMRwSxq&#10;wYjEYpBi3WAtHsPqCJ+PEKjLb/6QAAmQAAmQAAmQAAmQAAkkQoD3yBNJJMMgARIgARIgARIggZQJ&#10;XF9fd9FFZdBaX9/DCWw/9Fh5kr3IUAaiY5taZF0Y0sqgblgLhrXwbNiio9Yxu2lV45faVhCtH0CE&#10;eJ5EXBGK1Z9wH6Jz8X4SebAMQmoQnXbTqEHEjnPtiTyAYIkhiOG3t7dfUYedIJxZ4gR8jO4UAOLN&#10;z1hre6GzXeLfCbi/j9h/Y9cT6Yb/W7whiNankb6Bwrh4OBDN1Gdd7EOn8hafqAWoimJRlkU5gahr&#10;xDSxrCUjUlnUghGJxaAadYN1+Eq+88E6fAlrI37vYwOeY0mABEiABEiABEiABEggLgLRfUkeF156&#10;SwIkQAIkQAIkQAIkoE0AX153bm5uBvj9Bl2vBvgiu6M9Rx17PMF+Qi8D4bFprbAuTElhXAZ1w3qw&#10;qIdnQyGovML/OtnZ2TmrboVbpkJAxHmoiQ8QUwZ1LmDFN26x+jxUdPQ9RtfZLPfJ1Lqsx9qJGjX4&#10;CaXYt9r3/A8eQTi963/a6jPKdRfW2K/VLTS7ZU5vgZBcyXoUw4MbVaqiKdH6FG8SWdvc3N1utcZV&#10;/OY24ROQfQcPPR3h+Pfu0duoBag1xKLhZyssD6OuExOUrCUTSvMxydeCMQmBYU1jhHX4EmvwcHt7&#10;m8daG9YcSwIkQAIkQAIkQAIkQAIRE2hH7DtdJwESIAESIAESIAESyJAABOpX6LJy8ccffxz+8eLF&#10;S3wZvosvt8/wlfgkQxwMmQRIIDICFKvXS5gIk/E5hbDks4iV61nj1rETQDfoEWIQAeg4ylgSEKsL&#10;dwgkT3Eu1osyBzWdhpj3pKaJoDbH2sp1NaiMNOsM3iIQez2cyLVjsxT9zH5/f/8pVbG6EJSbWN5v&#10;ZE2n4y28dYJidT813MQs8qaUxVskforVxY+or9cyePi7iVrJck7WUpZprx306rqZ4PrpAg8V7kOg&#10;/hKNCHbxHf97itVrk6cBEiABEiABEiABEiABEoiKgPfv+aKiQ2dJgARIgARIgARIgASCJ4AvtkcQ&#10;rh//sbPzqt1qvUYXtGOIpsbBO566g6tvUqROgPFVIcC6qUIt1216WOs/QWgiQtlOrhAY99qa3Nze&#10;2NiQh9dGUfFIRKz+yBxiyfMc90XU3wVEF5Ooam+Js9iX3kQay2UEfsfg4y8Y8VDQXgRcC12U/TKX&#10;Nz9A9HWKh/l6sebKxm9fN7PwMPwF6v91Lg882OQghbG4fujhAa1P2G/OkeNuCjExBv8Eon6wwT+u&#10;pGdkLSxPL64Rh/JGLvx+BYH6K2lA869//WvIY2zSuwWDIwESIAESIAESIAESIIGlBHx9x8c0kAAJ&#10;kAAJkAAJkAAJkIBzAiJaw5feZxCwv95BpxZ0Xz+UL8adT7yYgDcpfJGOax7WRVz5cukta0GfLm5y&#10;HkF08uX6+vpA3zotxkJAbnZDmCii9YsofE5MrC7MRSwJgegvHUqjyIWOk4c6Zpq3ghz2m/eCHoRC&#10;IOZ6EGFUKBxd+nFzczOA/SOXc4Rm2/UNren9/eHW+noy63po+WvSH3mwDkL1c5yzfMa549LjXdTX&#10;bXwIvMkyS2tu1lJa+fQUjTSRmb8JFW9EhUC9hUYz+/JdPX5PPLnAaUiABEiABEiABEiABEiABAIn&#10;EPX3LoGzpXskQAIkQAIkQAIkQAIBEfj27dsANyX3oKjq4yS468I1nlw/ocobWz9hsC4M97YMaoa1&#10;YFgLFYctOmwf83XSFQEmshmESEc43p8GHU7DgnWXYr+7u7t9CBOGQfN34BzEsZ9gtu/AtHeTEPK9&#10;wj408T5xjQlFtItuyB9qmHC+KcTfu/Bx5HwipQlwTO3C5y9K5nybGa2vr+/6ntT3fJIjrLmfEWvH&#10;99whzDdVdgJvarta29zc3W61xsqmaS4AAnJ+iH3mHY5xVvsLuu3H+TOL1vOoeGdBmbVkVJNZ1EIJ&#10;idl0eoXv2kdr0+lHDBlRmG5UMhxEAiRAAiRAAiRAAiRAAlkT4P3yrNPP4EmABEiABEiABEggTwLy&#10;Cuj76XSAk+E9CHJ6WhR4cr0gmYHw2KZmWBeGtBKvG9aBYR0oDIMY5QTdts/4imkFmJGaEPEq8i8d&#10;NDvBhZCwWF1YQ7h9BVHu69gEz3XrBKLRPupNROvR/9yjuzAe/LmIKZAY+McmWBdxJ4TQYT/8U1Kk&#10;sbGuuq+JWF3eblF1+xS2UxOtT6fjjY2NXZ47plAVv8YgxwdcG5wjt90q0UUtQqXQuErKrbeJukZM&#10;omUdmVCaj0m+Fp6QkC7qeKvpR5yHDNkwwLhEOJAESIAESIAESIAESIAESGBBgPfMWQokQAIkQAIk&#10;QAIkQAJZE7i+vpbugYNWu/0GNzEHdWDw5PrxKoMkHuuIJCz2KArWLWBxaCmBxzqazSZY249z7PTM&#10;6vhBQB5Ow3H9Q1WBkhOOiYvVnzDLorvx8xpJqMv6BYTKh072AUdGIZrpYc3/7Mi8ilkwjeq0EPUs&#10;HetrXRupgLM3El392oc4fzhIHiY4qrJtatvUFa1DYHixFdmal1oOXcSzeAPBad3veMS3aEWoFBq7&#10;KK3fbEZbHzZ0WEtGtBKvhcl0NhvNHh4+/vHHHyM+4GVUEhxEAiRAAiRAAiRAAiRAAiRQQiCqL8qZ&#10;RRIgARIgARIgARIgARJwSQA3NTv//e9/+/jifW8N4nX87pjOxxPrJ6QSFx6b1oSMY10Y0sqgZlgL&#10;hrVQZ1hBHWFdH043N49ftFqTOqa5bZwE5LiObtHS9brXeAT5iNUfUZ9AoPu+ce4eHYihy7cJDgi/&#10;J+iS/8pkbEhjIOANWicUm2AdHda/wmfja6FQagGdPl+l/oYHeYsI9lF5oIA/CwJVRevTCN8owaQv&#10;JyDnfvKGCKwF77RYBX1wWRUkhcarCKn8e9Q1YkKAdWRCKd6HW0qiQ10PIVK/3Gi1RuyiblQCHEQC&#10;JEACJEACJEACJEACJGBIgPfMDUFxGAmQAAmQAAmQAAmQQH4EpDvrw3T6di5eX1vrLiPAE+sndDIQ&#10;H5vuDawLQ1KJ1wzrwLAO6g4rqSOIL6+Qg//gJuv7ulNw+zgJQLh0DgHjQWPe5ydWn6OGWOw1uI8b&#10;497AxBBNn2Pa5mpNKeYYRb+BC9ajeutAxA9fnEFkf6y0GwRpZtE1+nOMDxO4BmojWp8+PFytbW7u&#10;bmd2jHKdg6bt4/ubA5x3vHPxdp1oBckUGnspy2jrw5QO68iUVNSidZxjjNfQRR3fn1z+61//GhoH&#10;zYEkQAIkQAIkQAIkQAIkQAIkYEmA980tgXE4CZAACZAACZAACZBAngSur6+7+NJ+0Fpf38NJdP85&#10;BZ5YL4gkLjy2qX7WhCGtDGqGtWBYC3WGmdXRGLk4RlfSUZ2puG2cBCBieq/ZbdOYQqZideEjnbo3&#10;NjZEtH5lzCvygSImRdxfIg9jDW8mOMRDPhcxxQHBurxN4bdz9EBiGEJgvB+ILyvdAMv3GKTWnXjl&#10;hAoD4POVvBkg9fUGDxN8xrGsp4AsSRNGovXpdIxj027qtZJkgkuCkkYDyOcpPk6PAdGKkik29rI7&#10;RFsfpnRYR0akYqqDGR7sxxPGI1y0fURwoxcvXkyMguQgEiABEiABEiABEiABEiABEqhJoF1ze25O&#10;AiRAAiRAAiRAAiRAAlkQkC/u0WHm7I+dnd2d7e2X6DpzCFHSEB/p3MsfEiABEigkwPUhqMLo4Qby&#10;J+m2jbW7E5RndMY5AemwDyHxoXTcdz7Z4wQZi9UFAUSVIt6WjuPZ/EAsN0GwF7EHDDHnm9hjCMz/&#10;/ycwf5a6g/12LyZ/xVc8EPCf1AXIEOWfUqy+vDJX3ezCeeAFHmzI6kGq2PZlG3/lfF7O67FffHYt&#10;Vrfxi2NJgARIIFQC0kUdQvUTfE/1Gt9zv3yxvb2P3xcUq4eaMfpFAiRAAiRAAiRAAiRAAmkS4L3z&#10;NPPKqEiABEiABEiABEiABDwS+Pbt2wA3Sd/gJukA03Y9Th3eVGZdjsPz24FHvNgyhJp4zbAODOug&#10;zrAKNSSiZYiWjnGD9qLO1Nw2PgLShRNef8Jxu+Pc+wYF66tEe85jfzJBjN266/BJocu6dMeXbtV1&#10;OPjeVsS8mPPI97wm88G3462trTOTsU2PEQEo8v+1aT9s5o+xXm3ik7E4dh3gQZKsHgCyZfR0fFGn&#10;9WmEb46owyD1beXNOYjx317O557AjKl78i81wO7YzneJaGvDhgzryIhWYLUwmc5mo9nDw8c//vhj&#10;lPrDfUYJ4iASIAESIAESIAESIAESIIHGCfDeeeMpoAMkQAIkQAIkQAIkQAIpERAhHIRZfdw4fYsb&#10;Ab2UYlsZSwXR6EqbkQ7ghZZh4hKvGdaBYR3UHVajjiDMG+GNGcfovj2u6wa3j4eACDJxrP4Ej90d&#10;pylW/1kQEOteLTraTuKpknqeImYRlh7Us9Ls1jiXfbXoGN+sI4azg/l7DH1nONzrMAiqd7EPjLxO&#10;WnGym5ubAXz9UHHzRjZL/aEYHLN6d3d3n9BFvtMI4AgnfSpYn+IY1G619mPZByPE7dVl7At97BPn&#10;OD51vU68mCwwIao5AgqNzVnVGBltfZjGzDoyItV0HWD+IUTqlxut1ojfcxiljINIgARIgARIgARI&#10;gARIgAQ8E+D9c8/AOR0JkAAJkAAJkAAJkEA+BK6vr+Umah+fvUX39bSDryEaTQ0ML7QMM5p4zbAO&#10;DOugzjClGsJrsc/Q/faEHcfqJCOubUW0DtHTKXJ+oO45xeq/IYVgdyyidXXWgRpc1NeXmAWmsYmA&#10;b29vj8BbuqwH9wPx/2usNePgHCtwKMKHLUbI+24MbKv4+PiAFWqoV2X7nLeZi9Zx7EFn+v2YHr7J&#10;OWfLYpe3l+C8TYTq8v1Koz9Ni1ErB0+xcWV0phtGWxvGASYfoSmJpeN8U8L6OMZD+CNcb13+61//&#10;GqoEQSMkQAIkQAIkQAIkQAIkQAIk4JAA7587hEvTJEACJEACJEACJEACJPCUwLdv3wa4wToXr+PT&#10;SY6OknA0BS680DLIYgb1wjowqIO6QzTraDab4Cbv8c7OzrCuW9w+HgJ4M8ophIBHah5TrL4M5RmE&#10;pcdqrAM3FHLHb0N0F8jXoeHYxodJ113sy/LmhOB+wDGaUwJw/AKO3eAgljgUU/f6KkwjfICgSpiu&#10;trlALR/zYURXeP3YlYc25IEk5DKYN2j4FqOqkaZgXQ3lMkPR1ocpHdaRESmXdYCH7a/W2u0RHsr6&#10;CGdGL168mBg5xUEkQAIkQAIkQAIkQAIkQAIkEAiBaL4sD4QX3SABEiABEiABEiABEiABFQIQyPUg&#10;sHgLY33cRO+pGG3SiKZotMk4FObmRZYhxMRrhnVgWAd1hjmqIQhjRtPNzcMXrdakjnvcNh4COCYf&#10;QAh1XttjitVXIkxdXPoUQOxd1pGrCbriv1qZ1EAGhCpYh+D4Cm/weBkIpqVuSAdj5P1LDL4ufBzi&#10;YYD9iPy1clWOTegOXv/YZDVrGoOx3x1jvztLI5p8o5B9ANHLg4Wd0Ci4FKM6jZViY6d4xXi0tWFK&#10;hjVkREq7DhZd1D9iPRxub2+PjZzgIBIgARIgARIgARIgARIgARIIlADvoQeaGLpFAiRAAiRAAiRA&#10;AiSQD4Hr62sRhwxw4+GNdF+PMnJHwtEYWfAiyzBridcM68CwDuoMc1hDWJOvkMP/4Gbw+zouctt4&#10;CMiDZPD2U2VRFMXqRskW8a6IoHPpeBt7l3XsD5KriVFyAxgE3tr6II2oRhBV72oYcm1DuhjD11PX&#10;82jZj60+beKGMK2HhzA+IR8dm+1yHyvHGKxZ+zjOjHJnEXP88gAS9oF3yGU/1DhCPNgYsaLY2AhT&#10;nUHR1oZp0KwhI1IKdTCZ4kH61mx2KW+Ay+XayQguB5EACZAACZAACZAACZAACURPgPfQo08hAyAB&#10;EiABEiABEiABEkiJgHTjvLm5GeD3XLyOTyeK+BwKR6OI/4mTvMgyyFji9cIaMKiBukN81dBsNsE6&#10;fEjhU92ExbG9dBe+v7//AG971h43JFhvWzsaxAZJd0V+Sjj2LuvYHw7x4M5FEFVj4ESggvULiI4P&#10;DdxvfAj4yfo3aNwRMwei4WoWzv9GybqBfU8eoLI/FtlOltB4PGw4Rkf6/ZgeskkIv0ooi2PmKXJ4&#10;oGLQsREFQapjD0vMU3DsnHu0tWFKhjVkRMq6DiBQf1hb+7jRao3YRd0IMQeRAAmQAAmQAAmQAAmQ&#10;AAlESiDS+1qR0qbbJEACJEACJEACJEACJLCCgHTNefHixcUff/xxiN8vcdN2F58zbDYhvPAJUKgc&#10;fo7oIQlYEWi1urjR/AldZ89FRGO1LQdHR0BEbhC7yXF3aOU8xepWuDB4IJ2cbTeKcfyiG+JJjL6L&#10;z9gf3sTkOwSrIZ4v/7+xMIRgvR+Dr9JFG2Lu4xh8reIj6viUYnVrchdy/KZY3ZpbMBvgTTfvcW7w&#10;JRaxuoDjtX8w5UNHSCBWApPZdHr2cH+/v7O93UIn9d1/7eycUaweazrpNwmQAAmQAAmQAAmQAAmQ&#10;gCkBfqdiSorjSIAESIAESIAESIAESKBhAriJ20O3vT4EDG9xI7fXsDv/m95Xp+NgAi53hBdYhklK&#10;vGZYB4Z1UHVYQ/UDAdnVWqt1srO1dVbVdW4XDwF5SMFINEWxeuWk4nzmNRiPKxuIaMO7u7sviLcb&#10;kctzV0UAjjdMvIrFbwiZP8HXfkj+xtKlHjUq1xjCL4afE3Stfx+Do7Y+4nrvAMLrc9vtch6P/f54&#10;i+dm0ZaArD14UFDOuaI7Rgp06w7KoWSKHbKdZyLa2jAlwxpaSep5DUCcfrXWbo9wgv0RG4/QpGSy&#10;0ggHkAAJkAAJkAAJkAAJkAAJkECCBHgfPcGkMiQSIAESIAESIAESIIH0CUin35ubmwEi3cOnjxu8&#10;ncaibkg82li8SybmBZZBVhKvF9aAQQ3UHdJ8DY1xs/mQnc/qJjL87UU4CAFnuXCQYvVaSYQYerzo&#10;iHtVy1AEG8csQsU+8CqWrsUQrn5AOcj5cTA/qPNdiP5HwThU4gjYvcc/vQvdT3mIAuuGPOyS3LqB&#10;67sexLufIMZv7rou9AJ44p902kcd7Mewf0WE1ZurqPcu6l2E6n1vkzqaKEphMsXGjqrhf2ajrAsb&#10;KqwhI1rT2Wy8Npt9xGuLRi8iOB80CoqDSIAESIAESIAESIAESIAESKAmAd5LrwmQm5MACZAACZAA&#10;CZAACZBACAS+ffs2wM3ePYiK+vCn69Wn5sWjXsMtm4wXV4ZpSLxeWAeGdVB1WED1I6/vRkfPkxRF&#10;c1XTk+J20vkTAskPOL52fomvIbG6+NBOC/QFxJmHaYVUHE2sXdZj6RAu1EMUXcci+Ed9foavvdD3&#10;xZjq0YalPIyM2CQHfq/jbJwMaOzigaf9WB6mCQhd465IreMtNkeo9eAfkDGFFa0wmYJj0xRXGhdt&#10;XZhGy/opIzXBOjfC53JnZ2fI7wpMC4rjSIAESIAESIAESIAESIAEciLAe+k5ZZuxkgAJkAAJkAAJ&#10;kAAJZEEAXTx7uIk/QLB7uDnScxp0QOJRp3EaGOfFlQEkGZJwzbAGDGugzrDA6gdr7RU6ph3Kzeg6&#10;YXHbsAnIcXXRaf1/x9SGBOuJidXniYdQdj+HfSjiLuvRPFQQomAdD2QEf3ogAlIcz76GvRKvrYlI&#10;Gd20X4fuZxX/Qnw7QJU4PG1zgWPyMUWAnmgrTiPHQZg7/e0hQMU5mjIVpTiZgmPn5RJlXdhQYQ3N&#10;aYlAHb8+4rg04lvYbAqIY0mABEiABEiABEiABEiABHIlEPwX5rkmhnGTAAmQAAmQAAmQAAmQgAaB&#10;6+vrrojXcVP4DW6eDDRs/mIjMPGoenwWBnlxZQAr8XphDRjUQN0hgdaQ3KSebm4evmi1JnVD5PZh&#10;Elh0v/0E73prFKurJglCzSsRoebQKRexSg31VQE6NobzyAny88rxNCrm5Y0IOOcVxkH8xMLu5uZm&#10;gBx/CALaEifAcxd+jkL309Y/6TaNBxtObbfLcTzW0GO83eYsx9hjjlnWZpxHvcNxPqrjnw3zaIXJ&#10;FBzbpNl6bLR1YRppvvUzwTnJEJ/Lf/3rX0NTXBxHAiRAAiRAAiRAAiRAAiRAAiTwgwDvp7MSSIAE&#10;SIAESIAESIAESCATAiK2++9//9vHjWLpvD7Ap1M79EDFo7XjsjTACytDYInXC+vAsA6qDougfmbT&#10;6Qm6qr2vGiK3C5/A7cPDOfb1A9+epthZ/RnDEQSbu765+p4vNEG1afwQgb+K4YGCAPlGUdcQAZ+j&#10;Fryva6b1txgXBUvLmKQrq7wZ67PtdrmNlwebsAbtp/jAQsq5lO8fsC6fInehry8qaYhSnJyv4Fgl&#10;5yZGoqwLk8BkTCb1I29Vw7nwCL8/IurRixcvJqaIOI4ESIAESIAESIAESIAESIAESOB3Aryfzqog&#10;ARIgARIgARIgARIggUwJ4JXcIpB4u+i83q2EIQIBaaW4LDfihZUhsITrhTVgWAN1hsVSP7PZBOvq&#10;IUVVdZId9rbSDbflsRtuBmL1x4SfQLT+Puzs1/cuxi7r9/f3h3gY56J+9G4tQBwpbxZR5sUJAAD/&#10;9ElEQVT64nYWK+sXqOlDqy0aGAxB6RcIsapdC3jyN5aHJmxwLN7c8Tl09jYxuRiLfXq8sbGxH8ND&#10;My7ij9UmvmuQ4/m/Ud+dWGOw9TtaYXImomPbfGqNj7YuTAEkWj84Ro/x+Yjjz4jX9abFwHEkQAIk&#10;QAIkQAIkQAIkQAIkYEaA99TNOHEUCZAACZAACZAACZAACSRN4Pr6WgQ+A4hq9hBo3yjYWMSjRsHU&#10;G8QLKwN+idcLa8CgBuoMibB+cIN7uLW5eUyBVZ3Eh7vtzc3NoNVun7fX1zsuvcxIrD7HiHOR3dRF&#10;IQF2ATcp4SiE1xIIHgjQ0YZpHHdms+AfwghQ5F9Uj9HUn8nO9DgGtfoBfx7YbJPh2AsInuVc6irD&#10;2KMMWc6PkDPpqt6NMoCaTuscgGo6Ybt5ooJjWwyuxkdZEzYw0qmfCc6JRvhc7uzsDHncsSkCjiUB&#10;EiABEiABEiABEiABEiABOwK8p27Hi6NJgARIgARIgARIgARIIHkC0u1PbjQj0Ll4HTdqOoVBawh5&#10;EqHJCyuDRCZcL8y/Qf7rDomwfqQu5PXhWENPtra2zuoi4PbhEfg+m/Va9/cfIFzvuvAuN7G6MMQ+&#10;M0Enw9epi0Ri67IuecGDBK9c1Lm2TbwB4SsewCw+d5XJPB5P7lqt/Z1Wa6gdo6Y9eWMEeJ1q2tS0&#10;hX3lCrUna8JE027TtkLn3jQfmR+5P+b5UwiZMPNBHn7BA1nn2Ff7ZlukOSpacXI6ouMgCyvaujCh&#10;GXHtiEAdIX7EujXCm4TGJuFyDAmQAAmQAAmQAAmQAAmQAAmQQH0CvK9enyEtkAAJkAAJkAAJkAAJ&#10;kEDSBL59+yZd0t7gJs4AgXZ/ButR8BMyYF5UGWQn8VphDRjUQJ0hEdZPQU2MgeA49c7RddIc67by&#10;kNf9/f2ntXa7px1DjoL1BcMhBLT72jxDsoe66UEE/jkkn1b5gnPBVzGIhucPAwQimJy2WrubEEGt&#10;Ytvkv0fQ5Tv4LvW2+Ytx/7eNsc54eUgBa80+z5nqUPS3rZwH4QGMdzhGHPmbNeyZohQnRyw6Drsa&#10;fngXZU3YgI2nfiY4/x7ic/nHH3+MUn9A1iaFHEsCJEACJEACJEACJEACJEACPgnwvrpP2pyLBEiA&#10;BEiABEiABEiABCIn8P379x6Eef32+vpb3NzpRR6Oivu8qDLAGKHg2CCqn0NYAza0KoyNsH7KagI3&#10;x8/QLfSEN8cr1EHAm4hY6246PUXeD7TczFisPkeIc41DdDq80OIZoh2IMs/hl1rNuI4xlpyEJFhv&#10;t1ovQ1/vwStYHd2iu7o8KHHlur592V885PQZ4t6urzljmgfnSWO8ZeMQOR/H5HeuvuK7ATmGnaKe&#10;O7kyKIo72EV1VZLiER2viiTIf4+2LkxoBlo78rYzrE8jHHsv8Rm+ePFiYhIOx5AACZAACZAACZAA&#10;CZAACZAACbglwPvqbvnSOgmQAAmQAAmQAAmQAAkkS+D6+rqL4ProKruHC4tBsoGuCIwXVQaZj1Bw&#10;bBDVfAjzb0qq4rgIa2dVTciNc9A4Tl2MWzHjUW/2/eHhPYTm7+oGkbtYXfgthKq7KYsWIZzpYj34&#10;UrdePG5/gc73hx7nqzQVauc9OqzX3g8rTf5so/V2e9UhQWOayjbuZrN+ezr9VNmA4w1jeUjCBsP8&#10;gQq5fuJPEYEhhIUiVpfzJP4ETODu7k5q+BSfXsBuNupalOLkQEXHjSZScfIoa8I0/oBqB+fXY3xG&#10;ePjpI9/UYZpAjiMBEiABEiABEiABEiABEiABvwR4D8wvb85GAiRAAiRAAiRAAiRAAskQkO5E+Fy8&#10;2N7e39nebj3c3+9PZ7OL2Q8xZhY/QauQQslAhILjUNDRjzQJSBdKfM5vb28/iWA1zSjzjGp7ff39&#10;FJ3Bpw8PlY+D/KLuR+1AGN2BWFU6kCf7A1HmBMFdxBIgxPX9WHwNwU/pFB2CH8t8gFh9D+J+PH33&#10;5BOI0+A3Se3BrvnDFBSrl1XYCdb9fYrVA9kBS9yQ81acv8qxWR686IXtLb0jARLwRqDB73zkYXCs&#10;TRf4fYg3mb3c2dl5je8pjylW95Z9TkQCJEACJEACJEACJEACJEAC1gSor7BGxg1IgARIgARIgARI&#10;gARIgARWEcDrwXu4YfQWApg+hAe9VeNj/XdeUBlkrsGblwbe1R7CGqiNsNxAhLVTpR6wVp7g5voZ&#10;RVoOa8mz6e+zWW/t7u5TG6Jrm6kpVi+kdQYR47ENx5jGxtZlHQ/bvFoI7YPFjP3vYGM2a/5hB3T3&#10;RO3uBgsKjt3d339GTpefpzfUNRXHxt2UxGbSkRqsg+1m31Sdyts0RGQIgeGwKR84rxkBXN+/x8h/&#10;y4OXZltwVJQdtRta83OplihrwjQ5HmtHOqjDrY84Jx3h4baxqYscRwIkQAIkQAIkQAIkQAIkQAIk&#10;EAaBKvdSw/CcXpAACZAACZAACZAACZAACURB4Pr6ujtttQbtVusNLkAGUTht6CQvqAxARSg6Nohq&#10;PoT5NyVVcVyEtVO1JnDTfYIb7ocpifMqZj2ZzZBT6RD+aW2VGPRJxBSsF6c/NeHq8ygh2DzF/zuK&#10;ofhR04ehd72+m8367dmseWHwbBb0wxayRuHNSF+t686PIC14sb8NN2ENwfoXeXOEzXapj5W3EGxs&#10;bBzi/Geceqwxx3dzczOASP0UeerGHEcTvkcpTvazxjeRjiDmjLImTMm5rZ0JjhlDfC7/+OOPER/0&#10;Nk0Kx5EACZAACZAACZAACZAACZBAmASq3ksNMxp6RQIkQAIkQAIkQAIkQAIkEDQBEWzITe+ZiNdn&#10;s0Er4g5tvJgyKLUIBccGUf0cwhqwoWU5NsLa0agHrJFDiNaPQ+9gbJnNbIfPRYrT6bnJw1oUq5eX&#10;iXTgxX4hnb2vUiymyMSsFxDdHoacB/DsQYj9uXEfZ7MTsHrfuB8lDqh0onckToM49nVKImasYfIA&#10;RT/UWmjIryHyLGL1JNf1hpiqTitvAMGDFufIEWu3BtkoBcqO1vYaGJPZNMp6sKGvVDsQpl/hGDHC&#10;OnQp18cvXryY2LjBsSRAAiRAAiRAAiRAAiRAAiRAAmET0LifGnaE9I4ESIAESIAESIAESIAESCBY&#10;Atd3d/21+/s9CNcHcLIbrKMFjvFiyiBbEYqODaKaD2H+TUlVHBdh7WjVhNygB7X/oIvx+4r0uFlg&#10;BL6jgzYE6UdlblGsbpSwpDouP48YglbZ398ZkWhwENaniTw80KALRlM/TKeNa8LwdqHdzVZrZORw&#10;A4NQc+drrdaB2tRKIjX4E/xDETbMYtm3bWJSGBv0wxwK8UVtQh6iur29fQexaOl5S9QBena+8YNR&#10;lXj11vMqsye/TZQ1YZqVGrWDtWeMzwhv3vjIt46ZAuc4EiABEiABEiABEiABEiABEoiTgNb91Dij&#10;p9ckQAIkQAIkQAIkQAIkQALBEPj+/XvvfjbrQ7j3Fp3cesE4VuIIL6YMMhSh6NggqvkQ5t+UVMVx&#10;kdWOo3oYg94xb9hXrKHANsMx7qC9sXH+3C2K1c0TBeHn8dbW1pn5FvGMjKnLOkSM0u1+EjJdCtZX&#10;Z+fu/v4LctldPbLCiBqCtRjqy5QIulP3EY90V+cPCMjbMvDQy+HOzs6QQMIkIOcq8OwUddsJ08M4&#10;vYpSoFxjHY8zS/68jrIeTPFY1I08pI3zyaF0UZfjAt+4YQqZ40iABEiABEiABEiABEiABEggTgJf&#10;v36V75t64r2je6pxgqHXJEACJEACJEACJEACJEACYRAQ4dbNzc1grd3eW5tO++jALhcxQf3wYmpF&#10;OiITHNsWF/NvS8xifIS147IesB5eQLR+zJv4FjUU6NDvs1lv7e7uU3t9fX5Mo1jdPlEQ0b3GvjC2&#10;3zL8LWLpxHx/f3+IN0BchEwULD+he3i/SR/X222Xh4ZaoeG40pvOZp9rGTHd2EK8BpPJdN6O6SEU&#10;01TWGQdh4hhdcw9TXb/rsAlhW3m4An6c4tMLwZ/UfIhSoGy3dqeWMufxRFkTplSW1I50UIeZjzgW&#10;jHAumeT5vCkmjiMBEiABEiABEiABEiABEiCB1Ah8vb7urt3cdKHt6OLeVxfXgH/hO/ou4uw8b1QY&#10;7BfnqSWF8ZAACZAACZAACZAACZAACVQn8O3bt0FrfX2v/UN8JBc3jf7wQsoAf4SiY4Oo5kOYf1NS&#10;FcdFVjs+6kE60IHmcegi0YoZz2ozfEnXheD3A76061Gwbp/6hehxN8UHOETgitr47KzrtT3usi0u&#10;1tfXD/XM6VuiYH0509vp9Gj9hzjV788SEZt038bDWdK9X4530f/Ma3BtrR99IDoBDLGuiVg9idzq&#10;IAnDipyTQKz+Drk5CMOjdL2IUqBM0bqzgoyyHkxp/Fo3E5y7D/G5/OOPP0Y8DphC5DgSIAESIAES&#10;IAESIAESIAESCI8AOqTPv+vE93zz3/he6W8I0h/F6B0bj33cV7Xxh2NJgARIgARIgARIgARIgARI&#10;YCkBvKq8hxteA1wE7T1/ItcXOl5IGZCOTHRsENHPIcy/DS3LsRHWjc96kK50+IhwfWxJlsMDIiDC&#10;ZBzHPsCl+Rd7/LEmELxg2jqixQY4xzlAF+Lzqtv72A61OxFhsY+5qs4BsfA5zhMPqm5fezus1RD1&#10;79a248gA+HwAn4Ej86vNFogg4dPx1tbW2eqNwx+BWORhgKPwPfXiYTJd873Q8jgJjjfvMd2/cZOx&#10;43HabKeKUqBMwbqzeo2yHkxpzGZDXOtc4jN88eLFxHQzjiMBEiABEiABEiABEiABEiABEmiOwM/u&#10;6Hg7cBtv55y1Wn9Ckd6DR791R9fw0ud9VQ1/aYMESIAESIAESIAESIAESIAEfhK4xuulphDcoPP6&#10;G1zcDHyh4YXUCtIRio5taof5t6FlOTay2mmqFiAYPRFhH7vUWdZXYMPnotq1tYPA3IrCHXSE3d/Z&#10;2RlG4aylk4jtS5Bd1p+szzjvkk7YE8vQvA3HvvUegux33iZ8PlHogvXpNBytHASRMTwEYVpLNzc3&#10;AzzQIQ8kZf0jHfOR18NU1+mYkys1imPMKdbwbsxxxOh7OAuvIT0K1g1BVRsWXT2UhIk4xvJQ9Ua7&#10;/RHHv1E1GtyKBEiABEiABEiABEiABEiABEjAJYEn3dF7mKfzszu6vNW+ge+Imrq36pIxbZMACZAA&#10;CZAACZAACZAACWRIQDrW/ve//+231tf3WrPZoOWoWxwvogyKKzLRsUFEP4cw/za0LMdGWDdN1gPW&#10;PHnF+jHFYJZ1FtjwGDpqB4Zs7o6IISGKeR2yaLoqt+BqomBtvm+1DrdbrYuqMbre7nY6PVpfW5Mu&#10;1838zGbBdpW+m8366JLzqRkwxbPetVr7O63WMCSfqviC43IXD5x8Rnf9TpXtU9kG5yZjvCniEOvz&#10;OJWYUohD3lKGnIhQvZ9CPDHGEKVAmaJ1Z6UWZT2ABtb4K3zXNpw9PFziryN2UXdWIjRMAiRAAiRA&#10;AiRAAiRAAiRAAkYEIEaX7yJ7a4vu6LIRrjnfyO9Qvwdq8t6qEVQOIgESIAESIAESIAESIAESIIEq&#10;BOSmPG6mvcXNtAG271axUbQNL6IMSEYoPDaIaj6E+TclVWFcZHUTSi1IRzsId0UYNqlAnZsEQAAC&#10;xz7y+CF3kWOFVIzAbLfCdsFv0niX9VXr8Wx2AfaHoYJsXJQdsGAdD3uc4k7FUTC5C7wbvQ0nEauj&#10;c3XPZpsExw7BQM5JrhKMLcqQ5KHu29vbd8hLOPt9lCR1nI5OpEzBuk7iC6zEVAtyvQl/L9tra8Pt&#10;7e2xMyg0TAIkQAIkQAIkQAIkQAIkQAIk8BuBf/75p4fvHTtr7XYX12VdXKP9JV3RcY+yke7oGikK&#10;5f6qRiy0QQIkQAIkQAIkQAIkQAIkQAKFBK6vr7vTVmuAbpt7uIjr18HEiygDequEbgYmQh3C/DvM&#10;TGR1E1ItSKc7ZOY/EBC8d5ghmnZIAF8y9u7v788pdrSGHGwna+tInmxwc3MzwIMoH+rYqLSt4TqM&#10;NWeyubHxqtIcHjZyLVhftf5DrLuLz8hDqNZT3N3fByWqxvn57magrGzgzh8EWFs7stkmwbFJrscx&#10;5wlC9SOcX4hYvRNzHCn5HpNI+Sd3itadlWDA9TCBb6OH6fTjH9vbIz6E5KwEaJgESIAESIAESIAE&#10;SIAESCBzAj+7o4MDvr/pC44n3dF7+GuS3+ms+n4987Jg+CRAAiRAAiRAAiRAAiRAAqkRkC5zIgTD&#10;ld8e3mfcRwd2q4s9XkStqAhDsVuMdcXcO8xahHUTYj1gfZtAUHAIoevIYbZo2hEBOT5BtP6JonU7&#10;wBBP76ZY8xDAfgKJ+ZfUzn8qrMHtVutVyG92gMjKWAemvZ6Dy2t8xs7zZjmBrDHT2eyr5Wbuhgfe&#10;qd808MYeMDF10PE4rFVXWIcPd3Z2ho6nonlDAvLmFgyVhyh6hptwmEcCxgcnjz4tnYqCdWeZCKoW&#10;ZrMhzhMu8Rm+ePFi4ixoGiYBEiABEiABEiABEiABEiCBjAh8RUO9tZub7s/u6K3Wn2toXgQEHXx/&#10;nO33Nq3/+7//O8IXiuO1nZ3JS16EZrRLMFQSIAESIAESIAESIAESIAEh8O3btwHEgW8gXB/gr91l&#10;VLQFTUlmoILoLRYOzL/DTEVWN6HXAoQGFxDwHrMbnsOadWga4r9zmD9wOEVSpqXb98bGhgiEr1IK&#10;TASHOD8R0bq7nxpr7z0ejtlutS7cOVfP8lPBuu81G3nzPaURrO+z2cHGbCbrSxA/oT/0YAIJx9su&#10;9tXP6+vrHZPxqY1ZrL/7IT6gkRprk3gW9XiKfAxMxnNMMwSCEimbIKBg3YRSpTFN1gLmHmPNGG20&#10;2x9TfPCzUkK4EQmQAAmQAAmQAAmQAAmQAAlYEkCH9L5ssmhC1MF11t940/ujGD3L7wtNELb+7//7&#10;/365Jga4MTa8wrfql/KbYnYTjBxDAiRAAiRAAiRAAiRAAiSQAoHv37/37mezfntt7W3Rk81Bqo9C&#10;A19D/BZaKM/9Yf4dZSjCmomhFvB9zhXWsZOtra0zR5mjWYcEbm9vjyCAlO6o/DEjMASvfbOh8Yxy&#10;1mVdY91FB86QmeNtBV9wo6DrO9uy9uIBipe+5zWZb/4wTKt1YDLW+ZjZ7Az1c+x8HscTiFg947di&#10;jBC7iNWvHGOm+RUE5O0Jct6AYf9GTjoEFj6BJoXKlehQtF4Jm8lGvmphfm3Ybg9nDw9y73/ELuom&#10;2eEYEiABEiABEiABEiABEiCBnAlcozs63qzYlUYV+O6lh+/A/pTfcyatVj9nNnVj/02wvswgxex1&#10;cXN7EiABEiABEiABEiABEiCBWAjIhSh87eOx6D2IUwfz689YnG/KTw0BXFO+r5iXuXeYmMjqJrZa&#10;kM55+Bxvb2+PHWaRph0QwJeh8gaQ81w799oihUD5EHV+YbtdyOPVu6wrrrfoYH61FagwW3IqYn/c&#10;ROj7zq+sudhnd33PazKfiPghVpPz20Z/pHY219dfxS50Ro3JQ0VHjcJsbvIkHjhoDp/ezItzBemq&#10;3vi+rRdV+pZ8iZTVSFKwrobyuSGXtTC/DkRzOjRkGPJa0FkKaZgESIAESIAESIAESIAESCBSAv/8&#10;808P37932hsbPYTQwfXTXy28TRF/7v7yPUvJNbHL67lIkRq7bSVYX2aVYnZj5hxIAiRAAiRAAiRA&#10;AiRAAiQQIYFv374NIEDaw7WPCAg7EYbg3mVFIZx7Z+1miE2kbBddw6Mjq5tYawFd9c7Qbf0kdoFg&#10;w9XqfXrp2IEvTT9RtL4aPcSjV5ubm7uo8fHq0fGMUOmy7midbbdar0PlDW4f4NvAd6axzwbZeV7W&#10;Enw+P+fRyI2V2ewEa9p737nRnA9vZTpAJ/1zTZsx2JJ1dvEQ3EUM/qbs43fp7HV3J0L1fspxphxb&#10;I+tvHaAUrdehV7qtch1MYG+EB8M+/rG9PeJ1n5OU0SgJkAAJkAAJkAAJkAAJkEAEBL5+/dqBmz1x&#10;FYL0H9+dzGZv5Jf1dykUrKtnXE2wvswzitnV80aDJEACJEACJEACJEACJEACDRKASKUH8edbuajF&#10;Z37By5/5VX6yGNKNrOGURVYzsdcBvp+ZYO063tnZGTaceU5vQQB566Az8ic8LMXjzQpuqO8xROuv&#10;LfAGPxT57yKuL5UcdbzGPqytHW+122eVfHO8EYS173GO9s7xNL+ZR76CFGOjho7grHQEX/qjLJz7&#10;bS74Mdnc2Hi1yo+Q/z3XB4kkdxDp74f6kErINaPpm5wT3E6n79Ax+WhtOtU0TVueCbheb9XDoWBd&#10;HemjwVq1gAflsC5cygNzL168mDhzkoZJgARIgARIgARIgARIgARIICACP7ujy9sk8XnSHb2jft+e&#10;gnX1zHsRrC/zmmJ29ZzSIAmQAAmQAAmQAAmQAAmQgEcC19fX8mqwAT7yZPbA49RhTeVYFNdksLGL&#10;lJtkt3LuyOomlVqQ18ND1HuIdWuyMkccEAQBEahBLChi04MgHArbiTN0bz4O20U77yC+lk7O5rn3&#10;tbYG2k1c6DYlWMfUx3i45Mwuw+5HV+04X0tEVxDWfat1uN1qXbiP2M0MGT9ANEJdi1j9yg1ZWjUh&#10;cHt7e4R98l17fb3zczxF6yboghyjvb56CZKidSeYbWoBY8dyLbfRbn/E9dzIiUM0SgIkQAIkQAIk&#10;QAIkQAIkQAINE0CH9L648NgdfTad/o3vpR7F6P/7XsSHnxSsq1NuXLC+LCKK2dXzTYMkQAIkQAIk&#10;QAIkQAIkQAIOCYiI5ebmZi5ex58HEHb4vWh2GNtK077EcSsd0R+QikhZn0xNi5HVTIp1AAH0yfb2&#10;9vuameTmHgmICBfTee8a7TFElalQ27spiXiMu6x7XlcfptOrrY2NlypJUzYCZn18PimbXWkO54C7&#10;+IxWDvQ8APuEjR6u0Lv6BmYjPEyy6zl01emsHx5Rnb0xY8k9BNQYyYoT393d9bHpKTqG9QpNULRe&#10;kWzzm9VeV32HQMG6E+LL6gDH76s2zivw+yMmH7GLupMU0CgJkAAJkAAJkAAJkAAJkIBHAtIIDvfS&#10;u7iHPu+O3prN/sR1kXznod8dXSMuCtY1KP5iI2jB+rJoKWZXrwUaJAESIAESIAESIAESIAESUCYg&#10;4oL7+/s9XHQPYLqrbD4sc55Fcj6DT1Go7JNf6VyR1UyqdYDvVyYQVx6mJO4Nor4dOvH9+/cD5OwU&#10;ws+Ow2miNg1R6RVq+lVK3YCXCmUbXE8honoNzuPQCqZBwbrU3SQkHi5YVBFZTiHm3wxQzG+aK1l7&#10;NzY25G0HWfzIOoraOcaDbRdZBBxgkPKw0h3eroJzULmWLP+hYD3A7Jm5VGUtNbPsaBQF647Arq09&#10;rYVFF/WP7bW1Idbg4M6xnEGgYRIgARIgARIgARIgARIggSQIPOmO3kNAncfu6PizvLG8G12QFKyr&#10;pyxawfoyEhSzq9cJDZIACZAACZAACZAACZAACdQkAJFLTwRDMPMWF+RykZ7OT4NCOdcQUxUpu+Zm&#10;ZD+yukm9FrA+DSHwPUxJ4GtUh5EOQr56eCjqE0XrSxMYfTfnp9GVdllveC19WFs73mq3z0LblYQX&#10;Pl98+4WHFIM7XEB4fIq1/cgVCyPBJY4xWK/2Xfng2m5uay46+U4gzt8P8WEU17kOwb68tet2Oj1a&#10;e3j4d9v04TSK1kNIXSUfjNbQSpYdbUTRuguwkym6p+PNNR//2N4e8XrMBWLaJAESIAESIAESIAES&#10;IAES0CAAMXoHdnpyX2L2eK97NnsjtnEt09eYI0gbBdfC0V3PBwQ2ScH6Mr4UswdUfXSFBEiABEiA&#10;BEiABEiABDIlICIEvO5sAFHTHgQhffyWC/x4fxoWy7kEF5zqzGWwPm1HVjO51IG8ch5fKp5sbW2d&#10;+SwHzlWNgAhy8RaPDziG9KpZSH8rCHWPU6pnxPMeWXs3z1wo62jAQmSsaV7vGyxEvq9C27OwTnz2&#10;tU6UAUcn/uA6z5vmSc7bwfCTL4amfjkcN0KsIla/cjgHTZcQmF8jrq+ftuS12DY/FKzb0ApqrNcD&#10;lUbkFKxrUFyTh4XxucRaO2IXdRWkNEICJEACJEACJEACJEACJKBA4J9//pFGOZ32xkYP5jq4Zv2r&#10;hfsQ+HOc3dEVmMxNULCuRXJuJzvB+jJ6FLOr1haNkQAJkAAJkAAJkAAJkAAJGBL49u3bAE+j7y2e&#10;PpcL/7h+QhHNOaCWi1DZAbrlJiOrmQzrYAzh5SHFE973DOsJRUiJXJ1jw4H1xplsAOHl61S6BEu+&#10;ccPgy/rGRieU9KEb6NXWxsbLUPx56gdExl99PhSI/ATX1V9qBp+vTeTnpwhzNrvAee5hEz5ozIkH&#10;RWSNPdCwFYGNM+TqOAI/k3PxO96c0ppOT3HO2a8cHEXrldE1vWFUonUK1quWy1jOE0SkvrOzM6xq&#10;hNuRAAmQAAmQAAmQAAmQAAmQQFUCj93RZXsI0n98//C/7ug9/K1T1Xby25VcC0d1PR9QkihYN0wG&#10;xeyGoDiMBEiABEiABEiABEiABEigFoHv37/3ID4cQFwnAnb5giD8n8jEx6ZAMxQpm6KpNy6yesm5&#10;DrAWnaE79Qm7rNYreR9bQ1B5inmOfMwV2xyo4/HGxsZuKnU877Leav3osh7ID7pnB/lQAFh98vkq&#10;Wnx/HJwwGz4d4COC60Z+5M0dEEBLd/WrRhyoOSnOyw+wfjTGr6b7xptjX7lCnRzjQbUL4404UIXA&#10;/EGkH0L1AxWDFK2rYPRtJLob3BStryyRxZurRvj9EYNHL168mKzciANIgARIgARIgARIgARIgARI&#10;oAaB6+vrLt7c1kUDj+4aPuiM/ieuN3sw2YnmfnON+J1uSsG6Kl4K1hVwUsyuAJEmSIAESIAESIAE&#10;SIAESIAEfiMgXy7gSwQRr7/BPw6CRBSZ+NiGYc5CZRtO1mMjq5nc60DEFsgxRWzWhe5/g1yElRXJ&#10;BickrhgHmt5A3Pjw8GW93e5UtaG13ZP18Rg3Qs607GrZaUCwfgJx9nst/zXsSHdwnEceaNiqYgP1&#10;GhwT0zjgu7wC+RNy2vi+ZupzlXE4zk8gyt9P5U0UVRg0tc3t7e0Rbhy/a2vWGAXrTaWz1rwUrNfC&#10;F9LG0kVdBOpDvqkqpLTQFxIgARIgARIgARIgARJIgwA6pPclksfu6LPp9G98n/MoRk/6+6vGM0jB&#10;umoKKFhXxfm7sSIxO173NuHT9I7B0zwJkAAJkAAJkAAJkAAJJEZABGr//e9/+xDN7OHPAwjDwvjy&#10;ITLxsU1Z5C5UtmFlNTaimmEN/C+z8gr7zc3NQ3wBOrHKNwd7JZCLwLIKVAhP9/Gd3LDKtqFt02SX&#10;9aJ1EXU3xPnJfoicsGZ560aPuWSNvAiJw/39/Zd5V6UGfkQIjbqQ7vtXDUxfa0o57wa7z02xq+W8&#10;3cYjxChi9ehyZBdmWKNxPOpDoHzecrVvUrQeVsINvaFo3RBUWMPkumjeRR0C9RHX0rCSQ29IgARI&#10;gARIgARIgARIICYCj93RpXHCDG/fftIdHS/bbPVjiiVJXylYV00rBeuqOMuNldzMGWNVucLnElte&#10;Te/vxxSze0oIpyEBEiABEiABEiABEiCByAmgk24PN0bfQmQyQCjdxsKJSHxsw4hCZRtaFmMjqxfW&#10;we+5xbpzsrW1dUZBhkXdex4qonUILc9xfOh5njro6SDyvsJDFyKenQTtqKFzd56FyMvWQ3kTAzo0&#10;vzR03dswEfZ7FqzvYr6RtwBXTCRrAT6fm/InRAG/KQvUzgeMlXPslH/OcBP0OOUAQ4sN+2P3bjo9&#10;xXrqtrYoWA8t9Ub+ULBuhKnxQfKQHj6XcrxnF/XG00EHSIAESIAESIAESIAESCAaAv/884+8ya+D&#10;7ug9ON3BNeBfEKV38Wd507b85k/IBChYV80OBeuqOMuNld7UKblZ/9iZnWJ2TwniNCRAAiRAAiRA&#10;AiRAAiQQMQF58h5faAwQwp7XJ+0jEx/bpJhCZRtaFmMjqxnWQXFu8Z3FRISIEP+OLLLPoR4JSHdg&#10;iIhFcNn3OG0MU40g0NyNwdFVPn6fzQ42ZrPzVePq/rvpOog1QR4GGNedT3N77AcH+Dhn9Ogz4n8V&#10;0gMRWAOO4NupJlNTW5h7jIcYXpuOD2ncLbitz2aNcPPBQR7ewX5xDKHlhY/5OMfa2uKYfDRdW/P2&#10;xoc1itajLL2oROslN+ujBL/c6bG8aUpE6qm8qSfBHDEkEiABEiABEiABEiABEmiUwNevXztwoCfd&#10;0fHdYA/X//JlwBv55fWebaMUEp+cgnXVBFOwroqz3JitYH2ZWxSze0oapyEBEiABEiABEiABEiCB&#10;CAmIIOLm5maAzrp7EAv18Vu+KHHzE5n42AaCqUDPxibHzr+diwZDPJ42h1Q6DEK0fhySQLM5GmHO&#10;DGGiiHUPwvSuMa9OcPPgfWOzK07ssst6hTXwGOccZ4rh1TaFNaqPz6fahgwNIP4K2AyNVxgmXcIX&#10;DzRW2LreJpg3qG7zptFIV/rpY1f6BMWYuDaY4EGC/dAeLjHNT4zj8FasA6wN7/Dpzm9Y+/yhaN0n&#10;bZW5ohKsS8RprpNX0j0d6+VHRDh68eLFRCW5NEICJEACJEACJEACJEACJBAtgZ/d0XFtL9f3COQv&#10;eYsafs8F6s8Di+7aLtrMeHScgnVV2BSsq+IsN6YpWF/mMsXsnhLKaUiABEiABEiABEiABEggEgLf&#10;vn0T8fobfAZwWb5A0fuJSHxsE3RQajMbx0MfG1m9sA7MCgpiDhF1nGxtbZ2ZbcFRvgmIWA4CRW9d&#10;pn3HV2U+1O1uCm8IcNFlveraJw+w4EGA/Sr5cLWNiI/x+ezK/lO7IXYUh0+N3B+TTrQxvslAHvq8&#10;f3j4vLjx+CO9CYkxFzUqDxJc+dgncp9j/vDDdCqd+vu/rBU+wVCw7pO22lyNLNxVvU9njZQu6iJQ&#10;H+LtE+OqOLgdCZAACZAACZAACZAACZBAnAS+Xl/Pr9037u/nv3F98NgdvYe/dqpEFdW1XZUAc9ym&#10;4BqYea5WCBSsV+NmvZUvwfoyxyhmt04bNyABEiABEiABEiABEiCBpAhAtCjCLfnC5W3RU//WwUYm&#10;QDaNr6pYz9R+tuMiqhfWQKUqHWOr4xREwJWiD3yju7s76TT9QV5LGrirXtxbdBl+nYJwU6vLet11&#10;Tx5ewYMRL70k0GISX6Lt0ETavrvLP00J9qtXMb55QzrS400wg8Lyil+UeYH1/9Bi1+HQigTkwYeF&#10;UP2gzITXTusUrVfMZHObRXWzO961cYIMj7DuX+7s7AxTOB9srmI5MwmQAAmQAAmQAAmQAAmETeD6&#10;+rp7g2Zebfnc33dnrdafa9NpD98BFXZH12peENW1XdgpDMc7dllXywUF62oolxsqvOkT0M16itk9&#10;FQKnIQESIAESIAESIAESIIFACMiXNHCljy6Se/g9sHYroOsZa99XbFBXtKftTxL2IqsX1kD1qsP3&#10;CxcQrR9T+FGdoastpdvr/f39h1+6B7uaLA67wXUEr4LtDg+itWezT1W2lW001zvs9/IQwLiqLy62&#10;8yhYP4Mg+NhFDFVsQoR3ilwcVdm2zjZyDIhRGH07nR6tr61JN+zyn0iFmVj3D9Ex+KJOXrmtGYHb&#10;21vZ596tejiMgnUznrmOik7UEMnaKA+WSRd1HBtH7KKe697FuEmABEiABEiABEiABFIk8KQ7eg/x&#10;dXDN/XcLD5NDkN7F+X/XOmala5zoru2sQWW4AQXrakmnYF0NZbmhELqr1wmTYvY69LgtCZAACZAA&#10;CZAACZAACcRB4Nu3bwOIK/Zw/j+AmLGz0uvIBMgr41kM0BTumc6ZxbjI6oV1UK8qpdMyLBxTIFeP&#10;o4utpfMrxIufsM73XNiPzWYqQk6Ikz/hJkzfhr+jde4YtXVm44frscjxZx/1jn3rBOdR713HY2rf&#10;V9xP/ZG1HwzkoYWJqZ8hjJOHeaaz2WdjX5RuXBrPV3Eg1oUrPEC2G9pDJBXDCXozeYsJHDy3eSCM&#10;ovWgU9q4c1EJG8JdEydY34f4zLuoN55UOkACJEACJEACJEACJEACJGBN4OvXr521nZ3e+t3dvBv6&#10;z+7osNRqt+VaXP9H6Ronqus6fYppWqRgXS2vFKyroSw3FLtgfRkiitk9FBCnIAESIAESIAESIAES&#10;IAHPBL5//96D6OgtvgDqy5dAhdNHJkA2RehIwGc6fbrjIqoX1oBeGS46GYpwfaxnlZY0CEDIeA47&#10;Bxq2YraRiqDTpsu6yzVOhGEQLO+HVBMi5pfzGdc+YY59fIau5zGxjzx08fliMlZzTGiifZPY5g/x&#10;PDzIQw1dk/E/xyjdvLSa02IwzuPHGxsbIla/stiMQy0JyL4G1tKZf2C56Xy4N9H61NtMVTBwmwIC&#10;0QkbAlgT5aEp6Z6O3x+BdPTixYsJi4sESIAESIAESIAESIAESCBsAv/880/vbn29s3F/34OnHXz+&#10;kmvtyt3RtcJVuMaJ7rpOi13KdihYV8suBetqKMsNpSxYX4aPYnYPxcUpSIAESIAESIAESIAESMAx&#10;gevra3lt3gCfN5hqMJ8uIvGxLR6XQj5bX5IZH1m9sAb0Kw/CkZOtra0zCuf02daxeHt7ewRxsQjt&#10;sv4RYSe6EL+OHcKqLus+1jYRi0Ek+zIklvJwBtaeA9c+YQ4RB49cz2NiH9/JHuAjD6V4+1l0V38V&#10;2zqP+viA89of57e2Pwo3L22nNBx/gbX90HAsh1UgIA86oOaPsOm7Cpv/3MSrjJyi9TqpamTbqMQN&#10;za2HY+yPH/HQ0QjnckEcgxspFk5KAiRAAiRAAiRAAiRAAgESeOyOLq5BkN6X3zh/l/uM0h29h1+d&#10;AN3+4ZLCNU5U13TBJiIwxyhYV0sIBetqKMsN5SpYX4aWYnYPhccpSIAESIAESIAESIAESECZgIgz&#10;bm5uBq319Tez6XSAG8PhfqFUMXYfgr6KrsW7WUSCdebfXZlh/ZhA3HW8s7MzdDcLLdsSwBs1DiAw&#10;PYW4Mbn13JLFGRgcW24T1PBlXdZ9rm2op9f4jEOBA0Hye/hTS1RqEgvmeBmKWNuXSP8pF8R+iM+F&#10;CatQxkhtQKxevzYUbmJqMbm/vz/EW02iyoNW7L7syHET10DvrLvylzjoTbROwbqvElGbJypxg791&#10;cALAI6zfl3JNEcpxVy3pNEQCJEACJEACJEACJEACERGQZlc3a2vdtnzu77tw/bE7eqf0zc2xxKdw&#10;jRPVNV0seWnaTwrW1TJAwboaynJDFKzbQaaY3Y4XR5MACZAACZAACZAACZBAUwTu7u7699PpXvtH&#10;Z0r5QirqH5+CvqhB2TpPwbotsaTH45p/iA6Ix/jSepJ0oBEFh5z0sJ5/yl20jgcqdmPvzvm8W3RD&#10;x7VjCDnPQtkFFl2Qnb9JADE3hPt30hAtf/X5UCEYT9BZ/1UoOTfxY9kDHibb/zZG4UZmpXkXG2Hf&#10;v8L6JV3+x3XscNtyAnKsRK3LWtLX5ORNsC5OU7SumTrntqITNzhaB7HvjaSLurzFBA/kcI1zXnmc&#10;gARIgARIgARIgARIgAR+EPh6fT2//n3sjo7r179baGoVfHd0jQQqXN9Ed02nwS11GxSsq2WYgnU1&#10;lOWGKFjXg0wxux5LWiIBEiABEiABEiABEiABTQLoNtjD+Xp/rd1+i2ugnqZtX7aCUZr5CtjHPBGJ&#10;1QUHa8BHUYheanqFmf4D0cl7PzNyllUE5A0aELl+gsg1yvV7VXwm/74QfL6KuVsn8tidzmZfmlzL&#10;5KEUPPywb8Lcxxg5N8Hnk8u5REyHmHddzmFqW0S1+Hw2Ha8xDvuMCKVHGrZ82JD17u7h4cu69puC&#10;FG5mVokfx9QxHhiQHMixlT/KBKReFkL1A2XTP815E61TsO4qhc7sRiVw0FsDJ3Iugc+8i7ozuDRM&#10;AiRAAiRAAiRAAiRAAhkTeOyOvn53N++GPmu1/sSX9j28iS7+7ugaeVW6vonqmk6DWw42CmqDebZP&#10;PAXr9syst6Bg3RpZpQ0oZq+EjRuRAAmQAAmQAAmQAAmQgDoBEXbc3NwMIHzcg3Cu77PLZ51gmhT4&#10;1fE76G0jEqwz/41U0hizHsfe1boRcg4m9SHKc+C2tslghMdVA4Pw/hw3mg6qbl93O3kgBeLZl3Xt&#10;aG2fm2DdV0f5x/yEJNY3rRnsI59wA7ZvOt5qnNINTYs5L/CwxKHFeA61IIBaeY/Pv328gYSidYvE&#10;ZDQ0qpveFdc/OW+Qh57w+yNSO3rx4sUkoxQzVBIgARIgARIgARIgARJwQuCff/7p3a2vd9AdvYcJ&#10;Oo/d0fF9SBfn310nk6ZktOL1zXMEUV3TpZQ/l7FQsK5Cl4J1FYzLjVCw7gHyiikoZm8+B/SABEiA&#10;BEiABEiABEggXwLfIF5HF8s9XBv1QSHIL8MoVnZUnxSsOwKblllcs19AtH7M7rBh5FUEevDkXRje&#10;+PcC8R9vbW2d+Z9ZZ0bpso7PFx1r1axgX36Nz7ja1rpbyYMY+HzVtfqrNdg/gaBV9pvGf0SMDfZy&#10;vuXlJ6RcmwQ8X99aLbfrm9JNzVXx4K0Yh3hTycWqcfx3ewJ3d3eyD53joduu/dbVtvAmWBf32Gm9&#10;WpIa2Co6cYP5+jfGsfMj9rERH1xtoLA4JQmQAAmQAAmQAAmQQNQEvn792lnb2ek9dkeXYHB+/UZ+&#10;t9ptuZ7lT10C5tc2S2eK7pquLrccti+pDebaLvkUrNvxqjS6UPgQ0U37SkFHtBHF7BEli66SAAmQ&#10;AAmQAAmQAAlET+D79+89CDIGEDiJgL0XSkAUrDvIRETXvcy/g/xbmlx0VzyJWShsGXLQw7FWH6BL&#10;9nnQTjp0DgKqYATXVcJsuss6fD4Gw7MqvrvYBuuL03sGIQnWXcf6ND/ysFFM3b3v5K0/s9knFzVW&#10;aFPp5uZz29i/ryDw3A3loRBvPD1MJA/8YB+SY1/fw3S/TeFNtE7BehPprTyn0wNYZa9KNixf9ybY&#10;YoT163JnZ2fIh1S1wdMeCZAACZAACZAACZBASgQeu6O30fypfX/fRWx/yfUqu6N7zLLSdzpRXc95&#10;xBv1VBSsq6SPgnUVjOVG2F3dMWDH5ilmdwyY5kmABEiABEiABEiABLImcH19La8fFPH6G3zZNmgS&#10;BgXLDuhTsO4AavomcR0+wucYXWPH6UcbdoTIQw9dZj9BkNoJ21N97yBYHEOwL4LQK33r7i1KV3GI&#10;wr5ANN5I7jD/EHWz7z5SsxnQiVpYdM1G249CnUitjOy31N0C3Af4fNC1Wm4NMb/CZ+JrvjrzyD5x&#10;h30Cb/zxu08o3eB8jD32talODl1uK/UBtkeYw233/RVBeBOsix8UrbssKVXbUQkcnqx5i3P6j3J8&#10;5Hm9aknQGAmQAAmQAAmQAAmQQOQEvl5f9yWEjfv7+e8n3dF7+Kvf7y0iZ+nUfYXvdKK6nnMKMyHj&#10;FKyrJJOCdRWM5UYoWHcMuEHzFLM3CJ9TkwAJkAAJkAAJkAAJJEdAhCL//f69DyHR3mw6HfgU2VGs&#10;7qicKFh3BDYPsxCOnaHb+kmsguFUsiTdeyD2/YA1WW6Y5PYTVffo58mBYP099p9GxJfyxgQI/l+G&#10;UjBg8Qks+q78CUWwjjhP4cuRqzif2g2pq7xJvE9rwPvNQoUbnIsYo16TTPLUxBh5owj2m9NQHs7y&#10;JlqnYL2Jcqs8p/d1q4qns9lEHljD5xIC9RHP4atA5DYkQAIkQAIkQAIkQAKxE5AmTYhh/sF3qt1Z&#10;q/UnHhjuoWFTB+fIvdjjy8p/he9zoriWyyqpCsFSsK4AcW2NgnUVjOVGKFh3DDgg809z/ShmxwnH&#10;JVy8wonIGK86nLx48WISkMt0hQRIgARIgARIgARIgASCJQDxSA+CjbftH53X5Qs+Zz8UrDtAS7G6&#10;A6j5mcS19QTC12NcTw/ziz6ciBedZ8/hkazHWf2gw/x+rPXXdJd1fCf2Gp9xCAUDsfIHeaOLK1/w&#10;QEcQpxL4/vGzj4dL5IEEiHulu/qVK6aadose3vB+w7DmTU7k9hAC0AtNLrnbwvrex/4iD/X0Q2Lh&#10;TbAuQVO0HlLql/rifc0yICPHAumeDt8uZ5ubwxeRvHHDIDQOIQESIAESIAESIAESIIFSAhCkz68h&#10;cZ3ew68OPn/Ld3CL72Pk77/8hHguz/QaEqj5XY7Mwvwbso5pGAXrKtmiYF0FY7kRCtYdAw7IvOmd&#10;KYrZA0oaXSEBEiABEiABEiABEoiCgHSlmAvNWq09Fx1STc/lo4AVipMUrIeSiST8wHX0aHNz8xD7&#10;/ySJgCINQro3w/WjSN2v5DZivkLtifA6ytprsss6gB/jZt1ZJfDKG7nmEIJgXd6GgM8XZXRl5oLJ&#10;7ap4wWSAz4eycV5vHFa40blYg3ZDefhjFe8Y/n3xEJYczw5C9debaJ2C9VBL4De/vK5Vy6mM8Ta0&#10;EY57H3F+NIoGIB0lARIgARIgARIgARIgAQMCX79+7aBxRQ8POM+7oePzJx7U7MmmOAfuG5gI+Vy+&#10;ivt5b1Phe5znwAK6lss7l5rRU7CuQpOCdRWM5UYoWHcMOCDzGiIXHKzGa7OZdKb40Zl9Y2O8s7bG&#10;zuwB5ZmukAAJkAAJkAAJkAAJNEtARCY3NzcDfEG4N53NpDNip65HGufydX1IbnsK1pNLadMBSRfH&#10;tY2N/2yvr79v2pec58fbLw42Njak23pOPyN0k96NMeAmu6xj7iG47YfAzaVgXR6oCaE+4McBPs73&#10;TazFE6wBr0LI6yofRMSP3EvX+aXnil5vHlrc7ATrMViLWP1qVaz8dzMCshbg82/ss7WvH8xmrDbK&#10;m2Bd3KNovVqSGtjK61q1iE/Ov/HGs+HDbHa5s7U15HrUQOI5JQmQAAmQAAmQAAmQgBqBf/75pyfX&#10;g/Pu6PJdwXT6l3x3gPPc+UdtoieGmjiPdxFHljYtvsNZxoc1kFj1ULCuklAK1lUwlhuhYN0x4IDM&#10;q4hclog65p3ZKWYPKON0hQRIgARIgARIgARIIAQC30S83mq9wWcAf6y/VFQ5jw8BREg+UKweUjbS&#10;8aXdnseCro4T7LeH7OrYXGrRZagvHYtDF/wpEzpBvO+VbXoxB7HZESaSbsJef0TkBrHtS6+Tlky2&#10;qst2HR9DEeZDhHuOm6sHdWIx2RZz7OMzNBnb9BjcgBaxes/ED683D81ueF5gzTk08Z1jVhOQ4xZG&#10;naMeuqtHhzHCm2idgvUwEm7gha91Sh7EwlwfW/i9vb09NnCNQ0iABEiABEiABEiABEigcQKP3dHF&#10;kfvpVK4BIa+avZHfK7ujO7wu8nUe33gCUnTA7PublZGzBlYiimsABesq+aJgXQVjuREK1h0DDsS8&#10;msilorCDYvZACoFukAAJkAAJkAAJkAAJNEoAnX97ODfu4xvItzhH75k4o3YubzJZLmMqXtc0gYf5&#10;b4J6xTkXgvXHrfFF73Cz3T5kp8eKPGtuhrW2BzGoiP+M1tqa0wWxOQTYu7E+KIFcfWlCqIn98zU+&#10;46YTKOcG+Hxy4QfsBvEwA3L8dVUn8brxh9JN3iQOCPhPUXtHJmOfjvF2E3HJTU/4fry1tXVm6zvH&#10;/05AOuVh7ZY3D/Rj4+NNsC5gHIozYuMesr/O1qfZbCIPX+FzCYH6iOfWIVcBfSMBEiABEiABEiCB&#10;fAlcX193Ef38A0F6d94dXTqjo1O66b2gUnoOr4mcncfnWwr+Iqdg3R/r2GYqqA3u63ZJpGDdjpf1&#10;aArWrZFFuYGayMGBsINi9ihLik6TAAmQAAmQAAmQAAnUJLD4ArMP8dbe2o/u64U/aufyNf1NanMH&#10;1zUu+DD3Lqg6svlMrP44y/Th4Qp5PKGwzxH3FWbxfUMHQsAPGNZvxgO/syLWCTqGiwD7yu/M9WdD&#10;rg7wEdGm759jHIfPfE/6fD4RreLzxZEfjccoD5Dg89lRfD/NovZ38Rm5nqeu/bod9b3eYHpygwtC&#10;9SvpYB/rgzF186a5/eL4dASb7zTt+rblTbTuUJzhm1nq82msT/IGFFnLYetytrk5fNFqTVLnxvhI&#10;gARIgARIgARIgATCJ4D7OX3x8rE7Ou7p/I03bXYWzTI6TiNweE2kcQ7vNHYaLydAwTqro4wAu6zX&#10;rg0K1msjXG6g8AZ4JDfvHaNJyrya0MFzbVDMnlQZMhgSIAESIAESIAESIIElBL7d3AzWIV7Hl5yD&#10;px1I1c7lSf8HAc/XNHWwM/d16HnetkSw/tOL6XQ83dg43A6gk7NnMkFMB5GlCKEPgnDGpROyvqED&#10;6fr6+r7LaVzZbqLLunRsDYUXBHpO7hGGIOJGbEeom1NXtSN2kcsL5PLQ5RwatuXhBKxJn+t2m3dS&#10;LGUB4iYXcjjGAzH7qKeJBoecbeCNSwfgeIp67aTAwYto3aE4I4UchBRDjbVpjOvgEdbGj3woJqSM&#10;0hcSIAESIAESIAESyIPAY3f0u7u7Tmt9vYdrtj9xHdxT6Y6ugdDhNVGNc3iNyGijDgEK1uvQS3tb&#10;CtZr55eC9doIlxugYN0x4EDMqwkdAhJ3UMweSHHRDRIgARIgARIgARIgAXUCELL0IP54u95q9WG8&#10;pz5BzgYDuqZZlQa167hVE/Hf6xFYJVZ/Yh379dlWu30SYwfsepCa31oEghBbNtHB20/wT9a2+1ZL&#10;Ho648DOx3ixNdFmXLq6oi5d6UVS3BMH+17oi5qLZsd5I1/1xdc/qbwmB9if4IOc0zn5g/1UMYmrk&#10;WcTqKud23m4q42EA+HzMY1e98oXwQd6sJB3Vne4L9by039qLYF3ccijQsI+aW5QRMF2X5PjbbrWG&#10;D7PZ5c7W1pDrC2uKBEiABEiABEiABEjAJYGf3dHv73tr7XbnsTt6Cw+VQ6DedTm3im2H10Om5/Aq&#10;cdCIPgEF0TprQD8tjVukYL12CihYr42w3EDpze+IbuA7xJOUaTWhQyS1QTF7UuXLYEiABEiABEiA&#10;BEggawLS3QM38Af4vJHfWcPQCD6Saxq1azgNZrSxnICFYF0MTR8ertBB8nBnZ2dItH4J3OBNFhAL&#10;nqfS1fYnvWfr2gNEYJvr67tNi5SrZFdTzGs6fwiCbvHVlagbNd/4IcVV9/jHHON7wDPs18emOW9q&#10;HHJ8ino70p7f5Y3Fh7W1Yzxodabtc072UJ8d7APyhoGDVOP2Ilp3KNBINS9NxVW2JmFfGOHfPkIU&#10;NNre3h435R/nJQESIAESIAESIAESSIvA169fO/ietffYHV2iw7nnG/mN70T6SUTr+HrI5fcKSfAP&#10;OQgK1kPOTnO+UbBemz0F67URlhugYN0h3MBMq9yZikTYsQo9xeyrCPHfSYAESIAESIAESIAEQiUg&#10;ghcRXEKU9QbCFxFedkL1NUi/IrqmUbmGCzIJiTllKVZ/Gj1uBIw22+3DGDoCp5Q1rKM9iKI/YP3s&#10;JhFXybqGY8R4c2PjdWwxIj99fD559vsY9XDmec7fpnMhWA+hgzzyOcDngyu+EiPOi6S7+pWrOTTs&#10;uuagfXNZHnxBl7n9zVZrpBF/rjawX7/H59/JPSj1LKFeBOsyp2ORRq51qh33z/VoNptg7RvicwmB&#10;+ij0dVqbA+2RAAmQAAmQAAmQAAnoEPjnn396i2uq7v102sV1wV+zVqsbTXd0DQyOr4W0v1PQCJk2&#10;DAlQsG4IKrNhFKzXTjgF67URlhugYN0h3MBMq4gdIhJ3VMVPMXtVctyOBEiABEiABEiABEigCQLo&#10;GtKHUGtv0Xm924QPUc0Z0TWNyjVcVMmJ1NkagvXHiCHyOtleX38fKYEo3ZaHfyBa/wSRci/KAB6d&#10;XrWmRdJ1+nkOXAi3l+VZxHS48bnfdC246L4t3WwR226TsbmI62k8iPEEMQa9hsqDMlLXrh801LrB&#10;LA+8bGCf4ANV1fecxQOmp8k8HGWAwoto3bFIwyBMDllBQI6pqIXL2ebm8EWrNSEwEiABEiABEiAB&#10;EiABElhG4LE7uoyBGL0vv590R5fv7TokCAKOr4W0vk9grhogQMF6A9AjmJKC9dpJomC9NsJyAxSs&#10;O4QbmGkVscOqG6GBxaztDsXs2kRpjwRIgARIgARIgARIQJPA9+/fe9KZFsKYt7ArX+by5zmBSK5p&#10;VK7fmH33BBTE6o9OzqbTCfJ+uLm5OXLvOGd4JAAB6Tn+fBAlEcP1bNpq7cbWIdl3l/UQupBLDUon&#10;ZgiE32nWI1heQMx9qGnT1hYeDvns6uEQ5G6ysbHxytYnn+PlAZmFWN3LuVntm8yoGeTrmJ2Qq1UJ&#10;8t1FXcqxpV/NQrxbeRGsCx7HQo14M9CY52PU/AjrxkeexzaWA05MAiRAAiRAAiRAAsESuL6+7sK5&#10;+Ue6o+Na80+cP/ZaeHMsvgv1cp0cLBxbxxxeC9X+LsE2Fo7XI6AgWBdnWAN6KQnCEgXrtdNAwXpt&#10;hOUGKFh3CDcw0yqCB8OboYGF7sUditm9YOYkJEACJEACJEACJEAChgREHCWdHSEc2FuI2DuGm6Y7&#10;LKLrGZXrt3QzGU5kioL1x6DwxfBw84dQcBJOoGl7IiJhRKgqEnZOzGI9e5hOrzbX11/FJj713WUd&#10;fF7jM3aeuyUT4Hh9gI8IXdV+mu4+LuJdfL6oBfTMEHJ2iM+FK/saduXBGPh4oGHL1EbVm4wPa2vH&#10;W+32mek8HPc/AnLuDdGFHEuOcubiRbTuUKSRc+5MY5eHvLCmDVHzl1tbWyOes5qS4zgSIAESIAES&#10;IAESSJMABOl9iQwPq/fWIEJfa7X+RmOOzuLB9U6aUTcUlcNroarfIzREgtM+JUDBOuuhiAAF67Xr&#10;goL12gjLDVCw7hBuYKZVBA8WN0QDC79RdyhmbxQ/JycBEiABEiABEiABEgCBR/E6/ihfIHezhBLR&#10;9YzK9VuWSfYctAPBukQwfXi4Qg2cQAR05jmibKfDGyoOILg6RSfqTvAQqqxls9kIse0GH9sTB313&#10;WcfUx7iZ2ug+5yLmpgXdLkT4j2UC28HXtcv4TfZn0xvO8mBLa319P7a3MZgw8DEmqmOIYyBeBOvz&#10;kyVvMzkmFod5WW9FoA5vh9vb2+M4vKaXJEACJEACJEACJEACdQk8dke/u7vr4Jqx99gdXeziO5R+&#10;Xfvc3pKAw+sg0+8PLD3mcB8EKFj3QTm+OShYr50zCtZrIyw3QMG6Q7gBmVYTO1S5KRoQhxBdoZg9&#10;xKzQJxIgARIgARIgARJImwBENT1EOMAXzHv4LX/O4yeS6xm167c8stpclI7E6r8ENJ2O8ffjzc3N&#10;UXOB5jMzrs97uAH3KWjReo11LMbOyT47UyP/Q+R+v8mKlxrE57OmDzjW7+LT2BriModNx7YqT5JP&#10;eVMAbuJ3Vo11+e+rbjqjW/J4A7XPLsn2WcAxo4+tThedA+0NJLqFFym5Q6FGommxCgvr1wQbjLA+&#10;fIRAXbqoX1kZ4GASIAESIAESIAESIIEoCPzzzz89+R5MuqPLtSvO//7CuZ+8Ka2L/9/1cm4fBalA&#10;nHR4HbTqu4NACNCNIgIUrLMuyggU1Ab3dfNyoWDdnJX1SArWrZFFuYGa4KHGjdEowTXsNMXsDSeA&#10;05MACZAACZAACZBABgSkSwq+hBbx+hv5nWzIEV3LqF2/JZvMQALzIFhv/y/UM9w0OqFYyH3ucR0u&#10;N+lEYNpzP5vlDArrWLvVeo06GlvO3NhwuUGKzxcfDuCm7NXGxsZLH3MtmwN+qN43QL5fNSlExv70&#10;1YVgO4QHDJblUdaShVg9iLWktKhmswvk55jHF7s9X9Ym7KvvsNWB3ZZ5jPYmanEo1sgjU79GKesq&#10;/s8lHpQcNnncyJE9YyYBEiABEiABEiABFwS+fv3a2dnZmV+T4vqlL79xzvdGftt0R/d2fu8CQmo2&#10;HV4DqX4ZlRr30OOhYD30DDXnH7us12JPwXotfMs3LrwRrnADzKHLNF2BgJrggbVRgb6bTShmd8OV&#10;VkmABEiABEiABEggZwIirkL39T6+sN7Dl9gDFwKzxvhGdC2jdv3WGOwMJvYgVp/fPHqCEsLHK+yj&#10;x+hyeZEB4UZDlLUQa+ApnDho1JGnkyutYYtOytJx+yqY2FY44rJD9/OpwaVxQb+2YB3H8sYOKy46&#10;xj/mrGkh/qr9x2fdrvLl8d+f33yO8a0LprG6HIfcvsfn30G/jcMlAEPbXkQtDsUahmHGPmyMY84I&#10;x4mPfJtP7Kmk/yRAAiRAAiRAAjkSeOyOjtjlgVr5zLujL77T72kx8XJur+Vs6nYcXwNRtB5xASmI&#10;1pn/iPNf5joF67WSSsF6LXzLN6Zg3SHcgEyr3ZlSukEaEJokXXkuZkeHsDECnbx48WKSZMAMigRI&#10;gARIgARIgARIwAkBiNfli+23i87rXSeT+DIaybWM2rWbL665zuNBsP5UrP4MswiLDtn50n3xQZAo&#10;ovUj9zOtmEF7/UJHZQgtDxuPy9ABn13W4dIx9q8zQ9ecDENH8s9aHf5xs3qC74ReOXHUwCjml/1H&#10;9iPVH9RE0DUM/w7wOVcNWsmY3Hx8wNsEWuvr+5ut1kjJbBZmbm5uBlg7T7F/xn1O7ClbXkQtjsUa&#10;nlB5m0beJILzxyHWp8utra0RzyW9oedEJEACJEACJEACJFCJAN6M2pcNH7uj4/ztb/y5s/jOoFPJ&#10;aIWNvJzbV/Ary00cXwNRsBxxVVGwHnHyHLpOwXotuBSs18JXvnHpjXDtG2GO/KdZcwIqogfWhTnw&#10;wEY+zb+I2fGRL6cv4aa87nqM3xSzB5YzukMCJEACJEACJEACoRHAF+RdEa7js4dPPzT/VvoTyfWM&#10;yrXbShgcUIuAB7G6+LdEsP7o/okIa2PqlF2Le0Mb48GdA1w3Nyc8dbR23bVa+zsQrTWE1XpaeXgA&#10;tX5kvaHlBvi+ZAhB6r7lZqrDEesnreMs4hkhnl1VBy2MacbyOK0ILhHTq1DXPukqL3GH+pYaecuC&#10;1DiFquaFLA/NgJscB+I7/zUPU32kN1GLY8GGOhjPBuU4IAJ1TDvEW3rGnqfndCRAAiRAAiRAAiRA&#10;AiUE5Lt2/NP8I93RcY32J373tLujayTA27m9hrOp23B8/UPBesQFRMF6xMlz6DoF67XgUrBeC1/5&#10;xhSsOwIboFkV0YOjm6QB4krOJdP8U8yeXOoZEAmQAAmQAAmQAAk4IYDzxo50mcQX6Hv4cz9UUdbP&#10;4CO6ljE9d3eSWBo1I+BBsG4gVp/7Kt2TIYw83tnZGZo5z1FVCIgA9e7u7hNEnp0q21fexuHaJR2W&#10;N9fXX8ciWpXjDmr9i+vjjYih8YDCy8o5U9gQcZ4jLwcKptaa7kQOnur3OhHTCfbF9xp8tG0s6lTE&#10;6j1t2xr2pB7g23GoYn+NGDVtSD5Rw+9g80jTbk62vAhbHAs2YssX6nYCn0eo3Y8QqEsX9avYYqC/&#10;JEACJEACJEACJJACgcfu6PciQl9b68y7o+M3LpK7661W92eMCiJT17y8nNe7DiIl+w6vgdS/xEmJ&#10;e+ixKKwlzH/oSa7gHwXrFaD9bxMK1mvhK9+YgnVHYAM0qyJ6cHijNEBkSbmkkX+K2ZMqCQZDAiRA&#10;AiRAAiRAAqoERLyOL93fSAd2GP7fF+6qs9QwFsm1jMZ5ew1K3NSEgAexurhhKlh/4vJwIUKcmITB&#10;MfYEpMPu/f39B69CVIdrl6w3TXffts0ChNzvcZwR8ajTH8whQv6x00mWGNeMs0lxN+Ye4PNBk6M8&#10;pAOxuuTnStOuli3k7sPiXEjLpKadY3krh6bBlG3J2zWQy1PvDyolBtWbsMWhYCOGlMjbQeDn5ebm&#10;5jCWB9Fi4EofSYAESIAESIAESKCMwFc83Lpzc9O7m04762trPRk3w3fj8rtt+2ZSBZGp60x5O693&#10;HUgq9h1e/1CwHHGRKKwlzH/E+S9znYL1WkmlYL0WvvKNKVh3BDZAsyrCB4c3SgNElpRLKvlfQmTW&#10;bo9n6EKGL8Qv0eJPupGNMXzy4sWLSVIgGQwJkAAJkAAJkAAJkMBKAhD49BZd199icG/lBj4GRHIt&#10;4/q83Qfq5OfwIFivIFafY4dQ8grCuv+E2nk4hdpYdNs9RywD5/E4XLeerjVNCpptGfrqsg6/GhX2&#10;QpR9BB9ObfkUjcf3NPv4DDVs2drAmnSKuSUWtR/YO8TnQs2goiHNvCm6JW/ikGODcGukDjRj8WEL&#10;b9Poy/7n9eEkH4E1OIcXcYtDwUaD6JZNPca+PUKdfoRIfRSoj3SLBEiABEiABEiABKIl8A++316H&#10;GP2xO/q01foL36V0f+uOrhGhgshUw41lNryc07sOIiX7Dq9/KFiOuFCU1hLWQMQ1UOQ6Beu1EkrB&#10;ei185RtTsO4IbIBmVYQPDm+WBogsKZdU8l9GZIVgAyc0FLMnVU0MhgRIgARIgARIgATMCeDVp12M&#10;7kNMsddYx9GIrmOcnrebp40jlxEIWLD+6DYETGP8+ZgCJnelDCGuiNYPnM3gcN0qWmewPu/iM3IW&#10;j6Jhze7jZW5Jp1oIfPcV3bYyJQ994fPJaqOSwU3mFm8k+Kwp+pW1DQ0SXmtw0baBfMnDep+17da1&#10;J8wWYnU5LvBnCQF5iwZ4yRsc3K3tmWbAm7jFoWij6dTJgydynEadftza2hqxi3rTGeH8JEACJEAC&#10;JEACMRN47I4uMeA8qy+/f3ZHl+YrrVbHe3xKQlNXfns7p3cVQGp2HV77UKwccbEorSOsgYhroMh1&#10;CtZrJZSC9Vr4yjemYN0R2MDMqokeHN4wDQxZcu6o1UARmRqCDYrZkys1BkQCJEACJEACJEACSwnc&#10;3NwMRLyOmwHy28+X/xFdxzg9b2dt1idQ49rHdPKq3dVL7F9gPzuGqOnKdH6OMyeAt0kcQDwrwnXd&#10;H4drVtkagzV5AlHr6xhqxUeXdREGIrcvdRNrbk1ZsP6yibyK+BefL+ZRrx7ZpPh+mXeLmhRxfnd1&#10;FP5GyIMX8Ek6q/MYsAK7PAiDz7+xDvo5N/VXBsHM5EXg4lC00RBI6aL+EXMPt7e3xw35wGlJgARI&#10;gARIgARIIDoCiwYqcn0mD6V2cU30J85He/jOrQMxei/IgJSEpi5j83JO7zKAlGw7vPahWDniQlFa&#10;R1gDEddAkesUrNdKKAXrtfCVb0zBuiOwgZlVEz04vGkaGLLk3FGrgSIyjkQbFLMnV4YMiARIgARI&#10;gARIgAR+IQCxp9wgeIubBn38dnezIJLrGKfn7Kw9HQKOrn2eOqcsWF+DAO8KosVjCJ0udCDQylMC&#10;d3d30gn7g5rI0eF6tWqNabqruE1lwdcDfPQfFnjiBI5NIuAf2/ilNVYE0Ph81bAHwfKq1GtM85sN&#10;7RzB3gj72a4TZ2saxTr7obG3yJT4Dl4n4PW+ZmjJby4PUoLTaWgPG6QI3ou4xaFow0dOsN9OMM9I&#10;ROo4b5Mu6lc+5uUcJEACJEACJEACJBAbAQjS++LzY3d0nDf9jfPNDr5Ta6Y7ugZAJaGphitlNryc&#10;07sMICXbDq99KFaOuFCU1hHWQMQ1UOZ6QW0wz2Z5pmDdjJP1KArWrZFFuYHanSmHN06jBBuR02o1&#10;UBSzB9HG82kpZo+o+OgqCZAACZAACZAACRgQkM43IvbC54266CuS6xin5+wGOeCQFQQ8XfdoC9af&#10;RDVadFsfM9e6BCAw693f35+Db6+WZYdrlen6gvVXujFf1IrD08Zg/sWxyPQY9s88hfPbNLjxXvu+&#10;AWyM0Sn+dRMxQMR9jlo60Jobtl7hM9Gyp2UHjI9g61TLXl078nYACLBlPx7WtZXy9rJug5XkrZ9y&#10;nKHF5kXg4lC44YKnPCwGu5fyUA67qLsgTJskQAIkQAIkQAKxEXjsjn43nXbWIUB/7I4ucbR/ND1J&#10;80dJaOoSjpfzeZcBpGTb8XVP7S+kUmIdUyxK6wjzH1PSDX2lYN0Q1O/DKFivjG75hhSsOwIbmFnT&#10;G5Mr3XZ483Tl3BxQi4BaDRR54Um4YQqAYnZTUhxHAiRAAiRAAiRAAmESkM6yi46XbyAmGkAw2Kns&#10;aUTXME7P2SsD5IY/CXi47nEoVn+ayDPsUyfs2qlb27JuYb36AKv9ypYdrlem68tC7LrbVGdxG3ba&#10;Hbyfz910x3kNQX6TXcnh/9dax+8nCUEcFyLCtqkPH2NF9IzPZx9zmcwhDygsxOpjk/E5jlms1e8Q&#10;+1GO8TcdsxeBi2PhhgLDMfbVEWrxcmdnZ6hgjyZIgARIgARIgARIICoC/+CNm+sQo99Ppz18D9aZ&#10;tlp/4TuLLu7vd9dbrW5UwWg6qyQ01XTpuS0v5/MuA0jJtuPrHgqWIy4WhbWE+Y84/2Wul9QFc706&#10;1xSsr2ZUaUThDSuHN8gqOcmNahMwvTG5ciLWxkpEIQ5Qy39ZcB6EG1pcKWbXIkk7JEACJEACJEAC&#10;JOCPwN3dXR/Cjr1F53W7GxeRXMM4P2f3l650Z/Jw3eNJsC6vTJ6g+/ExhVL65SpdpWH1wNqyw7XK&#10;dn1psiu3LTcNUXfZnCLeR3fyl7Y+aY1HLX3Cca9fxx4EkWcQMB/XsVFlW00h9+IhitehdVcX4TNy&#10;9Nlxl39j/PKABXyRzupXxhtlNvD29vYIIb/DPtHJLPSgwvUicnEs3rABKmsY9ksRqH/c2toahbaW&#10;2cTCsSRAAiRAAiRAAiSwisBXXCft3Nz0Hrujy/gZ3qYpv5Pujr4KjMm/K4hMTaapM8bLuXwdB3Pa&#10;1vE1D0WsEReTwlrC/Eec/zLXKVivnFQK1iujW74hBeuOwAZm1vbmZKH7Dm+eBoYrOXdU8r+Migfh&#10;ho+kUMzugzLnIAESIAESIAESIIF6BL6jCw8EH32Ist7CUm+ltUiuY5yfs68ExQFLCXi45vElVn8W&#10;52ghcJywAvQIiCgSgshTY4sO16mqa0tTQmdjZouBrrusQ1goQumxrV8a4yGG/rB4UKuyOfA5QS2+&#10;r2yg4oYQaB5hU/N9YMk8TcWwKnSN/Kyaw/TfQ2Vk6r/rcfLgo9QjjnerzxtdO0P7a15ELo7FGwZp&#10;lC7qHzFuuL293cgxxMBHDiEBEiABEiABEiABawLyvSzOczrYsIvfXVyz/oXzu650Sl9rtXi+bU30&#10;yQYKItM605ts6+Vc3sQRjvlBwOF1DwXLEReZwlrC/Eec/zLXKVivnFQK1iujK9+w9KaVwxtlDsKg&#10;SQMCVW9Q/mKadWFAOswhKvlfFpoH8UbTZClmbzoDnJ8ESIAESIAESIAEficg3U1vbm4GECDtLUTs&#10;nd9GRXId4/ycnQVUj4CHa56GBOtrEF1eQdD6nyZErfWSEvbWi7XpfGUnX4drVN11BTeed6UrbNik&#10;16SGa3ciXxLjMY4xZ00wQFzvwf9dnbmbyqFWThbd1V+F1jVcU5BfJ78LPtJVfVjHTqrb4txQRDTy&#10;4MQg1RhjjMuLyMWhcKOIOWptgv8/EpE6BOrSRf0qxtzQZxIgARIgARIgARK4vr7uCwWc18x/47xm&#10;3h0dPz38uVN4LkRsOgQURKY6jpRb8XIu7zqIlOw7vO6hYDniQlFYS5j/iPNf5joF65WTSsF6ZXTl&#10;G1Kw7gBqoCbr3qSch+XwJmqg2JJxSyX/y2h4EG+EnAyK2UPODn0jARIgARIgARLIicCjeB0x9/Hp&#10;xnIN4/x8PacicBGrh+udpsTqT3HhZuQEfz/c3NwcucCYo00I2Hr39/cfIHjulsbv6LsWjXUlVLHw&#10;c5bywBI+n1zUGOwO8dDBvgvbq2zGKliXh8nw+boqPpN/hyBCxNgXJmN9jXFZbzYxYP8cozaFz9hm&#10;uxzGSg3KQwXYh/698qGhHIAEGKMXoYtD8YYgleMDfl3i94hd1AMsMrpEAiRAAiRAAiTwGwGI0eW7&#10;ifln0R39T/y5h08H1xXyu/IPxY2V0f26oYLQVMmTQjNezuNdBpCabYfXPNynIy4WhXWE+Y84/2Wu&#10;U7BeOakUrFdGV74hBesOoAZqUuNGZSxij0BT0KhbKvkvi8CDeKNReDUnp5i9JkBuTgIkQAIkQAIk&#10;QAIVCcgrarHpoIXu6/gtfw72x+n5erBRR+SYh2ueEATrTzJyAYH1MbuD6tSoCCchWv8Epr+vQwGL&#10;1R+jFyEeBJ+7OjTcWdHq6P3cQxHtb2xsvHTnebllsB/g86HO3Kg774cYDb8lZnmIBuxf1Ylfe1vZ&#10;n1FrX8C1o23bxp4IZeGDiNWvbLbLYaw8vIg163Tpg0I5gAg8Ri9CF33xxhjr0gj73+XOzs4wcMR0&#10;jwRIgARIgARIIEMCT7qjy/cPIkL/W37j08Wfuy6RUNyoRFdBaKrkSakZL+fyroNIxb7+Nc9PMtyn&#10;Iy4SpXWENRBxDRS5TsF65YRSsF4ZXfmGFKw7gBqoSZW7U45upAaKLCm3VPJfRsSDeCOpZDwJhmL2&#10;VDPLuEiABEiABEiABEIjcD2bdVt3dwOcF7/BDZpBaP45PV8PLdgY/fFwzROYYH0NgswrpOpka2vr&#10;LMaUhegzmJ7Dr4Ofvjn6jsXRenIM8WfQteCy6zWOG6+b6GKtEVMTgnXU+il4HdXdD2FjF59RXTua&#10;27t6MMLGR9TFCQTZ7222yWGsvNECYuJTxNrPId4UYvQidKkh4JAHlmQNQm19xPnQCH+epMCdMZAA&#10;CZAACZAACcRJQB6excOZcs7bQQQ9nJs8dkdHz8FW4+fAFDYq1ZWS0FTJm0IzXs7jXQaQku0a1zur&#10;MHCfXkUo4H9XWkdYAwHnuIprFKxXoTbfhoL1yujKN6Rg3QHUQE2q3LB0dDM1UGRJuaWS/zIiHsQb&#10;SSXDMBiK2Q1BcRgJkAAJkAAJkAAJWBKQGzzovt6HiG9viu61TXdJnX/hYRkDh3sk4OF6JzSx+jO6&#10;o0W39bFH6slOBbHrewT3ztUb7FyuJU2Jtm2KwaGYuBHBPo5XXXy+2DB4Orap7vh4o4B0IO9W9Vu2&#10;a8r3ZT7L/ov94F2duOpsK+JZCNWlq/qwjp3UtpXzOrCRvBylFlvq8XgRutgLOKSL+kewH25vb/Pc&#10;J/UiZHwkQAIkQAIkEBABeVOkiNHx6cEt6Y7+F37LdZXz7ugaGChs1KA4vxhWMuTOjJfzeHfup2XZ&#10;/nrHOP7wK9E4lPwGKq0jrIHESoeC9coJpWC9MrryDSlYdwA1QJNqNywpWA8wu2YuqdVA0XQeBBxm&#10;UeYzimL2fHLNSEmABEiABEiABNwTkBtCmOXtvPO649fjFkXj9FzdPb70Z/BwvRO4YP0xx2cQoJ5g&#10;P7lKP+luI8Sac9BaXz9db7c72jO5XE9w03wMsax0vA62BuoKvMvyAbtDxL6vnS8Te+Be+f5QE6Jv&#10;rRyE9oCERrd7k3yXjVnsfyJWH9exk9q2t7e3R4jpHfZP9fU0NVYhxuNF6LJCwIF9ewI20kX9El3U&#10;hyEf40LMIX0iARIgARIgARIwI/DYHV1G4xyov4ZzFJx3vFlsLd3Soz+frXzhaoYwn1FKQlOXwLyc&#10;x7sMICXbFKynlE29WJTWEa7reikJwhIF65XTQMF6ZXTlG1Kw7gBqgCbVblhSsB5gds1cUquBouk8&#10;CDjMouSohdBFOgHJK2sv5ffGxsYYZCYvXryYkBAJkAAJkAAJkAAJkMByAtfoZtu6uxvg/HnP1+t0&#10;nZ6rM+H1CTi+3olErD7niO7CV7jGONzZ2RnWB5u3Bdys7t09PHzSFK37WEvg94V0eA45e6jTc6zf&#10;B5o+Lq6tX2raNLVVU7B+gny9N51LYxxq5ACf8zq2QqszEZegrqRrfKdOXFW3lQcmMLeI1a+q2kht&#10;u7u7uz5iOgWXXmqx5RaPF7HLMxGHPMwDzh/lN7uo51ZxjJcESIAESIAE3BC4vr7uwvL8g/Obbms2&#10;+2tN3jqFawmcxxefsyoJCt1EZG+VwkZ7ZoVbRFAXXs7hlXAmb8ahYF3Ycb+OtIKU1hHmP9L8l7lN&#10;wXrlhFKwXhld+YYUrDuAGqBJtZuWFKwHmF0zl9RqoGg6xwIOswg5SggYiF0oZmepkAAJkAAJkAAJ&#10;kIAhgXn3o9vbQbvV2pPOqq6Eak7P1Q1j5bASAh6udQzO4UNMz2ghnpyE6FwsPskacw/Ruobg0uc6&#10;gpvt+/gMQ+Ws1eH7eXxNdfyGUPpTjQeojlFfZz5zBX8/zN9YUuMH27/CJ5j1pWYOapCQt8HPvD90&#10;UMthxxvL/o2HOE4xTa0ac+wmzVsQ8CF2mT08TOTBD+mizofuLJLDoSRAAiRAAiRAAj8JQJDel7/M&#10;u6PjB9fgf6NFegcn7NW7oysJCkNJE4WNSpmIoC58nMMr0UzfDAXr6ee4aoQKawnX9arwA96uoC6Y&#10;59X5omB9NSPrERSsWyOLcgO1G5cUrOed/7LoPYg4ogTfgNM1xS4UszeQM05JAiRAAiRAAiQQD4Gb&#10;m5uBvK53LsRrtboanqtdq2k4Qxu/E/BwrVPzHL7prFFIWTMDIlqH+PIca8qgqinf64h0G0fX7tch&#10;CYqfs3PRZR1zeBd/S1x1xNLI0S4+o6q1VWW7+/v7r3Ue8ApNoA3+78HwXRUWdbZZ7GfSVX1Yx04q&#10;2y7WyiPk499YfzqpxMU4fhDQFrxM8UaY1vr6aHZ//3Fra2sU8vGKNUACJEACJEACJNA8gcfu6DgH&#10;76Areg/X2H/iGr23tDu6htsKYkINN7RsUPCmRDKCutA+f1cil6cZCtbzzLtJ1AprCdd1E9CRjaFg&#10;vVLCKFivhG35RhSsO4AaoEm1m5cUrAeY3dUuqeW/bCoPIo7VUXKEEHAodqGYnSVGAiRAAiRAAiRA&#10;Ak8IfP/+vTdrtfrovv4W/7tXFY7zc/WqjnG7HwQcX+s4PH/3lkHc0J1gssPNzc2Rt0kTnAgizFPc&#10;ED+yDa2pNQR5H29sbLy29dfXeBdd1qU7L4Sy+75ieJxHagNiS+vakO19d4UHox4+n6syWoi0pbv6&#10;VVUbmtvJ21Xw+aRp08SWrKtSa+AwNhmf+hh5YBA8TvEgRDf1WHONT0XwguPStN3+2J5ORzwnybWS&#10;GDcJkAAJkAAJFBOQ7/BEjI5PD9/zdH52R19b6+LPzZ1jKogJQ8s5xY0KGYmgLlTO3xVQ0cSCgEPR&#10;OvfpiKtMYS1h/iPOf5nrJXXBXC/PNQXrDvaFwhtbFCU7IN2sSZUbmKyLZpNYY3aV/C+b37GIo0bo&#10;2W3akOCFYvbsKo0BkwAJkAAJkAAJPCVwPZt1125vRby+N+++bvHj/FzdwhcOfUbAw3VOQ+fvrlI9&#10;hJhQugFfuZogdbvfZ7ODjdns3CbOJteQ0DphP+em3RlbxNQQ6b+0yY/G2DpxYJ/0WiJ1fF2waqSL&#10;fVGe5KEHxPO5Trf4KvnHvCPMKWL17NdSeQAC+90pOParsOQ28RCoIniZyQNz7bZ0Ub9EF/Uh95l4&#10;8k1PSYAESIAESECTgLyJBw84zgXp0h1dbMvbEee/Qz+PVBATarLUsEXBmwZF2Ai8NqqcvyuRoZki&#10;AhSssy6Kv9iqzYVrem2E4RmgYL1STihYr4Rt+UYUrDuAGqBJlbtTFKwHmFkzl1Tyv2wqD0IOs0g5&#10;KkDBC8XsLEsSIAESIAESIIHsCEgnUIjN9qazmfzuLAPg/Fw9O/qKAXu4zgnw/L0WQIg7r2DgBMKx&#10;s1qGMt5YBJp3Dw+f1lesHYIohPUDQoBdfEYhpkyEC6jJL6vWYRvffXcsF98QxwE+Vg8yyHZNCOzB&#10;+xMY9W2YPo6VruJ4IOBVlW1dbHN/fy9i9Z4L22U2keczdBI/9jlniHPJvjsXqrdaB6ELNULkF6tP&#10;JqIX3CwfrT08fJzhrS7bfANBrKmm3yRAAiRAAiRgReCxOzo26uJ8oduazf6CML0rf2+0O7pVFCWD&#10;AxclVwmR4sYq1Aq2iaA2TM7flWjQzCoCFKyvIpTnvyusI1zTEywdCtYrJZWC9UrYyjcqvbFFYbIy&#10;6ebNqdzEZF00n8iKHqjkv2xuDyKOimFnuVnwgpen68hsNsbF7BW+XLqU3xvt9hhJm7x48WKSZfIY&#10;NAmQAAmQAAmQQJIE5MYaAnvbarf7+C1//vnj9Dw9SZoeg/JwnRP8uXsN3BAayrn98SYEZTXMZLup&#10;dHa+f3j4sEwsG8r6ISJjCGxfh9rZVqHj9/M69N4BHPXQx+eT7Q4hnbqRm13b7aqOF5ExPl+rbo8a&#10;kq7iw6rba26HujmFL0eaNpfZkocLRKiOOS98zRnqPLfT6RGetnj386EdhRusocZKv34lUCR4kS7q&#10;s3Z7OLu7u9zZ2QlifWDeSIAESIAESIAEdAlcX1/3xSLOBea/H7uj48HFHv7c0Z0tMGsJnutS3KhU&#10;YxHUBgXrSrnWMEPBugbF9GworCNc09Mri7LGEMz18lxTsK68L1Cwrgw0YHMqNzIpWA84wysWT5ee&#10;exByuHQ/NdvBi15M1xGK2VMrTcZDAiRAAiRAAiQAAtcQobbu7ga4PnuDm27ymz+hEvBwnRP8ubtO&#10;bs4guj4JVcysE6IbK4sOwx9wt77/fIbQ1g74OoTYdt8NiXpWtbusNxFrDcG617zAzwE+H6pkzLe4&#10;fpmPdeKoEvvioQ8R64+rbJ/KNnd4MAOds89xzOj+FpPCTdZUOKUchwhepnhTS2t9fTS7v/+It7WM&#10;sF9MUo6ZsZEACZAACZBA6gQgRpdzu/ln3h19be1PXOP2IJbq4DjfSz3+lfEleJ5LwdvKrJsNiKA2&#10;KFg3S6WXURSse8Ec3SRK6wjX9egyv9xhdlivlFAK1ithK9+IgnVloAGbU7mZaSo0DZhDrq6p5L8M&#10;ngchR655s407CsGLxjpCMbttaXA8CZAACZAACZBAgARERHl7ezuQzlEijoNAqxOgm/m65Pg6J4pz&#10;d6Xso1PxFWr8eHt7+0LJZFZmwO8cN/QPngbt9Bq/Ol3vncdNXdXssi6dsDc2Nl6azq01DvNa3x/C&#10;fneCBwnea/mwyk6druQ4Fu7iM1o1h+t/l7cbII7Pvo7JItTHXCJWv3IdW6j2hTnq+xTr3GCpj0o3&#10;WkPlkLNf8lYW7Acf8XvEN7PkXAmMnQRIgARIIEYCP7ujT6e9xTn039IVHed4v3RHt76YiRFGVZ8T&#10;O89lrqsWwrPtIqgLCtaVcq1hhoJ1DYrp2VBaR7iuJ1YaFKxXSigF65WwlW9Ewboy0IDNqdzM1BCa&#10;BswoZddU8l8GyLGQI+W8aMcWhejF9TpCMbt2WdEeCZAACZAACZCAJwJ3d3d9CHX25p3XW62up2k5&#10;TREBD9c4UZy761eHCDMP2S3VHuz32exgYzY7ly2dXt/bu/ZzCxFyQxwtouNxDTNONl10WRcRssra&#10;ihhf+46zimAdML0+RHB/f/+lCmPk5wK1c+gk+ZZGEYPUSc9ys0rDEfcZ4j6utHECGy3eInEEofo7&#10;o3CUbrQazcVBTgnIWwWwn42wv12ii/ow5wc2nIKmcRIgARIgARKoSUDO125ubno4dncW58h/PumK&#10;3rcxT7HbElqJnecy1zZ7Rtx1QcG6Uq41zFCwrkExPRtKxxeu64mVBgXrlRJKwXolbOUbUbCuDDRg&#10;cyo3NF0LTQPmF7trKvkvg+BBzBE7f1/+RyF6aXIdoZjdVylyHhIgARIgARIggZoEvn//Lp2o+vi8&#10;haleTXPc3JaAh2ucKM7dbbmZjz/Bze4zCtTMgcnIu9ms33p4+OCr87Oddz9GS5dcdB9/XWVb19tA&#10;bHGAz1z0r/DjVQgu/lYRUvvsWi5dsvH5UoUt/HwVwoMsdTrE28S9eLjjGDFf2GyX0lh5CKf98PDO&#10;+gEHpZutKbGMKJYR9rGP0kHd9wM/ETGiqyRAAiRAAiTglYB89yRidHzm3dFxPv/X4vysC0fko/pD&#10;wVsJzsTOcZlnpd0mgrqgYF0p1xpmHArWxT3u1xpJasCG0jrC/DeQO5dTUrBeiS4F65WwlW9Ewboy&#10;0EDNqYmVmxSaBso2FrfUaqAoYA9ijlg4N+1nFKKXUNcRitmbLl/OTwIkQAIkQAIkUHrfata5vb2V&#10;rut7uHnYD1msmkwSHV/jRHHe7jiZ0l0VUxyKcM3xVEmZl9eqQ/B37qsDdBV4IXeNrtoB/DkHxDhE&#10;Z+z9KnyqboO8f5IHmWy29ykEr/pAQCj1Aj8G+Hyw4VtlrKx9Uju5CnZlDQODU3RVt6rlX1gr3XCt&#10;kj9uY05g0UV9iDcIXe7s7AzNt+RIEiABEiABEiABDQKP3dEXtubnXjgHffP07xrz2Nig4K2EVoLn&#10;t8y1zZ4Rb11QsK6QZy0TFKxrkUzLjtLxhWt6WmWxRsF6pYRSsF4JW/lGFKwrAw3UnJpYOVShaaDc&#10;Q3JLrQaKgnIs5giJY+i+RCF8iXEdoZg99NKnfyRAAiRAAiSQFQG8jnkAseoegpYO7N2sgvcRrIfr&#10;myjO232w/jHHEPUsnYYn/qaMeyYRHoh4OWTROvIpgtxhaKSriqqfxyEdstFJ/qXP+ORBBTA9sJkT&#10;NeL066CnvsC/D/BvYOPfotO4dFe/stlOe6x0h4f/n10/EIZ5RphD9o1G49XmZ2JP1q2FUN2qhgtt&#10;K91wNfGbY8wJYB+6wsMY0kX9Eg+jDXlcN2fHkSRAAiRAAiRQhcBjd3Rs25XPY3d0Oe/CcbhXxabr&#10;bSh4KyGc4Pktc62wN0VQFxSsK+RZywQF61ok07KjtI5wTU+rLChYr5ZPCtarcSvdioJ1ZaCBmlO7&#10;OxWj0DTQnPh0Sy3/ZU57EHT45BXzXFEIX1JbRyhmj3mXoe8kQAIkQAIkED0BuUGJIB4F7EHekIwO&#10;sofrmyjO2z0mbiFy+w+Ebu89Thv9VFUEzL6CDkWIXBSvVpd1iEBe++ySjXy/x3zvTHMo3Y0hqn9l&#10;Or7uOHD9aiv4hpjmpOn93tcDIKF0kq+b5yrb306nR2vT6bv1drtTZfvCbZRuuqr5k6khrDNj7Pcj&#10;/P7IN6ZkWgQMmwRIgARIwBmB6+vr/sL44++/cT3QkTfWyG9nEzs0TMFbCdwEz22Za6UdKfDaoGBd&#10;Kc8aZihY16CYpg2FdYRremKlwQ7rlRJKwXolbOUbUbCuDDRQc2qC5dSEpoHmS9sttfyXOeZB0KHN&#10;JFV7UQhfclpHKGZPdVdjXCRAAiRAAiQQJAHpEHt3dzeAc29su9wGGVBTTjm+voninL0h9iJ8w9TH&#10;FL2ZJwDMjjD61HwLfyOlmzTEyLv+ZjSbCX4N8PlgNnrpqGMINc8U7BiZsBWs++Qvohl8PhsFshjk&#10;W1Bf5pvrBz8WD2/IWyQubPikMBY10Re+2E+66jc3FW64psDYdwyLB8yGeEDlcmtrS7qoX/n2gfOR&#10;AAmQAAmQQAoEIEbvIo4uzhU7izdn/Sld0UPujq7BXf2cUMOpEGwkeG7LXCsVVuC1QcG6Up61zDgU&#10;rXOf1kpSA3YU1hHmv4G8uZ6yoC6Y5+XQKVhXLkoK1pWBBmpOTbCck9A00FxWcUst/2WTOxZ0VIk5&#10;122iEL9wHflRnhSz57qbMm4SIAESIAES8EJAbnKi+3ofNz73RJxp2/XWi5OhTuL4+iaKc/bmc3OB&#10;mhWB51XzroTvgezjC1FoJ0BvvYq6TeMHr0+or77p+KJx4D6EIH+/jg2bbUX8i88n020w9gL+HZqO&#10;rzPOVkwvc4H/YdMibjA6wOe8TuzLthVRvtSIz078rmKxsSsP0CH206cPzzm56aVw09UmrozHjrCP&#10;zzuo51bLGeecoZMACZAACdQkcH13N7/WmD489Nr4fmat3f67Jb8hUl98as4Q5+ZOzgnjRPGr1wme&#10;1zLXSoUZQW1QtK6Uaw0zFKxrUEzPhsI6wjU9vbKAVum3oJjn5XmmYF15P6BgXRlooOZUBMsUmQaa&#10;3dVuqeR/2TSOBR2rI+SIRwLBi1+4jpgVK8XsZpw4igRIgARIgARIwJgAxOs9DH4r4jF8usYb5jbQ&#10;w7VN8OfsgeRcurhC9Hi8vb19EYhLQbshHa7B7IN0Mg7NUaw5r0MTOdqKv4uYSufsjY2Nl7542/qM&#10;8ScQS7/34Z/tAwA+u7+Xxb/YZz65eqBLYoRtEatf+chBCHPIw3Ly1gfE/K7IH/UbXwo3XUPgFpoP&#10;8qAFaneIt/Zc4hgsIvVsaji0XNAfEiABEiCBMAnIOc/N/X1venv72B1dHsZ8M/d21UOxmZ+/qJ8P&#10;hlki9l4lWBfMtX0ZFG4RQW1QsK6Uaw0zFKxrUEzPhsI6wjU9vbKgYN0+pxSs2zNbugUF68pAAzWn&#10;Ilim0DTQ7K52SyX/ZdN4EHSsjpAjHgkEL37hOlK/WCFmhxER71zKb9xElL9PXrx4MalvnBZIgARI&#10;gARIgARyICCdTyFCGiDWvbodhpPj5fj6Jvjz9TATKqJP6bYu5738WUJAhBMiHF68Uj4YVosu0yJa&#10;vwrGKThiK7Iu8t2nGF/yi89XU4a+Opjb+iX+w7ddfEamsWiPc72vwP4ZHhY41vY7ZHvSrR771LtV&#10;D82o3+RUuPEaMlcfvskDYqhX6aJ+iS7qQ+ybEx/zcg4SIAESIAESCJWAPPA/bbc7a/f3XfjYnbVa&#10;f+FavouT2Pnfa/md+bmL+rlgrWQEtnFitcFcK9VXBHVBwbpSrjXMULCuQTE9GwrrCNf09MqiSLAu&#10;UTLX5bmmYF15PygUslJQqEy5eXMqgmXWRfOJrOiBSv7L5nYs6KgYcpabRSF+4TqiUptl+zRuEI8x&#10;AcXsKpRphARIgARIgATyICCivdvbW+m6vifde111mo2GpuPrmyjO2cNN1gnq8yw00XNouBYdjk/B&#10;6SAk3+DXBQSRh4H51Idfn2r6dCx1WdOG8eYQ/xvfN/AlCgfDAT4fTIPA2CFqYd90vItxEOaeu9hH&#10;pOu+CNVh+8KF3yHalE71iFvWnL6Jf8YFbGLscYzCzVeb6VIYi5yNsXaN8PsjROqjFGJiDCRAAiRA&#10;AiRgQuCxO/p87P39/PzlsTu6nNe0RKju8ofnLRRCldVXYrXh5Lzf5b4Zqu0I6oKC9YCKh4L1gJIR&#10;kCsK6wjX9IDyqeVKSV0w1+WAKVjXKr6FHQrWlYEGak5FsEyhaaDZXe2WSv7LpnEs6FgdHUc8EohC&#10;/MJ1RKVgq+zTFLOroKcREiABEiABEkiewM3NjYjX3+Ajv7vJB/w0QA/XNlGcswecdOnUDaHp8c7O&#10;zjBgN4NwDZzeYx9+F4Qzj99Btlr78Cmo3IHTB1nvqnLyLb6+v7//sqqD9WMsiOuljwc8wFDEykem&#10;DDH2VZMdnKUTOD7npv6ajlu8SUBqfGy6Tczj6jwco37zS+Hma8y5MPF90UV9iDXkcmtrS7qoX5ls&#10;xzEkQAIkQAIkEBuB6+vr7trGRvexOzr8/xPHvR7OPzryu/F4eN5CwXpZESZWG+rn/I3vvA05EEFd&#10;ULDeUG0UTUvBekDJCMgVhXWEa3pA+dRyhYJ1a5IUrFsjK9+gVPBGQaEi5TBMVRE3/uY56yKMZFbw&#10;QiX/ZfN6EHVUCDnLTaIQv3AdUalN7X2aYnaVtNAICZAACZAACSRHQF6DLR1T8XmL4Jq/seuasONr&#10;myjO110z1rM/hGhXuhhP9EymZ0mEuSImDuXNCYvu069DyhsYdfH5UjX7EtPGxsbLqtvbbod8fjLt&#10;ZI28a186FrprI6JvutO+dM0Uhtr7hHSrRmf13VxEwPJADFj+uw5H9ZudCjdgbffHCMaPkKt5B/Vc&#10;HqSIICd0kQRIgARIoCaB67u7vpiYPjz02nhj3Fq7/XcLv710R6/p+3xznrNQsF5WRwnWhvo5v8Y+&#10;GJuNCOqCgvWAioqC9YCSEZArSusI1/SAcqrhCgXr1hQpWLdGVr4BBeuKMAM3pXKHikLTwLNcYV/X&#10;iMixqEPDxVxsRCGA4TqiUo4qa7qhJxSzG4LiMBIgARIgARJInICIOm9vb0W8vlenG3HQmBxf20Rx&#10;vh50gn51btEt9j8Qib6PyG3vrroS6FYNRIS9EHi/rrq9i+1QS+dY1w6q2sa2IsIfV93eZjtTwbov&#10;zjaC/8UDC9Jd/comZq2x0hF8IVbvadkUO02L8DVjWWULsfZlfzHt8r/MnvqNTqUbsKsYhPzv0uUf&#10;uRne3d1dbm9vi0i9kX0tZEb0jQRIgARIIGwCj93Rp7e3HRzT5Jxt3h197jUepg/bewvvMj9vUT8P&#10;tEAf9NAE64K5Vqi4COqCgnWFPGuZoGBdi2RadpTWEa7paZVF2UOUzHN5nilYV9wHKFhXhBm4KRVx&#10;I4WmgWd5ycLp0nPHog6XrqdmOwoBDNcRlbJTWdMVPKGYXQEiTZAACZAACZBApARubm4GuIG8h/MB&#10;+d2JNIz/ue3huiaK8/UIEykCPbh9KB1kI3Tfi8siKobI9MNC9OFlzmWTwJ+TkB40sBFdl8R1DLZn&#10;PsBKZ2uIdt6tmgsxjaTj96pxdf9duvjjc25ip+m8130woShG5OIQnwuT+GMeI/sI1lp5sKOvGYf6&#10;TTClm7CaMbq0tXhwS7qoX+IYOAzp7RUu46ZtEiABEiCBeAnIW9ym+P7gsTv6rNX6C9fJXYjRu4hK&#10;Pnn8ZHbO8jyp6ueAqVRNgnXBXCsUZwR1QcG6Qp61TDgUrIuL3Ke1EuXZjtI6wvx7zpvr6dhh3Zow&#10;BevWyMo3oGBdEWbgplTEjRSaBp7lCvu6RkQehB0abuZgIwoBDNeR2qWosp7X9mK1AYrZVzPiCBIg&#10;ARIgARJIhYDcdEYsbyHY7OO3/Dm+H8fXNVGcq8eXteceX6AGj9lRtjiR0l16ITgdhJBq5GkXn1EI&#10;vogPdcTMYDuEOHzfRywWgvUz+HTs2id5EMLkrRvyYAn8kU70V659KrKP+Y/w/0+15l50i5caHmvZ&#10;DNHOYt04MnlIoor/6jc7lW7CVonF1zby9gQc60b4/ZEPavmiznlIgARIgARMCMh5w/39fQ9vZnvs&#10;jg4deuuNbPv0oTf147+Jc6GNyeCcZRly1kAJnQTrgrlWWHwiqAsK1hXyrGWCgnUtkmnZUVpHuKan&#10;VRbssG6fTwrW7ZmVbkHBuiLMgE2piRspNA04y8tdU6uBomkcCzuihd6A41GIYLiO1K4Mp/tzbe/M&#10;DFDMbsaJo0iABEiABEggRgLShfXu7m4A39+YiBiDidHxdU0U5+rBJKO6I9JtFlufbG1tnVW3kvaW&#10;YHSKffOo6SibFjA/j3/Rhf5zlTdGiHh5Y2PjpQ+m8lYLfD6smstXN3OIkr6aMGuyEzlY9PD5vIqZ&#10;6b+LYFi61zclvjf1s+446Z4v64VJfuvMpX7DU+lGbJ2YNLdddFEfYl+7xLFtxC7qmnRpiwRIgARI&#10;wIaAPKgu5wU4JnWxXRfHpL/kNz4d/LlnY0v9+G8zeQhjEztfsUWaff7LgCVYF8y17d5RMj7w2qBg&#10;XSnPGmYoWNegmJ4NpTWEa3pipcEO69YJpWDdGln5BhSsK8IM2JSauJFC04CzXGE/14rGsbBDy80c&#10;7EQhguE6UrsU1db02p4oGnhSF3MxO7ru4fflGoQf+BJ8jJkmL168mCjOSFMkQAIkQAIkQAIeCEiH&#10;NXRXG0hXNRFZuha91QrJ8XVNFOfqtQAGt/Fo0W1dziX584yACFHxOW8ajM/O5CaxmnYvL7KFdU66&#10;hzuvNzDr4/NpVTzwZR+f4apxdf7dVAguAm8I+l/XmavqtnIcQl7lQYRuVRtPt4O9C4jVDzVshWpD&#10;agw5e/e0E6prX1VveirdiHUd8wr7I/z7Jep26GNdaThWTk8CJEACJBAIATx43hdXIEif/8Zx6G85&#10;l5JzPu1redVjfyD8rNxI43zFKuRfzqkrb5n4hgnWRfb7ulbJBl4bFKxrJVrJjkPROvdppRz5NqO0&#10;hjD/vhPneD4K1q0BU7Bujax8AwrWFWEGbEpN3EihacBZrrCfa0XjWNih5WYOdqIQwXAdqV2Kamt6&#10;bU8UDRjWBcXsisxpigRIgARIgAQaICA3wCGC25PO6/h0G3CheErH1zRRnKcHkwx1R84grjhJvRNy&#10;FWoiPIGQ95O2+KSCL8fw4azCduqbLMTNXyoy8RKHdILH58uq4FHz0gF8tGpcnX83Ffj78KUsDvj4&#10;QettH012ia+TJ9Ntpf5xjJY3MByYbqM1Tv2mp9LNWK34VtmRN05g3RnhPOnj9va2dFG/WrUN/50E&#10;SIAESIAEbAhcX1938QBh97E7Orb9c9EV3bo7us28ZWPVj/0aTvm0Edm5igs02ddA6c6RFpm0onGx&#10;JxjajGDNoGjdMJc+hlGw7oNyXHMorSFc0+NK+0pvKVhfiej5AArWrZGVb0DBuiLMgE2piRsNBYUB&#10;o8jSNbX8l9FzLO7IMmkVgw5eCMM1pGJmf93M+T6t4qWlEYXaoJjdkjmHkwAJkAAJkEDDBOR14tK9&#10;FZ+3cKXXqDuOr2mCP09vFL77yUUICNHq8c7OztD9bHHNsBCtn0Mo2dg+iPxcoWO1iKvHIdAzFWE/&#10;99Vnt3gwW3mPCDxfuha9ygMPq7pwg8tI8ttEbsHpCPOe1p07tBqtG0/R9lL3yNW/Kz6soeLSyqK2&#10;mUXpZqzNlBXGDsH9cnNzU7qoTypsz01IgARIgARI4CeBx+7oOLb05CG0x+7oiwfFu6GhUj3uhxac&#10;iT9xnKuYRFJ5TPY1UEYusdpgnivvIr9uGEFdULCulGsNMxSsa1BMz4bCOsI1PbGyoGDdOqEUrFsj&#10;K9+AgnVFmAGbUhM3KggKA8aUrGtq+S8j5FjckWxiHAQWvBCGa4hK1p3v0ypeWhjxUBcUs1vkg0NJ&#10;gARIgARIoAECckP99vZWuq7v4c9974I5x9c0wZ+nN5DzhqYcobYOKQx8ft9z3lVZulD3G8rLGuYf&#10;o+Pj66bmfzpv1S7rImpGDC99xGAiWEetO710FE74fF0VL+rqVRP7nDyMgc/nVf6t+nepzcUDFVer&#10;xsb473LMhbBNHlrpNu2/+o1PhZuxmkyklqSLOn5/hEh9pGmbtkiABEiABNImIOdd6IzewzWzCNF7&#10;Ei3Or94sfjd2Dl+Huvpxv44zTWwb2HlKIwiamDSGOROrjez3da2ai6AuKFjXSraCHQrWFSAmaEJh&#10;HeGanlhdULBunVAK1q2RlW9AwboizIBNqd2h8iAqDBhjtK6p5b+IgGNhR7TQG3A8ChEM1xCVynC6&#10;T6t4aGmk4bqgmN0yXxxOAiRAAiRAAh4I3NzcDHAjfg9TSQf2rtMpPVzTRHGu7hRycMZPIEB9H5xX&#10;DTskolXsbwdNuYHz8jPk5bip+Z/OW7XLOvi99tEpflVncx9dzTHHAJ8Py/KFf79ATg9953Tx0MHn&#10;uiLspvz3wQuxdSGcln2+72M+0zlUb34q3Iw19btoHPZTeXvEEALDy62trVETD27U8Z/bkgAJkAAJ&#10;+CMgbx+Th7Yfu6PjmPEXZu+G2h1dg4zqMV/DoSZsNHyu0kTIT+dkDZRkILG6YJ6V9rQI6oKCdaVc&#10;a5ihYF2DYno2FNYRrunplcVaQV0wz+V5pmBdcR+gYF0RZsCmVMSNDQsKA8YbvGsq+S+L0oO4I3jA&#10;gTgYhQiG64hKtTjdp1U8tDQScF1QzG6ZSw4nARIgARIgAQcE5OY9zD4K2OXPuj+Or2miOE/XJRqF&#10;NQg1J3D0kF1uf00Xzn8P8DlvKokQ5ezjM2xq/qfzQmT6pYLg+RjbnLn2PwTBOnw4Ra6OymKVjvMQ&#10;64qAX/Y1rz/wTd4YMKgzKbaXtzFc1LER4rYi5kdujhDbuyD903ZK4YaspUsjjL/EOjD08fCKpW8c&#10;TgIkQAIk0ACBx+7oMjXOL/vy+7E7urwRxvvbxRpgUDQlhTCg4v88JZDs/3CDNVCSjsTqgnlW2u0i&#10;qAsK1pVyrWGGgnUNiunZUFhHuKanVxYUrNvllIJ1O15LR1OwrggzYFMq4saABYUBow/CNZX8l0Xi&#10;WNwRBMBInIhCCMN1RKWanO7TKh5aGom0Lihmt8wzh5MACZAACZCAAgHpCHt3dzeAqTd1xYg/3XF8&#10;TRPFebpCbiI2MYRIRISpVxHHoOo69rO+CH6bEM8sRM6vQshHFfE+thlCpL2vmpACY6vE4vDD+VsE&#10;Vgn6ffhQxFnE2Pj/p1VzsKjB3RTFxlLTUjtN7Ns2+VC9AapwQ3aZ7/LwE3iOcG7ycXt7W7qo81hi&#10;k2yOJQESIIEECFxfX3c3Nja6ODfqrrXbXYT0J76/70GV3pn/dnwsihWh6vE+Wgh5U8g7+iVFm+Ca&#10;wVwrLFIR1AUF6wp51jJBwboWybTsKKwjXM/TKol5NOywbpVUCtatcC0fTMG6IsyATamIGyMVFAac&#10;Fm+uqeS/zFvH4g5vkBKYKAohDNcRlUpzuk+reGhpJMG6oJjdsgY4nARIgARIgAQqEJBOdei+3odQ&#10;bA9/lg7snQpm1iAqqLSZ6UZurZt6wXHLCEDAeYV/P9na2jojqR8EpNvjQrTe9c0Ec48g+t71PW/R&#10;fKtE2c+3EbEzBEsvXfuO3Lxf1iHbtVhcHh7C50tZnE09eCAPW+DzqSp/+D2W2ktNdCxcENs7xNWv&#10;ysbnduo3QBVuyj6Lf4h98BJv6JAu6hOfbDgXCZAACZCAfwJ4KGl+/LyfTue/cX33N45VHePu6PrH&#10;If8QHM2ofsx35Kczs5nXRvb5LyusBOuCuVZYRSKoCwrWFfKsZYKCdS2SadlRWEe4nqdVEvNoSuqC&#10;uS7ONQXrivtAoegtQeGYIrIoTamIG1kXUeZenFbJf1n0jsUd0UJvwPEohDBcR1Qqw+k+reKhpZHM&#10;6oJidsv64HASIAESIAESMCQA8XoPQ99K53V8ukabOb6eieIc3QhUHoNErAqxsXRbH+cR8fIo5aEQ&#10;iDI/4WEQ2bd8/xxj3jPfkz6fr0qXddTPa9c1tMovzC+i65Erfqu6mGNu2Y8uXM1fZHdRr1+qPryE&#10;7S8gVj/06bPruYQJcnWKXBy4nkvbvuqNsZo3ZeXYIF3U8fsjROrO9itthrRHAiRAAiSwmsBjd/Tb&#10;h4dOu9WSc94f3dHxo/agV83j0Ooo4h2heryPEUPmtZF9/stqNsG6YK4VFqgI6oKCdYU8a5mgYF2L&#10;ZFp2FNYRrudplcQ8GgrWrZJKwboVruWDKVhXhBmwKRVxY2aCwoDTae2aSv7LZnUs8LAONuMNohDD&#10;cB2pXaFO9+fa3lU0wLr4CY5i9oo1xM1IgARIgARI4BkB6f6LTngD/O+9pUIDx9czUZyjs3qKCJxB&#10;nHiSWpflqqmGaP28CcGrD+G3CRN0Wf9sKdp3LrZf1UnctWBduu/Lw0FF/CDqneDBj1cmbDXHyMMV&#10;VYVlTQjsNWMvsiVd+FEn/64q4Hft3yr7qjdBLW/Kyls38PDCEPv+Jd68MWIX9VXZ4r+TAAmQQLgE&#10;5KFmORZibe/NWq3OY3f0xQPOXW+eWx6LvPnV8ESqx/uGY6k0feZ1kX3+y4omwbpgriutEL9uFEFd&#10;ULCukGctExSsa5FMy47COsL1PK2SmEdDwbpVUilYt8K1fDAF64owAzalInCkoDDgDFfYz7WicSzw&#10;0HIzBztRiGG4jtQuRZX1vLYXygZYF4VAn+daxOwimsLvS4hArnCzZYwNJy9evJgoZ4TmSIAESIAE&#10;SCApAtJh9vb2Vrqu74nI8xfxnuPrmSjO0ZPKtl4wIljEOdfhzs7OUM9qvJZWddR2EZkInyEalW7l&#10;Vy7sm9pcJQ5/bgfjh/B739R+lXGrfMI65/TSEULer2VCaNdi+SJeIs7GvO9sWcp1FXIl3ejl2iqJ&#10;H9TGADxOkZ9u7AGp3ghdcWN20UX9I7gNU6qH2GuA/pMACZDAMgJynYdzkt6T7ujytuE3sk3Vh9ic&#10;EVcQCDnzrUHDqsf6BuOoPHXmdZF9/ssKJ8G6YK4rrxK/bhh4bVCwrpRnDTMOBeviHvdpjSQ1YENp&#10;DWH+G8idyykpWLeiS8G6Fa7lgylYV4QZsCmVu1QUFAac4Qr7uVY0jgUeWm7mYCcKMQzXkdqlqLKe&#10;1/ZC2QDrohCoTa4pZleuSZojARIgARJImsDNzY2I199Id+DW+nrXZbBRnKO7BJCG7REEjIfssCsN&#10;V+ZC2HOfHZsx5wUExYdNl5JN924RQaPD+EvXPmOewntErudfJpbHv41EAO469qf2V4n3y3wRgfJC&#10;rH7l019Xc8mbRRCTvA2h72oO33ZVb4I+uwEnD8RgLRvhbSwft7e3pYt6EnXgO0ecjwRIgARcEnjs&#10;jg5RencND2Jhrf4LJ6RdqNE7+N6053JuddtKAiF1vxo2qHqsbziWStOzLih6LCucxGoj+3290gJR&#10;sFHgdUHBulaiFexQsK4AMUETSmsI1/TEaoOCdauEUrBuhat8cKkQisIxJcLhmLERvZV6zboIJ6GW&#10;nqjkv2xOCtYts+FueBRiGK4jtQvA6f5c27uKBlgXheC0ck0xe8W65GYkQAIkQAJZEPg+m/Vad3d9&#10;iB/eQgTR0ww6ivNzzYDTt3UCceNZ7qJGnFv2RLztU7QO5vv4DJssMVtRNPyVzvBjlz6XCdZdi8aX&#10;dTP3EfdTptJZFf58sa1HeRAC2xynsD8LA9TCO8Ry5LLemrKteiMUbz9AvVxubm6KQN3p/tkUL85L&#10;AiRAAjERwENDffEXx7H5b/zMu6NPcb5pe2wPPm4lgVDwcVo6qHqct5w7iOGsCwrWywoxsdrIfl/X&#10;WnACrwsK1rUSrWCHgnUFiAmaUFpDuKYnVhsUrFsllIJ1K1zlgylYVwIZgRkV0RsFhRFkuthFlfyX&#10;RU/BejB1EYUghutI7Xpxuj/X9q6iAdZFITgfuaaYvWLNcjMSIAESIIEkCUh32tvb235rY2MPx+FB&#10;3SCjOD+vG2RO2+OcVTryrqHb92arNcop9OexLkTCIlrv+eAgHcPRCVsE4BMf85XNYdNlHTaO5QEH&#10;l/6i2+jnohwgP0Pw2nc195J5vXfDt8zJIxLnuXHFvmBfPACD0+REfU8CrXMjVLrot7Fe37XblzsN&#10;P/TiqyY4DwmQAAmEQuD6+rqLN850pTs6jlNd+PUnPj2cz3Xk9zI/66z9ocT/mx9KAqFg46voWJK5&#10;tmWReW2wBkoKJrG6YJ5tF4Y464KCdaU8a5ihYF2DYno2lI4tXNMTKw0K1q0SSsG6Fa7ywRSsK4EM&#10;3Iya4I2CwsAzXeyeWv7LoqdgPZi6CF4QwzVEpVac79MqXloYYV0UwgohzxSzW9Qxh5IACZAACSRJ&#10;4ObmZtDe3NybPTwM2uvrHdsggz8/tw0o9/FPz1shCF50Z57kimXR1fkUoqMDHwxEeArR02sfc5XN&#10;YdNl3bVoXHwsE2tj7hMI1t+7YCV5x+drkW3UwiufDxUs6/Re5N/iwQfp1j9ywcanTanFhVC953Pe&#10;puYyvRn6IA+3IL/37fbHrbU16aKe7RrdVK44LwmQQD4EHruj43j0KEL/G9HLeYJKd3TTtT8a4koC&#10;oWjiNXQ0uTwbxv3LsMxrgzVQUjSJ1QXzXGVxKNgmgrqgaF0p1xpmHIrWuU9rJKgBG0prCPPfQO5c&#10;TknBuhVdCtatcJUPpmBdCWTgZtREbxQVBp7pYvfU8l8WPQXrwdRF8IIYriEqteJ8n1bx0sII66IQ&#10;Vuh5ppjdosY5lARIgARIIAkC3yG8QHvtt215Xb1hV+ngz8+TyIynIArOWUUYiVo42XLcRdtThJWn&#10;sRUNV54IG7oUYpv6hXjPTUT6Io6GwP6lqd0q45b44qyDOHIwwOfDc39958bm4QHxVR54kK7zsQuY&#10;5U0giOWdSQ1WqalQt1l2M3TRRf0jHiIagss41BjoFwmQAAnEREAeUENn9B7ONTpYW3vwfd4dXWLA&#10;3/s+YklOCKMkEPLB3vccyeXaFmDmtZF9/svqJbG6YJ5tF4aS8RHUBQXrSrnWMEPBugbFtGworSFc&#10;09MqC3zhXhgQ81ycZwrWleqfgnUlkIGbURO9UVQYeKZLFkzXXlOw7pqwsf3gBTFcQ4xzuWyg2pqu&#10;4o2CEdZFIcSY80wxu8J+QRMkQAIkQAJBExDBIDoKDtbW19/gmD0ocjb4c/OgCQfo3JJzVhFLohaO&#10;NxPo2lyVPPaJg0W3505VG6bbQSS122SHbNn/8fli4i/8fO1SQFv2sIBLRkUi+UXncumufmXCpe4Y&#10;yQH8+AyBslG9YfzF4o0IXvyrG1/Z9pJvxPJv07hd+dGU3ccbZai3SRvr7R26qG//6KIedV6b4sl5&#10;SYAE8ibw/fv3eRf0x+7oWEv/kuMrfndBRj6N/yQnkFASCDWeGAcOJJdrW0aZ10b2+S+rl8Tqgnm2&#10;XRhKxkdQFxSsK+VawwwF6xoU07KhtIZwTU+rLChYt8snBet2vEpHU7CuBDJwM2qiN4oKA890sXtq&#10;+S+LnoL1IOoiCkEM1xCVWnG+T6t4aWGEdVEIK7k8L6KkmN1i3+BQEiABEiCBKAhI98Hb29tBa2Pj&#10;zezhYdBeX++I41Gcn0dBOAAnTc9XZ7MzCH9OchVPYl+QLpyfXItpRayKTtkiBL9qqjpMu6zDP2ed&#10;ziX2JYJ1Z0J5dFv9ghx3n7F3GufzPMMHEav3DPPv1TdDn6yGSVf7xQMhz7lb2Yl5MBgMH1qtS3kw&#10;yOVDIDEzou8kQAIk8EjgsTu6/B3nTf3F/38jv311R9fIRpJCGCWRkAbfkGwkmWsbwJnXRfb5L6uV&#10;BOuCubZZGErGRlAXFKwr5FnLBAXrWiTTsqOwjnA9T6skKFi3yycF63a8SkdTsK4EMnAzaqI305u0&#10;gfPIzT21/BeBo1g9mHKKQhDDNUSlXpzu0yoeWhphXRQCSy7PBmXxi5gdAiQI/sZr9/eTFy9eTAw2&#10;5xASIAESIAESCIIAOq/3p+32Xns6HRSIOoPwkU5YErA4X32YTq9m6La+3WpdWM6SxPBF5+sPFmLi&#10;SnGLeBWi9f1KGytsZNpl3bWfsN/H59PzkMDfyeVEUdzyAMHGxsYrBaxGJkS4DbHd0arBi67v+012&#10;41/l46p/F96I4zwmceGqmEz/Xd5cIblDLV/i99B0O44jARIggRwIXF9fd3Hs7eIBrq5cbzzpjt5B&#10;/L1UGCQphFEQCKWS36dxJJlrm0RlXhfZ57+sVhKsC+baZmEoGRtBXVCwrpBnLRMUrGuRTMuOwjrC&#10;9TytkqBg3S6fFKzb8SodTcG6EsjAzajdpbK4SRs4kqzcU8t/ETUK1oOpJQrWg0mFc0ec7tPOvS+Y&#10;gMeWQurJ5dm2tp7VxVzMvrZ2hd+XU4rZbWlyPAmQAAmQQEMERGwIAfsAIpK3rgW8DYWYx7RVzldn&#10;MxFaHufYCVi6ei5EtgPHBdJo52yTLusimoag7KUrDkWCdZdzwvYRYjl9Gg9qXEThQ1cxPrUrncbx&#10;+bBqLhE7ywMN8GuyamyI/77Yh96ZCPND9L+KT1K3C4H6R2wvXdSjzF2V2LkNCZAACTwnIA/Ayv97&#10;0h39b/y1I2+zcf0mm5CykaQQRkEgFFKOtHxJMtc2cDKvi+zzX1YrCdYFc22zMJSMjaAuKFhXyLOW&#10;CQrWtUimZUdhHeF6nlZJULBul08K1u14lY6mYF0JZOBm1ERvVW7SBs4mB/fU8l8Ei4L1YEqIgvVg&#10;UuHcEaf7tHPvCybgsaWQenJ5tq0ti7qgmN0WLseTAAmQAAk0QUAEiLe3twOIV/cgdO1DTNlpwg/O&#10;aUnA4pyk0PJsdgJh0RnEl1eWM0c/3LQTdtVAFx20d5t6KED2acT4ZZVwDP69duWj+IDP16cM8fcR&#10;1pfdqlyXbYd4PyCWweMYl3M992PRvf/zKt4Yd7F4WCTKfQ7+H8i+sypOF/n1bXPRRf0jYh262kd8&#10;x8T5SIAESGAVgcfu6FjrO1j7ehj/Jz49/FmuDeTv/FkQSFIIoyAQSrFAksy1TaIyr4vs819WKwnW&#10;BXNtszCUjI2gLihYV8izlgkK1rVIpmVHYR3hep5WSVCwbpdPCtbteJWOpmBdCWTgZtREb3Vv1AbO&#10;KVX31PJfBIiC9WDKhoL1YFLh1BGn+7NTz5cY57GlEE6SubapMaW6oJjdBjrHkgAJkAAJ+CRwc3Mz&#10;2Nzc3JPOiRDrdX3OzbksCCickyDHk4f19eMdT12oLaJzPlTEt/icu5pIBK94COS1K/ur7EJs9h4C&#10;s3crxjntBA8Gv9wnEsE2BOuHq3yv8u/39/dfnwqpEbs8MDCqYst2G8wtYvVek6xtfbYZL93yF0L1&#10;VTHamA1qrKyFz7qoXwXlIJ0hARIgAQUC379/n3dBx5r+KEKfd0fH+ifn+zznt2CcpBBGQSBkgTCa&#10;oUnm2oZ+5nWRff7LaiXBumCubRaGkrER1AUF6wp51jJBwboWybTsKKwjXM/TKgkK1u3yScG6Ha/S&#10;0RSsK4EM3IyK6E3hJm3gmJJ1TyX/ZXQoWA+mbihYDyYVTh1xuj879XyJcR5fCuEkmWubGvNQFxSz&#10;2ySEY0mABEiABFwSwDGpByHfAJ89A0GmS1do+zkBpXMSObdDnoeLzs+TnEAvhLgfXHWMhv0zCLSP&#10;m2Bq0mVd8g7/9l3591xEjvlOMN977fkkj/h8erTrUhj/3PdV3foX3fb3fYnnNdlK53j4/w6+H2ja&#10;DcWW1D9iu5TcsIt6KFmhHyRAAlUJyHEfx93ek+7oa2ut1huxhzWu/4tdBSFIVT9T2i45MQzrorA8&#10;k8uz7U7IuljLvgaKaibBumCebReHgvER1AUF6wp51jJBwboWybTsKKwjXM/TKol5NAV1wTwX55mC&#10;daX6p2BdCWTgZlREb0o3aQNHlaR7KvkvI0PBejA1Q8F6MKlw6ojT/dmp50uM8/hSCCfJXNvUWMN1&#10;QTG7TbI4lgRIgARIQJOAiBdvb2/76Bq9B7sDTdu0ZUlA8Xzk8dxOhLUQNP3HhaDYMjqvw+WhDIi7&#10;zl09kAGmIlYeeg1qMdmqLuuSc+zPL135hvk/PRXJ4c+H+Fxoz/c8TszxCp+J9jzP7aF2Bvh8KJtH&#10;uuzLAwE+fNGOVZgitn+7ephD218Te4su6vJwjojUG9knTfzkGBIgARIoIvDYHf1+Ou3iu/Yu1rG/&#10;cJO+i/O4LhTpXStqCkIQq/kSHZycSIJ1UVipyeW5yv6YeW2wBkqKJrG6YJ6rLA7PtomgJihYV8iz&#10;lgkK1rVIpmVHYR3hep5WScyjoWDdOKkUrBujWj6QgnUlkIGbURG9Kd6oDRxXcu6p5L+MCgXrwdQL&#10;BevBpMKpI073Z6eeLzHO40shnCRzbVNjAdcFxew2ieRYEiABEiCBOgSkiyOEM/3Nzc09CBsHEGV2&#10;6tjjtpYElM5His7rFiLb4xg7QltS/Dlc6hlxf/itA2lVg0+2W3TYFgH1lYI5KxMmXdbh12tX3aUL&#10;BOu7Lurq/uHh8+MDB7Pp1EtXe3mAB/HJvIVrn3R5X7y1wHverYrk2WAR4UvXePjerWMnhG0XD+GM&#10;EMtH+CNd1Cch+EUfSIAESOA5gcfu6PL/sXb15/++6I4uD9apPzykIARhFqGbSA0C66Iwo8nluUrd&#10;Zl4brIGSokmsLpjnKotDwTaB1wUF60p51jBDwboGxfRsKKwhXM/TKwsK1s1zSsG6OaulIylYVwIZ&#10;uBkV0ZvSjdrAUSXpnkr+y8hQsB5MzVCwHkwqnDridH926vkS4zy+/AYnyTzb1lekdUExu22iOZ4E&#10;SIAESMCGgIhpILB5i88gBaGjTeyNjFU6H1l2bher4LZOPqTTOkStB3VsFG0LliM81LGrbdfEHuY+&#10;wOd8ydhj7LNnJrZsx/zS+Rw1i3pT73wuIj/cjPoqvs0fDmi3vTwccH9//1MkX8DFGVPbHJiOX6zh&#10;py4e2jD1QWOcPHCDGD6ipkWgPtKwSRskQAIkUJfANR5y2ri/7z52R4e9PyFI72Gd6uDPvbr2rbdX&#10;EIJYz5ngBkmKYVgbhZWaZK5t9snM6yL7/JfVSmJ1wTzbLApLxgZeFxSsK+VZwwwF6xoU07OhsIZw&#10;PU+vLChYN88pBevmrJaOpGBdCWTgZlSEb0o3agNHlaR7KvkvI0PBejA1Q8F6MKlw6ojT/dmp5yXG&#10;eWwpBJNcnm1rK9G6oJjdthA4ngRIgARIYBkB6Tx8d3cnXdf3MK5PWsoEFM9HVp3biQAYws8TV4Jm&#10;ZTIq5gwE3lXnaUzEDHH1l7IHSRDvEPvqftWglm33MJu9R429exzThjJPex7pCI6bUR/ELn6frLda&#10;77XneG6v7MGGRTf9/ZiE0ou3C7yDz0euubmwD+YT4Y36voT9YRNvMnARF22SAAnERQDnvfPzXXn4&#10;R9ZViNH/xl87Trqja6BREIJouBG7jSTFMKyNwrJMMtc2O2DmdZF9/stqJbG6YJ5tFoUlYwOvCwrW&#10;lfKsYcahYH3x/ZCGl7Thm4DCGsL13HfSPMxXUhfM9e/sKVhXqkcK1pVABm5G5U6V/v2uwKml455K&#10;/stwULAeTKFQsB5MKpw64nR/dup5iXEeWwrBJJdn29rKsC6ei9m31tfHED1NXrx4MbHFx/EkQAIk&#10;QAL5ERDRzu3t7WBjY+MNRJ4iYu/kR0E5YqXzEZvzOukQDkHoMcSgY+VogjQnImgRJSNm1XoFv9dN&#10;MFwmwheRNfbPly4S8VRMLsLijfX1V9rzzMXj7faBK/vP/S1jKZ29RfiP/EZzjgyfj/B5p13n2jku&#10;yIF0T/8oQvUm9ifX8dE+CZBAWATkQUx8B9LF8aaDNacH7/5c/IYuvdX/bY0Ky/1ibxSEIDGE6drH&#10;JAUSrI3Cskky1zY7SOZ1kX3+y2olsbpgnm0WhSVjA68LCtaV8qxhhoJ1DYrp2VBYQ7iep1cWRR3W&#10;JUrm+vdcU7CuVP+FN86UbsopuUgzCgRsbpCWTse6UMhEMyZU8l/mOgXrzSS1YNbgBetcQ1Rqxen+&#10;rOKhpRHWRSGw5PJsWRa4G2m7RVLjn0cvYnYEeIXfl9LNECIditmTyjiDIQESIAF9Ajc3N4PNzc03&#10;EEkOyjo+68+amEWl85EqZzU45p9Jx/UcuhhLV1SI0z5o1qmIqnG+JKL1K99VuazLuishPRj2cfPg&#10;0/wmwnQ6Quy72nHfPzzMu8ejng8Rx4W2/af2FjXx6bnAG///YvFAh/e8VolX8oLaPoXPvSrb+95m&#10;0UV9KF3UkeOh7/k5HwmQQNoEvn//3pN1/bE7OtaZvxBxVz74s/y2+oniprmCEMQKSqKDo8i1LXvW&#10;RiGxJHNtUxuZ10X2+S+rlcTqgnm2WRSWjA28LihYV8qzhhkK1jUopmdDaQ3hmp5YabDDunFCKVg3&#10;RrV8IAXrSiADN1PlBulvISndrA0cVZLuqeS/jAwF68HUDAXrwaTCqSNO92ennpcY57GlEExyebat&#10;rczrwib/FLPbFhfHkwAJkEB+BEQYdHd314cY6G0swsnGs6R4LmJzXH8a90J0Ld3Wh43zcOyAvCEA&#10;wl4RKPe0phJxM4Tbh1r2TO0s67IOG8eI8czUlum4ufhvbe2zjIdg/QxxH5tuazJOut7C/hdXYvin&#10;PiypBSfsTOK3HSO8sP+eYt8d2G7rc7x0/Zfu6ajJj5hXuqhPfM7PuUiABNIhIGs3HtiaH8OxtvTl&#10;N9aUN4vf879r/0QjjlASg2jzi8leNLm2gcq6KKSVZK5ZF8YEss9/GanE1gvm2XiXWD4wgrqgaF0p&#10;13XNULBel2Ca2yutIVzTEysPCtaNE0rBujGq5QMpWFcCGbiZqjdIfwlL8YZt4LiSc08l/2VUKFgP&#10;pl4oWA8mFU4dcbo/O/W8xDiPLYVgksuzbW1lXhda+S8Ss4swZXt7e2ybEo4nARIgARJIg4AIKW9v&#10;b/sbGxt7iGiQRlQOolA6F9E4piNnIiiVrtYTB5EGZRKi9XPEeaDlFGztNyH4F/E95u0/jwO5HEJM&#10;vq8V31M7UxiXv+M/J+ut1nvNOXD+eIR4TmFzVwTOmraf23peA3LuKg8eNJFH2zhFsCms8Pvfz7vD&#10;29pyNR7+jcHyI/wTgbrTXLqKgXZJgAT8E3jsjo41pIvZpSP6vDs6fnfwu+ffox8zRiGQUBKDNMU4&#10;lHmjyLUNLNZFIa3k8mxTE/NFLW8CeUe/pFgSqwvm2XZhKBkfQV1QsK6U67pmKFivSzDN7ZXWEK7p&#10;iZUHBevGCaVg3RjV8oEUrCuBDNyMxk1StMUIPEq6V0TAedYoWA+m8ChYDyYVTh1xvk879b7AOI8t&#10;hcSTy7NtXWVeF57yP4GYRj5jpOf/IFwcUcxuW6gcTwIkQALxE7i5uRlsbm7uSTdMCBi78UekFIHS&#10;uYjWMX3RCfk/EO6+V4owWDMi+IVzIo6u/bMQO7/2LfbH+VUfn0/PAxB/cM71snZgBQYeBeuoOXWR&#10;PkTkH2RKV2L7x3Ced6cXcfVCrC7nq0H/wPcBOJ2Gto7KmxoWXdQvAXCIP18FDZLOkQAJNEJA3sQj&#10;Ez/pjv43/tqRN3iE+gCO+BuFQEJJDNJIYQQ0aRS5tuHFuiiklVyebWpivqjlTSDv6JcUS4J1wVzb&#10;Lg4F4yOoCwrWFfKsZcKhaJ37s1aSPNtRWkOYf895cz0dBevGhClYN0ZVPrD0xpnSjTkFF2lCiYDK&#10;TVLWhVI2/JpRyf0ylylY95vQJbNRsB5MKpw64nyfdup9gXEeWwqJJ5dn27rKvC4CyD/F7LY1y/Ek&#10;QAIkkAABESVBqPR2IV7vJRBStRAUz0O0j+kiPl0IeEfVgotjKxEuL8S/nboei+gZIvHXde3Ybl/W&#10;ZR2CYRHQj23trRov80FU2Mc49S7osP0Vtp0K/2X9eZhOJYZ5zmfT6XDxZoGrVbE3+e+LdfO0qKN+&#10;U37JWxmki7oI1V3UWlNxcV4SIIFqBOTtOvf3993H7uiw8ifWhl7T3dGrRfPrVlEIJJTEIBq8YrYR&#10;Ra5tALMuCmkll2ebmpifAOdNIO/olxRLgnXBXNsuDgXjI6gLCtYV8qxlgoJ1LZLp2FFaQ7iep1MS&#10;80goWDdOKAXrxqjKB1KwrgAxAhNqN0gVb9pGgC0ZF9XyX0aEgvUgaiV4sbpQ4hqiUivO92kVLy2M&#10;sC4KYSWXZ4uSmA/NvC4Czz/F7Lb1zPEkQAIkECEBETeh2+YA4ug3cH8QYQjVXVY6D3F5PEd+LiDm&#10;PU65W/JcwPxDhN2pnswfW8LWie/u9GVd1uHOMWI6qxvT8+2fCNZfataFxCEPssiDEto+P9rDHJ2F&#10;WL03z9fa2sl6q/Xe1XwadsVncHkH1kca9urYWHRRF4H/JfwZ1rHFbUmABOIj8NgdXY6bsjZhHZh3&#10;R8eniz9344vI3OMoBBJKYhBzKmmOjCLXNuhZF4W0ksuzTU3MT4LzJpB39EuKJcG6YK5tF4eC8RHU&#10;BQXrCnnWMkHBuhbJdOworSFcz9MpiXkkFKwbJ5SCdWNU5QMpWFeAGIEJtZukSjdtI0CWlItq+S+j&#10;QsF6EPVCwXoQafDihPN92ksUTybhsaWQeHJ5tq2rzOsi4vxTzG5b6xxPAiRAAhEQEPHT7e3tAF2q&#10;30AUKyL2TgRuV3dR6TzE9fEcItUrCFRPXIifq8PT3XIuZP4hWu/VtQzRnnrn8VU+FXVZR0xD7EP7&#10;q7a1/fdFR/ojxKlaeqgzsXmhKYJ/Hht8P2+12wdS0+vt9mHoomthImJ1jYcpbPMs44WTdE/H/B/x&#10;V+miPqlih9uQAAmET0COg+iOLg9wiRB9fizEb3mYUH73w4/ArYdRCCSUxCBuSYZvPYpc22BkXRTS&#10;Si7PNjUhY1kX8uAqf54TSLAumGeFMo+gLihYV8izlgkK1rVIpmNHaQ3hep5OScwjoWDdOKEUrBuj&#10;Kh9IwboCxAhMqN2p0r3nFQG5NFxUy38ZDgrWgygUCtaDSINzJ5zvz84jKJiAx5ZC6knm2qa+Mq+L&#10;RPNPMbvNPsCxJEACJBAwAenkCaHkHkSTA/zuBuyqvWuK5yC+jufIw1i6X0O4NrYPOPwtFp2sTxHf&#10;QR1vpQs1OL12Kbx+7t+i2+3np/9fxMZ4+ONlnViKtsVc72F7T2LUtC1vW3ApiIb9A9zgOp/X8Q+x&#10;erB1LN3mFw8G9DQZm9gSPo8idfltsg3HkAAJhE/g+/fvPXn45Ul39L/gtZxbJd8dXSM7UQgklMQg&#10;GrxithFFrm0BszZ+I5ZknlkXVgRYAwW4ElwrmGer3aJ4cAR1QcG6Qp61TFCwrkUyHTtKawjX83RK&#10;Yh4JBevGCaVg3RhV+UAK1hUgRmBC7Sap4o3bCLAl46Ja/ouIUKweTJ1QsB5MKpw64nR/dur5EuM8&#10;thTCSTLXNjWWeV1kmH+K2W32D44lARIggYAIiJgVAvYBBJRvNbpgNx6a0jlIE8dy5OJMOq77FGT7&#10;zBeEwu8R27s6c7rqbr7Mp3n38Gdie/xdhPPjOrE831a6fiM+Eazvatp1aUsEmrD/Gb4PUbsiVr9y&#10;OV9V27LOwUd5aGJQ1Ybtdosu6sLlEtsOQ2VjGxfHk0BOBB67o0vM2Kf78vuxO7qsf029pSGlHEQh&#10;kFASg6SUtyqxRJFr28BYG4XEksy1TW1kXhfZ57+oVhKsCebZZlEoGRtBXVCwrpBnLRMUrGuRTMeO&#10;0hrC9TydkphHQsG6cUIpWDdGVT6QgnUFiBGYULtRqnTjNgJkSbmolv8iKhSsB1MrFKwHkwqnjjjd&#10;n516vsQ4jy2FcJLMtU2NZV4X2ef/11r5n5i93f6/jXZ7JAKe7e3tsU1JcSwJkAAJkIB7AiLMur29&#10;HaB79B5Eun0IZzvuZ1WeQekcpKljuRwjF93Wh8pkgjA378Y9m53XdOYYIsGzmjaMNxexMz5f5hs8&#10;1tdspu6DdP9edFg/NnauwYGLzvmfkYv/HwSc7xt0pXTqhY/yIMC/fQhLMc8ILD5KB3XtBxpC5Euf&#10;SCB2ArK+39/fywMtXcQinz+x7/bwkfOfXuzxxeJ/8CIJJTFILPlw5Wfwea4SOGujkFqSubapj8zr&#10;Ivv8l9VKYnXBPNssCiVjI6gJCtYV8qxlgoJ1LZJp2VFYR7iep1USFKyb55OCdXNWpSMpWFeAGIEJ&#10;tRulSjduI0CWlItq+S+iQsF6MLVCwXowqXDqiNP92annS4zz2PIbnCTzbFtfmdcFa6CgYIpr4oeY&#10;fW1tjC0oZrfdzzieBEiABBwTuLm5GWxubu5JV1GIPbuOp9Mxr3QO0vSxXISvi47VEx0w4ViRrrR4&#10;IOJTVQHxQtS/61MQPO+y3m4fPFKcoaM4HizY16QqgnXY64cq/n4eqzBBDkWcPdTkoGULPAfw8dTl&#10;2oVanEj8iy7qIlK/0vKfdkiABOoTwBtkZF1dm7bb8984tv+NX53Z/T27o9fHq2YhCpGEghhEDVik&#10;hqLIsy1b1kUhsSRzbVMbmddF9vkvq5XE6oJ5tlkUSsZGUBMUrCvkWcsEBetaJNOyo7COcD1PqyQo&#10;WDfPJwXr5qxKR1KwrgAxAhNqN0qVbtxGgCwpF9XyX0SFgvVgaoWC9WBS4dQRp/uzU8+XGOex5Tc4&#10;SebZpr4yr4ns819WK/Z1QTG7zX7HsSRAAiTgmICIjCHOHEgHaIgze46nq2be/lhTOE9Ix3JwP4Ew&#10;+n01IOFuJV1tISb+ULWWUIdjvAngta8I513W19Z+dFnHj4jmN9bXX2rPL6J16c6tbVfbnvCAzY7P&#10;hwZMY1isVafwrW+6jek4yfuie/qlCNXxmZhuy3EkQAK6BB67o+NY0mltbsp5yZ84fstvEaYv3/8d&#10;Cj50o8zDWhQiCQUxSB7ZLI8yijzbJol1UUgsyVzb1EbmdZF9/stqJbG6YJ5tFoWSsRHUBAXrCnnW&#10;MuHw+oX7s1aSGrCjsI4w/w3kzeWUJTXBPP8OnYJ1hUKkYF0BYgQm1G6WKt28jQBZUi6q5b+ICgXr&#10;wdQKBevBpMKpI073Z6eeLzHOY8tvcJLMs019ZV4T2ee/rFZ064Jidpt9kmNJgARIQJmAiMRub2/7&#10;EAzvwfRA2Xx1c0rHmtCO5dLFGaL1wxiEzDbJQx11ENs54qpUQ9j+DFyObeasM1a6daPL+tGjDdTJ&#10;6xAF23VijHnbRT2JUP1AMw55OEL2vUU3+ZGmbdoiARIoJ/AdD8q17+878hDKbH29gzX3L4zu4omh&#10;Ltbibi12DgUftfzKdOMobp4riEEyTe8vYUeRa5tEsS4KaSWXZ5uakLGZ10X2+S+rl8Tqgnm2XRgK&#10;xkdQExSsK+RZy4TD6xfuz1pJasCOwjrC/DeQN5dTUrBuTJeCdWNU5QMpWFeAGIEJtZulSjdvI0CW&#10;lItq+S+iQsF6MLVCwXowqXDqiNP92annJcZ5XCkEk1yebWsr87rIPv9l9eKvLihmt91nOZ4ESIAE&#10;ahAQkej379/7m5ubexD0DiAg7tQwV29TpWNNqMdysB5CNHucWlfnuRC81Tqqknxsty+drqtsa7uN&#10;1PrDdPoFOfhR47PZMf58ZmuH4/UJQFR+hM+7n7mpMcWii7rsa5cwI13Ur2qY46YkQAIFBGQ9vb+/&#10;70l3dJw/9BZD3ix+9+W3U4GMQ8EHE25PIAqRhIIYxJ5MeltEkWsb7KyLQlrJ5dmmJn5cI9hukdT4&#10;vKNfksrE6oJ5VthtI6gJp+fjCgizMuHw+oX7c8SVpLCOMP8R57/IdQrWjRNKwboxqvKBFKwrQIzA&#10;hNrNUqWbtxEgS8pFtfwXUaFgPZhaoWA9mFQ4dcTp/uzU8xLjPK4Ugkkuz7a1lXldZJ//snoJoy4o&#10;ZrfdnzmeBEiABCwJSCdUCD7f4jOA4LNruXm94UrHmpCP5SKmBdeT1ITSqJsDfM5tC0B44CGJV75E&#10;xQ+z2XvUxzvxczadDjH3vq3PHK9HADXTh+D1vO5aAzsj1NBH6aTOrvl6+aGlfAnIuQAE6fIWjS7e&#10;xiLnAvPu6Ph7B/trz4SMc4GMQ9GHSXwc8z8CUYgkFMQgzDnOnVKDwLoozGhyebat28zrIvv8l9VL&#10;YnXBPNsuDCXjA68L5+fjShizMOPw2oX7c8QVpLCGMP8R57/IdQrWjRNKwboxqvKBFKwrQIzAhNrN&#10;UqWbtxEgS8pFtfwXUaFgPZhaoWA9mFQ4dcTp/uzU8xLjPK4Ugkkuz7a1lXldZJ//snoJvy4oZrfd&#10;1zmeBEiABFYQgGCte3d3J13X9zC07xSY0nEmluM4RH9jcJVu6yOnXD0aX4iPP9h2yRaxMVjs+nD1&#10;scv6OrqsL8TyL33Myzl+JSBrC/hLZ/5BFTbYdiKd+Rdd1EWkflXFDrchgVwJ4Ng+P6ZjH3o8ts+7&#10;o+MBkp7Wm1acC2Qcij5yrYuqcUchklAQg1Tlk9J2UeTaBjjropBWcnm2qQkZm3ldZJ//snpJrC6Y&#10;Z9uFoWR84HXh/HxcCWMWZhxeu3B/jriCFNYQ5j/i/Be5TsG6cUIpWDdGVT6QgnUFiBGYULlhqnTz&#10;NgJcybmokv8yKhSsB1MvFKwHkwqnjjjdn516XmKcx5ZCMMnl2ba2Mq+L7PNfVi9x1wXF7LbrAMeT&#10;AAmQwDMCIvS9vb0doNPqGwjaRMTeUYWkdJyJ7TgOrmfScT0Vwa105V10zO5Z1sexr67z8PE9fJt3&#10;WcfPa3bktsxUjeGyjkBsfgTmj/yNrMnDBYvu6ZciVMdnYrQhB5FAhgTkgRB0R5eHQh67o/8JDPL2&#10;FOPu6BrYnAtkHIo+NOLPyUYUIgkFMUhOOS2LNYpc2ySKdVFIK7k829SEjM28LrLPf+kCmBaZtKKx&#10;3ckVxwe+Xjg/H1dEmbwph9cu3J8jrh6FNYT5jzj/Ra5TsG6cUArWjVGVD6RgXQFiBCZUbpgq3byN&#10;AFdyLqrkv4wKBevB1AsF68GkwqkjTvdnp56XGOexpRBMcnm2ra3M6yL7/JfVS2J18STPczE7wh7j&#10;838Qy41EFLW9vS1/5w8JkAAJkEAJgZubm8Hm5uYbrJkDrJ3d2qCUjjMxHscXnb6l2/pFbY4BGFiI&#10;kj8gnr6NOxjvRTy+8O+z1C3+7E0ob8MixbFgfYCHGd6ZrhfyFgIRqWP8x5TeRJBibhmTXwKP3dHl&#10;AaHFw2N/wwN5GKRrun/58tipSMah6MMXn1TmiUIkoSAGSSVfdeKIItc2AbIuCmkll2ebmpCxmddF&#10;9vkvq5fE6oJ5tl0YSsYHXhdOz8WVEGZjxuG1C/fniKtIYQ1h/iPOf5HrFKwbJ5SCdWNU5QMpWFeA&#10;GIEJlRumSjdvI8CVnIsq+S+jQsF6MPVCwXowqXDqiNP92annJcZ5bCkEk1yebWsr87rIPv9l9ZJY&#10;XRjmmWJ22/WD40mABLIkIKI5EdBBVPoWYrleJQhKxxnD9b2Si643AkcR5x6m0j1aOq0jlgNTbhBb&#10;TiC+FNH6lek2VceJeBrbnmPOIebcr2qH260mIOsDOJ+ueoBh0UV9iH3gElali7rzOljtPUeQgF8C&#10;8kANuqPLmyo6eChMjqfz7ugLL/p+vak/m1ORjEPRR/3I87MQvFBCQQySX1Z/jzj4PNsmiXVRSCy5&#10;PLMurAhkn/8yWomtF8yz1W5RPjjwunB6Lq6EMBszDq9duD9HXEUKawjzH3H+i1ynYN04oRSsG6Mq&#10;H0jBugLECEyo3DBVunkbAa7kXFTJfxkVCtaDqZfgBetcQ1Rqxen+rOKhpRHWRSGw5PJsWRZrmddF&#10;9vkvq5fE6kIhzxSz264tHE8CJJAFAYjture3t/2NjY09BDwwClrpGKOwthu563oQGJ5AtHuWgmAX&#10;IuQj8Do1ZYbYLyAgPzQdX2ccBKFfsH0H872sY4fbFhNYdLIXofpBGSN5SAP/dol6F4H6mCxJIHUC&#10;8gAHBOmdJ93R/0LM3RC7o2vkwqlIxqHoQyP23GxEIZRQEITkltfn8UaRZ9sksS5+I5Zknm3qIvOa&#10;yD7/5RcuNlUU/FjmWSlFga8XTs/FlRBmY8bhtQv354irSGENYf4jzr/FOQfz/DssCtYVap+CdQWI&#10;EZhQuWmqdAM3AlzJuaiS/zIqFKwHUy8UrAeTCqeOON2fnXpeYpzHlkIwyeXZtrYyr4vs819WL4nV&#10;heM8U8xuu+5wPAmQQLIEbm5uBugSuwcxXh+i1G7xyZfOqqxjJYxULLqNH0PEOwzDo+peQJg5kG7r&#10;yH/HxApi3vcR92OXdfgkXd3HJr5xjBkBeVBhOpu9m+f8yQ04qWuwljcJfISlUQoPZZgR4agcCDx2&#10;R5dYUeP9Rcxv5DfWwB4ejjFaA1Ni5VQk41D0kVIOfMUSxQ10BUGIL56hzhNFnm3hsS5+I5Zknm3q&#10;IvOayD7/ZbWSWF0wzzaLwpKxgdeF03NxJYTZmHF87cJ9OtJKUlhDmPtIc7/M7YK6YJ5/B0bBukLt&#10;U7CuADECEyo3TRMTCUWQNjUXVfJf5g0F62p5qmuIgvW6BOPY3un+3AQCHlsKqSeXZ9vayrwuss9/&#10;Wb0kVhcN5plidts1ieNJgASSISAdZSFYfbsQr/d+BqZ0jGlwbXeWIzAbQvgowvWJs0k8GJbcQ7D5&#10;ofShhSc+oD6uIOwUEbnzmKXLOub5j3S094Ah+SmQ5/7DdCoPJ3Qfg51Np9I9/VIeQvCR0+QhM8DG&#10;CMgbRNAdfd4NHW8RkRp/7I7eQc3/75jWmIfhTexcJONY+BEe0XA9iuIGuoIgJNwM+PEsijzbomBd&#10;/EYsyTzb1EXmNZF9/stqJbG6YJ5tFoUlYyOoC+fn40ookzfj+LqF+3SkFaSwhjD3keZ+mdsUrBsl&#10;lYJ1I0zLB1GwrgAxAhMqN02VbuBGgCs5F1XyX0aFgvVg6oWC9WBS4dQRp/uzU89LjPPYUggmuTzb&#10;1lbmdZF9/svqJbG6CDTPFLPbrlccTwIkEC0BEf7d3d0NIEx+s9ZqDTQCCXRtrx2aCLhFVA1W72sb&#10;a9CAdB+GQPyTibATMY8hCH3t2l3p/i4PUYDtvuu5UrYv+zM4nrbabeE5xr4476Iu3dRTjpuxpUUA&#10;x6S+RPSkO/rf+KusW1l2R9fIrnOBjGPhhwaDXGxEIZRQEITkks+yOKPIs22SWBeFxJLMtU1tZFwX&#10;2ee+dAFMj0x6Edns5EpjI1grnJ+PK6FM3ozj6xbuz5FWkMIawtxHmvtlblOwbpRUCtaNMC0fRMG6&#10;AsQITKjcNE1MJBRB2tRcVMl/mTcUrKvlqa4hCtbrEoxje6f7cxMIeGwppJ5cnm1rK/O6yD7/RfWS&#10;YE1EmGeK2W3XMo4nARKIhoAImW/X1gYb0+mbBwiI19vtjq3zEa7rtiGuiRAYwmrptj6y3jigDSD+&#10;PEcMB6tcQl2c+BDpS+d3CtZXZaP831GXR8jV3xD5XmLUiF3Uq7Pklu4IPHZHx/7e2dzc7GGmP/GR&#10;3/LTdzdz3padC2QcCz/yzp5d9FEIJRQEIXZU0hsdRZ5tsbMuCoklmWub2si8LrLPf1GtJFgTzLPN&#10;olAyNoK6cH4+roAxCxOOr1u4P0daRQprCHMfae6XuU3BulFSKVg3wrR8EAXrChAjMKFy4zRBoVAE&#10;qVNxUSX/ZZ5QsK6SIw0jFKxrUAzfhtP9uYnweWwppJ5cnm1rK/O6yD7/RfWSYE0klmeK2W3XOY4n&#10;ARIImsDdbNZvT6d7U4jXIYLtmjib2Lq+NGQILy/ARYTrVyZsQhwD0eh7+P9ulW8Ys+taoA+effgh&#10;XezHq/zhv5MACYRJAPtx7/7+viO/8QBKB17Ou6PjgYqu6XEkzMji98qpSMax8CN++v4iiEIooSAI&#10;8Uc0zJmiyLMtOtZFIbEkc21TG5nXRfb5L6qVBGuCebZZFErGRlAXTs/FFRBmY8LxdQv350grSWEN&#10;Ye4jzf0ytylYN0oqBetGmJYPomBdAWIEJlRunCYoFIogdSouquS/zBMK1lVypGGEgnUNiuHbcLo/&#10;NxE+jy2F1JPLs21tZV4X2ee/qF4SrImM8kwxu+0ayPEkQAJBEZCuuBCwD1rT6VuIDntlzmW0rs8R&#10;QIR5tei2fhFUwiycQW4PIFw/RV47ZZshzgnifB2zON8CCYeSAAkUEJC3cECM3nvSHV1GvVkM7RNa&#10;2AScimQcCz/CJhuWd1EIJRQEIWFRb8abKHJtg4Z1UUgruTzb1ISMzbwuss9/Ub0kWBPMs+3CUHih&#10;omDErQmn5+JuXU/LuuPrFu7PkZaLwrGFuY8098vcpmDdKKkUrBthWj6IgnUFiBGYULlxmqBQKILU&#10;qbiokv8yTyhYV8mRhhEK1jUohm/D6f7cRPg8thRSTy7PtrWVeV1kn/+iekmwJpjneaIpZrddHzme&#10;BEigUQIiWrxdWxtsoPv6A7pirz8ROue6roPJaNFtfdxocipOLt2QIUL9tEy0jjFDiNb3K07BzUiA&#10;BAInMO+OLt3Q19a6WN+7cPcvfLp4y8aP7ugKN3EDR5C0e05FMo6FH0knRjm4KIQSXEtUsh5Frm0i&#10;ZV0U0kouzzY1IWMzr4vs819ULwnWBPNsuzAUjI+gLpyeiysgzMaE4+sW7s+RVpLSGsL8R5r/MrdL&#10;6oJ5/hUYBesKdU/BugLECEyo3DhNUCgUQepUXFTJf5knFKyr5EjDCAXrGhTDt+F0f24ifB5bCqkn&#10;l2fb2sq4LrLPfVmtJFgTzPXKhYFi9pWIOIAESKBpAjfovL4J8TrEjv25qDHjHzA4AYOzGDuRy4MI&#10;C9F6b0kKjyW+jFPM0EkgWgJ4S0ZfnG9Pp/Pf+Jl3R8eDR72nDx6VBqh0EzdagJE77lQk41j4ETl6&#10;r+5HcfOca4lKTUSRa5tIWReFtJLLs01NyNjM6yL7/BfVS4I1wTzbLgwF4yOoC6fn4goIszLh8NqF&#10;+3OklaS0hjD/kea/zG0K1o0SSsG6EablgyhYV4AYgQkVQUyCQqEIUlfbRZXcL/OCgvXaOdIwELxY&#10;XYLkGlI71c7359oeVjDAuiiElmSuTcsj85rIOvfLaiTBumCuTReFwnEUs9fCx41JgARcEJAOvdPp&#10;dIDfexA291zMEbpNxD9BJ/JjiNaHofv63D8RrcP/U/h+UOQ7/u0Kse3i38exxUZ/SSBlAth3u4hv&#10;/sF+Kr//xKcn+7SsxWo3TpVu5Kaci1BjcyqScSj6CJVnqH6p7esuA+Q6okI3ilzbRMq6KKSVXJ5t&#10;akLGZl4X2ee/qF4SrAnm2XZhKBgfQV04PRdXQJiVCYfXLtyfI60kpTWE+Y80/2VuU7BulFAK1o0w&#10;LR9UKJRIUBCigCpqEyqCGNZFlDWgkvtlkVOwHkRdULAeRBqcO+F8f3YeQcEEPLb8BiXJPNvUVuY1&#10;kX3+y2olsbpgnm0WhSVji+piNpvgC7IJbu6NseX/Qag0EpHh9va2/J0/JEACJOCFwEJA2cf6sweB&#10;88DLpAFNgvhHWH8PEfskILeMXEGndRGtHxUNnuLYsrG+/trIEAeRAAmoEJA3WIgheShIROj449/4&#10;dOTvWGfk70t/1G6cKt3IXeUv/12fgFORjEPRhz6J9C2q7e+uUHEdUSEbfJ5to2RdFBJLLs+sCysC&#10;2ee/jFZi6wXzbLVbFA+OoCacnosrIMzKhMNrF+7PkVaS0hrC/Eeaf8vzDeb5V2AUrCvUPQXrChAj&#10;MKEiiklMKBRB2lRcVMn9Mk8oWFfJU10jFKzXJRjH9s735yYw8NjyG/Uk82xTW5nXRPb5L6uVxOqC&#10;ebZZFJaMta0LitmVwNMMCZCADYGFwHIuXsefByYCSxv7oY6Vh4Ug/P4PupK/D9XH8u/lZwfI1fkv&#10;/7445sym0zPpIh9bTPSXBEIksFgfe/BN3nAgv+fd0cVXrB99DZ/Vbqgp3cjViIk27Ag4F8k4FH7Y&#10;RcrRavu7K5RcR1TIBp9n2yhZF4XEkssz68KKQPb5L79QteIY+mDmWSFDERxDnJ+LK2DMxoTD6xbu&#10;z5FWkdIawvxHmn/L8w3m+VdgFKwr1D0F6woQIzChIoqxFYREwCUHF1VyvwwUBetBlBEF60GkwbkT&#10;zvdn5xEUTMBjy29QksyzTW1lXhPZ57+sVhKrC+bZZlFYMlazLihmV0oKzZAACawiIF2BIcx8uxCv&#10;d1eNj/3fEesEAm/ptj6KKRbJE7qtf/r5gMGTYw6O4/uIZxhTPPSVBJogIPsR5p13Q1+I0//C37vy&#10;FgrsW17WP7Ubako3cpvIQ+5zOhfJOBR+5J472/jV9nfbiU3Hcx0xJbV0XPB5to2SdVFILLk8sy6s&#10;CGSf/zJaia0XzLPVblE8OIKacH4uroAxGxMOr1u4P0daRUprCPMfaf4tzzeY51+BUbCuUPcUrCtA&#10;jMCEiihGUxASAbNUXFTJ/TIYFKwHUSoUrAeRBudOON+fnUdQMAGPLb9BSTLPNrWVeU1kn/+yWkms&#10;Lphnm0VhyVhfdUExu1LCaIYESOA5ARFtinAdnz2tbsKhUkaMFxCoHiPOq1B9LMoPROsf2uvrvaf/&#10;Jt3j19vtVzHFEgtz+hkPgSfd0dewT/QXnr+R36GtZyo31ZRu5MaT4XQ8dS6ScSj8SCcLfiJR2ddd&#10;u8q1pDbhKPJsEyVropBWcnm2qQkZm3ldZJ//snpJrC6YZ9uFoWB8BDXh/FxcAWM2Jhxet3B/jrSK&#10;lNYQ5j/S/FuebzDPvwKjYF2h7ilYV4AYgQkVUYwvQUgEPGNyUSX3ywKmYD2IcqBgPYg0OHfC+f7s&#10;PIKCCXhs+Q1Kknm2qa3MayL7/JfVSmJ1wTzbLApLxoZQFxSzKyWTZkiABBbizwGEn28W3dc7qVER&#10;oTdE6yf4nMUSm+QFfp+32u3BU59n0+kIneN3Y4mDfpKALYHH7ujYrot9oIvfj93RO9iHe7b2mhyv&#10;clNN6UZukxxyntupUMah8CPnnFWJXWVfrzKxzTZcS2xoFY6NIs82UbIm8sizTU3I2MzrIrn93Db/&#10;ZeMTqwvmWaEwIqgJp+fhCgizMuHwuoX7c6SVpLSGMP+R5t/yfIN5/hUYBesKdU/BugLECEyoiGJC&#10;EIREwDo0F1VyvywoCtaDSDkF60GkwbkTzvdn5xEUTMBjy29QksyzTW1lXhPZ57+sVhKrC+bZZlFY&#10;Mjb0uoCYHd5PIPga4/f/Qdw1ErHm9va2/J0/JEACJLCUgIjWn4jXuynhQmyjRbf1aNZDdFoX0frB&#10;0zzgeH6CTtLvU8oNY8mHAPbDvkT7pDv63/hrR4Tq2D87KZFQu6mmdDM3JbaxxOJUKONQ+BEL31D8&#10;VNvXXQbEdaQ23SjybBMla6KQVnJ5tqkJGZt5XWSf/7J6SawumGfbhaFgfAQ14fQ8XAFhViYcXrdw&#10;f460kpTWEOY/0vxbnm8wz78Co2Bdoe4pWFeAGIEJFVFM6IKQCPLQhIsquV/mOAXrTaT1tzkpWA8i&#10;Dc6dcL4/O4+gYAIeW36DkmSebWor85rIPv9ltZJYXTDPNovCkrGB18WyPEMMNkFkFLMrlQLNkEDq&#10;BERAKuJSCEvfxtbZeFluENOZdFyH6PsqhhzC3wN8OX8uvj5Z41/D/3EM/tPHfAigVruIVj7yhoAe&#10;fv+Jj6wj0XVH18ia2k01pZu5GjHRhh0Bp0IZh8IPuyg5Wm1fd4mS60htulHk2SZK1kQhreTybFMT&#10;Mjbzusg+/2X1klhdMM+2C0PB+Ahqwul5uALCrEw4vG7h/hxpJSmtIcx/pPm3PN9gnn8FRsG6Qt1T&#10;sK4AMXATaoKYwAUhgaehMffU8l8WAQXrjeX26cQUrAeRBudOON+fnUdQMAGPLb9BSTLPNrWVeU1k&#10;n/+yWkmsLphnm0WhZGwENVE1zxSzK9QHTZBAwgQWQlQRr+9BKD2IPVR588T6+vohYhnGEIs8OPAw&#10;nX5YX3Sghv8TiO5FtH4Vg//0MQ0Cj93RFw+zdBDVY3f0Luqxm0aUelGo3VRTupmrFxktmRJwKpRx&#10;KPwwjY/jfhBQ29ddAuU6UptuFHm2iZI1UUgruTzb1MR8QcubQN7RLymWxOqCebZdGArGR1ATTs/D&#10;FRBmZcLhdQv350grSWkNYf4jzX+Z2yV1wTz/CoyCdYW6p2BdAWLgJqoKJX4LKwJRSOCpaMQ9tfwX&#10;eU+xeiM5LUxFMJ4scYRrSO0sOd2fa3tXwQBrohBacnm2LY3M6yL7/JfVS2J1wTzbLgwF4yOoCRd5&#10;pphdoXZoggQSI4B1YSDidRGwxixUhf8j+C/C9UnoKRKRMJifP3a7x58vRHQfut/0Lw4C0gUdnvbw&#10;eeyOLo6/kf9g/+jHEUVYXqrdVFO6mRsWnTy8cSqUcSj8yCM7elGq7et6Lv1uietIbbpR5Nk2StbF&#10;b8SSzLNNXWReE9nnv6xWEqsL5tlmUSgZG0FNOD0PV0CYlQmH1y3cnyOtJKU1hPmPNP+W5xvM86/A&#10;KFivWfelN9AjuPlfM/SsNlcTSrAuoqwbtfwXRU/BejA1wQ7rwaTCqSNO92ennpcY53GlEExyebat&#10;rczrIvv8l9VLYnXBPNsuDAXjI6gJ33mmmF2hrmiCBCInsBBSv12I13sxhgPfTyD+fh+67yIqhlD9&#10;06NoHf6K2P4idL/pX/MEZD+FFx18uqihLn7/JX+WtyfE/NBJ82SXe6ByY03pZm7orFL0z6lQxqHw&#10;I8VcuIxJZT936aDY5jpSm3AUebaNknXxG7Ek82xTF5nXRPb5L6uVxOqCebZZFErGRlATTs/DFRBm&#10;ZcLhdQv350grSWkNYf4jzb/l+Qbz/CswCtZr1j0F6zUBRrK5mlAiAlFIJCnx6qZa/ou8pmDday6X&#10;TUbBejCpcOqI0/3ZqeclxnlcKQSTXJ5tayvzusg+/2X1klhdMM+2C0PB+AhqIqQ8U8yuUHM0QQKR&#10;ERDxq3Rfx+cNhNSDmNyHiHciHcvh9yh0vx8eHqTT+gF8vsLv1zF0iA+dacz+PemOvoaa6C9imXdH&#10;F6E6aqQTc3wx+65yY03pZm7MHGP13alQxqHwI1beTfmtsp+7dp7rSG3CUeTZNkrWxW/EksyzTV1k&#10;XhPZ57+sVhKrC+bZZlEoGRtBTTg9D1dAmJUJh9ct3J8jrSSlNYT5jzT/lucbzPOvwChYr1n3FKzX&#10;BBjJ5mpCiQhEIZGkxKubavkv8pqCda+5XDYZBevBpMKpI073Z6eelxjncaUQTHJ5tq2tzOsi+/yX&#10;1UtidcE82y4MBeMjqIlY8kwxu0I90gQJBE5gIaIdQED7RkTssYhm4esQvopw/SpkxOB6BB9P8XsM&#10;of3rkH2lb/UIyIMgsDD/LLqj/4k/92Qfe9Jtv94k3NoJAZUba0o3c50ESKNLCTgVyjgUfjCtdgRU&#10;9nO7Ke1Hcx2xZ/ZsiyjybBsl6+I3Yknm2aYuMq+J7PNfViuJ1QXzbLMolIyNoCacnocrIMzKhMPr&#10;Fu7PkVaS0hrC/Eeaf8vzDeb5V2AUrNesewrWawKMZHM1oUQEopBIUuLVTbX8F3lNwbrXXC6bjIL1&#10;YFLh1BGn+7NTz0uM87hSCCa5PNvWVuZ1kX3+y+olsbpgnm0XhoLxEdRECnmmmF2hVmmCBAIkgH27&#10;D7Ht3kK83g3QxZ8uLTqXn0AMfBayn8ISvkq39f9AvP4+ZF/pWzkB2TfkX6Ub+uJBj7/x1w67o8df&#10;NSo31pRu5sZPM74InAplHAo/4iPdrMcq+7nrELiO1CYcRZ5to2Rd/EYsyTzb1EXmNZF9/stqJbG6&#10;YJ5tFoWSsRHUhNPzcAWEWZlweN3C/TnSSlJaQ5j/SPNveb7BPP8KjIL1mnVPwXpNgJFsriaUiEAU&#10;EklKvLqplv8irylY95rLZZNRsB5MKpw64nR/dup5iXEeVwrBJJdn29rKvC6yz39ZvSRWF8yz7cJQ&#10;MD6Cmkg9zxSzK9QxTZBAAASkY/RCbP025A7Ri+7lxxCDjwLAVuiCiJrh54dFV/hg/QyVny+/JE+Y&#10;Sx4wmHdHl3lb7Xb/5/xKN+x8xcN5zAio3VhjfZgBD2yUc6GMQ/FHYCiDdkdtP3cZJdeQ2nSjyLNt&#10;lKyL34glmWebusi8JrLPf1mtJFYXzLPNolAyNoKacH4eroAxGxMOr1m4P0daRUprCPMfaf4tzzeY&#10;51+BUbBes+4pWK8JMJLN1YQSEYhCIkmJVzfV8l/kNQXrXnO5bDIK1oNJhVNHnO7PTj0vMc7jSiGY&#10;5PJsW1uZ10X2+S+rl8Tqgnm2XRgKxkdQEznnmWJ2hRqnCRJogMCio7QIeaX7eh/C604DbiydEn6d&#10;wa8TCNevQvNN/BGGC9H6fqg+hsitCZ8W3dQ7uIHeW5tO/4IPXdx86bVbreDqvgk+qc2pdmNN6YZu&#10;anxDj8e5UMah+CN0tiH5p7afuwyKa0htulHk2TZK1sVvxJLMs01dZF4T2ee/rFYSqwvm2WZRWDI2&#10;8Lpwfh6uhDELMw6vWbg/R1pBSusH8x9p/i3PN5jnX4FRsF6z7ilYrwkwks3VhBIRiEIiSYlXN9Xy&#10;X+Q1Betec7lsMgrWg0mFU0ec7s9OPS8xzuNKIZjk8mxbW5nXRfb5L6qXBGuCebZdGArGR1AXzHNx&#10;nilmV6h/miABTwQWndcfxetdT9OunAaC8Kv19XXptn6xcnADAxbC/y78GzcwPadUIPBTzD6d9mDu&#10;h5gdndlDfIhDIdwsTKjdWFO6oZsF9ICCdC6UcSj+CAhj8K6o7ecuI+UaUptuFHm2jZJ18RuxJPNs&#10;UxeZ10T2+S+rlcTqgnm2WRSWjA28LpyfhythzMKMw2sW7s+RVpDS+sH8R5p/y/MN5vlXYBSs16x7&#10;CtZrAoxkczWhRASikEhS4tVNtfwXeU3ButdcLpuMgvVgUuHUEaf7s1PPS4zzuFIIJrk829ZW5nWR&#10;ff6L6iXBmmCebReGgvER1AXzbJ9nitntmXELEvBFQMS6EIoP8HsPot2er3mXzQNfRvDlEMLwSQj+&#10;0Ic8CFDMHmee1W6sKd3QjZNivF47F8o4FH/ES70Zz9X2dVfucw1RIRt8nm2jZF0UEksuzzZ1kXlN&#10;ZJ375RfANlUU/FjmWSlFga8Xzs/DlTBmYcbhNQv350grSGn9YP4jzX+Z2yV1wTz/CoyC9Zp1T8F6&#10;TYCRbK4mlIhAFBJJSry6qZb/Iq8pWPeay2WTUbAeTCqcOuJ0f3bqeYlxHlcKwSSXZ9vayrwuss9/&#10;Ub0kWBPMs+3CUDA+grpgnhXy/MQExey6PGmNBOoQwP7YxfZ9CNj3IBYf1LGlsS38OYFw/Qy+XGnY&#10;ow0SqEqAYvaq5Nxvp3ZjTemGrvuIOcNTAs6FMg7FH8ykHQG1fd1uWvPRXEPMWS0ZGXyebaNkXRQS&#10;Sy7PNnWReU1knftldZJYXTDPNovCsoNi2CSdn4crYczCjMNrlrCrMIvsVg9S4djC/FfHH+SWFKwb&#10;pYWCdSNM5YMoWK8JMJLN1YQSEYhCIkmJVzfV8l/kNQXrXnO5bDIK1oNJhVNHnO7PTj0vMc7jSiGY&#10;5PJsW1uZ10X2+S+qlwRrgnm2XRgKxkdQF8yzQp4NTVDMbgiKw0jAAQHsfx2YnYvX8ecBhOPyd+8/&#10;mH+yvr4u3dZH3ifnhCRgQIBidgNIjoeo3ERVuJnrOEyaLyHgVCzjUPzBhNoRUNnP7aa0G801xI5X&#10;yejg82wbJeuikFhyebapi8xrIuvcL6uTxOqCebZZFJaMDbwunJ6DKyHMxozDaxbuzxFXkcIawvxH&#10;nP8i1ylYN0ooBetGmMoHUbBeE2Akm6sJJSIQhUSSEq9uquW/yGsK1r3mctlkFKwHkwqnjjjdn516&#10;XmKcx5VCMMnl2ba2Mq+L7PNfVC8J1gTzbLswFIyPoC6YZ4U8K5iYi9nX1yf44nQMc//Xnk5H042N&#10;q+1WS/7OHxIgAWUC2Od6EI+/XYjXu8rmV5rDvEOI5o8hXJ+sHMwBJBAIAYrZ/SRC5Saqws1cP9Fy&#10;lucEnIplHIo/mEk7Air7ud2UdqO5htjxKhkdfJ5to2RdFBJLLs82dZF5TWSd+2V1klhdMM82i8KS&#10;sYHXhdNzcCWE2ZhxeM3C/TniKlJYQ5j/iPNf5DoF60YJpWDdCFP5IArWawKMZHM1oUQEopBIUuLV&#10;TbX8F3lNwbrXXC6bjIL1YFLh1BGn+7NTz0uM87hSCCa5PNvWVuZ1kX3+i+olwZpgnm0XhoLxEdQF&#10;86yQZw0TS65ZZujIvNZuU8yuwZk2SKCAAES4XRGu47MHAXnfFyQI5q8gWj/B58zXnJyHBFwRoJhd&#10;j6zKTVSFm7l6EdGSDQGnYhmH4g+bGDl2bU1lP3cJkmuICt3g82wbJeuikFhyebapi8xrIuvcL6uT&#10;xOqCebZZFJaMDbwunJ6DKyHMxozDaxbuzxFXkcIawvxHnP8i1ylYN0ooBetGmMoHUbBeE2Akm6sJ&#10;JSIQhUSSEq9uquW/yGsK1r3mctlkFKwHkwqnjjjdn516XmKcx5VCMMnl2ba2Mq+L7PNfVC8J1gTz&#10;bLswFIyPoC6YZ4U8a5ioeM1CMbsGfNoggf8RgOi2g78NICZ/s+i+Ln93+oO5xuvr69JtfeR0Ihon&#10;gYYIUMxuB17lJqrCzVw7rzlai4BTsYxD8YdW/LnYUdnPXcLiGqJCN/g820bJuigkllyebeoi85rI&#10;OvfL6iSxumCebRaFJWMDrwun5+BKCLMx4/CahftzxFWksIYw/xHnv8h1CtaNEkrBuhGm8kEUrNcE&#10;GMnmakKJCEQhkaTEq5tq+S/yuqL4wyuATCajYD2PRDvdn5tAyONKIfXk8mxbW5nXRfb5L6qXBGuC&#10;ebZdGArGR1AXzLNCnjVMOLhmeSpm31hb+z+IYkcbGxtXEMWONVymDRLIgYCI1p+I17suY8ZcF+i2&#10;LsL1K5fz0DYJhESAYvbfs6FyE1XhZm5IdZKTL07FMg7FHznlSCNWlf1cw5EyG1xDVOgGn2fbKFkX&#10;hcSSyzPrwphA9rnP5BjCPBvvEssHBn4McXoOroQwGzMOr1m4P0dcRQprCPMfcf6LXKdg3SihFKwb&#10;YSofRMF6TYCRbK4mlIhAFBJJSry6qZb/Iq8diD+8wkloMgrWE0rmklCc7s9NIORxpZB6cnm2ra3M&#10;6yL7/BfVS4I1wTzbLgwF4yOoC+ZZIc8aJhxfszw/D4cAdwJh7ASuj/GhmF0jh7SRPAEIa3sirsX+&#10;8xb7T89FwLB9tei2fuHCPm2SQEwEchWzq9xEVbiZG1OtpOSrU7GMQ/FHSjnwEYvKfu7SUa4hKnSD&#10;z7NtlKyLQmLJ5Zl1YUwg+9yXkUpsrWCejXeJ5QMDrwun5+BKCLMx4/CahftzxFWksIYw/xHnv8h1&#10;CtaNEkrBuhGm8kEUrNcEGMnmakKJCEQhkaTEq5tq+S/y2rH4wyuoyCejYD3yBBq673R/NvRBdRiP&#10;K4U4k8uzbdFkXhfZ57+oXhKsCebZdmEoGB9BXTDPCnnWMOHwmsX2HJxido2E0kbqBCCk7SJGEa/v&#10;oSP6QDte2B8tuq2PtW3THgmkQCBlMbvKTVSFm7kp1EmMMTgVyzgUf8TIukmfVfZzlwFwDVGhG3ye&#10;baNkXRQSSy7PrAtjAtnnvoxUYmsF82y8SywfGHhdOD0HV0KYjRmH1yzcnyOuIoU1hPmPOP9FrlOw&#10;bpRQCtaNMJUPomC9JsBINlcTSkQgCokkJV7dVMt/kdcOxR9eISUwma1YppGQuYbUxu50f67tXQUD&#10;rIlCaMnl2bY0Mq+L7PNfVC8J1gTzbLswFIwPvC6YY4Uca5lweM2ieQ5OMbtWwmknNQIQzw5EvC4i&#10;WgjNu1rxwd4J7J1BFH+lZZN2SCB1ArGL2VVuoirczE29TkKNz6lYxqH4I1Seofqlsp+7DI5riArd&#10;4PNsGyXropBYcnlmXRgTyD73ZaQSWyuYZ+NdYvnAwOvC6Tm4EsJszDi8ZuH+HHEVKawhzH/E+S9y&#10;nYJ1o4RSsG6EqXwQBes1AUayuZpYInBRSCTp8O6mWv6LPHco/vAOKvIJNcUyzlBwDamN1un+XNu7&#10;CgZYE4XQksuzbWlkXhfZ57+oXhKsCebZdmEoGB94XTDHCjnWMuHwmsXXOTjF7FrFQDuxE4BYtof9&#10;4e1CvN6rG4/sW+vr68cQrQ/r2uL2JJA7gRjE7Co3URVu5uZeK03F71Qs41D80RSvWOdV2c9dBs81&#10;RIVu8Hm2jZJ1UUgsuTyzLowJZJ/7MlKJrRXMs/EusXxg4HXh9BxcCWE2Zhxes3B/jriKFNYQ5j/i&#10;/Be5TsG6UUIpWDfCVD6IgvWaACPZXE0sEbgoJJJ0eHdTLf9FnjsUf3gHFfmEvsQytTBxDamFTzZ2&#10;uj/X9q6CAdZEIbTk8mxbGpnXRfb5L6qXBGuCebZdGArGB14XzLFCjrVMOLxmCeEcnGJ2rUKhndgI&#10;QBzble7r+LyB4HxQx3/YGKLbugjXJ3XscFsSIIFiAqGI2VVuoirczGWdNEPAqVjGofijGVrxzqqy&#10;n7sMn2uICt3g82wbJeuikFhyef7/s/c31m3kyrc+LOrbZ2atK0dw5AheOQLTEViO4EoRHCkCWxHI&#10;E4E0EZiKwHQE5kRgTgTm/Nc9x7K++O7iUB5Z7iaB7gIaBWyty8v5HQOFwlMFdDd7dzXzwplA8bGv&#10;I5XZXsE4Oy+JxQ0Tz4ug5+BKCIsxE/CahevZcBYp7CGMv+H4V7lOwbpTQClYd8JU34iC9ZYAjXRX&#10;E0skLgoxEo7obqrFv8rzgOKP6KCMD5iCWGYpQu4hSxEtaxB0PS8bPMS/MycqqWYXZ9/cKTwvio9/&#10;Vb5klhOMse+mUNM+8bxgnJXirGEm4DVL6ufgFLNrJBBtWCAAMewO/NxHzr8QETvE5/J/e/2h76S3&#10;tvbbWq/31qsjG5MACbQiEFPMrnYTVeGGbito7NyIQFCxTEDxR6PJFtxJbZ2HYsj9Q4Vs8nH2nSXz&#10;opJYdnFmXjgTKD72daQy2ysYZ+clsbhh4nkR9BxcCWExZgJes3A9G84ihT2E8Tcc/yrXKVh3CigF&#10;606Y6htRsN4SoJHuamKJxEUhRsIR3U21+Fd5HlD8ER2U8QFTF8vM8HIPaZ1lQddza+8aGGBOVELL&#10;Ls6+qVF4XhQf/6p8ySwnGGPfTaGmfeJ5wTgrxVnDTMBrFhPn4DUMKWbXSC7aSJWACGCR46/m4vVd&#10;Jz/nxxVZG2urq4eotj506sdGJEACwQhoi9nVbqIq3NANBo2GawkEFcsEFH8wpH4E1Na537Durbl/&#10;uLNa0DL5OPvOknlRSSy7ODMvnAkUH/s6UpntFYyz85JY3DDxvAh6Dq6EsBgzAa9ZuJ4NZ5HCHsL4&#10;G45/lesUrDsFlIJ1J0z1jShYbwnQSHc1sUTiohAj4Yjuplr8qzwPKP6IDsr4gCbEMtxDWmdZ0PXc&#10;2rsGBpgTldCyi7NvahSeF8XHvypfMssJxth3U6hpn3heMM5KcdYwE/CaxcQ5eAOGFLM3gMYuyRKA&#10;4HVXhOvI6/+Lyut7tY4+Oq5M7+7O0f4YwvVJspOjYyRQMIEmYna1m6gKN3QLDl1nUw8qlgko/ugM&#10;mNGB1dZ5qPlz/1Ahm3ycfWfJvKgkll2cmRfOBIqPfR2pzPYKxtl5SSxumHheBD0HV0JYjJmA1yxc&#10;z4azSGEPYfwNx7/KdQrWnQJKwboTpvpGFKy3BGiku5pYInFRiJFwRHdTLf5VngcUf0QHZXxAE2IZ&#10;7iGtsyzoem7tXQMDzIlKaNnF2Tc1Cs+L4uNflS+Z5QRj7Lsp1LRPPC8YZ6U4a5gJeM1i4hxcg+ED&#10;GxSzKwOluagEIHDdwYAiXpfq630I0uX//vuv4riCdpPVXu8E7d5FdZSDkQAJtCJQJ2bvPVzzbUZQ&#10;uKHbZnj2bUYgqFgmoPij2WzL7ZW8WIL7h0pyJh9n31kyLyqJZRdn5oUzgeJjX0cqs72CcXZeEosb&#10;Jp4XQc/BlRAWYybgNQvXs+EsUthDGH/D8a9ynYJ1p4BSsO6Eqb4RBestARrpriaWSFwUYiQc0d1U&#10;i3+V5wHFH9FBGR/QhFiGe0jrLAu6nlt718AAc6ISWnZx9k2NwvOi+PhX5UtmOcEY+24KNe0TzwvG&#10;WSnOGmYCXrOYOAfXYOhog2J2R1BslgyBeeX1v8Xra2u7lach+B+R28N5tfVRMs7TERIggUYErrHe&#10;b1dWdjbu7vZg4N/47N5Op3trPmJ2hRu6jZxnp1YEgoplAoo/Wk26wM7JiyW4f6hkZfJx9p0l86KS&#10;WHZxZl44Eyg+9nWkMtsrGGfnJbG4YeJ5EfQcXAlhMWYCXrNwPRvOIoU9hPE3HP8q1ylYdwooBetO&#10;mOobUbDeEqCR7mpiicRFIUbCEd1NtfhXeR5Q/BEdlPEBTYhluIe0zrKg67m1dw0MMCcqoWUXZ9/U&#10;KDwvio9/Vb5klhOMse+mUNM+8bxgnJXirGEm4DWLiXNwDYYKNihmV4BIE0EJQLS+hxup+1NUX4c4&#10;fe9+sIf7OfL4Hf7tpNfrTYI6Q+MkQAKdEHAWsyvc0O1kgoUPGlQsE1D8UXjYvKefvFiC+4d3TKs6&#10;JB9n31kyLyqJZRdn5oUzgeJjX0cqs72CcXZeEosbJp4XQc/BlRAWYybgNQvXs+EsUthDGH/D8a+8&#10;2KqOKOP8IywK1lvmPQXrLQEa6a4mlkhcFGIkHNHdVIt/lecBxR/RQRkf0IRYhntI6ywLup5be9fA&#10;AHOiElp2cfZNjcLzovj4V+VLZjnBGPtuCjXtE88LxlkpzhpmAl6zmDgH12AY2AbF7IEB07w3AYjX&#10;d9Gpj9wU8fr+QwPzfD2GaH3gbZgdSIAEzBKoFLPf3u6tra3tmJ1UYY4HFcsEFH8UFqbW003+JrqC&#10;IKQ1pAwMJB9nX8bMi0pi2cWZeeFMoPjY15HKbK9gnJ2XxOKGiedF0HNwJYTFmAl4zcL1bDiLFPYQ&#10;xt9w/KtcZ4V1p4BSsO6Eqb4RBestARrpriaWSFwUYiQc0d1Ui3+V5wHFH9FBGR/QhFiGe0jrLAu6&#10;nlt718AAc6ISWnZx9k2NwvOi+PhX5UtmOcEY+24KNe0TzwvGWSnOGmYCXrOYOAfXYNihDYrZO4TP&#10;oWcEIF7fwddMvI7vfQjY5f9ewf89xH8fQrg+JioSIIGyCVxfX/dvb293NjY29kDi3/js4v+mmD2x&#10;tAgqlgko/kgMY/LuJC+WUBCEJB+ECA4mH2dfBsyLSmLZxZl54Uyg+NjXkcpsr2CcnZfE4oaJ50XQ&#10;c3AlhMWYCXjNwvVsOIsU9hDG33D8q1ynYN0poBSsO2Gqb0TBekuARrqriSUSF4UYCUd0N9XiX+V5&#10;QPFHdFDGBzQhluEe0jrLgq7n1t41MMCcqISWXZx9U6PwvCg+/lX5kllOMMa+m0JN+8TzgnFWirOG&#10;mYDXLCbOwTUYJmqDYvZEA5O5WxCw7yH3/i+muY/PDkTrv0G0/jbzaWc/vdvp9G1vOp1I5Xw+hJB9&#10;uKNOkGL2qLgXDhZULBNQ/JEOQRueJC+WUBCE2IhEWC+Tj7Pv9JkXlcSyizPzwplA8bGvI5XZXsE4&#10;Oy+JxQ0Tz4ug5+BKCIsxE/CahevZcBYp7CGMv+H4V7lOwbpTQClYd8JU34iC9ZYAjXRXE0skLgox&#10;Eo7obqrFv8rzgOKP6KCMD2hCLMM9pHWWBV3Prb1rYIA5UQktuzj7pkbheVF8/KvyJbOcYIx9N4Wa&#10;9onnBeOsFGcNMwGvWUycg2swNGiDYnaDQTPoMsTru/js4/P/mwvXRwanQZfnBCSWt3d3Z/g/JziO&#10;DxDTC4jXhwREAqEIUMweimy13aBimYDij7iU7I+WvFhCQRBiP0rtZ5B8nH2nyLyoJJZdnJkXzgSK&#10;j30dqcz2CsbZeUksbph4XgQ9B1dCWIyZgNcsXM+Gs0hhD2H8Dce/ynUK1p0CSsG6E6b6RhSstwRo&#10;pLuaWCJxUYiRcER3Uy3+VZ4HFH9EB2V8QBNiGe4hrbMs6Hpu7V0DA8yJSmjZxdk3NQrPi+LjX5Uv&#10;GeYE4+y7MVS0TzwvGGOFGGuZCHjNYuIcXItjRnZ+ErOvrg7XRaDa640ymianQgIk0IAAROs72CPe&#10;9FZXj6T73e3trOq6iNfxfw7x35MGZtmFBLwJUMzujWxph6BimYDij6UTY4MfCCQvllAQhDDkKyvJ&#10;x9k3SMyLSmLZxZl54Uyg+NjXkcpsr2CcnZfE4oaJ50XQc3AlhMWYCXjNwvVsOIsU9hDG33D8q1yn&#10;YN0poBSsO2Gqb0TBekuARrqriSUSF4UYCUd0N9XiX+V5QPFHdFDGBzQhluEe0jrLgq7n1t41MMCc&#10;qISWXZx9U6PwvCg+/lX5kmFOMM6+G0NF+8TzgjFWiLGWiYDXLCbOwbU45manZg+Zidl7vTGmO8Ln&#10;rzuK2XOLPOdDAk4EIFzfk2rr2A/2HnbA/z6AaP2jiNjxkb2CfyQQnQDF7M2QBxXLBBR/NJttub2S&#10;F0soCELKje4/M08+zr5BYl5UEssuzswLZwLFx76OVGZ7BePsvCQWN0w8L4KegyshLMZMwGsWrmfD&#10;WaSwhzD+huNf5ToF604BpWDdCVN9IwrWWwI00l1NLJG4KMRIOKK7qRb/Ks8Dij+igzI+oAmxDPeQ&#10;1lkWdD239q6BAeZEJbTs4uybGoXnRfHxr8qXDHOCcfbdGCraJ54XjLFCjLVMBLxmMXEOrsUxNzsN&#10;9pDHYnZUXB4CCyuz55YbnA8JPCCAdX8kFdex3nceg8H/PoJofYh/+51vaGDapEKAYvb6SAQVywQU&#10;f6SSW1b8SF4soSAIsRKLkH4mH2ffyTMvKollF2fmhTOB4mNfRyqzvYJxdl4SixsmnhdBz8GVEBZj&#10;JuA1C9ez4SxS2EMYf8Pxr3KdgnWngFKw7oSpvhEF6y0BGumuJpZocEPXCKKs3VSLfxWlgOKPrIMS&#10;YHImxDLcQ1pHPuh6bu1dAwPMiUpo2cXZNzUKz4vi41+VLxnmBOPsuzFUtE88LxhjhRhrmQh4zWLi&#10;HFyLY252FPaQh+tcxOzzassjoPqLYvbcEobzKZkAqqrvYI2fYY3v13GY7wEiXr+Q6usl8+Lc0yVQ&#10;upg9qFgmoPgj3YxK07PkxRIKgpA0ycf1Kvk4++JgXlQSyy7OzAtnAsXHvo5UZnsF4+y8JBY3TDwv&#10;gp6DKyEsxkzAaxauZ8NZpLCHMP6G41/lOgXrTgGlYN0JU30jCtZbAjTSXU0soXBD1wiyrNxUi38V&#10;lYDij6yCEGEyJsQy3ENaZ0LQ9dzauwYGmBOV0LKLs29qFJ4Xxce/Kl8yzAnG2XdjqGhvIC8YZ4U4&#10;a5gIeM1i4hxcg2GONhT2ENc1TjF7jgnEOZVIAML1/u3t7RlE6bvL5o+2AxGvo90AAvbJsvb8dxLo&#10;mkAJYvagYpmA4o+uc8Pa+MmLJRQEIdZiEsLf5OPsO2nmRSWx7OLMvHAmUHzs60hltlcwzs5LYnHD&#10;xPMi6Dm4EsJizAS8ZuF6NpxFCnsI4284/lWuU7DuFFAK1p0w1TeiYL0lQCPdXW+iLp2Owg3dpWOw&#10;gToBtfhXeRZQ/KEOInODJsQy3ENaZ2HQ9dzauwYGmBOV0LKLs29qFJ4Xxce/Kl8yzAnG2XdjqGhv&#10;IC8YZ4U4a5gIfM1i4jxcg2NuNhT2EI01TjF7bonF+ZRAAKL1txCk/weC9B2X+WKdj9D2dwjXh/iM&#10;XPqwDQmkRCAXMXtQsUxA8UdKuWDBl+TFEgqCEAtxCO1j8nH2BcC8qCSWXZyZF84Eio99HanM9grG&#10;2XlJLG6YeF4EPQdXQliMmYDXLFzPhrNIYQ9h/A3Hv8p1CtadAkrBuhOm+kYUrLcEaKS7xk3U2VQV&#10;bugaQZaVm2rxr6ISWPyRVSACT8aEUIZ7SOssCLqeW3vXwABzohJadnH2TY3C86L4+FflS4Y5wTj7&#10;bgwV7Q3kBeOsEGcNE4GvWUych2twzM2Gwh4Seo1TzJ5b0nE+ORGAYH0Xa/QMAvS+z7zm61qqr39E&#10;34FPX7YlgRQJWBKzBxXLBBR/pBj3lH1KXiyhIAhJmX8s35KPsy8I5kUlsezizLxwJlB87OtIZbZX&#10;MM7OS2Jxw8TzIug5uBLCYswEvGbhejacRQp7CONvOP5VrlOw7hRQCtadMNU3omC9JUAj3dVuoirc&#10;0DWCLCs31eJfRSWw+COrQASejAmhDPeQ1lkQdD239q6BAeZEJbTs4uybGoXnRfHxr8qXDHOCcfbd&#10;GCraG8gLxlkhzhomAl+zmDgP1+CYmw2lPaSrdU4xe24JyflYJQDh+j4qrp9CgL7rOwes44mI1kW8&#10;jr4D/PfE1wbbk0DKBFITswcVywQUf6Qc4xR9S14soSAISZF7bJ+Sj7MvEOZFJbHs4uyTF4XnRNGx&#10;X5QnmeUF4+yzKSxom3heBD0HV0JYjJmA1yxcz4azSGEPYfwNx7/KdQrWnQJKwboTpvpGFKy3BGik&#10;u9oNVKUbukawZeOmWvyriAQWf2QThAgTMSGU4R7SOhOCrufW3jUwwJyohJZdnH1To/C8KD7+VfmS&#10;YU4wzr4bQ0V7A3nBOCvEWcNE4GsWE+fhGhxzs6G0h6S4zilmzy1ZOZ/UCUC0voN19waC86M2vsLO&#10;EDYuRMSOz7iNLfYlgdQJdCFmDyqWCSj+SD2WqfmXvFhCQRCSGvMu/Ek+zr5QmBeVxLKLs09eFJ4T&#10;Rcd+UZ5klheMs8+msKBt4nkR9BxcCWExZgJes3A9G84ihT2E8Tcc/yrXKVh3CigF606Y6htRsN4S&#10;oJHuajdQlW7oGsGWjZtq8a8iElj8kU0QIkzEhFCGe0jrTAi6nlt718AAc6ISWnZx9k2NwvOi+PhX&#10;5UuGOcE4+24MFe0N5AXjrBBnDROBr1lMnIdrcMzNhtIeYm2dU8yeWyJzPikRgOB8D2vsFGLzflu/&#10;YGcEO0NUX/8d36O29tifBCwRCCVmDyqWCSj+sBS7FHxNXiyhIAhJgXPXPiQfZ19AzItKYtnF2Scv&#10;Cs+JomO/KE8yywvG2WdTWNA28bwIeg6uhLAYMwGvWbieDWeRwh7C+BuOf5XrFKw7BZSCdSdM9Y0o&#10;WG8J0Eh3tRuoSjd0jWDLxk21+FcRCSz+yCYIESZiQijDPaR1JgRdz629a2CAOVEJLbs4+6ZG4XlR&#10;fPyr8iXDnGCcfTeGivYG8oJxVoizhonA1ywmzsM1OOZmQ2kPyWmdU8yeW5JzPl0RwFo6korrEJvv&#10;aPgAWxOpug57F7AnVdgnGnZpgwQsEmgjZg8qlgko/rAYpy59Tl4soSAI6ZJvKmMnH2dfUMyLSmLZ&#10;xdknLwrPiaJjvyhPMssLxtlnU1jQNvG8CHoOroSwGDMBr1m4ng1nkcIewvgbjn+V6xSsOwWUgnUn&#10;TPWNKFhvCdBId7UbqEo3dI1gy8ZNtfhXEQks/sgmCBEmYkIowz2kdSYEXc+tvWtggDlRCS27OPum&#10;RuF5UXz8q/Ilw5xgnH03hor2BvKCcVaIs5aJgNctJs7DtTjmZEdpDyllnVPMnlPycy4xCKDa+s68&#10;2vqB9niw/VC8Pta2T3skYJXAIjF7cKFMQPGH1Xh05XfyYgkFQUhXbFMaN/k4+8JiXlQSyy7OPnlR&#10;eE4UHftFeZJZXjDOPpvCgraJ50Xw83AljEWYCXjNwvVsOIMU9hDG33D8q1ynYN0poBSsO2Gqb0TB&#10;ekuARrqr3UBVuqFrBFs2bqrFv4pIQOFHNgGINBETQhnuIa2zIeh6bu1dAwPMiUpo2cXZNzUKz4vi&#10;41+VLxnmBOPsuzFUtDeQF4yzQpy1TAS8bjFxHq7FMSc7SnsI1/nKCsXsOS0MzkWbAMTl/dvb2zNU&#10;R9/Vti32sP5GqLh+AfsDfI9CjEGbJJADgXsxe29jYw/H7n9jTrvT29u91bW1HZX5BRR/qPhXiBET&#10;QgkFQUgh4Vw4TROx9gkU8+InWtnF2CcfpG3hOVF8/OvyJbO8YJx9N4aa9onnBQXrSnHWMBPwmoXr&#10;WSNAHdhQ2j8Y/w5iF3JICtad6FKw7oSpvhEF6y0BGumudgNV6YauEWzZuKkW/yoiAYUf2QQg0kRM&#10;CGW4h7TOhqDrubV3DQwwJyqhZRdn39QoPC+Kj39VvmSYE4yz78ZQ0d5AXjDOCnHWMhHwusXEebgW&#10;x9zsKOwjXOeLk4Ji9twWDefTlABE628hXv8PhOU7TW0s6zdfb1J9/SPE64Nl7fnvJEACfxNQEbMH&#10;FH8wTu4ETAgllEQh7lTya2kizr7YmRc/Ecsyzj55UXhOFB//ulzJLC8YZ59NYUHbxPOCgnWlOGuY&#10;CXjNwvWsEaAObCjtH4x/B7ELOSQF6050KVh3wlTfiIL1lgCNdFe7gapwM9cIsqzcVIt/FZWAwo+s&#10;ghBhMiaEMtxDWmdC0PXc2rsGBpgTldCyi7NvahSeF8XHvy5fMssLxtl3Y6hobyAnGGeFOGuZCHjd&#10;YuI8XItjbnYU9hGu8+ZJQTF7c3bsaZMABOu7yPtTiMn3Q88A40wwzhDi9QuMJdXXJ6HHpH0SyJGA&#10;s5g9oPgjR66h5mRCKKEkCgnF0IJdE3H2Bcm8+IlYlnH2yYvCc6L4+NflSmZ5wTj7bAoL2iaeFxSs&#10;K8VZw0zAaxauZ40AdWBDaf9g/DuIXcghKVh3okvBuhOm+kYUrLcEaKS72g1UhZu5RpBl5aZa/Kuo&#10;BBR+ZBWECJMxIZThHtI6E4Ku59beNTDAnKiEll2cfVOj8LwoPv51+ZJZXjDOvhtDRXsDOcE4K8RZ&#10;y0TA6xYT5+FaHHOzo7CPcJ2HSQqK2cNwpdU0CEC4vo+K66cQk+/G8ghraoTxfpfK6/iMY43LcUgg&#10;ZwI/iNlvb/+Nue5ife+FfJNCzjw15mZCKKEkCtHgZdWGiTj7wmVe/EQsyzj75EXhOVF8/OtyJbO8&#10;YJx9NoWatgZygoJ1hThrmaBgXYtkPnaU9hDu5/mkxGwmFKw7BZSCdSdM9Y0oWG8J0Eh3tRuoCjdz&#10;jSDLyk21+FdRCSj8yCoIESZjQijDPaR1JgRdz629a2CAOVEJLbs4+6ZG4XlRfPzr8iWzvGCcfTeG&#10;ivYGcoJxVoizlomA1y0mzsO1OOZmR2Ef4TqPnxQUs8dnzhH1CUDUuoNcPoJ4/I2+9cUW52toINXX&#10;pQp77PE5HgmUQOC7mL3X28M6o5g9UtBNCCWURCGRkCY5jIk4+5JjXvxELMs4++RF4TlRfPzrciWz&#10;vGCcfTaFmrYGcoKCdYU4a5mgYF2LZD52lPYQ7uf5pMRsJhSsOwWUgnUnTPWNKFhvCdBId7UbqAo3&#10;c40gy8pNtfhXUQko/MgqCBEmY0Iowz2kdSYEXc+tvWtggDlRCS27OPumRuF5UXz86/Ils7xgnH03&#10;hor2BnKCcVaIs5aJgNctJs7DtTjmZkdhH+E6TyspKGZPKx70ZjkBqcaMvD2FoLW/vLV+C4w9karr&#10;Il6H9SH+e6I/Ci2SAAk8JEAxe7h8MCGUUBKFhKOYvmUTcfbFyLz4iViWcfbJi8Jzovj41+VKZnnB&#10;OPtsCjVtDeQEBesKcdYyQcG6Fsl87CjtIdzP80mJ2UwoWHcKKAXrTpjqG1Gw3hKgke5qN1AVbuYa&#10;QZaVm2rxr6ISUPiRVRAiTMaEUIZ7SOtMCLqeW3vXwABzohJadnH2TY3C86L4+NflS2Z5wTj7bgwV&#10;7Q3kBOOsEGctEwGvW0ych2txzM2O0j7CtW4jMShmtxGnUr2EcP3g9vb2FMLxnS4ZwI8BROsfRcSO&#10;z7hLXzg2CZRIgGL2dlE3IZRQEoW0I2W7t4k4+yJmXvxELMs4++RF4TlRfPzrciWzvGCcfTaFmrYG&#10;coKCdYU4a5mgYF2LZD52lPYQ7uf5pMRsJhSsOwWUgnUnTIsbVd5YU7ppp+AeTSgQULt5yrxQiEZ8&#10;E2rxr3I9oPAjPinbI5oQynAPaZ1kQddza+8aGGBOVELLLs6+qVF4XhQf/7p8ySwvGGffjaGivYGc&#10;YJwV4qxlIuB1i4nzcC2OudlR2ke41u0nBsXs9mOYwwwgFt+ZV1s/SGE+8GUE0foQIvrf8T1KwSf6&#10;QAIlE6CYfXn0TQgllEQhy2nk28JEnH3xMy9+IpZlnH3yovCcKD7+dbmSWV4wzj6bQk1bAzlBwbpC&#10;nLVMULCuRTIfO0p7CPfzfFJiNhMK1p0CSsG6E6bFjShYV4CYuAm1m6dKN3MTx5Wde2rxryITUPiR&#10;XSACT8iEUIZ7SOssCLqeW3vXwABzohJadnH2TY3C86L4+NflS2Z5wTj7bgwV7Q3kBOOsEGctEwGv&#10;W0ych2txzM2O0j7CtZ5bYjyYD3JkJmZfWRnjfx2trK7+hTU/xH9PKOC1HXeIw3dTrSAO3/rzaut7&#10;qVCeP9Qh4vULqb6eil/0gwRI4G8CFLP/zcGEUEJJFFJy7puIs2+AmBc/Ecsyzj55UXhOFB//ulzJ&#10;LC8YZ59NoaatgZygYF0hzlomKFjXIpmPHaU9hPt5Pinx94V1dUQZ5x/jTMG6Qt5TsK4A0YAJlRuo&#10;SjdzDeDKykWV2C8iElD8kVUgAk/GhFCGe0jrLAi+nlt72MAA8+InaFnG2Sc1Cs+J4uNflyuZ5QXj&#10;7LMpLGibeF4wzkpx1jAT8JrFxHm4BsMcbSjtIVzrOSbHgznV5InEXUS8+JLPCELev/A9xIdidgMp&#10;AUH4GWL2W8oPHiC/jvB5Az93UkMKUf1AxOvwawCGk9T8oz8kQAL/EChJzG7iBrqSKKTkHDcRZ58A&#10;MScqaWUXZ5+ckLaF50Xx8a/Ll8zygnH23Rgq2hvICQrWFeKsZYKCdS2S+dhR2kO4n+eTErOZULDu&#10;FFAK1p0wLW5EwboCRAMmVG6gKt3MNYArKxdVYr+ISEDxR1aBCDwZE0IZ7iGtsyD4em7tYQMDzIuf&#10;oGUZZ5/UKDwnio9/Xa5klheMs8+msKBt4nnBOCvFWcNM4GsWE+fiGhxztKGwj3Ct55gYD+a0QLD+&#10;eOYPBOxjiHk/Qsh7njkds9OD4Hrn9u7u09rq6knKcZJK8MirU/i4nyps+CcPbPwOH4cpPwCQKj/6&#10;RQJdEshNzG5CKKEkCukyb7oe20ScfSAxJyppZRdnn5yQtoXnRfHxr8uXzPKCcfbdGCraG8gJCtYV&#10;4qxlgoJ1LZL52FHaQ7if55MSs5lQsO4UUArWnTAtbkTBugJEAyZUbqAq3Mg1gCo7F1Viv4hKYPFH&#10;dgEJNCETIhnuIa2jH3w9t/awgQHmxU/QsoyzT2oUnhPFx78uVzLLC8bZZ1NY0DbxvGCcleKsYSbw&#10;NYuJc3ENjjnaUNhHuNZzTIxHc5rnyfTubjj7F4jRZ1+orI6vCT4jVpm2lwcQg+/hptonfE7Wer23&#10;Kc8AvvbnVeF3U/ZTHtrAWpDq6/LAxiBlX+kbCZDAYgIWxewmhBJKopCS89dEnH0CxJyopJVdnH1y&#10;QtoWnhfFx78uXzLLC8bZd2OoaG8gJyhYV4izlgkK1rVI5mNHaQ/hfp5PSsxmQsG6U0ApWHfCtLgR&#10;BesKEA2YULmBqnAj1wCq7FxUif0iKoHFH9kFJNCETIhkuIe0jn7w9dzawwYGmBc/Qcsyzj6pUXhO&#10;FB//ulzJLC8YZ59NYUHbxPOCcVaKs4aZwNcsJs7FNTjmaENhH+FazyMx5kLbMWYzwecPEaDfV4uW&#10;ytF5zJKzeEzgdjp925tO30AQfg6R9XHKDx5IVXjk6RF8fGMhkvBV1tBMvA5/BymztcCTPpJASgRS&#10;FbObEEooiUJSyofYvpiIsw8U5kQlrezi7JMT0rbwvCg+/nX5klleMM6+G0NFewM5QcG6Qpy1TFCw&#10;rkUyHztKewj383xSYjYTCtadAkrBuhOmxY0oWFeAaMCEyg1UhRu5BlBl56JK7BdRCSz+yC4ggSZk&#10;QiTDPaR19IOv59YeNjDAvPgJWpZx9kmNwnOi+PjX5UpmecE4+2wKC9omnheMs1KctcwEvG4xcS6u&#10;xTE3O0r7CNd7+okB8ex9FfQRvP0LIlr5nuAjFaHH6c+AHoYigMrlH5ADfcmRtbW1l6kLqyFc34Wv&#10;Z+JzKCYh7MLvIXy+EBE711wIwrRJAmkQ6FLMbkIooSQKSSPa3XhhIs4+aJgTlbSyi7NPTkjbwvOi&#10;+PjX5UtmecE4+24MFe0N5AQF6wpx1jJBwboWyXzsKO0h3M/zSYnZTChYdwooBetOmBY3omBdAaIB&#10;Eyo3T5Vu5BrAlZWLKrFfRCSg8COrQASejAmRDPeQ1lkQfD239rCBAebFT9CyjLNPahSeE8XHvy5X&#10;MssLxtlnU1jQ1kBeMNZKsdYwE/C6xcS5uAbDHG0o7SNc690mx7yS8wheTPD5Q7yBIH0o36yO3m1s&#10;LIwuAnCI1j8hZ6SC+WQuWpd8SvoPfh/A71PxO2lHK5ybP0AyhO+/37/JwNoc6C8JkIA/gdBi9uSF&#10;EkqCEH/yefVIPs6+uJkXlcSyizPzwotA8fGvo5XZfsE4ey2L6sYGcoKCdYU4a5mgYF2LZD52lPYQ&#10;7uf5pMRsJhSsOwWUgnUnTIsbUbCuANGACZWbp0o3cg3gyspFldgvIhJQ+JFVIAJPxoRIhntI6ywI&#10;vp5be9jAAPPiJ2hZxtknNQrPieLjX5crmeUF4+yzKSxoayAvGGulWGuYCXjdYuJcXINhjjaU9hGu&#10;9bDJ8aA6+hgj/QmRq3zPPqzUHJZ9KdYh/t7H573Mdy5aP0Zunac+f/gsIvs38PUodV/r/Js/cDLA&#10;ur5AG6nCPrE6F/pNAiTQnICGmD15oYSSIKQ55Tx6Jh9nX8zMi0pi2cWZeeFFoPj419HKbL9gnL2W&#10;RXVjAzlBwbpCnLVMULCuRTIfO0p7CPfzfFJiNhMK1p0CSsG6E6bFjShYV4BowITKzVOlG7kGcGXl&#10;okrsFxEJKPzIKhCBJ2NCJMM9pHUWBF/PrT1sYIB58RO0LOPskxqF50Tx8a/LlczygnH22RQWtDWQ&#10;F4y1Uqw1zAS8bjFxLq7BMFcbCnsJ13q75IDodji38FG+76uj4z9HFK+2Y8ve7gSkWvkj4fcxcvGd&#10;u4XuWmIN7cH/M/i7150XOiNjLg/F62Mdq7RCAiRgmYCrmD15oYSSIMRyLDV8Tz7OvpNkXlQSyy7O&#10;zAsvAsXHv45WZvsF4+y1LKobG8gJCtYV4qxlgoJ1LZL52FHaQ7if55MSs5lQsO4UUArWnTAtblR7&#10;U03hhp2CezShREDl5ilzQikacc2oxH6RywGFH3FJ2R7NhEiGe0jrJAu+nlt72MAA86ISWpaxdk2P&#10;wnOi6NgvypEM84Kxdt0UFrQzkBeMs0KctUwEvG4xcS6uxTFHOwp7Cdd6fWKgevJ9FfQxWv0pAnR8&#10;Rvjv++8cs4pzMkhAqpVD9P3hoegb/9v52traoZXpYL0dScV1zGHHis+L/Jy/XeEC8xnM940cpsU5&#10;kAAJKBJ4LGaHWGJXHuJJch9UEoQo4jNpKjtBDPOiMg+zi7Pvais8L4qPf1W+ZJgTjLPvxlDR3kBe&#10;ULCuEGctExSsa5HMx47SHsL9PJ+UmM2EgnWngFKw7oRpcSMK1hUgGjChcvNU4SauAVRZuqgS/zoy&#10;AYUfWQYj4KSSF8pwD1GJftD1rOKhpxHmRSWw7OLsmRYrBedF8bGvy5UMc4Kx9t0YKtobyAvGWSHO&#10;WiYCXrckfx6uxTBXO0p7Sanr/UF19BFS5C8IxOR7gg+ro+e6ZjKel4gc8fn0cIoimoZo/aWVav8i&#10;vIfPZ/B3P6dQzR9+kerrHzG3QU5z41xIgATCEEhOzK4kCAlDy47V7AQxzIvK5Msuzr5LrPC8KD7+&#10;VfmSYU4wzr4bQ0V7A3lBwbpCnLVMULCuRTIfO0p7CPfzfFJiNhMK1p0CSsG6E6bFjShYV4BowITK&#10;jVOlm7gGcGXnokr866gEFH5kF4jAE0peKMM9RCUDgq5nFQ89jTAvKoFlF2fPtChZsC6oio9/Vb5k&#10;uFcwzr4bQ0V7A3nBOCvEWctE4OuW5M/FtTjmaEdpL8lxvUMg+r0aOkL/x4Pq6Dhd6w1zTAfOiQSk&#10;SjkonD4kIWJpiNZfW6ryDeF6HxXjzyDw3s0tqvO9aYi5XWBuUn19ktscOR8SIIGwBDoRsysJQsKS&#10;Sd96doIY5kVl0mUXZ9+lVXheFB//qnzJMCcYZ9+NoaK9gbygYF0hzhomAorVxT2uZ40gdWBDaQ9h&#10;/DuIXcghK/KCMf4ZOAXrCklIwboCRAMmVG6cKt3ENYArOxdV4l9HJbDwI7tgBJxQ8iIZ7iEq0Q+6&#10;nlU89DTCvKgEll2cPdOCgnVfYAW0z3CvKH6da6StgbxgnDUCrWQj8HVL8ufiShizNKO0l1hc71I5&#10;ei70HCG2Uh19jO/ZB/+7fPOPBIokAKH3+8cVykUkDdH6obXq3pjLW/j8JudAyl6G/et3iQ33rpwj&#10;zbmRQBwCwcTsSoKQOBTSHSU7sQTzojLZsouz75IqPC+Kj39VvmSYE4yz78ZQ0d5AXlCwrhBnDRMU&#10;rGtQzM+Gwh7CvTy/tKiqsM44/xxnCtYVcp+CdQWIBkyo3DhVuolrAFd2LqrEv45KYOFHdsEIOKHk&#10;RTLcQ1SiH3Q9q3joaYR5UQksuzh7pgUF677ACmif4V5R/DrXSFsDecE4awRayUbg65bkz8WVMGZp&#10;RmkvSW29P6iOLmH7KP8fBJ1D+WZ19CwzmZNSJIDq5DsQen/Gmtl5bBbrR0Tr54rDBTeF+exiTziD&#10;3/3gg3U8gFTDF+G6VF/nXtdxMDg8CWRIoJWYXUEQkiFSryllKZRgXlTmQJax9sn2wvOi+PhX5UqG&#10;OcE4+2wKNW0N5AUF6wpx1jBBwboGxfxsKOwh3MvzSwsK1t1iSsG6G6eFrShYV4BowITKjVOlm7gG&#10;cGXnokr866gEFn5kF4yAE0peJMM9RCX6QdezioeeRpgXlcCyi7NnWlCw7guskPaZ7RfFr3ONtDWQ&#10;E4yzRqCVbAS+bkn+XFwJY7ZmFPaT2Ov9QXX0MeLy54Pq6BOINEfZxooTI4FIBCDy7uPzoWo4/O/n&#10;Um09kitqw8DvfQjxz6qE+GqDJGToRqriQ7x+DfH61srKcP5GiYQ8pCskQAI5EVgqZlcQhOTEq8lc&#10;shTEMC8qUyHLWPskfcF5UXzs6/Ikw5xgrH02hZq2BvKCgnWFcRAXOAAA//RJREFUOGuYoGBdg2J+&#10;NhT2EO7l+aUFBetuMaVg3Y3TwlYUrCtANGBC5capwg1cA6iydFEl/nVkAgs/sgxIoEklL5LhHqIS&#10;+aDrWcVDTyPMi0pg2cXZMy0oWPcFVkj7zPaL4te5VtomnheMs1aglewEvHZJ/lxcCWG2ZpT2Es01&#10;D2HpcM77vjr6CP/3BJ8RRZfZZiInlhgBiLtPsd6OqtySNQrh92tr61Gqx+OBlzd180osBK3c+enG&#10;6XQ6uO31Pm5AxI75j1sZZ2cSIAES8CDwk5gdb77AfrxXygNEHqgWNs1SEKMgFNLim5KdLGPtCrjw&#10;nCg69otyJMO8YKxdN4UF7QzkBQXrCnHWMEHBugbF/Gwo7CHcy/NLCwrW3WJKwbobp4WtKFhXgGjA&#10;hMpNU6UbuAZwZeeiSvzrqAQUfWQXiMATSl4kwz1EJQOCrmcVDz2NMC8qgWUXZ8+0oGDdF1gh7TPb&#10;L4pf51ppm3heMM5agVayE/DaJflzcSWE2ZpR2ktc1zzEouO5WHICpn+I4HVeFZ3V0bNNMk7MKoGb&#10;m5tPEBTuVfkvbzqQSusW32ogQkn4L4L8vtXYLPJ72U1Tid1qrycPHfxuMX45xoxzIoFSCVDM7h75&#10;ZXu7u6WEWioIhRKajYorWcbZh0zhOVF8/OtyJbO8YJx9NoUFbQ3kBQXrSrFua4aC9bYE8+yvsIdw&#10;P88wNSrygnH+Oc4UrCvkPgXrChANmHC9abpwKko3cA3gys5FlfjXUQko+sguEIEnlLxIhnuISgYE&#10;Xc8qHnoaYV5UAssuzp5pQcG6L7BC2me2XxS/zrXS1kBeMNZawVawE/DaJflzcQV8WZtQ2kvu1/uD&#10;6ugjcPsLgkj5nuBzL1TPGicnRwI5EcB63kWldRGt71TNC8LnCUTrUml9aHHe8P9IKq7nVuXX52aa&#10;PEQk4vXr1dWLbVRftxhH+kwCJJAnAYrZf4yrz95uJiMUhEJm5uroaJZxdpz7rFnhOVF8/OtyJbO8&#10;YJx9NoUFbRPPC4rVleKsYYaCdQ2K+dlQ2EO4n+eXFqyw7hZTCtbdOC1sRcG6AkQDJlREEko3cA3g&#10;ys5FlfjXUQko+sguEIEnZEIkw32kdRYEXc+tvWtggDlRCS27OPumRuF5UXz86/Ils7xgnH03hpr2&#10;BvKCsVaKtYaZgNcuJs7FNRjmasNjL7kVcWqvNwKKCT5/CJK71dWhfG8YFazmGlbOiwS0CEC0foDP&#10;2SJ7EKxLpfVzrTFj2sHcdubV1g9ijhtyrFY3TafTwQ3E65srKwN5A0ZIP2mbBEiABJoSKFHM3mpv&#10;bwo6ZD8FkVBI97qynV2cfUEWnhfFx78uXzLLC8bZd2OoaZ94XlCwrhRnDTMBBetczxoB6siGwh7C&#10;+HcUu1DD1uQE4/wzcArWFZKQgnUFiAZMqIgkPG7gGkBSlIsq8a8jFlD0UVSQFCZrQiTDfaR1pIOu&#10;59beNTDAnKiEll2cfVOj8LwoPv51+ZJZXjDOvhtDTXsDecFYK8Vaw0zgaxcT5+MaHHO1Md9PINoc&#10;odLuBNMc4/MnRItjxHa8zurouUae8yIBJwKosv4e4uX9RY0h/H6HauvHTgYTbAT/+5jnGaqt7ybo&#10;npdLWjfT7m5vR+Dy+8bGxhDxH3k5wcYkQAIk0BGBXMXsWnt7R2H5eVgFkVAyc1F0JLs4+7IpPC+K&#10;j39dvmSWF4yz78ZQ0z7xvKBgXSnOGmYoWNegmJ8NhT2E+3lmaUHBunNAKVh3RlXfkIJ1BYgGTKiI&#10;JAyIQQyEohMXVeJf53lg0UcnwIwOakIgw32kdXYFXc+tvWtggDlRCS27OPumRuF5UXz86/Ils7xg&#10;nH03hpr2BvKCsVaKtYaZwNcuJs7HNTgatgEh5gRi0tF8Ch/lGwL1oXyvr6+PWEnXcHDpetEEsI6P&#10;ILJ+FxKCVCHHHvJpmZgb7QZoI9XWJyH9CWkb83yLefwH89gJOU4o22o3TB/dqEOejcFkACHox+3t&#10;7UEo/2mXBEiABEISsCxmV9vfQwL2sa0gEvIZzkrb7OLsC77wvCg+/nX5klleMM6+G0NN+8TzgoJ1&#10;pThrmKFgXYNifjYU9hDu55mlBQXrzgGlYN0ZVX1DCtYVIBowoSKSMCAGMRCKTlxUiX+d54FFH50A&#10;MzqoCYEM95HW2RV0Pbf2roEB5kQltOzi7JsahedF8fGvy5fM8oJx9t0YatobyAvGWinWGmYCX7uY&#10;OB/X4JiwjbmYcAwX5fOnCNSlIi7E6LPvhF2na4USgCh4F599fP4NIeyJZZFzlyHEWj8Fv9/AT9Z+&#10;sD/EaQ+fT8sGkDc14OGY16H9WeZHm3+X3MQ8zjCHfhs7XfRVu2G64Obt/AGowc3NzcfNzc0B124X&#10;keaYJEAC2gRSF7Or7e/a4JraUxAJNR065X7ZxdkXduF5UXz86/Ils7xgnH03hpr2iecFBetKcdYw&#10;Q8G6BsX8bCjsIdzPM0sLCtadA0rBujOq+oYUrCtANGBCTSRhQBBiIBzRXVSLf5XngUUf0WEZHtCE&#10;QIZ7SOsMC7qeW3vXwABzohJadnH2TY3C86L4+NflS4Z5wVj7bg4V7Q3kBeOsEGdNEwGvX0ycj2uy&#10;7MbWcD7sCN9/QVQjotAJq6N3EwyO6k9AqnSjVx9C4Bf43sdnZy60futvjT3uCYjoH0xfYT84DE1F&#10;qo9DnPxm2TjwR97o8NL6wzLCdv5AwO6yOafy72o3TP1u3g7B6WJjY0PE6+NUWNAPEiABEtAikIKY&#10;XW1/14LS1o7fcabtaGb6ZxdnX/KF50Xx8a/Ll8zygnH23Rhq2ieeFxSsK8VZwwwF6xoU87OhsIdw&#10;P88sLShYdw4oBevOqOobUrCuANGACTWRhAFBiIFwRHdRLf5VngcUfEQHZXxAEwIZ7iGtsyzoem7t&#10;XQMDzIlKaNnF2Tc1Cs+L4uNfly8Z5gVj7bs5VLQ3kBeMs0KcNU0EvH4xcT6uyVLZ1oPq6BOY/uO+&#10;OroMAwHgUHk4miOBaATmVbn7+H7VW13t3w88vbs7h1j9mJWZ24dCHgTA5wtYPoshFsb+9MGl8vhc&#10;tC4xPm8/y+4sCF/M5chFqN+dl/+MrHbDtOHNW6mwj7U9xOd36w8spBBP+kACJJA+gVhidrX9PRWk&#10;DY8zqbgfyo/s4uwLqvC8KD7+dfmSWV4wzr4bQ037xPOCgnWlOGuYoWBdg2J+NhT2EO7nmaUFBevO&#10;AaVg3RlVfUMK1hUgGjChJpIwIAgxEI7oLqrFv8rzgIKP6KCMD2hCIMM9pHWWBV3Prb1raIB58RO4&#10;LOPskx6F50Tx8a/LlQzzgrH22Rhq2hrIC8ZZIc6aJgJev5g4H9dk6WlrLuCboNsIn79ubm7GEPON&#10;UR19HENg6ukum5NAYwLzKupS8fsFbtzsI893HhqDUF2ErCfI+2HjQdjxJwLYUz6J+F+qmofGgxjv&#10;QrT+6XFs68ZF+xP49Ta0X6Hty8MXyOtTF7F+aF9qWWsNrHDjVlyRh68Q+wHEnBdbW1tDPqCiFSDa&#10;IQESsEJAU8yenSBG6VhjJRdc/cwuzq4Tv29XeF4UH//6CwrfTEq6PeOsEB4DewUF6wpx1jJBwboW&#10;ybzsKOwj3M/zSokVCtadA0rBujOq+oYUrCtANGBCTSRhQBBiIBzRXVSLf5XnAQUf0UEZH9CEQIZ7&#10;SOssC7qeW3vX0ADz4idwWcbZJz0Kz4ni41+XKxnmBWPtszHUtDWQF4yzQpw1TQS8fjFxPq7J8oGt&#10;uSBvhP9pgs8f8k8QNQ7lm9XRA0Gn2aQIQMjbR86/km+ImPd+cG5+rJpV2/67ovp5Us5n4gz2IRFS&#10;SxXwlzEeBkCs9/F574oPbbOpqI+5HAhvV8G+KyONdmo3SxVu3NbMZ4CHKy42NzdFvD7WmDNtkAAJ&#10;kIBVAj5idrX9PSVY4Y41Kc3S25csY+1DofC8KD7+dbmSWV4wzj6bQk1bAzlBwbpCnLVMULCuRTIv&#10;Owr7CPfzvFKCgnX3eFKw7s6qtiUF6woQDZhQE0kYEIQYCEd0F9XiX+V5QMFHdFDGBzQhkOEe0jrL&#10;gq7n1t41NMC8+AlclnH2SQ/mxErxOVCVLxnmBePsszEsaJt4bjDOSnHWMhP4+sXEOXkDlg+qo4/R&#10;/c8H1dEnENyNGphkFxIwTUAqbM8Fyy/mIvWdRROa9non2B/esbpyuLDfC8jxPYxRZV1mci+Sd52V&#10;7KXiWw55IG8SmFdbP3Cdf4x2ajdLFW7cLpvv/Nh6AeH/gMfSZbT47yRAAqUReCxmv/v73GsvxYel&#10;GscmwrGmsW8ddlQ7lnc4h1ZDF54Xxce/LnkyywvGudUu8XdnAzlBwbpCnLVMULCuRTIvOwr7CPfz&#10;vFKCgnX3eFKw7s6qtiUF6woQDZhQE0kkLgYxEIpOXFSLf5X3gQUfnQAzOqgJcQz3kNbZFXQ9t/au&#10;oQHmRSW4LGPtkyKF50Xx8a/KlQxzgnH22RQWtDWQG4y1Uqw1zAS+fjFxTl7NcTj/nz/KNwQiIqqc&#10;rK+vj3IQVmqkDm2UTUDEuSAgVdRFoL4PsdSuCxERT6PtISspu9Bq10ZihM8XsRKxyvoOROsffqqq&#10;v2Aqs0r7f4vWR+1mnEZveWBjXm19r2uPVG+UKty49eGBvBiLcB3H34/b29sDn75sSwIkQAKlERAx&#10;+9Xt7c5qr7eH4+m/IaywKWaPfKyxkieqx3Mrk37oZ+F5UXz863I2s7xgnBU2JwM5QcG6Qpy1TFCw&#10;rkUyLzsK+wj387xSgoJ193hSsO7OqrYlBesKEA2YUBNIGBCDGAhHdBfV4l/leWDBR3RYhgc0IY7h&#10;HtI6w4Ku59beNTTAvKgEl2WsfVKk8LwoPv51uZJZXjDOPpvCgrYG8oKxVoq1hpnA1y8pnpPPRXBj&#10;4JPPnxAWzqqiQ4zO6ugaOUUb2RKQKp4ixsXnFdZM32eisu4gShah+tCnH9u2I4C3P3wS8XjMKuvz&#10;PPnk4/lctC75MfDpl3JbHFvegsV/uqx8q3ajVOGmbZtYyXEa+8cQ+Xyxubkp1dcnbeyxLwmQAAmU&#10;RMCUmL3j402qeaF2PE91gsv8Kjwvio9/XX5klheM87KNwOHfDeQEBesOcYzVhIL1WKTtjKO0h3A/&#10;txNyJ09r8oJx/pkeBetOGbW4EQXrChANmFATSBgQgxgIR3QX1eJf53lg0Ud0YEYHTFEc8xNK7iGt&#10;syv4em7tYQMDzItKaFnG2ic9Cs+L4uNflyuZ5QXj7LMpLGhrIC8Ya6VYa5kJeP3S0Tn5cI5mhO+/&#10;HlRHH7Oqs1bS0E4JBOZV1PcfVFHf8Z23CJGx7n6D2PStb1+2b09AKn2D/5FYwrcIws/bW11uAXGX&#10;MU+Xt/ypxTEE3u8a9EuyC9bQLlhIDPa7cFDtBprSjVstBmA6AtvfNzY2RLw+1rJLOyRAAiRQGoHk&#10;xOyJHW9SyQe143kqE/L1o/C8KD7+VfmSYU4wzr4bQ0V7A3lBwbpCnLVMULCuRTIfO0p7CPfzfFJi&#10;NhMK1p0DSsG6M6r6hhSsK0A0YEJNIGFADGIgHNFdVIt/necBBR/RYRkesCNxjB8x7iF+vGpaB1/T&#10;Kl56GGFeVMLKLs4eKTFrWnheFB//unzJLC8YZ9+Noe7AmD7J9D1UioUVMwGvX7TPyedVVkdAO8Hn&#10;D0EM4dpQviFcm33zjwRIoDkBqaCONfVKvqUyd3NL8pv+9Bw2jlkNuQ3Fdn0Rg3183s/3yjHeJPGs&#10;nUX33tiv3zcRakveSDV+95HSbylxkIcHsB52Y3qrdqNU6cZtiLnP35oywPcFzwNCEKZNEiCBUglE&#10;F7MnfKzpMgfUjuVdTqLt2IXnBnOgIoEyzAnGue1Ggf4G8oKCdYU4a5mgYF2LZD52lPYQ7uf5pMRs&#10;JhSsOweUgnVnVPUNKVhXgGjAhJpAIjORkIHQqbioFv86bwIKPlQAFGJEWxwTBBv3EBWswde0ipce&#10;RpgXlbCyi7NHSsyaFp4Xxce/Ll8yywvG2XdjqGlvIC8Ya6VYa5kJfP3ic14uVVMh6JtgaiN8/rq5&#10;uRnj/xaRJauja8WbdkjgAQGpAD0XNb+Yi9R32gKCnSHW7QnEysO2tti/HQGpko/Pl3srMausy9gQ&#10;aX9GLnjnlBwLIFp/mdPDDsJDKs9jTm/aRdWtt9pNUqWbtm5et2s1f6htAJHlxdbW1jCn/GlHhr1J&#10;gARIQJdAEDG7oeONLs3F1tSO5zGd1hyr8LwoPv51uZRhXjDWChuHgbygYF0hzlomKFjXIpmPHaU9&#10;hPt5PikxmwkF684BpWDdGVV9QwrWFSAaMaEikjAgBjESjqhuqsR+kceBBR9RYRkezEcY09k0uYeo&#10;oA++plW89DDCvKiElV2cPVJi1rTwvCg+/nX5klleMM6+G0NNewN5wVgrxVrLTODrl/vz8gfV0cXz&#10;j/L/3VdHhyB9RGGZVkBphwTqCYhoFv8qVdRFoL6vWfEZNicQGUtF9XPGIB0CePDn0321fKlGHbPK&#10;ujwEgc+HJjTEV+TTa+TTqEn/VPvIQyKY2xnm1Q/po9pNUqWbtiHnusD2AOceH1F5fQDe44584LAk&#10;QAIkUBSBxmJ228ebYDFWO54H8zCw4cLzovj416VXhnnBWCvsJQbygoJ1hThrmaBgXYtkPnaU9hDu&#10;5/mkxGwmFKw7B5SCdWdUixtW3jw3cNNfafrFmFERSTAvTOaLSuwXzTyw4MMk9I6cTl60zj1EJTOC&#10;r2kVLz2MMC8qYWUXZ4+UmDUtPC+Kj39dvmSYF4y17+ZQ0d5AXjDOCnHWNKF0/TKFuHAF1dDh2hg/&#10;zv7Zu72diNAQ4sjZt6bLtEUCJOBOAALZvblw+FUokSzsn0AU/S7FB09k/lb2IKnALRzdo7u8JQS7&#10;p5j/0X3LmFXWZczH4y/3+J8W84cgRLQ+9OlnoS3y8kDYNKlA7zI/tZukSjdtXXwO2Wb+Bhd5+8Pv&#10;VvaDkDxomwRIgAS6ILBQzJ7J8Uabq9rxXNuxWPYKz4vi41+XZxnmBWOtsKkYyAsK1hXirGWCgnUt&#10;kvnYUdpDuJ/nkxKzmVCw7hxQCtadUS1uSMG6EsjEzaiIJAyIQRIPQyfuqcR+kedKgo9O4GQ2KAXr&#10;mQW0ZjrB13RsjDy2VBLPLs6+eVV4XhQf/7p8yTAvGGvfzaHu4Jg+yfQ9VIqFBTOO1y/4wXU4+51u&#10;Xh19en09QvXbCaujWwgyfSyJwLyK+v68inpfs4r6Y44YSwSghylWLxYOYCCC4N+sCFRvp9O3a73e&#10;W818lUr6+Ly/tzkXgT+L+XDBwyrvTeYWW2TfxMcmfeY5+ubhAwVN7Py0LjWM3NtQummr6VJbW1K9&#10;H/vCEMLJi+3t7UFbe+xPAiRAAiTQnsBMzH51tSNvhcFx8d+wuCsPHYZ6sKu9x3EsFC96yvA8xCdz&#10;io9/HazM8oJx9lkVC9oayAsK1pVirWGGgnUNinnZUNpDuKfnlRYUrLvHk4J1d1YLW1KwrgQycTMq&#10;AokMRUKJh03NPZX413njKPhQmwwN1RKgYL2M5Ai6nrtAyGNLJfXs4uybW4XnRfHxr8uXDPOCsfbd&#10;HGraG8gNxlop1kpm8GPqfXX0Cf77j/vq6GJ+Y2NjqDQMzZAACQQiIBXUIcLs4/uVCH0CDfPdrAg+&#10;8cCKCNWT3B/AYff27u79aq/3u3bF8lBs5zH8D7i+1hxDRNH4fHloUyriY5y3muMssjWLx+3tpzai&#10;M9g4l5yL5XPMcST282rrKmtX7Qap0g3bmCwbjjXAQxUXm5ubg5gPcjT0ld1IgARIoDgCJYvZ1Y7p&#10;VrOmnHORyggVH/+6vM0sLxhnpQ3KQF5QsK4U67ZmAorVxTWu6bYB6qi/0h7C+HcUv1DDssK6M1kK&#10;1p1RLW5IwboSyMTNqAgkDAhBEg9DZ+6pxL/OewrWO4vr44EpWE8mFEEdCbqeg3peY5zHlkow2cXZ&#10;N7cKz4vi41+XLxnmBWPtuznYPZYw1kqxdjczgiBugs8IXf6S73l19HGKlZHdp8WWJFAmAREAY+Yi&#10;Un8lYtc2QmAfglKdG2OdpCwCn4l/IVbHcWZgSeA8F6y/gc8vfWLi0vZxhfMuqqxjfgf4nLn4W9dm&#10;XtH/da6iYsTlCJ83bdez2g1SpRu2bWIeuy/4y/nS7/KwnpU3M8RmxPFIgARIICUCuYvZ1Y7pKQXN&#10;x5cCz0Ue4ik+/vUXBT5ZlHxbxlkpRAb2CwrWlWLd1gwF620J5tlfaQ/hnp5ZelCw7hxQCtadUS1u&#10;SMG6EsjEzagIJDIUCSUeNjX3VOJf5w0F62pxamsoecG6TJD7SNswrwRdz629a2CAOVEJLbs4+6ZG&#10;4XlRfPzr8iXDvGCsfTeHmvYGcoOxVoo1zIjwcC6qEkH6H2IZYrehfLM6uh5nWiKBrglgfe9jvb+Q&#10;b6zx3dj+SIVrjHucslhYBL+4xj4V0ena6urLUL5K1XJt26iw/RZ2/+/6+voz7dhK9W74e/TQbuwq&#10;6zI2/HgPP/bbzG8W27+r+4/a2Em1rzyMgjlKvBpxUr05qnTDNlXWy/ySN0lgzxtADPlxe3t7sKw9&#10;/50ESIAESCAtAjmI2VWP62mFx82bws9Fio9/XZZklheMs9t2sLRV4nlBsfrSCMZrQMF6PNaWRlLa&#10;Q7inWwq6g68UrDtA+rsJBevOqBY3rL1xbuCmvxKCIsyoCCSYE2ZzRSX+dbOnYD2ZvKBgPZlQBHUk&#10;6HoO6nmNcR5bKsFkF2ff3GJe5Pdwim8O1LXPLDeKX+sF5QVj7RXsWXV09Bjj+0/5hoBqLEL1ra2t&#10;kZclNiYBEjBDAOt9T6pu4/MK4tV+V47Pq1qLUD3Z/UYE5DOR7+rqwax6+N9i9WD+ijBeu8q8CNbh&#10;s1TXVj9EykMO+Lx/mEMdVVnfwTw/tX3gYu570Bh3td7ux529KeD29syXldrNUaWbtV1z1BofsZjg&#10;QYkB3lbwcXNzc6D9wIqWn7RDAiRAAiTgRsCKmF3tuO6GJb1WhZ+PFB//uozMLC8YZ6WtJ/G8oGBd&#10;Kc4aZihY16CYnw2FPYT7eX5psULBunNQKVh3RrW4IQXrSiATN6Ny9yczgVDiIVN1TyX+dR5RsK4a&#10;qzbGKFhvQ89O36DruQsMPLZUUs8uzr65xbygYL0uZzLLjeLXuu/eYDgvGOt/gidiUPm/8P1Rvu+r&#10;o6PK7oiCKK1FQTskkD4BEV3Dy/sq6n1foar2DKW6MASaJ9iHzrVta9qTitRSuRu89sQu/JXq28F8&#10;vq+ADTavNeeBOXyQBxPweaq990tu4fPlsb/4395hHsea81hma/4gxqdl7Vz+PXSsXXwI3eb+QQaX&#10;cVRvjircrHXx2XCbIWJzgTfZiHh9bHgedJ0ESIAESOARgZTE7KrHdouRLvx8pPj41+VsZnnBOCtt&#10;TonnBQXrSnHWMEPBugbF/Gwo7CHcz/NLiyrBOuNcHWcK1pXyn4J1JZCJm1ERSGQmEEo8ZKruqcS/&#10;ziMK1lVj1cYYBett6NnpG3Q9d4WBx5efyGcZZ9/8KjwvmAM1CZNZXjDOvhuD3bwoJdYQ5o0RpdlH&#10;qqOLCFGq/rI6ulKu0wwJGCcgVZSxH8yqqN8LrlOYEvw5kQri2sJp7bnNq1CLWH1HbOP/PocA+1B7&#10;nIf2pOo1uPwRoML6vWBdKocPteeAytBS2XzvsV2M9Sy24NZHhL2MQxei+2U+af/7/CEJybv+Ituq&#10;N80UbtZqc0jVHvbwkTxsiM/vId/skOr86RcJkAAJlEQgtphd9dhuMVCFn48UH/+6nM0sLxhnpc0p&#10;8bygYF0pzhpmAgrWuZ41AtSRDYU9hPHvKHYhh63IC8a5GjgF60qJSMG6EsjEzagIJDITCCUeMlX3&#10;VOJf5xEF66qxamOMgvU29Oz0Dbqeu8LA40sl+Sxj7ZNjhedF8fGvy5XM8oJx9tkUFrQ1khc5xPtB&#10;dfQRIvIX/u8RxJITVEcfxxYAKmUPzZAACQQkIMJTmBeR+isRW98LrQMO6WUaPg3g07GF/QsMjzC5&#10;0/sJimgU+6+IvSdek/ZoLDHDjYkPOH6pi7zh/+yeB/wPIliHSPwUtoXZD38xRP5ViO8rynvgr206&#10;z1uprB8s9hp+trWBee7LAxN1+4baTTOFG7Vt52q1P+IzwT40gKDxYmtra5h7TlqNE/0mARIggRAE&#10;tMXsasf1EJONZbPwcxLmQE2iZZYXjLPChmIgJyhYV4izlgkK1rVI5mVHYR/hfp5XSsxmQ8G6c1Ap&#10;WHdGtbghBetKIBM3oyKOMCIESTwUnbinEv86zylY7ySmVYNSsJ5MKII6EnQ9B/V8gXEeXyrhZBlr&#10;nxwrPC+Kj39drmSYF4y1z8Zg+1iSeqylCvq8UuYEIrE/7qujC/WNjY2hUqRohgRIIHMCIjLFfvJC&#10;viE03U1xuvBvLJXJQ1T21p4vOO7AXxFfH9zblv16LlYfaY/30J6IrOWhAzyU9ExzHJkTPl/mNo+1&#10;q7eLXck/fN5X+d1FlXXhCJ5S9X1Hg+X8gYXXFh62aDPfef6/efzwgeqNUYUbtW3mmFnfAd5ucLG5&#10;uSni9XFmc+N0SIAESIAEHAk0EbOrHtsd/UyuWeHnJMyBmozMLC8YZ4Wdx0BOULCuEGctExSsa5HM&#10;y47CPsL9PK+UmM2GgnXnoFKw7oxqcUMK1pVAJm5GRRyRoUAo8bCpuacS/zpvKFhXi1NbQxSstyVo&#10;o3/Q9dwVAh5fKslnGWufHCs8L4qPf12uZJgXjLXPxrCgrYHcSCDWIwi/RIw+Asm/8BlDODdmdXSl&#10;HKQZEiiUAPaUvVkl7un0FQSK/ZQxiNAb+95JCIF0iHnPRc7v4e/eQ/vgLGL78xBj3tu8F3yHqEg+&#10;z5cPMhb++wTi+7fac3kkiv/BfIg5ufi/SETv0v9xm1gPLjTxTbuP7DPzauuztaB6Y1ThRq32fHOw&#10;Jw9VYO+6wGcwfyAyh2lxDiRAAiRAAi0J1InZe0oP9bV0r7vuPB/RPb/rLpK6I2eYF6rn8bq07Vgz&#10;kBcUrCeUThSsJxSMhFxR2Ee4nycUTw1XanKCca6GS8G6RtLBBgXrSiATN6MmjjAgBEk8FJ24pxb/&#10;Ku8pWO8kppWhSMaTBY5wD2kdpaDrubV3DQ0wLyrBZRlrnxQpPC+Kj39drmSYF4y1z8Zg+xwjZKwf&#10;VEcX8d9HIQWB0FC+IUgfSbV0JdI0QwIkUDgBEQIDwX0V9X6qVdQfh0lEyvD12Mp+OBfofnhckTuW&#10;2BpVkj9LbMFLqngPNNP+oXA75HwwB6lovlflO+b0sosK+xBdS7X8Iy2ec9G65PW5ls2U7WC+Rzd3&#10;d2/WtERtCjdpU+aVim/yVgsRrkOk+HF7e1t1P0lljvSDBEiABEigPYGv19f9u6urHTl/m/Z6/0aB&#10;pl05Jy5CzF74OQnFUDXrJ8O8YKzb75VVFXAVrKqaoGBdFWc7YxSst+OXa2+F4wv388ySg4J1r4BS&#10;sO6Fq74xBetKIBM3oyaOyFAklHjoVNxTi3+VNxSsq8RIwwgrrGtQtGEj6JruAgGPLZXUs4uzb24V&#10;nhfFx78uXzLMC8bad3OoaW8gN9rEGjdpx5j57IP//lO+pTq6CNW2trZGShRphgRIgAQqCYhQBPvN&#10;vlRRrxMAp4oOPg/nQnUzeyV8PsDn7DFTqViMauQitJ6E5C2iYNg/lTEw1lPt8SDafgubb8S+xEfm&#10;FGI+i8ThIcddNBd54AN+yYMIe5pzDlWpXtNHLVvCEDl6iuQ8aG1T4SZtax8KM4D8n2DND/FAycXm&#10;5qZUXw+6nxWGl9MlARIggWwJZC9mL/ychKK3mqWbYV4w1grbtIG8oGBdIc5aJihY1yKZlx2FfYT7&#10;eV4pUfcwFONcHWcK1pXyn4J1JZCJm2kjjvhhagaEIImHohP31OJf5T0F653EtDIUyXiywBHuISpR&#10;CrqmVTz0NMK8qASWXZw90wICBN8eWbUve/ZlHUcYa6Wla2DPWBRrEc4Jifvq6PgWUeKE1dGV8oNm&#10;SIAEvAhgD9pFhz5Eoa/w31JFfcfLQAKNpaIv9tETa5WnIeY8g88HjxHOK2mLWH0UEu9cUC3V1UUU&#10;PMJx6Ln2eA+F5CGF4w8ruVfNoasq63XV89tytvYWgbbzvcbetIL10vgtDwo3aNvOgf1XVmSfQe7+&#10;vrGxIeL1MZmQAAmQAAmQgC+BLMTshZ+XUAxVk/UZ5gVj7bvDVbQ3kBcUrCvEWcsEBetaJPOyo7CP&#10;cD/PKyUoWPeLJwXrfrxqW1OwrgQycTNqQhgDQpDEQ9GJe2rxr/KegvVOYloZimQ8WeAI9xCVKAVd&#10;0yoeehphXlQCyy7OnmlBwbovsILaZ7ZnFL/WtVI35bxAdXT8gDfGVCf44ecPqSQpgkNWR9cKPu2Q&#10;AAloEBBxL/alF3OB+p6Gza5sSLVpiFjfWarcu6zyNubyGp9BaKaPqp+fQPT/VntMqTCOufTv7SJW&#10;QU6HhCk+X+r8DymWX8bsYRX7ZW19/j1WFX4fn0K3lZy9nU7/s+b7YI3CDdrQcyvNvjxohP1ggO8L&#10;CNiHpc2f8yUBEiABEtAnYEbMXvh5CUVvNbmfYV4w1gr7nIG8oGBdIc5aJihY1yKZlx2FfYT7eV4p&#10;QcG6XzwpWPfjVduagnUlkImbUbvzk7IQJPEYdOmeWvzrJkHRepfh/T72ahJeLHGCe4hKlIKvaRUv&#10;PYwwLyphZRdnj5SYNWVerBSfA3U5k1luMM6+m8OC9t3lhlSGFDH6CN79dV8d/WZ9ffyElSIVA0xT&#10;JEACmgSkyrOI0/F5AfHwvqbtrmxhLgOIHY+tVeldVnEb//4OwvHj0Fylsj7Ev5/uK+qHqkB+c3Mj&#10;Y+zdzyeUYF3sPx7rMcNQc3SJFVi/D7H25m8XkAcc5LykiD/JXcz7DNeQfecJK9ygdR6LDb0JYH1M&#10;sO8Nrq+vL7a2toaWHkDyniw7kAAJkAAJdEIgKTF74eclFL3VLIHM8oJxVtrqDOQFBetKsdYwQ8G6&#10;BsW8bCjtIdzT80oLCtb94knBuh+v2tYUrCuBTNyMmhCmOxFI4oTTdk8t/nXTpGA9mQRIXrTOPUQl&#10;V4KvaRUvPYwwLyphZRdnj5SYNWVeULBelzMZ5kbx6913f4iYG1IFfS74mlVHl6EhrBvKNys/agWO&#10;dkiABGIQkGrTGKePfe3VvIr6boxxY4wxF+geYr+e7c+W/hCLA3zO6nyWitnr6+vPY8wJAtEzMDyQ&#10;seT4h3GfhhgXtn+4r4Uxn4cSV2NOp7B9lALfxz7Mq+p/vn9AQJO1xA9iX1kTA027qdu6xJsi1hBz&#10;MF28vyndoE2dR2b+DbCeP+L8e2DtoaTM4sDpkAAJkEARBKKL2Qs/N6HorWZZZZYXjLPS9mkgLyhY&#10;V4q1hhkK1jUo5mVDaQ/hnp5XWlCw7hdPCtb9eNW2pmBdCWTiZtREMBkKhBIPnYp7avGv84aCdZU4&#10;aRihYF2DYvo2gq/p2Ah4bKkknl2cm+RV4bnBHKhJmgzzgrFuskFU9GmWG7Pq6IjBGN9/4gf18frq&#10;6pjV0ZViQjMkQAKdEpDK3RCu7uP71cOK1p06pTi4iHIxrxN83imajWbqoUC8atC56FjE3OPQTs0r&#10;7n+6H0eq1UPw/Fp7XBFp4/Plod2QVc4xluT/+0XzwPgi7D7XnquLvflbDj64tG3Y5tjq+mg4X9xj&#10;m+5g7bzBA9BHtTaUbtA29ZH92hGQB3nkAVJ8fg/1sEs7D9mbBEiABEggZwJBxOyFn5tQ9FazYjLL&#10;C8ZZaWc0kBcUrCvFWsMMBesaFPOyobSHcE/PKy0oWPeLJwXrfrxqW1OwrgQycTNqIphmIpDE6eTv&#10;nlr861BRsJ5MElGwnkwogjoSfE0H9b7COI8tlcSzi3OTvCo8N5gDNUmTYV4w1k02CLfjCURLw1nL&#10;6fSjfN1XR0fV2BEELhOlkWmGBEiABJIggD1vF448rKK+k4RjAZzAXN+JWN3iXj6vrP1h2UMEmNvr&#10;WBWyIZ7/gLH696EKJeKuEmiHGuvvw//PAvnH6SgV+nFe8CxAmjqZXFYF3snIgkZgcC7V1tvasdZ/&#10;/sDOKYTr3/N6fk5obSr0dwGBW6xfnOAP766vL7a3tweERQIkQAIkQAJdEmgsZlcSj3U59zZjU/RW&#10;Qy+zvGCc26ySB30N5AUF60qxbmsmoFh99ntLW//YvxsCSnsI499N+IKNWpMXjHM1cQrWlTKRgnUl&#10;kAbMqAhhMhQIGQidiosq8a/zhIJ1lRhpGElesC6T5D7SOtRB13Nr7xoaYF5Ugssy1j4pUnheFB//&#10;ulzJMC8Ya5+N4Ye2UhV9LJVnpTr6FAL0tV5vJBVpt7a2Ro2tsiMJkAAJGCIgFaSx770QIfAyAbSh&#10;adW6Kg8iYZ7HVqvqiohWxOGYw86ieIggHyLj4xgxqxGRPwtR2R1jHeBz9nBe+L9PMNe3oeZ6c3Pz&#10;adnaCCmad5mXi48uduraSEVqMH5p8QGPNvOWvld3d0crqLi+dr/mlG7OtvWL/XUIPBbD4GbqYHpz&#10;c7G5uTkoMd91qNIKCZAACZBACAILxeyFn59QDFWTcZnlBeOstLMknhcUqyvFWcMMBesaFPOzobSH&#10;cE/PLDUoWPcKKAXrXrjqG1OwrgTSgBkVIUyGAiEDoVNxUSX+dZ5QsK4SIw0jFKxrUEzfRtD13NX0&#10;eXypJJ9lrH1yrPC8KD7+dbmSYV4w1tXB/l4dfWVlhBZ/4f8WsdWE1dF9NlK2JQESyI2ACJ7nAuMX&#10;EOPt5za/uvlIFWwRcMeqOB6Ca5VYu2ocERfjWPc8hA9VNiGW/gxB9+79v4WsOA6x/lvE8M1DP0IL&#10;1l0qmIecs0sc5e0I8FOE9Tsu7Zu0mYvWD60+7NFkzvd9pNI+5i/V1g/qXnPcxj77dkdgoSAGeyli&#10;//t0Y2O4hYdau/OSI5MACZAACZDAYgJfv36Vt2TtyEOWOHb9W87N5boP523Bzg1TiglFbzXRUBIV&#10;phJrxlkpEonnBQXrSnHWMEPBugbF/Gwo7SHc0zNLDQrWvQJKwboXrsWNKwUSGQpBFJGZNKUihGFe&#10;mIy9OK0S/7rZU7CeTF5QsJ5MKII6EnQ9B/V8gXEeXyrhZBlrnxwrPC+Kj39drmSYFyXGWqqgzwVT&#10;E4T6D9yIm0CIOJKwb0BU4rNVsC0JkAAJ5ExAhJaYnwgYXs2rqO/mPN/Hc5sfL36DaOOd5Wq5ECOf&#10;wf+DZbGT+eJ4+DxEdfOqsWsqnger7l7FQR5Qk+rfy9g0/Xd5CwE+7x36H0ueObQL0sT1gYY2g8/z&#10;6zXyq8hzrevr6z74nS6ruN+GMfvGJeAqiJnioafp6upgen39cXt7exDXS45GAiRAAiRAAs0JlCBm&#10;p+itJj+URIXNs0+3J+OsxDPxvHA9P1eiQTOLCFCwzvyo/iFQhQv3dBWM6RihYN0rFhSse+Fa3JiC&#10;dUWYCZtSEcJkKBBKOGSqrqnEv84jCtZVY9XGGAXrbejZ6Rt0PXeFgceXSvJZxtonxwrPi+LjvyhX&#10;MsuNTGMtFQ0nCOMIn7/mlUvHqOI6fvLkydhnK2BbEiABEiiNgFTTw74pIttXJQsrMf8B5i9V1c0e&#10;N+SBA4i0P7jGEXMVMfEgRs7PfZPq6jsPxwvpg7CA/f7D8SII1ncwxpdlTOdi7mddPhjh+mDDsrks&#10;+3fMUSqtny9rl+u/S6V/fP6DByV+yP1c55vrvJqKYe5ubye9tbXB9Obm4+bm5qDLNZ9rbDgvEiAB&#10;EiCBOARyELNT8FaTK4mLkptkOGPdhNqjPgbyouk5ugIdmnhMgIJ15kQVAaV9hHt6ZulFwbpXQClY&#10;98K1uDEF64owEzalIoTJTByUcLjUXVOJf51XFKyrx6upQQrWm5Kz1S/oeu4KBY8vleSzjLVPjhWe&#10;F8XHf1GuZJgbluL9oDq6ROmj/H8Quw3lm9XRfTY5tiUBEiCBvwlATLuLr4dV1HdKZoPjzAhCUhGq&#10;z44tVv/kwYO5WN0pnmh/gnm/jTVfEe2C8ZvH4+F/expKwIkH10QgL/n+/U/OK9bX15+GnDfG/eTy&#10;0EDsGDye8/whAvH1B0Yh2GCsc+TbYQjbFmzKvovcO4Wv+xb8pY8/E9ASw+BG+3Dl9vYC1zEiXh+T&#10;NQmQAAmQAAnkQMCKmJ2Ct5psUxIUppTLjLVCNAzkhdY5ugItmggoWOd6NpxeCvsI4284/nWuU7Du&#10;FVQK1r1wLW5cK47IUAiiiM2cKRURDHPCXNzvHVaJf93sKVhPJi8oWE8mFMEdCbqmg3tfMQCPL5XU&#10;s4uzb24xL1aKz4G6nMkwNxKL9RginrEINvD95311dBGUbW1tjXyXMtuTAAmQAAn8TOB6Ou2v3t29&#10;usP32urqHhmtrMhxBkLdE3zeWeeB4+cBPmeu8whdZfyxH3XV1UP7gRhX3tdCzIOeCkGcf4rzmqNl&#10;8Uihyro86IDPp2W+avy7xBvspar/RMOeRRuXl5f7EO6fxnhIwCKflH0OIobBA1N38iDu6urvW70e&#10;r3tSTgD6RgIkQAIk0JhASmJ2it5qwqggKGycIIE6MtYKYA3kRZBzdAV0RZqgYL3IsC+dtMI+wv18&#10;KWV7DShY94oZBeteuBY3pmBdEWbCplTu/GQoDko4ZKquqcS/ziMK1lVj1cYYBett6NnqG3RNd4GC&#10;x5dK6tnF2Te3mBcUrNflTIa5EXO9izhpjnZWHR3/t1Syleqmo5IFS75bFNuTAAmQgA8BqeYLkfr+&#10;2nT6YqXX23/YN+YxwMfnmG3B552I1XM4DkEcfYZ5HLjy60IkXedjyArjsgbw+VzFBbyehaxsjHH3&#10;8XnvEpOQDFzGlzZ11e9d+/u0m7/RQETrY59+ObWVBzjA4Qhz+umNAznNM6e5xBDC3N3cTLAuBsiN&#10;i+3t7UFO/DgXEiABEiABEqgjEFvMTtFbTSQUBIWpZTljrRARA3kR4zxdgWQZJihYLyPOvrNU2Ee4&#10;n/tCN9CegnWvIFGw7oVrcWMK1hVhJmxK5QZohuKghEOm6ppK/Os8omBdNVZtjFGw3oaerb5B13QX&#10;KHh8qaSeXZyb5FbhucEcqEmaDPNCMdaz6uggN8HnD/z3BGL0EaujN9mA2IcESIAEmhMQAeS3lZX+&#10;xryK+rLqvYrHgeZOd9BzXuH5GKLAUQfDqw45r1r+AbHe8zGMub/EZ+jTp03bJcLx56FigXH7+Hyo&#10;8j00A4kNPl9cuHXxAEGVXxCtfwCXvovPbdvM5yx5aH4dtmEh1e3B4hQ2onBv42vpfYMLYSrEHciP&#10;AT4Xm5ubw5If8Cg99zh/EiABEiiZQAgxO0VvNRmlIChMLVcZa4WIGMiL4OfpChiLMUHBejGh9pqo&#10;wj7C/dyLuI3GFXnBONeHjoJ1xbSmYF0RZsKm1G5+ZigQSjhsaq6pxb/KIwrW1eLU1hAF620J2ukf&#10;dE13gYHHlkrq2cW5SW4VnhvMgZqkyTAvXGP9oDr6CHT+uq+OfnNzM37y5Mm4yTJjHxIgARIgAR0C&#10;c7HjPqxJFfW+j1XX44CPzZTbQhQ6xgNVIlQfpOynq28SexEYQ6y+49pH2nVRzbtOCC2iZbxt5amP&#10;/z5t5xWsRQz8019owboMiHOlT64PEyAu58jPQ5/5abedPwDx2Ten2viBOBzic97GRg59v337dgAO&#10;p8gBr/Wcw9ytzCG4EGa5uEMeCL4Ar8HW1tbICjf6SQIkQAIkQAKhCDQVs1MMVRMRBUFhqFg3scs4&#10;N6FW0cdAXgQ/T1dCWYSZ5dc0jTFwTTdG131HhX2E8e8+jOoeULDuhZSCdS9cixtTsK4IM2FTajc/&#10;MxQIJRw2NdfU4l/lEQXranFqa4iC9bYE7fQPuqa7wMBjSyX17OLcJLcKzw3mQE3SZJgXEmsRis0r&#10;W07wf/4hs4dIaSjfGxsbs2/+kQAJkAAJpENAKlVfoRLv+t3di9vpdH/NU6z8eCYlHPfnx7rfcHx7&#10;h2OeHO/M/yEPDiACP/UVFstDaBDEvowJYFGVc6keDH9eh/IHjN4i5m+q7McQ7kuMMP6R6/zQ9lnX&#10;VZTBZR+f964+a7TDeO/kYRINW5ZtyAMD82rrB5bnkavvwYUwHuIOebvVvPr6x+3t7UGuzDkvEiAB&#10;EiABEmhKYJGYnaK3GqoKgsKm8QrRj3FWomogL4KfpyuhLMKMxzWNLw+uaV9iCbVX2EcY/4TiqeUK&#10;BeteJClY98K1uDEF64owEzalduMzQ4FQwmFTc00t/nUeUbSuFqu2hpIXrXMPaRviWf/ga1rFS08j&#10;zI1KYFnG2ic1Cs+L4uO/KFcM5gZ+yBmhlOoEVXdF1PAnFOpjVDIdszq6z6bAtiRAAiTQLYHr6+s+&#10;hMmvIGSU7z3s6WoO6VlSc0nVkAj6wEyqqo9VDXdozFcEfe+qCPchChZB9CSm+4uqjIeurg1W7zHG&#10;ftV8YwjWfcXfKVRZF1ZNc6xNXs3XqlRbj5qfbXwO1Vf2fNiWB1L2Qo1Bu34EgotgWgg75g9lDbGG&#10;LjY3NwdcQ36xZWsSIAESIIHyCNyL2VGxY683nf4b37v47XQPx9Cd8mg8mLGCoDAlfhQ3KkXDQF4E&#10;P1dXQlmEmRbXNcv4cE0vI5TwvyvsI4x/wvFt4lpNTjDO9TApWG+SaDV9KFhXhJmwKbUbn4o3YxPG&#10;lZ1ravGvI0PBejI5Q8F6MqEI6kjwNR3U+7oTkixn1Zpk8VQKP+8oPv6LVlBiufGgOvoKLuQ/iuvr&#10;8+roEKWPKFZovR3SAAmQAAl0QkCqqEOwuA9x8Qs4sP+TE8rHoxyP/ThGjqRiM46Fw06CGGDQefVl&#10;EWD3m5hHv5exeUgleHzO6vwNXVEcwusPdbxCV3eXOUvM8PniE6/QTFx8Eb+FXWzB9HzdSp5OXPzM&#10;vc3V1dUR5vgGe9lO7nNNfX7BRTCKwg55kwZ4XuBtWSJeH6fOlv6RAAmQAAmQQEoEihazKwgKU4ol&#10;RW9K0TCQF8HP1ZVQFmFG8brmMS+uacMZpLCPMP6G41/lOgXr3gGlYN0bWX0HCtYVYSZsSu2mp/LN&#10;2ISRZeWaWvzrqFCwnky+JC9YF1LcR1rnS/A13drDBgaYF5XQsoy1T3oUnhfFx39RrsTPDamKPr6v&#10;jo6qP1IZdSRC9a2trZFPWrMtCZAACZBAugREHPrt27c+xGX3VdR3l3qreEzK6dgvx0iIbE/webeU&#10;oaEGyJE9qRaOeS3PjYp5xagm/njYuej5U53PiJW89eVZyDCguvsXjL9TNYaIOnFe9TLk+GJ7UYX5&#10;Gr8G8Ot1aL+W2Z/nnIjWK/kt69/03+dvAhDROs91AVEeYAKTU/znflOm7NeeQHARTCBhh1xLzt9e&#10;IAL2YXsStEACJEACJEAC5RLIXsyuIChMKTsoblSKhoG8CH6uroSyCDOBrmuEHde00QxS2kMYf6Px&#10;r3ObgnXvgFKw7o2svgMF64owEzaldtNT8UZswriyc00t/nVkKFhPJmcoWE8mFEEdCb6mg3pfY5zH&#10;l0owWcbaJ7+YFyvF50Bdvijnxrz6nfzYNsKQf91Np6PNtbUJq6P7LFi2JQESIAGbBEQMChHiPryX&#10;Kup971koH5NyOPaD6TsRq+dWnVmqlEOsftpUOByjknhV/sLnt4jFm/p7E9N3UgXfO/c9OmCN1d7T&#10;iiGYF1clduBw5OE2nlWMXw2/yj8wEr9FLB31by5alzcknEcdOOHB8NYNOU6cNX1oJeGpJe9aFAFM&#10;QGHHPeD527kG+L7Aw8/D3I6VyScSHSQBEiABEsiagHkxu5KgMKUgU9yoFI3EcyPKuboSyuzNBL6m&#10;4Zo2mkFKewjjbzT+dW5TsO4dUArWvZHVd6BgXRFmwqbUbngq34hNGFl2rqnlQBUZCtaTyRcK1pMJ&#10;RVBHgq7noJ4vMM7jSyWcLGPtk2PMCwrW6/LFLzdm1dGxnib44fSP++roYprV7XwWJNuSAAmQQB4E&#10;pEru1dVVHw8lvYCAdR9C3Z3WM/M7Li0dzuo5oDwABhHnIcR346WTNNagidj54RRFlI1cex5bmDiv&#10;rv55kcgePr3GZxAqJPJQCD6fFtmHf8HTHj7s4/PeZ56xqr+7+CSV/RGnfZe22m26eDOA9hw07cm6&#10;mj9EUPsgiOZ4tPU3geAimMDCjro4ysNM+LePuDYd5Hj8ZP6SAAmQAAmQQCoETIjZlQSFqTAXPyhu&#10;VIpG4rkR/FxdCWMRZgJf13BNG80ipT2E8Tca//ofJCr/hXGujzMF64prgIJ1RZiJm1K586N8EzZx&#10;ZFm5pxL/OiIUrCeTKxSsJxOKoI4EXc9BPV9gnMeXSjhZxtonx5gXFKzX5cuD3JhVRZ9OJ/fV0Vcg&#10;CIMIcXxzczN+8uTJ2Cfl2JYESIAESCBPAlIRF4LYVxAYyvee+iyVz1msnQPOxdhShXmgzrZjg3Nh&#10;qgiF+21cQX8Rq4/a2GjS10VoD7+ehhTSg2Efnw+L/I8kWN+BH198OaZSZd3l4QPfufm0x/jneOji&#10;0KdP7m3lASjsf2eYZ6v9IXdOWvMLLoIJLOxw5DCSyutoO0D19ejHDEcf2YwESIAESIAEsiOQjJhd&#10;SVCYUoAoelOIhoG8CH6uroCxGBOBr2u4po1mktI+wvgbjX+d26yw7h1QCta9kdV3oGBdEWbiplRu&#10;eCrfhE0cWVbuqcS/jggF68nkCgXryYQiuCNB13Rw7ysG4PGlknp2cW6SW4XnRuk5MH9d+uxGPQQh&#10;H+UbYvShfLM6epMFxT4kQAIkUAYBERFCpC7V019gxvtRZq18zmLhHGB+nP4NnN9GYRx5EKkMLlWt&#10;IabebTn0MWy8a2nDu7usA3w+L+oYo4L4vBL16SI/YonC8UDjJ9+HVmIwcg2ui/jf1VaTdojlCOv9&#10;ZcgHHJr41XWfb9++HYDJqcobO7qeTKLjRxHABBZ2+KKVt4Shz1AE7Nvb2wPf/mxPAiRAAiRAAiSg&#10;QyCqmF1JUKgzcx0rFDcqcDSQF1HO1xVQFmEi8HUN17TRLFLaRxh/o/Gvc5uCde+AUrDujay+AwXr&#10;ijATN6Vys1P5BmziyLJyTyX+dUQoWE8mVyhYTyYUwR0JuqaDe18xAI8vldSzi3OT3Co8N3LPAdyE&#10;HyEtJviM8d9/yrdURxcBHCvKNVkw7EMCJEACZRKQysMQDPbxMNMLHEP2FQTG/iCVz1lSPweQasvg&#10;fAKR5tgfVvo9ML8DqU6OOe608RZ2BhCxvm5jo2lfEdsjPvuL+sO/k9APHMCPt/DjzSI/YgnWXSrO&#10;V/kZyz+XWLvwdLHTtM38jQqvu3hjQFOfY/Sbv41B8vwoxniljRFcABNY1KERLzme4HOxubk54EMj&#10;GkRpgwRIgARIgATaE1AXsysJCtvPTM8CxY0KLA3kRfDzdQWMxZgIeG3D9Ww4i5T2EeaA4Ryocp2C&#10;de+AUrDujWxxh8qbYMo32pRdprkGBFRudjIvGpBPo4tK/OumQsF6GkGGFxSsJxOK4I4EXdPBva8Y&#10;gMeXSurZxblJbhWeG9ZzQCpSStjvq6NLVUbcYJ9AlD7iTfYmC4J9SIAESIAE7glI9WtUUe9DbPsK&#10;/1s/CTLK5y0pngfMKywf4zg+O8bn+NdU1PyYxVzY+7yLcx7XStzwTfwbhYwjeH7AGMvWaJQq9OCy&#10;j8973/lKLHH++sy3X6j2TSrFa/oiD5di7z1EXAeadnOwJccmxOfMt5J/DnMPOYfgApiAoo5AXEbI&#10;td/lepsPegciTLMkQAIkQAIk0JJAIzG7kqCwpetq3SlsVEJpIC+Cn68roSzCTMBrG65pwxmktI8w&#10;BwznQJXrFKx7B5SCdW9kiztQsK4MNFFzKjc6lW++JooqS7dU4l9HhoL1ZHKGgvVkQhHckaBrOrj3&#10;FQPw+FJLPbtY++ZX4bmRePylKvoYIZ1VRxcxFoQrI1ZH901yticBEiABEnAhINVrr66u9iEafQEB&#10;7D6OOTsu/aK2UT5vSek8YC5QFaH6eVSmEQebV0iWquR9jWFjiMHr/HQRiUtMsZ6easx1kQ0XX2JU&#10;ehcfJcb4fGkyZ8RTBNpJ5D/msAuun9q+AaAJh0d9ojxooOBndBM4Xh1h0DdJHqui02g/YHABTEBR&#10;R/vZL7Yg1+RSfR37wQXeNDMMPR7tkwAJkAAJkAAJtCdQK2ZfWdlpbz0dCxQ2KsVCSWiq5E2lmeDn&#10;6yGdz812wGsbrmnDyaKwjzD+huNf5zoF695BpWDdG9niDhSsKwNN1JzKjU7lm6+JosrSLZX415Gh&#10;YD2ZnKFgPZlQBHck6JoO7n3NADzGVILJMtY+Oca8WOkqBx5URx8hZH/dV0dHxcDxkydPxj5hZFsS&#10;IAESIAESaEJAKqhDgPUKxyD53mtiI3of5XOXrs4DHnLDOcE78D/polJ4rPhJVWQIgN9jnrtKY3Ym&#10;5MVcDvA5WzYPEThCTPt6Wbu2/471u/SeFnw5l4rdbcdy6d+0OnlqVdZd4+zCpE2bmLFr42cXfecP&#10;wcha3O9i/FzGjCJ+CSjqiBkHeRBJ3nwgbzjDm80GOR+3Y3LlWCRAAiRAAiQQk8B3MfvKyh6O5f/G&#10;2HKNKv+9E9MPjbGWXghqDFKCDQWhaWhMUc7ZQ08iF/sBr224pg0nicI+wvgbjn+d6xSseweVgnVv&#10;ZIs71N78Ur7Jpuw2zXkSULnJyZzwpJ5Oc5X4102HgvV0Ag1Pkhetcx9RyZega1rFwwZGmBuV0LKM&#10;tU96MC+CCNbnN7JHcgMb//2HhAQVNofyzapsPgnKtiRAAiRAApoEpGowROpSPV2qqPdNVqYNcO7S&#10;1fmgPLwGAbdUlR5rxjk1WyL8Rb6dalWrjiUEr+MIQfZnF+F9rIrhjoL1Idb7yxi5IbHG3I+ajBWL&#10;matvmMsZfDpwbR+q3XyveE1xbDVhefgK/3Lmsi5Dxciy3eDil4CCjq65zx9Cl8rrIl7P+ljeNWuO&#10;TwIkQAIkQAIxCFgTs1PcqJQVCkJTJU9qzQQ/Zw89gZzsB7y+4Zo2nCgK+wjjbzj+da5TsO4dVArW&#10;vZEt7kDBujLQRM2p3eAMcPM1UWRZuaUW/zoqFK0nky8UrCcTiqCOBF/TQb2vMc7jSyWYLGPtk1/M&#10;i0aCddyYHgHzZP79F/57DEH6mNXRfZKPbUmABEiABEITkOqz375960NI9QKi1v1sxHzK5y+xzwel&#10;kjTEw8dSpTV0DnRtv414ucp3eSONCK+7Eu5iPm8x9hsXrmj3LLSAEWu8j8+HZf6IqDKWYB1j7ePz&#10;fplPNfGVc+pnTfqG6CN7KGL+KYW9c5778oCLXIfwr4KArE/8z07rkwD/IRBc/BJQ0JFYHEdYp0P4&#10;9PvW1hbXaWLBoTskQAIkQAIk0JZAimJ2ihvbRnXeX0FoquRJrZng5+yhJ5CT/YDXN1zThhNFYR9h&#10;/A3Hv871irxgnBfHmYJ15XVAwboy0ETNqd3gVL7xmiiu7NxSi38dGQrWk8mZ5AXrQor7SOt8Cb6m&#10;W3vYwADzohJalrH2TY/Cc+NxDtxXRxeM8qpv+b6vjo7vWdV0X8RsTwIkQAIkQAKxCODYtSfVZiFO&#10;fYUx+7HGjT6O8vlLjHPC+TnGb4jN2+i8Ig8oQl/M9z3Om9RyUPjNxeqjyNOZDTcXL0t19Z1l48tD&#10;CTGE166CdfEXfsdI8xknfL4sY1T37+h7ktIakT0Vn09N56PZb74GpNL6UNNuTrbkTSLgdJb18U8x&#10;YFGELwEFHYooVE3Nj/cDfF9sb28PVI3TGAmQAAmQAAmQQHIEuhKzU/SmlAoKQlMlT2rNRDlvDz2J&#10;XOwHvL7hmjacJAr7CONvOP71P3L+9C+M8+I4U7CuvA4oWFcGmqg5tbs+yjddE8WVnVtq8a8jQ8F6&#10;MjlDwXoyoQjqSPA1HdT7GuM8vlSCyTLWvvlVXm6MoaQZ40e+cW86/VME6BDFSDW0CSuh+SYP25MA&#10;CZAACXRNQMShV1dX+xDHvkB12X0c03a69inK+AHOX0KeFyJO5xAMn4SuuB2F/ZJBROCLXHyvXZUa&#10;7KS69HlXc/Sprg4G76SKfmhffXyKJViXOeOtQ1KVfK/J/OeibKlOP2nSP0QfH84hxn9ss+u1EGOO&#10;bce4vLyU4+Gp9j7U1q/U+gcXvgQUc6TGcpE/OCYM8LnY3NwclnAeYCk29JUESIAESIAEQhMIKWan&#10;6E0pegpCUyVPKs0EP2cP6XyOtgNe43BNG04YhX2E8Tcc/zrXWWHdO6gUrHsjW9yBgnVloImaU7ux&#10;GeCma6LIsnJLLf51VChYTyZfKFhPJhTBHQm+roPP4NEAPL5UEs8uzk3yKrfcmE6HguG+OjpEL6PV&#10;zc3JNqujN8kO9iEBEiABEkiQgFRQhwjvFY5x8r2XoItxXFI+hwlxXijnISJcLqUiMs6/DiDuFZHo&#10;jmYSiOAfHA81bfrYkqrN+Hx27YN4SxXsgWv7pu2ENcY5cumPds/xGbm0bdvGx6+qsVKrsi4+Yk4f&#10;NN8Y0JZx12uirf8x+s/f9PAGYzmtkRg+pTZGcPFLQDFHaiw9/JGH5S/QfsAH5j2osSkJkAAJkAAJ&#10;ZEigrZid4kaFpFAQmSp4sdBE8HP20BPIyX7g6xuuaaPJorSPMP5G41/ndk1eMM6L40zBuvI6oGBd&#10;GWii5tRubCrfcE0UV5ZuqeVAFR0K1pPJGQrWkwlFcEeCrung3lcMwONLJfXs4twkt2zlxqw6+lQq&#10;Lt7d/XGH71VUR5dpP9nYGDaZPvuQAAmQAAmQQOoERCwLkbpUi5Uq6v1iqqgvC0yAcxitc8N5lWgR&#10;qp8vm0Yu/x6qCvVc9P+yy4rbmNsZxj9wjRXaPo3hr4+IGv4Iwyjny9iz9vF578rrcbsUq6yL+Bm8&#10;P2s/jNGUkfSTqs3wR948MGljJ/e+8tYH5NQp5tnPfa4+84sifAks6PCZb4ptkZvjefX1j9vb24MU&#10;faRPJEACJEACJEAC3RBwEbNT9KYQGyWhqYIntSainLeHnEBOtgNf33BNG00WpX2E8Tca/zq3KVhv&#10;FFAK1hthq+9Ewboy0ETNad3UXAlwwzVRZNm5pZYDVWQoWE8mXyhYTyYUwR0JuqaDe18xAI8vtdSz&#10;i7VvfiWUG7hZO0I8JvKNafyFz3hlfX28cnMzfvLkydh3amxPAiRAAiRAAhYJiDDy27dv/Y2NjRcQ&#10;2e1DkLhrcR5RfA5wHtP23BDxe4eYnZQiIp1XMRZB9752zOfCZRFay7lhJ3+YXx+fD66Do+0QD5W8&#10;dG3fpt3Nzc0n17csgKEIm8/bjOfaV3ICny+u7avapVhlva0Qvw2Pur7zBzqkoj+vlZYAvrq6OkKT&#10;N3zo629QwYUvgcUcIdZTlzbleCcPFWGfudjc3ByUcg7RJXOOTQIkQAIkQAJWCYiY/frubmdtZWUP&#10;BX3+jd8wdnHveg8akx2rc+rMbyWhaUj/g5+3h3Q+N9uBr3EoWDaaMEr7CONvNP51blOw3iigFKw3&#10;wlbfiYJ1ZaAJm2t7U3M2tQA3WxNGlpVrKvGvI0LBejK5QsF6MqEI7kjQNR3c+5oBeIypBJNlrH1y&#10;LFJeTP++ATu6r44+c3F9fShfrI7uEzC2JQESIAESyJGAVIBFFXWpnv4K8+vnOMdgc1I+l2l6bihC&#10;5Xm143GwuSZmWPJWqo+7iqZ93Y8psq7zzaeKudiIKbSGwNH5flZMv4SDj5i+jj3i/yw1ITby4RQ+&#10;Hfnmcqj2kgC3uM7awEMSXT7YEWp+2nbnD9hItfUDbduW7EURvQQWc1ji3cRXOadAvws8vCji9WLO&#10;K5qwYh8SIAESIAESIIF/CFDM7pkNSkJTz1G9mkc5d/fyqODGga9xnH/gKTgESU5daR9h/JOMbnOn&#10;KFhvxI6C9UbY6jtRsK4MNGFzTW9q/jAl5RutCePKzjWV+NdRoWA9mXyhYD2ZUAR3JOiaDu59zQA8&#10;xlSCyTLWPjmmlBf31dHxA9q4N53+CRdm1dFXIaDY2toa+bjEtiRAAiRAAiSQOwERzaHa6/76+rpU&#10;Ue+zinqLiCudyzz0wOf8EPEb40EDqV49bDELc12l2vRcrL4TwnnYPxeuIWy72mxSURt58DyGcNi3&#10;inlswbqGsDuFHHicK8JdHmII9ZCGa25Ku8c3M29QRX8rUhV9Hz9TbCsPiMEvedhmN0X/QvsURfQS&#10;WMwRmlFK9rHvjPEZIF9FwF7UuUZKcaAvJEACJEACJGCdAMXsFRFUEpqGzI0o5+4hJ5CT7YDXOBQr&#10;G04UpX2EOWA4B6pcp2C9UUApWG+Erb4TBevKQBM253NDs3YaAW60JowsK9dU4l9HhIL1ZHKFgvVk&#10;QhHckaBrOrj3NQPwGFMJJstY++aYS278XeFLqkZ+nJmfV0ffXl8f8XXVvsDZngRIgARIoEQCIpCD&#10;2KgPgfOrFMSOWcXA5VzGc8LLzhERR3l7zG8QVb/1NG2+OQS7bzH3N6EmArYjcJWK0ZNQY7jYRZXw&#10;zz6CVskJPITy1MV22zY4J+/j88HVjlTrFaau7du2ayL2rxozxSrr8zcLiGh9py2npv1rb2ROp+8Q&#10;5+OmdkvrJ3sZPv8Bs85i2QXz4KKXgEKOLnilNOb83GOA7wsUBhh2fZxMiQ19IQESIAESIAESaE6g&#10;WDG7ktC0OfnlPYOfuy93gS3uCQS8zqFY2XCaKe0jzAHDOVDlOgXrjQJKwXojbPWdKFhXBpqwuWU3&#10;M51cD3CT1WlcNmpNQCX+dV5QsN46PpoGkhetcx9RCXfQNa3iYQMjzI1KaFnG2jc95BXTqNp1Xx39&#10;DuKg1bW1Eauj+4JkexIgARIgARL4hwBEjbuoot6HgPUVBHH90gRxUXMh0Hlu3XmiVH6GWPW4NKGY&#10;VJeGSO4M894PFV8R483F6qNQY7jYhR9HaHfq0va+jVTAhe+vffo0besrCO9AsL6DMb80nd8Dpp1X&#10;2q+aQ5P8aMviYf+FNzIL3Z+a8pVjtexr6N9vasNSvyiCl4BCDkusY/gqxx2M8xGV1wc4No9jjMkx&#10;SIAESIAESIAEyiKQtZhdSWgaMiOinL+HnEBOtgNe51CsbDhRFPYRxt9w/Otcp2C9UVApWG+EbXGn&#10;yhtcgW6mBXCfJh0JqAjemBeOtNNrphL/umlRsJ5UwJMXrAst7iWtcybomm7tXUMDzItKcFnG+ueZ&#10;DuV/ws3MEb7+kqqVEFlN8N/jJ0+ejBtmFLuRAAmQAAmQAAk8InB5ebkP0dALHGv3fSozE6QCgQDn&#10;uo/PE0X0i7ieQBQ2O7cq6W9eVfos9NsBwPY1PoMu2YowHw+ZSHX1HR8/4PchPuc+fZq29a1yH7P6&#10;+/2cUKH+k0a+pFhlXeaIGLwP+fBGXW643MiU6731BN5S0DS/u+gnx288cHKa+7E7iuAloJCji9ww&#10;NOZIKq/D3wGqr48M+U1XSYAESIAESIAEjBIwL2ZXEJqGDl2U8/fQk8jFfsDrHJfr/FwwZjcPhX2E&#10;8c8uK0SQUTkpxnpxrClYD7AWKFgPADVBkyqCtwA3WBNElaVLKvFfRIai9WTyhoL1ZEIR1JHgazqo&#10;9zXGeYypBGM91hDUTCCUGMk3JviHiFFwk312cxJi9GEXqcYxSYAESIAESKAUAiLivb6+lurprzDn&#10;finzTnaeAc535VxxXvVbKqqfJzv3gI5JNW+Ic0WsvhNwGHm48h3W0nHIMVxs+4rB723GFFbDx1OM&#10;d+Qyn/s2iF/US58mPlbNJ3Z1eFemTR9scLVfycKj8y2uCzf+Fq2PPLoV3XT+FglZV29yBRFc8BJQ&#10;xJFrTELMC7k8ht2hCNi3t7cHIcagTRIgARIgARIgARJYRMCEmF1BaBoyC4Kfu4d0PkfbAa91KGI1&#10;nDAK+wjjbzj+da5TsN4oqBSsN8K2uFPt3YAAN9ICuE+TjgTU7vowLxyJp9VMLf5106JgPZmAU7Ce&#10;TCiCOxJ8XQefwaMBeHypJZ5yrKUqOkQGk/vq6JjE+P7D6uixFxHHIwESIAESKJ2AiNmurq7219fX&#10;pYp6P/dKrObiHeJ8dzo9QZzfyfmYOR4KDjcVb/sOPasIvb7+3Lefdnus8V3MWSqD7/jYhv9j+P/M&#10;p0+btvDxA3Ky72MjpqBe/JIHHfB57+NjXVv4LsLroYYtTRuYXx+fD5o262w1uYEpovUpHgLZKvRh&#10;m6ZxkYfRsKZP0d9rjTUdL1a/KIKXgCKOWJxyHAc5PbidTi+2NzcHpZ7P5BhXzokESIAESIAErBJI&#10;RsyuIDQNGYMo5+8hJ5Cb7YDXOk2u93PDa3Y+CvsI4282+vWOU7DeKKgUrDfCtrgTBesBoCZoUk3s&#10;FuIGa4K8cnNJLf51YChYTyZlKFhPJhTBHQm+roPP4NEAPL7UEu8q1vfV0cUx/PfHuYND+UYVrJlQ&#10;PXaacDwSIAESIAESIIEfCUgFdYhX+xCvvcL3HvkkTkDrnHc6HSLehzgfGyc+4yDuzSsNn2H++0EG&#10;eGB0XsH+eQqspZI8/DjwnXPs6vA3NzeffR+YiS36lhzC54svy6r2qVZZF19jPdTR5gbm7crK8SYe&#10;vNGIRUk2vn37doB1c4o3P+zkMO8ogpeAIo4cYtDlHB7sIaO76fT3Hs5ztra2Rl36xLFJgARIgARI&#10;gARI4DGBaGJ2BZFp6OhFOX8PPYmc7Ae81mlzvZ8TYpNzUdhLGH+TkV/sdEVeMM7L40zB+nJG3i0o&#10;WPdGZrKDmthN6+aqSYp2nVaLfx0CCtaTSQ4K1pMJRXBHgq/r4DOoGIDHmErqAWM9xoBjqbiIG91/&#10;yn/LB+KSCW8MdrEAOCYJkAAJkAAJLCcgFZZRRb2PasmvIETs5yJUWz7zjFq0OOeV87aVtbXDjQSr&#10;OceKkFQXFuF2rAc0cJ78Gp9BrPnVjSPzxudTEz9izwF56n2fI7ZgXThCWC/V6veaMH3cpwv/Xf3W&#10;nGfVmN7BrjQyPcfx7NB1Tmz3N4H5wztSbf3AMpMoYpeAAg7L7FPxvXIfmU7HUn0d+/TFxsbGMBVf&#10;6QcJkAAJkAAJkAAJVBFQFbMriExDRynKOXzoSeRiP/C1jso1fy6src1DYS9h/K0F3cFfCtYdIP3c&#10;hIL1RtgWd6JgPQDUBE2qid1a3FhNEEtRLqnlQBU1CtaTySUK1pMJRXBHgq7p4N7XDMBjTCWYFrEe&#10;isH76ugQjoxEjM7q6F0lOMclARIgARIggWYELi8v9yHUeYFj+b5v1eJmI7JXUAINznlv7+4ma73e&#10;bxB0vg3qW+LGcV67Pxer78RwNXZl8kVzwrw/QBTdbzJv7BstLin8RpSHavD57Ndrds1yEju/wfQU&#10;TI98fa1qn3KVdYkJ5irifPV1o3njUq5X19fWXvJNXv4ZKW9bQa9TrQcw/D1o1yOK2CWwiKMdgbJ7&#10;u+wj8raTVTw8dou3/21vbg64T5SdM5w9CZAACZAACVgj4C1mVxCZhmYU5Rw+9CRysR/4WsflfD0X&#10;lFnNQ2kfYfyzyoq/J0PBeqOgUrDeCNviThSsB4CaoEm1O1MNbqwmiKNIl9RyoIoeBevJ5BQF68mE&#10;IrgjQdd0cO9rBuAxphJMTazHaCzVpib4/mN28251dSQGnjx5MuwqhByXBEiABEiABEigPQGppCzi&#10;M4g3X8Fav71FWkiOgM9573R6jvO849LFWRDcvgWDN7FiORPPrq8/jzXeonGwJ/Tx+dDEl9hC6qa+&#10;diFYlwcg8HnfhGtVn9iV7H38xjwP8Dnz6bOsbYiblvIWCYjW5a0Gs2tb/vkRkH0Sn/9Ye/tKFLFL&#10;YBGHX6TY+iGBJnuJHNvQ72K6sTF40uuNSZQESIAESIAESIAErBKoFbOvrOykPKco5/ApA0jJt8DX&#10;Ok3O11PCU6wvFKwXG/qFE6/JC67z5elCwfpyRt4tKFj3Rmayg5qw0eemqklS+TqtlgNViChYTyZx&#10;KFhPJhTBHQm6poN7XzMAjzHfweDm22il15vgKdcRYv3XfXV0NBhDkD7uKkQclwRIgARIgARIQJ8A&#10;jvs7V1dX+xDHShX1Pquo6zNO0uKyc1+Ise5WV082er1hkv5HckrWB9bFGQSs+5GGXJGHQSH4fI4x&#10;kzjvvrm5+dxiXzhG33ex2DUVRqPfAMxfx/JTxpHcwueL1pgzsfX6+jMte9p25O0EyOkDDbvBbmTh&#10;xhn8nIDlId4MNtDwtTQbUlEf/E4x72h7ZhvGUYQugQUcbebPvtiL20MYTe/u5Fzp962trVF7c7RA&#10;AiRAAiRAAiRAAmkQmInZr693cK28h3P8f+N6bnf+VqWdrj2Mch7f9SStjB/wekfhXN0Kxfz8pGA9&#10;v5hqzIiC9cYUKVhvjK6+IwXrAaAmalJF3Ljshmqic6dbKysq8a8DScF6UimWvGid+4hKvgRd0yoe&#10;NjBSSG7MqqJLxTh842L/DyGFdTuUb1ZHb5A37EICJEACJEACBgl8QxV1qGL3V+/uXq2sru4lfw5v&#10;kLEJlyvOf28hlp6urR1v9XrnJuYQ0El524CIbOc3ZAOO9KPplCplNxWA388IcxHh/SgWvKaV8GNX&#10;gr/ngYcBPmnmF1gf4pPk2hWBPuIj891tmw/Bblo/uHGG2BxCfJoky7b8YvSXN7VgHNk/W8c7pL9R&#10;hC4BBRwh2ZRiW3M/mb19sNcb4PuCD72UkkGcJwmQAAmQAAmUSaBrMXuU8/gyQ+s/64DXO5rn6v4T&#10;Y49WBChYb4Uv284UrDcOLQXrjdHVd6RgPQDURE2qiBsLERMmGsJWbqnEv84DCtZbxUa7swmxC/eS&#10;1mEPuqZbe9fQQCZ58b06OirsTXu9P7EmxyAy+7A6esPcYDcSIAESIAESME5AKp6iinq/t77+anp7&#10;219dW9t5PCUT5/HG45Cc+4/Pf6fTE6mGDcHrJDlfIzuENbM/F6v/tFZCuoJx36F62XHIMVxtzwXG&#10;Ul29EQMR7qHi91PX8TTaNa3iLW+Ugq/PNXzwsQF/T7Hejnz6LGqbepV1eQgEn09t5hvshnX1TbNz&#10;rMfDNv6W3Hf+hgrJ7zcpcogicgko3kiRqTWfgu0ncxDy9o676fRiZXNz+CSRt6ZYixH9JQESIAES&#10;IAESsEcghpg9yrm8PfTdeBzwmif0+Xo3wAoZlYL1QgLtOU0K1j2B/dOcgvXG6Oo7UrAeAGqiJlXE&#10;jZmICRMNUVC3VOJf5yEF60Fj52vchNCFe4lvWCvbB13XKh56GjGSF7hAH8rMcOPro3zfV0dH9aYR&#10;xUWeMWdzEiABEiABEsiYwOXl5X5vY+MFqqj3pYr6sqmaOI9fNgn+uz8BOQeeTocQJUtl5rG/gfx6&#10;NK3S3ZZEV1W+6/xuywHziS72hc8fkMf9JrHAGoh+iSsPRuDzvom/dX1SrrIuPrfJq2A3qxffSJX9&#10;8TWvtZtnqTw0h4cpzmCh0dpsPvLinlFELgHFG6G4lGQ32J5SDXE0ReV1/NMAb28YlcSZcyUBEiAB&#10;EiABEiCBewJaYvYo5/IMmxuBgNc8kc/X3ebLVm4EKFh341RaKwrWG0ecgvXG6Oo7UrAeAGqiJlXu&#10;+hgREyYagk7dUon/ohlQtN5pfB8ObkLowr1EJV+Cr2sVLz2MJJAXuPgew+Pxyrw6Or4nuDk+wmfC&#10;G1oesWRTEiABEiABEiiQwDdUru1dX/dX1tZe4DxtvwkCE+fyTSbGPpUEpBoz/uFwY2NjSESzB0J3&#10;wEQqXh/E5iHVyFHJ+Vkqoti21dWFXxfC6Zubmy9NK8J3JFjfAesvmvkm6xq59DyVXKqaW5MHC4Ld&#10;qHa4iTqvwC8P9Yw0Y1WarW/fvh2A4SnycyeFuUcRuQQUb6TA0LoPwfaVZWCm07FUX5dCFCg+MVjW&#10;nP9OAiRAAiRAAiRAAiUQcBWzRzmPLwG41hwDXvN0dr6uxaZkOw6/tSzDw/gvI2Tw3ylYbxw0CtYb&#10;o1vcsVLwloBoLNB0izWrImxkXpjNH5X4L5o9BevJ5IYJkQv3EpV8Cb6uVbz0NBI4N+6ro0MNM8J/&#10;/wVB+kyMzuronnFicxIgARIgARIggZm4FuKv/urGxiucU/R7q6u7bbGYOJdvO0n2lwrHE2A42dzc&#10;fEccfxOQCsDg8h7n5ntdMIGI8yU+wy7GrhoTLM7aCvfRXwT445hzgrC48f2srmIAkf0n7bxDPp9A&#10;FPw2JnufsXwfiGgcVBenHG+iyr6JHHnNB3xcoNa3mT8Y9AYtjtpZatc7isgloHCj3ezZe3bcTwSD&#10;PLAmx/+76fRie3NzkPLDRokgoxskQAIkQAIkQAIFEngsZp/2ervz6+idAnGkNeWA1z2pnLOnBdyI&#10;N46/tSyaDeNvJNY+blKw7kPrh7YUrDdGt7gjBeuBwCZmVk3YGFhMmBi2bNxRi38dEQrWk8kVEyIX&#10;7iMq+RJ8Xat46WmkRW7gxusEZQRHULtMcBH1x311dPHgyZMnQ09P2JwESIAESIAESIAEfiIgVdRx&#10;jrG/enf3aiWAsNbEuTzzoi2Bc9zUO6Yg6h+MOI/vz8XqO23hNumfmrhYxPv4fG4yl/s+84rUz9vY&#10;8O0Ln/fw+eTb7759V4J15J5U9T9q6ndVv9Qq9lf5iFjt4/N+2byD3qBscAMVDxgc4u1n58v85r8v&#10;JnAtb4RZWTnVfljDlTsF666k8m0XdG9pgQ374hC+XUw3NgZPIj/01cJtdiUBEiABEiABEiCBzgjc&#10;i9l7a2vym+m/KWaPGIqAYnWZRarn7BEJ2x2qwe8tjyfL+NsNf63nFKw3DioF643RLe5YK3hrIRoL&#10;5CrNtiCgJmxkXrSIQrdd1XKgahoUrHcb3AejmxC5cB9RyZega1rFwwZGFuQGbhqNIEif3FdHR66P&#10;McLsA0G6fPOPBEiABEiABEiABFQJiHD06uqqDzHjKxHVrq6v76gOUGHMxPl8aAh52h/OheqjPKfX&#10;bFYQ9h6h52mz3u17iTANlbBftrekZwEC6g/Yc/ptLGJe7zCv4zY2fPvKHonPB99+D9ofY428a9G/&#10;UVdX4bav8dQehKjyf5lYP+jNyXY3T6Pnt2/8rbTHOY7swW+wXwQ/v7lnQrG6lewI62fQ/UXL9el0&#10;jL18gGPTBd/uoAWVdkiABEiABEiABEoiQDF74GhTsB4YsGHz7X5zmU3cxDWb4RB14joF642xU7De&#10;GN3ijhSsBwKbmFk1YSOFpolF1t0dtRyoGpKCdfdABG5pQuDCfUQlC4KuaRUP3Y3MqqOvrIxQqRR6&#10;9OlH6YlcHso3q6O7c2RLEiABEiABEiCB9gQuLy/3IRZ9AXFKH9b2frAY4brHxPl8e8zFWIAge4zP&#10;CSsC/xhynPPvgItUtj7oKhlSrIKtIPqe4QTX1/gMYrJt+/BBVwJvyUV8vmizSjG/Hs9R5i4PSFRV&#10;2Q56Y1LhxinmIiLSQ76ton3mysN5sh/D0n57a8stULC+nFEJLYLuMZoA5/uV7OnYcwb4vsA53ZB7&#10;jyZk2iIBEiABEiABEiiRAMXsClGnYF0BYqYmFH53MXPNlmkIg0yrIi8YZzfSFKy7cfJuRcG6NzKT&#10;HdSEjRSamoy/OK2WA1UEIgg3zIKP7LgJgQv3EZWsCLqmVTz8xwhugI7xf80++O8/cZNn9t/4nuBG&#10;z0h5OJojARIgARIgARIgAWcC375925tXM36B7/2lHSNc+5g4p18Kig1A4EQqRlPU9GMuiDgSItn3&#10;VSLZmFmDuLzEZxhzzGVj3dzcfNLgAhvRLxcR07fg+WbZHOv+vYuq8Pe+aHF/PLcu5+QaB/i4Nxet&#10;7zzsE/SGlcKNU/EVwtHR+vq6PJwhvy/wryWB6+vrPkycYf/YbWmqtnsUsfrfyRFqCrSrQCDo/qLg&#10;3w8m6irQofK6FNyQCux866M2dNojARIgARIgARIonQDF7I4ZEPi6x9R5uyOyIpop/ebC+GeYLRSs&#10;Nw4qBeuN0S3uSMF6ILCJmVW7U0WhaWKRdXdHLQeqhowg2nCfKVuaELhwL1FJ1KDr2sND3KAZSvP7&#10;6uj4z5GI0be3t0cU6HiAZFMSIAESIAESIIHgBKSiLETqfZyrvMJgfZyr7HoNGuHax8T5vBe04hpL&#10;5d9jiih/jrtUEJ+L1Xe6zIquqnkvmjN8OsDnrC0XuTZbW1t72daOb3+Jq9NDPzWGu/Jb3IHvUu3/&#10;yHfOLu1h91nqe8Hj6vhBb0oq3Ti9Z4/YTTY2NuThk5FLPNhmOQF5+AStGj98smiEKDLywKKN5QTZ&#10;YhmBoHvMssF9/t19vxrhGHYB0wMW5fABzLYkQAIkQAIkQAIk4E+AYvYHzAJe+5g5Z/dPofx7uF/H&#10;LGTBHMgsVeoexs5smqGmQ8F6ILIUrAcCm6BZFWEjRaYJRtbNJZX41w0VQbThNku2EgImBC7cS1SS&#10;Nei6nnv4oDr6BP/9B/5neQ3uTJDOGzEqYaQREiABEiABEiCBwASkijqG2J+L1OW/m/9FuvYxcU7f&#10;nGKWPSH6HGNihxBPDrOcYMtJPRbFtjTXuHuXwug6p+VBGohEpbr6buOJ/dPxWCr7K9jxMiFVuudv&#10;q/Dqd9+4y7hg7H183jdyfEkn2D3HAwSHIWxr2rx/4CDoDUmlm6ZV80aV/EP8PnGuyaRkW/ImDOzZ&#10;8gBNX5MDBeuaNO3aCrrPaGJptmfJueAQ6+cCRTwGmu7QFgmQAAmQAAmQAAmQwGICxYnZKVjnkqgi&#10;0Ow65idLZq7bmAVuBChYd+NU04qC9Vb46jtTsB4IbIJmVYSNFJkmGFk3l1TiXzdUJNGG20zZyoS4&#10;hXuJSqJqrOv76uhwSCoC/SXfIkbH95ivtVUJE42QAAmQAAmQAAlEJiBCq6urK6me/koqOuPcZkfV&#10;hQjXPybO6VWh2jUmFX7h/cnm5uY7u7MI57mIsSHckgrWB+FGcbMsDxVAPPw8tbdASUVj+KRS0Rh2&#10;ZH4jNyJ6rSAY/tJ2r0V/jUtc70lJjuLzxbujYwcLVdaFwfXt7ec17ePlPSOlG6ZLkJ9gfb91DAub&#10;ORC4vLyUh/3OwLX1eRTF6g7AC2hiSvSgsG9hbx3ci9dTO/coIN04RRIgARIgARIgARL4TiBLMTsF&#10;68zwKgIK1zFi1tS1GzNhOQEK1pczWtCCgvVW+Oo7U7AeCGyCZlXu+lBkmmBk3VxSif+ioSKINtxm&#10;ylYmxC3cS1QSddm6xo2RCQYa4XNfHX0FNxuHMjjE6LNv/pEACZAACZAACZBADgSur6/7EIS8wrlO&#10;H/PZCzqnSNc+Js7rg4I2YfwcOXdMEVJ1rOThEancDEZh16RjqnQl5l7k3ry6+ue2Ym8ZA3vgZH19&#10;/akjDtVmGLv1vayuBOsCAoJ7qXAfJE+tVFm/lge8ptMPqokhxpRuljr6xT3ZEZRrs/lDR/JAzZFr&#10;n6p2FKy3oZdP39YHilgowuxbIxwrf8e5yJBvrIwVSI5DAiRAAiRAAiRAAssJmBWzU7C+PLgltlC6&#10;ljFz7VZijJvMmYL1JtS+96FgvRW++s4UrAcCm6DZZcJGJ5cpMnXClGIjlfgvmlgk0UaKbFPzyYSw&#10;hXuJTtpMpyMYmuAzxk3EP3GDfSz/LR9WR9dBTCskQAIkQAIkQAJpEhAhLETq+/DuBYQf8h33L8L1&#10;j4nz+rjUUxptOBeqy/k4/yoIyNsN5mL1nUQAHSNm7xLx5bsbYCTV5480/OpKGC2xxqe10LnLBwo0&#10;41AVyy7n5pNbUu1/Rana/2xcpRulPnOAIHSEBzde8kEiH2rL22KN7+HBjrMmD3ZEEavLFAIKNpYT&#10;YgsXAmZED+H3Lvkdd4D1dLGxsTF0Ycc2JEACJEACJEACJEAC8QkkLWYPeP1j5rw9fkqkP6LCtQzj&#10;n36YvT2kYN0b2cMOFKy3wlffmYL1QGATNKsiWKbINMHIurmkEv9FQ0UQbLjNlK1MCFu4lyxPVFRH&#10;x029kTTsTacf5fu+Ovrl9vboaa83WW6ELUiABEiABEiABEggDwJS4fPbt299nA+9woz6EKLtdjqz&#10;CNc/Js7rOw1C/MEhhBzjc4LKmOfxR7czIhgdwdvTVDwWUdja2trrVPy590MevMHns5Zf2BcP8Yme&#10;m4qCdREZD7V4+NjBHPbxee/Tx6ctbA+Rgy99+nTV9lqz2rzCjdImHCC8n0AEKvk0atKffeoJXF1d&#10;yf7+Bvm848opimA9oFjDdZ5st5iAKdFDxL1L3o6C65sB9q2P29vbAz5sw5VEAiRAAiRAAiRAAjYI&#10;dCpmD3z9Y+rc3Ua6xPNS4VqG8Y8XrmgjUbDeCjUF663w1XemYD0Q2ATNqgmWKTRNMLpuLqnlQNVw&#10;EQQbbrNkKxPCFu4jK7fT6RhrcoyT/jFeu/0nbuBN1ldXR7erq5Nft7ZGzGQSIAESIAESIAESKJ0A&#10;BOp7YLAP4YZUUe8nxSPS9Y+Jc/ukAhPUmROp0E0hUT1jebAEwiupGH4QNBIexuUhAwgrn6cYN6lA&#10;r/mGCNh6hs/YA49KU6nKjXHftDUGG6/xGbS106S/5C4+X5r0de2DuXUmyHf1UdrN3mBye/tpbXV1&#10;x6ffT20VbpK2GV9E65jLMR8wakOxuu/9Xo9/XbrXRxGri5uBBRv6FMuzaEr00OH+JQ844XMhD9vx&#10;7ZnlrRPOmARIgARIgARIIA8CwcXsga9/TJ2755EyerNQuJZh/PXCkYwlCtZbhYKC9Vb4FneuFLFS&#10;TBiQeDem1cTKzI1uAqgwqloOVPkSSbChgCF7EyZELQXsI3e4wSDJhniMcJPhr1t8b0CMzuro2S9B&#10;TpAESIAESIAESKAhARHJoXKnVE9/IdVuIQ7eaWgqTrcI10Amzu3j0O5ylAFy8bgLIXCXk/YdW9av&#10;CLDBas+3b8j2iJuI1Uchx2hiW6sq+f3YEOaP1tfXnzfxpW0fLcE6mJzg4YK3bf1p2v9Gs7J4hROW&#10;qqx/m04P1qfTs6YsoXpv3FW7I/LzeHNz8522XdpbWbm+vu6Dwxn2/d06HlEE64HFGoy1DoF0doUl&#10;80lo/4Kn8pvyEN+/4+Gb5M5ldDKDVkiABEiABEiABEigLAIqYvbA10Bmzt3LSh232SpczzD+bqhN&#10;taJgvVW4KFhvhW9xZ1ZZDwg3IdNqYuUChKYJhU3VFbUcqPIqglhDFUbmxkwIWwzvJffV0cFZKnb9&#10;cV8dXdIK1W/kRgL/SIAESIAESIAESIAEHAiI2AlCy1cQO/XRfM+hSzpNIl0DmTi3Tycqap5IZW4Y&#10;O9zY2OD5/RKqIr6ei9V31AKgY+hYquLrmNK1Al4fNN8cgRi8g9j7WNdLN2tac+lasI55yNsBjtxm&#10;3ayVlSrrMjvwOFtp8rYEhZujzegu7HWO9XEYwC5N/p0rb/H5Dxj/cAyIIlaXCAQWazDI7QmYEjyk&#10;uYchze8mOKcZ4Ptie3t70D4qtEACJEACJEACJEACJJAaAWcxe+BrIFPn76kFsWt/FK5nGP+ugxhg&#10;fArWW0GlYL0VvsWdKVgPCDch02piZcMi04TC0YkrajlQ5X0ksUYn4AwOakLUkvJeMp2ORIR+Xx0d&#10;NwTGSIPZh69jNbgg6DIJkAAJkAAJkEAyBKQKM0Tq+3DoBYR78m37L8J1kIlze9tR/MF7iO4m+B9O&#10;WJHXLagQTh2h5alb63itsNcMIJ58HW9E95Hg2wE+zatXVwyF/fQ1PgN3L/RaKgrWh4jZSz3P/CzJ&#10;mz3wee/Xy6+1pSrr8HXn5vb206Lq2T/NXuHGqB9R99bztxC8xDqRPZ5/ygTk/A6MZV/r35uOIlgP&#10;LNRQxlSsOVOCh4T3sYcJJOc5Il7H/zbkb9XFLi1OnARIgARIgARIoCACP4nZcQ02f8vhjiYGU+fu&#10;mhPPwZbStQxzIIdkeDSHitxgnN3jTMG6OyvvlhSseyMz2UFNrJyyyNRkZOI5rZYDVS5HEGrEI2V/&#10;JBOilq72kul0gptmI4lybzr9KN+4oBvKN6uj2899zoAESIAESIAESCAtAiJ4+/btWx/nW6/gWR9C&#10;sd20PGzpTaTrIBPn9y1RJtL9HXL1hILG5dGQtQ2hlFSkPljeOm4LqY4P4fPzVON4c3Pz2UsE7IAP&#10;9oL+5LPIBfBWucfRtZhbchqfLw64WzVBXh7ic97KSKTO4LF3N51+chpO6cao01gNG8nesL6+Lg93&#10;jBqaYLclBC4vL/ex/57ih7Y453sUrJvISZWDRIyZGtjHajCMsF+LeH2wtbXF/S1GrnAMEiABEiAB&#10;EiABEkiIwHcxe6+3B7f+LQ8UNxWzmzl3T4h/Mq4oXc8wB5KJqJ4jFKy3YknBeit8iztTsB4QbmKm&#10;Ve5edSUyTYylRXdU4l838UhCDYvcu/DZhKAl1F4yr46Ok+nx6nT653119NvV1cmv/NG+i3TkmCRA&#10;AiRAAiRAAoURgEBdfhzfhyBMqqj3s59+hGshE+f3tgM9xHXDMUWMbkEUYa9U1Z7f/HLrFKkVBKkT&#10;qdKdaizB7S18e6OJo0uht6bIW2IHMfFTTTa+tvAwgVQUl2NYsL+5aPpZsAGUDUvOrizLWaWbosqu&#10;V5qTt2jIGwk2NjaGMcYrcQzZF67u7t7g3OUo+PwpWA+OuO0ApsQOhvayBXEZS/V1fD5ub28P2saP&#10;/UmABEiABEiABEiABGwT8BWzmzp/tx0afe+VrmeYA/qh6dRiTV4wzu5RoWDdnZV3SwrWvZGZ7aAi&#10;WA4lMjVL1Y7jKvFfNN0IQg07tLv11ISgpeFegupeQ6F7Xx39FtXSNyBGv9zeHj3lq527TTyOTgIk&#10;QAIkQAIkUCQBqdpydXUl1dNf4L/3IfbbKQpEpOsgE+f4xgIvwlGIF48p6HEPnFRcnovVk1znKVev&#10;ngv9pbq6Nrtj2HznHkW9lphTH58PWha7rBQvc0Buy1sDjrTmU2cn5Tyt8lnWPETr/cr5KN0QDc38&#10;sX08nHCISsTnscctabxvOF705E0ceMNOkHlTrB4Eq7ZRUzfBje5ndTGTB8FwvBni+0LOdVN984x2&#10;ztEeCZAACZAACZAACZCAG4EqMXvv74f4d9wssFVSBJSuZ0xdwyUVgESdoWC9dWAoWG+NsN4ABesB&#10;4SZmWkWw3FBkmhiKIt1Rif8icpGEGkUGz3PSJsQsFXvJ7XQ6Rp6O76uj362sTNZXV0esju6ZAGxO&#10;AiRAAiRAAiRAAoEJXF9f9yF+eAVxYR9DyQ/ZZf9FuBYycY5vJAukwi6qcP8mIl+Kd9yDBmHyAT5n&#10;7j3itoRv54jrYdxR3UcLUV1dRkcOP++qorw8pITPe3cKi1tiHngOvTfRsudrR3s+deNbq7IuD1tc&#10;395+Xnv8sIXSzVDfOCm2T3rPUJxnp6bw5p0DbFSnq2trO6qOULCuijOUMTNiB/v72dIQyhtZ8LmQ&#10;CuxPnjwZL+3ABiRAAiRAAiRAAiRAAsUS+PL1a3/t+noHv9HsAcK/pWANxeyJp4PSNY2Za7jEw5GM&#10;exSstw4FBeutEdYboGA9INzETKsIlilYTyyq7u6oxH/RcBFEGu6zLbtlqmIW3JQdSmQgDBnhwuav&#10;++ro+J/G/KG87Jzl7EmABEiABEiABNImID9KQ6S+Dy9f4Idq+ebfQwKRroVSPc83lgwDXI8cI4/H&#10;xvzu1F2Irc/A7KBTJxYMjmvNEcTqL7sUOy9iI3soPp+1+Un11PX19afadl3taYvwET+J4ex3gy7+&#10;RJiNz5dIY3dWGb/J/C7xcMLGw4cTlG6ENvFFuc8Qx4TXqe4dynPtzNzsoYe/q63rHEcoVu8slj4D&#10;mxI65LOnuYZoLMJ17H8XGxsbnR13XZ1lOxIgARIgARIgARIggXQIUMyeTix+8EThmsbUNVyiYUjO&#10;LQrWW4eEgvXWCOsNULAeEG5iplUEyxSsJxZVP3dUcqBuyEgiDb8Zl9u6AzHLREQC+KF7gh+8/xDy&#10;+O/ZD94Qo/OH73JTkTMnARIgARIgARIwSECERaiI2YeAayZQx2fX4DTiuhzheqiDc/y4DAOOJtcq&#10;MH9MUY4fZNkLbm5vP+Dabk96Bv1Nwc+1761FtD0Xq0uMk/wLJfjvuqo85nWK48ORFvSuBesyj5ub&#10;m0/3+a41ryo787x9ZkkoLfFGpeyjFYWboCHZ+tqW4wMe/Djs6k0Fvv5abi9v6IH/p/jBcHZMafxH&#10;wXpjdDE7mhI7ZLav+cRZjkc47g3wfbG1tTW0dFzymSfbkgAJkAAJkAAJkAAJhCdAMXt4xrUjKFzT&#10;mLqG6xC1qaEpWG8dLgrWWyOsN0DBekC4iZlWu7FI0XpikXV3Ry0HqoaMINBwnylbBhCzjOY/YM+q&#10;o+OH7DEozz6sjs58IwESIAESIAESIAH7BCBQ34NAoY+ZvJp/259UzBlEuh4KcJ4fk1L0sSCwnGDQ&#10;k83NzXfRBzc+IK779q4hVl9bXd15OJWgvys0YIb9SoSm5w26RukCjn18PoQYrOu5Y3190DxegNMJ&#10;Hj54G4KVq01tEf6icVOYrysXaTd7gOXm5vsDLD59U28rxwo80CQV/kep+5qDf99ub9+u3N7+Z3Vt&#10;7Yfji9PcKFZ3wpRCI1NiBwVxRwrMNXyQyuv4fJRv/uavQZQ2SIAESIAESIAESIAEhADF7IHzQOGa&#10;xtQ1XGCc2ZinYL11KClYb41wsYHKm00UJQemHt+82k1F5kb84CmNqJYDVf5EEmgoocjejKeQZVYd&#10;XaDg5txH+b6vjn55eTl6+vTpJHtgnCAJkAAJkAAJkAAJFEZAhGdXV1dSPf0F/nsf5387hSHQnW6k&#10;6yHP83zdOdqz9g55fcJKkf6B+zadHqxPp2d1PYP+tuDhbtcVxl1c1RZ1PxwTuS0VuscufoRoo12N&#10;PAUBtxwP8XkfgtdjmxarrM8eZLm+/oAHC7I8Z0BOH6LC8HmM+Jc+BnJp9/ru7hTHk30vFhSse+Hq&#10;qrEpoYOCsKMrzhHGlcI1FxhngL1xFGE8DkECJEACJEACJEACJFAgAYrZFYKucF1j6jpOAVkRJihY&#10;bx1mCtZbI1xsgFXWAwNOxLzaDUUK1hOJqL8bajlQNXQkgYb/rMvs8VDIghvkY7mJjR+YxxBs/Ck3&#10;RfG645FUkPr111/5Y3OZKcJZkwAJkAAJkAAJFEgAIrM+zgVf4Zywj+nvFYgg7JQjXRNRtL40jEPk&#10;+DEr5S7lVNkA14lneJL5wKV30N8YljggD11DNCsVkScuvnbRJqT4WeaP6/rnXczrfkz4oHovS6q5&#10;Iqavu5yTPMyFz5dYPqQg0vedKx52O0KcTn37GWr/DvM7NuSvaVdRKGMfldZPe6uru0snQrH6UkSp&#10;NFA9OISelIKwI7SLidgfw48hjv0X29vbg0R8ohskQAIkQAIkQAIkQAKZE6CY3SHAStc0pq7jHLCw&#10;CQhQsN46DShYb41wsQEK1gMDTsS82o1ECtYTiai/G2o5UDV0JHGG/6zz74Efiocyy/vq6NPb2xFe&#10;ZTxhdfT8Y88ZkgAJkAAJkAAJkMAiArPqldfX+2gjVdT7rKIeOF8iXRNRsF4dR1wXjSG2PqaIplme&#10;i1D35vb2A/aJPR8LQX9nqHFkXplaxOojH19jt0W15s/guRtiXMSrU1FtCGE3bA7lIYQQvHxsaleO&#10;XzS2xSrrMh/stVKFXs4vcv0bYO0epvxATE7gZ2/9ubs7wvnNm4XzomDdTNhNCR2UxB1mgqPkqDxk&#10;di9e516pBJVmSIAESIAESIAESIAEvAhQzD7HpXRNY+o6zitTCm5ckRuMs18+ULDux8u7NQXr3sjM&#10;dlC5kUjBetnxXzT7SAINswFo4DjE5+MpqqOj0tAET8D9sTKvji6mnjx5Mmxgkl1IgARIgARIgARI&#10;gAQyJSCCn2/fvvUhGniBzz4+u5lONd1pRbomomj9nxSQN0dB5PobxIXvKJhptjSwd+xdQ6y+trq6&#10;08SCym9NHgMjziIkPffoEr0pRFxHGDRYFWrM/zU+g+gTmw8oD0Hh80Fz/BSqxst8sKecgq3EL8of&#10;OJ5jDzuMMpjSIHK+gQfiPsPvRnuGkhtBzczzUdbZOOhANP6dwDcci3p3d6c4pvR/wkKxuplMMXXz&#10;W0nYYSY44RwdYc/8HfvlcGtraxRuGFomARIgARIgARIgARIgATcCRYnZla5rTF3LuaUBW1Gw3joH&#10;KFhvjXCxAQrWAwNOyLzKTUQK1hOKqJ8rKvFfNGQkcYbfrNNujRO/0RQidIgrRrjh99d9dXR4PYYg&#10;fZy29/SOBEiABEiABEiABEigawIQqO9BHNCHH6/m3127VPb4ka6JKFj/nmZSBfeYgsLmyw4CwYP1&#10;6fSsuYW/ewb/vWHuYNeVxV04iZgXomeprr7j0r5JG9iOhbzSPczxAJ/WefPYeNfzEn8wr318pIJ4&#10;tD/sYc+s7WMQrMubW1QfWogG3HEgeSAKbzBM/m0OjtMx0wzntgd4jeTp6sMHIihYNxM/UyIHJWGH&#10;meBEcBTxH9+h+vr66uoF9s9hhCE5BAmQAAmQAAmQAAmQAAl4EchOzK50XWPqWs4r4oU2rskLxtkv&#10;HyhY9+Pl3ZqCdW9kZjuo3M2iYL3s+C+afSRxhqEATKQi0/fq6HAcP9bOfqhldXRDUaSrJEACJEAC&#10;JEACJJAQARFCXl1dSfX0FyKqCymITGjatlyJdF1UsmhdrrOQFMcUwrRbGhBjnkEUeNDOyo+9VX53&#10;qnEolQrcy3iB61vs0W+WtWv679j7h6hs/bJpf41+oeaYiGB9B4y/aHBytWGxyrrMTfIAX8Fy3ZVf&#10;yHYiWkd8jlE1+DzkOLT9I4HZ+e7d3Ruc6xzhbZPEY4iAqZvfSsIOQ+EJ7urD+OO8bYL7IgMU6Pm4&#10;vb094JuQguPnACRAAiRAAiRAAiRAAi0JmBSzK1zXmLqOaxnjYrpTsK4SagrWVTDWG6FgPTDghMyr&#10;3DikYD2hiPq7opIDdcNGEmb4zzpMj/vq6L3pdLyyuvonxOhjjDSWm1m//vrrKMyotEoCJEACJEAC&#10;JEACJFAaAaliihv+ryDk62Pue6XN39x8I14XlSZal2st5MPJ5ubmO3N5kZDDIgS8ub39gD0lyH4S&#10;4ncHET1BpP089SrUYLuLPP0U+GGiY9jvdA3Iww6IxYF2WsOmVLMeatv1tXdzcyMxDLI+6nyxWGVd&#10;5oJzlOisfOOp1P4Ee9BbJVs040hAzoHR9JTnv47AOm5mSuSgIOroGHdywy+Lvzxwh9eYXOB7wDfL&#10;Jhc+OkQCJEACJEACJEACJLCEQLJidoVrm2Xn8kwOgwQoWFcJGgXrKhjrjVCwHhhwQubVbhpStJ5Q&#10;VP1cUcuBqmEjCjP8Zt2sNW6ID6Unbhp+lO/76uiXl5ejp0+fTppZZS8SIAESIAESIAESIAESWEzg&#10;KwSPvevrfZy7SxX1vggfg57HMyD6BCJdGxUmWH+HtXDC6ozt0hV7yt41xOpr2FfaWVreW3PfQtxf&#10;4zNYPmq3LUIJuR/OChxEuD/qcqaY5wf40Nf2IRXBOuZ3Cl+OtOe3yJ7VKuvykIaI1iHmDr6nxIxH&#10;zVjnOA4d8zgUPxJ4u9ARcu1N4IeB4k8ssxFNiRwURB2Zha/1dHziPysEBAE7rmV+xxssOj2naT1x&#10;GiABEiABEiABEiABEiieQKdidoVrG59z+eKDbQUABesqkaJgXQVjvREK1gMDTsi82s1CCtYTiqqf&#10;K2o5UDVsJFGG34yrW+NVlONprze+r46O18tO1tfXR6yOrkGXNkiABEiABEiABEiABHwISLXjb9++&#10;9SGAeoHPPp6Y3K3qH/Rc3sdhtl1OIOK1UQGi9SEEaoepV9ZenhTdt8A+c7C+sXEW0xONfQt75DuI&#10;YY9j+t1kLHkYAJ9PTfq69sGD9WP8dvHMtX2odqhA/hnrsvJY1XLMzqvHi/+I4z4+71vOxbt7KoJ9&#10;X8dne8v6etS9xddHrfZYgyPMVd4EMNGySTtuBOYPR8jDJPtuPdgqJgFzAgcFUUdMvhbGapoD8had&#10;3urq4Pbu7uKX7e2BhbnSRxIgARIgARIgARIgARJwJRBczK5wbdP0XN6VAdt1QICCdRXoFKyrYFxs&#10;pPIGEkXJEcjHHULjRuHMY+ZG3MApjqaWA1U+RRRlLENyXx0dN1ClWsdfEKiPNjY2Jug35isnl9Hj&#10;v5MACZAACZAACZAACYQmAHHXHh6g7OP8/JVrldqg5/KhJ1yi/UjXR7kK1kWYiweKj7cpXFFZPVL5&#10;G4YOuvpNp+n+NReHPleBENhIqKrjD91OpQo34hLkXhbmd4KHE94GDtVS8/IgGT5fljZUbiDVZjH/&#10;l8pmo5j7YY+JMmJ3g0ixC/zGKKL1UXdelDsyKvr3sVbOwH+3XArpzTzIQSHUNBUEHaFcs2pXNf7T&#10;6QDnGRdgMeR9HKsZQb9JgARIgARIgARIgARcCLQWsytd26iez7tMnG3CE6BgXYUxBesqGBcboWA9&#10;AuQEhmh6g/An1ylYTyCazVxQy4G64eOIMiZy0xqVNyYoe/XHfXV0cQk/Yg6bkWEvEiABEiABEiAB&#10;EiABEghHQMRvl1dX+2uoon6Hyq14sHKnyWjBz+ebOMU+1QTiXBvNxs5JtC5CQAg2f0tBtJpDasve&#10;g2rYH7Dn7P0wnw5+1/Hdv6TiJvLguYXq+uAsAsoPoXMGLORtA+ehx1lkX6oc4/M5hA8pVdPHuvn0&#10;07oJMem5zfubg3e93suNXs/cb1vzvUaY7QbElIxpOVZhjzrkQ1XdhETy7erq6gj59qYbDzjqYwKm&#10;BA5Kog5mwT8EQsUfdqUY0QWudQZbW1sjMicBEiABEiABEiABEiCBUgg4idmVrm1Cnc+XEqsk50nB&#10;ukpYKFhXwbjYSO1Now5uYEWYbrFD+N4crAXFvDCbQ2o5UEdAQZQx+yESN6bvq6Ovr66OMdzsw6oa&#10;ZlOPjpMACZAACZAACZBAcQSkAiTETH08aPkKk9/TABD8fF7DSdr4h4DC9ZELzowE6+e4DjyxIFB2&#10;iUvXbSDw2cM+9AGi751KXzr6bcd1H0MevMZn0DVHl/Ehbv4cQ6gLHk/xmbj4FKpNSHF+ShXGIUg+&#10;BeujUBwf2v3hxqDhKuuy5+C851MMZqmMIW8C2dzcfJeKP6X5IQ/Q4Dgn1db7pc09pfmaEzcoiTpS&#10;ikHXvkTKgTEe/B7g8/EXvoGp65BzfBIgARIgARIgARIggQ4JVIrZe709uLTTxK1I5/NNXGOfpgQo&#10;WG9K7od+FKyrYFxshIL1CJATGcL1xuBCdzu6qZkIQtNuqMR/EYHlgoxZdXQxgZsJH+UbgvShfLM6&#10;uunUovMkQAIkQAIkQAIkUDyBrxDNrFxd9Vd7vVci6GtaRX0RyODn88VHURnA8usjtQEti9bn14jH&#10;Gxsbs2tD/rUn8O3bt4P19fWzpZY6+n1n2V6WUqXtZQzh6wE+y1kvM7Tk32WdIKbPW5pp3R1+HMHI&#10;aWtDFQZSEqzDl3183oeY573NuhuCVqusy7wg4H6Lr9KqXp/jwaDDkLlC24sJXF5e7uN35rMQ595k&#10;v5yAKXEDxerLA9qgRewckLfw4Jp7iO8LedNF1w/zNUDGLiRAAiRAAiRAAiRAAiQQhMCXL1/6UrwE&#10;58h7GODf8qD3/L936gaMfT4fZOI0+iOBimtfxtk/SShY92fm3YOCdW9kZjssuynoNLGObmg6+cZG&#10;CwmoxH/BCDjhGU97vXEP3yurq3/eV0eXV+X++uuvI4aHBEiABEiABEiABEiABHIiMBfIvMCPfvt4&#10;InM3xtxCn9PHmENRY1C0XhtuuU7ENeTx1tbWeVE5EXiyUhkaQxx5DdPR7zxV+1lKouVlDOHrDnhL&#10;dfWdZW3b/nsqIn4RJOOYF0yQDJZJHOYktvh8aRu3qv7LbhDJwwkbCTyc0HTuyJEP6Ntv2t9iv/kD&#10;JS8pmuwuerJmr66u3mAP8Tv+dedyNiMv29OSmigF6+rhSCH+cu64Mp1e4HvAN/Sqh5gGSYAESIAE&#10;SIAESIAEMiFQJWbHPa09TC/475qZILQxDVZXV4sTBetqKOsNUbAeAXIiQ6jc9enoRmYiCM270SYH&#10;cANmKADuq6PjR8ARquBNINQZPX36dGIeDidAAiRAAiRAAiRAAiRAAgsIoGrxHh7Q7OOc+hXOiftd&#10;wGpzPt+FvxwTBCKJ1o1VWX8HUdkJxX16K0TEerhml4rQzfamjn7rebinScVMVAF6ZiUvQou3H2YH&#10;mIgYdvabTJd/mPP72UNagf5SEazL9G5ubj7Bnz3NqboK+256vcOtXu9cc+xYtmQvur6+/iwVvWKN&#10;mcI4c9H6IdbHKAV/SvVBztWxbuWtF6prt1Sey+btuqctsxPt3ylYV0edYA6M7yBcRyGlC769ST3c&#10;NEgCJEACJEACJEACJJApgXsxO+597eEc/98oULq0MnumKOxPi4J1tRhSsK6Gst4QBesRICcyhJq4&#10;oaMbmYlgNO1GXQ7MqqPjM78x/AcmOcHrpkesjm463HSeBEiABEiABEiABEigBQERXV1eXe2v9Xov&#10;YKYfq4r6IpfVrulacGFXTwKRBOvilQHR+hBCMhH0jT0psvkCAtir9iCufQ+2u61Adfhbj+xtqYiy&#10;XRjGrK4+W9uJVB6X6tkhH9iC7eepCH7lbQXw5cglH5a18RX0Qfw8RpX1Z8vspvrv8gYaCAXlAZqi&#10;/uQ3VOTMa4okuw87qq0fYZ+Wius73XuTrwe+e1unJChWD4I/5RyQByF7q6uD27u7i39tbQ2tPBAZ&#10;JFA0SgIkQAIkQAIkQAIkQAINCVDM3hBcV90oWFcjT8G6Gsp6QxSsR4CcyBBq4oYOb2ImgtKcG1IN&#10;Ha9GnOCH+hH++6/76uiYyJivSjQXTjpMAiRAAiRAAiRAAiQQiACqgvZxc7uPm9uvMMReoGFamVW7&#10;rmvlBTt7EYgkWk9VsC7iSwj5jre3twde3Nh4KQFUkz2AAOdUrZpxV7/3TKcnmMPbpRNOpAHy+Qzc&#10;D2K4g99vBmDzOsZYy8bAgxFfQgpAU3poAdz38Wklum4j5LNcZV3ySAT/+DpallM5/jvWyeHW1tZ5&#10;jnOzNKd5tX/Zq/ct+W3F1zb7WydzpGBdHbvBHBhgX/go51W8H6aeDjRIAiRAAiRAAiRAAiRQIAGK&#10;2RMMOgXrakGhYF0NZb0hCtYjQE5kCDVhQ1c3MBPhmKAbk+nd3QivaJlAoCDV0Vdu1teH8v30yZPZ&#10;N/9IgARIgARIgARIgARIgAR+JvD169dd/K/91bW1V7h53Q8pxNPir3Zdp+UQ7SwnEEmwLo6kJFqX&#10;arMQ2v5mSYi8PJjptAgqCI35u890OkSOvEyH7GJPcKzYxedzRH+PcWx6F3G82qHw8ElQfZpUp8Zn&#10;kMJcReyKz5emvrQFZb3KuvCDcPsDcnevKUPj/c6xrx0an0MW7svDqMhHEa7LOT//lAi03eOU3HAz&#10;Q7G6GyfPVqZy4NHc4LsUdbrAddMADxiNPKfO5iRAAiRAAiRAAiRAAiRAAksIUMzeUYpQsK4GnoJ1&#10;NZSLDVXe8I55cyrSPEsfRk3YwNyImkr31dHnr03/8259fXyHyujbrI4eNQ4cjARIgARIgARIgARI&#10;IA8Cl5eX+zi3fjGvuLg7m5Wxaxy1a7s8QmpjFuWJ1s8hVDyZX8faiJERL0UICjGrVH7uB3U5wr54&#10;e3c32Vhbe4Y8mQSdi6JxPCjwAf6GZf/AX4z1HJ+R4hQamULe7eHzqVFnx06wn1SlfQiuP/kKrlUF&#10;fInxcAzj92aSMxALf1B7A4SvA923HyJ/5CEMM/tb98jCeYA3krxFPN6EG6Esy6p7XWh0FKwHIWwq&#10;BxYTGGMuQ5yTXvzCt0EFyRUaJQESIAESIAESIAESIIGHBChmD5gPFKyrwaVgXQ3lYkMUrEcC3fEw&#10;aqKGCDctO0YVdXhURx/KgLiB8VG+76ujr1xejp4+fTqJ6gwHIwESIAESIAESIAESIIHMCECgIiK7&#10;Ps63Xy0UGRq6zlG7tsss1klPpxDBOoTUI8TheGNjY3adyz9dAiIAhYj2PUR3u7qWa6wF3hfver2X&#10;G72emVyRYwk+H6KwxyBSZXt9ff1ZrPEWjRNj7qkJ1uUtBjhvOHLhH0K4Z/GBjsesrq6ujiBYP3Vh&#10;mGMbOSZiDYtofZzj/KzNSd6QgYcopNp635rvKfkbYr8LOj8K1tXxmssBHwLT6QB798U2xOt84MgH&#10;HNuSAAmQAAmQAAmQAAmQQHsCFLO3ZEjBekuA/3SnYF0N5WJDtTe7A9+YijQ9DvOAgIqwgXnhnFP4&#10;IXy8gs99dXR0nECQPtrAq9F//fXXkbMhNiQBEiABEiABEiABEiABEnAiINWHpYo6BFIv0KGPz65T&#10;R0PXOSrXdU5Q2EiVQMaidQg7J1h7x1tbW+eqzGjsOwE8fHOA3xZOO6lWHGJ/NFg9uknF7TYpjDV1&#10;jngftrGh1RfirSPYCio8xnyHmO9LLZ/b2oE/+/jI2wxq/4KL9gyuk8ewcHwQhvtt42G1vxwf8RDX&#10;yxTelGCVobbfcp2AB7/kgRS3awRtB4zbC77vafKhWF2T5ndbpnLAl8CDnJm9+Xhl5XfsFUNc48h/&#10;848ESIAESIAESIAESIAESKAjAhSzO4CnYN0BklsTCtbdOLVuRcF6a4RmDKgIG0LcqDRD8EdH76uj&#10;r6yujnrT6V/yI9btxsaE1dGNBpRukwAJkAAJkAAJkAAJmCSAaol9iOlmVdQxgb1GkzB2naNybdcI&#10;FDs1JpCvYP0Ewq93rELYODOWdpRKz2h0tLRhyAaae2RiwmQXbPi95wCfM5e2Wm2wpg7xOdey18YO&#10;cvAtfHnTxsayvgkK1nfg05cqv2OJ9XKosi4PEuI87XMnD9ssS7qI/44HXg75UFdE4EuGkrzEGwDe&#10;4Pyl22NrOkicPIm19zk549KIgnUXSt5tzOWB6wwX58sYvzcM8NaMC75JyhUo25EACZAACZAACZAA&#10;CZBAHAIUs885V1zTZHv9Fji1KFgPDPjePAXrkUAnMIyKqEHzJmUCTOpcuK+OPu31JqsrK3+g3aw6&#10;urR/+uTJMGHX6RoJkAAJkAAJkAAJkAAJZE3g69evu5hgHyKTVzhvl+8dlQkbutZRubZTgUYjXgTy&#10;Eq0PsfZEUDv2YsDGzgREUAdxjFQn7jt3Ct2w5T6J+YzX19aeW3rAQeIAwfYn5Lsce6L9gdHTVDhh&#10;/h/gS9A8RG5MIAR7Gg2ww0CPq+p3cpMngyrr8mAh1s8HB+S5N3kH4f5x7pO0ND+8vWRP3l4Sen+z&#10;xGSRr53sgW3gUbDehl5lX3M54EPAMV/kfAV7xgDnhx+3t7cHqZyr+UyVbUmABEiABEiABEiABEig&#10;FALFiNlZXV01pSlYV8VZb4yC9UigExhGTdTQ8gZlAihWZq/0m04n99XR79bXx3crK+NtfJ48eTJO&#10;wUf6QAIkQAIkQAIkQAIkQAIk8DeBy8vLfdwMfjEXlOwF4WLsOkft+i4ITBqtJBBRsC7j4+Fr9T8R&#10;HMPoIasLqqP9wSB+s9iDWPZ9bJG006xa7JWrvZ6I1UdO4yTSKEZ18cdTxTobQbz9PBEEKzEE67M9&#10;a3U1qUObvN0A+XrUpUBvXmVd1o3svWb/ZB3B+aBV+o3AGcwf9poY8bcIN1Ft/QjHXam4vlPEhBtO&#10;ssu90NtlR/Gxt93CO5jKAd9YNcwZeUMMhrrA94D3FX2hsz0JkAAJkAAJkAAJkAAJdEfg//2//7eH&#10;Igs7q+vr/d50+n9wvbMHb3bxG9xud141HJmC9YbgqrtRsK6Ks94YBeuRQCcwjNpdnxY3JyNhmExx&#10;c0/GwsHko3yjOrr8cMTq6JECwGFIgARIgARIgARIgARIoA0BqXgo1dPnIvX9Nrac+6Z/nfPDVNSu&#10;75wBsaEKgYiidU3BOsSGE1SG/Q2ftyocaKSWAPa/A6n4CtY7SWPy3DNvV1aON1dX3yU9p0fOzaur&#10;f44tYsS4SVVihoA+ikYtparykgqX0+n+xnQqbzno9m86Pcd+cNitE+1Hx01AeVPBXntLti3MH0h5&#10;yaq8acVR9nvkqDykcpCWZ2l4E+UgoDnVhuJjTRdytGUuD1yDoJQvUiRLBOw41v2+tbU1ch2e7UiA&#10;BEiABEiABEiABEiABNIiYE7MTsG6agJRsK6Ks94YBeuRQCcwjJqgwfOmpPbU76ujz6sL/XlfHX0D&#10;N9B//fVX/hCkDZz2SIAESIAESIAESIAESCAwARGJQKTZx83dVxiqj89u4CGrzXd8reM7Z7VrPN+B&#10;2b4dAXui9XOszWOK69qF3aW3VHRGuyOXtkm0cd0zUXUSgtvXSfjs4cR9hW2PLipNsdZEzDpUMaZg&#10;JKJgPal5y7nJ3XT6RQFhOxO46YQ9+Jn1KuvguSui9eQfxmkXLafe8hAY3lQi+T5y6sBG0QggR/vI&#10;1TOTFdUCUjIlVFYSHwfEada0qTzwoRwgZ3DuNME+MsB+f/HLL78MfNxhWxIgARIgARIgARIgARIg&#10;gXQJJClmp2BdNWEoWFfFWW+MgvVIoBMYRk3M4HpDsuGcUR19KF3vq6OLQP12Y2Oycnk5evr06aSh&#10;WXYjARIgARIgARIgARIgARJIiIBUUYc7+zjvF5G6/Hf3f4GvdbQnqHaNp+0Y7S0mEFGwLo60qLQ+&#10;hNjiBKK62TU6/8IRmAlj7+6kknM/3CgBLS/YOzGv8fra2nNrDzyIuBafzwGp1ZqGODmZ7V3edoLP&#10;hxgcUhPqy5yvb266qwr+482mLKqsX15e7uOY0n3V+hgJvWQMEa1jbR2jCu95Au7QhUcEcJ3yFv/T&#10;f2K/YSPFQJgTKQcQH6cYl9g+mcsDH0BxcmaAc+ILuDV88uTJ2Mc9tiUBEiABEiABEiABEiABErBB&#10;oDMxOwXrqglCwboqzsXGKu+CGLtRHxGX2aHU7na1yA38ED9ewWfa601w0/wPwJzcrK+PWB3dbFrR&#10;cRIgARIgARIgARIgARJwIvD169ddNJxVURcBXLICkBbXO04gFBupXeMp+kRTjgQiitZ9BesU0TnG&#10;UKkZ9sO9m5ub99gTZY+0+1ezd672eiJWH1mbGNbBe/i9H9tv5ENS1ehjCtYx1gmqb7+NzXzReLO3&#10;HvR6R9F9qrjRlEOVdeEIpmf4OojONN0Bk8v7dFHF9Wz+VoDTLo4FcWe6eDRzQuU44uOUQhTFF3N5&#10;4EMlcs5IgS58LnBcH+ChJXPnyD5o2ZYESIAESIAESIAESIAESOBvAkHF7BSsq6YZBeuqOBcbY5X1&#10;iLA7HkpF0LBAwHFfHR3vqh31ptO/7qujb6+sjFk5oOPgc3gSIAESIAESIAESIAESiExAKmlC5PEC&#10;nz6G3os8fLPhDAnWZYIq13jNSLFXGwIRBevipodo/QTiiXfWqmG3CUWXfVHB9QCsTyHS3enSD9Wx&#10;H+yhtysrx5vIJ1X7EYzFFGlXTOdY1mCEaToNAXHxW+ToG6fGLRulKFi/nE73N6bTeBXBF4vmknqY&#10;oWm45Y0SeEhHKtfvNrWRYb9z8DjmsTfNyMr1DOIjwvXictacSDmy8DjNjA3jlblccMXQfc6MUXld&#10;qq9//OWXXwaubrMdCZAACZAACZAACZAACZBAPgRai9kpWFdNBgrWVXEuNkbBekTYHQ/VUswgryod&#10;PaiOvoLq6EOZ0tMnT2bf/CMBEiABEiABEiABEiABEiiXAMSXeyL0m4vU902SoGDdZNhMOp2WaH0I&#10;MdYh1u7YJEuDTs8qN6+sHBl03dVls+JaxObD/EEr17mqtcO4SVWklzyFT1HyFOcP53h441ANpoIh&#10;EVffTadfFEwtN+EgmoOg7eXGxsZwubG0W8ibJTCXT2l7Gdc78Bitr6+/pGg9LnfX0WQvuLq6OsK5&#10;UpQHeFz9Ct3OnEjZYR8NzSxH++bywCcICeUMjgMT7DFDfF9sb28PeDzwCSTbkgAJkAAJkAAJkAAJ&#10;kECeBJzE7BXXNVlfxwUONQXrgQE/NE/BekTYHQ+1SLAuYnS4N5nfoP4TP4zI0/1j/DjC6ugdx43D&#10;kwAJkAAJkAAJkAAJkECKBES8AZF6HzdWX8G/Pj67Kfrp7RNF697I2KEhgYii9aoq63LND88PcxBA&#10;NoxA9G4zAezd3RkG3o8+eKQBJa8gvBTh9STSkGrDID4H+Eh8ov/NuT2LPvCCAWOK98F9CMH6y5Tm&#10;L75c/10NfC+YX35iuSQZNWEj4l/EWx7c4d+cwHwPeI29c0QoaRKQh3PlzShdPdQUm4q5G9x++2ls&#10;nGbHM5cHPqQTzhk5L8JULvA94NurfYLKtiRAAiRAAiRAAiRAAiRQBoHvYvbVVSki9n+kQARmvitv&#10;iMv6Oi5weClYDwz4oXkK1iPC7m6oWXV0iTU2p4/iBl6/Kj94yN/o6dOnk+5c48gkQAIkQAIkQAIk&#10;QAIkQAJWCIhQA77u47pCROry3/n9UbCeX0xTnVFEwboguBetQ4Q6gVDwN3zepoomR7/kR2P8FnMW&#10;VPzaMTjJLTwAIVWCRx270mh4xOcz4rPbqHPLTilWGAePsGLtB8zmFaaft8So3n32NoQQVeYbiuRy&#10;qbIugZIHIvDVVw+aYYOyhyLGh1Jd1/A0sncd10MHmOQpjhc7uU7W3M3thntqrvHTnJe5XHCdvK2c&#10;keJiAzwQesEHjV0DzHYkQAIkQAIkQAIkQAIkUC6Bh2L2KcTsK7gvAb3oLn7j3C2XitvMKVh346TS&#10;ioJ1FYydGsFNrTEcGGOjGSOef+K/J3c3NyP8eDH59ddfR506x8FJgARIgARIgARIgARIgATMEvj6&#10;9av8gDGroo7rDvneMTsZV8eNCdZlWovepuU6bbbriEB80fo51vGxxerXHUVIZdjLy8t9cD/DQwJZ&#10;76EQOB9ubW2dq0CLbARC0bf40f7N/bCx91WsyUN8kmIHcVRUnRrWSGzsS7Pscjrd35hO3y9t6Nqg&#10;vUAumyrr8saJ6+vrz7nvi66p8bAd9qPjzc3Nd036sk8cAvP8lWrrB3FGjDtK1M1fY2rt91YNL7Kz&#10;YS4PfCJgNGdwbiZvyR7gOHHxr3/9a8hrOp+gsy0JkAAJkAAJkAAJkAAJkADF7ItzgIL1iGuEgvWI&#10;sBsONX/9m5RHn1VH76FaulRcwX+yOnpDpuxGAiRAAiRAAiRAAiRAAiRQTUCElbjx+WL+uvu9IjkZ&#10;E60np/ArMmkaTjqSYB2Ck2Hv7u6EVfkaxqlFt5kQemXluxC6hanUu55DeHqYupNV/s2Eh7e3n9cW&#10;PJQVep/FMfdpSqIjYYLPl5jxTFGwLhzutDgoieMg8n6dSwVuOefEcUnvgYCYCRt+LLN7ang06YyA&#10;9diHN6f4ZHPNZE6krLS3ppNV6XhiLhd80OWTNwOcq3zEZ/DkyZOxDwK2JQESIAESIAESIAESIAES&#10;IIGHBChmhx73r//v/8v6WjillKdgvdtofK+OPp1Oequrf8CbWXV08erp06fDbr3j6CRAAiRAAiRA&#10;AiRAAiRAArkTwGvt96R6+lykvp/7fJ3mR8G6EyY2UiIQULR+Jw+7T6fHVqteKxHuxMxM6Hp3d4bB&#10;s99XMc/R+vr6y5QE1z5Bf1xd3aWvpoB9zu+5y7ix2sh5AT4fYo0n4yB/JIeS+y30+ubmE8T0e41Z&#10;KIvikC9jiLyfNfYnsY5YfyL2PUrMrSTcsb63JgExkhNXV1dH2DPf5PA2KnM3ZpX32EgpY2IYc7ng&#10;SjXTnMEeNMLnAvvQANd+I1ccbEcCJEACJEACJEACJEACJEACywiUImanYH1ZJij/e+VNFmM36JWR&#10;qJmTHwlgbALGo2mv99cKbirIjQVUwhnziXc1zDREAiRAAiRAAiRAAiRAAiTgSEBElBCp93Ej8xW6&#10;9PHZdexaVjNj18Sa4smyAp3IbAOI1u9WVk42V1ffWRURJxKZRm5gn927ubk5ayVybTRy/E7yBkCI&#10;Z0VoLL9/mftDrHZRQftzW8fb7MHw4R2q0x+39UGzP3zaxydq5etUBeszQXWvd+TNN6AgDvvLYU4P&#10;IqFKdbuHAryDY6fDXLR+aHWPtUO6vadyPEEunyJW++2tdWPBpEA54F7bTRTSGNVkLriiKyNnxvLm&#10;bpzDXPzyyy8DVzRsRwIkQAIkQAIkQAIkQAIkQAK+BHISs1Ow7hv9lu1ZZb0xwMn8qfX76ugrqI4+&#10;FGusjt6YKTuSAAmQAAmQAAmQAAmQAAkoE5Aq6jC5j88LiCj6yubzNEfBep5xTXVWioJ1CEwGG6ur&#10;x1jr41Snm7Nfl5eX+xCqn0GAvJPzPO/nZl04CyHPGcTIB9qx8hGwpyjUlqrz8OuNNpfH9h4K4m56&#10;vcOtXu889Ji+9i8h3t/wEe9HEMLlVmVdHvKB0PdDKfumbw7Kg0FYj6/xcNDQty/bxyeAXJY3VJwh&#10;ZrvxR283ojmRcoT9th1Ru73N5YIP6jLzZoBzhwsUUhvwYWafZGFbEiABEiABEiABEiABEiCBNgSs&#10;idkpWG8T7QZ9KVivhnZfHR2V0cdg9Od9dXT8ODz59ddfRw1QswsJkAAJkAAJkAAJkAAJkAAJBCfw&#10;9evXXQzSh/DnBW5MinhyJ/igOQ5A0XqOUU13Ti1F61O8zQ2/XRxS0NZdiEXki9GDi3y7m+FPI5/j&#10;OHOYkD9erlxPp/3V6fSDV6cWjet+f8Ux2kff3sID965SVRyCpiP3HstbLhW/TacnyCdZQ0n9yZtp&#10;UIX/y1KnIgvgrD8s8pjn1dXVEeJ/upRzwQ1yi3nOoZR9Q3Ia+7uZc4Kle3SKAYu876aIIJRPJvPB&#10;FUbheTO/7/07zvOGeFvLyBUb25EACZAACZAACZAACZAACZCAJoEUxewUrGtG2MFWqYJ1eSXaDE+v&#10;93H2NZ2OpGIJ/nOECunyzT8SIAESIAESIAESIAESIAESMEFAqvlBnP5qXkF9z4TTqTtJwXrqEcrP&#10;vwai9TupvLqycrK5ufkuPyA2ZjQTtN7dncHbfRset/cS8x2tr6+/tFylEb8BfsBvgv32NFpYmE4H&#10;EOm+bmEhSFdh0/SNLI1FbtPpO7A4DjKhlkavb24+QXhafW7VkfBNqqxjDT63vAYfhwV5976kfbRh&#10;Wpp+UKjhnM12w/nBLq7RpNp6t8caB4KN924H20GadLT3BplLYkbN5YIPP+bNY1pjnE8McD5xwYee&#10;fRKJbUmABEiABEiABEiABEiABEIS6ErMTsF6yKhW2M5RsI4fA8eY6vh7dfSVlcndzc2I1dEjJxeH&#10;IwESIAESIAESIAESIAESCEJAqqhD/LCPzwv5DjJI6UaNCdYlXMmV6S09h3zn7ylYh6DkfGN19Tgn&#10;waIvsq7b4/enPVS9PasVs3btYIDxpdgDfl8TsfoogPkoJi+n0/2N6VTEsZ3+3a6sHG+urr7r1ImK&#10;wZHTn5HTu4//KaiIDYVFIFh/mRoL8UcqzuPhhqMffEtD9JZkVfqmMZSHf5B78nDAT7nX1Gam/QZg&#10;dMhjv53ofvv27QDenqb81qug+3uIUKWxB4eYWec2zeWCDzHmTS0tCNcnOK4McCz+uL29PeAxxiex&#10;2JYESIAESIAESIAESIAESCAWgZBidgrWY0VxPo5Fwfp9dXT4PoIo/a/76ui4kB4/efJkHBkhhyMB&#10;EiABEiABEiABEiABEiCBoARExPO/b9/6a6urr3Ad1Mdgu/cDUqQcEL0x0TpzIWAuxDLtIFqHkGQ4&#10;hVB9y7BgOBbOkONcXl7uQ3x2BpHtTshxUrMNQenh1tbWeWp++fiDitmVgmwfGxptV3s9qZA90rCl&#10;aeP27i6+Xi1hwfr3BxwSE7rNHx55lpOoTN4YhH31g2Y+52hr/paL14j9OMf55TgnuZa7urp6g/w+&#10;Sm1+8Td8BQKJ7ccKM0rGhMl8cKXHvFlI6ofY47wMD1ZerOJtQLzn7ppgbEcCJEACJEACJEACJEAC&#10;JNAlgbZidgrWI0cvQcH6BD/gjfCZ9FZX/xAcqI4+lO+nT5/OvvlHAiRAAiRAAiRAAiRAAiRAArkT&#10;QDW+vbuVlX1cs0kV9X7dfClSDpgJxgTrQoL5EDAfYpmuEa1P7+7G+JxYFwvHwhhyHAhF38L+m5Bj&#10;JGr7HAL9w0R9c3Lr6u7uaA2Vbp0aB2wEwel4Y339WcAhGpnG77G7d9Pp50adW3bCQ3lJHsJEaIp4&#10;fWk5vVDds6qyLpAK3l+9ciSHt114TTiTxvJQBqYix6C9VKZkTqBM0XGw1DGXCz4kmDdLadXFX+7X&#10;r0DAjgdufsd16GipITYgARIgARIgARIgARIgARIggcQIuIjZKViPHLTYgvXZxe3KyuS+OvoKbtDI&#10;TRpWR48ceA5HAiRAAiRAAiRAAiRAAiSQFIGvX7/uwqF+b23tBUSpUrl3x8XBJNVdLo5baWNMtM58&#10;sJJYC/ysEKzj4ZWTzdXVdzlV0rUYqblw9Qy+71v0v43PUtF3Y2PjeRsbXfeV+F3f3n6GMNrp+BrU&#10;3+k0SfH/9XTaRzXNTipcpypYlzyAyPQTzsv2guZEA+M5VllPmXeDEAXvksNbL4JDSnAAVFs/wjFJ&#10;Kq53ejwyKVCm8DhYRpvMB1cazJulpFzij9+pJnjr+WB6e3vxyy+/DJYaZQMSIAESIAESIAESIAES&#10;IAESSJzAvZidgvUOAlV5Q7vZTflZdfTZFHq9j/J1Xx0d/zlChfRJB9PjkCRAAiRAAiRAAiRAAiRA&#10;AiSQJAGpsndzd/dKKqjjumyvqZMUKTcl59Cv2bWxg+FwTZgP4dhGszwXrUM4MNhYXT3GHjGONjYH&#10;qiSA37v2IAw8S1G0Gjpkc1Hsc+t5OKvc3OslURn/ptc73Or1zkPHztf+t+n0YH06lYcyov+t9nrP&#10;Us0x5I5URD6KDsVtwOyqrEulf3lIAG902HFDUHyrd2B1XDwFYwBmD1FdX59h39vvynUXgWpXvtWc&#10;jCXlTk7OmMsFX/gUrC8k1jT+cq2KonQXMD588uQJr1d985LtSYAESIAESIAESIAESIAEkiFAwXoH&#10;oXCtso4f0eSCc4wnqMfo8+d9dXRUWJr8+uuvow5c55AkQAIkQAIkQAIkQAIkQAIkYIaAVFEXUQI+&#10;LyCa29dynAJlLZIVdihYDwiXpusIyO8v2CcO8XvLkJS6J3B5eSlvvTgrVTwJQd1rvBlx0H0kmnsw&#10;E8De3n5Koro6pgFx9tMU35jQpaj/rtd7udHrJbnnyR6A/fh98wwM2xP7U7Ji/6YzT51503mF6Ie3&#10;sKxANHg+f8BtEmIM2gxHQB5gxjFKhOu74Ub52XJTgWpMH38ai6LjYPhN5oMrDebNUlIa8Z8Vs5tO&#10;L3BOMtja2hotHZQNSIAESIAESIAESIAESIAESCAhAhSsdxCMe3EDLiiH8+Fn1dHxI9lIqijhP1kd&#10;vYO4cEgSIAESIAESIAESIAESIAHbBKRy3v++fetDIPcK1119zGY3xIwoWA9B9YFNitYDA6b5ewJ3&#10;eM06fos52dzcfEcqaRCYCXhXVpKoyt0RkSwq9yKOZ/ih86Ajhj8Mi3U+2lhff56CL4996JLTda/3&#10;ervXG6TIRc7nELcvKfo29+kcD9QcJuxfI9dm+biyksS6bTSBCJ1ErP79D3vL+vr6yxQfhomAwvwQ&#10;3759ewuhZ7TzDQ2BalToFB0HxW0uH3xoMHeW0goQ//H07m6Ac6ePv/zyS5LndkuhsAEJkAAJkAAJ&#10;kAAJkAAJkEBRBChYDxVuVOfCRecYTzjLzc8/MMxEbpDIcE+fPh2GGpZ2SYAESIAESIAESIAESIAE&#10;SKAkAhAb7EE8sg8R+Qtce/VjzZ2i9YCkKVgPCJem7wlAEHmOCr7HFJqlkRNzgaqIJffT8Ci+FzNh&#10;9cZGksJqHxqI5d7ddPrJp0/QttPpCcTFb4OO0dA4BMIfIOyPdu7yg5sJcxE/UQX5E8Skew3RBu+W&#10;Y5V12Ydvbm6E+25wgEYH+EGwjjncSfGhjY2XWyhEZHRKRbs9exvI9bVUWw+6DwcQp4aPG0XHwRib&#10;zAcfGsydpbRC5gCE65OV1dUh3th+IW9s4rXu0nCwAQmQAAmQAAmQAAmQAAmQQAcEKFhvCH32ui2I&#10;0HFTYdSbTv/Ca1RHK/ID5fb2+OmTJ+OGZtmNBEiABEiABEiABEiABEiABEhgAQER01xeXu731tZe&#10;4GbcPkQ1O10Ao2A9MHWK1gMDLte8vO0On2O+Oj2dHBDBGESS71MWp4amJW9cFLE6RCXmf1OcibDl&#10;LSeJ7OP4zfblRq83DB3DJvavbm6+4K0wnZzHoMhKskJ+YYk8OsXXUROukfpkWWV99sDJ3V06D5xE&#10;CqbLMI/F6vd9ZqL1v88rzl3ssE16BGbXlr3eWajrypDi1GA0KToOhzaY5QQMM2+WBiH6foBr39uV&#10;lYvV6XTwhNqFpfFhAxIgARIgARIgARIgARIggTgEKFiv5jyZCdL/qY6Oh5HvhtKU1dHjJCZHIQES&#10;IAESIAESIAESIAESIIF7Aqh817+5u3sl1e8gFN9LhQxF6wEjkYjQ0WeGzAcfWvHb4neeMT4nFJTF&#10;Z79oRNnfEZf3qIC9k5Zncb0Bh9dSBTHuqPqjSTwh+BPB+o9/He3pt6gyubm+/lR/pjoW4V903dJ3&#10;zyFgwrp7qTMTfSsiIMVDHO/1LetZzLHKutC5uro6Qm7IAwP8mxOoE6s/BIQ2J1uJvs2BgVxOQB6K&#10;Ru6/wbo+Wt7avUV3m7y7jz+1pOi4BbzlXU3mxPJp/d2CubOUVMfxH6Pow2Blff3iycbGcKmzbEAC&#10;JEACJEACJEACJEACJEACgQgUKVj/Xh0dNyshePgTPyaOoUgf40fwya+//joKxJpmSYAESIAESIAE&#10;SIAESIAESIAEHAh8/fp1F9dqUunuxd10KuK3HYdu0ZtQoBwYeUcCxzazYk60oReuL4oQnGxubr7j&#10;K9HDMW5imaLI79TeQRx63IRhan0gWP+MY/buUr9i7e+oJgm2r5f600GDWSXr6bS7StaJC9ZFPIq9&#10;+0sHofEZMmnRv89EHrf9/qaENkYy6esiVr+fKoSI55tra4eZTL3IaXz79m0P54un8qC0BoCOxanN&#10;pkDRcTNuDr1M5oPDvL43Ye4spZVKDkC4Ppn2eoPp7e3Fv/71ryGvk5eGjg1IgARIgARIgARIgARI&#10;gAQUCWQpWJfXOwsj3Cj+KN/31dHxnyNUSJ8o8qMpEiABEiABEiABEiABEiABEiCBlgRElPS/b9/6&#10;qxCo47MPc7stTUbpTnFyYMyxBI2K02BOKMJUMIW9ZYDiBMe4AT9WMEcTSgTmQlSp3nugZNKsGfxm&#10;OUKOPjc7gQeOQ+R3sL6+fuY9l4B7/e3KyvHm6uo7b58idLiWB/Km05+r0UcYW4ZA7o031tefRRqu&#10;0TB4AOITHoDYa9Q5UidwfIk1PIw0XLRhZJ+WB1BKf/uFj1j9e3Cwr2MvfEnxX7R0DTKQPFSHdSAV&#10;13eaDpCKMNXLfwqOvXD5NjaZE66TZO4sJZVy/OHbAA9SfsS56eDJkyfjpZNhAxIgARIgARIgARIg&#10;ARIgARJoQcCeYF1e4SwV0efV0TH3yfzmDqujt0gEdiUBEiABEiABEiABEiABEiCBmASkeh1EAP2V&#10;Xu+VVgW7mP7fj0WBcmDqAYWMoTxnToQi62V3hNbHOYoIvSgk2Bj7/u7Nzc371EWoMdChgvEEOfos&#10;B1GjqrhVcd/HQ3DCdxwjnr5jXN3dHa2trMiDG539ra2uJn3IwhoRPkedAXIbONsq65eXl/vYo967&#10;YcizVSPBOlCgcu14ur7+eqvXk/MR/hklMD+2SbX1gyZTSFmcWjsfio6bhNq5j8mccJ0dc2cpKSvx&#10;n72lfjq9wPXaYGtri8expZFlAxIgARIgARIgARIgARIgAV8CyQnW76ujQ7Qw6k2nf93Jj3q4gYOJ&#10;sTq6b3TZngRIgARIgARIgARIgARIgAQSISA3/EX40ltbewERx36banWJTGnmRtJKr5RANfVFUbjY&#10;1AXffswJX2J67VHQYAJR0cnm5uY7Pau0pEUA1Xr7OBa8L71i7z3PnCozQ1j8FvN6o5UrP9hpeBxI&#10;vYL4jFmvF4aZYyAg6H+a8gMTVgTTOa3lx6lj5KEBx4z3a9ZUrP59j8c9LVzzHG5vbw/8Rmbr1AjM&#10;z1/OsF/uuvpmRZj6w3woOHYNb6N2JnPCZ6bMn6W0jObAGJXXh9Pb24tffvmFx7OlUWYDEiABEiAB&#10;EiABEiABEiABFwKxBeuT+ZO5cgPxDzg4q44ujj59+nTo4jDbkAAJkAAJkAAJkAAJkAAJkAAJ2CAg&#10;N/dRSfcVROp9iHj3bHjt5yXFyX68vFs3FCp6j6PcgXmhDNTBHH5fegeh+knK4kuHaWTb5Orq6ghC&#10;9U6rSScG9wQ83ibmUyN3VKuru3jgelyYTs/B+NDFZBdtIAR+D8H6fhdjz8aEsCx1obXkFnz80hkj&#10;94GzrbIuCHA+/6m0t2K0Fas/TB2I/I75IJ37Ykq5Jd4QJsft/7g8eG1SmErBcdD0M5kTrkSYO06k&#10;csgBzGGAE8gLeRiL191OYWcjEiABEiABEiABEiABEiCBCgKqgvWZGB0i9O/V0VdWxrhwGa9sb4+f&#10;PnkyZgRIgARIgARIgARIgARIgARIgATyJfD169dd3LTax+cFBEb97zfzXcVlRtFQnBw4cAbzhzkR&#10;OCcemJc39eFzzNeVx2PuM9JccCpC9QOffpm3zUrcCuH1WefxrThOXPd6r7d7vUGquQRuH/Abej+K&#10;fzVCstQF68LGilgaD2ge4jh0HiWekQfBPr6HOHwo5e0YmmL1+1BB4He+mfADNJFTyvRwWA+7WA9S&#10;bb12/zYpSqXgOGhemswJHyLMn6W0cswB0YTgmPn7eq835LX40hRgAxIgARIgARIgARIgARIggQcE&#10;fATrf1dHxx9uvH6Ub/yoPZRvVkdnTpEACZAACZAACZAACZAACZBAeQREiPi///1PhOkv8NkHgd1a&#10;CgZFx64RpTjZlVTDdkZzh3nRMN6O3bD/jPG71LFUd3PswmaRCYioCyLO96VV5l2EGSLlycbGxrNc&#10;KhJKjLEOP0dOLafhkHdPU+Z8dXPzZW11dcdpMq6N/AVjyVf6x5qRB16OXBF01Q7rYCxru6vxQ49b&#10;ylsyQojV72MDseJwY3X1dcr7Uug8ysn+5eXlPo4zp4jnT9e/JoWp/sePnMIZfC4mc8KHCvNnKa3s&#10;cwAFDKd3d4OV9fWLJxsbw6VA2IAESIAESIAESIAESIAESKBoAv8I1nGjDxdMY7wOdIwfWf7Ej3Oz&#10;6uj4oXXy66+/joqmxMmTAAmQAAmQAAmQAAmQAAmQAAnMCOBV6HsQqPXxn68WVZb7CZdR0bFr2ClO&#10;diXVsJ3B/GFONIz1km4QBU7Q5LfNzc13FH2FYaxhFdVH+zhWvC+lIq8rMwsVrV3nIu1mVcJXVuSc&#10;IKk/cB7hN+3nSTn1yJnbuzt/7ZK+ICx5wbqIQhHL9ynH8t63nKusz9e7xGHfQiya+hhSsD7zCXvT&#10;3fr64VavN2rqI/ulQ0Ae3sbDHG8gXD+698p/Y09gPvrHlgQmlZYLJvPCFSHzx4lU1jnwiACE65Mp&#10;3nLUm04/ysPlvGZ3ShE2IgESIAESIAESIAESIIGiCPS+fPmygwrpk6JmzcmSAAmQAAmQAAmQAAmQ&#10;AAmQAAk4EZAb8SIWwk2mF/hvqSS349TxcSODgmOfeVKc7EOrQVuj+cO8aBDrBV2wBw0gXDzGfjTW&#10;tUxrmgRKqcTbgFny4mCfOclDCTgnEMF6in9Js77Gg3+r0+kHFI7pmt05Hio57NqJRePLeSgeQPiS&#10;so/3vuVeZV1iAVH+J6z7XQvx8PUxuFh97tAd3rSx2uu9xvnM0NdHtk+TgDzQjXNTqbbe73xXb4Ko&#10;+2NRE6/N9DGZEz50mT9LaWWfA8sITKfD25WVC5z7Dp48ecLr+GW8+O8kQAIkQAIkQAIkQAIkUAAB&#10;3jstIMicIgmQAAmQAAmQAAmQAAmQAAn4EBARGgQpswrq+Oz59F3Y1qjo2GX+vLh2odSyjcH8YV60&#10;jPk/3Uf4z2OKu9R4BjE0F5aewvhBkAFsGx1CGPzS9hR+9B7nCiJc1TtHUISTeiX7hMT+JvIy5Vx7&#10;nLa5V1lPKHcVdwwUPle15mbs7ubmcGtr69ytNVtZIPD127cDnPufNn7Au6tJUnAclHz2YmXmz9L8&#10;yT4HlhL4pwGqr8t1/RD75O84Bsp/848ESIAESIAESIAESIAESKBAArx3WmDQOWUSIAESIAESIAES&#10;IAESIAESeEjg69evu/i/pVLqK4i85HsnCCGDgmMfDrzA9qHVoK3R/GFeNIj1vAv2owkemjnZ3Nx8&#10;19wKe8YgALH6LoSa71MVMMdgUDfGLarp4mGLZ8jlSZd+aI6NarIH6+vrZ5o2tWwJb+wZT7XshbAD&#10;H9/C7psQtn1sYo8dITef+/Tpoi14yYMwR12M7Ttmjuv9MYNU8tc3NnXtuxCrz3y5u8P/u3sHwd6x&#10;1lxop3sC8vAeHuw4Xen1Drr3xsEDio0dILVrkrVYmfnjlBxZ54ATgXmjR/mC/XIib1DD5+KXX34Z&#10;+JhiWxIgARIgARIgARIgARIgAdsEeN/UdvzoPQmQAAmQAAmQAAmQAAmQAAk0IvDf//53H8LCF/js&#10;w8BuIyO+nYwKjl2nyQtsV1It2hnMIeZFs3iLiAui05OcRL7NSKTfSyruQmjwHhXEd9L3Nr6HOM4+&#10;Rx6P4o8cZkQR4+HhBKmuHufcwX8aA+Tia/9u8XqkJPgFq+QPU5eXl/sQ1r+PF6HWI52A69vWVhI2&#10;YKnq/SKMXYrV7/0SsR7y+5DnOwknfAPXZudGqLaOrnsNusfrQsFxUNbZC5WZP0vzJ/scWErgQYMl&#10;+SLHQ7S+wGf45MmTsY9ptiUBEiABEiABEiABEiABErBFIPkfpG3hpLckQAIkQAIkQAIkQAIkQAIk&#10;kCYBVEPdww2gPrx7BUGEfHfzZ1Bw7AOKF9k+tBq0NZo/zAv3WGOfGuJzzFeEuzPrsuXV1dURhJki&#10;yOJfBQEIk49ze0NASmLrqqSzwBw+foDv3Z2LPQBnQbAuD0ngIaYvVjaZEqqsy1s1RLRu+UGlFMTq&#10;D3J6hLdWvMY12thKntNPNwK4Bn8Lwep/gr3BzM2N6lYUG7eh59Q3e7Eyc2hpHmSfA0sJPGjgkS84&#10;zxih5wX2zgF/F/CBzLYkQAIkQAIkQAIkQAIkYIMA75naiBO9JAESIAESIAESIAESIAESIAEvAiLu&#10;kYqUED68mAvUd70MhGpsVHDsioMX2a6kWrQzmEPMi+Xxxp41hiDxeHt7e7C8NVt0TWAuIBWh+kHX&#10;viQ8fvKVvn3ZSdwhUv2cskgVwpZnqYs+UxKsY999ierOQ99ciN3eYEXv7KusG6x8/z1tOxOriwd3&#10;1aNjLU7wry8pzIu9u4Qf7yse8Fi9vj7FsWk//GgeI3iIRz2ssumcQPZCZeaPU65nnwdOFNCoXb6M&#10;pfo6jpMff/nlF/5W4Mqc7UiABEiABEiABEiABEggYQK8Z5pwcOgaCZAACZAACZAACZAACZAACfgQ&#10;kFeP39zc9HEzXKqo7/n0jdbWoNjYhw0vsn1oNWxrNIeYG9Xxngu0fpMq1Ni3Jg2zgt0iEpDKujjW&#10;vIcwOM3jTEQWdUMhr8eolvs8t5yG0FoeUjhKAHGlC8Id4utnqfp37xc4JqNfsiJYT72y/+OcK6HK&#10;uswZ8zzD10Hqa+6xf50J1mvE6g/9w5o8hGj93BpT+rucgDzkgXOn05Veb3d568At2olHAzuXh/lk&#10;DvShcDKHlpLNPgeWEnjQQClfcB06gdUhPhfyoHtu11o+SNmWBEiABEiABEiABEiABCwT4P1Sy9Gj&#10;7yRAAiRAAiRAAiRAAiRAAkUT+Pr16y4A9HHj+xXEDfK9YwKIUcGxK1teaLuSatHOYA4xL36Ot1RK&#10;g7j0OPVqyC0yNbuuiNkeHo76kHKF7RSg43gsYvVRCr5o+SAPKuBc47OWvUB2zpGbh4Fsq5idv53g&#10;i4oxBSN4+MSEOFYeysS6+qAw5Zgm3iEfj2MOGHssyWfk0CfERq5JTPylLFa/B4i99gSi9bcmgNJJ&#10;LwKyZq6uro56q6tvvDpqN1YSj2q7lZO9rMXKzB+nVM06B5wIPGgULmeGeHjuAuchgydPnox93WJ7&#10;EiABEiABEiABEiABEiCBbgjwfmk33DkqCZAACZAACZAACZAACZAACTQi8N///lcqs73AZx8GdhsZ&#10;6bqTQbGxDzJeaPvQatjWaA4xN77He4T/OoZYfdgwA9itAwLfvn07QNVwqabLvwUEIJo4ljcG5AYJ&#10;83qPOcm5R7J/EDW/lmqLyToIxxIUXp9AVP02ZWb3vqVUmd6VF87Xn+X+UJY8yASB9SdXJl22syBW&#10;v+cDrufzh/omXTLj2GEIfMVDYKvX12fYH/phRlhgNZxwNPpUUh0we6Eyc8gp9bLPAycK80ZxcmYs&#10;D8RjxAuI14c+7rEtCZAACZAACZAACZAACZBAXAK8VxqXN0cjARIgARIgARIgARIgARIgAS8CEAju&#10;4aZLH51edXJD28tbj8ZGBceuM+TFtiupFu0M5lDpeQFB2wQRP0bV0PMWkWfXDghAKCpC9YMOhrY2&#10;5ADi39fWnF7mb4Ii60qXIQ5+inMl2WeS/bu8vNyHCFXE/6n8makCjn1IKqzLObGlv+Sr/mvAlIrR&#10;2PtONWyFsmFJrP6AwQgPir1MfV8LFbMS7H7Fw4C4PjiN+qa0OMLREsJXO8fshcrMoaX5nX0OLCXw&#10;oEEH+YLfUCciXsfn4l//+teQx1GfgLEtCZAACZAACZAACZAACYQnUPq90vCEOQIJkAAJkAAJkAAJ&#10;kAAJkAAJeBCQ14SLmAk3VF7MBeq7Ht3tNDUoNvaBy4ttH1oN2xrNoVJzA2L1d6g6fcKbxQ3zvaNu&#10;cky6ubn5ACHVXkcumBkWOT6GsPB5jjluQSgM/iMIwZ+nnjBg+RY+vknIzyGExi8T8qfWlQTZOWEr&#10;ocq6gEh5n+hMrC5g7tqNPn/Y7yUe9hs5JRwbmSMg51p46ONNb3X1KLjzHQhHg88psQGyFyozh5wy&#10;Lvs8cKIwb5RAzoh4HcfTjzgnG6D6+tjHfbYlARIgARIgARIgARIgARLQJ7Cqb5IWSYAESIAESIAE&#10;SIAESIAESIAEfAhI5dKvX7++hVD9E25Wf8FNFHk9+AFs7PrYYVsSKIpAAjc+m/Au7eY1bg4PIeJ9&#10;BqHVcY5C3iY5YKUPYreH49NnitXdIoY8f51jjuNNL3I+0nej0F0r5OlFd6N7jfx/vFqz8XcCEBoN&#10;LeKA3yk9oBAMIdbga4jWJ8EGaGi4nVy84aD33VqK1cXMvPL2h/le3NIhdk+RgJw7zM6TV1bk4aFR&#10;ij7SJxIgARKwTAD77L68CQbfn/Hb6yf5/VXeZml5TvSdBEiABEiABEiABEiABCwTKLWwl+WY0XcS&#10;IAESIAESIAESIAESIAHjBHBzZBdT6EOA8AoiFvneMT6lZu4brZDtOllecLuSatHOaA6VkBsQO4+x&#10;vx1vb28PWkSYXTsiIMI4CLDPOhre3LCoQn8Isdm5OccdHJ4/tCDnLUn/Yb95iQrrw6SdhHMpVqGG&#10;gMfMYQn8TD73ZSU/264feUsU1uH7tna0+lsXqz/mgHOrY7yt5p0WH9pJk8Dl1dXRynT6Rv03AqMP&#10;+6YZpWqvTB6gfAEzj5YSKyIPllKYN0g/X+Q3iyGOrxe//PILf7dwjSvbkQAJkAAJkAAJkAAJkEBL&#10;AmZ+jG45T3YnARIgARIgARIgARIgARIggU4J/Pe//93HTecX+OzDkd1OnUllcKNiY1d8vOB2JdWy&#10;ndE8yjU/cMN3goj+BvHu25aRZfeOCEAQKkL1g46GtzjsOQS/hxYdX+YzckHWcfLVoaWqM0ScT5fN&#10;J4V/xwMAn1J7a4ExwfoHxLGfQiw9fRiCs1RPzv4P6/EUkzzqeqK5idXveUJUd479LstjTtc5k9L4&#10;X6fT3dXra6kGvK/mV/rCUbWpdmUoe6Eyc8gptbLPAycK80bGcgbH2AE8v5CH7nN8c5ZP6NiWBEiA&#10;BEiABEiABEiABEISyPX+aEhmtE0CJEACJEACJEACJEACJEACSwnI62Vxs6OPmxwv0Hh/aYcSGxgV&#10;GvuEihfdPrQatjWaRznmhoioUFn1BPveuGE02a1DAojfDiqFf0hNTNshkqVD4wGNESrRv8xR0CD5&#10;INXVIbLdWQqi+wYD+Pm6ezeWe5BihXCs+WdW9m0rD1FUZUIpVdZl7l0/mJGrWP1BXmV77Fm+i5bV&#10;Amupj+Px2Uqvt9tq5sZEo63m2mHn7IXKzCOn7Mo+D5wozBsZzhnsvSOcu/2Oa70hHsYf+UybbUmA&#10;BEiABEiABEiABEiABBYTWCUgEiABEiABEiABEiABEiABEiCB9gRE2CVV1P93eXl2+e3bZ1j8BPGP&#10;VBjcb289UwuGb15lGhGb0zKaR5ndyB4heV5KxU8rokebyR7OaxzD9kScTLG6O2Op6g0Bg+T8xL2X&#10;nZYQaBwZEauvIBYfLZDFOttN0U88qJKkX1WskJfDFBm6+IT9Nfm3FbjMw6WN7I2yR7q01W5TgFhd&#10;kMkx+5M8IK3Nj/bSIoAHQYc4v342vbs7ScszevOYQGbXdj8H2Og1d+xMzT4PYgPtcDxc4+3hWugU&#10;5++fLi8vP3/9+vUUn36HLnFoEiABEiABEiABEiABEsiGQI4FvbIJDidCAiRAAiRAAiRAAiRAAiSQ&#10;NgERCUA4s4+KZ6/kZsZDb3mx5Rg7o9WxHWe3wjxwJdWyndE8sp4f2P8miNwxKo6dt4wgu3dIAMey&#10;A4gLzzp0weTQEPke5pr7IqzG+paH70z8WakQLpVy4euH1KDCr9fb29uD1Pyq8yfFKvWu7Eqqsn51&#10;dSUPvcjDu9H+OhWryyzv4nog52HYrw8trd9oyZDhQF9xbF69vj7D7w59r+lRaOyFq2nj7IXKzCOn&#10;1Mg+D5wozBtlmjM47sqxd4C9+KMcf3N9eNkn1GxLAiRAAiRAAiRAAiRAAr4ErN8b9Z0v25MACZAA&#10;CZAACZAACZAACZBAYwKoprOLzv2V1dVXECT0e6urO3XGeLHlgdmo2Nh1hswFV1It2xnNI6v5AZHU&#10;O1R8POEN2pZ523F3CD9FqH7QsRsWhz+HEPPQouMuPlvKC+xFY1SgfeYyr67bJPxwyAny+W3XfFzH&#10;R36K6L/v2j6ldsjXEfL1eUo+hfQFsXoP+/shx7i3HVcqXjGjyGL1hx4gr7J9gCpG7lgbA5V+5YH5&#10;MzwAtePke6aiUae5R2pUhEiZeeSUTUXkghMJNConZ4Y437nAnjx48uTJ2BUP25EACZAACZAACZAA&#10;CZBAyQRWS548504CJEACJEACJEACJEACJEACywj897//3Z+9+vXy8hME6p/xOYPAdH+RWF1s8kbV&#10;MrL8dxIgAYt7BaqJDVGN+xkqSx9TrG43hxHHHVRV/oQZHNidRTeei+AUgoTjbkYPP6pUAbeUF4jF&#10;MDwVnRGwd+7qWCreykerBJCve/LgglX/ff3GfA/loRLffr7tSxarCytwPkNFe74pxTdxjLaXir5b&#10;m5vPpnh4dOkUyhGMLkXBBi0IMI+c4PE3QCdMOTbqyxtl8NvIZ/x2/El+P5a3ceY4Uc6JBEiABEiA&#10;BEiABEiABLQIWC3kpTV/2iEBEiABEiABEiABEiABEiCBHwjIjYWb6bS/2uu9EGF6Gzy84HKkZ7Qy&#10;tuPsZs2YCz60WrQ1mksW8gMC5zFEZ8cikmkRIXZNgABiuQdR8gfcWN9JwB1TLqB63gTVkV9CkDAy&#10;5biHs9aqVyOXX1vZlxKuXD/AfvDaI006bSoPVUCgK1XWTf5ZeiuABuDQ8SpdrP4wRvJQIY5Rr/lA&#10;oUbm2rAhv13IA/Xwdq/SYwqNowQye6Ey88gpj7LPAycK80bMGRSYn07wGeBz8csvv/A3FJ/8YVsS&#10;IAESIAESIAESIIHsCVi4J5p9EDhBEiABEiABEiABEiABEiCB7ghIldn//e9//d7a2iuI1PvwZFfL&#10;G15weZA0KjR2nSFzwZVUy3aG8yjVHIGwboKo/IaK6m9bRofdEyAglX1R5ZlVWBvG4ubm5hBr4bxh&#10;9+S7XV5e7kPs+D55Rx84COHyUyvizIQfBhhCsP7SUtzB0rQuLPe95HEuIV5yDvFGO8coVq8kOsK5&#10;mxyrRtq8aS9dApdXV0dQR77BMXHnu5cUjEYJmOmDkSsh5pITqSJywYkEGjFn/tmK5/8l4nX85nOB&#10;/3P45MmTsStKtiMBEiABEiABEiABEiCBHAmkej80R9acEwmQAAmQAAmQAAmQAAmQQCIEpBIZbuTv&#10;r/R6ryBy2gvpFi+6HOkaFho7zpBV1l1BtW1nNJdS3CtwU/Uc4tUT7JO8odo2LxPof3V7e7a2snKQ&#10;gCtWXTiHqPfQqvMufqMS8meI3XZd2qbQBudyI+xRz1PwxcWHVPlarPidsPjfJRVWLDJ3mtiCRsj/&#10;T9hf1K67KFavhy0PG4L1a+yPw7ZxY387BORB/Kvr6zOct+/PvKZgNErwshcpM4+c8ij7PHCi8KAR&#10;8+bvbbiGG/brEf7tYn11dcAHzHyTi+1JgARIgARIgARIgARyIJDi/dAcuHIOJEACJEACJEACJEAC&#10;JEACCRH4+vXrLtzpr6yuvoJCpI/XZu/Eco8XXY6kjYqMHWc3a8Zc8KHVoq3hXEooR0aIwDGFTi3y&#10;MKGuImBCNd8POAbuiVurCflmxRVrwugmXK9QnRWC/NMmfTvscwKf33Y4vtfQKVcFB8eEDkHLsYaq&#10;2L18ZL0WmMPx5ubmOz2LaVvCsWhXROvItdbXYRSru8V6Xmn93K01W+VCAOusj/Umb9PZzWVOqc6j&#10;CJEyhcdO6VdELjiRQCPmzHdSLnmBNmMwG0zv7j7+8ssvA1fMbEcCJEACJEACJEACJEAClgmY+iHa&#10;Mmj6TgIkQAIkQAIkQAIkQAIkEJfAf//7331UlnuBKur90FXUl82MF17LCM3/3bDQ2GWGzAMXSkpt&#10;DOdSl3kiFTkRgWNU+TpXigTNdEzg23S6t3J9/WH1kUCQonX3wEBUOpEq3jm/aUAeapDq3xpCUney&#10;7Vtiz3pp5cEaEevC38/tZx3GAs6ZnyLH5Rhg4k8EmfD5gwlna5yc7y3PLHFvy/vy8nIfa/Z9GzsU&#10;q/vRw77zDud1x3692DoHAnir3Fsce/6DvXInh/mkOAcXMWqKfjv7ROGxOyrnlgU0ZN58D7LvHoE9&#10;W87Fh/hN6GJ7e3tQ0jliASuDUyQBEiABEiABEiABEnhAoMv7oAwECZAACZAACZAACZAACZAACagR&#10;wA3ZvZvptL/a673Ahc6+mmEFQ7zwcoRoWGTsOENWWXcF1bad4Vzqar+AoOlEKr3ypmjb5EunP46L&#10;B3ho6/SxWP3eQ4rW3WIFYexrEQy4tbbZymK1ahH7Ys96aoV46gJrS+L/+5inXLHeIy9NvSXAY161&#10;TRE3qfx80MRW52J1cfouCS+88EEAN8CDAoc8x/PClkVjedMcBOtniH0/iwklNAlfIWpCrru7QuGx&#10;E6sicsGJxLwR82YGQiMvYGM4vb29wD4+ePLkydgnDGxLAiRAAiRAAiRAAiRAAikT6Oo+aMpM6BsJ&#10;kAAJkAAJkAAJkAAJkIABAlIN9H//+1+/t7b2CiL1PlzeTdVtXnh5RMaw0NhllswFF0pKbQznUsw8&#10;wV46nIuYxkrkaSYBAt9ub08hSD9a5gpF68sIrbxD1fGsK9NK5W+IqT9Zq66OyA3g8+ulEUykwdXV&#10;1RH8PU3EnZ/cMCpYlwrrcg1g9q/EKutyDXdzc/MJ4iuva7ckZOIGxeoPFsdofX39dc5vCzG7EURw&#10;XN5ugDUnxyCvdRfBNbNDaIhRk588hcdOISoiF5xIoBFz5jsp7byAvTH4DqT6OsTrQ9eQsB0JkAAJ&#10;kAAJkAAJkAAJpEiA96VSjAp9IgESIAESIAESIAESIAESqCQgVdRRJewtbrh++HZ19WVtff09xOoH&#10;aLybMjLtGxUpz5W+LSbAXGCGpEIAgrExfHmJCsUvKV5KJSrt/RAh4NXt7QcXsbqMloQAsP20g1iA&#10;gHeUu1h9lgN3d28MitVXIHi9CBL4QEZTZ4y9Yy/Q1EOa/RjSeAzbkhdYg0cxxkplDKnyLcJpH3+S&#10;OFbZFqsL7j08OPNJrqd92LNtHgTkTTF4QPU59vp3ecyo21kUcU1P4XG3ScbRSeARAQjVd3EOdYQ3&#10;qH3439evX1DA5ey///3vvlz/ExYJkAAJkAAJkAAJkAAJWCMQs2iXNTb0lwRIgARIgARIgARIgARI&#10;oGMC8gpruNCf9novetPpfm911ewP8bz4ckwmw1WxHWe4wlxwJaXQznA+hcoTCOMmIPvb1tbWWwXC&#10;NJEQgW8QnPZubt7jWCnHTq8/VrT4Ede86vHz3B/mEJEy9oRPXsmSSGNUin1mKT7IqfdAt58Ivio3&#10;TiCeNnVcwJsB+sgDqbJu+q/EKusSMNe3DlCsrpve8/PAY5wHnutapjUrBOYPLZziGNq34nNqflKw&#10;nlpEuvOniFzwwcsHHb7TipkbuKYbTO/uPuK8eIDq62OfkLEtCZAACZAACZAACZAACXRBINT9zy7m&#10;wjFJgARIgARIgARIgARIgAQyIPAV4hOUzXyFqjF93ETdy2BKsynw4ssjkoZFxq6zZD64kmrZzngu&#10;aecJbmSeo7risVQ3bUmW3RMjAPHRAY6bp6uo1tvUNYrW/yEHIexrqUbalKWVfhDKiti3b8Xfez8h&#10;uBxjL3tmyW8DrM8hWD+0xFR8BdeYeqCQeEzybwtk2bqgWL0t4fr+2EdP+PBiOL4WLOOtdUfw8w0E&#10;jo3PHS3MM4SPuRx4atlQdOycNtnngjMJNGTefKfVZV7gN58Rxr9Yh3gdx/mRTwjZlgRIgARIgARI&#10;gARIgARiEdC+9xnLb45DAiRAAiRAAiRAAiRAAiSQCQGpon7X6+2vShX1tCtPtibOCzBHhMZFxi6z&#10;ZC64UFJqYziftPIENy2HEKmfQOA5VKJKMwkR+HZ7ewqx+ZGGSxStzyi+g3D3WINnyjaMV6c2FyNU&#10;k/6CvNpJOCeG8O9lwv5VurZM8GxpPtbeGqDBFucnO9iLPletDYrVNQgvtsEHGcMzTn2E+Ro8hZ8H&#10;qfuain9dClGjMaDw2Bl1EfngSoN5851UKnkBP8Yrd3dD7PUXv/zyy8A1lGxHAiRAAiRAAiRAAiRA&#10;AqEJaN37DO0n7ZMACZAACZAACZAACZAACWRCQG6K/u9//+v31tZeQaTex7R2M5na0mnwAmwpon8a&#10;GBYZu86S+eBKSqGd4XxqkyeonjkBvWNU1jpXoEgTiRGYiYzu7t4jR+RYqvZXsmgda2aEBzueq8FM&#10;2JCIRCGQNXkOZrECfuqVwK3mPri+xTJ7k/BS83GtyCrrqPK8j333/UNQFKv7pE3rtqP19fWXfPtO&#10;a46mDchDbDivFOH6numJRHA+FSFq0KlSeOyEt4hccCIxb8S8+U4r1dzAPj/AbwcX8iYxHvd9kptt&#10;SYAESIAESIAESIAEtAm0ue+p7QvtkQAJkAAJkAAJkAAJkAAJZErg27dvexDC7OMH8Rcrf4vUi/zj&#10;BZhH2A0LjF1nyXxwJaXQznA+Nc0T7Lknm5ub73gjUiF/EjTxbTrd693cvO8FFByXJlyH8HUC0eSz&#10;EtYMzssOIFA8SzC1nVyC0P6ppThBHCLnwZ+cJtdhI1S5bnrI6cxr428K+IlbiVXWBQL2XxHKHsl/&#10;U6wefznNH3B8iQccR/FH54gpEcD5wVscs/6DvWgnJb9S8SVVEaoqH4qOnXEWkQ+uNJg330lZyQvs&#10;9aPp3d3vuCYc8vjvmuhsRwIkQAIkQAIkQAIkoEXA3I/QWhOnHRIgARIgARIgARIgARIggXAEvn79&#10;ugvrUqXrBQRF+xDU7YQbzZZlXoQ5xsuwwNhxhivMBVdSSu0M55RPrmDfHUJ0e4i9d6xEjmYSIyBi&#10;Yzz8dbq6thb82FqSaB2CvZdYO8PEwq3uzqwyP6qrQ5wcPH/Unf/b4BC+vwxkO4hZK6Jqi4J1CVjq&#10;1es9k2qAOLz27JNFc6yTTyurq3udT+YuCcl8dAwiWsfx4VCqrkYfnAMmRUB+y4Fg/VR+x0nKsQSc&#10;sSJEbYWKwmNnfEXkgysN5s13UhbzAj6PV+bV1588eZL99bBrWrMdCZAACZAACZAACZBAOAIl3XcK&#10;R5GWSYAESIAESIAESIAESIAEVnBjs4/PKT6fcHPzMz5nuNF5QLE6k6MRgQJueFm8kdUoluzUmoBL&#10;rkBkNMZAL1FV/SXF6q2RJ2vgG6rQrqIydgyxukAoSLZ3UoJYfRbTu7sjw2J1mcLHZBdojWM4H+5b&#10;8FkqwVvws8LHoVG/q9zelwccMpqP81Tu1tcP7/CmC+cOIRoWKlYXlFJRG8eG91dXV0ch0NKmHQIQ&#10;K45Rbfc1zhfk4ZmxHc/DeupyPRbWgwjWC/gNRotiEfmgBYt2kieAAgm7+A3pCA/Ff/jf169f/ve/&#10;/53ht/0DedA5eefpIAmQAAmQAAmQAAmQgEkCPkW6TE6QTpMACZAACZAACZAACZAACYQhIJW3cBNz&#10;Hze3Z1XUF45iuLKxNj1ehHkQLSBvmA8e+aDR1HBO1eWKVMQEmt8gLHmrgYg20iQwq4p9d/ceedDv&#10;wsPMK16Yq9jdNAcyqK4uosrnOO8cNWXQRT9UAJf9+U0XY/uMafUtA1b4esSimD3pMRMRS/fW1k49&#10;WOk1LVis/hgijhXneADyUA8uLVklIOcNs3XZ6yV/DAvNuAiBMgXrzmlURD640mDe/EAqt9zAfIbT&#10;29sLXIMN5IEm17RgOxIgARIgARIgARIgARJYRID3xpkfJEACJEACJEACJEACJEACTgTkZiWqrPRx&#10;s/LVvFLkrlNHaWRYJOo8R4+GvBDzgZU/rfxn6BHv0E2N70WPc0UERagKfYx9eRIaHe13R+Abqh73&#10;bm7e440l7sfdAO7mKFqH0HWCNfSslDWE+Z4hNQ4CpEcUkxIviCifRhlMcRD4/QHm+oomg5i6ubk5&#10;xMNP50GMBzQqFclxbSKMs/mz+vCARgCubm/l4ax9DVvONihWr0I1Wl9fl7f28BzTOZHybfjt27c9&#10;zO4U+ZD8sSxEFHIToNYyovDYKX2KyQcnGmjEvPlOKvfcwO9PI0x2uLa6+juuGeS/+UcCJEACJEAC&#10;JEACJEACjQjwvngjbOxEAiRAAiRAAiRAAiRAAmUQkBuTUkUdNyZfYMb9xrM2LhJtPO+ajrwQ8yBa&#10;QO4wHzzyQaOp8ZySfMGNwiH25RMIbYcaSGgjXQI4Dh/Au9PV9fWdFLzMTbRekigU+4a8GedzCnnU&#10;wofB2tra6xb9O+lqRbAOOCfg+7YTSC0HBePcNELFVlmfvQni5uZTtIe0KFavXX2IxRif1xSltdyg&#10;MuqOt+wd4BrkFA8JJXFeGgttbgeYSm4UHTunUxH54Exj9uOET+us25ZEAucHE8R+gO+LX375ZZB1&#10;YDk5EiABEiABEiABEiABdQK8L66OlAZJgARIgARIgARIgARIwC4B3IDchfd9/OD8AjciRai+ozYb&#10;4yJRNQ5zQ7wY8yBaQO4wHzzyQaOp0ZyC2HSCXDm2WAFXI2yl2YBYXQRBR9/nvZqGXDwNL1Sywaw4&#10;t8nsDYmma6dntQK4ITH1OwjWj5vkV9d9csjvxwxLeqDm8dylav5KjKr5FKsvXbpy7olzkdd8SHIp&#10;qmIazB4qub4+xYQPSph0MQJUio6d07mYnHAhwrz5gVLJuYFjwwC/VV0AyPDJkydjl/RhGxIgARIg&#10;ARIgARIggXIJ8J54ubHnzEmABEiABEiABEiABEhgRgAi9T6+XuHTh0B9LxgWowLRUDx4MeZBtoDc&#10;YT545INGU4M5Nb27O9nc3HyHfXqigYA20iUwFwK9R6zl+PzjXyKidXHKuHC9qOrFIv6E4PBDulnv&#10;5hnm8AzrYuzWOp1WhgTrZtcFGL9FxN+kE/X2nkAoPIZI+Fl7SzYtfENMcZwJF1OK1b0SA/l4yAcm&#10;vZBl31jOLXDOKsL1vZwnW4QAlaJj5xQuIh+caaAhc+c7LebGP4mDY8MIPC7WV1cHfEuLz4JiWxIg&#10;ARIgARIgARIohwDviZcTa86UBEiABEiABEiABEiABGYEpIo6bjjvQ/TzAv+niNR3oqAxKBANyYUX&#10;Yx50C8kd5oRHTmg0NZJXUqnqbmPj+IlBkaZGmEqzgarqezgui1h9t3buFK23SgsIWyciAi3p4Q+I&#10;yj7hvG+vFbiOO1sV7xp7WMCsYN0YZ+fV9P9n712s2li2aG0kgQDD7wsRXIjgQgQWEVhkABFsiMAQ&#10;AZwIYEeAiAA5ApQBygAZ8xACSf9cGHsD1qOqu6q6HpMxGN7nUI9V31pdXd01a3WoXxVQHuCUgjJ3&#10;IdO6+bmLYvVMLsKa9BSHJ3czVWalaAl0u909DO4b1hlu3is5JJmMAJWiY+WoSiYmVIkwdv6QYmyM&#10;DhpwaeNgQwMJGL4vLS01VEOL5UiABEiABEiABEiABOImwP3wuP3L0ZEACZAACZAACZAACZAA3gsP&#10;V+7v7yWz5heIs+pAslYYlkAEoq748IFMg3QCscN40IgHE0V9j6nhsI05exfC2qaJ4bIN/wlArL4D&#10;K4+UBD8UrWd2KITPWyldVxJXs7OzJ5mB+VPxuFKp7PtjjpolIQmp5TAHxKiraiPzr1RAmeyV4YV6&#10;UEN5gFMK4jl2rScHbiqVFVNtzlCsngslfNLEPXQ7pUNfuYAlUlmSImD9evT6vimaUSchQKXgWCte&#10;k4gJVSKMnXekGBtTF3WyP9FBqSbuFecLCwsNriVULzaWIwESIAESIAESIIH4CHA/PD6fckQkQAIk&#10;QAIkQAIkQAIkMCMZWpGRrwZhz1fgqHmDxHeBqGNQfCDTAJ5I7DAmNGLCRFEP4writM5MqXS4UK0e&#10;mxgi2wiDAO7bIlTf07KWonUtXFIYgtZ9CHKTubbk0CLWg5JdfU0blmcVIPzeFmGDZ2ZNNQcxd4BC&#10;36YW9KQAnh2CXYqA9YVXzz2GfJp6lnVkb65X5ubOjOCkWN0IRjTSwnp1d35+vmWqQbYTBwE5pIW1&#10;hxySC37dIR5JQoBK0bHyxZdEPCjTkAuERH7jIgmFwBkRL3IIDr/neFZtLC4uthVaYRESIAESIAES&#10;IAESIIFICAT7AjoS/hwGCZAACZAACZAACZAACRghIIIk2czHvy9Z1PG7YqRhG414KBC1MUyVNvlA&#10;pkLpTZkEYocxoRkTJor7FFfD4SmyVu4z05QJx4bRhty/Ie45yZyR0iPRuhAv+429ATHutt8mmrUu&#10;NLH0pNFDyLAa4twIHxxhXHtmPWuvNXBeB+e2vR7stRxTvL+llHqWdWHR6/dPsEbeyRU9FKvnwvex&#10;8ssBy5mZLYrWjWKNojFZ2/Z6vT3cS4I5rDUKfDICVIqOla+7ZGJClQhj5w8pxoZC0EyJF9w75PlD&#10;sq6fQ7zeVGiRRUiABEiABEiABEiABAImwL3wgJ1H00mABEiABEiABEiABNImgM8u10DgJYM6Xuhu&#10;BEPDJ3GoB9D4UKbhhERihzGhERMminoQV5JZChnK9in6MeHQcNqQr6FAHCpZKPPdwylan+p0EXzO&#10;zs5uhih4njq4MQVeD0NcQaS/krUNj+o1MY4tj+xRNiW0rN+4VrZwcKqpPECPCkpmX8ypkmU9xp9D&#10;XAMHMQ5MZUwv8xm+FlHK+rUIitVVMGcq85pp/TRTZVaKmgDeV63JOhdrr1qIA01CgErBsXJoJhEP&#10;yjRQkLHzjhbjQyF4NGIG674OWmxI9vVPnz41U3qGVyDJIiRAAiRAAiRAAiQQBQHug0fhRg6CBEiA&#10;BEiABEiABEggBQKy4YcN4To2/b5gvCJSXwly3B6IQ33ixocyTW8kED+MCc2YMFG8qLhCFqn+cHi4&#10;OD9/amIYbCMcAvJVFNzHT3BPN3Mvp2h9ovPBWcTqrXAiJL+loWX2njLiYMW6EFFfIv428nvUTQuw&#10;d3thYaHhpjfzvSDuo9QMYVwdHCSQ7Pcd89TCaPFxONwoDwaX2tZSrK6NTLcC3lEc49Dlvm49lk+D&#10;AN5j7WDuOjK25nWALcobyShuGgJSB9i97iKZmFD1AmPnDynGhkLQ5IwXCNdFvP4d95EGsq+3FXpk&#10;ERIgARIgARIgARIgAc8JcB/ccwfRPBIgARIgARIgARIggXQJSCa5+/t7yRT4BRt8dZBYi4ZGUeJQ&#10;TwHywUzDMYnEDmNCIyZMFC0groaDwWG1Wj1OWXxmwnUhtoHM6ge4t38zbjtF6yORQui5L9eacd4e&#10;N4g1pBxyvPLYRC3TQj5wEKCAOtjDARJUoWW017oQZmaC9o3mWEcW7/V6e6VK5Ui5LYrVlVHlLShi&#10;Mhyq2OW6Ni/JOOvLuy1cv98QH3shjDAJAWpOAWkIfjRpYxIxoQOM8fOHFmNDIXAMxgvuJy3JvI6v&#10;pzX4hUIF9ixCAiRAAiRAAiRAAp4S4B64p46hWSRAAiRAAiRAAiRAAmkSgIht4/n5uYZPvn8FgVq0&#10;FAoQh/rMkg9mGt5JJHYYExoxYaqoo9gSQc9gbm5/sVRqmzKd7YRBQMQ6yF588noIzZ7RFK6/ZdvA&#10;mmrbHmw/W4Zo9wyW1f20Ts8qySyNAwererX8KC3XPA4OXPthjbIVQYuiES8HGKn5A0HK+OwVZJb1&#10;X2x7/f4F1snTn5MpVrcXjONbbkFAto11Dte4RdAPoE953yVfGIKpG76am4z41KCA1FdfmrIrmZhQ&#10;BcbYeUeK8aEQOJZiBs9ast5oioB9aWmpoWAJi5AACZAACZAACZAACXhCgHvgnjiCZpAACZAACZAA&#10;CZAACaRJQIQs3W63jn9fsqjjdyUJEo6EoaGw5IOZpqcSiR/GhWZcmChuM7awmYY5fhfZJ5smTGUb&#10;YREQgQ6yRLsT6FC0PgOhcBvCuc3Usr3iUIR8necirCtkorXBHjoI1BfB8pYoCpS5zuUa9IECnYGO&#10;K/uSqfnp6apcqYx/bqZY3QTqTG3g3ttBxS1mPc2EL5lKeAe2h8F+w3rFu/dfSYhPLYlHYw3gJGJC&#10;x3mMnz+0GBsKgeMwXiQ5BJ79zxcWFuRfWY/whwRIgARIgARIgARIwFMC3P/21DE0iwRIgARIgARI&#10;gARIIF4CDw8PNYzuJYM6XqBuxDvSKSOzKQwNECofzjSclkjsMCY0YsJUUQux9SLcKZUOF6rVY1Nm&#10;sp2wCMjBNMkm6VyUk7hoHbxFrN4KK1ryW4sszCJWl7VmFD/48tAuhI+nIQ5Grn0cUpJs9yH9NPFV&#10;gq2QDP5oK66BqPVDmNvWU89gLddWZdS1RaG6F5fuq2h9P9S52wuICRjxcvik17P/5SENllHfPN5y&#10;cCgg1cDvZdFkYkKHPuPnDy3Gh0LgFBQvuMe08PsvDrA3eYhOwU8sQgIkQAIkQAIkQAKOCXD/2zFw&#10;dkcCJEACJEACJEACJJAeAQjU17BpW4e44AtGLyL1lfQojBixBWFoyFz5cKbpvUTih3GhGRcmipuM&#10;reHwFGLFfWZ3MuGYMNtAZvUD3P+/FWa9Z6J14VB2AAOC1f1qgodEEG872JSXTP7R/IQszkUcHsAR&#10;xV3/GaJAvkyA+9Z6hqreVInt0MYIsKc4VLDrDfCCDHns949wP9n70z3F6gV5Yny3mE8OIRKTeZA/&#10;JDCWgHwZA6JCWbusFY0pCfFpQeLRon2btf8kYkIHDuPnHS3Gh0LweBAzuMe0YelL9vXFxcWmgtUs&#10;QgIkQAIkQAIkQAIkYJkA974tA2bzJEACJEACJEACJEACaRK4u7url0SgXirVsej+s/HGBfibeDAp&#10;Co0kzBgfGo5MJH4YExoxYaqogdjChlhzZjiUzJItU2axnbAISNZICHD8yBqZnmg9WTEnYu4KAu8/&#10;686wrpq/rQ1dPA3htAjwdkLzA8TQQS8/QjwooBsjIR/k0B3rpPKY8y5nyuWNGYrVTWI12hbWQzy8&#10;aZRovI3JIU+ICQs75JWM8NQD8WhIUZxMXKg6hfHzhxRjQyFoPIwXrEs6sFzE698XFhbkX/nf/CEB&#10;EiABEiABEiABEnBMIOiXz45ZsTsSIAESIAESIAESIAESGEsAm2sbz8/PtVKl8hWL7Nq4glyAfyBj&#10;QBgaU1gyPjS9mUj8MC4048JE8ayxhcxN/eHwcHF+/tSEGWwjTAKyJoCYUISqG96MIBHROgTOLWQY&#10;30px4zlSke4xxNP73lxHmoaEmukb89dqyNeQZOvFGC403RVa8WQP5rx11ONwuDHT613A3yuhOTAx&#10;e5O9Nyfm59zDla8Tyhoa96Cx79RydzKmgWTEpx4KSG35NG+7ycSEDijGzx9ajA+FwAkgXiTZBH7P&#10;ce9pIPt6W2FULEICJEACJEACJEACJGCAAPe9DUBkEyRAAiRAAiRAAiRAAukRkMyp3W63jn+/IKtb&#10;7W0W9Uk0uAD/QCerKDTSkGN8aDo2kfhhXGjGhanimvE1HAwOq9XqccgiP1PoUm5H1gaIgRMvxXMe&#10;itYlVsqGAgbi4M7c3JyI1VuGmgymmdeM/lcQd68EY7SCoRAeb0vmO4WiXhYJNeM9Dn5s4VpqeglV&#10;0SjMB9HriJhl/Vcw9Hq9Pcz7R4qhwWIFEcB9qo3fbX59qCAHBNatrKcxx8l1vebC9OhvGL8hBiAe&#10;deFv1T6SiQtlICTyFhVpKAROYHMO1inyHqGJZ+p/uV5R8C+LkAAJkAAJkAAJkEAOAtz3zgGPVUmA&#10;BEiABEiABEiABNIigGxPtQGyp2MR/RWb4htZR89F+BtymoLQrMxDqsf40PRWIjHEuNCMCxPFFWML&#10;m1qNwdzc/mKp1DbRLdsIlwAyqx9AXPPN6xFELFrHl252sbF86jV/S8ZFml0dZ0LDzvQdqmg6EsG6&#10;ZFivWbrkfGlWBDVbvhhTpB0QrZ/h+bxepA3sezoBzC0drJt3Qz6INH2ULGGKgBzGw7X9Ddf2nqk2&#10;x7WTjPA0MPGobb9Paj+ZmNCBzPj5Q4vxoRg4AccM7kEdjLIh2deXlpYaiiNmMRIgARIgARIgARIg&#10;AUUC3PNWBMViJEACJEACJEACJEAC6RGQzxFj1DW8iP4q/2KjbMUEBS7CP1BUFIWaYB9CG4wPTS8l&#10;Ej+MC824MFV8cny14Jf90LPQmkKVcjuv2a1PghLLeShcz5lp/RTCzd0U4xDxtwYR4FWEYw9ajBuy&#10;XyC035cvhoQcU7Ee4vjokxgOF5iIs9f78CXuw/L8zh/PCcBfwc8xniOOyjwcCN3AgI5wfddsDCwZ&#10;4WnAwlEbfp/WZjJxMQ3E778zft6RYnwoBE5kMSOJKnAfOsfIm4uLi20FAixCAiRAAiRAAiRAAiQw&#10;gUDOvSCyJQESIAESIAESIAESIIG4CNzd3dXvHx6O7rvdq5lSSX5fBGimxOpx0eJobBDgxocm1cg2&#10;QcaNnnGhGRemio+IL8kOORChzdzcJsXqpkCH246IaJDZ+yIosbrgHuCbMZ79iEVZrMI12UIm7n3P&#10;huPMHIzf76z+2Ul8z161+JqYF9aKtyKbBTj8sZKtpj+1cF00/bHGniXef9XD3tDftYx7cAe/SR5a&#10;coTYaDfw1REyZ58YbZSNRUsAX89p4XcL8/q+PIdFO1AOjARIgARIwFsCr+97TvBu9ur+/v4S+0cH&#10;t78OVPGHBEiABEiABEiABEggAwEmacsAjVVIgARIgARIgARIgATiIfAqNKuVKpWvWBzXXI2MC/EP&#10;pBPJkq0aX4wPVVKv5RKJH8aFZlyYKv4mvoaDwTGyzh6KMMpU82wnXALdblcOtJ1AMLgS7Cg8zLQu&#10;LFUzbCCLcgcHR7bgh1awPshh+NPTUw3xd5GjCW+rYlybIfsVzxg7s7OzoQoyo/hiAeaHJM77Mcv6&#10;f9MYrrsDivi9ndZHGdbCPCn3cK6rg3Jbcca+fk3hCBbsmLAiiZuEgErkkL+JmHjBZaqhmNphDP3x&#10;JuNDMbAjjZmP/u8Ph+3KzEzjeTj8/nlpqaFIh8VIgARIgARIgARIIHkC3O9OPgQIgARIgARIgARI&#10;gATSIiAbXCIww79fZsrlGhbEa0UQ4EL8A/VEBMeqscb4UCX1Wi6h+GFsaMaGoeLYlGpio39fMvwZ&#10;apLNBE4gKlGcp6J1CZFpwnVksd7FdXkaeDhlNh+CXBGr1zI34GlFOYiAw0GrnpqnZBbGcICCoWa/&#10;byLL+pbSQD0uFOv1MQJ5FP4yFUo4yHOJtjZMtcd2rBNo4dCF3Mu5xraOOp4O5MAe3unJobC1rKNK&#10;SnQaqXA0q++n1UsqNqbBkL8zft5RYnwoBE3EMTPR/8NhB3SaOIh33l1YaKzyQJ5CsLAICZAACZAA&#10;CZBAqgSm7fukyoXjJgESIAESIAESIAESiIjAw8ND7e7h4eD+4eGy+/h4PYNsqKVyeacosXpEaDkU&#10;SwS4AaIJNuLNEE0SLG6eQBsimu35anWLQhrzcENsUQ6+9Xq9s6gyuA4G3rpiimWnKYvV5QAmHFfz&#10;1nk5DINYupmjui9V/68vhujagfveim4dT8t/99Qu02bVXucD0+0G2R4ydm8jhjtBGp+m0RsY9oUI&#10;kNMcPkedhQC+rtPEwbZ1rMsPeb1PIch3JVohxndxWrhYmARI4C2BUmkFe051zCMn893u9e39/cXP&#10;u7s97EutERQJkAAJkAAJkAAJkMB7AkzOxoggARIgARIgARIgARKIjsDri8AaXhB+xeBqyGyx4uMg&#10;uRj/4JWEsmSrxCPjQ4XSmzIJxQ9jQzM2MhQX4QPuHf+DEOIY/3YyNMEqERKAKGYNGb3PMLSNCIf3&#10;a0iBZFvHNdqCKHEr5esT4r4rHJxYizEWY8icH3p2bxwaCH65IQJYXCPyFYLofzAntiHgXI9+oIoD&#10;FAE/Ylju1/wJiMBrpvXTgEymqR4QkPd/mOtPsCasqZqTlCiZgnXVsHgpl1RsqJJhDP0hxfhQDJpI&#10;YyaP//vDYbsyM9OQ7OuLi4tNRZIsRgIkQAIkQAIkQALREgj+xXO0nuHASIAESIAESIAESIAEtAjc&#10;3d3VkTX9i2SyCCVzOhfjH1yckOBYNbgZI6qkXsslEkOMC8240CwOUXIDgpl9bCK1NauyeMQERPiI&#10;uJDM6isRD/PX0DwXrUMI3IEwcxObvcleo8jyvwcx5lGssYjrbD10/8JH1/BRsPNFDIJ1uT4wX+TR&#10;lgR1icVw0MMkcFyDImDdMdkm27JPAOvwUxwY3bXfE3uIjYAcVMH6QdZGa9PGlsyNIVLR6DT/5vl7&#10;MrGhCokx9I4U40MhcCKOGWP+Hw47fYjXseY573/61FxlkgyFwGIREiABEiABEiCB2Ahwnzs2j3I8&#10;JEACJEACJEACJJAIgcfHxw1sytdKlcpXLGproQ6bC/I3nktEbKwTq4wPHVoom1AMMTY0Y0OteAvC&#10;pn35xLxacZZKhYCIgxEb0YqDR/rRY9F6/+lpe2FhoZFK/H0cJza2VyS7eshi6Em+iyVTdOhCaYj+&#10;5FBIK/TrLPRM9zr8Y7l2dMY8qazMlXhfIBn2N0y1yXbcEIDvmliPb6f8FRU3pOPrRa7713X7t3Gj&#10;MyY4DAFfxMJRG/iTig1VgIyhd6QYIwqBE3HMWPM/kmYgA/v32XK5wcQZCjHGIiRAAiRAAiRAAlEQ&#10;KEcxCg6CBEiABEiABEiABEggegKy8YRP/e7c39+f3He7V4Ph8LKMzJIhi9Wjd5ruACN+qa2L4nd5&#10;ay/Dsxrkez3GkO8e8tI+CLw6klEd2Rw3KVb30kWFGfUqepEMrWmJ1YX4YFAY90kdw6rjlMXqv1wz&#10;kOzqK146yIBREEo3DDRTaBOYOzYKNcBA5xD6xhJj3w3gCKIJXDtrONS9E4SxDowUsTPmS2bqdsDa&#10;dBfwXU0OG2AuXTPdNtuLm4Bc9/Pz8weInU05+BD3aKeMju9GknY/B2+eAN/PmmcaUotW/Y+vBVfw&#10;hRD0cYV9r0t8RfjgFomaQuJDW0mABEiABEiABEhAlwCTsukSY3kSIAESIAESIAESIAFnBF6yqA8G&#10;dSxav2LjKcoXdVyQfwinhDJkq15IjBFVUq/lEoohxoZmbIwoDiHDMYTqh8zgmJ9lbC2ISApiqTOM&#10;K8r1h5a/fMm2Phi0cKhkU8v2yApLXEKAeRXZsN4NB9njg8+gjzHUIB6WzM7B/mD+24Xo7zTYAbwa&#10;HoMvdHyAjPIdzJPrXNf8Ry3Jr6ToBI3HZeVQKczbwlzU8thMmuYxAUl6IQdPcU9eETOtCg5940DB&#10;upZHkooNVTKMoXekGCMKgRNxzBThf2Rdb4N6E+8Azj8vLTUUPMAiJEACJEACJEACJBAMAe5vB+Mq&#10;GkoCJEACJEACJEAC8RPAZtIaRlnDS8Cv8i82llbiH/XMDBflH7yckOBYJb4ZHyqU0o0hxkeG+ECV&#10;14x7+xTAZOMXey0ROEIkdfZb3BL7eJXGV7BofQARZhVidawN20r2RloIYtQTDG0n0uG9DAvZ44O/&#10;tYlAFuMI/csMhxjDQQyxhuumCI1Jkeii8Z0piLgmLyRrt6n22I5bApIpP4YDNG6psbffBOSLSVjb&#10;yz15J5mbQcSiUVuRnUxs6ABkHL2jxRhRCJ6IY8YL/w+HDaxnz7sLC41VfFFEwSMsQgIkQAIkQAIk&#10;QALeEih7axkNIwESIAESIAESIAESSIIAPnNYv394OMLv5UypdIXfE7x8q6ciVk/CyRxkLgJevBTP&#10;NQJWJgGvCLQhetmG6IXZGr1yiz/GiNAU1lxQrP7BJ4NBoU4aQqyWulgdgqsNOGGnUEfY77xpvwv7&#10;PUDovWK/F+s9/B/rPbjrIIq4UsUFgf4/ItBULZ9COWSd337N1p3CcKMbI9ZkJ/j6XuiHgKLzSygD&#10;ki9O4Itaso7cwruVVih20053BPjObQTriIXHWSKLMZKFGusYJ4D9MsTiyXy3e31/f3/58+5u7xZf&#10;JzbeDxskARIgARIgARIgAQcEKFh3AJldkAAJkAAJkAAJkAAJ/EcAG40bEKnvQaB+9tDtDsuVyhk2&#10;jvbwyxdsDBQSIAEzBBLaXOPGmVrIiEgJ4q1DCJY2F5CNSK0WS6VEQMR9EKvLoTkKosY5XkTrBQjX&#10;0esxr1tBP4g+NiG0PY9k3vl/EYwjpmez7xH4Q3kIJRyY6A0Ge8oVEigoglWInrcTGGqUQ5TnnVK5&#10;vPfY653xMEaULnYyKDwHNheq1c0BngmjPsCS0LsQJ4HDTkiABJIn4OV7V+yjVcrlo/JgcPnz/v4K&#10;AvYjfLm4lryzCIAESIAESIAESCAYAsF/YjUY0jSUBEiABEiABEiABBIlIBuKeGlWwybx15lyuYYF&#10;6FqiKCYOmwvzD3hKJPIxYEhEc+ZIKIYYG1Nj4xQiyMPFxcX21JIskCQBrFXWnp+fzzD4jSQBZBl0&#10;2VEOjMGgJQdNspgYU52np6caxJYXMY1p1Fgwxk08M7RCHyfuOeKrWuDjaCJT/FbgY3gxP5XrR8b6&#10;+1sYg36/U52bWxehdgw+NDUGydKNeWbPVHtsxz6BESKx1tzs7BZj2z77mHuAqG8Nc8ERvvBYj26c&#10;FKxru9RLMar2KAxXYBy9A8oYUYiviGMmKP8Ph53+zExjtlT63kWyjlU+CygEL4uQAAmQAAmQAAkU&#10;QYD72kVQZ58kQAIkQAIkQAIkEDkByaIO4VddROrIhLUR+XCNDI8L8w8YExIbqwYQY0SV1JtyCcUR&#10;42NkfLRwH9qXbHoZoodVEiEgQkZkWTyDaGUlkSGbG6Zl0fqr4FIEzG1zRofZEuL0CjG6Fqb1alZD&#10;5N2pVquraqX9LoWxBKVrGEUzJn/I+GLwyaSo/y1Uf1tGvk4xX6ns+321uLcO8+kleuU7CvfoM/U4&#10;ajKV7Nh49tman59vZWqUlUjglcDLc8BweIL/GccaK2LBqK2gDX7BZgMM4+gdVcaIYpBFHDchxwDu&#10;cU0kaDifLZcbTOKhGMssRgIkQAIkQAIk4IQA97SdYGYnJEACJEACJEACJBA3AclOhBHW8ALsq/wL&#10;YdHKuxEnJBrN6mkuzD+QY8z8FUqMkQxXV0JxxPj4Lz5ExIL70T42Y04zRA2rJESg1+vtYc1ylNCQ&#10;7QzVlnB9MNjigZOZGRwE3ZmdnRUxVew/p8jovRvDIGMRR8Mf0SwvIsl6/9flMUqo/rYQxCmSZb0d&#10;w3VlagxyuB5tXfCgmimi9tqZJBB7We/PzOwvzs9zvW/PBUm0LF+F7OKZoFwqfQt+wBELRm35JmQh&#10;qi0mM4yjd2gZI4qRFmncROX/4bAFbzYHlcq/yzz0pxjYLEYCJEACJEACJGCLgKPv99oyn+2SAAmQ&#10;AAmQAAmQAAkUReDu7q5+f39/hF/JUHaF3xNshktW9ZWibAq536hegJpwRKQvuvOgYYxkoJdQHDE+&#10;fsUHBAfHyLa4TrF6husloSoiTIFYXdYtFKub8PtgmmRSvxO0eEix+suctpJKnOLrTN/1I8W/GpKt&#10;1T+rslmE+FvLVtPLWlHE11uyKjPv02AQvgDTcDi9ZuVm5nnDXE03N+3ZRg4cVMrlExxAODDdN9tL&#10;iwDWWR0cfDjAl33Wcd9rpjX6tEc7bZ5Jkk5C79CS9K+tQTNubJE1226ptDFTKu2VB4NL7Odd/7y/&#10;P7nB/p7ZTtgaCZAACZAACZAACagRiCZLitpwWYoESIAESIAESIAESCArAclEBiGJZE//IsJ0rXYS&#10;ynKsxeVDYS7OPwIhkY/xRCIZrrCE5p+U40PEBci0uMtP3Ga4RhKrIgJMrGfOMOyNxIZuf7iGMq1D&#10;PNKsVipb9g32vwdkhT6AlUkITiE+jCITtAjWMZYL/6NruoW4r0bzlYOo/DLdde9KMMv6aGA4uHam&#10;/V5Dkz2LZyOgLSIdDk+r1WoUX+jIRoy1TBLAFyR3IOg7Cu4rDBSMaoeB9lyj3UOAFRhH75zGGFGM&#10;4YjjJpkYGA4bWBefw+NNvldVjHsWIwESIAESIAESyEUg5f3sXOBYmQRIgARIgARIgARiJyAZHZFt&#10;QQTqXzFW+Xct15gTEo1m5cTF+QhyjJu/oDBOMlxhCcVRgvHRhqBuf2FhoZEhMlglMQIiWES8nAUn&#10;QAnNTzmE68hu2anOzYlwuRPasE3bK4crELOXlUplxXTbvrWH67KFjPqbvtmVxZ6YDhnEJFgXX8I3&#10;QWtOVDKqj4pZDPoUh4Ao5v0AR953yByb+z1HlomCdcYSyHGRtuZmZ7e4fmBwmSAg80O31/tWRiZa&#10;E+05aSNiwagNfjnmGhvm+NMm4+idLxgniqEZadwk6//hsIX74PlwdraxPD/fUowCFiMBEiABEiAB&#10;EiABLQJlrdIsTAIkQAIkQAIkQAIkEDUByaJ+d3d3AKH6ZbfbvYagS7KO7XAT143bk30R6gYveyGB&#10;JAikMo9ARNfBBsohsimuU6yeRGjnHiQyqe6hkQuK1XOjnN7AIKuscmYGwqBtis1+IcY89y0FsbqM&#10;Fddlc3pgsYRrAvBLzXWflvsLMs5kRs0+q87M4DDjzuNwuGGZbXDNy70GvxTyB+e5sQZvyAEEeacV&#10;z5A4kqIIyPywOD+/j3XpFp6vW0XZodxvpGJR5fGzoBkCjCMzHFNrhXETn8dLpY1SufytPBhc/ry/&#10;v8I+4dHN3V09voFyRCRAAiRAAiRAAkUSoGC9SPrsmwRIgARIgARIgAQKJoBP3a7J527x4ukMv9cQ&#10;xlxCmPANmzMbBZvG7kmABMYQSEWQbDQAuIFiFKcHjZ1CrL45Pz9/4IEtNMFzApIhEWL1E6xtjjw3&#10;NS7zRLSuKVxHjUNk2W7GBSLbaCS7OmruZKsdXi2IDL+HZ/VYi79ENJbYhhJUnOUVqr91Xmkw4D1w&#10;RDTLPQfvQA5jC/RQx5P7ORdfBUQbF0i+UA+VAe32i4DMEQvV6uYQX/SSA9N+WUdrSIAEbBLIfU+y&#10;aRzbJgFHBCryxWV8bWQWSa1k71D2EGUv8Rrv2RyZwG5IgARIgARIgAQiJZDg18Ij9SSHRQIkQAIk&#10;QAIkQAKKBPBSqQYRzFcUrzkXppe4/JzmJhIaQYhx8xcUxsm0K4lxFGmMtHDf2qegNUP8J1pFRL/P&#10;z89nGP5Gogj8GHZ5er4MCAKa1Uplyw+Di7ei3+9fyFq9eEvcWIBM8tHctiLzXQO+2XYTBfZ7wcGI&#10;Gg5ny7Xl9U+ebOoTBzYYbHENNZoQDrZdYI2ZzJzr4wVgWhg4GA73ITQ+9nGstClMApLwA/eQIwj3&#10;6l6NgIfztd1her7RNsDHCoyjv7zCOFEM1Ehjh/6f7n+stZp453YOMXtjcXGxPb0GS5AACZAACZAA&#10;CZDAfwSi2QygU0mABEiABEiABEiABEYTkE0VZAKqYwP2C36L3Vih8FgpTLlI/4CJcTMybhgnSpfT&#10;+0IJxVJM8SHZ7LAJso8NkNMMXmeVRAk8Pj5uYOgXEJasJIrAr2FPEK0P+v1OdW5uHevUjl9GF2NN&#10;KKJag3SaEEVHc1gBgvWY9A1R+UZi1mf/WBOqv16sPBg0ftaSA24QrcvX5rhmMDi5qzZlbdIcDk+r&#10;1equqh0sRwIqBGSdBpHeCcquqZS3WiZSoahVZmjc2pxj23Cb7TOW3tFljCgGW8RxwxhQjIHXYv3h&#10;sF2ZmWngnc453t029WqzNAmQAAmQAAmQQIoEYtrDTtF/HDMJkAAJkAAJkAAJ/EUAm60r+DyfZE//&#10;nUW9+E2U31YmJBbNE5pcpI+gx9j5CwrjJMNVllgcxRAjuKcdQ2hySCFrhnhPuArE6jsQnYmQhD++&#10;ERglXGfW33deghBKRJMbvrnOlj0QEO9jnj+21b7LduU5DIesrl32abMvjKWNjNzrNvtw3bavGfBt&#10;i9X/cOZ8Ozbkut1uHYdn5Kss/HFIwLYgDPNyE4fitvks4dCpiXT18Ph4UC6VvhU63IjFora42p5z&#10;bNltvV3G0jvEjBPFiIs4bhgDijEwqthw2OlDvC7Z1/ufPjVXmZggB0xWJQESIAESIIF4CcSwfx2v&#10;dzgyEiABEiABEiABElAkIFlEn5+ff2dRrylWK6ZYYoLRrJC5UP9AjnHzVygxRjJeXQnFUsgxIuIS&#10;COV2+VnZjHGecDVkSD2BKGknYQT+D/2NaH0YkVjZBHg5bDE7O5vUYQuI8zdxzbZM8Cu6jRiz40PA&#10;G/Jy4q+QgGD9AP9nsQLDN1Y5E6q/9sks65NnCa4h3M6iDsVgrSGeK+bn56O417j1EnubREC+aFnC&#10;IVmsY9y/h41YKGoz6hzOOzaHYbZtxtJfPBkniiEWcewwBhRjQKXYcNjAM9h3vOdo8B2vCjCWIQES&#10;IAESIIE0CET1wjkNl3GUJEACJEACJEACJDAzI5si4FCDoO8L/hWh+kowXBISi+bxCRfqH+gxbkaG&#10;E+Mkw1WWWCwFGCNtCNX3FxYWGhm8yyoJE5DMxji8dwEEGwljCGrow3K5Ua1UtoMy2qKxrzEs2dVl&#10;nZ/EDzauO8iuvhrLYCVDMzKSR5WhOTbBui+HClwL1d9eY4PnZxHunsZy3ZkcB9cSJmlOb8ulGAzP&#10;F51KubyNObo53TKWIAE9Ane4/5dnZk6whlvRq5mjdMRC0RxUJlZ1OefYGoOVdhlL77AyThSjLOK4&#10;YQwoxoBOsf/ipSWZ1/HbWF5ebuk0wbIkQAIkQAIkQAJxEQhw7zouB3A0JEACJEACJEACJKBKACJ1&#10;Eah/RfkaBOobqvW8K5eYWDQrfy7UR5Bj7PwFhXGS8QpLLJZCiBMRkeDe9j8IqA4yepXVEiYgX5rB&#10;8C+cikQS5m1i6FjTtiEak8zaHRPtxdCGb5mfHTE9hSB611Ff1ruJ0Ye4P2/FJvCEnwrRoRQpUn8b&#10;/Mg03a7Oza1bvyAC7UDWFFhPXAZqfmDYcwoAAP/0SURBVDBmF3IRgk5fvuDEAxvBxElIhsqBl26v&#10;961cKu1ZtztioahNdkXNOzbHlLttxtJfCBknilEVcewwBhRjQKfYiHjBM1kbTTRFwP758+eGTnMs&#10;SwIkQAIkQAIkED4BHPrmDwmQAAmQAAmQAAmQgI8EJIv63d3d3v39/Rn+W96VXUDUsxe0WF1AR/xC&#10;02Qc8eWoSZrxtsU4ide3iY3sFBsUmxSrJ+Z1Q8OFsGxHhGUUqxsC6qgZXPPbFKv/B1tETtiw/ccR&#10;fm+6wVcRvntjjBlD/o+ZZtiKZQJNy+2/a16E6r6I1cWwEr7iIPdOlwxC6gvrUcn8uB+SzaHZWuQz&#10;LLKsn/R6vZPQmNFe/wnIuhaHIfbxznMTMd7y3+K0LCxy3kmLNEdLAiRAAmoEcHB9Db87s7OzZ9j/&#10;HL7uge5cX1+vqLXAUiRAAiRAAiRAAiETCCHRWsh8aTsJkAAJkAAJkAAJKBO4hlClcn8v2dNfsqjP&#10;lkprypVDK5hYduOs7uFifQQ5xs5fUBgnGa+wxGLJxziBGKgJkfFhbJlbM0Ykq2UgIIIjrJt2MlRl&#10;lQIJiBCwWq0eF2iCd11DrC7iueRiGfeAdVzDbe8cktEg+PFCnuMyVveyGsYU3fXqKhO+TyL1j8HF&#10;LOvTLzesMSRhQFTX8/RR2y/hi2gUa5EGvjSwy8Nz9n2eag/dbncP8f7N+KFaJgHJFFK+zD2ZjLdZ&#10;ifH0ji7jRDHYIo4bxoBiDOgUyxYvLTyz/Yt1WnN5ebml0x3LkgAJkAAJkAAJhEHAxz3rMMjRShIg&#10;ARIgARIgARIwQOAWn5suPT/Xh6XSF3w2tva2yagXaokJRbOGStQxkBkKqYxCRyoZAiqxecinGBkM&#10;Bh0RrC4uLp5m8ByrkAASFw5XkJlZhKEbxBEWgReBWLW6HZbVdq0FkzXMi1d2e/GvdYy5hQNLm/5Z&#10;lt2ip6cn+dpDbPPSITLfHWSn4l9N+KkGP8k9xMqPz0L1twMeRngYwaRDZa0B0fqVcbGpSSMDa8tD&#10;EVirPzu7vRjRwanAQiJ6c2UeeXx6OsKz+I6xwWYT/hnrPtSGPJx/ikfJWPrLB4wTxbCMOHYYA4ox&#10;oFMsZ7xAuN7G82gD4vVzvEdu6nTNsiRAAiRAAiRAAv4S8GnP2l9KtIwESIAESIAESIAEDBF4eHhY&#10;Q1O15+HwS2Vmpj5TKq1MajrqxVpiYtGsIRR1DGSBwrgZSY1xkiWYUCexePIhTrBpfyiZlZnNMGPM&#10;strMIw77AcMFBWThBQOu/7YIlHn9v/cdNmDP8P/Uw/NobouPsfG8n7sVjxqAL2PUOJzCT7seYTZi&#10;ig1fhSJU/w1w0O93kGFavnLQMQI1wkbkcIOsOSIcmvMh+To5ykFaPCNtzc/Pt5xDYYfJEJC5ZDAc&#10;ytd01nINOqfoL1ffAVf2df4pHCnj6Z0LGCcaERlx7DAONOJAtajZeOngOa4xOzv7HV8yaayurvI5&#10;RtUPLEcCJEACJEACnhEoe2YPzSEBEiABEiABEiCB6AhApF67v78/wu8lXnpd4fekUirtTBOrRweC&#10;AyIBEwTMvuQ0YZEXbfCFuhduoBETCECo2sSmwjrEIAcURjFUshKAWH0HQnXJYLyStQ3WK44A5oFt&#10;Xv/v+b+KIevFeaW4njH278X1br5nyZRvvlUvWox1XE0TdEWk/vvXRHsu2yhXKiu9wWDPZZ+h9YVD&#10;Vk0Imo9Ds9s3e31+VpU1ZQlrywesMX3jRnviISBzyXy1ug7R+qEckohnZBxJsAT4bjVY1xVueMSx&#10;4/N6pXC/ZzXAfLys4DD1Dp69T/B++fr29vbi58+fe69JwrJayXokQAIkQAIkQAIFEPAhwVoBw2aX&#10;JEACJEACJEACJGCPgLwgeR4M6hClf4EovZ6np6gXa4llNmYc5CHwoS5jZyTMqOcLg+HzV1OJxVMB&#10;cdKGQHVXNultupFtx0+g1+udIJZ24h9pnCPEhuK+fF0hztFlHxUO8kjm3lr2FsKtiY3mAm5J9njJ&#10;4QMIH2PMxNyEr7bskSumZVx7B+j5W9beQ8umPm6czLKuFgG4vi9RckOtNEt9JBCKAGyIwwkQP0X1&#10;5Q9Go38E5J0xDknIc43e+s+86M8/OBYsCmX+sTD0yU0ynv7iw1hRjMKIY4cxoBgDOsXcxksLpslh&#10;03+Xl5flv/lDAiRAAiRAAiTgMYGoNgY85kzTSIAESIAESIAEIiZwPRyuVO7va7MQqPdnZkSovmZy&#10;uFEv2BITimaNi6hjIDMUUhmFjlQyBlRic5GLOJHMcdiE/59kVM/oFVYjgRcCEDqvPD8/iwh0g0jC&#10;JAAfnkKsvhum9fasli8G4FPWJ/Z68Lrl6ETQMfsztsMFcmVkPWAQi1D9z+wwGMxgzXbI9drk+RLX&#10;t6xBLviFF/37SnDiL6xZcNB2n1+E0fc1a+gRuOt267Pl8hFqqb1Ddiv60xuMx6WDm4NcsWQ8vSPN&#10;OFEMvMjjhnGgGAc6xYqLmQ4OKDfwLur88+fPDR2TWZYESIAESIAESMANARf71G5Gwl5IgARIgARI&#10;gARIwCGBW2xYDp+fa9jE+lrWzYqjaWfUC7bERKKarv9TPOoYyAyFVEahI5WMAZXYXOQgTij0yBiK&#10;rPaeAAViUUREC6LsLQq//vZl7+npChk21+Qv5ShcrT4IbB5Hl3E/b8ZudXruS8YoWBeK8JmSLiU6&#10;kboMHkL13z9yyBCHitY5T0++tuRQCgTrqR4yyjTxKF1gmVq2Xqk1x7WLdcjs4NfB3G6v9w3vlfcm&#10;8ihO8Be0mwKeg+xyZzz9xZexohhyEccOY0AxBnSK+RUvDTzrnMP85uLiYltnGCxLAiRAAiRAAiRg&#10;h4CDfWo7hrNVEiABEiABEiABEnBJQLKoLyD7zfNw+KWCLOozpdKKq/6jXrAlJhLNEzNRx0FWMIyf&#10;keQYKxkDKrF4shEn2HBvQshziKyEzYxeYDUS+EOAwrDwg0FEkBjFFjL3tsIfjdkRPPb7BxCpfxvV&#10;agriddwrNrFhHFVcQPwsQtYds5HiR2sx+kvIwmfy9Y7aOMqxC9XfjptfwlC71nq93hnmrrpa6bRL&#10;hS78evlaFNcwaQexw9HLIV1cM0eYX0bfk/wS/Tkkk6+r0OehfKOfUJvx9BccxopitEUcO4wBxRjQ&#10;KeZvvLQk8zp+G8vLy1G9k9BxD8uSAAmQAAmQQNEEbOxRFz0m9k8CJEACJEACJEACRgg8PDzU8OLi&#10;KxqrQaC+YaTRjI1EvWhLTCSaMQRmoo6BzFBIZRQ6UskYUAnORaZiRQQduF/uI0vNaUb6rEYC7whA&#10;EHYCwcYOsYRNAHPDLsTqnBc+uFGyaUp29XKlsjLJw7EK1yESlmzOq2FH99/WTxM/hzxeXMtbMR5G&#10;G5UVP0qRugTfm4zq42IRX8OQLOvtkGPVtu0yfz89PV2C05rtvkJuPxbR18szzszM/iLXMiGHY1C2&#10;4z30Dt4/H+Gg2H9rRH8Ff16zjWUeMg6Z8fQXUsaKYpRFHjuMA8U40CkWQMzgebBdqlQag+fn758/&#10;f27oDI9lSYAESIAESIAE8hEwtT+dzwrWJgESIAESIAESIAEPCGBjYO15MKhXSqUvMEdE6v9tEBRs&#10;X9SLtgRFolnCKeoYyAJE6jB2RpJjrGQNqPRiykSsQLhzCOHhMYQ7nRzkWZUEXgiIEOz5+Vky3m4Q&#10;SdgEmK13vP+QXf0IYvQ9HQ9HJl4/rVQquzrjD6EsRKxXEJithWCrro2Yl6M8fAKf1eCzi2hF6r8d&#10;rSBWf70Hn2JNF921qRvv08pL3KCMrFX4M4JAjIKv4WBwiAN4B3Q4CbggIM9Dj09PR3hW33l9QHLR&#10;bXR9xDgXGXFSAAJSI+PUaISxoggr4thhDCjGgG6xQGLmzbOgHFRszpZK591ut7G6utrRHTLLkwAJ&#10;kAAJkAAJqBMwsT+t3htLkgAJkAAJkAAJkIBHBK6xCVC5v6/hJcSX/syMCNXXPDLvnSnRL9ooPFYK&#10;vejjQInCh0KMnZHUGCtZggl1EoynrLGCjfSmZE9GVvV2RtqsRgLvCDw+Pm7g/7h4l1GQjEIl0EKm&#10;3i0eZPnbfZg75YDsVR7Hhi5ej1X8jOxsMWsdDnHI4CBP3Ppa9ylmvykK1d/6hlnW1SIVa5YDrFe+&#10;qZVOp1SUk+B/Yise6EgnlL0YqRyOwdriCOtpeUbijwaBKOcijfGPLRqIeNTEUFXbYKyokkK5iOOH&#10;caARB6pFA4qXcYeX8c67WRoOz/F81OC7b1XHsxwJkAAJkAAJqBPIujet3gNLkgAJkAAJkAAJkIBH&#10;BG4hhho+P9fwwv9ruVSqeWTaVFOiXrglKBKd6vARBaKOgSxApA5jZyQ5xkrWgEovpjLEShv30N25&#10;ublmDsqsSgLvCED4tQPh1wmxhE8Am3odjGILmUhb4Y/G/Ah6/f7Jn4yZOZsPVbiOa30d95F2zuF7&#10;VV0OIiD2cx1E8GpAfxsTrWAd1+QFrsmg3gtMjZUMQvXfbfLrGFPp/inQ6/UuMJfFFTvqw/+rZLRi&#10;r/eCqxaegXggL0ecsKo+AXwN9AC1/uGhXnV20c5H6ghGlwxIQJp3qKr1GSuKpCKPHcaBYhzoFAsk&#10;ZlS/tDXs99ulSqWBhGfnEK83dVCwLAmQAAmQAAmQwGgCGfamiZIESIAESIAESIAEwiEgWdQXut36&#10;83D4pYIs6hC3roRj/XtLo164UXSsHJZRx4EyhQ8FGT8jyTFWMgZUgvGkEisiQoUo538QoR5kJMtq&#10;JDCSAMTqRxBg7BFPHATkywuYJ07jGI3ZUUimzJly+cJsq79aC0W8jvgQsd+mDQZFtim+xTxmxbdF&#10;jutN301kWN/yxBajZjz2+we4fuLIlJ1DqP4B6hYPJk4PMzmoAtH6JUWkSLo6HVeYJUaLrdrw/TYP&#10;5oXp0lCthmh9DXPNEeyvhzoGV3ZHOx+ZABiIgNTEUFXbYLwokoo4dhgDijGgWyyQmFEVrH8YfgcC&#10;9gbWg+f4EkpzdXW1o4uH5UmABEiABEiABMLZz6CvSIAESIAESIAESECZAF7k1+7v74/weznf7V7j&#10;xdMJTr/vhCxWVx58qAUDeYkVKl7aTQIkoEEgwflIYYPmFKKMdYrVNeKIRacSwObOimQnpVh9Kqpg&#10;CkhmXorVx7trWC5bE8XKRuvvX58DBtd702f7stqG2N/IWpf1iiVQxqfei7XAQO8iVDcnVp9BPFub&#10;qwyM1psm5EsRYLXrjUEFGaLwHFGQZTm7Hf9MuAa/X3SRGCNnD6xOAsoEkM21jTX29vPz8zYqtZUr&#10;siAJ/CaQ4Huuac6P9v41beD8OwnYJhD/fLOCbOs75dnZs7n5+euf9/dnP3/+3JPDZbbRsn0SIAES&#10;IAESiImASiK1mMbLsZAACZAACZAACURIQF4GPA8GdYjSv2B4tZiF6VEv3hLMapzlcow6BrIA+V2H&#10;8TOSHuMlY1AlGE+jYgVijCbEhYfMspkxjlhtLAFkVd+A0OsMv9zQiSdOWrOzs1vwaSeeIZkbiQjb&#10;KnNzZ+ZaVGvJt8zryES+vbCw0FCzPpxSyKx2AGujFflifJ1qtboajkf0LH3q98PULBkUqY8gxizr&#10;imGEw3cnuPftKBaPqliYF46CCxSFVpgbdyEkPlVokUVIwBgBOfSLdeUentOjXXdkhRXtnJQVyNt6&#10;ivOaia5CaYPxouipyGOHcaAYBzrFAoqZjBnWx9JAPLVw+ve8NBw2lpeXWzrYWJYESIAESIAEUiNA&#10;/UJqHud4SYAESIAESCACAtd4OV+5v6/NQqDex+dQIVRfi2BYSkOIevGWoEBUyekjCkUdB5mhkMoo&#10;dKSSNaBQL8E56U28tCHAOKQAI0f8sOpYAhCr7+CPRxBZrBBTHAQGg0EHI9lC5sdWHCMyP4re09NV&#10;qVwu/JmlaAF7pVKJcmmCe6YcRqibjxx/WozVd0K41+9fIDBr/tCeYoldofpL53JoEYcUtoJhUqCh&#10;Ih5F1uMLmLBRoBnOu45W4KUvsjrFtZJ8pn3nAcgOZ+QAMOafIxyYCef+Zdlv0c5Lebnpz2t5e/S+&#10;PmNFw0URxw/jQCMOdIoGEjOmxeofEQ37/Tb+vybu1eefP39u6CBkWRIgARIgARJIgUCUmwQpOI5j&#10;JAESIAESIIHUCNzKi/jn5xpexH8tJ/wyPvrFW4IC0SzXcvRxkAkKqYzDRjJZAuq1Topz0nB4CNHF&#10;MbMk54gbVh1LAMKKI4h29zgvxRUkEOtGmTXblJeQfXcPn4w+MtWeqXYKEK83IXqOUgCLa0DEqjVT&#10;vvGxHRwyWsfaoO2jbXltekSGfFwP/meqdSBU/8CSWdYVg0uEo7hGLhWLR1EsWpFXBpHV6wGPbT4/&#10;RRHawQ0CXx3dgdHJHwaOdk4yEZEZ5jUT3frcBuNFwzsRxw/jQCMOVIsGFC+2BesfkSHeGkjAdo6v&#10;pDRWV1c7qkhZjgRIgARIgARiJcA9wlg9y3GRAAmQAAmQQOAEJIv6Qrdbfx4Ov2AotZSyqE9zXdQL&#10;uBTFodMcPubvUcdBRiYpZsRWQcVYUaE07kJLiB4+V4osyfvIqt7OQYxVSWAkAck+igzTZ28zACZ0&#10;dUUdFZg3jpFZfT/qQeYY3GvsX5UrlZUczViv6kK8DlH3vhyIsj6YAjrAoYRriPG99nFeLLjWoxUv&#10;Pz091WbKZTl04OePe6H6CwfMX21cs+t+QvHPqpfDSaWSd4eTbJCKVuCVT2TVwjWzy6/N2Ig4tjmN&#10;gKw3IYD7hoMze9PKxvr3aOelvA7LN6/l7d3b+owXRddEHj+MA8U40CkWUMy4Fqy/xYjYa830+//i&#10;2aG5vLzc0kHMsiRAAiRAAiQQCwHuD8biSY6DBEiABEiABCIggKwwNWyEv2RRh/B0I4IhWRlC1As4&#10;CtaVYybqOFCm8KEg42csOcZL1qBCvfjjqo0vl+zOzc01c1BiVRIYS0CyjmJtd4Zrae1jIc5NwQdO&#10;C3PHZvCjsDiAYDI3f2BgQ8AOEdUm5oKWRdyFNQ0xfvR6h5gF6xI4Tz76sCCh+tsLCX4XAe5pYRdX&#10;YB1DtH7x9nBeYOYrmRvtZGdAYIXrpYPDS9t8rlIKJRayQEAOYGFNcoR5aMNC8942Ge28ZIK4gbnN&#10;hBk+tcF40fBGxPHDONCIA52igcRMkWL1jziH/X4bX+RrIGHbOZLINHVwsywJkAAJkAAJhEyAe4Mh&#10;e4+2kwAJkAAJkEDgBCBQX8MQasgE81X+hZBpJfAhOTE/+gVc/OJQI3ESfRxkpcT4GUmO8ZI1oFAv&#10;0pgSQQXi4nBhYeE4Bx1WJYGJBB4eH3cQZxM/Uc/5KcwgkjkEmXdFgNwOcwT2rcYzztrzYHBlvyf7&#10;PeQVsCNe2hDwRZmpGX7ewPgu7Xuh8B4OIcQ8KNwKSwb0+v0L3I9qlprXa9YDofpvg5llXc91L1/V&#10;6PWucEAnyndb0Yq7DIurIBjeheDoVC96WJoEzBFAtvU9zEeScT3KuegjqWjnprwhYXhuy2uOL/UZ&#10;L4qeiDx+GAeKcaBbLJC48Umw/gFxBwL2xuzs7Hfcyxurq6sdXRewPAmQAAmQAAmEQiDvfkMo46Sd&#10;JEACJEACJEACnhC4ubur39/fH/28v7/CiyH5PYEYsE6xurqD+EJNnVXMJRkHMXvX/NgYLzmYBvKy&#10;XWeEiIfThfn5dYrVdaixrC4BZFY/qpTLJ9OEEpyfdMn6UR4imF2K1Sf74mkw+OaHt/JbIRu6b391&#10;W8Q80NStE0r55+fnlVBspZ3jCeBe9L1wPiJU90isLjwwz6/hfr5TOJtADACvDua77UDM1TIz2vWa&#10;hWc9HO45kXWwFmAWJgGDBF6f8+UrSA2DzXrZVLRzk5e0wzeK8RK+DzkCjwlYWFN5PFpbpq0g2/pO&#10;fzg8mZufv765vb34+fPn3mviN1t9sl0SIAESIAESKIQAE1kVgp2dkgAJkAAJkEA6BG4fHzeGz881&#10;bNx9LZdKtXRGbnekUS/iIs1mbCMioo6DPMAYQyPpMV5yBFUkMQWBaRNxsD8/P9/KQYNVSWAigZfs&#10;ok9PZ1j7aa37OEeFE1jIJn2MeWQ/HIvdW/qIrNvlNLJuv8CdlhEFou5dxMype0/Y7xGZdA/QSzSH&#10;EyYQa0CEGaUQV8b89PRUmymXL+xHzIgePBOpf7SQWdb1o0LEyhCu7+nX9LNG1AI/i+IqXDsNfI1G&#10;Dvh1/PQsrUqBgNzfsHY/wVjXYhxv1PNTXodZnN/ymlZUfcaLBvmI44dxoBEHOkUDiRmPs6tPpI24&#10;beG9aRMHnP9dXl5u6biGZUmABEiABEjARwLcD/TRK7SJBEiABEiABAImcH19vYJMLnWIEr5gGDVs&#10;aq8hLVfAI/LT9OiJMmaUAy/6WFAm8aYg42csNcZLloB6rRN2XLUH/f4hP02fw/+sqkQAAq0NiHLO&#10;sPZbU6rwoRDnqCzUnNdpzc3NScZG/kwg0Ov3LxDPtZQhvRWxQ7i5GqtgLyHBehPP9lsxx/RTv+9W&#10;v+K5UP2tryF2PMShk4OY/W96bBCJXqLNDdPtum7P7UXheHRuhFUt3Ce28RzWdjw6dkcCfwjIgeJu&#10;t7uH9VhUB+yinp/yxq+b+S2vlc7rM2YUkUceP4wDxTjQLRZI3IQqWP/gjs6w32/g/n7++fPnhq6r&#10;WJ4ESIAESIAEfCDAvUAfvEAbSIAESIAESCBwAvgkmWRrecmijqFs/DWcsEV+3non6oUcY0Y57qKO&#10;A2UKIwoyhkbSY7zkCSrUDTCuBsPh4UK1ehyrUDCnR1ndIIGHx8cdzDGSUXQlT7Ocp/LQs1sX6/0O&#10;MoVuYj5p2+0p7NYLzdTsI7rBIOpDDhAiSlbumo/oTdqE67+NwyrrJtv0rS1nB00CEqr/9tHr/L/O&#10;9aR61MohPpS+yLsuUu/RfMmoBV0ORVVy/eDa2eJXrszHKFvUI4D392uIxRPdL2Hp9eKudNRzVF6M&#10;Due4vKa6qs940SAdefwwFjRiQbVoQDETiWD9nWcQ043ZUukc/2eThyRVg5blSIAESIAEiiYw7Yut&#10;RdvH/kmABEiABEiABDwkIC+48btzf39/ht9rnOS+wMtuydKy4aG5NClEAgG95AoRL21OlwBfyifk&#10;e3yCHlnV1xeRDZPiooT8XtBQIco6qpTLJyZEWZynCnKiQrdY8+9SrD4dFGL4ZHqpdEoMyuVmOqON&#10;eKTl8lrEo3sZGq7d79bGKCL137/WOrHXsNzfe73enr0e4mv5VZy8H+rIol6POX7fJNcP1k+X8h41&#10;1Hig3XEQEBEbvoq6ha+ibstBipBHFfUcldcxjue4vOayPgm4JMC5wyVt9uWKABJ/1PvD4Ql+r37e&#10;31/+vLs7uL293XDVP/shARIgARIggSwEmLgqCzXWIQESIAESIIEECdzc3NRnZ2e/IINcHZ8CX9NG&#10;EGBWWu0xOq4Q/UKOMaMcUdHHgjKJNwUZP2OpMV6yBFRQsdUul0q7yILazDlSVieBqQTk8/K9p6cz&#10;G1n6OFdNxe+0AEQthxDfHTjtNMDOcHhjpzw7S8H6W98NBlsx35PwfByV7mFSxrm5SiXqqdnK1xEC&#10;zKY+bupllvVsNyUI/WWdVM9Wu5haUU1qHxEWLOTE2pnrqWLCmr1+ICDPcd1u9xsOVOyFCCfqeSqv&#10;Qwqe5/Kab6M+40WDauTxw1jQiAWdooHETYzZ1Se5adjvt0uVSmPw/Pz98+fPDR2XsiwJkAAJkAAJ&#10;2CYQ9Utm2/DYPgmQAAmQAAnETEBOYOPldQ0ba1/x8rqWe6wUj+ZGOKqBqBdzjBnlmIk6DpQpjCjI&#10;GBpLjzGTI7A8jauXT83PzBwiY9pxjtGxKgkoE4AwdwPrxLOZUmlNuZJmQc5VmsAsFcczQbNarW5Z&#10;aj6aZl8OcPR6Vy9fGijzo5a/HRu7yDlEwXrmjfrIDx9IzD6ZOoAQkVD97STNw0v6tyy5N+AwxCXW&#10;TNbWS/pWja8RtZDLHzHVKQ5y7fMrWCYjl21lJSDPdJinThCPG1nbcF0v6nkqL0x/5rm8IzFanzGj&#10;gTPyGGIsaMSCatGAYibzc7AqC7/LdRD/zdlS6RwH1hqrq6sdv82ldSRAAiRAArET4N5f7B7m+EiA&#10;BEiABEhAkcD19fUKRG51fBb0C6rUMmVRn9SXpwI/RTzeFot+Mce4UY696GNBmcSbgoyfsdQYL1kC&#10;yt/Ywgvn03mKHnI6ldV1CDwgizTmkaMXYa7lH85XlgFPaZ4ZddX5Q/BzgGvi27saiQvXcX9qVCuV&#10;bXWKYZWUjNzw+YVPVlvdhE9AsN7r9y9w36ll8mmkIvW3LF7vCZsQNrYzMUq00kv2/pkZr+aKUa6I&#10;WsTln5iqBdH6FkXriU4KHg4b4rU9CNcl47r157u8w496rsoNh3SSu7/ljZmP9f27XxobIa8OYyjf&#10;NxRQzFh9VraE11azeK5rlobDc3xVvbG4uMhnO1ug2S4JkAAJkMBYAkz3w+AgARIgARIggYQJPDw8&#10;1O7u7g7u7+8v5+fnryWjCoTqO8bF6sI4oBcXCYcEh04CcRHgvDPWn3xJnzPUPYktyXqM++vmQrW6&#10;S7FDTp+yujIBiHKPKuXyiSsxA+crZddYKQg/b3N+mY4W8/EaSv3zV0kRsP7+nd5MfCX6/e/xDcrt&#10;iGRTXefXpnWI8w2b7fvQNu45+jGb0DUu936Ir98fzPHBcZ7bAGFyU7LT+2wm11vOvbOBNfWVZLd2&#10;3jM7JIERBORLbfhdx58aPgPiXDXBO568p/ItfhgzGh5hDGnAYtHQCFCs/t5j8lX1UqVy1B8Or37+&#10;/Hl1e39/JHqB0PxKe0mABEiABMIlwERV4fqOlpMACZAACZCANgE8cK6hUg0bzV/lX/yuaDeSpwKz&#10;HeehN7Zu1As6xoxWzEQdC1ok3hRmDKU5d2SNF516xcZWe9DvHyIDyqmOySxLAnkIYP240nt6ks/F&#10;1/O0k7Uu73FZyWWvJ+I6HGo9yN5COjV7vZ5cGztKI04o6/qgXN6cL5VaSlwCLPTY7x8gG0wy4l1s&#10;8h/OVypRzwkvmbBVsuYnkE190iWJTHzrzLKuP2nhXnEBbjX9mnZrRC/m81iAJ18twBp7n891dmOc&#10;resRkHshYvMEtdb0atovHf18lQehx3NdnmHlrcuY0SAYcQwxDjTiQKdoQDFDwbqyYzvDfr+B9el5&#10;v99vrq6udpRrsiAJkAAJkAAJaBDgfp8GLBYlARIgARIggRAJ3Nzc1LGZ+AW21/C7UegYihX3FTp0&#10;m51Hv6Bj3CiHT/SxoEziQ0HG0FhyjJmsQfVaz3FsiaBhplT6HzKqHzPjcU7fsboWAcn+WEJW9aLX&#10;kpyztNyWq7B8waFarW7laiSRypJd/fn5+SrTcCMWrw8Hg3Z1bk4ydUb7A8H6EQTre9EO8MPAIPQ4&#10;rVYqu7GP96nfH69pSVyo/tv3mPdOcY+IPhZMx7rcLyBav3T1lRoV+6MXcAUipMJz3r5kuFbxGcuQ&#10;gCsCSHxzgL7+8WXOin6+yuPYQOa6PEPMUpcxo0Et8hhiLGjEgk7RgOKGgnUdx/5XFtdOYwZfzoPG&#10;oIEDlu1srbAWCZAACZAACfxNgHt9jAoSIAESIAESiIzA7e3tBjbBapVKRUTqde+G51jc5934LRkU&#10;9aKOMaMcNVHHgTKFEQUZQ2PpMWbyBBbquoyt4bAhQga+HM7pM1bXJtDtduuI9RNfhAqct7RdqF1B&#10;DsdAiCjZczvalROsYCRjboTC9RTEzb1+/wJzUi2VsIdPmxCsR3+Q5S+/UqQ+MsSZZT3blS/rKryv&#10;O8tW22yt6MVbAYmoXj3LgyBmQ5ytGSAgX2vFM4F8Sajw9U70c1Yef4U33+UZrXJdxowyqpmZyGOI&#10;saARCzpFA4kbitV1nDq+LK6jFuaK8xL2KJaXl1tmWmUrJEACJEACqRJAEhj+kAAJkAAJkAAJhEzg&#10;+vp6RbKo//z58wS/VxATXWLz6whjqoc8LtpOAn8IBPLiyweP8eXrGC8whsaGJ2Mm55XrILbkZXC5&#10;VNqan5/fplg9p79YXZsAMqsflCGq8kWsLgPgvKXtRu0K8Pc2xepq2J6enmpGBDwiiP39q9a196WG&#10;z8/fvTcyp4GlwWAlZxOs7iEB3Ge+/7keKVYf6yHMf/LeiT+aBJBFuyEZ6jWrGS8e/XrKwXOacafM&#10;zOxIBn7EB+8tFuCyyWwE5B0E5q0tfE1oGy20s7WSv1b0c1Z+RGzhAwHGDEPiNwHGgqVYCHOtZQlG&#10;Gs3isP4G3n99m4EGQbQIokkQbUIao+coSYAESIAETBNgYirTRNkeCZAACZAACTgg8JJFvVSSbJdf&#10;5SFRugzmFJrLbLQOfOFLF9Ev6hg3yqEWfSwok/hQkDE0kRzjJmtgvdazEF+S4Rh+OeSn4XP6htUz&#10;ERChTO/pSTLpebvxwHkrk2unVsLcc4gDMgdTC7LACwEINi/xz8vzmJWfgDOvz5bLq7EffHjq95PT&#10;P8xVKtFPv3IQBdfzhZVrOr5Gt+bm5prxDcvuiGSdBfGnxJi9+8eYISQxaYUvoGojRraxHmvZjUS2&#10;TgJ6BGTuwlcivuFw655ezfylk5i7smIKf87LOvKJ9RgzGlgjjyHGgkYs6BQNKG6YYV3HsdnK4jpr&#10;zJZK51gnNFZXVzvZWmEtEiABEiCBlAhE/4I5JWdyrCRAAiRAAvESkM9vYnS15+FQBOo1/PfKx9EG&#10;I1gXwy0I++L1vvrIol7YMWbUA0EuMa3SCRVmHI11NmMm53VgOLYGw+HxQrV6GLvQLyd1VrdEAFnV&#10;N0rl8gma37DUhbFmOXcZQ/nSEEQojWq1KtkT+aNAANfKDgQ7cq24+QlJvD4YtCBi3XQDppheXgSn&#10;g8F1Mb0X12sKgnWhC9E6tS0KYYbroIn7xpZCURb5QEDWW/KFRJdgkgjqgMRTk3wvh5fx913JyO8y&#10;RtgXCagQkPkL8/+Rka8MKXSYxNylwGFskUjmvTwIRtVl3GgQjTyGGAsasaBTNJC4oVhdx6lmysrX&#10;Ymf6/X+xTmguLy+3zLTKVkiABEiABGIjwL292DzK8ZAACZAACURDQD6lVZ6d/YKHu9rvLOqTBkfB&#10;ejSuzzyQ6Bd2hgWhmUEHUDH6WMjqA8bQRHKMm6yB9VrPQHyJ6Ad+2Gc2vZy+YPXMBJAJR77gcwIB&#10;1UrmRhxX5NxlBjjmn7YIjHlQRo2niJUluzp4ranVMFzKc/E6NoWP5yuVfcOj9qq5lyzc5XJyWbgH&#10;5fLmfKnU8soZFozp9XoXroR4Fsx33SSzrGckjjjbQ5wdZayuVS0JsVYgwikdx/X7/d3FxcVTnTos&#10;SwKuCODZcQ9rYsm4bvXZMYn5K6vTIpz3sqJ4W48xo0Ex8hhiLGjEgk7RgOKGgnUdx5ovO+z326VK&#10;pVFB9nWsaZvme2CLJEACJEACoRIIStsWKmTaTQIkQAIkQAIqBG5vbzd+/vy59/P+/uz2/n4IsfoZ&#10;6u2piNVV2mcZEiABEkieQEAvU5P3VXoA2sjSur0wP79FsXp6zvdlxMiUd1CuVM5sCw5Mj5cbkGaI&#10;QmyyTbG6OstXkeGaeg3DJQfYdv39a7hpE82VB4NzE+343AZEhCs+22fLtvLzcxLjxpz43RbD2NoV&#10;sWJsY3I1HmSnP5YDq7b7S2KtFOmzfqVSOcGaw93XXGwHI9uPigC+AHCM33XMY6e2BpbE/GULHtsl&#10;ARIgARIggYIJQKwu7832+sPhBXQP19BAnOCL8jvX19dJvFcoGD+7JwESIAGvCTARldfuoXEkQAIk&#10;QAIxE5AHMmw81CAM+Ypx1l4f3HINOaiTaAYy0eaCFWnl6Bd3jBvlyI0+FpRJfCjIGJpIjnGTNbBe&#10;62nG18un3kul/y1ArEKhaE72rJ6ZgGSK7j09nSAG65kb8aAi56/sTkAM7ItoLnsLadV8uWZ6vSsv&#10;D3d4knl9rlKJ/pJ87PcP8PydnFC3//S0DXFaI/ar/iWD/sxMchn0s/oVBziSiIusfCbVs31PSUbs&#10;Galg/XfsyMEGrNV4uNDGRcg2jRCQ+ybeb8jhijUjDb42kswclgVa5PNeFiRShzGjSS7yOGI8aMaD&#10;avFA4obZ1VUdWky5wfNzE++iz2dnZxvIvt4uxgr2SgIkQAIkUBSB6DcPigLLfkmABEiABEhgFAHJ&#10;oj4UMRBE6jYyp1OwzriLfnGnKQZNOSKij4U8zmUcjaXHuMkTWK91VeNrOGxgQ3efL2QNMGcTmQkg&#10;q/pGqVwWYcFG5kY8qsg5TN8ZEEA1RAClXzPdGpLpFJtqO94TKEi8DlFAo1qpRB9TvX7/BHOO/3Fg&#10;OFCx6X84X6kcGG7Wy+YgvqPGRdEzuJe0cS9ZVyzOYh8I2DogkUwAByKaMhD4LVxru/wilwGSbMIa&#10;AWRNlTXCPyYOdiYzh2X1RjpznxYhxo0GrshjiLGgEQs6RQOKGwrWdRzruKx8MfDND9a4Lbxna+L/&#10;+nd5ebnl2Bp2RwIkQAIkUACBoHRtBfBhlyRAAiRAAiSQiwBe0q7J561+3t+fyeeuZsrlSzx0fbMh&#10;Vs9lKCuTAAlER4AvZaNzqZMBMW7sYwbjVrlU2oLQYJtidfu82cN4At1ut454lOyxG7Fw4hym50kR&#10;GM7Nze3q1Uq7NJitBSFWFzfJBuDbX1eu6/e/u+qq4H7WCu6f3VsmIBmNLXcRTfOYF9dwCG4nmgE5&#10;HgjuxU0cZD022W0ya6KARFMG/LuBeelCDpwaaItNkIAVAnjHcYCGN/HbsNIBG/1FIK25T9nrydz7&#10;lImwIAmQAAmEQQDPk7K+3cPvJRL/Xf/8+fPk5uamHob1tJIESIAESCALASafykKNdUiABEiABEhg&#10;AgF5iCrPzn7BC7JaEcL0oE6jqWahZcRpEYh+gce4UY6H6GNBmcSIgoyjsfQYN3kC67XuiPiCCKUD&#10;tocLCwvHBnpgEySQiwCELgfIrP4tVyMeV+Y8puYczEubzNKpxup3KWRXP8NGWl2vloelLWZfH5TL&#10;m/OlUsvDURs1qff0dIV5dM1oowE0hvccTWTQ3wrA1Nwmyr0SGWKjvVfmBvShAWZZz08UmdYv0cpG&#10;3paSEewlLNjs9/u7EAaf5o0V1icBmwTu7u7qs7OzR+hDe72UzDyW1QEJz3+TkDFuNAIq8hhiLGjE&#10;gm7RQGKH2dV1Heu4/IcM6xPndnwZEuuJc5RpMvmPYz+xOxIgARKwSIB7eBbhsmkSIAESIIE0CEgW&#10;9efn5/pMpfIFN9Z60aOmYL1oDxTff/QLPAqNtYIs+njQovGmMONoIjnGTdbAGh1jg+HweKFaPYTI&#10;sWOgZTZBApkJQEy2ApHlSRSCWwUKnMvGQ0Is7Fer1WMFjCzySgBCwhr+U75KEN+PIQH7cDBoV+fm&#10;1uMD9PeInvr9JHUQKQnWo77mLV2kOAi1i4NQp5aaj77Z18zZFzgosZJ1sMlMTIGIpbL6UaUe1nLH&#10;uN72VcqyDAkURUCeP/Flrz2dA2DJzGNZncL5byw5xo5GUEUeR4wFjVjQKRpQ3FCwruNYx2U1xOof&#10;LcO6ooX/7xzvtRvLy8vy3/whARIgARIIlAD37gJ1HM0mARIgARIojsD19fVKpVKp4YHoK6yolSqV&#10;teKs+btnCtZ98kZxtkS/yKPYWDm4oo8FZRIfCjKGJpJj3GQNrDf1EGN4idoEy31mMDbAk03kJiAi&#10;KKxfT9DQxkxCcyDns79DB3NTA2L17dxBlVgDyK5+gWuolsSwMwrYIQw4Rfbt3dgZ4Rpaex4MrmIf&#10;56jxDfr9zny1uprK2CFap95Fw9mSZX1ubm6ThzQ1oH0oivXaDoSdsl7T/kkmWAMSS2k7UbPC65pu&#10;l9ecJjgWd05AnkURr0cqa+lk5rKsXuAcOJIc40YzoCKPI8aDZjyoFg8obihYV3VqAeVyCNbfWivP&#10;niJcx6Hp758/f24UMBJ2SQIkQAIkkIMA9+1ywGNVEiABEiCBdAjc3t5uDPHpdzwAfcHGUc33kVO0&#10;7ruH7NsX/SIvIaGdiWiJPh6yQmIcTSTHuMkaWC/12vj6yv7S0hJflubCyMqmCCCrXR1tnbzL2JnQ&#10;HMj57F0ktfAp3S0Km/SurjwCQr2ePC2tKGAfPD8nkV35JfN2uRxntn2FEJyrVJKZVpM6qKLge5Ui&#10;EAwc4rDmgUpZlhlNAHF3pvM1nKREWQEJpRzGd6vf728vLi62HfbJrkggEwF8qXYHFY/GfUkiqfks&#10;C0HOgWOpMXY0AiryOGIsaMSCbtFAYodidV3HOi5vSLD+weqOJA7C+85zvANvrK6udhyPit2RAAmQ&#10;AAloEkjm5bImFxYnARIgARJInABenq4BQQ1isy/IoF7Hf6+EhISC9ZC8ZcfW6Bd5CYnsTERI9PGQ&#10;FRLjaCI5xo1+YEGgIy9D/7ewsHBMMag+P9awQwBC2wPE47eRrSc0D3JOm5l5naO2+NUH/WsN4sEr&#10;XEfyjMif3wRGiNhny+XVFO5/LwcYZmczZUCOIYBS8bP4Su6hENWNvofG4EwLY5B7Db7isZ7CXGAB&#10;30uTEFus4GDMpcp9JylRViAiKVtxMaldue4QL1zjFQGffWoTkDkO91fJtr7zsXJSc5o2uZcbRJZa&#10;0dchFU0XRx5HjAfNeFAtHlDcULCu6tSCytkRrP8ZjMwBw8GgiXXGOQTsDR7qLMjP7JYESIAEphAI&#10;Ss9Gb5IACZAACZCATQIQqddu7++Pft7fX/aHwyv8nkCsLi9OV2z2y7ZJwAaB6F/MBfSCzIZ/2aYh&#10;AoyjiSCjn0cMhdHvZrDpeor/3sRLUBEHdww3z+ZIQJvAqxBAMnSOF9olNA9yTnsJoX2K1bUvpRfB&#10;qopoUL/lwGvIJuP731Yy97/Z2bXAvZfLfBzs38jVQECVIVZvBmSuF6ZK1lwc8tnzwphAjZC5FL+7&#10;08xPam2T0Jp1mt9H/V2uO6z9L16zV2dpgnVIwBkBmeNwyH8XcbuFuG397jipOS0Lbc6DWaixzkcC&#10;jCPGBAmQQJEEHIjVZXilcrk2UyodPff7Vzc/f17d3N4eXUMDUuTQ2TcJkAAJkMB7AkwwxYggARIg&#10;ARJIloBkUcdGa32mUvmCG2I9NhBBnUpLKLunyziLfqHHuNEKp+jjQYvGm8KMo6nkGDuTEckGa6VS&#10;2Z+bm2tOhckCJOCIgKxzEZdn6G5DqcuE5sJU5zQ5VIOMt1PFb0rxklAhOfgh2dVFCJbQsDMNFdld&#10;j3EgYj9T5cAq9fr9E8wlO4GZbc7cwWArpXUPMl1TQ6cZPcyyrglsTPFJGf6TCkqK67QCCmuXQ9yP&#10;D7QqsTAJFEig2+3uIW6/QVzG9fYkP3AuHEknqfuhies08jhiPJgIkjFtBBQ7zLBuMQ7yNu1IsD7B&#10;zA6+VtLAuuO83+83V1dXO3mHxPokQAIkQALZCKS6T5eNFmuRAAmQAAkETeD6+noFwp0asnh8xUBq&#10;yJ6+FvSAphhPwXrM3lUbWxILvYQEdmpeH18qiXjIColxNJEcY2c0HhHi4C/7yKh+mjX0WI8EbBCA&#10;sK6Gl+5n2gLbhObCBOe1Fj6Du5VM9muDFxbEgke4lvYMNhlzU8mImCFYv8A8UovZmZPGBgHA4Xyl&#10;cpDK+HFo5QLzZ7L+zupnrJUpms0K7029UfGXlBgrIHGUAXebbOIUB4v2ufYziZRt2SQgB65nyuWj&#10;GJMKGeHGuXAsxqTuiSaCKfJYYjyYCJIRbQQUNxSrW4oBU80WL1h/N5IBxOvQUnzHO9MG9njapobJ&#10;dkiABEiABKYTSHCPbjoUliABEiABEoiHwO3t7cawVKrjtOwXCA2S2mCkYD2eOM4zkugXewmJ6/LE&#10;we+60cdDVkiMo6nkGDvvEUkWWXzC+pACgKmhwwKOCUh2Oqx5jzJ3m9h8mMLc9nq4ZguZNluZ4yLR&#10;iniGlC9yXSU6fO1hQxiXwiX1wuWx17suVyor2pBCqzBmMzk1IfKkLNehudS1vdj4X8d6ue2635j6&#10;k3sRROuXvw8iJiXECkgc5WnMtXBv5oFFT51Ds0YTeMDh69JgcIK/rpHRGwKcD0eGQ1L3RBMXRORx&#10;xHgwESRj2ggodihYtxgHeZu2LFYX8/LMA/IVXbzUOsfza2N5eZnvUPP6m/VJgARIYAqBZDYSGAkk&#10;QAIkQAJpEHjJxoFMZxAWfEEG9Tr+eyWNkY8eJUXrKXv/19ijX+wlJqzLG9HRx0MeQIylifQYO7/w&#10;4MVlE7+7zLiR52JjXRsEEJcryKwuQvWd3O0nNh/GPr9BWLoLsfpp7rhIsAEIBE+wUZX/mkqAHeag&#10;RrVa3U5gqC9DfOr38+yD+oUpw6Zxcv6GeA5Ou/DLcWFYg1g5xdywG4a1/lqJA4l1HJI589dCC5YF&#10;JIyyMHpjTcrBRaxleHDRGFE25IKAPNvKQexSufzNRX/e98H5cKyL4lmQO4rCyGOJ8WAxjgKKHQrW&#10;LcZB3qYzvHvQ6dLkHIC1SBvvi2Uf6Pzz588NHTtYlgRIgARIQI1A7PtyahRYigRIgARIIGgCEKnX&#10;+sPhVzyM1HBj2wh6MIaNp2DdMNBAm4t+wZeYsC5vGEYfD1kBMY6mkks8dto4DLe/tLTEF5RTI4UF&#10;XBOQA5uVXyImc+vgxObEWOc3CgWzX404AFJDbQpUFREi1vYhSj1WLB50scfhcKM8GFwGMwgLm8Jy&#10;gA/+3gqGgQFDMSeY3P82YFE4TTDLuhlfySGqmVQOUQUkijLjXbutvH5tZxdfCOOzrF3UbN0wAXnO&#10;xYELmftkXZ7uD+fEsb7n4kzjskggjhgPGvGgUzSg2KFYXcexBZS18G7i7ShszgEDJGmYmZ09H3S7&#10;jdXV1U4B9NglCZAACURHINY9uegcxQGRAAmQAAn8R0BeVkI0Vp+pVL7gRlYnm/EEKFhndAiB6Bd8&#10;iYnq8kZ19PGQBxBjaSK9FGPndXP/f8iofpAntFiXBGwREFFtv98/K5fLK8b7SGxOjHCOa0EkuAWR&#10;BzdSMlwcEAZegF0tQ9Ukq+B+uYlM/q0UBv9ymKFcLu4wg+VNXkUftubm5jYVy0ZRjHNCdjfy8FR2&#10;dm9rvnxN5/lZ5p4NMy162kpAoihPCY41C/fqfYjWj0Ozm/aSAPaCdkDhCBnXzT/z+o6Xc+JYD9kU&#10;JvoeFpnsizyWGA+ZokKtUkCxQ8G6mksLKeXgPYareQDPZS28Q/4X7wyby8vLSbwHKyRm2CkJkED0&#10;BCLcj4veZxwgCZAACSRH4Pr6egVZI2tY/H/F4GulSmUtOQg5BkzReg54kVRNYsGXmKgub2gmERNZ&#10;IDGOplJLKXZEXIPfQ4jV21PBsAAJFEBAPpMOofqR1a4TmxdjmeNeD9tspSIgNn0N4Nqqv361wHTT&#10;UbYnn0pGtu31KAc3YlAQLu/h3YTduTcAmBCsxzJlKtF+fHw8wD33m1JhFvqLQEqHWmy6H3G4AcFm&#10;OF940IURkCBKd2gelT/FPXvXI3toCgkoEZBDO1ijf8McuKdUIZZCnBfHetKVMDGWUJqJPJYYDxYj&#10;NaDYoWDdYhzkbdqyYL2oOUDeh+FLMI1+pXK+urjYzIuJ9UmABEggJQJJvVhOybEcKwmQAAmETuD2&#10;9nYDC/3aECJ1bArWQh9PkfZTsF4kfX/6jn7Rl5igLm9kRR8PeQAxlibSSyF2JEsGhIr7EGLxJWOe&#10;a4l1rRF4ybD59CRiyR1rnbxtOMF5MfS5Dln3t5FBs+EkPiLsBILkKwiS1yIcmpUhpZY9mcLlX2GU&#10;mmD9JbP+zExxmfWtXL3uGsU80YRIdstdj/H21MWhmXKMh2YCEkNFEF3ylQx+hScCR6Y4hAe5H/f7&#10;R1irb0Q/fs6LY11clDAx2JhLIJYYE5aiM6DYoVjdUgyYajZSwfoHPB0cDmoMZme/D7rdxurqascU&#10;PrZDAiRAAjESCH0PLkafcEwkQAIkkCQByaIOUUX9+fn5CzKo1wFhJUkQFgZNwboFqAE2Gf2iL0Ex&#10;Xd4wjD4msgJiLE0lF2vsvGYk3kdG9dOpEFiABAoigM+hr71mft5wakKCc2Oocx3msmNkVt93Gh8R&#10;dcbs2frORMztIuaSuXciRs4gkpJ3Fqn/bKV2uA+idWph8kV9cjGTD9f42o+93gXmoZqt9p23G5AY&#10;yjkbex22cZBkm1/jsQeYLdslcCdfGxsOJeP6it2eCmydc+NY+FyQacZl5LHEeNCMB53iAcUOBes6&#10;ji2gbBqC9Xdgh4NBE89s57Ozsw1+wbeAmGOXJEAC3hMIdf/Ne7A0kARIgARIYDoBCG5q/eHwK14o&#10;1HBD2phegyWyEqBoPSu5uOpFv/BLUEyXJ0Kjj4dccEhnGr7YCInAEwfnDvESsTNt7Pw7CRRFQLK7&#10;InP2Gb4+tFKIDQneZwOc6yRj5mYh8RFBp/L1AsmuXtg1FihDbL6tpnT/RIzEJRTNHnfJiY/p++zB&#10;IjWZZT0fv7e15X4F0Xoc96uAhFDmPOhHS3JgGwdht1M7fOQHfVphgoDMhfjqxAme2eom2vOqDc6N&#10;Y91BcbJmpCYQS4wJzZhQLR5Y7FCwrurYAspZFqu/PGsWMCydLuWLvjOlUhNajX+Xl5dbOnVZlgRI&#10;gARiJRCUfi1WJ3BcJEACJJAKAckI+fPnz72f9/dnt/f31xCry+eU9yhWTyUCOE4SIAESIAES8IuA&#10;CGewUb+OLBf7KYnt/PICrVEh0EUGOcTrRaFC2sA2q1S4Tivj+4bHW/tFdATh8Pa0MfHv4wlIdvVC&#10;r7EwndNK7f4ZVVbjHDGHe9JGjupBVsWYvwdpuCdGy7Ujh+88MSdoM2TerZTL4d/zE1xb+hR4suaR&#10;5wu8r9/xyS7aQgKqBGQuXJyf3x6Wy1uo01atx3IkQALxEAjpnU081P0bCcXq/vnEpUUhzANYs2xA&#10;C7MHWy9/3t5eQytzcnNzU3fJiX2RAAmQgG8EKFj3zSO0hwRIgAQiInB9fb0iC26I04+w+L6CQP2q&#10;VKkcvWa9WIloqBwKCZCADwS42anlhRBe5GgNyGRhxtJUmhHET/v5+XkbWdW3+EnGqe5mgQIJvGZ8&#10;PoGg5KhAM/7rOsH5Uea7EOY8xMouNkDaXsRJgEaA3xqus28Bml6oyTgocV6oAey8MAJyfyqs84I6&#10;xhzRLKjraLpF3HCeNeRNyYqNz8wfG2rOfTMJrindQ1brEVnWT3Bo70StNEuRgH8EFjEfLszPr2NO&#10;PPTPugwWcX4cCy2E5/IMHmcVEiABEiCBtAisINv6TqlcPoN4ffjj58+zHzhAKkkf08LA0ZIACaRO&#10;IMCvG6fuMo6fBEiABPwmcHt7u4ENqNqwVPqKzbya39amZV1Qp9RKXKLYis7oyTJ2tEIn+njQojGi&#10;MONpIsEQ40cyEGNQ/4NI/SBveLA+CdgmIC+qISA5Qz8btvvSbj/R+dHXeQ9z2/H8/Py+th9Z4Q8B&#10;EWpB8L9DJNoEtkQ0qV0r0Aqv2aHlS3HJ/6Q67yAGqJXKGf2InV3cs05zNsPqrwR6T0+XXq4VJ3mI&#10;Ykwv41e+PlatVrdT+3KKl86gUZkJyDM0YvgEQrBa5kaKrsg5cqwHuAjTDM4EYokxoRkTqsUDih1m&#10;V1d1akHlBvY9FNM8gPV4C++ez7GWaSwvL7cK8hq7JQESIAEnBHzda3MyeHZCAiRAAiSQn4BkUUd2&#10;0jqylH5B9vQ6WlzJ3ypbsEGAgnUbVMNrM4nFX6IiuqzRmERMZIZDOtPQhUQIL/xO8XvIjOrTvMq/&#10;+0BARJH9fv8MB0D9XVsner/1cN5rQTC86UPchmrD4+PjBq41EfzxR4OAHAKD6HRVo0rwRSlY/8+F&#10;r8LGreCdqjkAHG65wOZxTbMai78hgNhpQxS7TihmCMg9DCKNC6/XjG+HGpAAyoyHgmulhWeQbT4z&#10;B+c3GvyBwN3dXR3z4gmyl/r7PD3Ka5wjx8ZyTIJEZxds5PHEmLAYSQHFjn05tEXOKTRtWbAe8zwg&#10;z804gNeYGQy+f/78uZFCuHCMJEACaREISruWlms4WhIgARLwlwAyVdSQSf3o58+flxBHXONF9q9s&#10;dINBWC8A/UVMywJ6IUJnkQAJREyAc9FU54bwUlAEVdio3MIBu11uvE91KQt4QKDb7e4hbv0XHiU6&#10;R/o074lgeHZ2dtuDsA3aBDzLHgU9gIKMB7dmQV0X1i2uuVphnbNjLwjg/vzdC0MCNgJzxxpE1jsB&#10;D8Er03FwqIW1SRhfWUl07ehVwEw3ZgPX6KUchJhelCVIwF8CS0tLDbwDWh/iS1T+WknLSMAiAd5z&#10;LcJl0yRAAiRgn4A8NyNpyh4O3539vL29/vHz59mPh4cdSSRpv3f2QAIkQAL2CXiYGMr+oNkDCZAA&#10;CZCAHgH5lCIyqNdR68trJqnxi+Eyz0Lp0XVbOijvJJq100VERL8AZOxoh1H0MaFN5E0FxtNUer7G&#10;jwg5Yfw+ROqnUwfBAiTgAQGI4FaQvVeEszsemKNuQsLzZNHzn2TAhBCjoe4slvxIgBmzs8cE5qx9&#10;ZEk+zt5CeDUh4DvAIbhv4Vlux2IkMCh6GrQzsAmtcs4wg5xZ1s1wfNvKY693hne2dfMtG2qRwjlD&#10;IN01g3WmHPjms7Q75OzJEoGXL1EMh0fIUlqz1IWZZjlPjuXo06FxM8520Erk8cSYsBhDAcUOs6tb&#10;jAMTTVvOri4mpjoX4EBeE89+50hi0mCCJhPByjZIgASKIJDcS+UiILNPEiABEgiNgJzOrFQqNWzE&#10;fsHLvLqc4lQeAwXryqiKKEjBehHU/esziQVgwuK5LBGXRExkAfO7DuNpKj3fYghi9UOIOI+xhulM&#10;NZ4FSMADAnJAFOvvM5iy4YE5+iYkPE8WNf/JPIesqgf6zmKNtwR6vd6V1vMu8f0hgI2xdbBrp4QE&#10;8XLxeog/pWGPHWuKgnWBAdF6qvviRuMe97Fd3MdOjTaacGOvBx8vIchc8w5DQMIn79gVaJBMdIPh&#10;8Hhxfj6MDP4FsmLXYRC4w5fMysPhN2QqXfHSYs6VY93ChZdmxCYQS4wJzZjQKR5Q/FCwruPYAspa&#10;FqxzHvjlUzkMjmfARr9SOV9dXGwW4Gl2SQIkQAKZCBS1r5bJWFYiARIgARKwR+D29lYyTdTw+xVC&#10;9Vqunihaz4XPdmWK1m0TDqP96BeBCQvnskZg9DGRFYzUYzxNpedL/GAd08SvZIJrTzWaBUjAEwKv&#10;Gd8usAZf8cSkbGYkPFe6ngNlrkNm661sjmKt3wRw7e3gujshEX0CqWZHpmD9faxAcLwJwXFLP4LC&#10;rsE4MOM/+RoS7mVy8KVjpkW2Il8AgHDjwisSAYmevOJWsDHvBEDDYQPX6i6v1YKdwu6NEJDDPQ+P&#10;j0flUmnHSIOmGuFcOZEkRYmagZZAPDEmNGNCp3hA8UPBuo5jCyhLwXoB0Gc6ULA3sN45x9eSmqur&#10;q3zWLsIL7JMESECJgOs9NSWjWIgESIAESMA+Acmijsyj9efn5y+vn4xdMdYrBevGUNpoiIJ1G1TD&#10;azOJRWDCwrksEZlETGQB87sO42kqvYJjqA3R4S4yfTanGsoCJOARAWRW30Fm9XgEs4nPlS7mQQr8&#10;zFzAIlaR7OrBHxQxg0O7FfA7FfGadsXAKzCz9l8O3Epx7YXDLgeYO74FHs5emM+vhZh3g8Qnsgf7&#10;EZ8BCZ7MeyLcFkeJAPH/tebn5rYoWg/Xr7T8PYEHHPApDQbyHL7mBRvOl2PdQGFyhgiNPJ4YExli&#10;QrVKQLFDsbqqUwsqZ1msLqPiXDDdt/haUgOakO/4QmKDCZ6m82IJEiABtwRc7KW5HRF7IwESIAES&#10;GEvg+uGhVun3v5aQSR0vmDesoaJg3RpaEw1TsG6CYvhtJLEITFw0lyVKk4iLLGCkDuNpKrki4keE&#10;mzDsf3jhdjDVQBYgAc8IQCwrG+Q7npllxpyE50wHc2GSAlEzgflfKxSc5iOKTE3bOADfyNdKWLXl&#10;kAMO/F+HZbVda1OMAyEqWazxj19ZrO262lrrPIRlB+1jr3eB974Sp8X9BCR4Kg6Snz2PE//I9Yqs&#10;1FspflnDT0/RKhMEcID8AO38g4M+Kybay9QG58uJ2ChI1IyqBOKJMaEZEzrFA4ofCtZ1HFtAWcuC&#10;dc4D+j7FO60W3lmf4zmxsby83NJvgTVIgARIwCwBB/toZg1mayRAAiRAAuoE8MJtrTczU5t5fv6K&#10;F8o11Hx58WZ98qdgXd1JBZWkaL0g8J51a30u8GG8CQvmsuBPIiaygPldh/E0lZ7LGJLsrtgs32eW&#10;t6luYQHPCIjoEWI3EbpteGaaWXMSnjNtzYXMRGsmRHENruHAyCWzq2fniexMq6ndfylS/jteUp6T&#10;mG0/+/zxsWbKcWSO4vuWHnCfKxV5nwtI7GTLB6G2O03883JgfDjcx4Hx01DHSLtJ4CMB2UPDuvYE&#10;iSpqhdDhnDkW+7Q5qRB/+d5p5PHEmLAcgAHFDwXrlmMhb/MUrOclaLU+3ou28e66iX/PP3/+3LDa&#10;GRsnARIggTEEgtKr0YskQAIkQALTCdzc3NRvbm+Pbn7+vHru96/K/f4JxOp11FyZXttQCcsPIoas&#10;ZDMkQAIkQAIfCPClL0MiLwEXMYQXaU2IDLeQ2XU3NbFcXv+wfvEEkNV5A79XsGSjeGssWxDQRpdp&#10;EjIXmp4PZe7DIZ0D07am2B6Ept8oVs/l+VaK919kE3f3TiWXe1jZBQGZk130k0gf/8hhvkTG6mSY&#10;i6VSG6LiXSedfewk4fVfIbwNdqqydpX1U7lSOXl4fOSa1CB7NlUsARzAaOP90lb/+XkblrSdWsM5&#10;0ynu6DtjPEXvYqsDDCh+KFa3Ggn5G6dGJD9Dyy3gnd4aDurt4AszZz9vb4c/fv48+/HwsHN9fc3n&#10;csvs2TwJkMB/BChYZzSQAAmQQOAEbm9vN37+/LkHofqFLCplcYlTkXsvi80xPyovoAPHQvNJgAQU&#10;CHAuUIDEIiTwlkBAL25jdJxkc8Pvrmwkzs3NNWMcI8cUNwFkbtvBGj2trM6Jz5um1loy/2HeEwEF&#10;f3ISkOzquA53cjaTdHXE43mKABA3GymOe9KYweRLqkwwl3xPdeymxy0CWHz14pvpdlNvD89MDYjW&#10;T51xkDVf4us+Z6wtdKS7ZkVynG/dXu+Eh00sOINNFkZgaWmpMV+tbg4Hg2MnRnDOnIhZd15y4jN2&#10;QgIkQAIkQAIREpDEl5IAc3Zu7hoJMS9FdyT6owiHyiGRAAl4RMDWV4o9GiJNIQESIIG4CMjpxvLC&#10;Qr38/PwFL21qk4Tpk0Zu/QZQ5pko3yMvKA+VrEes7+6yZl8SZBk/2vGTRFxoU3mtwHhSImc6hiCO&#10;O4To4jjFjK5KwFnIewIQYp3AyB3vDbVlYOJzp4E5kQd1DMUmrsUL3EtqhppLtZkk4xFfxziCsHYv&#10;VaePGrdkGa9Wq1spMsGXGmQeuUhx7LbGPDs7u475uW2r/RTbFTHx0/OzxOmG1fFTdGkVr+3G84hC&#10;Ubc1Pze3xed0215i+64JyJfRMIceIfuovecGzp0T3ZpnbnIdL170l0A8MSYsRlpg8cMM6xZjwUTT&#10;ljOscy4w4SS1NrAWamMt1OhXKueri4tNtVosRQIkQAJqBAzsmal1xFIkQAIkQALZCVw/PNRmn59r&#10;WIR/NZXVy8kNgKL17E53UJOCdQeQA+nCyXxQJIvERXJZ0EcfE1mgvK3DmFIiaCKORAiF3135RLNS&#10;pyxEAp4ReBEKPT3ZFwp5Nu6R5nDunMkyL8qBnfn5+YMQXOy7jRSY5veQZPtHPK7mbym8FnjY4W+f&#10;pRwPQgNzCvfKDV7KWDOd4gDErsEm2RQIiOgSX+O8tAYjMIGTNQ6BNmxoEmsju/421getQDHQbBIY&#10;S0C+koY/HmEeXTGKiXPnRJyG5iajLvO+sQRiinFhMQoDih+K1S3GgammKVg3RdK3djpY8zcGs7Pf&#10;B91uY3V1teObgbSHBEggLAJZ9srCGiGtJQESIIEACeBF2FoP2dNnnp+/4jM8NQzB7AuxVybWbwIU&#10;rHsdfUEJ1oUkRU7W4sn6XGDNco2GGT8asH4VTSIutKn8voGSjgq6nJTayGK6Ozc311Tpi2VIwEcC&#10;r1nZLhDLVtbyPo55qk28H2vdXyHea0C8tz2VKwsoEYC4VAR7G0qFWWgkgZRjkvEz+qLAWi3nki/c&#10;i42HGMz7jlnWzTOVFru93h7eLx8Zbz0gcZPxsUfSoCnxnxxggoBsd2lhoREJGg6DBP4QkEPoD/Kl&#10;nVJpxxgWzp8TUZqam4z5K4SGIo8pxoTlIAwofihYtxwLeZu3LFYX8zgf5HWSmfrDwaCJJJvneIZv&#10;MNmUGaZshQRSI5DsC+XUHM3xkgAJ+E/g5uamPlMuf8HpxDoWeGsuLLZ+E6Bg3YUbc/URlGidAqdc&#10;vp5U2fpcYM1yjYYZPxqwfhVNIi60qbypwJhSoqcbR7LRjYb/h5dcB0odsBAJeEpAMrFVKpUTT80r&#10;1izOn0r3WfnsKoSgm3g2lHmRPzkJ4ADJDg6P8JrMyRFxuY9DFMc5mwmyOrNpj3YbNidXU52nMK8c&#10;YF75FmRAe2o0s6zbc8xjr3eGa7VurIeAhE3GxhxZQzbEPhCu7C8sLCS5TogsPDicEQQenp5qM/3+&#10;Ue4vIHP+nBhfNuam6AM6gZhiXFiM4sDih4J1i7FgomnLgnXOBSacZL4NPMe3kHSwCc3Jv8vLyy3z&#10;PbBFEiCBGAno6gdiZMAxkQAJkEAhBG5vbzewgKvh9ys+KVgrwggnNwGK1otwrXKfFKwro4q+oJP5&#10;oGiKFMhpeyCJuNCm8lqB8aRETieGRKCCz4jvpyp6UgLKQkEQQMZVEcXuBGFsUUZyDn0hP2mOxAGe&#10;TcyJraJcFFO/khVRsmO7OhgeE7uPY0k1+zFiaO35+fkqZt/mGNtWql/Ewbwi7/IucrBj1dEEko0p&#10;mwEh90KI1q+MfPknMGGTTa6htm1T7IO2Txeq1d1Q2dBuEphGAIfTD1DmH+zprUwrO/LvnEMnYrM5&#10;P2XyVwiVIo8pxoTlIAwofihWtxwLJpqnYN0ExdDb6CA5ZwPPn+efP39uhD4Y2k8CJGCPgI5+wJ4V&#10;bJkESIAEEiBwfX29Ul5YqJefn7/gAbvmy2a59RsBBeteR3dQgnUhSXGTtXiyPhdYs1yjYcaPBqxf&#10;RZOIC20qbyowppToTYsjvLxqIhP1YapiJyWILBQEgVdRrAjXNoIw2AcjOY+OvN+mnMXaRlgyC7IZ&#10;qpL1H9nV1820FlYrFCZP9FfS4mJm3jd/LcuzAeaaLfMts0WZy/BOOt8hi4BETfT4aAIuhH/oozU/&#10;N7fFw+iMwlgJQLS+hq8lH+F9V11rjJxDJ+JyMT9p+SuEwgnEFOPCciAGFEMUrFuOhbzNWxari3mc&#10;D/I6yX39AcTrM7Oz59WZmSa+qtx2bwF7JAES8JVAcDo1X0HSLhIgARIYReD64aH28+fPg5ufPy9n&#10;5+auy/3+CQS3O76I1ek1EuADPmPgN4EkHvQDevnmS2QmERd5YDOmlOhNiKM2Mgjv4pPhSQudlCCy&#10;kPcEIIjdwK9k393w3lifDOQ8+uKNt/MkhHoNCPWOfXJTyLbIQRLY/0/IY/DI9qZHtjg1BeuVNacd&#10;BtQZ2NQCMte4qSKuNt5o4g3inWnt9ZBI4iTMD18OCA8Hg+xrDK7bzDvFcYuu3vFAxLvx+PR0Ic9I&#10;jofI7kjACQERXC3Oz2/3n5+30WHbSafshARIgARMEwhobce9bNPOD689V+vY8Mj4bXG5VKqLPuq5&#10;378SvZTopm5vb/mM4LfbaB0JOCFAwboTzOyEBEggFQKSWeHHw8POj58/z37e3l7P9vsXEKh/w2ZL&#10;ugsvBydqU4kvjpMESIAESIAEYiEAcdMhBJmb2OQ7jWVMHEe6BPAMIAdSL8tZPwmeLrpfIw9og8ym&#10;q2TjRTJYQ0y2a7Of1NqG6PGI16YZr+PefW6mpSBbWQvSahptnQDm7e/WO0mwA3D9luCwnQx5fn5+&#10;Hx21tDqTtRrXa1rIfCzsWuQjonVkVLzgARQfo4E2mSKwtLTUmMe7LRwGOpzaJufRiYhcz1FT/RVC&#10;gQRiinERQiDSRhIgARJQI/Cil4JuCs/7lzc3N1f4PcJvXa02S5EACcRGYNrX2WMbL8dDAiRAAsYJ&#10;vCykyuUveHFfDzVzuvWbQZnno4wHnsEGg/NOyXrEGqQbVlNJkGX8ZArKJGIjE5nXSowrJXqvcdSA&#10;4G2fn/9TQsZCARDo9XonMHMnAFP9N5Fz6QyEDpsQkrX8d1YYFmIDZO35+Vm+fMAfAwRmZ2dX8c6j&#10;Y6Cp4JqQuR5j51w/wnOvX4WQ7KJJ/rwKMS+SHLz9QfMrTJYYP+D+WOr11A5bJiCGs4TZu2aLFP0N&#10;+v1dHlb3LiRokGECkswK60X5wnJtZNOcTycSL3KOMhwK7ppLIKYYFxbDKbD4YYZ1i7FgomkHyQs5&#10;H5hwlCdt/D3/dLBn2IR15/i3sbq6muS7R0+8QzNIwBkBak+coWZHJEACsRCQz9RgQ66Gh6Mv8hmb&#10;GMZl/WZAwbr3YRKUaJ1iJqvxZH0+sGq9YuOMIUVQ/xVLIi60qbypwJhSodeulMu78hl6lcIsQwK+&#10;E8DzwApEaiJQ2/Dd1qDsS3g+RQbK/YVq9Tgof3luLETGZxCNRPHM7gHqFu7hmx7YUYgJiKULxFKt&#10;kM497xT3wya+mrPluZlWzcN6gHvndggnPe/YQfpfqw+Pjzt4PpODl+N/AhMy2WYWcvs+TFKw4RRr&#10;XX5JKORAou1KBOQLbCh4VHr7BTbOp5NvN0pkWegdgQRiyod7V9RRF1AMUaweQCRaFqxzPgggBnRM&#10;nDL/yHsmvIM7R+KMBhNf6YBlWRIIiwC1J2H5i9aSAAkUQOD6+nqlUqnUsDD6igWx/LtWgBlWu3Ry&#10;M6Bo3aoP8zYelGBdBpuwmCmvr6fVdzIfTDPC9t8ZP5kIJxEbmci8VmJcjaSHbMGdQal0uLSwcJwH&#10;L+uSgE8EHh8f5QDrRfntBrRPBoZuS4LzqWQoxqfkk81QbCNkmfXYLFVkODpE9v8Ds62G0xoE61cx&#10;vgsy5IHkRcU80GAokkY0g7lnF3PPqb0e0m75cdLBroBETGl7cfrofRL4iPhE1rypfrFlurdYIhYC&#10;csC92+1+g2h9D19mjmVY1sZBQhnQJhBXjIsMcaFTJaAYomBdx7EFlaVgvSDwAXarOfdgTdXGKBv9&#10;fv8cmdebAY6YJpMACYwhQN0JQ4MESIAERhB4zaJexwPxV7xA3UgBkvUbAgXr3odRUKL1BIVMLgPI&#10;+nzgcjDj+mIMaXshibjQpvKmAmPqL3rIFny6OD+/z83oPIHFur4RkGxpOMw6ORulb0aHak8q8ype&#10;vEvmas6VZgOVAlKzPNHaVspfSWEG7cnxhNhI+lEBB9kOcIjtm/Grjg1C4zdsI4P/OlHYIfD6xaBL&#10;JIVYe9eDpojAjnVs1QQBH8V+sKk17Pe3mS3RhIfZhu8EHp6eajPPz0ep7DFm8YeP81SWcTitk8h9&#10;mrFhMaoCiyEK1i3GgommLYvVxUTOByYc5Ukb+eafDkbRwHPsOQTsTQjY5X/zhwRIIFACSb9MDtRn&#10;NJsESMACAQhP1nrIno6XR1/Lvz7zvGKhG6+btH5DoGDda/+LcRSse+8iZwZanw+cjWRCR6mI4Ayz&#10;TiI28jBjXP2i9+uTffvIhtjKg5N1ScA3AhCkyUbznm92RW1P5PMqMsd2cG/d4nxpNopxre5APMqD&#10;JYawSpwiRlcNNRdcM9gIW3t+fr4KznCHBqcuWOcXHewGG7Os2+UrXw5CBuDLP73kExDYNZataxHw&#10;WdgjawvswXANrOVRFg6ZwN3d3Z4cbsP7hJWQx2HDdp/nKhvjNdJmAvdqxoWRSBnfSEAxRLG65Vgw&#10;0bxlwTrnAxNO8qgNQ/OPxAWeKRp4lv1enZ1t8DCsRz6mKSSgSICaE0VQLEYCJBAfgZubm/pMufwF&#10;oqoaMxzMzDi5IVC07vWFFJRgXUhGLmAqOliczAmFDzKJURqlTGJTcHJeag8Hg0O8HDo1GnhsjAQK&#10;JiDZJ5Gt+QzPDLWCTUmz+4jn1v5gsIsvUXDONBzZuF6vcL2uGW422eYwBzaQ4Xg7VQAUIyt5PukM&#10;/EKIWfiV4iRTIWZZz4RNq5J8JQD3TX4lQIua34VDEfYM+v1dvj/wO5ZonTkCkjQLrckh+Lq5VsNu&#10;KZS5yjvKhsR+3o3rjUGMDYveCSx+KFi3GAummqZg3RTJNNoxNAd9vE/gvUELupHzSqnUWF5ebqUB&#10;k6MkgbAJBKdNCxs3rScBEiiSwO3t7cbPnz/3fvz8efbz9naIE3dnEN7tUaz+yyt8AVBkdPrRNx/8&#10;/fADrSABnwnwXjHFO4ZetvgcA+NsE6H6fLW6yc3mEL1HmycRkKyTEKFdUqxeYJzEOrcOh6cUq5uP&#10;q1fR3Zr5lpNu8XvKo8em10bK4+fY1QggTppqJVlKl4AcQMJBpD3deiyvTgBf0ThgDKvz8r1kSO9t&#10;ypXKyQO+YuU7U9pHAiYISOZP/G5jvt1Ce20TbbKNBAnE+n7kjStDuo8lGIEcMgm8J2BZrE7ckREw&#10;dA8bdZ8QvRd0X98Gw+Hlj5ubq87PnycvyUv5QwIk4C0BJkn01jU0jARIIC+B6+vrlUqlItnTv2Lh&#10;Iv+u5W0z9vrWbwrMsO59CAV3ki3ijJtFB4v1+aDoAf7unzGk7YlkYkObzJsKCcUV1lgNfHtvn5/c&#10;yxMwrOsrAWRA28EzxBE+3b3iq41J2RXX3Nqam53dQnx1kvKh5cG+fg3hitesWdCzs7PriNW22VbD&#10;aU0OQSCmmHl4gstw7e0jC/9xOF41bynjxDzTty3iU98dxJjMRbxvWkItmX/B95L3UEuAHTYbotAP&#10;Np/Oz83t8xp3GCjsqnACmHeT/rpFiHNV4UEjBhgS+3kxljFGMDYseyegGGKSNcuxYKJ5y4J1zgcm&#10;nORRG4bmH924wPuEBva1z+Xf1dVVvlPwKCRoStoEgtOlpe0ujp4ESGAagdcs6gc3P39ezs7NXUsW&#10;dXz+RYQma9Pq8u8OCFh+cHEwAnZBAskQ0H3gSwYMB8ovcjAGfhNoD8vlLWQH3qZYnUERIwEIz45w&#10;+PWEoh2PvCsvtQ292C5yVCK6w1cpdinIMe8FZOD9xmvWLFcIkdspi9WFJsb//8xSja81OSwS36i0&#10;R9TQrsEKygRkbmeWdWVcmQq+PtPtZqrMSt4QCPVdHgQkO49PTxe8n3gTSjTEAQHMu/J1i3V01XTQ&#10;HbuIgUAE70OmuSHU+9i0cXnz9wRiyBvWNIQESMAbAnifUIdm7KQyO3uN7OuXP37+3BNNmTcG0hAS&#10;SJQAEyQm6ngOmwRiISDZX3rInj7z/Py1XCrVMK6VWMZW1Dis3xiYZb0o1yr3G9RptrgybSr7yFVB&#10;6/OBq4FM64dxNI3QX39PJja0ybypEGlcQWTZGZRKh0sLC8d58LAuCfhK4DVD8xkEivJswR9fCQQ8&#10;x/YhVsdhn1Nf0YZqF67dtefn56tQ7ffVbnA9RVbjpAWMEMle8J4wOUJxEOd4fn5+39c4dmUXDrtd&#10;89CMPdrMsm6P7duW5dAm5rw9N72xF5MEYhD5yXWOPZ4t3FNaJtmwLRLwncDd3V0da4gTzL8rvttq&#10;wr4Y5isTHLTbSEBszNjQjgq9CgHFELOr67m2kNIOkhRyTijEs3Y6NTj/mIqLlyQd+IJ0v98/R+b1&#10;pp2Bs1USIIFxBKg1YWyQAAkER+Dm5qY+Uy5/QXa9Gl7gbAQ3AM8Ntn5joGDd8wiYmQlKsC40AxYs&#10;eR8MgjcEI/PayBjKRDCJ2MhE5rVShHE1gGgNIkt+pjtPXLCu1wQg0NnA88UZjFzz2lAa94tAiPMs&#10;xb/WoheiYhF47FjrINGGsWmzvbCw0Eh0+C/Dpgh5uvexydfEwYat6SXjLoF5SA681eMeZbGjg5j1&#10;EELWg2KtiLt3Obz5hEzXGOVG3CONa3SmRBs+UBHROvZ99pF9+tQHe2gDCbgiIPNvt9v9lsKhoZjm&#10;LFfxEcPX5lRYMTZUKOUoY1AwmsMKpaoUrCthKraQZcE654Ni3Wu8d0Pzj8W46GDeaZQGg+94HmlA&#10;wN4xzoANkgAJvCNAnQkDggRIwHsC8kkWvKypYZHwBRk26t4bHLiBTm4MFK17HyVBidZDFCt5HwH/&#10;GehkTiiaB2MokweSiI1MZN5UiiW2IELChtk+s5zlDQjW95kAvty0gzg/YmZUn700wraw5tnW3Ozs&#10;FuKML7wNhxmEdTU0KeI6/hgmMDs7u5p6zCK+LO6HGXZYQc1RsP4LPATre7KWKMgNSXT7mmV9E5zb&#10;SQy4oEG+HuK8LKh7dqtJINabFA7MH+LA/IEmDhYngeAJyByM+50cxt0IfjAjBhDrnGXdV4aEftbt&#10;zNEBYyMHPJWqgcUQBesqTi24DAXrBTsgsO4NzUGu7hXyngvJcs6rs7MNHKTl+4fAwo3mhkGAOpMw&#10;/EQrSSApAtfX1yuVSkWyp3/FokP+XUsKgAeDtX5zoGDdAy9PNiEowboMJSyxkvf+/2ig9TnBByKM&#10;oUxeSCI2MpF5Uyns2Gr3n5/3l5aWGnkxsD4J+EwAG8JHKWQx89kHuW3zfK4VgR3umVs8+JPb0yMb&#10;gEj0AtdwzU7rSbfampub20yZgAiGcJCJok2FIECsJP9owHhRCBQDRbBxfIqM/rsGmmITEwggy+8e&#10;5j8ewPA8SlwJNorCgPGdLvB6Lwo/+y2YwN3dnczDknF9pWBTjHYf+7xlFNbvxgyJ/KzYZrBRxoZB&#10;mKOaCiiOKFa3HAsmmrcsVhcTOSeYcJRHbRiag4qIC7yDaOGFVxPrsn+Xl5dbHlGlKSQQNIHkXyQH&#10;7T0aTwIREXjNol7HDf9LqVyuRTS0IIdi/eZAwbr3cUHBuvcucmqg9TnB6WjGdOa50M0HRKNsSCI2&#10;8sIPMLaG8gnumZn/LSwsHKeeVTWv+1nfbwLyyW0IXc8odPXbT8rWeTzf9geDXWSIPFUeCwsqE4Cg&#10;ro4D72fKFVhQmQAOWhzikMWBcoUICzJ7v7pTKVj/xQqi9Wt+rUU9brKWxNcf1pllPSs99XqIZ1kn&#10;19VrsKRLAkWINVyO73dfGGdrfm6OXykqAj77LJyAvLPA845kW49iLk5l3jIeOIZEfsbtMtggY8Mg&#10;zFFNBRZDFKxbjgcTzVsWrHNOMOEkj9owNAd5EhcdzFGN8nB4/vnz54ZHlGkKCQRHgBqT4FxGg0kg&#10;DgIPDw9rPWRPLz8/f0FmZHnZshLHyOIYhZObA0Xr3gdLUKJ1jwVK3jtawUAnc4KCHdaLMI4yIU4m&#10;PjLRea0UUGzhpU9jZjDY52fu8jicdUMgIFlQsekrIte1EOyljYoEPJxvcQjoGKLffcURsJgmARw6&#10;ueJX2TShqRffggi5qV48vpK4VxxIZsv4RmZ+RBQQ/2L6ehCubp4wW3xLgFnW3cSDCCUxD17xEIYb&#10;3jq9eCLW0DE5b9n2zHC4za8V5cXI+qESwH6qfIn6JPT3FwnOXflDzpDIL78hdltgbNjli3uo5Q7M&#10;Nk/BulmeVlqjYN0K1mgbNTQH+TiTIdlHA3vk5/gKXJN7qtFGMAdmiQD1JZbAslkSIIG/CVzjpUql&#10;3/+KByN5ubJBRn4TsH6DoGDd7wCAdUEJ1oWmhwIl752sYaD1OUHDFmtFGUOZ0CYRG5nIvKkUQGzJ&#10;Z+1mKpX9xcSFaXldzfphEMBm7w6eR44ovgnDX9pW+jXntqpzc5vaY2AFJQIQhu7JtaxUmIW0CGDD&#10;pQNR2KpWpQgLU7Cu5dTkDzgILc5LWjGTubBsVPeRZX2xVGpnboQVlQjIlybwrHihVJiFnBDwUajh&#10;YuCyNoGAbXdpYaHhoj/2QQI+EsC7jAPY9Q+egVZ8tG+STanOXbn9ZEjkl9sOiw0wNizC/d10QHFE&#10;sbqDeMjbhWWxupjHeSGvkzyrb2gO8j0uXvZYS6XzSqnUWF5ebnnmBZpDAt4RoL7EO5fQIBKIh4Bk&#10;UX9+fq7j4eJLOZJP1sXjnekjsX6DoGB9uhMKLkHBesEO8Kx763OCL+P1S+TmC5WpdiQTH1NJTCjg&#10;aWwh829nUCodYtP3OM/wWJcEQiHw8Ph4hGeTPbGXc1coXstoZ8HzrohqhtXqJsV0Gf03pZpkfZXs&#10;6jx4Yo1vA9mBtu20Hk6riLELCIJq4VhcnKX9fn97gSLCGfmCC+aly+I8EX/PvzepcR9ozHOecuJw&#10;xPUR5sKX9TN/iiXgu0jDBR28w9jH/YbvL1zAZh9eEpB919ds60GtUTl/ZQgnQwK/DD07rcLYsIw7&#10;sDiiYN1yPJho3rJgnXOCCSd51IahOSi0uMD7ijb2nhrwxPfPnz/Lv/whARL4QID7swwJEiABYwSu&#10;r69XKpWKZE//ikWD/LtmrHE25JyAkxsERevO/arbIUXrusTiLu9kXigaYcHitqKHn7X/JGIjK5zf&#10;9TyMLWz0HmOj9xBrtk7e4bE+CfhOQMStj73e2UfhIecv3z2X074C594BxZs5nTe5OjNfW8U7gwMX&#10;u8iwfmq3F/9bp2Bd3UeImUPEzIF6jXhLYn665mEa8/4dtUGNdRwz+5tHPbJFzIdyEGPDUXfsZgyB&#10;0IQathwJDqcL1equrfbZLgmEQODu7q6O/Vj52tSa7/Zy7sroIUMiv4y9O6nG2HCAOaA4oljdQTzk&#10;7cKyWF3M47yQ10me1Tc0BwUeFx28M2vi/cU5/m2srq52PPMSzSGBQghwb7YQ7OyUBOIhcHt7uwHx&#10;Rx2/X17EHwUKAuKh6s9IrN8kKFj3x9ljLKFg3XsXOTXQ+pzgdDQTOuO9LJMnkomPTHReK/kSW8Nh&#10;E+u2fYiKWnmGw7okEAoByXaK55Qz2Ls2ymbOX6F4MqOdBcy9ciAIc+x+RotZbQoBvH+Qr7ldEZQ9&#10;ArOzs+tYK7Tt9RBGy09PT4HvibnjTMH6f6wh7JUDcnV39OPuadJFiPtBE1nWt+Im4MfoXjP6XvIw&#10;RnH+4A3pPXust5tYb2/zAH5xMcmeiycgB/O73e43n7+CwbkrY5wYEvhl7N1ZNcaHZdSBxREF65bj&#10;wUTzFKyboJhWG4bmoZjuF/IeA3tV59XZ2cbi4mLy717TuiA42rcEuC/LeCABEtAiIC+nsfFSw8vp&#10;L6gomy8r7xooQAygNQAW1iJg/SZBwbqWP4oqHJRonXOQ9TCxPi9YH4FCB4wjBUh/F0kiNjKR+VCp&#10;2Phq95+f95eWlhomhsI2SCAEAnh+2cELwKNp4hrOYSF4M6eN7ubfVnVubjOntaw+gQDeSZxAlLFD&#10;SHYIyGdrq9Xqup3Ww2qVgnV1f8mGG+KGwmEgwxy1hzlKMp7yJwcB1Q1pZlnPAVmzqqyrkc33RLMa&#10;ixsgoHo9GOgqnCYgfsG9p4X5Vr4K0wrHcFpKAuYJyCF9XA+y9qiZbz1fi5y/MvIzJPDL2LuzaowP&#10;y6gDiyMK1i3Hg4nmLQvWOSeYcJJHbRicg2KNDXkHi3cajX6/f47M602PvEdTSMA6Ae7JWkfMDkgg&#10;fALX19c1vIz+Ki878AJwY+KI3IkAwgcbwAic3CQoWvc+EoISrAtNzkNWY8rJvGB1BIqNM44UQb0v&#10;lkx8ZKLzWqmA2ELmsQ56/9/CwsIxs4/lcR7rhkbg4fHxqFwq7anYzflLhVIEZSzPwcgw3BlWq5uL&#10;zExtLVhEjIEDKJfWOmDDM4hjfiEAcQCxeg3/XDAk1AhQsP4fJ85TajEzrpTuRjSzrOfjrVsb8c0v&#10;COhCy1le95rI2V0Y1d+IX2T9jS/DbM/NzTXDMJ5WkoA9And3d3t4VpKM6yv2elFvmfOXOqu/ShoU&#10;+eWwwmpVxodVvL8aDyiOKFZ3EA95u7AsVn8J2bw2sr5fBAzNQQnFRQdzYaM8HJ5DwN6EgL3jl0Np&#10;DQmYJcA9WbM82RoJREFAsqjj89p1vOz7gpcbde1BWRYBaNvDCrkIWL9RULCeyz8uKlOw7oJyWH1Y&#10;nxd8wMF7WSYvJBEbmch8qOQwvvAypwHl2T4/LWfCcWwjFALyWWzJwIxDbFrPMpzDQvFwTjstzsGD&#10;fn8bh4MaOS1k9QkEcG1fQIBRIyR7BLApwjgGXgrW9WKMmfnf84Ko93ra1130CKdROutGNLOsu4sP&#10;WWdjfpSDY2vuek23p6zXRNTExghfsJe1i/cep1GPnYMjAQUCMk9jj1e+MrejUNxqEc5hGfEaEvhl&#10;7N1ZNcaHZdSBxREF65bjwUTzFKyboJhWG4bmoVTvF3i+aZTK5e/V2dkG93fTunRSGS33Y1PxNMdJ&#10;AhMIIIP6CjKo11DkC37r2PzN98LZogCAjnRPwMmNgqJ1947V7JGidU1gkRd3Mi/4wJD3s0xeSCY+&#10;MtF5reQgtuTT2DOVyv4is4zl8RTrBkjg5VPYpdIJ5qKNLOZzDstCLdA6hudifM2CWakthwIFxJYB&#10;vzaPLKWr/CLLzAzuJweSodIN9Th6QXZb3kZfXYnDNcxCrRHWuTeg8RntarW6rtEli+YgIOtt3Cf4&#10;tZMcDFWq5r4uVDoJrcwU0Yt8JQZijv3QhkV7ScAGAYjW5YvZJ2h7zUb709rkHDaN0IS/GxL45bDA&#10;elXGh3XEzK7uAHFyXVgWrHNeiCyiDN7LGBsypWO/t1Q6r5RKjeXl5VZk0cLhJEogOP1Zon7isEnA&#10;OIHb29uNHz9/7v24ubmozM5e4wYnGyl7ucXqxi1lgyRAAiRAAiRAAiQQGQGDL2s+koFgstMfDvcX&#10;FxY2KVaPLG44nKkE7rrd+mA4vMgqVpcO+AJ0KuZ4Chici/HSuDk/P09xjOXoAGcRXPDHIgGJZYrV&#10;/wD+PxZRR9m0ZPSMcmDZBvU9W7W0asm6y8jaC8lXHh4fd9KiV9xoseZp4Xo/LM6C+Hs2cl3Ehklh&#10;7Y6DZns4UHHG+1Fszud4shDA4Y0mvv61LvM1fjtZ2mCdAggozHUFWMUuQyPAOArNY/7ba1ms7j8A&#10;WlgUAT4X/SKPd7Ub2PP6hr2vS+j7rjo/f57c3NzUi/IL+yUBEwSY9cQERbZBAgEQkCzqeGFXH5bL&#10;X3BSRW5eKx/NNjYhGM5UFwDe6E00FhvjSDHDehAxFNQpN85D1mPK+rxgfQSKHTCWFEG9L5ZMfGSi&#10;86aS4fiS7L7YjDqk0CyvY1g/RAIQKR2USyVjmXA5j4UYBRltzjkXI5NjZx5ZXTn3ZuSvWA3iox28&#10;06BgXZFX1mKI50MIEQ+y1o+pHjJkX+C6rsU0Jgdj2UKW9aaDfrzvQjJQY85iBuoxnrKy6cws686v&#10;C8Q550kL1K1cHxbsdN6khvhOMhDidxuC3bZzO9khCXhIANnW12DWEda2dRfmcR7LQVljrsvRS6FV&#10;GR8O8AcWRwMHSNhFTgIOBOucG3L6yLfqhuYhxsVUx3bwLreJvaxz/NtYXV3tTK3BAiTgCQHuwXri&#10;CJpBAjYIQKReq1QqX3Ejl0+/baj0YWxSyLnpr2Iry7gjYCwuJplM0bo7h2bsKSjBuoyR81BGT6tV&#10;czIvqJlitxTjKDPfZGIkMyGD89SvbKj7kukujzmsSwIhEpDseRAVnuC+XzdtP+cx00Q9by/jPR9x&#10;QoGmZde+XudXEH+uWO4q+eaxubHJ9cSvMHh6ehKx8UbyQaEHgPPhG14Q815z3nofQLY3m/uDwe7i&#10;/PypXtiydFYCIoDEc+gl4zwrwb/r2b5GzFnquKUMghc5VIrY3OK6xrGv2J3XBO7u7urYMz6CkWs2&#10;DeVclpFuhrkuY0+FVmN8WMYfWBxRrG45Hkw1b1mwznnBlKM8acfgPMTY0POpHNzFPtm/lVKpuby8&#10;3NKrzdIk4JYA91/d8mZvJGCVgLwk7j0/15Fd8wtextXQ2Ypuh8YmhYyb/br2srwbAsbiYpK5FKy7&#10;cWaOXihYzwEv0qpO5gYf2PGelskLycRHJjpvKuWLr3b/+Xl/aWmpkdcM1ieBEAlI9tJhqXSC+WbD&#10;lv2cy2yR9bRdzTkZz97MRu3AlbjWD/COw9gXFByYHGQXL18LmJ9fDdJ4C0ZDsM59MU2uzND/HhgO&#10;1J25ymSq6SrnxZ1dTMyy7ty33W63jnv0mfOOI+zQ2XUSGrucghfcm3aRaf00tGHTXhKwRUAOA2Pu&#10;3sMaxcrzFeeyHJ7LOd/l6NlZVcaHA9SBxREF6w5iIm8XlsXqYh7nhrxO8qy+oXmIcZHPr1jztbG3&#10;1ej3++fIvN7M1xprk4B5Atx7Nc+ULZKAMwLIoL6C0/A1dPgFN+w6XjCs5e3c2KSgudGf127Wt0/A&#10;WGyMM5WCdftONNADResGIEbUhPV5wRdWvKdl9kQyMZKZECpmiC8IJDuo+b+FhYVjrP/kv/lDAskR&#10;uBNxzMzMiYuMjpzLkgsvpbkZL32b89XqVoJ0nA4ZnNcg+mT2VgfUwbpRrVa3HXTlfRci5Hl+fr72&#10;3lDPDKRg/b1DMHeJGEyymCb7U8QGMw+TuQ83HCw7Qqzvue85nh6LuFaCoGdI7CL3J4jWD4IYM40k&#10;AUcEXhIADIeyTqmZ7JLzWUaahua7jL07q8b4cIA6sFiiYN1BTOTtgoL1vATTq29oHuI9w2jodDDf&#10;NkqDwXc8GzUgYO8YbZ2NkUAGAtx3zQCNVUigSAK3t7cb/eGwNjMcfsWLYKMvEmRcRieFDAKsItmy&#10;78kEjMbGuK4oWvc+DClY995Fzg10Mjc4H9WIDnlPy+SFZOIjE503lTTiCy9pGjODwT42W9t5u2V9&#10;EgiVwINkW7aUDWwcE85noUZLDrsnzM0vmair1XUeGsrBV7EqBJ8n4LyjWJzFchCQDKTIsH6ao4lo&#10;qiK7urxvu4hmQI4GAtHTKQ497DrqzvtuRAiGg3WX3htqwcAiN5Z5j7bg0ClNyiEfzJsyZ2647z38&#10;Hou8XrymZ0jo8nuMco/COmef63evvU7jCiCAL3fLs5YcPFrJ2z3nsxwEDc95OSyxWpUxYhUv0lSH&#10;RZhidcvxYKp5y4L1sKLWFNTI2zE0FzE27MWJiNZL5fL36uxsg3vN9jiz5ckEuOfKCCEBzwlIFnVs&#10;btSH5fIXCEXrMDf3S4NpQzY2MWiIr6bZxL8XT8BYXEwaCgXrxTtawYKgROuchxQ8mq+Ik7khn4lm&#10;ajOWMnNMJkYyE3qtOCXGsLnamqlU9hfn5pp5u2J9EgiVgIhhRLyKLxPIc5HzH85nzpEX3+GYuRmx&#10;sDXH+di6fyS7OrJcX1nviB28EJidnZVDGG3imJnp4ise+KLhGVnoEZAvT0Cwzi9PvMEG0fq1i6/B&#10;6HnKXmlfNpSZZd2ej8e1LAc0cA9J8oBGHtq+XDN5xmCtriGhy1v75L0KROtbFK1b8xobDpSAvGuB&#10;cP0Ia5adPEPgnJaRnoX5LqMlVqsxPqzi/dV4YLFEwbqDmMjbhWWx+kvY5rWR9f0iYGgeYly4c6s8&#10;I2Gvo4l14L/Ly8stdz2zp9QJBKU5S91ZHH86BCBSr93c3Bz9uLm5rMzOXuN00wkuVnlRsJIOBY7U&#10;NwJcGPrmEdqjRMDQg5FSX4kWSmZuYCwlGuHFDxtiiw5+dxcXFjYpVi/eH7SgOAIignmUzI0FidX5&#10;Ar043xfas9z/P6wBRARHsbobryBb64mbntgLNifaFKv/FwdgscGo0CdgIjOnfq9+1wCTpt8WmrFO&#10;3gv49G4Atvwj4jszo2MrKgQgAm4hS9u+SlmW+UXAp2vGO59Yegcn93ccSruSZ0vvxkyDSKBAAnKI&#10;49OnT7u4d269JMzI8MM5LQM0ViEBkwQs3TtNmvi2LYrVbZFluyRAAiSgR+DlHWiptDcYDi9vfv68&#10;7vz8eQKtYl2vFZYmAX0CTBCmz4w1SMA4AZxcX+s9P9ex8f0FJ5dq6GDFeCcaDRqdGJiRVoO8/0WN&#10;xsa44TLLuveBENxpN85D1mPKydxgfRQKHTCWFCCNLpJMjGQm9FrxQ4xhbXi8sLBwyOxfecGyfugE&#10;7pDpFuuPE18ylHJOCz2iMtqPOVqyB88ze3BGgHrVIFaXdyMXerVYOisBiAyPITak0PAVoHzNA+uv&#10;naw8U66HAz28Tb4JAMTSHmLpKNaY8FmcxizrxUQdhMBniPl6Mb2H06vP107hFB0I7rDu6WCc+4uL&#10;i6eFj5cGkICHBO7u7vbw/uWb6mFEzmk5nOhgzsthnbGqjBFjKMc3FFgsUbDuICZMdGE5wzrnBhNO&#10;8qwNQ3MRY8MPv+K5qYGXfOf4mmITz05tP6yiFbEQ4AvkWDzJcQRFABnUV/Bp4RqM/oKbbR0P/Wu+&#10;DcDY5EBxn2+uzWWPsbiYZAUF67l85KoyReuuSIfTj5P5wQccvK9l8kIy8ZGJzodKEmMQREIUucsX&#10;ACaAso3QCTw8Ph6US6Vvvo2D85pvHnFiTxtCzE0eInLCegaC9Uv0tOGmN/bS7/e3cUiuQRK/CEBk&#10;fIFrvUYe+gQoWH/PTLL4QvAl81lUP6FsHvdnZ9cXS6V2VPA9H4xktkfcX/ly0NRHXKFcP4WwMyRw&#10;UbUd8bqP9c+xanmWI4GUCEiiNYz3SOUQEue1HJHheN7LYWmuqoyRXPjUKgcWSxSsq7m10FKWxeoy&#10;Ns4NhXrYfOcG5yHGhnn35G3x5Ss8pdK/FXxJcHl5uZW3PdYnAe6xMgZIwBGB29vbjf5wWIMA6WsI&#10;m17GJgcK+xxFmLtujMXGOJMpWHfnzBw9UbCeA16kVa3PDb5w430tsyeSiZHMhF4qtiEY219aWmrk&#10;a4a1SSB8AiJ2kQy3eAlW93U0nNd89YwduxCTm8hAzZexdvC+axVCtx0I3U4cdMUuXgnMzs6u8jDG&#10;f+GA+8+Vj8klAgnYLYjWm4HY6sRMzGnXsYh3g9s0Hg5PkQls14mj2ckfAvKVFKyb+JWUETER3DXk&#10;Mq4NClx0zEasnkK0znlCBxrLJkUAwvUa1sXybLY2auCc13KEQ0HzXg6LM1VljGTCplcpsFiiWF3P&#10;vYWVtixY59xQmGftdWxoLmJs2HORqZbxDNXG3lgD7X3//Pmz/MsfEtAmwP1VbWSsQAJqBCSLOjYj&#10;6sNy+UsJQvXQNrqMTg4U96kFTSCljMbGuDFTtB5ENFC0HoSbnBrpZH5wOqIxnfG+ltkLycSIJiE8&#10;3HdQ5X/IqH6gWZXFSSBKApKNdIgNUcwZG74PkPOa7x4yYx8+f8nsi2ZQTm1FDqtIdvXQ3qFMHZjH&#10;BcC8CUHnlscmOjcNMcj9sezUKVj/wA4HIM5UspNmR26/ZsgXBLOs24+PUT1gPS9ZefeK6d3PXkO+&#10;jqwTNSRuyWqnZAvEwdQtHt7LSpD1Yicgz2jdbncP18hfX7/j3JbD+wXPfTks16rKGNHCla1wYLFE&#10;wXo2NzutZVmsLmPh3ODUo246MzQXMTbcuMtgLx3snTSxT3aOfxurq6sdg22zqYgJBKc1i9gXHFoE&#10;BCBSr/34+fPgx83NZWV29rqEjGC4yHZC3GjlQiCCgOQQSIAESIAESIAEvCeAB/hTGLlJsbr3rqKB&#10;jgjcdbv1ATIyhiBW58t1R0FRcDfYnG8g6+JxwWYk0z2EnSKEWEtmwB4MFDH+3QMzvDEBPBh/ObyB&#10;tS35/c0vyGtM3g3//s0REoVXrTw9/SWuK9yoBAyA+Hcfw2wlMFSlIXKvZQImQ8IWJUeMKYS15wbW&#10;oJdycDpPO6xLArESkMMc8t4S6+R1jLH5e5yc23J43IO5L4f1ylUZI8qoshcMLJYoVs/uatYkAa8J&#10;BDYXec0yPONeEvmKNlI0ktBKXkAzuYev9KyFNxRa7JIAk4G5pM2+oiMgkyxeZNXwwPUVk3ANA1yJ&#10;aZDGJghmoo0pLF7GYiw2JpFhlnXv4ya4U2+ci6zHlJO5wfooFDtgPCmC+rtYUnEygZJk8MKf97Hh&#10;08wMkxVJIDICD4+PB+URGbtCGCbnthC8lMnG9tzc3CazLWZip11JMvc99npXeL+ywmtKG1/mChAY&#10;b0JYKOsS/oAAsqvX8M8FYWQjgHg6RDwdZKsdZy0RQGJeuwxldDEKi5hlvZjok70TrKEu5b5ejAV+&#10;9BrjNWWUrEfiFtzDJDvg7tLSUsPoGNkYCURGAPP7DuY2+ZJG0vN7Lrd6NPflGseUyrwH2qT72nZg&#10;sUTBuoOYMNGF5QzrnBtMOMmzNgzNRYwNz/ya0xy862/jHX8D7wT+XV5ebuVsjtUjI8D9n8gcyuHY&#10;J3Bzc1NHL19ws6zHnvXL6ARBYZ/94HTYg9HYGGc3BesOPZq9K4rWs7OLtaaT+cEHeLyvZfZCMjEy&#10;hhAe0Dv4kwjVTzNDZEUSiIzAi0j16ekI88NOyENLfX4L2XfjbEdsUsjr0LFICHAyUyq9mwd4Xdl1&#10;gAizIC5etdtLWK1DXLyDjZSTsKz2x1rE1PFrZmV/jPLAEsTVte+i3Zg3hnE/b85Xq1sehEJyJoio&#10;sVKpJDunxnxdGQlmQ8IWI7a8aURE63xnY5oq24uNgLzHeeh2v2GffC+2sVkfj6dzn+lx8x5omuiI&#10;9gKLJYrVHcSEiS4si9XFRM4PJhzlWRuG5iPGhmd+NWtOB/eBRnk4PO/3+83V1dWO2ebZWmgEuO8T&#10;msdor3MCt7e3G/3hsDYzHH7Fg3fNuQEFd2hskqCwr2BPmu/eWGyMM42CdfNOs9AiBesWoAbepPW5&#10;wSc+vLdl9kZScfKGEjZzjhcWFg6ZqTdz6LBihAReMi9WKmeYFzZiGF6q81sMvvs4BghV9jFnH8c4&#10;Nh/H9DAcrlWen68m2cbry7znsDZpVKvVbfMth9sihMUHEBZ/C3cExVouwmDEFIXBH9yAAzlneAao&#10;F+ud0b2nsiGMe8gWvprS9NEHsduEedXb+LfJPpVrKzNDQ6KWzP1PqYj72SmeBXZttc92SSAWAnin&#10;I18hl2zrUbzTceIXz+c/Uwx4HzRFckI7gcUSBesOYsJEFxSsm6CYVhsG5yLeOxIIndd4wd5LA+vH&#10;73iH2MBh4XYCI+cQPxDgXg9DggQ+ELi+vl7BxlR9WC5/KUGoHnsW9WkBYGySoKhvGurg/m4sNiaN&#10;nKL1IOKCovUg3OTUSCfzg9MRjemM97bMXkgmRv4j1MRmp2To4kN35qhhxRgJPD091Z77/TPfM47q&#10;sk9wjtNF5H15EfEiQzBFvA499agh5uQ1Zs4xkkEUsX5qrsXwW5JM/3gXuBP+SIoZAQXro7kjrvYQ&#10;V0fFeOXvXlPcBGaW9eKiT7LwYt1/CQvWirPCbc8pXmNahA2KWrT61Sz8Mm/gmYBJBzTBsXiSBO7u&#10;7vZKOPSJ62UlSQCqgw5k/lMdzrhyvA/mJahYP7B4omBd0a9FF7MsWOf8ULSDLfRvaC5ibFjwjY9N&#10;jogXPHe1YOo5vs7WWF5elv/mTwIEuMeTgJM5xOkEIFKvlWdnf2dR35heI50SRicJCvuiChyjsTGO&#10;DAXrQcQMBetBuMmpkU7mB6cjmtAZ722ZPZFInLTxabP9paWlRmZQrEgCkRLodruymemNcMs05kTm&#10;ONPYfGmvjQysmxSmuHOHHF7BpsSFbo+8znSJ/V1+dnZ2HbHezt9SPC1AWHyR4hcWTXoQcygvzw9A&#10;kWF6Awf0RLBb6E/qG8DMsl5c+Mk1gLm18GvABYHUr7OpjA0JWqb2Y6iAiCcQu3LAr2WoSTZDAtES&#10;kANKD92uHP6sRzvIvAMLbA7MOlzeC7OS06gXWCxRrK7h2yKLWhary9A4PxTpYEt9G5qPGBuW/ONb&#10;s2Pi5Y//h8O2HBxGguHz1c+fG76ZT3vMEeDLY3Ms2VJABOSz89iAkg3Rr9gsqMH0lYDMd26qsYmC&#10;oj7nvrPdobHYGGcoBeu2XWik/eAE6zJqzkdGfD+pEevzg/URKHbAWFIE9XexmGMED9MdjPh/yKh+&#10;kBkQK5JApARkA/Px6ekIc8BOpEP8M6yY57mYfYcY3aQgxa2HkV09t0CY15u+zxDrbXx2dV2/Ztw1&#10;IKq8ju3LH649RsH6aOJFxhY3fn/5hFnWXc8G7/vDNXAAEeO3Yq2w2zuvtSl8DYlZ7Hrx79bxRZoO&#10;1gZbfEZwTZ79hUoAe/C1Yal0gme0tVDHYMXuQOdAXRa8F+oSy1g+sHiiYD2jn11Xo2DdNfHw+zM4&#10;F/H+EX44TB3BNLH63w10hoNBE+vK85nBoLG6utqZ2gcLBEOA+znBuIqG5iVwc3NTRxtfcKOr48Uo&#10;H5I1gBqbKCjq06AeRlFjsTFpuBStBxEMwYnWOR9Zjysn84P1USh2wHhSBPV3sRjjBBuZp1hrHkKs&#10;3s4MhhVJIFICcnC4VKmc4drfiHSIfw0rxnkuZt/hqxi7mL9PYx6jb2N7eHzcqZTLJ6bs4jWnThJr&#10;lmMIr/bVa6RREhn/uUeW09XM3D8aIJKnnLnMOMpAHu2HQb+/vbCw0MgZ5qyekQBE67kPqWXs2no1&#10;XnNTEBsUs1h35pgOsHbis0JR8NlvkATuHh4OypEfVNJyTATzoMp4eT9UoZSzTGCxRLF6Tn+7qk6x&#10;uivScfVjaD7ivSOusBg7Gn3B+rumXr5+NTPzb6VSaS4vL7cSoRbtMLmPE61rObDb29uN/nBYQ+qU&#10;r/yUb754MDpRUNSXzxme1TYaG+PGRsG6Z14fbQ4F60G4ybmRTuYI56Ma0SHvbbm8EEucyIMyQOxD&#10;6NjMBYSVSSBSAhAA1p77/bMUs9bGMs9FGppvh3WKbNO7CYzTqyFCwHmFrx+t2TCK195kqjigQdHm&#10;B0QQUm7gPnVpIx4Ta3MLWda5Jv7gdMx3e3hHfWQ7FrjRO4Uwvy5hOwQntv9ygLVUuoztmYDXnUJY&#10;GRKzKPRktYgc+MN7Hx74s0qZjcdEQOb912zrtZjGpT2WSObAaePm/XAaIUN/DyyeKFg35HfbzVCw&#10;bptwnO0bmo94/4gzPP4aVU7B+rv28G4Ha8zGsN8/R+Z1voMMMIS4dxOg02jyaALX19creNFZH5bL&#10;X0oQqjOLutlIMTZZUNRn1jEetGYsNiaNhaJ1Dzw93QSK1qczSq2Ek/nBF6i8v2X2ROhxAqF6B4MX&#10;ofppZgisSAKRE+h2u3ulctm6QMtnjKHPdT6zNWRbC+LKLbxHkDmdP44IQBx8gLnhm+3ueP2NJows&#10;2KuM+fds5HAV/p8L2zEZe/s8DDHawzYPRHBzV++q6kuW5Pl5Pr/pYTNWGs8GdezjnBlrsOCGeP0p&#10;OMCQkEWhJ1dFGnLQlesoV7jZTwwE7u7u6nj2O8F1sxLDeLTHEN88OBIB74nakaFfIcBYomBd382F&#10;1KBgvRDsQXdqcD7i/SPoSFAz3qRY/e8eO8PBoAEB+/cZ/AsBe0fNKJYqkgD3bIqkz75zE3jNol5/&#10;zaK+kbtBNjCWgLHJgoK+6KLMWGxMIkPBehBxQ8F6EG5ybqSTOcL5qEZ0yPtbLi+EGicQqx/ic/LH&#10;3KTM5X5WjpgArpGVx6enI1zjOxEPU3looc51ygMMtCCyJHYwj2/Nz8+3Ah1CkGa/zA/Iru46wyqv&#10;w1/hAv5NCK22ggwei0a7yoBtcQheNI159RBz6oEXxnhmBETr16bmPW7o5nAus6zngGemKq6FI6y/&#10;9sy0VlwrvA4V2BsUsij05qyIfGUPv9tIXtB21ik7IoHACcgz4EO3+y2G+V/LFZHOgx8Z8J6oFRXZ&#10;CwcWTxSrZ3e105oUqzvFHU1nhuYj3j+iiYjJA7ErWH/Xt4jXsd78PqhWG6t8XvM2wILTlnlLkoY5&#10;ISCfDvvx48dO58ePs5ufP68Hw+ElNhvl4XbDiQHsJD8BQwuX/IawBRIggeQJcD5KPgSMAmA8GcUZ&#10;QGNNbLKsY2PygGL1ALxFEwshIM9uEKtfUKz+H355+coXsIWE48ROMZ/vU6zu3i8QBn8zJdrUsf73&#10;dZj6tYi4/67DLZWyIqJJZawcZzEE8OzQzNsz1xN5CaJ+qbT28Pi4Y6AlNpGRAA5NHaJqK2N1L6ql&#10;vpZQckLE78pe9yQv5esZSixYiARIALffUufT4uJ+uVTaxByae00UBNKI58Eg+NNIEiABEiABEiCB&#10;5Ajgqz51LDyPyk9PV9CWXnZubo4kGXJyIDwfMBMLee4gmjczc3NzUweHL3h4rVGYXmxEGJswmIW2&#10;WEda6N1YbEyyjVnWLXjOfJPBnYTjfGQ+CEa06GSOcDKSKZ0wnnJ5IZA4aUPItAuhehqbKrk8ysop&#10;E3h6eqo99/tnRYhRQ+EeyJwXCs48dp5CMLWbpwHW1SfwMByuVZ6fr/Rr2qmR4vWIDNibPKjxdzzh&#10;IMUZ3j3Ke0j+5CDADP7j4WXN4k9hbI6AHFcVWdbn5uY2eQDZAlvFJkXoC/6XisW9KsZrUsEdiYg0&#10;5WtNoLGP90SnClRYhARI4A2Bu7u7PQiKJCndSrRgEpkLxX+8NzqI4sDiidnVHcSEqS4sZ1jn/GDK&#10;UR61Y3A+Ynx45FdbpkyIF8f+70j29WG5fL76+XPD1nDZrhqBFPdk1MiwVGEE5GRLfzisYaL4AoFD&#10;vTBD2PFfBIxNGBT0RRddxmJjEhkK1oOIm+AE60KVc5L12HIyR1gfhWIHjCdFUKOL+RorEN10YPH/&#10;JKN6rgGyMgkkQKDb7cqG41ECQ809RF/nvNwDC6eBFoRqWxSquXcYBJsnWIPvuO95eo8pXJcirIJY&#10;fXU6jfRKIDYvMCfU0hu52RFTsD6epwh08b5bSaDreNPObBAE0hr2Hw4xH/IZr0B/ybMDromgnh14&#10;bSoEjEEBi0JvXhTB+uqQ74y8cAWNCIyAfOEIX+g7wnskL58Pc+FMaC7kvTFXpKhXDiymKFhXd22h&#10;JS2L1WVsnCMK9bCdzg3NR4wNO+7xrtUx8VK0/1/E66XS+Uy12lxdXGx7xy1yg1LYh4ncheEP7/r6&#10;eqVSqdQGpdLXEoTq2BhaC39UcY7A6IRBQV90QWI0PkbRoWA9mJgJTrTO+chJbFmfI5yMQqETxpMC&#10;pPFFfIwTbDqeYtNxn4LGXK5l5QQIyCYjRFhHuFZ+bTJyPlTyuo/znpLhgRcSwS5idYsZpt07Ur7A&#10;gJfRF+571u8x1usT83UDXxbY1icSfw3EZ9F7JVFARoy1EWPrUQzGwiCwXroe9xUaBqAF4BOafDnA&#10;g1jls55b7h97wzURzNcteI0qxIoh8YpCT94Vwf3vFM8XfH/knWdoUAgEIFqvQTB0gmewtRDsVbIx&#10;ofmQ90eliMhXKMB4omA9n8ud1aZg3RnqqDoyNCfx/hFVVIwfjKeC9bcG41muhXXov9CuNpeXl1uJ&#10;eKbQYca691IoVHY+ncBrFvX6zHD4FS+EN6bXYAlfCBibNChg8cWlxuwwFhuTLKJo3Zi/bDZEwbpN&#10;uuG27WSO8AUP73G5POFRrDTxgCoZspq5BsTKJJAAAWwsruG5ToQm75/tOB8qed+jeU/J3hgK9fv9&#10;XczvpzGMJbQxPAaawTqm6xQCzV2IqRj/Iy4eCtbNzSj4gkVMl405MGgJmfz/Eudyk9YoYq3GmGVd&#10;C5eVwq8HX6/GHeSw0qlmo7xGFYEZEq4o9uZlMRE6YJ3Frzh56R0aFQKBu4eHAywi/8H7pZUQ7B1r&#10;Y0LzIe+RjiI1sJiiWN1RXOTthmL1vATTrG9wPuI9JJEQCkCw/s4TSMSBg5QNxOf31c+fG4l4yfkw&#10;+eLYOfI0OxQBA17GSxatr3jxWAOFsB8003Tjy6iNTRoUr0QXRcZiYxIZCtaDiRuK1oNxlVNDncwT&#10;Tkc0pjPe43J5oeg4weZiBwPYp5AxlxtZOSECki35+fn5bKzAhHOiUjQUPfcpGRlPoVNk/t2NZzjh&#10;jKTb7dbLlcpZOBaPtjT063V2dlayCbdD94Np++V+hjaDyP5veuw22kOcrTJr9WiyeEe+BzZH3Ji1&#10;EXn6bQ76/Q7Epcyyro/OaI2XL7AMh17OwbxWFV1tULii2KO3xeTrDXg+5tecvPUQDfOdgGgKXrOt&#10;y/o8zJ+E5kTeJx2EaIDxRMG6g7gw0QUF6yYopteGoTmJ949EQic0sfrfbukg0UETa9PzmcGgsbq6&#10;2knEc9aHGfoei3VA7CA7gZubmzpqf8GNpsYs6tk5+lbT6KRB8Ypv7s1tj9H4GGcNReu5/eSiAQrW&#10;XVAOrw8nc4QvWHiPy+WJomJFMqovLCwcU1yTy32snBABiE9fBFdTh8w5cSoiKVDU3KdkXDyFWhCr&#10;b8YznLBGApHm1UyptBaW1ZOtDe26xVqnjWtgPSYfmBoLBeumSP5pZwtZ1pvGW42gwcfHx41SuXwZ&#10;wVDCH8LrxinmxmOI1vfDH1DYI8C1cYRniz2fRkERhaI3DIlWFHsLopiI1uWrNktLS40gDKaRJOAh&#10;gbu7u3qpUjnCM1dYz5AJzYm8Tzq6cAKLKYrVHcWFiW4oWDdBMb02DM1JvIckEjrhC9bfOQrvj5pY&#10;m54PqtXG6uJiOxEvWhlmaPsqViCwUTMEbm9vN/rDYQ2nS74ge0DdTKtsxUcCxiYOCld8dG8um4zF&#10;xiQrKFjP5SNXlYMTrAsYzklOwsPJPOFkJFM6YTzl9oLjWGniIXMXWdX5cJnbc2wgBQK4XlZeBSU7&#10;yuPlvKiEyvHcp2RTLIVENILY3eRcX4xHu8goXFY54FKMeUZ6DeH6xXVAUeYYb+O+doD3md+MBAMb&#10;EQIUrE+Ig+7j4/XYr9MwfuwTGLFh2u/317lGsI9+Wg843CaHOTamlXPxdwooFCkbEqwo9hZcMTx/&#10;7EtihOAMp8Ek4AkBef/00O1+8+1A00Q8Cc2LvFc6uFACjCcK1h3EhYkuKFY3QTG9NgzOSbyHJBI+&#10;kQnW33kNiWGQeb0xWy7/u7y83ErEo8aGGaSezNjo2VAuAtfX1yuSRb3T6Zz8+PHjCptel9icO6JY&#10;PRdWViYBEiCBKAjwhUQUbuQg8hAw+NCexwzWnUqgjY2PLWweblGcMJUVC5DAC4FXsfoFNgt3tJBw&#10;XlTCxRe1SpiyFuLBpKzkctaTeQOTR/RCYLl+f//mRGatOnzx3VrjbJgE3hDAe+IagYwngHVUk3wK&#10;ICDr0TFr0kqlEv19qgDi2l3i4MC2HDLUrmi4AtfkhoEm3Jx8kQxfJjtJGAGHTgK5CMhXMD8tLu7j&#10;8PMm5mb/108JvfvivTJXaEdbmXvD0bqWAyMBowR4DzGK09/GYharC3V8SRYa2b0+tLI/bm6uRTt7&#10;DQ2taGn9dYo/llGw7o8vgrBEsqhDnH6A30u8xL2G0WcQqO/ggXEtiAHQSL8IJPTg7hd4e9Y4WVw6&#10;OPFrjxBb9poA5yQn7nEyTzgZiUInjCkFSOOL2IwViLUky+4hhOqSRc//zY5cJFmZBMwRQPbZDWy2&#10;X+H5byNTq5wXlbDZnP+UDIiwEOb8Y8z5jQiHFsSQkC11L7VMwr6K1+fn57nuGXPV4N72JYgLikZG&#10;QQBzBA+PuPTkBKH6GzN2Hh4e1lyaxb7+JiAHySUjdZFsuBbXoM/nOyVYctgbz9GXL4c4+UMCJJCJ&#10;AJ5jWp+QcAQHz3blvW6mRliJBEiABEjAGQGuqZ2hZkckQAJ+EFgpQTsLEfZZGVpaiNfPoKvdu+Z7&#10;prHeCeFrtX6EVqJWvFw8vV6tNBx+xcVVA4aXFyoTA4efek8iWoxNHoyX6OLFWGxMIlPmeatQAic4&#10;T3FOchJaTuYJJyNR6IQxpQBpfBEbsYJsbafYBN+XDD25jGNlEkiMAAQ8OxCcmskMx7lROXpszIPK&#10;ncdTsFWtVjfjGU5YI3kYDtcqz89XYVlt19qirmsIO5q4Frbsji7c1nGwQr4eIu8++WOAAOLtFPG2&#10;a6CpKJuQQ4B4134Z5eB8GpS+mJZx64n/cI2cYU6uuzaHwhoN4vrXl0bj0RZtY2TbIryNdoQcGAk4&#10;ICCHP/CO6khEQQ66U+8ioXmR90v1sMhVMsCYYob1XB53V9lBckDOE+7c6awng3MS48OZ14rtKPYM&#10;64p0sXZtYT/gHEmhG8vLy3wWfOVW1B6JottYrAgC+DxBrVSpfMUp5dqkzHljg4figyLc5rxPY5MH&#10;48W571x0aCw+xhlLwboLNxrpIzjBuoya85IR309rxPo8Mc0Al39nTOWibTBWmpJVnRnVc7mDlRMl&#10;IJ8wl6xwRofPuVEZp8F5ULnPWArikJJ8UWNTsnXGMqbQxgER8AnW12bnj9AgTLDX5fUtGWshID6O&#10;CJ/RoTw9PXG/zCBRHpCYDrP7+Hid2tcnplMxWCLjZrqsGygmNeiHjE2JGBHzshzqWMvYhHY13gQ0&#10;kGW8vjR6iLaoPJ/Mzs5uz83NNaMdJAdGAo4IQLRew9x9lPkrgKbtTGhu5D3TdPCMaS+wmKJY3VFc&#10;mOiGgnUTFNNrw9CcxHtIIqFDsfpoRw+H8lW55rBcPl/9/LmRSDSMHKbLfZGUOXs9dsmiXu716rgo&#10;vuA0cl3VWArWVUnFWc7o5EGxSnRBYjQ+xtGhaD2YuAlOtM45yUlsOZknnIxEoRPGlAKkyUVyxos8&#10;/IlQ/TS3IWyABBIjIEIRZDeUjLMbxofOuVELac55UKuvmApDELK9sLCQ9Iu/Iv3JDML69G1e67ge&#10;KMIc4xK53z0/P1/re4w1JhBoQYzHr1tMAPTY6xWSQTr6qM25iS4bhxCs82sUHgTKyzqiVLL+JQIK&#10;JjSdnfMa0+wt2uJYl+3yPVW07uXAHBO4e3g4wHPUP7hnrDju+r/uEpobed90FGUBxhQF645iI283&#10;FKvnJZhufUPzEu8jiYQQBesqju4MB4PmsFQ6nxkMGqurqx2VSrGUsbkPEguj6MaBDOorM5VKrTQY&#10;fH351G2ptJZlkBSsZ6EWVx1jEwjFKnEFBkZjLDYmkaFgPZi4CU6wLmQ5LzmJLydzhZORKHTCmFKA&#10;NL5I1lgRoTqEisdY8yb1kJcLNiuTwCsBEYhgE/3CauZPzo1a8ZZ1LtTqJKLCuAccQ3C2H9GQghsK&#10;xJhy4KUWnOGeGGzympdsnrgeVj0ZmndmIIuvxOmFd4YFbhAE6ybDOHAaf5vf7fX2yqXSUXQDK2pA&#10;hjbPf70SKm0x+3FRjnzfL55JDuCPb7asoVhCk6zB60yz5yiL43nlFO+sdqMcHAdFAo4JINv62mu2&#10;9brjrn91l9D8yHunowgLLKYoVncUFya6oWDdBMX02jA4J/E+kkj4ULCu7Wg8H7bwIvXfSqXSXF5e&#10;bmk3EFgFvjQOzGFZzb29vd3o9/t1TP5fTG4WUrSe1SNx1DM2gVCoEkdAfBiFsfiYRIei9SBih4L1&#10;INxUiJFO5olCRjaiU97rcntCJ17wUNdAh/vIVtXO3TEbIIEECWCjbwdC9RMnQ+f8qIVZZy7Uaji+&#10;wq1qtcrMvgX6VQTAeAdFAbBBH+S5/kUQhWuCgqgx/uh2u3VsBpwZdBebAgEK1ieHAb9CYegyMbhx&#10;/tsiZlk35BtDzbx+8almqLk/zVAooUnUwrWmaUGUxV/nm20mWojSvRxUAQTu7u7qpUrlCM9Oa866&#10;T2h+5L3TUVQFGFMUrDuKDRPdULBugmJ6bRial3gfSSR0JsQLY0AxBobDNjKvN4b9/jkyrzcVawVV&#10;LM9eR1ADTc3Ya5wknun1aqXh8EupXK5j/Cs2GFCwboNqOG0anUAoVAnH8YqWGo2PcX1SsK7ojeKL&#10;BSda55zkLGiczBXORjOlI8ZVLk8oxkobm33yWeUoH95yAWRlElAkANHeCTbLdxSLmynG+VGLo+J8&#10;qNVmTIVfM0mvU/RRrFd7vd5V1i/6FWt5OL3rzAW4LnaRYf00nNG5tVQy+OKglrUMvm5H409viLtN&#10;xF3LH4v8s6T7+Hht9Ws2/g3ZnEWGNszHGcQs6+ZclbclyZoLf1yavFa4Sa7pFcvXm6Y10RV/yaRX&#10;KslajffM6LzLARVBANfUyn23K1+ysb++T2x+5P3TUUQHFlcUqzuKCxPdUKxugmKabRial3gfSSR8&#10;mF3dtKM7w8GgAQH79xn8CwF7x3QHRbSns7dRhH3sU4PA9fV1DaeGv+KzUzW83NjQqJq5KAXrmdFF&#10;U9HYJEKRSjQx8XYgxuJjHB0K1oOJm+AE60KW85KT+LI+TzgZhWInjClFUOOLjYsXbER0IIg5XFpa&#10;Os7dCRsggUQJyIbea/ZCJ8+Sf2HmHKkVeUndP7XIyBKutIWsvk3NaixukMDD4+NOxdVXGgzaHXpT&#10;k+aF2dlZOcTRDn2MtuzH/e8IQsg9W+0n3C7n4ynOf+z1znBt1hOOEf2hG9oon9Yxs6xPI+T27/Il&#10;DMzTRr6EQZGEpu8cXXOaVkVXXA7dIsa3KFqPzrUcUIEE5MAThD0neE6qWTMjoTmS909rUfS+4QBj&#10;ioJ1R7FhohsK1k1QTK8Ng/MS7yWJhA8F61YdLeJ1vEv8PqhWG6sBf2mee5xWw8Ru45JFvdzr1fHy&#10;9HcWdbsdjmmdovVCsHvTqbFJhAIVb3xq0hBj8THJKIrWTbrMalvBidY5L1mNh7eNO5krnI1mSkeM&#10;q9ye+Bgv2NQ7RUb1fWbSzY2WDSRMAEK9DVxLFyazFmbCyTlSG1tS91AFOng/cgiRx4FCURaxRODl&#10;8Auyqxc+n1gaX2jNvs4RLRzi2AzNdpf24osAF1hL1lz2mUJfzOw/3cvdXk+yfx5NL8kSSNLjHEK/&#10;35evd50675gdjiQgh4swV+/lweM+ivJY60HdAq47D0ZdqAly7+S8U6gL2HmEBCBc38H8L/eQFaPD&#10;S2yO5D3UaPSMbyywuKJY3VFcmOiGYnUTFNNsw9C8xPtIQuFDwbozZ8vXupDBqTlbLv+7vLzcctax&#10;gY6C044ZGHOwTSCD+sr1zU290+mc/Pjx46r89CSfVz4qlcv1YAdFw0ngNwFDCx0CJQESIAFjBDgv&#10;GUPJhkjAEoEmNho2P336tEuxuiXCbDYJArJxh4FeeiEu5b1XO+b4ovc/ZK+ZUA+0IbKCUQIQ/u55&#10;MZ8YHVW4jckcAeFTM9wRuLHcuHjFjdkh9LIWgpFF2lgaDnl9TnOArA8LWiNWKpVv08zj390RqFar&#10;h+itlbVHrps1yRV03WlaGVVxiVHs957gGZ0HmaLyLAdTNAE5BLK4sLCOdwbHRdsSav+8hzryHO+9&#10;jkCzGxIgARIgAWsEKFa3hnZUw3invYGENXv9weDyx83NteiJRVfs1IiMnTEZV0Zwrqrd3t5uIJNH&#10;HQ8CX3zN9MMM666iwd9+jE0kzKjor5NzWGYsPibZwCzrOTzktmpwJ+U4LzkLECdzhbPRTOmIcZXL&#10;E1gXtyHsOGTGqVwYWZkEXgh0u90TPGfueIeD86S2S5K6j46gA0FuB5nV13mASTt0jFZ4GA7XSr2e&#10;HwdgjI4s7MYG/f72wsJCI+xR2LX+6emJGgwLiDE3H2Nu3rfQdFRNdh8fr3nQZ4RLPRHsMMu6X5eb&#10;fBkK671LHas4wevQei3ryfWXwfJgq3yMU/zvxkK1ygQNwXqUhvtKAAdCaq/Z1jdy2ZjQPMn7aK5I&#10;0ascYFwxw7qeiwstzQzrheIPtnOD8xLvJ8FGgZ7hFKzr8bJYejgYNIal0vlMtdpcXVxsW+wqU9Op&#10;72lmgmaz0vXDw9pMr1eDCOfLa+b0FZv9mWqbonVTJMNsx9hEQmFKmAEwxWpj8TGpHwrWg4md4ATr&#10;QpZzk5P4cjJXOBmJYieMK0VQ74sNIFT/tLBwTEFiJnysRAJ/CCCr1ArEHhdy+t5bLJwntV2T3L30&#10;DSHE8tbc3FxTGxorGCWA7OonWDvvGG2UjeUmUJ2bS3l6mMoP98S15+fnq6kFWUCbgHz5AhmRt7Qr&#10;Jlbhsdc7w32sntiwxw/X4Ia4IaZtxPG6obbYjAECOHQrX3NRykBNUUQG4P5dgxkGEVaVcXEqn3df&#10;mJ/f4juwsPxJa8MgcHd3twcdxrfMX1pKaK7kvdRhTAcWVxSrO4yNvF1RrJ6XYLr1Dc1LvJckFEIU&#10;rHvpbHm2xAbBv/iSYHN5ebnlg5HcsPDAC9fX17VSpfIVn7aseS0YmMCKgnUPAqlAE4xOJBSmFOhJ&#10;O10bjY9xJlKwbsd5lloNTrTOeclSJPzdrJP5wtlopnTEuNLyBB6kGoiPfWRVb2tVZGESIIG/CEhW&#10;QmQ8vQgikyfnSu0ITupe+koH94hDZPA90IbFCkYJSHb1CkW/RpmaaEwEw/MUDE9EiezqNRS4MMGb&#10;bbwnQMG6WkR0e729cqmkJL5VazHQUoY2wm2MHmvnfXyp4thG22wzGwE800w96EFRRAa2Hl+HGUYT&#10;RJVpcYqseB08u2/heacVxIBoJAkERADZ1tdes63XtcxOaK6cNkdpcWPhyQQCjCsK1gMKagrWA3KW&#10;R6YanJd4P/HIrzZNoVjdJl1zbQ+HbWReb+C6/L76+XPDXMN6LaW4l6lHyEJpyaJe7vXqeGn/O4u6&#10;hV7cNknBulvePvZmbDKhKMVH9+a2yVh8TLKEovXcfnLVQHCCdQHDuclJeDiZK5yMRLETxtVUUHhY&#10;auPLQ7sQqjenFmYBEiCBqQSwGbeDze6TqQV9KsC5MpM3UrmnvohxkXUwEyRWMkoAGYLlqw01o42y&#10;sdwE8HWa/YVq9Th3QxE3ANFjePfGQPwBkW8Hc/RqIOYWZqYcJkSGz8vCDCi6Y4Ob4LaG8hrL68xy&#10;bIuwfruvX4y6GncIl4IIfaZIqJWhEqvkJaBCXUTr6EeSOJzm7Y/1SYAE/iaAd2U1iHZO8B5lTYlP&#10;QvOlyhylxIyFphMILK4oVp/uUm9KUKzujSuCM8TgvMT7SXDez2YwBevZuBVbq4PnzSbWwuczg0Fj&#10;dXVVnj2d/KSyh+kE5rhOkEF9ZaZSqZUGg68vm3elktoDT6FW63dO0bo+s5hqGJtMKEiJKSz+jMVY&#10;fEyiQ8F6MLFDwXowrirEUCfzRSEjG9Ep73ljPYHNZ3lAOlxaWjr2xV20gwRCJ9Dtdk/wPLoT5Dg4&#10;X2ZyW+z3VIrHMoWFlUqSoRobD8xQbYVuvkaxntpkRs7JDCEWPoDg8Vs+0qwtBEZtQFbn5mK/HRlx&#10;fvfx8TqIr98YGe1rIwY3v02aNa4tftHFBWW9Pl7WH8PhX+sPiiH0OL6UDux6zDBCL6voxqq8J4No&#10;/cDLwdAoEoiAwN3DwwG+ejP5uSCh+VJ3joogBIobQoBxRcF6ceGi3TMF69rIWMHsMzvvJwlFFAXr&#10;wTtbEkThRe75oFptrFr+6j1fGFsKl9vb241+vy8bdr9E6gn8ULCegJMnDNHoZEJBSpTBZDRGxhGi&#10;aD2Y2KFoPRhXOTfUyVzhfFSTbqDJjXgqfWzAnWIDbp/Z66aiYgESUCLwmn1QMh9vKFXwtRCfETJ5&#10;Jua7DGKbQtxMUWG+Uu/pSTIDhz3HmMdSeItyqGOB2a2n+qHX64V7oGvq6MwX0N1o7M/Ori+WSm3z&#10;lsTVIr5ScYa1Wj2uUY0ZTYCCHBkJD8r5GZ04dHSEa2dPrNOdn/wcUQFWBXpNFkDKaJdZ4xVfzzld&#10;nJ/nOzOj3mBjJPAfAWRbX3vNtl77i0ti82XWeYrxlIFAYLFFsXoGHxdZhYL1IumH27fBeYn3k3DD&#10;QMtyitW1cAVReDhsY13cmC2X/11eXm6ZtjlIvZhpCCbakyzq1z9+7HQ6nZMfNzfX/cHgEpnU5WXZ&#10;3w80JjpkGyTgGQEuNDxzCM0hARIggUAJ8H4SqOMMmA3fN5HFZvPTp0+7FKsbAMomSAAEIODYQGb1&#10;q+DF6uJNgy9JUwqOWO+rEI3tM2u0H5GMDf0dWLLhhzW04i0BrKsaJKJEYE2pVCKF5L4x6VcXw+zz&#10;M/kqQAPz7wrFwi0i67jfv4GOQjLg44DLXqDmR2s21oP7GFwr1jWvdcfxGcs64lEd5IlXrO928FWO&#10;CzmYXojx7JQEIieAJCrtTwsLW4N+f1u+ABr5cMcOL888lSqzzOPmvTgzOlZUIECxugIkFiEBEiAB&#10;EhhJoFRaQ0KsPdE/iw5a9NDXNzd10UebIBZzsi0TfCa2ASfUSpXKV7xsrUUhAMhJbGIwMRteTrph&#10;VDc6oTBmwnC6hpVG42Ncv8ywruGR4osGeWqOc5OTwHEyXzgZiWIniccVXoC3S8OhfNb4VJEYi5EA&#10;CSgQeBWRHom4RqF4OEUSnzOzOiqmeys2jRsQJ21nZcF65giIUObpV3b1tZdWeX2ag2ugJbxM3kUG&#10;Tq6vprCEAFUOdv2K4Uh/ihSciNhnYWGhESlaY8OSQ4alclnm07h+IhPgMMu6n+Ep2XCxBrmM7rnH&#10;Nu7Irk/buEy1b/Ce3MYz3jYP8ZryDNshgb8JyPPuQ7f77eVLHonNmQbnKobWNAKBxRazq09zqGd/&#10;p2DdM4cEZI6huYn3k4B8ntdUZljPSzCo+sPBoIE18vdBtdpYxYHPLMbHtGeZZfxada7x4qvc69Xx&#10;gPIFL5BrqLyi1UAChccGFDctE/A+9qZNjpIxY5KmN20ZjZFxo6Jo3Rt/TzOEgvVphNL+u5P5wifE&#10;Cd73JEsNXlb8D1lrjplR3adgpC0xEIBoQ4TqezGMZeQYEpwzTfkygvtre25ubpP3DVMRka8dCCwP&#10;4Itvf7XCazQfWEO1+7Oz64ulUqYXxoZMCKIZHLoIYv8sCCNHeBwbGIcQ0x0EEQwFG4mMudfRCG4N&#10;bW4X7JJx3Z9Wq9VdT21L1iw5rFuuVE6SBaA78LivUV0aTsubvJ/jHtvBQZrdpaWlhtNBsDMSSIyA&#10;HCzs9/snqSQvNDlPJRYq+sMN8H5Mwbq+mwurQbF6YeiD79jg3MR7SvDRoDYAitXVOEVaCnqPFvYd&#10;zyuVSmN5ebmlOswI9ipVh6pf7iWNfaVSA6QvyPpYR5aGNf1W0qpBwXpa/h41WmOTCje4owwmY/Ex&#10;iQ4F60HFDkXrQbnLqbFO5gunI5rSWWL3PcmOCx/vy2dWfXIDbSGB0AlI9idspJ1hE60W+lim2p/Y&#10;vDmVh0aBkO+xiPFNZhHUcLbFoq/zzdVEcSWvU4semNp0q4rDHVNLJV7gYThcqzw/XyWOwerwKVhX&#10;x/vY68karq5ew8OSBje2PRzdH5MgWlvns6x/HpLnIOzhhX0NucCayHXqAqVuH7YEO/3hcH8JySB0&#10;7WF5EiABPQJ3d3d7cmAbvyt6NcMqbWuuCouCI2sDvCdTsO4oNkx0Q8G6CYpptmFobuL9JKHwoWA9&#10;IWdPGepw2Ma+UXNYLp+vfv7cmFQ6SJ2YTU/f3t5u/PjxY6/z48cFMjJcA9AZNnP3KFbPSd3QTS2n&#10;FaweEgHGTEjeUrbVycLUwQOY8oBZkARIIDMBJ/NFZussVEzkvienbPEJ1a1Pi4vb3OC3EEdsMmkC&#10;kvGp1+tdJiFWF08nMm/aCOpQ77HIHrhPsbqNiMjWJrJSy5ccVibWluv092+2blgrIwGIhJsZqyZV&#10;bfb5eS2pARcx2FLp/xXRbYh9Ysb8HqLdf+b5hNZmyBr199dFgnReXEa/Zr5vxzUqw6NJ6Do1TC53&#10;czafwSql0tF9t8svDOT2EhsggckE8DWDY7zPXpdELLGysjlXxcos87gCvCdTrJ7Z26xIAiRAAiRA&#10;AmkQQCLwUrm8I1rrHzc3151O5+z6x4+dl4ThH35CTqxlxJkvUMrlOjKofwG0Ohr9C5KRjhJqhFnW&#10;E3L2iKEanVSYjS3KYDIaI+MIMct6ULET3Ok5zk1O48vJnOF0RBM6izi28CK/I9kV5cW+L7hpBwnE&#10;RODh4WEH45kuHo1p0L/HEvHcadtdId1jZUMYYvVt20zYvhoBzDlrEOtly0rNa1YNcs5Sg35/e2Fh&#10;oZGzmeird3u9vTJEXtEPtMABSlad+Wp1q0ATgulaDh9if+IyGIMDFNmYZMss6yZpmmtLriMknwrn&#10;OjI39OktJX7NTgdkr4QrAagkiViYn9/CIfaOvdGwZRIgASGAZ+IarrkTXG9rMRFxNV/FxCzzWAK8&#10;L1Owntnb7is6SO7H+cK9W530aHBuYow48VjxnUyIGcZA8e7xyQJ5XsWe5L/YV2ouLy/Lf6f3A5F6&#10;rVSpfEX2jxoeJDbSI2B3xBSs2+UbQuvGJhZuZIfgbm0bjcXHpJ4pWNf2S5EVghOsCyzOT85Cxsmc&#10;4Ww0Ch1FGFt4ADleXFg45IaZgv9ZhAQyEMAmmQjV9zJUjadKhHOnS+cEcK9tz83NbfI+4jIqJvcF&#10;MdgZ/FHPZRGv21z4plWuzs0FcGlPG4X9vyOWDyAQZqZkm6jxKVhkPV632UVMbXcfH6+nfr2i6AEb&#10;3MAueig5+z99zeidsxlWN03gAXM7DiNxbn8Lltet6TBTbs+1SENEAIj/XX6ZStlFLEgCuQjc3d0d&#10;4Nn4H/yu5GrIg8qu5ysPhlycCQHelylWLy5cMvVMwXombKwEAobmJ95TEoqmMTHDGEgoBrIMFe+L&#10;k9i8uEbmp3KvV8eDumRRr4FV8A8NWfztqs7EoOKGpCs3FNqP0YmFMVOoL211bjRGxhlJ0bot91lp&#10;NzjROucmK3EwrlEnc4bTEU3oLKLYwsNoE58l3ucmmS/BRTtiI4Dn25VX0ag84/InovmzCGf6fK9F&#10;rG/yXlJEVIzu8+npSTLJXRi1iNevUZzMaK2O87HXy3/4Qr27ZEvyAIW6672NSUOb1uokwigJcdoW&#10;DtU1w7A2LStx+OMC/uFzkrid129hwV+USANfOOzMzM5uL3J+Ksz37DgtAvIFstds60Hfd4qas9KK&#10;ltfRBnhvpmA9oEilWD0gZ3loqqH5ifcUD31ryyQK1m2Rjb7d4PRhKh5BBvWV65ubeufm5ujHjx9X&#10;5aenK2RCPYJYvY76KyptsEx2Arz5ZGcXS03GQCye5DhIgATGEjD0wEbCJPAXgQhiC+uA9qDf3/60&#10;sLBFgSFjnATsEJBP3fd6vUuKMN7wjWD+tBMtaq36+gzX7/eZHVDNhc5KDQYD8xlL5frlNWzMh6B5&#10;bqyx+Bvie2IHPpZDdg66iaILXL/fvRoI5+eJ7rByT/QqAMI1BoLdXfinE+4IDFnO9ZUhkGE1g73w&#10;ldJgcAER7U5YltNaEgiTwOLiYvvTp09buO9sY93bDnEUvr4TCpHlVJsDvDdTrD7VqyxAAnEQCHB+&#10;igN8wKNgzATsvOJN9zmJlhad29vbDWxk1rCg/spNey10VgqPDSxmzbLC28dGjU0ujBkf3WvEJmMx&#10;MskaZlk34isXjQR5go7zk4vQ+NOHkznD6YimdBZgfOGFfAdr8f9BqH6M9XjHJ5y0hQRiIvC66XxU&#10;xiZ0TOMyNpYA509jYzfUkEf33NNqtbpraFhsxgABmX8qlcqJgaamN8FreTqjMSUg0uNXCRTpIQPv&#10;Ne+nirByFMN9hVmoFfnJoUQIDS8Vi9spxg1HLa7Msq6Fy2nhu263Plsunznt1KfOeC0X6g1fxJ+D&#10;4fAU7+n4TFVoNLDzlAjIQU08N3/D+mAvpHH7MmeFxCyzrQHenylYz+ztYioyw3ox3GPo1dD8xHtK&#10;DMGgOAZmV1cExWKjCHi0D6nnIMmiPoOM6aXh8Aszp+uxc1GagnUXlP3uw+jkwo1qv52d0TqjMTLO&#10;BgrWM3qnmGoUrRfDPZRencwZPsEI7N6Hl/EN+GhfMsr4hJG2kEBsBLDpJUL1oDa9CvFBYHNoIYym&#10;dOrBfbc1Nze3xQNQfkUHvuxwBYvWnFrF61kLt2STXZifX9WqlHDh3tMT99Ec+J+CdT3IhR2kMLQ5&#10;rTfa8EvjWbiJL4tthT+SOEfw8Ph4VA5MNGjEE7yejWDM2oh3i4tf89Q2n62yepT1SECfgBxCRKLF&#10;oxCSLHo3Z+njDqdGgPdnitXDCa8XSylWD8xhHplrcH7ifcUjv9o2hYJ124Sjbj8obRhE6rUfP34c&#10;dH78uCxXKtd40XQCsfoOPLQStZcCHNzYm5DBG12AWJIymQuRpNzt72AdPJj5O3haRgJxEUjuvhLI&#10;mgmb862Z4XDr0+LiNsXqcV1zHI1fBCRDU7fbvaBYXdEvMocGMo8qjsh5sSLvuyK4RczvUlDh3O0T&#10;O8SG+wEKrDm36vf1zGtaCT3elTaUCrLQjIhIiMENgf5wSNYaqHH/a2oUz1eUc2w+fqgtQrSnp6da&#10;7obYgBUCC9XqIda1LSuN+9oo10yFeqbI56ixA8c8hcNQFzgA734tX6g32DkJFEcAh0Ranz592sL7&#10;jX35KmlxlrBnEiABEiABEiABErBAgM+dFqCm1aTXgvVrPDxf//ix0+l0zn7c3FxDpH6BN4DyGaWN&#10;tNzE0ZJA4gR4s4syALx8eRsl6XAGFeRJfc5P4QQYLTVKQF60D/r9fQjVNyFUbxptnI2RAAm8IyCC&#10;OmQ1vgwhK5N3ruN9OpdLilqv4x6zL5u7uYxnZaME5NAMfv8x2miWxngYZSo1CIO/Ty3EAi8EcAhs&#10;hSjcEMAXUslaAzXuv/avY86nGh6ZXhT3yKPppViiCAJyABJz0G4RfRfSJ59/CsH+u9Oinp9UBv26&#10;r37JA3sqtFiGBMwRWFpaOsa783WsFU7NtWquJZ/nLXOj9KSlAO/RQe7ZeuLuQsxwkMSPc0Yhng2q&#10;U8ZIUO6yYixjwArWKBv1TrB+fXNT79zcHCGT+lX56enqNYt6HfT5YjvKEOSgSIAESIAESIAESECN&#10;QHIPOZ6+xMQL9uPFhYV1eeGu5jmWIgESyEoAGdB2kI3pAvXXsraRfD1P59JQ/CL3Xsf331Ns5p6G&#10;wicVO3Fo5ptX4l5mBB4fetVqM5W4zDtO3F9redtgfTUCEMn9X7WSLCUEIK61cx1z7rQZYBuybrfZ&#10;AdvOTkAOQg6R4TZ7C4HU5HNPoY5y/MyUaaz4YvkK7LzkfJUJHyuRQGYCcngK2dbl8NTWy9dKPfkJ&#10;Yd7yBBXNIAESIIG4CfA5Im7/cnQk4CmBUtF23d7ebvT7/RoWxV+ZMa5ob5jvf2yAlQoPPfODZYsj&#10;CRjzNGMm2ggzFiOTCJW9O58VrT9NDCxIb3GOMuF6pTaczBlKljgq5FFsYb3erJRKzHrryPXshgSw&#10;iXwEgegeSRgi4NF8amhEzptxcA9uzc3NbclmrvPBscOxBDAXrVUqlasgEPE6b1Xn5jaD8JUHRiLD&#10;6AGEW988MCV6EyDMac5Xq1vRD9TgALuPj9dGDgpx49mgV6Y21a5Wq+tTS7FAYQQw75/hC871wgyw&#10;2TGvdZt0p7YdougThzgk63P8Bzmmeo8FSMA9gbu7uwO89/gHvyvue/+vxxDnriJ55eo7wPs0s6vn&#10;8rj7yg6yq8ugOG+4d62THg3OUYwRJx4rvpMJMcMYKN49oVjgXBN2fX29cv3jx06n0zmRLOr9weAS&#10;L4mOKFYPJWRoJwkURMDgQqmgEbBbEiABEiABAwSSe9Dx4P4H5u1Bv7/9aWFhSzKTGXAjmyABEphA&#10;AKKulW63e0GxuuEw8WA+NTwi583ZvAcj03EHsb9Lsbpzt07tEGL1cAS9iWcPhvCoOdWhLPAfgVLp&#10;C3G4IVC0GMfNKM32Amb5ruff86FZs9jaZAJrzFrsd4jgQMGurDn9tlLTOl7rmsDMF7f5jGTe2jfL&#10;IByOv+92T+T9g81+2DYJkMDfBPDVUhGsb+L6axTFJ9S5qyhe7JcESIBidcbAdAK8t0xnFHsJxkDs&#10;HjY7PgcJsmZmIFKvYbP9dxb1DbNDYGs+E2CGdZ+948Y2o5MMs6W5cZrjXozGyCTbmWXdsWfzdef8&#10;RF0+c3/V5hxlgqJSG87mDSVrHBUqIL7w0ryDh8v/Qah+TAGhIz+zm+QJIOufPC+f4XcteRi2ABQw&#10;n9oaSpHtmr4X48t7u8jwd1rkmNj33wSenp5qWA9cBM0moWteDhguLCw0gvaXQ+Mfe70LJlBxBxzZ&#10;/03fOtwZX0BP3V5vr4wkP1pd83CeFi5LhZll3RJYU83K2mYQ+trmNwxe86bCIlc7oYsysNZvLczP&#10;8ytXuaKAlUkgOwFkW6/jmUQSOzp9Dxj63JWdeAE1A71fM8N6AbGSp0sHGdY5b+RxkMd1Dc5RjBGP&#10;/WzatDFxwxgwDTru9qy8KL7G54Jner1aaTj8ik+r1oBwJW6MHN0kAhStMz6MTTQJbTSnFjXGYmQS&#10;OArWgworCtaDclchxjqZNwoZ2ZhOHd8DkaHzFC/KDyEebPuEgbaQQMwEXjMyHuGwN5+fbTva8Zxq&#10;ezhFtW/wXnwqGS+LGgf7HU8Ah2jiEvRGfu1TEKx3NfeenriPoocsV2nGpx4+OcSIfZXLqbUMbi5P&#10;7YsFlAhA/HmIL5MdKBVmoUIIPDw+HuFAyF4hnZvqlNe+KZK52ollIYF3gB28h+BXFXNFAyuTQHYC&#10;8qWD+/v7PVyHTr5uFsvclZ2445oB3rMpVnccI3m7o1g9L8G06xuao3hvSSiMJsQM4yChODAwVGP7&#10;i9c3N3U09gUi9ToyjK4ZsI1NREKAgvVIHJljGMYmGrEh8g3mHJiDrmo0RsaRoGA9uBihaD04lzk3&#10;2Mnc4XxUEzp0cA+UzErgug+hetOnodMWEoidAMTqB642pmJnqTw+B3Oqsi2BF8x5P25BrL4ZOIIo&#10;ze92u3XMS/LFhzh/IpsDsIZrzlerW3E6y86oKFi3w3VcqxDDbULE23Lba9i9dR8fr0ceZDS0oRw2&#10;HX+tH0D4iVhf51fK/PWRWIavGFxiDbvht5VjrOMc4IXbYhNjiGgdYOV94KkXgGkECSRIQA4s4utz&#10;km29ZnP4sc1fNlnlbjvQezYF67k977YBCtbd8o6pN4NzFO8tMQXGlLEwu3pCzrY71MxasNvb240f&#10;P37sdX78uPhxczNEQ2d4wbNHsbpdh7F1EgiRABcoIXrNrc1OYsTBA5tbauyNBEiABMwRgMipMzMc&#10;7n5aXNykWN0cV7ZEAtMISBYlbEidUaw+jZSFvxt8IWvBuqCazLqWF0EXNmO3gxpsQsZiXjqKergy&#10;B/z+jWCgGM15BMNwNoSnp6eas87Y0QsBfkFGPxAgVmr+qRXZnKVPI5waEuu9Xm8vHIvTtHSINais&#10;RYMbPZ9hvHBZ1ucfL4wfYwS+6rGC3xM5TO+znbSNBGImIIc7P336JIeQd1/e1Vv4iXH+soAp6SYp&#10;Vg/M/dQ+BOYwmksCJEACJPCbgLJg/fr6euX6x4+dTqdzAqH6VX8wuIQ43fopT7oqfAJjH374ci18&#10;5xYxAsZNEdTZJwkUQiDIFyOco5zGSnIvWC3FF16AHy8uLKwzi5LT8GVnJDAjmZPwewEUdeIoiICl&#10;ebWg0RTabcZ78i7uPe1CDWfnIwkgu/oe/rCWDJ4IhKD44mUzGX9xoEESeB4M0plTDHkI2W6/x3Sw&#10;xhCWIJrBM/Y/cjA1CGMTNfJlDToc7gc1fD67eOGujM89XtiuYgRE69/uu90TlbIsQwIkYIeAvKPH&#10;7zrWEqd2emCrTgjwvu0EMzuxTyD2tY99gvH3wBiJ38d/Rsh7W0LOtj/UiYJ1iNRrEKcfIIv6ZblS&#10;uS6XSid4WN1hFnX7jmEPJEACJJAaASeLWZ40Ti2sOF4SiI+AwYdBzLtNbNCuI6v6Pj9XHl+ocER+&#10;E7i7u6sjo98Frr0Nvy1NwDqD82oCtCYOUdbzqmt6OSy1sLDQSJ2Zj+N/Fdh989E2JzYFKF6XDLGS&#10;jc8Jn0g6AbNaJEMJZhjYhFgLxlhPDH2XYd0Tm2iGGgFmWVfjVHSpl0P7w2EY61E+sxQdLi/9qz7r&#10;eGFsDiOgBdh56HYvefAmB0RWJYGcBORdPbKt76KZLVyLRp71UpnDcqJPunqQScRS9hg1Dyl7P//Y&#10;+XyRnyFb+EOAawwGQxYC7wTr1w8Pa69Z1M9+3NxcQ6R+AXH6N26iZ0HLOiRAAm8J8CbFeCABEshC&#10;IMgXJHzIy+LqzHV4f9FHB2btAT5//WlhYYuZbfX5sQYJ5CUgn9iuzM6eySe3OYflpWmoPu/dhkD+&#10;akYhrlsQ14aV0dIoIb8b6/V6eyK089tKR9YFIl6HqKjhiEhM3fyfmAYTyFjIXNNRchBFDqRoVmNx&#10;TwhIlnWs+9c8MYdmjCFQrVZFDNj2GhCfVbxwj8Izjhd2mjJCdAGPvd6lfBnOVJtshwRIQJ8A3t03&#10;IVzfxJpwH2uLzOvC1OYwfdKGa/DebRgomyuKAOeOosizXxIgARKIn0D5+uam3rm5OXrJov70dPWa&#10;Rb2Ooa/EP3yO0BWBsYsZLthduSCufhg3cfnT9Wh44tg1cfZHAiRgmkDG+6C81B4Mh4cQqq8vLS01&#10;TJvF9kiABCYTkOxkD4+PIlR/l7mYL349iZzfwlRPzAndjHFxLcK7Pg5NhT6+WO0XYR3EKelmV5/k&#10;2Lfi9YxrMVtx0x8Ov9tqO9p2+YUT964l80zMmWU9EzYvKsnhr0qlwnuqF94Yb8TL1+aGQ3/Xpp6t&#10;OTx3pzXzEn5mX5Mvw8kX4qzBZcMkQAJKBPAu/xj3rE28W+Q7fSViLKRLIMjkYbqDZHkSIAHjBBJe&#10;Jxtn6X2DfDb13kWhGVhGivWz0szMHrOoh+Y62ksCJEAC8RHgojY+n5oYUZAvSrhoN+F65TY4d0xH&#10;NRwMTrHm31xaXDyYXpolSIAETBOQrGTdx8cLXIf1UW1zHjNNPEd7vIfngPe+qsT1iNje5dc9jCE2&#10;3hCFdRpIPcq+vlCtNjQsZ1EQwHvwFYIggRAIQJTEAykhOGq8jTvMsu6/A1++ZoDD/d5ZyucSL1yS&#10;+rO6fBlOvhB31+3ueeEQGkECCROQdynIti6HrLawRmyrokh9HlPlZKwc79/GULKhCQQcJOfj3BFx&#10;BHKeiti57ofGucI981h6hF6dPyRAAiTghgBvVm44sxcSIAESIIEECCi+UMDL6xayhW3hZTYFggmE&#10;BYfoJwHJRiZZyaYdEuda2SP/Kc6xHlnstSm/Yxv3pOOFhYWG18YmbJwcrMHwdxJGkH3oxWZfb71k&#10;h+WPLgGJd/44JIB7AJln4M0M6xmgeVaFh8E8c8gYcxbn5w8wTzW9sJZffvLCDTTiPYFKqXR03+2e&#10;kAsJkEDxBCBcb+J3E+8a/TtsVTweWpCBQJBJwzKMk1VIgATMEuB+llmebI0EUiNAwXpqHi9wvGNv&#10;WBQDFOiVgLtm3ATsvMmmO1ncOjh5HK2DODB1Apyn1FkZKOlk7jBgp9EmJsQYNlrls9a7n/DyWl5i&#10;G+2XjZEACSgTQEbFA8lGJlnJVColOZepgCmiDO/jRqlj86uF7JX7RhtlY6YJHJluMNn2HGZfx1d0&#10;uM7TDDSsk5XuyZrNsvgUAmXFtRBBvifwkvl5MOiQS9AEmGU9EPfhnrpb+PXGZxCvooXP5+/dUS6V&#10;drrd7gXXUl6FKY1JlIAcWl5aWjrA8NcnHbjiPOY4QHgfdww80e6ocUjU8YaGzXnKEMjEmmHcJOZw&#10;N8OlYN0NZ/ZCAiTwSoAPxwwFEiCBLAR4wj8LtfTq8B7zy+eSwXZxYWEdQvXT9KKAIyYBPwjIBu7D&#10;46MI1b/pWsS5TJeYxfJ8EWcErgh/5ufmtow0xkasEHh6eqphw7tmpfHUG7WcfR0i4PPUEeuO//n5&#10;eUO3DsubIfAwHK6ZaSmtVphlPXx/Y67mobAA3Ih3KG28f9wtzFQ+exSGflTHfC4f4w48M3QfHy9e&#10;v87klc9oDAmkSEDuXfiyqrxv2X1JYMMfEtAkwL1XTWCJFOc6KBFHc5gkkJMA54qcABOvTsF64gHg&#10;zfD5Ms4bVwRlCOMmKHfpGOtkccMTyDouYdmsBDhPZSXHeqoE3sQY5s4m1OrryKq+L1lWVJtgORIg&#10;AbMEZONWNnBLMzN1sy2ztUII8F6eG/tspbLN+1JujFYbwMb2idUO2Ph/BAwL2Ofm5prEq0eg3++v&#10;6NVgaVMEZp+f10y1lVI7mKO/pzTeGMeKdVBdDofFOLbYxrS0sNAYIAmA83HxmcM58kkdOtmb8GrE&#10;esZgTtvAoeSLB85reuBYmgQsEpDENfiVbOt/7mGcyywCH9U07+WOgSfaHbUNiTrev2HzHuOfT2gR&#10;CYRGgIL10DwWuL28cQXuQJpPAiRAAgUS4En/AuEH1HWKaw18tro96Pe3Py0sbElWlYDcRVNJIDoC&#10;d3d3ddm4lQ3cPINLcS7Lw8t6XW46ZUYMwc8hBbWZ8Tmp+PDwsIOO1px0xk7+JpBDwA4xQoNI9Qnk&#10;vUfr98gavwnwsEC2WGCG9WzcfKuFZwTtLy/5NoZU7FmoVg/xPNZyNl4+azhDrdIRn8VVKM3M4Gty&#10;KyURrf96luAPCZCABwQkUQCyre/jyy6beFZ0dx/zYOw0IRsB7rlm4xZ7La6FIvYwnzsidq7FoTFu&#10;LMJNu2kK1tP2P0dPAoUQ4EK3EOzsdBQBnkRmXLggwIW8C8pJ9iGf+cSm9yFeRK8vLS01koTAQZOA&#10;RwSwUXtQmZ09k41bE2ZxzWyCosE2fotKDTYZe1O4TzUX5+cPYh9nyOODj1awqX0U8hiis11DwI77&#10;BLMuZwgAxPz/zVCNVQwQ4GGBbBDn5+dbeO7rZKvNWr4QQPzXmGXdF29MtkMEf6XhcNfJdcd3hl4F&#10;BZ/B9d2B9x8n990uv9akj441SMAaAVk7Yr9gsz8Y7ONrrFxDWiP9pmHez11QZh8kQAIkQAIeEeCz&#10;k0fOCNQUCtYDdVyUZnMxH6VbrQ+KcWMdcVEdcJFTFHm/++WJf7/944t1KcwfEJidYhN1E0L1A1+4&#10;0w4SSJWACD4fHh9FqG48a2IK81lwccPnDyWXicBnvlrdVirMQoUR6PV6e8i+tlKYAex4OoEJAnaI&#10;6ZrTG2CJjwRwb10jFRIIjQCzrIfmsdH2Mst6OH4UsV9pZubQmsU8DGsNbdaG+eydldzMTLlU2pF3&#10;IvJuJHsrrEkCJGCawP+3tHT8uLi4DtF6w3TbbC98AtxrDdCHDpLwcT0UYFwUYDLjpADo7JIEIiRA&#10;wXqETvV9SLyB+e4h2kcCiRFw8ICXGFEOdxQBitsYF4YISLZaNLWFLCm7i4uLbUPNshkSIIGMBB4f&#10;Hze6j48XEDPUMzYxtRqfn6Yicl+A9/WpzGcrlW3JTjm1IAsURgBfhVjDuuKfwgxgx9kI/Cdgb4uY&#10;LlsjadfCPXstbQIFjr5U+n8F9h5015iv+UWFoD34y3jJst7tdq09N0SAyKshLCwsHFsR+fFZwis/&#10;izF85s7vEnknIu9G5Bkjf2tsgQRIwBSBVbyXwT7CNq7Rrf5w2DbVLtt5Q4D3dYYDCZBACAQ4V4Xg&#10;Jf9sZNz455OILKJgPSJncigkEBIBvgQMyVvF2co4KY69zz3z5L/P3vHHttjmDwgUOqC7ixfMWxCq&#10;N/0hTUtIIF0Cd3d3dWRJvIDwZMM2hdjmNNu8nLTPl3VjMQ+Gw8O5uTneq5wEYvZOKpXKN2ZXz87P&#10;g5q8xrI6oVRay1qV9XITWMndQqINMMN6PI7HvfcontHEP5JqtborXw4yNlI+QxhDaaohPmubIvly&#10;KEfejVzKwX5zrbIlEiABEwRkP+H/+/RpfTgY2Pt6iAlD2YYTAtxjdYLZbCdMvmeWJ1vLTIBr58zo&#10;oqrIOIjKnYUNhoL1wtCz45EE+MKOgZGFAOMmCzXWIQEScE2Ac5Vr4tFkSMLm6CFeKq/j99Q5RHZI&#10;AiQwkgCyhh1UZmfPSuXyiitEfAnkirRGP7y3/wVLvgSyOD9/oEGRRQsg8Jr5cKeArtmlIQL9fp/Z&#10;ljOwfBgO1zJUYxVDBJjdPjtI+aKCUdFsdlNYMz+BNdyHeQ/Oz9FJC/LFIPlykJHO+OxgBKPJRviM&#10;bZLmr7ZwzazgmfCS85x5tmyRBEwQWFpaOsCafB2JBpom2ku+Dd7bkw+BmABwXRSTNz+MhXNVxM7l&#10;0EggXAIUrIfru6At54InaPcZM55xYAxl1A05iROeTA4uhpgBIDiX0eAMBET0h2rrLy+SsUmaoQlW&#10;IQESMEwA1+XKfbd7AqH6N8NNKzXnZF2kZAkL/SHAF75/UIiQbr5aNSPoYYhZJYDsridWO2Dj1gks&#10;LCw0rHcSYQezz89rEQ4rnCExu30uXzHLei58XlWWr5x4ZRCNmUhAvhwkXxDKhYnPDLnw2ajMZ2sL&#10;VN/EOe5ZJxCt84sSFjCzSRLISwBJcdrL+Irr82Cw3R8O23nbY/2wCHBvNSx/vVhLDUOATqPJJBAB&#10;gTHPsHyOisC3ngyBgnVPHEEzSIAEchLgS9+cAFmdBEjACQHOVU4wv+0kxAcnCGLlRfHWJ7w4lhfI&#10;zqGxQxIggZEEJCNx9/Hxolwq7RSJKMR5rUheTvqW+zvv8TOSfZIHrJxEXK5Onp6eavBTLVcjrFw0&#10;gRavtWwugChjLVtN1iKB4gngOZFfVijeDaYsYJZ1UyQdtSNfEMKKv5WpOz4nZMJmsxKfqS3QHRHn&#10;WK/u3d/fn8jBfws9skkSIIGcBD4vLTWeFxc38T7rOGdTaVbn/T1Nv0c6aq6NInWs4WExTgwDZXMk&#10;kDgBCtYTDwAvh88FvpduoVEkED0BnlAOzsXMBBCcy2jwFALYwOkgO+0hhOrrEKo3CYwESMAfAg8Q&#10;eMKaS2y4bvhgFV8O+uCFETYk/Cw7HAz2Jfukp56hWW8IYL3BTIeBR8TrV3gCH0Ux5uNF+FoxPbPX&#10;3wTk0AxpZCPADOvZuPlaS7KsU8Tpq3dG2zXs97fli0LKVvNQqzIqlwX5LG2B9oTnYHzZaafb7V5w&#10;vrPAnU2SgAECq/iqK/Yi9gfl8ia+JsJ3OgaY+twE91R99s4Y26hdCNBpnpmc8H6FZ56gOSRAAh8I&#10;ULDOkCiMAF8MFYbeq44ZB165w1tjGCfeuoaGZSHAh8Ms1HLVCWEOwcbNKUTq60tLSwe5BsvKJEAC&#10;xgncdbt7pcHgolQurxhvPEeDIcxtOYYXbtUU7/PDYWNhYeE4XKelYzm+FLGD0W6kM+I4Rwrhz3mc&#10;I3MwqlLp/znohV2MI5DiPdJgNMzPz7e0xLIG+2ZTVgis9Xq9PSsts1ErBF6+gDcc7is1zvlOCZPr&#10;QnyGdk38V39y8B+i9avHx0c+hxTjAvZKAlMJLGOduYyvvfaRjAD3us7UCqkX4H0+9QiIavxcH0Xl&#10;Tg6GBMwQGHOf43xhBi9b+UWAgnVGAgmQQDwE+IAYjy+LGglPKhdFPnO/wWYE4HyV2edZK/r6EPWa&#10;IXMLmUx2sYHDl8FZHcx6JGCBgGQAu+92TyqlkrfZiH2d2yy4I6wm07rPt6vV6m5YDkrTWpnTJJtr&#10;mqOPa9T8mkEuf67kqs3K0wn8zig86l/U7vf7G9MbYYlxBJhlPa7YwL35H2YdDsunEK2f4hnsdKLV&#10;aT0LBONAPjtbcpVivOP+tYJDVxevB2gtGcNmSYAE8hL4/5aWjh+RVKeP5Dp522J9vwgEu5fqF0Za&#10;QwJhEVBcp6kMimtpFUosQwIkoEOAgnUdWixrnMDYG5vBm6dxo9mgcQJc4BhHGmWDjJMo3cpBkUCy&#10;BLAp3cHgdyFU38KGZzNZEBw4CXhKAJuoa93Hx4tyqbTjqYl/zOIayVMP/RbqeWqeMbOGw20euDJG&#10;02pDr1lc16x2wsatE8AasmG9k4g7AL+NiIfnZmiTBOkK73NFsObG0Dh7QQx/j3NkaY4KX8xYYZb1&#10;8Hw/PzcnWdbbIy1XmAfDG3H4FvOZ2ZIPNeNd1gD4Pbm7u9uzZBGbJQESMEBgFUl1/j9JrjMzswXh&#10;+uj7nYF+gm1Cc+4Ldpw0vHgCTLJXvA9oAQmQAAmQgDUCFKxbQ8uGSYAECiHAB8VCsEfVKR8Ag3Nn&#10;sJkBOF85jzVfNqiQUegQIvV1yczlHAI7JAESmErg4emphkKX8tnqqYU9KeDL/OYJDr/MiPh+P8Sn&#10;oufx2Wi/gNOaUQQke6tkcSWd8AlQrJrPhyIOzddCxLWnCdENHcTC+ur/RkzR+tCYYd06YucdMMu6&#10;c+S5O3w5rIlDm381FPG6Pzc0NhAfgRzxjq8+Hd3f35/EB4UjIoG4CEiSHQjX1/Hu5xD3vU5co0tr&#10;NMHuoablpkJGyz2FQrAH1ynjJDiX5TN4zDqfcZAPK2v/TYCCdUYFCZAACZBAMAS4EArGVTSUBEhg&#10;BAFsRDfxf68vLS0dMBstQ4QE/CRw1+3ulfCZ6lKAgjauk/yMqRercmzmezsqZHleWFg49tY+GvaO&#10;wNPT0xGFunEEBcWq2f34+Pi4kb12gDVVBeiGhOiqhPBMtKZaluX+JiAHxXAAukM28RBglvUwffly&#10;LQ6Hh3/W+jGu98N0zV9W8znZgiMNxDvmvh182e5SDtZasJBNkgAJGCTwupexifte02CzYTZlYP4L&#10;c+C02jkBJtdzjjy6DjlfRedSDogEYiNAwXpsHg1wPGNfGPEmGqA3s5vMF4fZ2bEmCZDAzEywGQJ4&#10;r3MevkXcb7D50sZAtz59+rSFzCTy3/whARLwjIBskt53uyeVUunIM9O0zClijtMyMOXCcd3z29Vq&#10;dTdld4Y0dghB1mDvTkg209axBNr8qkH26Hg5tKEr4nY5d2exbVKd7KhY03MCPLjiuYMymAeffnu9&#10;X2eozSpFEVicnz9A1tlmUf2z3+kE+Hw8nVGRJeSrdjhQeJncocIiobNvEshIQPY0lrG38TwYbPd/&#10;7XXwJxACwe6dBsI3ZDO5TgrZe7SdBEiABMInQMF6+D7kCEiABD4ScLmhSPpxEuDJ5Tj9ylGRwCsB&#10;Vy9iIIDtIPvdIYTq6/IJTTqABEjATwIiDuk+Pl6US6UdPy3Us8rVHKdnFUu/EIjlOWU43OaXQsKJ&#10;aYh0gz6IEw5pJ5ZyPZkDc7/f38hU3bSQfFx7mYwLrxLuH7XwrPbLYjxnfvfLIlpjgkClUvlmoh22&#10;4ZYADpJt86sHbpmr9sbnYlVSmuXMP9Ou4Rq6uLu7q2tawuIkQAIFEPi8tNR4XlzcxIGtX18ZSenH&#10;/PyXEj2OVYcANQo6tFh2FAGD8xXX1ImF2JjYYRwkFgeOhkvBuiPQ7IYESIAESMAMAS6IzHCMsZVg&#10;MwUYfHCM0a+hjgkiglOI1Nflk5mhjoF2k0AKBB6enmoY56Vk9oppvFwveezN30JFj02cZBo2JfeZ&#10;4Tkc5z1hjsP8Vg/HYlo6iQAE1xSp5ggRXAsrOaqzKgl4Q4AZ1r1xhWlDdphl3TRS++3JIU6Ibfnl&#10;IfuotXrg87AWLvXClt5hyxoNh3bOMAfuqBvDkiRAAkURWMW9T/Y8BuXy5mA4bBZlB/udTiDYPdPp&#10;Q2OJnAS4VsoJkNVJgARIgARyE6BgPTdCNmCCwNhFkaUXICZsZhvmCRhdHDN2zDsotRZ5gjk1j3O8&#10;iREwes95ww5CdXlJu4Ws6rvMPptYUHG4wRG463b3SsjkVSqXV4IzXsFgW/OcQtcsokIgwOcVxNTp&#10;wsLCscrwWMYPAhBQMVurH64wYgWuv4aRhtJt5P+lO3S/Rv74+Ljhl0VhWSMHx5jROSyfqVrLLOuq&#10;pPwqB9FeA9ck18j/P3vnYhVXrjRq+oEbaB5NBAciOBDBgQxMBhDBQATGEZgbAWRgJgLaEUAGQwbu&#10;37wN3X1LHpjBNtD7oUdJ+ljL697/zFap6iv1lnapVFLiFr6DHTnCw/erxFEPr6+vDx1ZgFgIQMAy&#10;gXlZk87PzW02pqZ25EbBgWXxusR5eAfqMhhtghEgNyEYejr+nQDr6sxGBXNdZg4Pby4J6+F9gAYQ&#10;gAAEIFCSAAvkksAyejzaigF8BEQ/SiVR/VyM2JFE9U2prN6P3iAMgEDCBOT32ru+vT1sNRqfEjbz&#10;h2msmZR7OKL5X8bSWWd6ek85UdR7RsBUKJSkjw2gJEPgjMOQtX3Zqy0BAVYINBM9LGgFTkEhVFkv&#10;CCq+x6iyHp/Pfmgsh8o+ynfmWaTqJ6M237+OXOnxu1XWCNu3t7cnJm7jyBrEQgAClgnIXsjRndw0&#10;O5QbZy2L1iHO4zvQpsHR7pXahICsFwmwXkp8YET6zkrcK1GbxzsjavepVp6EddXuQbkfBJhUsxoI&#10;THhZuVu/sZxk1u8jNIRADQK25hyppPVRArPrJjhbQx2aQgACHghIAufK7d3dSbPR2PbQnYoubL3r&#10;VBiTohLme1f5N6+p4toYj7k5JLLxR5XWyBw2Qd3HW3zSMsqzNRzg8Az8je4eHh5W9GgTpybyTvgS&#10;p+ZoPYmAJGtSXXgSJIX/3Rwqk3873H4Qzjl89zpiH+ZbdcMkrXMjiyOfIhYCDggsyzy4YG6clZtn&#10;JcZ15qALREIAAhCAAAQgAAEIJESAhPWEnBm7KQSUYvegQv3DBNMUgkhTJd4ZafrVhlXRVg7gnWXD&#10;/aVl1HmXSJLAsXS4Ktc/71PxsjR6GkDAO4Gb+/sN6fRUfq9r3jsP3GGdd11g1fPpXvM6YDze68hV&#10;z/k4I35LJbljX6xYid8SLHgiIAmMf0IDAqkQkPHM+6mmM6mwXhOg4ubmcM39398t/EVGwKyXxX8f&#10;I1M7CXX53k3CjT8ZYeI2cgDkRIoO8D5Mz71YlDABc/Os3EC7PpYCP5K4PojeVM2xujfgRrtHGv2A&#10;qWkARfRqAqS5zaI4rK8zG0+RzneZeSk5c0lYT86lGAQBCEAAAlYJ8IFoFSfCIJACAUlUPxc7NiX4&#10;uiVBWPP/5w8CEFBO4Or2drchm52NZrOnXFVn6hFkdIbWnmCFgUEZN0fcIGLPxT4kyTqlJ//+8NEX&#10;ffgjMD093ffXW3o9kfyZnk9zt8gkxlLJOd1RIL79kK51aVs2MzNzIBYep22lLuv4znXoj8Dfp5K0&#10;3pN/Jml926GViIYABBwQeCzwsy7Jk8yJDvgiEgJVCbBuqkqOdhDIkwDvjDz97stqEtZ9kaafegQC&#10;B0bqKU/rsgSsTnyMnbL4o3re6liJynKUnUQg2goCvLMmudbJfy/6LpHkr4FsHO9JovqqqRbiRBmE&#10;QgACVgmYxM3r29vDVqPxyargSIUVfd9Fal4aaitaC8h4OetMT++lATYfK75///5Bqhf38rE4fUsf&#10;b/VJ31AszInA/3Iy1pWtVFl3RTa8XKqsh/dBHQ3evXu3w4GSOgSLt+X7tjir0k8q+i6Vd+KhJK0T&#10;0yntRBpAICwBU+jHFPxpSOGf4d8FgOL6U/QeLAMu2r3RMkam+CzF81L0arQ2scaO1nUoDoGoCJCw&#10;HpW70leWyS99H2MhBKIkwIdilG6LVulIA2HR8i6ouCQKmQqzq1Id5KBgEx6DAAQCEzDJ6rd3dyfN&#10;RmM7sCqquuebS5U7XlbGrAUCrwdMkk1jPN6R5IBBBMRQ8ZGAJHKsiM92AZIWAZnPvqRlkX9r5J22&#10;4b9XeoSAWwK8G9zyDS19SJX10C6o3L9ZP7fb7a3KAmhYiADftYUwVXso8LfoS0qbbxz51vls4jzV&#10;jKIVBCAQioAp/PMwO7s+Ho0+htKBfiEAAQk1AyFtAgrXb2kDT8i6V8YO74yEfKzUFBLWlToGtSCQ&#10;OwEmwNxHAPZDoD4BKgnUZ5iThNfmHdkI6UuV0nWpBkLSXk4DAlujJ3B3d7d2e3v7l2xqrkVvjAMD&#10;WGs7gOpCZMhA83i81+l0zlyYhUx3BFqt1gd30pEcigBVlEORp19XBOQbi/WZBbi8GyxAVCjCrNPN&#10;P1NlXZIztxWqiEoFCExPT/flsBSJeQVYVXmE79kq1Aq2CfkNOkFFeS++lzjPiTmkW9AaHoMABJQQ&#10;WJbDXFIIaF+qra+OZL9FiVqvq6H4XfgWO/ZE1Y+slxWkaF6kjkNtCEAAAhCoQ6Dxf9++8W1fhyBt&#10;nRCQD5aX/xqv/hcneiA0LAGr3mbshHWm496tjpXXdG1yxsuxG52Jj9ZzvLecjYm3BD+9TySJ4lw2&#10;Qj5KBZCjIIrQKQQgUJmASexoNJuHlQVk1NDLGiojns5M9bwmkCDR0cy7dzvO7EGwEwL39/cbsn45&#10;cSIcoSEJnL979241pAIp9C0H2U5M8mcKtqRig4xrliEWnCmJe1/lgHXPgihEKCDwwkbdeYc5QIFn&#10;qqsgv9FTDlFX5/dSSza07fL8SVokCZryzTOQuW+TA9YOxwKiIeCYgIndym/5k5zQ07mOjeR9+Kub&#10;SFh3PHBdifeQsM76yZXzlMi1+M5irCjxqU81qLDukzZ9PSMQbQ4XXoQABCAAAQh4JeDhg9GrPXQG&#10;AQi8SsBUwZJE9XWS1RkkEIiPwPXt7SHJ6sX9RgCyOKugT5qgocXA81u2SE9nnenpvaD20nklArJ+&#10;obp6JXLqG/XVaxiBgpIs2ItAzaxUpDqqHXdTZd0Ox9BSnqqqv6DHClXWQ3unXv+SjLcla7RBPSm0&#10;fiLA96vDseDpe9OGBWZdJ7+tU96PNmgiAwJhCJh9l7vZ2VWJdR2E0eCNXiN6Hz63gmR1dSOpmELk&#10;HhTjxFMQgIAbAiSru+GK1EIESFgvhImHIACBEASsBiAj/cAMwT3GPq2OlRgBoPObBKIN1PDe8j+y&#10;x+Nj6XT1x/WUck2lfwXoEQIQqEpANit7N1K9rtlobFeVkWs71lERed7x2sAk04yHwy3mwIjGxKOq&#10;Ur3zPdWj4/NbEY2Hw+GXIs/xzEQCaxOf4AGvBNrt9orXDhPtTNbAvCMi9u0bier/WNVstTiQFrGP&#10;JSHvXNTnMGhNHxb5rdTsIu/mjr8zXcGV759DSVrfdyUfuRCAgFsCy7L/Mjc3tyfXLm1K4vqZ296Q&#10;DoF8CRD7z9f3ZS1nrJQlxvMQgEAdAiSs16FHW2cEXp0MIw2cOAOFYAhAwC8BTjr75U1vEPBEYDge&#10;n5vAqARItx43Ez31TDcQgIANAnd3d2uSrPkXV61Xp0kwsjo77y0dfhPLIb8d5kHvHrXSYbPZ/GRF&#10;EELUEZiZmTlWp1RkCplDbZGpjLoQKEyACuuFUal6sGTyLVXWVXmvvDKmiqzMRUflW9LCEOBblXHw&#10;FgGZBz9cX18fst5jnEAgXgIyT/ZlX2Z9OBrtSeL6IKglDmNuLu2KtmiXSygxyCbnIAYv6dcx0veW&#10;frAZaMjYycDJuk0kYV23f9AOAtkTICCZ/RAoDICxUhhVlg9GG7DhY8HteJUAqAmELszNrZrAqNvO&#10;kA4BCLggYK6AljXAaaPZ7LmQn5NM1lIRedusDyyvEUZyDXOXxNiIBsG/qsqBnV35v1aiVB6lJxE4&#10;48aDSYgm//eHh4e1yU/xhG8CcqvHhu8+U+yv0+mcmRtSUrQtRZtKJqr/i6DR+EQyZtwjQn6rpsr6&#10;edxW+Neeb1QPzC1/V3rQ+Lcu5PDutnwTnfCeDEGfPiFgj8BCt3sg37/rEu86tie1hKQE3oclrOXR&#10;TAiwlsrE0ZgJAYsEeG9YhImoNwmQsM4AiY8AHwzx+UyLxowdLZ6IWw9OPMftP7SHwCMBqap+dDc7&#10;u2oCoUCBAATiJHB9e3soieqHcWqvU2uCUTr98qpWlr5vxO9ns38n0fAXGYHHpIwPkamNugUJiH/7&#10;BR/lsTcIDIfDHoAgkDIBqqzr927lRPVH0yQZs3f7/fuufkvR8DUCjwfQtiBUnADfpsVZVX7S0vdk&#10;5f4tNjQ37pmb98wNfBbFIgoCEPBMwNz6Z27BNbfhmltxPXcfZXfRFuuKkrZFpck1sAgzY1EW13Ks&#10;vTMeR5gOgUAESFgPBJ5uJxNgUpzMiCcgAIGfCfDeYES8RSDawI3FD05GyNSUVJDtj5rNdamqvrPc&#10;aAxgAgEIxEfAJGje3N6eNhuN7fi0168x6yn9PvpJw5rrBFOVdTwckjwTmduf1P0uyWsmiS1S9VF7&#10;AgHx7Z9Aqk/AJDDVl4IEBwT+60BmliJlbfwlS8MjMdra2no8/oPqwZE4/RU1H29E+Bi3FX60t/a7&#10;8aNunL3U/I7UaLSs+XryfXtibuLTqB86QQACxQmY23DNrbjj0cjPvJngO7E4bZ6EAAQgAIHsCDDv&#10;ZedyjQaTsK7RK+gEAQj8RMBqgJLJl9FlgwAnn21QRAYEvBIwFTmkMsfO/Nzc5rxcm+61czqDAASs&#10;ETDVskzVLJLPrCF9UZDV9bdbVZFuCJhvnIrfOXKgb8dUsAJkfAQkEWNF3oVUV4/PdYU0NodJpqen&#10;+4Ue5qFJBJYmPcB/D0KgF6TXBDulwrpOp9atqv6rVVRZ1+nnslrJunufG1Tepsa3aNlRVeH5it+O&#10;FXry3sQkrcu/w6urq13vndMhBCBgnUC3292XPZ1VU4TIuvAEBEZbpCsB9rVM8JRjwJqqlpeyasxY&#10;ycrdbxrLWGAs+CRAwrpP2vRlj0DCARV7kJAEgTwJsJDK0+9FrY42gMO8V9TFvz83Hg9MJY6H2dl1&#10;2Rg8qi6IlhCAQGgCpkqWbO6fmg3Iqsm5oW2IqX/WVDF561HXkusF2fA76M7MHEdoKSoLgVarRbJ6&#10;wiOBBFSrzl2zKg1hVgjIGF+xIgghU49Vmweg0EHAdqL6T1ZRZV2Hk2tqIb/ZLXMwraaYJJvzDerB&#10;rSW/GT1o5KQL+Vb6dH19fehEOEIhAAGvBEyRBVOE6GE02pJ4sP35M5P3olen0RkEIOCeAO8u94zp&#10;AQIQcEqAhHWneBFelwABqroE02lvdSywgEtnYIS0xNMJ6JAm0rcyAry7yjtkPD6WRIh1U4ljudGw&#10;H8wsrxEtIACBigTMRqOpkvVTc96LFWkWb2Z1DV68W56sQ6BgtXXx7dlsp7NXpyvahiNgbpuQ3rfD&#10;aUDPrgnIAa0vrvvIRf6Pg278aSSwolGpWHXikEt4zzlNVH8077HKOgfWwru7lgbyex1IwvpOLSEJ&#10;Nubb04NTM4uhyDtzWwofnMq6mrWgh+FFFxBwTWCx2z2+m51dlaT1A9d9xSA/2uJcMcBNQEfWVQk4&#10;ERMg4IrAK98EvDdcAUfuawRIWGdsQAACEIBAcgRYUCXnUqsGEcixilOnsPH4TK6K3Jybm9syFTh0&#10;KolWEIBAEQJmY9FsMJqNxhefz2zDtQgz28+wrrJN1JO8N34bpqLjeDjc8qQJ3bgh8MmNWKRqISDz&#10;37EWXRLQYy0BGzABAm8S4JBLuAHiI1H9uXXNRmNXvo9WwllMzzYISGGFY1mTH9iQlYIMvjk9eDHT&#10;2IkcEFmTw76njwd+PYCmCwhAwCUBU5RI9nz2Rs3muiSun9XuK9J3I3uctT0fTgDF8MKxT6lni+8u&#10;1uEpDQxsgUBcBEhYj8tfWWr76iRpcSLOEmyERrNgitBpqavMh2XqHtZnH3Pf2z6RKyGHo9GeBC3X&#10;JVG9r8+BaAQBCJQhYDYUb29v/zIbjG+2491YBmulZ1mHV8IWvtErv412q8WBrvDeqazB/f39hrwX&#10;NyoLoGEMBM45dGnHTSR12uHoSop5n7mSnZtcKqz797jvRPXnFjZaLaqs+3e59R5nZmY+ymGTM+uC&#10;IxPIt2ZkDotT3RU5IHIi60LWHXH6D60h8BuB+U7nzOwBmb0gSVwfgAgCEPiXAGsrRgMEIAABCMRA&#10;gIT1GLyEjhCAgH0CJDbZZ4pECEREgAoEETmrqKpyFaS5EnKh2z0o2oTnIAABvQRkI3FbNu9PJfmm&#10;V0hL1naFMNV5iGB3HXoB25rfxrPfx2g8/jg9Pd0PqBFd1yQg78bDmiJorp8Av1FLPmq32yuWRCEG&#10;AqoJdCRpx9ygolrJRJQLmaj+hFBulNvmQE78A0q+dQfybyfn3y7fmJ7GMfGSKRNbkn8maX3bE3W6&#10;gQAEPBAwe0FmT2g4Hh+V7i7SdyN7m6U9racBRfD0+CJmTSy+u1iLxzwQKur+yvhhLFTkSbNaBEhY&#10;r4WPxsEJWJyQg9uCAhCAgFUC3hZWfGBa9RvCChBg7vsJkiTe9c0VkOYqSHMlZAGCPAIBCCgncH19&#10;fSgbieUTMnk/Ovest/WVc0sy7EB+H5Lo3J/tdPYztD4Zkx8TLFaSMQhDXiQgiWt/gsYOgYeHB34v&#10;dlA6kTIcDtecCM5UKFXW3TpeQ6L6cwupsu7W376km8Mm8tv96Ks/Tf3wbenJG8RJfgJtYk0m5uSJ&#10;Pt1AAAIeCJg9oYW5uR050Lcpievnhbrk3VgIEw/FR4D1VXw+Q2MIQAACuRIgYT1Xz0dmN4uryBzm&#10;UF2rY4EPUoeeQjQE9BOgEoF+H72loQk+PoxGW/Nzc5vmCsi4rUF7CEDAEJBk2p4kY542m81tiOgl&#10;YHU9rtfM5DQzlRs7795tJWdYRgaZd6QkWHzKyORsTZXktX62xls2XNYUK5ZFIs4igcI36VjsM2VR&#10;Mk98Sdm+ULZpS1R/4mCqrN/f32+E4kK/9gjMzMwciLRjexL1S+Kb0pOP2P96EbSJOd3e3p6Y7ytP&#10;nqAbCEDAA4HZ2dm+JK6vjkejjxJkHnjo0nsX7Gl6R26vQ4rf2WOJJAhAoBoBvg2qcaOVMwIkrDtD&#10;i2AIQAACEAhNwFvwmw/N0K7Or/+cPyok2GiCjg+zs+uL3e5xfs7HYgikSeDu7m5NNgz/ksSltVoW&#10;5vx+rAWuXGOtiTvlrMjr6Xa7vSW/r0FeVqdl7ffv33cluaKXllVY8wIBU2mV36qloSEs/2NJFGIc&#10;EMA/dqFSYd0uzxjWu8PR6INdq5EWisC7d+92zAHTUP377NdbvN6nURr7IjYyySsbJmndxKImPch/&#10;hwAE4iLQ7Xb3ZV28bm7mfVFz3o9xORRtCxNgjVUYVbwPWnx/MV7iHQa2NWcs2CaKvKIESFgvSorn&#10;9BKwODHrNRLNnhNg0mQ8QAACtghEXZEgx/lvPD42wUYTdDRXPdoaB8iBAATCEpCq6tuyOX9ircpm&#10;ju/HQC5kXR4IfMlu5ff1cXp6+uWNupKyeDwMAXlPrkgFwD/C9E6vPgmIn//02V/qfQnPldRtjNk+&#10;/GPXe3I7w1kuCa92yf0sLYZE9SeN5ftpgyrrLkeDP9nmsJo5YOqvxzA98f3oiTsxkUKgTcEEE4si&#10;ab0QLh6CQFQEpNr6ubmZ19zQa27qjUr5V5SNei8zBQfUsYGid3Xo0RYCEIAABBIlQMJ6oo5N0SyC&#10;WSl6VYFNBO8UOMGtCt7eHXxwunWkQ+kEehzCtSV6PD6T66435+bmtkyw0ZZY5EAAAuEJSBLmJ9kk&#10;PLSWrP5kEms8b871ttbyZlFaHUkyYF/mzv20rMrPmlar9YHq6nn4Xfzcz8NSP1bK+mLFT0/0AgEd&#10;BKiyXt0PMSWqP7eSKuvVfa6tpTlgag6aatPLhj6x/r5s2O5dBrGQUshNLEq+mU9NIYVSDXkYAhCI&#10;goC5odfc1Ds1Hh/8UJh3ZBR+Q8nyBIjPl2cWXQuL7y/GS3Ter6/wK+OHsVAfLRKqE2j837dvjMHq&#10;/GjpmYAkq73813j1v3jWkO58EbDqccaPL7cF68fqeHnLiibnwII5uWbHUXsu5XfYeDyQChgfF7rd&#10;vwOK/EEAAskQkA3BnlSx+iwGbTg1KuV3pFNw5YV7W2+VVy3bFqbK6szMzKqp2JgthAQMN9XVm63W&#10;X8YUfmcJOPQNEx5/s8tpW+nXuu/fvxP39ou8dG/v3r3j1Vaa2usNbm9vd+XgyyeLIpMWlcoLotlo&#10;bHKbTjpDVX7Hp6bycyoWpfI7i8IfFhOZorDXspISpzqQw957lsUiDgIQUELg8vLSzK2fZK28oUSl&#10;wmpQdKswKn0Peip2x3pLn+uta2Rxncd4se4d/QJJWNfvoww1jDo/K0N/ZW/yq5OnxQk6e8iRALC6&#10;kGL8ROL16mpaHS9vqeHpw7M6CVq+RoCAj8KxIZsEd7OzqySrK/QNKkGgJgFz3bL8OxUx7jcIWOfV&#10;9Fbx5t7WW8VVyv7Jdru9RbJ6/MOg0WwePllBdcr4/fmWBVRGtutfs96wKxFpENBPgPdIMR+lNp/K&#10;QX8OKRRzfRRPSdLsljnEFoWyE5TkG9GjF4l91IYtc+iuHBb+bAos1BaGAAhAQB2B+fn5M/m3Kb/1&#10;HVEuiXlWHWQUCkKA9VYQ7H47tbjOY7z4dZ2K3iyOHxX2oEQyBEhYT8aVGAIBCEAAAhCAQJYEEvvQ&#10;GI3H/VGzuT43N7e3TEXYLIc0RqdNwFyzLJvvJ2LlijdLE3tPeuNWoSMCnhWgOWoim+x7VNp0BNej&#10;2Pv7+w3ZTN34tcvUEu08IlXdlfxuv6hWMDLlpHJeLzKVs1SXgwV23d7pdM5SSXS1S+ZvaanOn3JN&#10;wZr5znLBDJn+CUiF53PpNfoqz3wbehw7xDyswZZvr/dyy8GJueXKmlAEQQACqgjIPHsk3yCrw+Hw&#10;SJViryhDsa0YvPSa8/BexN5DdQgkT4DvteRdrN5AEtbVuwgFCxMgKFMYVSoPWp1EGT+pDItX7bA6&#10;Xt6iRZX1aMcSoYOwrpOKYOcPo9HW/Nzc5rxssofVht4hAAEXBGTD75Ns/h3Kv54L+W/KZK3nDbm3&#10;NZc3i6Ls6HhmZuYgSs1R+icCkyqmppp4l+swkIT141xtd2G3JCCsuZCLTLsEOFhgl6eRRpX135nm&#10;MF82W60P9kcTEkMRMMl0si44CtV/3X75JqxLsER7Yh0lYBV8tNFYkzF8yqG6grx4DAIRElheXh4s&#10;LCzsyLp5U9Q/02oCe5ZaPYNeEIAABCAAAQjUJUDCel2CtPdOgGCXd+R0CAEIQAAC2gnEvDkxHg/G&#10;o9HHh9nZ9cVu91g7avSDAATKEzDXKZsKVeZ65fKtLbaI+V1pEYMPUXyz+aD8ah/n7969M9cb8xc5&#10;AVMp1VRMLWLGUyIev70itNQ+c/5YUVWtgrEpFuSAXGyQFOj78PCwokCNpFTgtoZ/3ZlDovqzwbtC&#10;lfWkfspTcmOCqbJ+HptVrEc9eowYh3XYT+PXrCOHcjsg71XriBEIAVUE5Bu8Lzf9rsv6+aMoNlCl&#10;HMrETcBTcTvWXXEPk0LaW1zvMV4KEU/rIYvjJy0wWKOBAAnrGryADhCAQGUCLKwqo8uyobfx4ulD&#10;NEsnOjY66ooFEX50SNXQI9kAWO92u/vLjQYBQcfjG/EQCEHAVKSSf6fS90aI/n/rM8J3pQpuFZTw&#10;tu6qoFviTbZkbmVOjdzJ5qBP1UqpmSXnRe7pn9Tvp2SMElv+q0QP1HiDgFRYXwGQXQK5V1jP+RBX&#10;1bWD3RGINFsEHtf0W7bk+ZDDN6APyo99ENuwDvvX8fvj8KPcEnh1c7NvvTMEQgACqgiY/SmzTyVK&#10;HWtRLOq9Si0Q0QMCEIAABF4kwHcbA0MDARLWNXgBHewRIEhjj2WOkhg/OXodmyEAgRAExuMzqRi6&#10;uTA3t0MlyRAOoE8I+CFgKlGNpCKV9Lbip8eCvbDmKwiq/mMkztZnWEaCJDnvSSXGszJteFYngdvv&#10;33frvjv5/en07WtayXz5Z1waR6FtLwotURIClgmYtYC8UwaWxaoXx7z3w0UrcrOVWUPwlwiBx9+z&#10;qfqq/o+kB/UuQsE3CLw1fpuNxofr6+tDc6gYiBCAQLoEzD6VVFvfkhugtobD4Xm6lmKZcwKeitqx&#10;9nLuyfAdWNzHYryEdycaQAACPxNo/N+3b7ybGBVREpBEt5f/Gq/+lyjtROnJBKx6nPEzGXgCT1gd&#10;M2/xaHIuLNbhErXnNL/HxuOBVKrYk+DfUaxjA70hAIFiBCRZ/ZP83neLPR3oKc3vy0BIXHbrbf3l&#10;0gjdso8loSWqCoy6cYbTziRC3N7d/SVVh3s2teA3aJOmfVnT09Ny4RC3I9gkK0mbX23/jmzqh6y/&#10;Ccg7ry/z1yY87BKQG44+yzvlvV2pOqWxufWzX8xhhZlOZ5U5Red4raqVzGkn4tONqu1dt+N36Jrw&#10;L/ItJi951lxtd0XGsKxZzmZnZjZ5v6p1I4pBwBqBr1+/9t69e7crv/cP1oSWEER19RKwND5KwrpG&#10;r8Spk8U1X5G1TpyQ0PpVAq+MH8YCY0YLgajzsbRARA8IQCAsAauTqsWFX1gq9A4BCNQhQECoDr1X&#10;2o7HB3ezs6skqztgi0gIKCLwI9Hy7830XUVqvawK6z6vLrK6ZveqeRSdnctG2k4UmqLkRAJ39/ef&#10;XCTZPlWe5bc40QUhHjgj8cU+dhe/I/taIhECbgjImvyLG8l6pFJR/WVfmHff400tepyFJrUJmIOp&#10;Gm9O4HdY27XlBRDHKM9sQoui30eyXl+7ub39Sw6FrVlXAoEQgIAqAsvLy4Nut7svc++6/OurUg5l&#10;dBMgWV23f2LSzuKar+haJyY86AoBCMRPgIT1+H2YrQWvTqwWJ+9s4WI4BBInwMI8cQfnbp6yeXAk&#10;FfOkoueqXKe4J2UjB7m7B/shkDIBs2kn/07Fxo1o7FT2zoyGW0VFWYNVBDe52RbJrpMhxfCE3E6x&#10;Iuumbde6klzkmnA5+ZJY+me5Fjw9iQCJRJMI6fnvMv7X9GiTjiayLuinY82/lnD4qqBXx+M/zEHi&#10;gk/zWAQEzFpfEuZUHVDl2y7AwCF+YR162XEsv8XecDQ6ubq6em9dGQRCAALqCMzPz5/JP3OzgpmD&#10;Bz4UpJiWD8r0AQEIQCBxAnw3JO7gNMwjYT0NP2IFBLInUDaw9CYwJvDsx5M1AJ5OUlvTF0E/EYg6&#10;MKTgPTYcj88fRqOt+bm5Tamqfs7wggAE0iYgSZbbsoF+IlauRGepgndmdMxqKGx13V5Dj1SaSjLS&#10;nlRcPEvFntztkKqon3wyIPHPJ+3X+xK/93Voko4WVFePx5f4yo2vzNpAYzXmqtZy0KocOaqsl+MV&#10;y9NS6fVYftcHGvTlmy6AF4hbWIdedRybpPVmq/VZktZ3rSuFQAhAQCUBc2uwHIpeFeVUzMMqIaHU&#10;1JSnnICq8xcuggAEIMD7gzGgiQAJ65q8gS72CBC8sccSSRBIlAALskQdi1nhCYzHg/Fo9HFhbm51&#10;UTbTwiuEBhCAgGsCkqz+STbsDs2mneu+kJ8GAdZhdvwoyepHMzMzbJbZwRlcyv39/cZUo/E+lCIk&#10;A4YhbxJKp6en+2F6T7dX4bqRrnXpWWZul0jPqvAWxV5lnUNVNccQVdZrAtTZXNb+H+Ub4CykdnzL&#10;BaDPfqd16DbGsSStf7q+vj60rhwCIQABlQSWl5cH5hZhWWNvioJO5uKoi2ip9BpKQSBSAhbXfjbW&#10;PJFSRG0IQEA5ARLWlTsI9d4mwATLCHlOwOp4sLgQxEuZE/B0ojpzys7MjzpAFOA9JlXVjyRgty5V&#10;n/adOQXBEICAGgLmmvnb29sT+d3vqlGqqiIB3plVVU2lHcmx9TxpElWkeupePSm01kRArpb/oEEf&#10;fpt+vRB7QqlfWvSWKoF2u72Sqm0h7ZK1wpeQ/Vftm3moKrmf25kq63f3915vbrGjOVLeIiDrhoH8&#10;2wl1g4LV/RdcXYwAsYpinAI91Wg2t69vbk5NfCyQCnQLAQh4JiDV1vuSuL4+HA5NTG5gq/uo9yJt&#10;QYhZjqdcANZiMQ8SdIeAJwKvfD/w/vDEn24KEyBhvTAqHoQABCAAgdQIsDBLzaPYE4yAJM01pqY2&#10;par6jgTszoPpQccQgIA3AnIN6pr8O5UON7x16rojNoJdE35RPuux8thNgopJVDEJK+Vb00IjAaku&#10;vC3+VPU+pbKtn5ESa0KpHzq1evlfrdY0hkACBGI6EMOc42bASZxmmxsM3LANKVUOrZ7J7/ujbx34&#10;bvNNXPojRuEEuu2xLL/HtRsp5mDiZE4URigEIKCSwMLCwoEp3iTKHatUEKUgAIE4CVhc/9le88QJ&#10;FK0hAAGtBEhY1+oZ9CpM4NWJ1uJkXlgZHoQABCDwEgFPJ6uB74ZA1JUNXM+F4/FANkB3TEUJU1nC&#10;jQeQCgEIaCNgEislYfZE9FrRplttfVy/N2srmKYAgqel/bpnElVKt6KBWgJynbyK6uqvAaLarbuh&#10;Iwnrx+6kIxkCcRCQdeVGHJrGpaVZK4SqwlyUFPNLUVLVn2soX2NUtyzvljMzMwdCwMsagt9poLFG&#10;bMIJeFexB5O0LjdmnUi8jDWNE88hFAI6CZjiTbI3tiXvgE2puH5eVcuo9yCrGp1SO085AK7msJRc&#10;gS0QyJ4A3xDZD4GYAJCwHpO30BUCEJhIwOpinQl9Iu8UHrA6Zt4C4umDNQWfYINlAq7eZePxwd3s&#10;7KoE5Y4sa4w4CEBAMQHZfNuXIPyh/OspVrOeaq7em/W0Sr61tzVZ5CQlufWIuTdyJ/6i/s3d3b78&#10;TysxWEUFXOteOud2IutMfwjUdmOBGyuRCoHJBDRWWWcumew3m09QZd0mTV2y3r17t+P6UArfaIF8&#10;TkzCCXjX4/lHnKzRMEnr204MQCgEIKCWgCnm9PDwsC4xO+83oKiFgmIQgEB5AhbXgK7XPeWNo0VI&#10;AoyHkPTp+zUCJKwzNtImYHFSTxsU1kEAAhCAwFsEqHDwL53ReNyXDc9VqRyxt9xoDBg5EIBAHgQk&#10;4N6TTbfPsgGnugqwNW/wHWENZRlBBM7epiW/wzOplrpXhinP6iZg3q1T4/EfurV8WTsSDq14rW9F&#10;CkIgED+B/8Zvgk4LZJ75okUzqjSH80Sz2fwUrnd6dkVAvs0H7XZ7y5V8vs1ckZ0gl1iEE/Bex7MU&#10;ebi+vj50YghCIQABtQSWl5cH3W7XFHpZlQNlhb/12XtU69JiinkqVud1HitmOU9BAAIQgAAEahEg&#10;Yb0WPhprIcAiTYsndOhhdTwQINThVMdaWB0zb+nq6cPVMa5sxUcdOLLwLhuOx+cPo9HW/NzcJpUg&#10;s/0ZYHimBO7u7tZub29PJOD+PisEFt6dWfGyZKy3dZklfX2JMdUT5Te4YxJTfPVJP+4J3H7//kGS&#10;yHrue3LbA0mI1fjK7/rPai1p9RaB+/v7DQhFRyD696BW4qErrHO4ScnIkO843o1KfGFZjenp6b6s&#10;J6xXc+WbzLKjioojBlGUVKnnQoznRrO5fS1xtB8HlPmDAASyImD2zubn5zel4ro5VEYMLyvvYywE&#10;IACBgAT4lggIn66rECBhvQo12kAAAhCAAAQgAIFcCIzHg7Fsfi3Mza0udrvHuZiNnRCAwN8Erq6u&#10;3ssGuElWX8uSCUGeIG4n+fVF7HtSXf0siEPo1AkBubVipdlo7DoRHkgoiYnlwMtvul+uBU8XITAc&#10;DntFnuMZPQRknYnPHLnDrB3MoTdH4l8Uy1zgk3bxvoajUR43ZRVHksyTkhi3b25ismVQiOReW7pH&#10;LYfYgxP3hRzPckPpxo0krZvvPifGIRQCEFBNYHFx8ViKwKyKkgevKRp1kSzV9D0p56lIXci5zBNJ&#10;ujEELK4FGTMMqecEGA+MB60ESFjX6hn0Kk3g1Retxcm9tFI0CEbA6sTLGArmR58dWx0zbynu6QPW&#10;J7uc+oo6gFThXSZV1Y/uZmdXzVWGOfkZWyEAgb8JyKbafqvV+px9ElGF9ydjyA4Bb+szO+o6kyIJ&#10;KEeSiHLkrAMEByHQaLWSThwjYXHisDrjxoSJjCo9kO0hu0q01DRaU6NJgor4qrLOgUPdg0fGwQZV&#10;1nX7qI528r2wVfdwCr/hOh6o2ZaYQ02Aepubdan8tk7NzYV6tUQzCEDAFYHl5eXB3NzcnszR69LH&#10;mat+kAsBCEAAApkT4Hsi8wEQp/kkrMfpN7SGAAQgAAEIQAAC5QkU/GAZjcd9qQKzKVXVd5YbjUH5&#10;jmgBAQjETMBcWSzJ6iZRPelkylI+Kvj+LCWThwsRyD1p3VRLlOqoe4Vg8VA0BEzCmKy1tqNRuKai&#10;JED9DlB+23/WxErz1wksAQcCEPiXgLxvvrjiweEkV2TdyKXKuhuuGqTK4dZz0aPyN0Pu31xBfUis&#10;wRl+LePaFIGQWPupxNmy+f5z5lQEQyBSAvPz82eSuL4ut4GZuXpgzIi6OFakfrCqtqfidFrmMqvs&#10;EPZSkNAaFcaMNZRJCGI8JOHGZI0gYT1Z12LYTwQI+jAg6hJgDNUlGEV7b4s2Tx+yUUCPUMmkA0nj&#10;8UCSp3bm5+Y2ZbOrH6F7UBkCEKhJwFR9upUri2VD7X1NUek1Zz0YzKfe1mjBLHy5Y1MlUX6LO1Rh&#10;VuYYC+rkmjBGYuO/g6fZbLLWtvBbekXEmjvRSHZFgMrPrshOTdmusM673J2vXEumyrprwmHlmxuZ&#10;zM1MZbXI9VurLCcnzxNjcILVCFU5rhuNw+ubm0/OjEYwBCCgnsDCwsKBxN5Xh1NTx+qVRUEIQAAC&#10;EIAABCDgkAAJ6w7hIto/AZVBCP8Y6PGRAOOBoQABCEDgBQKvbIaMR6OPd7Ozq2aDC24QgECeBK6u&#10;rt5LgqxJVl/Lk0ABq9lQLgDJzSM5ru3l97gj1dXP3BBFaigCV7e3703CWKj+tfSbc8KjOYwyPT3d&#10;1+KL1PQwVSxTswl7IFCHgFlLmPdOHRk5v7PrcNPYVqr8HmrUC53sEHi8mem8qLQcv7GKsnH+HLEF&#10;Z4g1j2tZp+5K0vpnc7OhMwAIhgAEVBNYXl4eyM3GW61GY3M8HBaes1UblZtynorSaZ7PcnO5U3st&#10;rgkZM049pVe4xTGk10g0S5EACespehWbIAABCECgMgFvi3lPH7SVQdDwTQIpVVmXzcq+VFVf7Xa7&#10;+8uNxgDXQwACeRKQq4n3W63WZ5K8CvifAFABSG4eeUqWciNdl1RJLDuQuflYl1ZoY4NAu9mkqt4v&#10;IHNLhLRd7djGuExMxlpi9mRhznA4xG8OPV3lvZPbu9khfm2iV+Tbb1ubUuhjh8DjzUxbRaR5i4EX&#10;USa3Z4gpOPN4DOPa3Gh4IzcbkrTubBggGAJREDA3HEvF9VV5F3yMQmGUhAAEIACBqAjEsC6OCijK&#10;WidAwrp1pAgMTeDVFy9BoNCuCdK/1YmYMRTEh3QKAa0Eok5al/fZcDw+l0T1zfm5uU0Jjp1r5Yxe&#10;EICAWwJmg0wSFkyi+ge3PSUmnXVhUIdaXeMHteTlzuV3eSZz855C1VCpJoHb29tdEbFSU0zSzXNI&#10;kJTf+JeknRjQOBJ/AsKv2TWHJmsCnNC86Hsnh3ewW9JxSG+2Wnz7xeGqSlo+3qrwavJbToeAKwF0&#10;3YhYgjPCMcUJzM2GkrT+193d3ZozIAiGAASiILAghaSk2vqqFK7oR6Fw7kp6KkYX05yW+5CoZb/F&#10;dSFjppYnaAwBCAQgQMJ6AOh0CQEIQAACugl4W9R7+rDVTRvtAhAYmKoNcu3gqqniEKB/uoQABJQQ&#10;MBtjkjx5Yqo7KVEpLjUsBhTjMlyHtt7Wa57NlQ0qM08XqoroWTW6q0nAJNLKuCVBrATHVBMnZSwc&#10;l8DAoyUIPDw8rJV4nEd1EVjSpU5a2rxVYT3Vd21aHrRuDVXWrSPVJVDiffuy3vgt5pfqN5Qu+m9o&#10;QwzBmatiHNvmsN5wNDrh1gtnwwLBEIiGgCkotTg/vzl6eNgaD4fn0SiOohCAAAQgEJbAK98XMa6N&#10;w4Kk9xAESFgPQZ0+wxEgIBSOfcCerU7IjKGAnqRrCOgjEFuVdblm/UgSVFe7UrVBH000ggAEfBK4&#10;urp6L4mxJll9zWe/yfXF2jCoS62u84Na8m/n8rvc4eYTJc6wrMbt9++7zWazZ1lsNuISSqg85zfu&#10;btjK9w6/MXd4XUtmTeqQ8GPF5cFTFwm9Ux1SS1s0VdbT9q+xTn73W+Yw7PPfffpWK7aQ2IFi54RT&#10;7ccNM43G4dXNzX44LegZAhDQQmBxcfFYDmGviz4HWnRCj2cEPBWhSzHezTiCAAQgAAEI/EqAhHXG&#10;RJIEWMgl6VaMgoBXAt7eI54+cL3CozN1BMx1ghIA31xYWNhZXl4eqFMQhSAAAa8EpHrTfqvV+vxj&#10;Y4y/+gTYeK7PsIaElK60l/n6QA6VHdfAQVOlBOS9u9JsNKiubsk/MSdaUl3d0iB4RQwH8dzyRXrc&#10;BEyV9ZTWTXF7I7D25vtlPDZV1vcDa0L3DgnIb35gDsOaLrzFuR3aE7VoYgZO3ZfC+DbfitfX14fm&#10;Vi6nsBAOAQioJ2D27+bn5vamRqN1s6+nXmEUhAAEqhGwuD5MYS1UDWLmrSyOocxJYn4gAiSsBwJP&#10;txCAgF8CVhdqTP5+nUdvEFBOQHmV9YFsUO3My3WCUsmR4JbysYR6EHBNwGx8SVKCSVQnadI2bNaH&#10;tomWlmd1vV/QfPX9AAD/9ElEQVS69/oN5Pd5JnP1Xn1JSNBIoNFq8d515JjnyesxvAfkt/7FEQrE&#10;CgFZ4/wHEHESEN9txKl5PFrz/onHV840/TtR/bn4P0iOdEZbhWBzGNYcilWhTK5KECtw6vkY1v9F&#10;ATSaze2b29sT3stFifEcBNImIHt6Z4uyrzceDk2scJC2tRFY56n4XErzWgReRUUIJEmA90iSbk3S&#10;KBLWk3QrRhkCr76ICRAxQCAAgYIEvC3oPH3oFjSbxyoQ0Ji0LsHtj3d3d6uS/HZUwSSaQAACiRGQ&#10;98Ga2fiSZKD3iZmmxxy+M4L7wtvazbKlkkQykHl7y7JYxCkhYN6/jampbSXqJK+G9urrnU6nn7wT&#10;Ahoo79KVgN3TNQRUEzAV1lUriHJuCbzwrdJsNnu3t7e7bjtGemgCMzMzH83h2NB6ZNk/MQKnbo/1&#10;+/8tKOa2oJu7u1PzDekUHsIhAIFoCMityQf3ss8nietH0SiNohCAwNsELK4RU1wPMXwKELA4hgr0&#10;xiMQcEKAhHUnWBEKAQgkT4BFQPIuxkAIxErAXBMowe1VqaK0b64PjNUO9IYABOwRuLq6ej8cjUyy&#10;+hoBLHtcX5TEGtEx4MniYxzjMnfvyAGz88nW8USMBGRMfopR7xR01pa8LsliZp3O+tzh4BK+Kw7F&#10;I9oxAZKz3AKWAzNn0gPrDbeY9Un/var6rzpSZV2f16xqZNYeTbl9cSyHZK0KRtjbBIgNOB0hMX73&#10;FwUih51XTAzPxPKKtuE5CEAgbQJmn08S13dajYapuM563re7PRWdS3lu8+0y+oNArgR4j+Tq+Tjt&#10;JmE9Tr+hdV0CBIvqEoyyPRN0lG4LrrS3cePpgzc40IQVCF1lfSiBKtmE2pSrAjdJekt4oGEaBEoS&#10;uLq52W+2Wp/l/dB7auptbiupazKP860R3JVPSarBFSmggCSrf5RDZscFHuWRCAnc399vyPt3I0LV&#10;k1P5efJ6wHnwS3Jg9Rm0ok8lNCpKwFR7Lvosz1UjIO+/frWWtIqOwORE9R8mUWU9Os9WUtgcWBk1&#10;Gh8rNaZReQLEBMozK9Ei4Fq+hJb1HjUxPBPLk6T13XqSaA0BCKREQPb9+pK4vmpuVxa7BinZhi0Q&#10;yIaAxXViDmuibMYFhkIgQwIkrGfo9JxMZpLOydvYCgEIQCBbAgMToDKBKhOwypYChkMAAj8RkPdC&#10;7/r6+lAqqX14CQ3rZMcDpmCCiGMtshevfZybassyd+9n76iEAYzG48OEzYvatEDV14+jhqZc+Zub&#10;mxXlKqLeBAJyCLsHJLcEpCIjB2fcIg4vvcJ3iCStf+AdGt51rjXozswcyPqHtYhr0BaTkFyrGqN8&#10;7d/4tplK0vonE9uzLRd5EIBA3AQW5HZlqba+zrzuwY+eis3lNr958BxdQCBdAnxvpOvbzCwjYT0z&#10;h2MuBHInYHXBz2Igm+Fkddy8Rc3Th282jgtgqO8q67KhfyTXpq9KZdb9AObSJQQgoJSASTa4ub09&#10;aTSb22+p6G1+U8rJi1qsF71gjnGcS2X1gVQ63AoOCAWcEZB3sXkHrzjrAMHWCPiovv74mz+zpjSC&#10;fiPQbrf5vUU+LqSa6FrkJsSgfj8GJdGxAoEKierPe5Hf34sHnStoQhPFBGbevdsZy3eIYhXjVo3v&#10;f6f+yzWGZWJ71zc3p6YwhVPACIcABKIiYG5ZXpib2xo9PGzJodTzqJSPRVn27GPxVDx6Wlwr5rou&#10;isfZ/jVlTPhnTo/1CJCwXo8frSMg8OqL2eKCIAIMqAgBCEAAAp4I+Ehal4SXvvxbl6rqO8vLy2w0&#10;efIt3UAgBgKSILkh69/Togk/BDE8eJXvDg+Q3+7iKRk1uCLPFJDEyi35nTKHa3KKRV1+JBM0Gp8s&#10;ikSURwIuEtjl9973aEKWXT08PKxkaThGQ6AEAZPYIo+bf/ylQqBmovoTBpmntqmynsqgeN2OH98f&#10;8h2SvqUBLOS7PwD0fLo0MT5TmEIK16zlYzWWQgACRQgsLi4ey7fwurmFucjzPKOPAPsz+nyCRhBQ&#10;S4BvDrWuQbHyBEhYL8+MFhCAQOQErC78WRREPhqKq2913LzVLSe2izslwyelovq5BKh35ufnN+Xf&#10;WYYIMBkCEHiDwNXV1a4kSJ7Ie6JXBpS3Oa6MUqk9y5pRhUe1jHU5dPZxenq6rwIKSjghcPv9+26z&#10;2Sz1LnaiCEKtEHiewF5VoPzu/6zalnbFCMhvbqXYkzylmMD/FOuWjGryTmMNkoI3LSWqP0dBlfUU&#10;BsZkG2blO0SqrJPUNhlV8Sf43i/OquKTWr7lK6pvpZlJWh+ORiemUIUVgQiBAASSIWCKWi2YW5il&#10;yJUpdpWMYSENYa8+JP00+2a9mKZflVjFWlmJI1CjFAES1kvh4uHkCLAwSM6lGAQBCEBAAwEXVdZN&#10;hQRTKUEqoh1psBEdIAABPQRMJd/r6+vDZqtVuZovAQ0P/uTbwwPkyV2EHuvye+3LXL4/WVOeiJXA&#10;j+qk4/EfseqP3m8TqFF9vQ9b5wT+67wHOoBAAgTGw+GXBMzI2wRH3xVUWc9nWJnvEfkuOcvHYoeW&#10;Ovo9OtQ4OtGhv+E1AftRoEIKVcg357YmvdAFAhDQQcAUuVqUYlctKXolGg10aIUWbxFgjmN8VCHA&#10;uKlCjTYQgIA2AiSsa/MI+jghwKTtBGvUQq2OCYKSUY+FMspbHTdvdczJ7TJuyeHZYwlGr3alQoKp&#10;lJCDwdgIAQgUJ2ASI821wI1mc7t4K54MRoB1YzD0zzt+Sjj1rYxUORp0Op0t3/3Sn18CjVbrA9XV&#10;/TIP2VvBBPZzSQw7D6lnJn33MrEzWTMleXItWeN0GdbXpQ7aFCbgoKr6r31L/OmwsD48GDeB8XhL&#10;Kq0P4jYioPYefo8BrVPTtbf9GDUWF1RE3tWmcEXBp3kMAhDIjIApenV/d7cqB1WPMjPdjrns0dvh&#10;iJR/CbAnxGiwQeCVccR62QZcZIQgQMJ6COr0CQEIQAACEIBA8gTqVlkfDofnslG4OTc3t0WCS/LD&#10;BQMhUImAuQZYghGn5lrgSgJ+aURgwwbFAjIIUBaA5OcR32O+3W5vye914Mc6eglB4O7ubq0xNbUd&#10;om/61EHg1wT2H//3eHysQ7u0tSDZOX7/ctjHjw8f4wvnfnqjFysEPCbGylp14/7+fsOK3ghRTeDx&#10;XbCnWkmtyvFN78Uzvr/XvRhlsRNTuOL65uazuXXRolhEQQACiRAwxa8WFhZ2pNr6prxPzxIxKykz&#10;mOeScqc3Yxg33lDTEQQg4JgACeuOASNeD4FXJ2+CS3qc5FkTqws6xpFn74Xrzuq4ecsMTnCHc7LF&#10;nismrQ8kWX1PgkmrsnnUt6gOoiAAgYQIXF1d7ZprgH9cB2zxz9s8Z1HnKEWxdlTjNl9jXqqrf5ye&#10;nmZeV+N5N4rIePrkRjJSYybwMB5/iVn/WHQn2TkWT72tJ0lXfvwo8xVrEj+o6/XiMVH9uaISk/pQ&#10;T3Fax0LAVGAdjcdHseirQk++5b24wdd3uhdjHHYiMcH35tZFc/uiw24QDQEIREzA7DEuzM2tS7V1&#10;c0htELEpflRnb94PZ3qBAATKEeAbpBwvno6CAAnrUbgJJSEAAQhAIEsCfBhn53bZFDySypyrkqx+&#10;kJ3xGAwBCBQiYJJ4zLW/zVbLWVIkG4OFXFH/IYJM9RlakvBUEdmSuJfEHMsG0b5D+YhWQMBUIzVV&#10;SRWoggrKCMx1On1lKiWnjrndIDmjMjXo4eEBX3rwvSSscJDGA+fKXQRKVH/SlyrrlT0XZcPZTsck&#10;sJ1HqbxvpfmG90KcmFQ5zObWRXP7Iuvhctx4GgK5ETB7jlJtfV3eF8e52a7RXuY6jV5xpJPF9SPj&#10;xpGPIhbLmIjYeag+RcI6gwAChoDFhQJAMybAOMrG+Sz+snG1FUOLVFmXqqt9+bdurugzV/VZ6Rgh&#10;EIBAcgRMxSRTOclc++vaOOY614Qf5bN+9AS6WDeOxv35u3fvdoppwFMxExiOx84OEsXMJXfd5aBZ&#10;X5JIWN87HghUV3cMGPEpEuinaFT0NgVOVH/Ojyrr0Y+mwgaYdUpjamqrcINcH+Tb3YvnHX2Te9E9&#10;ZCfm9kW5LeFU4obO44Uh7aRvCECgHgEppnEu1da3JHF9Uw6wnteTlmBrT0XkmOsSHDuYBAEIQAAC&#10;pQmQsF4aGQ1iJsACMGbvudGdMeGGK1ItEvD0gWxRY0SVICAbgOcSUN6Zn5/flH9nJZryKAQgkBkB&#10;2XTaMBWTTOUkX6azTvJEmo1vT6CLdeNg3G+RrFqMfcxPmcQASfTx9n6OmVVuuss7hSrGHpwu31X8&#10;/jxw9tGFHOTe8NFP7n2YZBVhYP7xp4GAokT1JxymyvrV1dV7DXjQwT2BTqdzNh6NPrrvKdIe+Gb3&#10;4jgH3+Je9FbVSaNxeH1zw0FqVU5BGQjoIyDfAn252WpdDtgz9+tzDxqlRMDiGpJ1UkoDo6Qtr4wj&#10;xkRJjjyujgAJ6+pcgkLBCFhcMASzgY7DE2AchfeBJw1YBHoCnUg3L1VZN8EgExSS4NBRImZiBgQg&#10;4IiAJArsTjUaJ6ZikqMuXhXLfOeJOGtIT6CLdWPGvY2xL3P9nkn+KNYrT8VKQPzca7ZaH2LVH73d&#10;EpDA67HbHpBuCIRYI0EeArETkLVOP3YbotdfYaL6c6btdpukx+gHWXEDJD65LzcR8174FRnf6sUH&#10;UY0nbXx/1+g+qaayLt69vr4+NN+pSRmGMRCAgFUC5qbnhW53X6qtr5oboK0Kj1GYp+JxzHcxDg50&#10;hgAEIAABFwRIWHdBFZmqCbAQVO2eIMoxJoJgp9MyBDx9KJdRiWfLE3iWtH4sgePVrgSDTFCovCRa&#10;QAACuRAwm0tmk0kSIYMmCrBW8jTi2Aj3BLp4NzXH/vHMzMxB8d54MlYCt9+/74ruK7Hqj97uCMim&#10;74BDK+74/iL5v956oiPXBPCla8KP8sfDITdAeGL9WzfKE9Wf6btibpEJhYl+/ROQdcuWVFof+O9Z&#10;aY98o3txTM3vbi86xtZJo9ncvrm9PSFpPTbPoS8E/BMwNy8tyg3Qkri+I72zBvDvAnpMlYDFdSRr&#10;pVQHSQG7LI6jAr3xCAS8EiBh3StuOoMABLIgwMIhCzcbI/lAyMbVVgyVzeBzSVTfnJub23q8ftuK&#10;XIRAAAJpEpDEgBWzuWQ2mTRYyJznyQusIz2BLt5NxbF//u7dO7PRw1/iBH4kAIzHfyRuJuZVJNBs&#10;NPoVm9KsPIFe+Sa0UEoAX/pzDO8of6z/7imeRPV/yDSbTW6R8T1OAvYnccuBHLjjO+bp9xrQF3QN&#10;gboE5Pe8JnHFv+7u7tbqyqI9BCCQPgFzE/T93d2qWHqQvrW/WOipaFzFGHN27sBgCEBgMgHeJ5MZ&#10;8YR+AiSs6/cRGvokQIKIT9qq+mJSV+UOlHmJgKcPZuA7ITCQZPW9hYWFVQn69J30gFAIQCApApKs&#10;viFrk1OzuaTJMNZLnrwRYSKLJzLBujFjv+T43zLJHsEUpmNvBGTz/5MkJZukdW990lE8BCTh6894&#10;tI1bU3nnbsRtAdo/ERBf9qDhh8DjQfpzP71l3MvT2j7etQJV1jMbvnIj5LFUWT/IzOyfzY339xqd&#10;2/iKcusys64ajkYn3JbhljPSIZAKAXMj9Pzc3J5UW9+U9/NZKna9aQd771m42buRFteSrJW8e09P&#10;hxbHkR6j0AQC/xIgYZ3RkCUBJvYs3Y7REHBCgPeJE6zJCJVE9R9VCSRZPe+NnmQ8iiEQcE/g6upq&#10;d6rRONGarMO8534M/NMDASmPsIt1VWT8S8XtvU6nk8emTjFsyT5lbsKQd/X2T79ZfrfJ+ruiYf2K&#10;7WgGgSwJPB4QW8vS+EBGC3PeU67YJ3QI1VRZ/3GrDH/ZEJiZmfkoPs/zm4b1vLdxXuT72psyCXf0&#10;I77YaBxKvHE/YTMxDQIQsEjAFN5amJtbN4W4ROzAouhsRTHnZet6DIeAdQK8T6wjRWAgAiSsBwJP&#10;t4oJEJBS7By3qlmd3BlHbp2Vq3ROekfjeamm2J8ajdYlUX3HVCWIRnEUhQAEghEwCQDX19eHzVbr&#10;UzAlCnZsdc1UsM9sH2NNqc71E8b/sSR3HKhTGoWcEJCN/8MXBSeUoOYEXD5Czx+rF+djcSBL7+/v&#10;NwJ1TbclCTzdWPLa/1tSHI9bICBJKF8siEHEcwJprgNWbm9vd3F0PgTMbVFyi9COVFof5GO1WMr3&#10;tzd3E1fyhvrvjmRsm8NHJu7ouWe6gwAEIiZgCnGZglzyzj6O2IzXVWfPPUm3BjeK9WRwF6AABCAQ&#10;BwES1uPwE1o6IEBAxAFUREIgUwK8TzJ1/Atmy2bv+ejhYWtxfn5zfn7+DDIQgAAEihAwyeo3t7cn&#10;jWZzu8jzPJMZAYKc6hz+lGj3XDFTgfDdu3c76pRFIScETIKsJPJsvCk8zYQ1JzxTFDoaj49TtAub&#10;IPAWAVsJ6RxC8DrO+l57S7mz9Of9P6iynvIA/t02c2vUqNH4mIXV6f9+VbmRvRTP7ngWUzI3hEnS&#10;+invc88+oDsIREzAFOSSautbrUZj0+x/RmxKMNWZ94Khj75jxk70LqxuAHuC1dnRMhoCJKxH4yoU&#10;hQAEfBCwuvBjIeHDZWr6sDp23rKKE99qfP6LIgMJ9H58eHhYX1xcPNaqJHpBAAL6CNzd3a1Jsvpf&#10;smm0pk+71zXyNu/FBMWlrqwrXdKtLPvpdyA3qwzkN7xjKhFWFkbDqAgMh8MPhRUmAaYwqpQelIR1&#10;qhZ7cqi8gzc8dZVtN5MS0V86yJUtrMgMf7wJ4jwytXWpm8k8L5V5e1RZ1zX0fGjTldujkq2q+gSQ&#10;b20fQ+mfPoglecX94q0BJv54c3NzauKRnrWhOwhAIGIC8t3Ql4rrq2YfNGIz/lWdvfYk3KjOCNaV&#10;6lySmkKspVPzaN72kLCet/+zt/7VFzqLiezHBgAgoJoAH9Kq3GM2bqS6wPpCt7tvqg2oUg5lIAAB&#10;1QRkg2hbEtpOZbOop1rRV5QjOOLZa3yjeAZerLvH38GeqUBYrAVPxU7AvLsnVld/ycinhDZ+y7EP&#10;gUL6z3U6/UIP8hAEAhAomoAeKhFdDgWtBcCSbZfiZ95XVbyfSaL6L2iosl5lrETeZubvW6TOIzfj&#10;ZfVZl3t1KzEkr7jf7Ey+Z1dkvXVydXX1Xo9WaAIBCMRAwOyDyn7oqhwc5xuigMOY+wpA4pEXCTB2&#10;Mh4YfKNk7Py8TCdhPS9/Yy0EIFCAgNUFIAuKAsTTecTq2EkHS7KWiL/PzDV45jq8x6pkydqKYRCA&#10;gH0CcgXv4VSjcWhfsl+JzH1+eU+xtvQMfHJ3cujkSNYBR5Of5IlUCEiF0eLV1V8zOs8kt1SGwEQ7&#10;pOJYnxsXJmKy9oCsRf5XNgE75vVLFVt/bWMNviNB40gPczrC4VzseDjkRoiilDM/fPZYZb3+Oqgo&#10;b55TQcCsacbNpklaT+uPb2uv/ox57eUVlM3OJoxxUzxD3uufJWl912a3yIIABNInYPZDF+fnN0cP&#10;D1ti7SA6iykKF53LolCYtWUUbopZSdbTMXsP3V8iQMI64wICrxFgUcHYgAAENBPggzqkdwayobsn&#10;ierr5hq8kIrQNwQgEB8BSWLrXcvVu41mczs+7V/WmECJZ0/yneIZ+Ovdye/5bLbT2VOjEIo4JyDV&#10;1felkxVrHZG4bg2lJkEyL5L86dMhFZObbSR+h5DhE23AvpYC9p1j18Q1Jnmd+fofQpLcuCvrIXtr&#10;oUns+e8qCMxOT/fHo9FHFcrYUIJvahsUC8sgZlQYlb0HS4xxea9/+lFUgz8IQAACJQksLi4e39/d&#10;rUqzg5JNs3ic+S8LNzsxkrHjBCtCIQABZQRIWFfmENTxT4AJ3z/zGHq0Oi5KBIdiYIOObxOwOnaA&#10;rZHAgQnALCwsEIDR6B10goByAnd3d2s3t7d/SRWjNeWqllaP+a80snoNWF/W42ehtSRsDJqNxg5V&#10;lC3AjESEOXAkqv7hRF0S4ZxgDSVUgq3HofrOsd/G1FRy66oc/fjcZnzqdwQ83hh37rfXSHpjfn7R&#10;UbL+pcp6JEPYppryrtg3B3Ztygwii29pr9iJFXnF/XdnFca4vNe3JWn95PGbN4DSdAkBCMRKYHl5&#10;eTA/N7c3NRqtj0ajvno7KAan3kVRKlhh7o3STpR2T+CVscSa2j16evBPgIR1/8zpMSYCLC5i8ha6&#10;QiA/AnxYe/P5j0CLBFxM4MUEYLx1TEcQgEAyBKQK3fZoPD41V+4mY9QvhhA08exZEmg8A/+tu71O&#10;p3MWWgn690fg9vb2g1Sfc/sOf/pdE4vw51jLPcl3w4B3g2Wob4gjqcYfa3pKm4Cs4/tpW1jSOtbZ&#10;bwIziY1UWS85plJ5fDzeMgd3ozWHNbZX1xEj8or7785qjHF5t2/Iu/3EFNsIoDldQgACkROYn58/&#10;W5yf3zS3U4sp8a4VLPmBOdASyAzFMHYydDomQyBTAiSsZ+p4zP6ZABM/I8I5gRqBIue60YF1ArxT&#10;rCMNJlCCK+ejh4ctE2gxAZdgitAxBCAQNYEfV+s2Gllcr8scGGCoss70Dl0OnxxJhcEj7x3TYTAC&#10;JilLktV3vSpAspxX3LY6k5sX+rZkIWcygYeHh7XJT/FEbARMwlRsOseur8Q+vsRuQ239OTRWCiFV&#10;1kvhSuZhcyODHM7bidIgvpu9uo3YkFfc1jozN0IOh8MT+f5lLWaNKoIgkBcBczu1uaVavi+O1Fnu&#10;qQgcc6A6z7tViDWmW745SWcs5eRtbBUCJKwzDCAAAQi8QoAPCoZGFAQ8fWBHwcKukgOp1vdREiDW&#10;FxcXj+2KRhoEIJALAVP18/rm5rTRbG7nYrOxkzVUAG8TzPIGXX7XZ7OdjqkWxF9GBCRZ/VMwc0lc&#10;D4a+SseSxPVnlXa0qUbg+3DYq9aSVhCAwC8E+tkSYZ6t5HpTZZ0qvJXQRd+o2+0emwO80RjCb9y7&#10;q4gJeUf+d4eW4kKPN0OapPXtQJbQLQQgEDkBc0u1JK7vtBoNU3H9XIU57KWrcANKvE2ANRQj5CUC&#10;jAvGRaoESFhP1bPYVZrAqy96Sx/5pRWiQXoEGEvp+fQNi1g8xutu8d2xBFLWF7rdfRNYidcSNIcA&#10;BEISMJv3N7e3f5nqRCH1CNU382AA8qw1nUMfj0YDqZ68I79r1gfOaevp4P7+fkO0eR9cIyq/BndB&#10;QQX6BZ/jMQsE5J2c5TrLAjr1IkiE9esiUzVZejT/8vhjTrXiZznIGe5AnxULEFKVwOMBXv3vDL6R&#10;q7q4cjtiQZXR1WvoZqwfyo2RvOfreYbWEMiagHxj9CVxfdUUBxMQgxxgMA/m4OVnNrqZfzODiLk/&#10;CDCWGAgZEiBhPUOnYzIEIFCcAB8WxVnxZEACnAy3Al9+72fmxP/C3NzW42atFbkIgQAE8iNgqhBJ&#10;xbHTx6pE+QF4tJh1VADXE9hyCl0qJ+90Op0zp50gXB0BuRL9gzqlqBSpziWPCp3zHeHdNUvee6RD&#10;LwTkZouel47o5B8CsnbvJ4+D+dOqi+V7d+PxYJ9VuQjTT8Ac4G1MTW2p1pRvY+/uIQbkHfnfHToc&#10;6/Jb35Wk9c/mBslA1tEtBCCQAAFTHMwUCZO4apjvDfbQExhF6ZvAOip9H1exkHFRhRptYiFAwnos&#10;nkLPsAQcfvCHNYzevRNgLHlHHrJDr4tIPrjruHog19LtSaL6ujnxX0cQbSEAAQjIRs7hVKNxCIm/&#10;CXidC4H+CB3qLoaCVFc/6Ha7xy5kI1Mvgaurq/cmGUuthlSIVeUaOazGO8KzRyRZbs1zl3TnicD3&#10;4bDnqSu6eSQgcZEvycIgUd2Za1Ue7HNmLYKfEzAHeYfj8Z5KKuzBeHcLUQjvyL3Ff+R7+L0U5jiR&#10;fyuBrKRbCEAgAQLmcP/i/Pzm6OFhS747zhMw6TcTmAtT9Co2QQACEICAKwIkrLsii9woCbCQjNJt&#10;zpVmXDhHnHQHjB/17j24v7tblWvpDtRrioIQgIBqAqba0PXNzWmj2dxWrWgA5ZgLQ0AX6mzSWwMv&#10;v+8z2VjRmYxhzUoEvUSg3W7HcwU6yXjBB7EkrKeb7Bmc7isKNBo9raqhVz0CzUZjrZ4EWlcg0K/Q&#10;Rm8TDnV58Q1V1r1gVttJd2bmQL47db07+A72Pl6I+XhH/neHHse6vOvXJC5yend3x/oskLvpFgKp&#10;EFhcXDx+eHhYl3fKRy82UezNC+YsO7E4D7OWynIE/Wv0K2OJcZH5uMjAfBLWM3AyJloiYHHRYUkj&#10;xMRKgLEUq+f0682Hd2Ef/bh6bjRan5+b21teXh4UbsiDEIAABF4gYDZsbm5v/zIbOAB6mQDBlUAj&#10;g3VnbfBSWX0gG8G6r7uvbSUCXiJwe3u7K//7SnR0SNAL5jJJ2joO1nmmHVNhPVPHY7YTAqbqoQg2&#10;/+L+4wCXd/9RZd07clUdSqX1rR/fTBr++P717gViPd6RB+tQYp492VM5lUrr28GUoGMIQCAJAmZP&#10;dqHb3Td7tD/2ahP4Yz5MwImYAAEIQAACXgmQsO4VN53FQIAFZQxe8q8j48I/85R6ZPzo8aa5as5c&#10;OWeunpufnz/ToxmaQAACsRIwGzVSUfXUbNzEaoMvvZkPfZH+pR827WuBl42TnccErlpyaBwXAXNr&#10;hvz7EJfWL2hL0p43F8p46XvrjI5+EJA12Aoo0iUghxH+l651ei2T9Xqc7zIOawUdVKbKOgmMQV0Q&#10;tHPx/8B8MwVVgjVvEPzEeIJg/7vTsHGew6urq/2A1tM1BCCQCAGzR2v2aluNhllHDKybRZE360gR&#10;+EjA4jzMeirzUWVxLGVOEvMjJEDCeoROQ2UIQCABAiw+EnCiUhP4AH/NMQNzxdzCwsKquXJOqfdQ&#10;CwIQiIzA9fX14VSjcRiZ2kHVJQAXCD9rz0rgpVLgQbfbZd1QiV7cjUx19Waz2Yvbimfak8jn3pXj&#10;8Z/uO6GH5wTa7fYKRCAAAbsE5JD/F7sSHUpjbnMIt7xoWTfFf9CvvNm0eCRgvpnMt1MQIHzrhsEe&#10;pFc6/UFAwZg373wTEzUHvfEKBCAAgboEpFDI0f3d3ap8ixzVlfVPe4975ex3WPMagiAAgUcCvFcY&#10;CjkQIGE9By9jY2kCr04ACgIBpY2hgTUCLAysocxSEOMnnNtNkENO6K//uGKOPwhAAAIWCJgNmeub&#10;m9NGs7ltQVx2IpgTA7mcb5lS4OV3fiYbJnulGvFwEgRM1eakk66oQOlknEp10b4TwQh9lcDDw8MK&#10;eNIlIL8p/BvGvfrfZcxjYUbG5F5XqLI+GVLKT5hvJ/MN5dVGvnG94n7qjJhOEOx/d6pozMtabVve&#10;+yckrQccD3QNgYQILC8vD6Tg2I7s5W7KPON3PZEQR0zxQMDiXMyayoO/NHdhcSxpNhPdIPAaARLW&#10;GRsQgAAEQhFgERKKfPr9ejw5rhmmCWqY4IYJcsimyblmXdENAhCIh8Dd3d3aze3tX7IxsxaP1vo0&#10;JRgXyCesPwuBl+qAA9kI3ir0MA8lR0De73lUCKUyrbWxO5J3RqfTObMmEEHFCDSbK8Ue5KlICeDf&#10;AI57jJ3oi58wZwUYDeW7TPrAX3kcWbZoNho7P76lfPzxbeuD8m99EMsJgv3vThWOeRMblaT1v0ys&#10;NCAZuoYABBIiIN8j/YW5uXVzY7aYVW1N4XGPnHkxocGHKRBQQoD3ihJHoIZzAiSsO0dMB8kRUBgU&#10;SI6xYoNYICh2TgSqMX68OWkgieo7JqhhghveeqUjCEAgeQKmYtxwNDqRDZle8sZ6MJB50QPkl7qg&#10;KuVE8JJ8ymG3iZTSfOD+/n7DVIpL07o3rCIRsJbL5caV41oCaFyJgPxW/1OpIY2iIUDFzjCukjW6&#10;jjgKc1OYAVCv15Xb29vdeiJoHTMBc4Bv1GiYBDO3f+zRueX7inRiOEGw/92p4jFvYqTD4fCEWzYC&#10;jg+6hkCCBMyN2ebmbJl71MZbmBcTHHiTTLI4HzN+JsFO/L9bHEuJk8K8hAmQsJ6wczGtHgEWCfX4&#10;0bogARYjBUHxWGkCHk+Ql9bNbYOD+7u7VUlUP3LbDdIhAIHcCFzf3HyaajQOSVa363nW3HZ5lpLG&#10;OvRFXFIR8GO321W7GVLKxzxcmoBstOdRXf0tMiQIlh434+HwS+lGNKhPYDxeqS8ECZoJPDw8rGnW&#10;L1Xdgr/TOFwZ9dCSgyYfOGwStQtrK9+dmTlwllzG+6G2f6oKIHZTlZyFdhHEbh5jpYdXV1e7FixG&#10;BAQgAIEfBMztT1KYbGv08LAl3yjnhbDkuzdeCA8PQQACugmw5tbtH7SzS4CEdbs8kZYLgQgCBLm4&#10;IoSdLBRCUE+nT6/jJ6MPc6mE2pfT9qvzc3N7y8vLg3RGDJZAAAKhCZjN9uvbW1NVnU0XR87wOjc6&#10;siFasXzX/Oy68bgvmyH70foTxWsReKyuvlFLSGqNSQoq6tF+0Qd5zh4BWZut2JOGJAhA4BkB/+80&#10;DkslMwCbzWaPKuvJuLOyITPv3u1I4/PKAl5qyLerVZxlhBGzKUMr72dlDvh0fX19mDcFrIcABGwT&#10;WFxcPJbDzOuyT+P+FpeCyjM3FgSV0mOsRVPyJrZAAAIKCJCwrsAJqKCXAItNvb5JSjMWuEm5E2P8&#10;EjCn6s3p+sX5+U1z2t5v7/QGAQikTuDu7m7t5u7utDE1tZG6raHtY90d0AOsRX/Al8rqA7nCfiug&#10;J+g6MAE5AMnG+ms+IJHw1dEp89cZ3yHBfrwrwXqmYy8EHkYj1uBeSP/cyeM7zX18hbklgHe9dfkH&#10;Vda9sVbZkRwqG4ybTZO0buePb1Y7HCtIIVZTAZrNJhGOffn9b0vS+inzgM2BgCwIQMAUKlvodvdN&#10;4TJTwOxFIhkVcWNExE2A9VXc/qut/SvrO8ZFbbIIiIwACeuROQx1FRGIMFCgiF70qrBgiN6FQQ3w&#10;On7S/UAfmNP0CwsLq+Z0fVCH0jkEIJAkgZubm+3haHQiyeorSRqo0Civ86NC+4OqRBXlqal2e8sk&#10;VgT1A50HI2De+dI57/siHiDB8CdK8k3SL4KNZ+wSMIcK7UpEGgQg8JyArMvdvNuYQ7IYaFRZz8LN&#10;E42cnZ7uy6Hg+pVQ2YebyNrVA8RoXJEtKDfisS+xlTX5xj5lzV7Q1zwGAQgUJmAO15oCZpK4bg7G&#10;Df5p6HEvnPmxsLvSeTDiOTkdJ2AJBCCQGgES1lPzKPZYJ8Ci0zpSBL5EgIVuduOCd0t1l0tV9SMJ&#10;Rqyb0/TVpdASAhCAwOsErm9uPk01GoeywdKDk18CzI9+ef/WW6ZrUpNIYRIqAtOn+0AEHiu/fQrU&#10;fdzdkng4NRqPv8TtxDi1N8mQcWqO1mUIyFr8P2We51l7BCTuYu/dxlxhzzFxSaLKelz+cqKtJJXt&#10;y1r7rLLwTL9PK/Oy2JDYjEWYVUQlMPZlHbcyHA5Prq6u3ldBQBsIQAACbxGQNcbR/d3dqjxzACkI&#10;xESANVZM3nKgawJrPAdUEJkpARLWM3U8ZkMAAvUJsKCszxAJngh4PFnu0iL5zZ1JovqmVFXfebyi&#10;2mV3yIYABDIkYJIW5dpaU1V9N0Pz1ZjMGiuwK3ILmkl1ZJNIEZg63QckcHt7u0vyqwUHZJqQ2J2Z&#10;ObZADxElCUjyy1rJJjweI4HxeCVGtRPRuV/LjkznhFrMEmts1lZSWZcDgYn5tZI54/GWHBAelGrL&#10;DWClcNl+mJiMbaIl5SUUkzGFQGQ++Px4o1lJEDwOAQhA4G0Cy8vLg/m5uT2zb1zrgFwJ0MyRJWCl&#10;8mhC83IqLknRDt4tKXoVmyYRIGF9EiH+OwSEwKsTBAsUxodNAownmzSjkOV18Rl30vrAXO+2MDe3&#10;Lgll/Sici5IQgEB0BMw1tea6WtlM2fihPPNyUB96nSODWqq080zGv0mc6HQ6W0q9gFoeCMh7f0W6&#10;+cNDV3l1kUmiomyI8m0SaGSPuQUnEHnP3eJnz8D/7e6xSMB5KQUyefeXYpL5w/Jtvf241sqcRN7m&#10;m/fJaDTaKUwhk2/Rwjw8P0gsxjPwX7tLd/wfSoGQw8B06R4CEEiUgNk3lkJn6xKj2RMTB4maiVkJ&#10;EGCdlYAT65iQ7jqvDhXaZkyAhPWMnY/pEIBAfQIsLOszRAIEJhA4MNe6mevdIAUBCEDAFQFT6cdc&#10;U2uuq/2pDwIIrpAXkss6qxAmdw/lMP7b7S353bOR4W4UqZcs/v9AdXXHbko5gXE8/tMxPcS/QkAC&#10;2v8FTvoE5NajtfSt1GuhrMX7E7VL+R0/0XgeKELArLWKPMczaRPodrvHo/F4cmw3h29Qxa4mBhPY&#10;OYmPf3OIydxqaW63DEya7iEAgUQJSNL6QavVMonrxy5MZJ50QVW5zMTnZuX0s1GPd0s2rsbQXwiQ&#10;sM6QgEBdAixU6hKk/XMCjKfsxoPXRWhEVdal8k5fqqqvmuvczLVu2Q0MDIYABLwRkM0Sc035obmm&#10;9sVOmZu9+eKljrzOk0EtVdp5wlexS3X1j7PT032l5FHLAwFzs4bZNPfQFV08EUgssVHGD++QQKNb&#10;1gcvr9sC6UO3EEiRwHg4/PLq91HCa8QUfRnSJqqsh6Svq+/ZTsdUPT1/VStiL0EdRuwlKP5sbnk0&#10;t1pK0ZAT8y0emDjdQwACiRIwN7tI4vqWJK5vSuL66+uOkvYzT5YExuO/EWAMZT4o+NbJfABg/ksE&#10;SFhnXECgIAEWEQVBZfgYYyNDp2OyMwKyIXo+enjYWpyf33y8gtpZXwiGAATyJmAq+pjKPrJZsjuR&#10;BMGEiYhcPsBayyXdgrJT+w2Mx31ZZ+wXtJ7HEiUg84A5sMRfKAKRJ6/LAdtBp9M5C4Uv937l97uW&#10;O4Nc7L+/v9/IxVaFdvb/0Snyd7ZCtlmpRJX1rNz9qrHmZiu5OWPrtwc4ABN8gBBzCe6CrBSQd8Ga&#10;ueVSEtdZ42XleYyFgF8CEvftS+L6qsQOPvrtmd6SIZDafkgyjknLENbhafkTa8oRIGG9HC+ehsDL&#10;BFiwMDJsEmA82aQZhSyvi1G9VdYHJnBgAgiLi4vHUTgOJSEAgWgJmEo+sjFyair7FDaC+bkwKhcP&#10;ep0rXRiQgsx0fgPnkmT6e6JECj7ChsIETAJkqTmgsGQerEQgwkTIRrPJN0slZ9tp1Gw2e3YkIQUC&#10;EHiNwI8iAqYqYTprQJwdiICpss7hk0DwlXVrDvsNx2NTaf3vP94vwT1ErCW4C7L8HTzecmmS1rcV&#10;eAAVIACBhAnInvO+VFtfNbd6VzWTubIqOdr9s+QFBQQgAAEI/EaAhHUGBQRKEGBBWgJWZo8yNjJz&#10;uANzcx5DUlX96P7ubnWh2913gBaREIAABH4iYDZDTCUf2RxZAU1cBHKeK9V4KoGEAlPVz1T3U8MU&#10;RYIQkHmA6upByBfo9HnyuuJ3jnzDfClgDY84IGAOHjoQi0ilBB4eHlizB/SNFBboB+yerhMiIGuv&#10;DwmZgyk1CHRnZg4kUb1PsnoNiJaaEmOxBLKOGMXfO3XMKtH2UG6/5Nu8BDAehQAEyhMwB3GlUNqm&#10;JK2bAiaD8hJokR0B5ufsXO7U4FfGE2txp9QRHgEBEtYjcBIqRkKAhUskjopETcZTJI6KVE0lVdbN&#10;ifZWo7EpJ9x3lpeXCRJEOpxQGwIxEXjcBDl8rORTXnXm5/LMLLcgiGMZaBVxEV/Zbqr5map+Vcym&#10;TToEzMElcw15OhYlbone6uv9xMmrNY/q6mpd40axZnPFjWCkFiEgCesczikCimcmEjA321BlfSKm&#10;bB4wN17J+4VYcECPE1sJCP+pa2KMP0jI/LAr8drP8k7oKfAKKkAAAgkTMLd7y3p0VUw8KGom82VR&#10;Ujz3GgHGEGMDAhCAwMsESFhnZECgJAEWFSWBZfQ4YyMjZzsy1esYCpu0PpBE9Z3F+flNOdned4QT&#10;sRCAAAT+IWA2PWTzw1RV362NhQ2l2gjrCvA6X9ZVNuX2kf0WZNwc/6jmx1/WBMx8IMmuVPiMdRQo&#10;SV6X98mZqdAVK8bY9X4YjTZitwH9SxFYKvU0D9smQMzGNtGM5VFlPWPn/2K6ufFKCpnsQCQMAWIq&#10;Ybj/1Gtk8RTXxOSd8F4Olp/IvxXXfSEfAhDIm4ApnjY/P78nFNYlRniWNw2sf5EAczQDwyYBxpNN&#10;mshKjAAJ64k5FHMCE2DCCeyAxLpnPCXmUMwxBCQA8PH+7m5VEjyOIAIBCEDAB4G7u7s12fA4NRXd&#10;rPXHHG0NZVVBbLBWJWe5XTy/hfOZd+9IiLDs/hjF3d7e7oreKzHqjs6/EHievO75XSTfNH38AQEI&#10;+CHQmJpa89MTvbxE4PFwzjl0IGCDAFXWbVBMR0a32z2WNdVBOhbFYQmxFAV+8vztosDiiSr8GJdy&#10;C5q8E04vJY47sQEPQAACEKhJQJLWz+T2b5O0bpLXBy+JY86sCZnmU4whBsFrBBgbjA0ITE2RsM4o&#10;gEAFAkwgFaBl0oSxkYmjHZrpdQx5rLIuVXP6UlV9daHb3Tcn2B0iRDQEIACBfwhIovq2VHEzldVX&#10;rGNhg8k60rICvc6ZZZXL6fmnpFHFNkuy25ap4qdYRVTzQODxivE/PHRFFyEIeExgH43HX0KYSJ9/&#10;E5B3+v9gAQEI+CPAIR1/rHPoSb7PP+VgJzYWIyCHYvaoblqMlY2niKHYoFhTBrHE3wD+NC4bjV5T&#10;4rgmnluTNM0hAAEIFCIgSesH9/f3q7IeOX7egDmzEL70HmKeTs+nIS1iPIWkT98RECBhPQInoSIE&#10;IJAxARYyGTs/DdPHw+G5JKpvLs7Pbz5W5krDMKyAAATUE7i6utoXJQ8lSbXnTFnmaWdoiwo2wWMC&#10;yEVpOX5O6e9hKJVyOp3OmWPrER8BAblx41Oz2XQ3J0TAICsVnyewWza8OzNzbFkk4iAAgVcIWL0l&#10;CcqVCEjyBod0KpGj0UsE5DdtbkDbhg4EngjI+nxH3jMDiLglQNzELd9C0pXGTArp7uihF8elxHHl&#10;fz98jOs66hmxEIAABP4lYIqsSeL6VqvV2pQ1yTlsMiVgeZ5m7ZXpOCpgNmOjACQeyYJA4/++feP3&#10;kIWrMdI2Aano9Ppf483/alsV5CkkYHUEMJ4Ueti9SlbH0CR1m07Orw3kw/7/mYrqk7rnv0MAAhCw&#10;ScBU0JUNcJOo/t6m3DdlMVd7Q/3mElyFFigh1zirgSDBjuPZTmdLjUIoEoyAzAsrkgzzVzAF6FgX&#10;gRrvKVNpeKbT2dRlUF7a3H3/Tiw7L5dPdd6907O4yIy9MZc5NEOnuzf5XA6Urrrvhh5iISCJqbuS&#10;JEb1fUcOY+HkCGwZsZaT4Mp0rfXZIuNSChAcPchNDMvcmKfVjegFgSQJXFxc7Et829zQ2EvSQIx6&#10;mYDlubrIPIcrEibwxnhibCTsd0wrRcBJhlopDXgYApESYCKJ1HExqm15gRwjghx19vqOGY2sIpaq&#10;6kf3d3erJKtbxYowCECgAAGpnmuqtZ14TVY3ejFXF/CO+0e8zp3uzYm3Bz2/h/OZd+924gWJ5jYJ&#10;yLxwaFMesiIn8Lz6etl31nj8Z+TWoz4EoiNgEqajUzohhR9vyztPyCRMCU9ghSrr4Z2gSYNut3sg&#10;hwKPNemUii7ESRR4suz3hgKVtaggN/dudyTO+1WKk2jRCT0gAIH0CUi19f12q7U+Ho366VuLhT8I&#10;WJ6rWX8xrl4jwNhgbEDgXwIkrDMaIOCCgOVFjQsVkemWAIsNt3yRrpPASD7eJYi4KR/zO+YKNZ1a&#10;ohUEIJAqAanI9X44HJpk9bUgNrL+C4L9105Zg6lww99B3oC/CdlQGEgp1i15H7AeUTIkQqpxf3+/&#10;IWNhI6QO9K2cQIkEdhlLfeXWJK2e+T0nbSDGvUig3W6vgCYsAXO7RFgN6D01AnLzzYfUbMKeegRm&#10;ZmbMYePzelJo/ZwA8RHGg1YCpcamxHklaf2vSylSotUe9IIABNIjYA7tLi4ubkqMeUu+hVifpOdi&#10;LIKAOwIB98XcGYVkCNgnQMK6faZIzIhAqY/qjLhgqgMCLGwcQNUv0us7pl6V9YEkqu8szs9vykd8&#10;Xz9ZNIQABFIjIMnq+7Lh/VmSyHpBbWO+Dor/qXOv86cKixUrEe43sdfpdM4Uk0E1jwTkMBMJUR55&#10;J9HVKwnsckB3wLslrIe/D4dh13phzc+2d/we3vWSpPElvBZokBgBU2V9PzGbMKcGAXPYWN413JBV&#10;g+HzmAhxEQsgbYgIFxOxob0TGZXGpsR7m1Kk5JsUK3GiFEIhAAEIvEJAktaPhw8P6/LuOgBSogQs&#10;z9WV5rlE0WLWzwQYG4wICPxMgIR1RgQEXBGwvLhxpSZy3RFg0eGOLZL1EJCNhI/3d3erkqh+pEcr&#10;NIEABHIhIO+g3vX19WdV1dlYA6oYfqzDVLjhbyU8/yZG4/ER6xJF/g+siiRCbVNdPbATUuj+MYFd&#10;bm44TsGcmG1ohrpJJ2ZoCeiO31U4sa9CC5RIgoD5Vnv8XvvDfNMnYRRGWCFgCqGYWLMVYZkKIRai&#10;yPGeYyGKLH9VlVrjU5LW21Ks5OLqajcGW9ERAhBIh4C5UVwKtu1JTGhdKq7zXZSOa61bUmues64N&#10;AiEAAQjoJkDCum7/oF0EBFh4ROCkVFQkwJWKJ0vZ4fUdU6LKulQX7EtV9dWFbnfffKyXMoqHIQAB&#10;CFggcCdXwUoi4okkIr63IA4RCRLwOocmyM+qSU/Viq0K/V2YJDeczXY6e467QXxEBFQdaIqIG6q+&#10;TIAKwypGxpIKLVACApkRkCTSczHZ/OMPApUJPEtU/yGj0Wz2bm9vdysLpGGSBOR9s2++65I0zrFR&#10;xEAcAy4jnr2832jZGp+tZvPTxfX1YRl38CwEIAABGwTm5+fPpOL6phRnMbHngQ2ZyAhMgPk6sAMS&#10;7P6VMWVrHZQgMUzKmAAJ6xk7H9M9EGCR4wGy7i5YfOj2TyzaeR1HE5LWx8PhuSSqb8pp8s3HDctY&#10;MKInBCCQEIEruQJ2KFfBSrL6mkqzWAOqcYvXOVSN1YoVcfjbkAo3A6nAumOukldMANU8EpBDTfvS&#10;3YrHLukqfQL99E3UbaFUNNO59tONLXrtxO//i96IBAyQBFLegQn4MYQJvyaq/6IDVdZDOEV/n1vy&#10;zuG7roSfiH2UgOX6UYdxD9equ5Jve3zK/tS23Lh5+pVbOly5DLkQgMAbBBYWFg4e7u9XJXH9CFAQ&#10;eCJge66DLAQgAIHUCZCwnrqHsc8LARYgXjDTiSFAsItxEI7AwFzJKh/iq+Z61nBq0DMEIJA7AUlW&#10;35eKuZ8lKbWnmgVzthr3sFZX44q/FXH329jrdDpnyqxFnUAEZN1q5og/AnVPtwkS+HGDw98VhvkL&#10;SUD7+i8kG/qGgGMC3DLhGHCi4id9i1FlPVHH1zTLrLnkds+dmmKyaT7pd5YNCA2Guot3aLBOlw5S&#10;xKR9c3N6KTdw6lIMbSAAgRwImJvHZb9856HV2uRmmEg9zpwdqeMUq82YUuwcVNNIgIR1jV5Bp7QI&#10;MDGl5c8K1hAwrACNJr8R8DqOfqmyLlXVj+7v7lYXut19XAMBCEAgFAGTfCjVcz5LsvqHUDqU7pd1&#10;YGlkrhp4nUddGZGSXPPbsPj7GElFG0lqOEoJEbbUI3B7e/tB5otePSm0hsC/BKgsrGM0UGFdhx98&#10;ayEHVVd890l/LxLowwUCRQlMqKr+q5g/5GYcfudF4WbyXLfbPZakdb7xJvibWIeiH4TFGIciq2qr&#10;4nKMSqX1labcwClzyEZtRREAAQhAoAKBZSnwtriwsC5x7o/SfFBBBE0SIOByrksAT/YmMD6yHwIA&#10;eIUACesMDQhYIsBEYwkkYiYTIPA1mRFPWCEgmwL9qdFo3ZwSN6fFrQhFCAQgAIEKBO6kWo5sPpxI&#10;ssr7Cs3DNmHeDsv/We+s19W44l9FLPw+flQ97nT2FFqHSoEImIQnSVbfDdQ93SZKQL6NviRqWjRm&#10;Pd6cEI2+KGqVwIpVaQirRODxlonzSo1plA2BkonqP7iYKuvjRiOeg+nZeDO8ofLeMd95vHdecQUx&#10;jvBj9B8NLMQ2FFljTRUvY1RuYJJ+TNL6tjXFEQQBCECgJAHZR99vt1rrUlTluGRTHg9BgHk7BPW0&#10;+2RMpe1frHNCgIR1J1gRCgEIQOBnAtYDMyx6shxi1sfRa8Hu8fhcqlPsLM7Pb87Pz59lCRujIQAB&#10;NQSurq7eD6VajiSrr6lRqqwizNtliTl73tdc6syAFAXX+H2MR6NBU9Ys8n4YpIgGm6oRkGT1T9Va&#10;0goCrxMwVT7hE5bAw8NDvGvBsOiS6J0DCzrcyG0TOvygUYsqierP7ZA1/TZV1jV6NqxO5jtP/m2F&#10;1UJn78Q2FPmlRkxDkRXWVfE9RqW/w4vr60PrhiAQAhCAQEEC5oDv0sLClsSrt+S76bxgMx6LnIDv&#10;+S5yXNmpz/jIzuUYXIIACeslYPEoBCYReHXCIWAxCR3/HQIQKEjA9cJWPqI/SiLAunxYHxVUiccg&#10;AAEIOCMgyer7knj4WTYoe8468SWY9aAv0hP7qZtMMbEDHihPwPw+qv1G9jqdzln5DmmRKoH7+/sN&#10;se19qvZhVxgCJGiG4f5rr9+Hw/jXgzpQRqkFBxZ0uE3eh9w2ocMVarSw+W1FlXU1blWliPnekyIG&#10;3Kj1zCuu9wdUDQDtylSLY2i3qrZ+ocaoFGHavry+Pvk6HvPdUNuLCIAABKoSWFxcPB7KPrvEuj9W&#10;lUE7hwSYux3CzVQ0YypTx2N2XQIkrNclSHsIQAACBQlYD9Kw+ClInseKEJBNx+NWq7Vqri1bXl4e&#10;FGnDMxCAAARcETAVFK+vrz9Lsnpa14Izd7saMpXkWl+bVdKCRj8RKPEbkWo1BxywY/z8SkCSWdKa&#10;N3CxFgJ/alEkZz2k+u5azvZjOwSUEOgr0QM1AhOwmaj+ZApV1gM7VXH3ctPNgajH+0cgEMdQNFBL&#10;xC8Uae1cldBjVOaSjc7Nzcnl3R3fDs69TQcQgMBrBMw+u9lvb0xNrUsMmzVMokMl9JyXKNZkzGJ8&#10;JONKDHFEgIR1R2ARC4HfCBC8YFBAAAKWCNhc4JprySRRfVM+nLfMdWWWVEQMBCAAgcoE7mRDQa4C&#10;P5Gq6u8rC9HckDWhKu/YnFNVGRazMgWqrcv65UzWLVTZi9nPDnSXWzney9yx4UA0IjMnIOOqnzkC&#10;FeaLH/6jQhGUCELgYTTi/R6E/M+dPsaNiB0p8EUoFVwkqv9kS7P5KZRt9KubgFRa35LvwIFuLd1p&#10;5/y35071NCUT29PtVzno2hwOSVrX7SW0g0AWBObn58+k4vrmqNXaEYOzXceocTbztxpXJKMIYyoZ&#10;V2KIfwIkrPtnTo+JEyDpJXEH1zTP+vhgEVTTI1k3H0iQf08S1Vdlw7GfNQmMhwAE1BAwyYZSHdck&#10;q6+pUcqFIszfLqhWlml9fVZZExr+ROCV34lUpRnIlapb0ILArwTa7TYJTgwL6wRG8s6RBKkz64IR&#10;WJ7AeLxSvhEtoifwdJBtNIrelFQMkFgSMaRUnFnCDl/JslKF8v3N/f1GCdV4NBMCEicayLrMJHtl&#10;90fMQpnLiem96hBVY7XR6DVHo1MpirKtbAShDgQgkCGBpdnZo4f7+1WJaR9laH6SJqua85IkHLdR&#10;jI+4/Yf2fgiQsO6HM71A4G8CBDIYCRCAgCUCdRa6srl4dC8fxpKsfmBJHcRAAAIQqE1AktX3m83m&#10;Z9mE7NUWFoMA1oWqvFRnXlVlSGrKvPA7MUkK3AqTmqPr23N7e7srUlbqS0ICBH4mIOuSY5joICC+&#10;4DeuwxV2tXhKSH/t/33sjQr7drHXkSYxpS912tM2LgK+EtWfU2kMhx/iooS2vgh0u91jeQcd+OpP&#10;Qz/EKjR44ZkOxPJedYjWsSp6HV5fX3O4XdlPCXUgkCOB5eXlgezL7zzIrefm9tAcGQS1mTk8KP4k&#10;O2dMJelWjPJHgIR1f6zpKSMCWj/MM3KBalOtjw8WQ6r97VK5smNJErz6os+6+SA2H8YudUM2BCAA&#10;gaIEJDjXk42DQ0lWz29Tmjm86DDx8lzZedWLUnTy96Hfx9+KVFc/MEkKYIHAcwJmHpF/+c0hDAMv&#10;BEjM9IK5aCcrRR/kOUUECiakF9AY/xeA5OkRE1viL3ECIRLV/0HaaGxQZT3xAVbDPDm8vJdLkhcx&#10;ihoDxUVTYnivUlU/VhuNXYk9f/4qsQMXQwOZEIAABMoQWJZbzxcXFtYl3r0n7QZl2vKsDgLq5z0d&#10;mLLVgvGRresxvCQBEtZLAuNxCNQmQFCjNsIUBLBQScGL8dggQfzzVqu1s7i4uDk/P38Wj+ZoCgEI&#10;pE5ArmVdkX8nUjFxO3VbX7WPtaEq17NGU+WOn5SRZPUzk5ygV0M0C0XAVFeXQ0+9UP3Tb9oEZmZm&#10;jtO2MA7rzJoxDk0z0nJSIvqzA2eWqPCetwSyrpjHm27O68qhvV4CGr6JqLKud3xo0EzW/jsS7x5o&#10;0MWVDhp+h65sQ25aBKIZq43G+47EoElaT2v8YQ0EYiZgbkFvt1rro/GYuJNrR7IH55pwfvIZU/n5&#10;HIutEyBh3TpSBELgbwLRfKTjsDQIsChKw48VrJj0rpHg/ceHh4d12VA8qiCeJhCAAAScEZDEow15&#10;R51Ksvqas05iEcw8rspTk+ZWVcpmosxjMsJWJuZiZgkCJok1yxs6SjDi0eoETPVOWacMqkugpS0C&#10;7XZ7xZYs5LxBoGgSeoC1K98MukauvB/7ujRCGxsEglZV/9UAqbJ+dXX13oZdyEiPQKfTOZObRD+m&#10;Z9nfFhGTUOjZAGsfhRR+Uym6sSoxaEla/+vy7m4tBr7oCAEIpE/AHAZeWljYemi1Nk3xufQtDmCh&#10;5Tk8urkvAPKcu2R85Ox9bC9LgIT1ssR4HgI2CFheGNlQCRn+CbBg8c88px7lw/ZYqqqvygnt/eXl&#10;5UFOtmMrBCCgn4BsPO+Klqayek+/tp40ZH3oCXSxblQlaxRTOemnJBlh57GaZ9J2Ylx5AjKPfCjf&#10;ihYQKEaAhMxinHw8JYewV+S6bMngqvDPh4Ja+qjC53kbLXagh3oC8n78ol5JFCxMQOu3T6vd/lTY&#10;CB7MjkC32z0w8e/UDGfPSKFHide96JRox6rEopvD4Ykcft9WONpQCQIQyJTA8uxsfyjF5yTmkeyB&#10;vExdi9kQgAAEIPAKARLWGRoQcEgg2g92h0wQ7ZAAgTOHcHWLfv6uMSewJVF9UxLVt0js0u03tINA&#10;jgTMtasX19eHUg2XjeeXBgBzubqfBev58C6Rtc2BJCMkl4gQnmz8Gtzf329IwjqbzPG7Uq0FUtX7&#10;T7XK5afYSmWT6yZxx9S+MqQ4Gpr3fhyaZqFlPwsrEzbyKUld+ffOCgmFCQ9CC6bNzMzsiJhzC6KC&#10;i9B6cCQ4mNAKEKcL7QE3/UvSuvzmDqWgyr6bDpAKAQhAoDwBU3zOFKFrSzG68WjE91Z5hL+3sDyP&#10;K/92skEMGUUIWB5XRbrkGQikSICE9RS9ik1xEGAii8NPjrVkYesYcEbiZSwNJKFrTz5mVyVRnQ/Z&#10;jHyPqRCIhYBsNK/ItasnLUkuZP57w2usEdUNacZrUJf0ZV2zF1QDOldLYDgcUl1drXfSUGx6eprv&#10;KiWulMOO/1WiCmpAAAJC4LFAwjkw4iMQW1Jso9lkvRffMPOmsRxeNfFwk7Qe9R8xB6XuIz73qmNS&#10;GbNmjjGFVUyBFaWjELUgAIEMCZhvrcXFxc1Rq2XWOIMMEWAyBKIkkMr6KEr4KB0lARLWo3QbSsdE&#10;gIkpJm8loCtBtAScWN4Eec8cPNzfr0qy+kH51rSAAAQg4J6AJKtvyCbi6VSjsfbUG2ukN7gzn7sf&#10;lCV7YLyWBGbhcXlnDDqdzpYFUYhIkMCNqbLbaGzw20zQuXpMOtajCprInNCDAgQeHh5WoKCHgPwu&#10;+3q0QZNJBGJLVH9mD1XWJzk38/9uCrfI++hjrBj4nlHqOeJyrzomtTFrCquYAiskrSv9LaIWBDIm&#10;sDQ7e2T2/k0OQMYYqptueS5Pbf6rDjbzlpbHVeY0MT9zAiSsZz4AMD8wASa0wA7Q0T0LXB1+iFEL&#10;cyVYY2pqfXF+fs9cFRajDegMAQikT+Di6mpX5roTSSzspW+tRQtZJ1qEaUcUazY7HEtI2TIV80o8&#10;z6MZEWiMRodP5kacgJWRx+IzVRKfvsSndboaiz/W0rUOy0oQWCnxLI86JsB70jFgS+JTWCeZCrgc&#10;XLI0IBIVI0nr+zJGzmIzjxiDUo8Rj3vVMcmOWSmw0r65Ob28u+ObQ+nPErUgkCsBs/dvcgBMLkCM&#10;a51c/Ybd+RFIdo2Unyux2CMBEtY9wqarfAkwQeXr+yCWE1ALgt1np/JRei7J6lvmSrD5+fnogvE+&#10;WdEXBCAQjoCpTGOuVW01m59e04I10gT/MKeHG8Cv9MyY9eMSUyHPVMrz0xu9xEZAbu3YFp1XftU7&#10;hYSs2HyRsr5yYIZ3kCIHN5vNniJ1UCUcgaVwXdPzCwR4TyoeFomti1Zub293FeNGNR0EtswtXTpU&#10;mawFsYXJjII8QRzuVeypj1mptL7SHA5Pvl1dvQ8y9ugUAhCAwBsETC7A4sLC+tR4vCePRbPeCeZU&#10;y/N56nNgMD/F1rHlcRWb+egLAdsESFi3TRR5EChLgImtLLEkn7e+0GVcJTlOfnyESgLX8OFhXZLV&#10;j1M1ErsgAIH4CUgy4Yq5TtVcqzrJGutz4KQO+e8QqEkgseSPmjScNO+bCnlOJCM0egKP1TVfPQhl&#10;DOQ3Gr2bNRhw3ul0zjQogg5TU3dUOmQYPBKQgyRrwNBDQNZr56KN+cefIgIJr4P+oMq6ooGmUBXz&#10;ThqNRjsKVftNJeJgSr3EntqrjslmzMrtoO1m87O5LVTpKEUtCEAgcwILCwsHD/f3q6Px+DhzFN7M&#10;z2YO9EY0vY4YI+n5FIv8ECBh3Q9neoHAj01z/iAAAQhUJWA+Ptut1rp8jO6bK8CqyqEdBCAAAdcE&#10;JFl9QzaST6dKJJSwTnrDK2yYuR6yleUzbiuje7WhqYgnSaJb9iUjMRUCprpmo2Cl5YQTtlJxp1o7&#10;5F3UV6tchopRXT1Dp2NyNAR4X+pxVerrHrP+o8q6nvGmVZNut3ssSetHWvUzehFHUOodYm+vx2mU&#10;usylWua2UHNrqMs+kA0BCECgKgGTI7C0sLD10GptmhvZq8pJth1zerKuDWoY4yoofjpPkwAJ62n6&#10;FatiI8AEF5vHnOhrPVjJuHLiJ99C5WPzzHx0mo/Px+pVvlWgPwhAAAKFCZgKNDKfnUiyeq9wo8cH&#10;rc+DZRXQ/DxzulrvMG6tu2ZLqqcOrEtFYBIEzO0dYsgfZY1JPYGrLA+en0xAvsG+TH6KJ3wRGA6H&#10;a776oh/dBGSNsKFbw/y0430Z3ueZrXOosh5+yKnXQOLne6LkuTZFM/utasP/tj7E3F7lk3PMy9wa&#10;en19ffp1PO7FNaDRFgIQyIXA8uxsf3FhYdXczJ6Lzb7tzHke9M061v4YI7F6Dr01ECBhXYMX0CEb&#10;AkxY2bgaQyFgg8BAPjL35GNz3Xx02hCIDAhAAAKuCJjgvak8YyrQ1OmDtdIb9NhAqzO0nLZl3NrB&#10;KwlPHyW5gDWPHZxJShk3Gh+KVld/CcBTkgi/2SSHh1WjZmZmjq0KRFgtAjI/9GoJoDEEIOCSAGs3&#10;l3Tf+jyU/5bbmoYq64EGW2TdmgPQ8k/VrV25/VajGjLE2l51F+NW0MjtoZ2bm5PLu7u1qMY1ykIA&#10;AlkRMDezyw3tq+PRiG8z5vWsxr43YxlX3lDTUV4ESFjPy99YCwEIKCdgPQjEAkq5x19WT8bBwcP9&#10;/ap8ZB5EaQBKQwACWREwFW9N8N5UnrFhuPW50IZSWmQwr2vxxG96MG5ru6Yvyer7taUgIFkCd7JB&#10;3LQ0zxhIVDhMdqjUNszccMVND7UxWhXQbDb/a1UgwqIm8HjbRtQ2pKT8402A5ynZpNkWDt9J7mCz&#10;+YH3gOZRqkO3TqdzJje0mErrwf+IFQR3wesKEGNT7BxFqknSenM4PJG5Z0ORVqgCAQhA4CcC5rts&#10;cXFxU5LWtySuxfeZhfHBGs4CxMRFMEYSdzDmOSdAwrpzxHQAgZ8JvDpxERxhqEAgewLm9HNjamp9&#10;cX5+b3l5eZA9EABAAALqCZhgvQTATk3FGZvK8qH/Bk3WjDaHmlVZjNvKOM8loUBVBbzKltDQGQGZ&#10;a2rd4PGaYiSuO3NZtIJlrPWjVT5RxamwnqhjK5rVbrdXKjalmSMCvDcdgX0mlvXKz4zNrTvuqdND&#10;7AS63e6B2BB0XUeMQPEoIrb2pnMYu7/gaTR6wsQkrW8rHtWoBgEIQGBKktaPhw8P66YwXnY4mNuz&#10;c7kXgxlXXjDTSZ4ESFjP0+9YDQEIKCZgPRjEQkqxt/9WzZx2Nqeezenn+fn5M/UKoyAEIAABIXBx&#10;dbVrgvWSrN4DiGcCzO2egRfvjmSS4qyenjTXtVPNuDy3nFrc3N9vyFyz4dJmfrsu6cYlW5Jh/4xL&#10;4/S1lTnC6e8/fYJpWfj9+3e+PZS5VGJaX5SplIw6rE9edqW5dYcq68kMc6eGmIPR8o4aOO3kFeHW&#10;93hCGJFqn8TU3vQsY/d1PMLm8OL6+jDVnwZ2QQACaRAwBfFMYTxTIM8UykvDqglWWJ7bmQuzGDW1&#10;jGSM1MJHYwj8IEDCOgMBApoIWF5MaTINXcoRYJFTjlfETw8kW/2jOe1sTj1HbAeqQwACGRH4Oh73&#10;THC+1Ww6qXb7hJK50G8QLqMh7MVUxm8xzOaadnNde7GneSpbAsOh0/nmOdenxDB+w9mOtqnp6el+&#10;vtZjOQT0E2g2m2v6tcxOQ96bll1OovpkoFRZn8yIJ6bkzGtjMBqNdnyy4Pfrk3aFvtiDfRMa38GT&#10;x1RLDk1dXl+fmPj45Kd5AgIQgEA4AqZAnimUJ3kIe6LFIJwm9AyBSAmwbozUcagdCwES1mPxFHom&#10;RYCP/qTcGYcxLKjU+Wk0Hh+3W631hYWFfXPaWZ2CKAQBCEDgBQImGN+5uTkxwXkfgFgzTaDM/O5j&#10;GFbug/H7NjqpdHf8eE17ZcY0TJ+AuXJbEk3WQlhKskkI6sH7PA6uAQr8RODe3LDAHwQgoJrA7Ozs&#10;uSho/vFXgwCH5srBM1XW7+7ugqwRy2nK06EJyDfnsXx7HvjQgxiAD8o1+iCG9iY8xm/xsSVz0IaJ&#10;j3PbR3FmPAkBCIQjIHkIBw/396uSuH4UTguHPVue35kPHfoqEdGMkUQciRnBCZCwHtwFKACBXwhY&#10;XlTBN14C1hc7jC0Vg0EC5GcPrdbm0sLC1uOmngq9UAICEIDAJAKXshkswfi/pETV2qRnbf536/Oh&#10;TeU0yGJ+1+CFV3Vg/L6K5nxmZsZrpTvVAwXlXiQg6+Zeo9n8EBoPieuhPeCvfxlzX/z1Rk8QgEAV&#10;AlJh/b9V2tHGLQF5f/bd9pCudNYZ1X0r487bLTzVtaSlBgISg98zMXmXuvDt75KuBdnEzt6EyPit&#10;MMYkPi7vlVMTL6/QmiYQgAAEvBIwhfMkcX3H5CfIu+vca+d0BoEYCbB2jNFr6BwZARLWI3MY6qZD&#10;gABAOr7EEggUJDAw124tLiysL8/O9gu24TEIQAACKgiYCrfN0ehUktV7IRRi3TSBOsGTEMOycJ8k&#10;ofyOSipmb5nr2QtD5MEsCdze3u6K4StajKfyqRZPuNND3kt8p7nDW0nyw8PDRqWGNEqWgDnMlKxx&#10;ERvGgZ/yzuMboTyz31pIhdsbbuKwADIPEXLgaUfeVU6+QYlZKR9DxMzedBDjt8b4lTi5iZebuHkN&#10;KTSFAAQg4I2AyU+QPAVTbf2jdOpkXeTNGNOR5TmeOdGr96LsjDESpdtQWikBEtaVOga1MidgeXGV&#10;Oc2ozbe+6GFsBRkP4scf122Za7eCKECnEIAABGoQuLi+PpT32GENEVaaWp8TrWilSAhzvCJnvKwK&#10;Y/hvLsPhcK/T6ZypdxgKBiXwmJD4R1Al3uicJDOtnqml1znvplr8aAwBLwTkYMmKl47opCyBftkG&#10;OT7P4Tf7Xm8Mh8Fv47FvFRJdEDDrvNFoZJKzrP3xTWANpTtBxMreZEucys7QM3Hz6+trbv2wgxMp&#10;EICABwKSr7DfbrXWx6MR33EeeNNFZARYP0bmMNSNlQAJ67F6Dr2TIEAwIAk3YgQEXiVgPvTkg291&#10;cX5+z1y3BSoIQAACMRH4KtULJdh+2mo0trXozdppgicIpGgZqq+vDdRr6FZBSUI+7na7B257QXoK&#10;BG7u7j41ms2edltIUtHuoeL6yfupX/xpnvRFQJKT/+erL/qJhsBKNJpmpOjs7Oy5mGv+8fcCAdYL&#10;DocFVdYdwk1PtPkWNd+kNiwjPmWDomMZxMjeBMwYtjz+Go1diaN/NvF0y5IRBwEIQMAJAfMNt7i4&#10;uCm5DFuyPorvW87yPM+86GSYJSWUMZKUOzFGAQES1hU4ARUg8CIBy4ssKMdLwPrih7HlfDCYDzvz&#10;gWc+9B437Zz3SQcQgAAEbBK4vLtb69zc/DXVaKzZlGtDlvV50YZSmmSYeZ65XpNHftMl4zF8PjMz&#10;s6PaOSingoBcp73SVHRYqggUKqYWoaT7GfmG+6Jbw2y162VrOYa/SuDxFg4IKSPAwZ/fHUKiup9B&#10;SpV1P5xT6eXxm/S8jj0Zf9PXwea3LXGxN3kzhh0Nx0bjvcTTT0had8QXsRCAgBMCkstwPHx4WJc9&#10;Jas30ThR1pFQ5kVHYGMUyxoyRq+hc6QESFiP1HGonQ4BFkDp+BJLICAEBuaDbnFhYdV84EEEAhCA&#10;QIwEJFFwuzkanUqyek+r/qyfCniGwEoBSOEeyW0MSwLTQKrkbsm/QTjq9BwLARknh7Ho+pKeJKfF&#10;6T1JXuL7TaHr5H2wplAtVApM4OHhgXER2Acvzn8c/PmBhUNsAQanqbIucYwAPdNlhATMN6l8n1Y+&#10;SJ3bt3yELqaIQ5ROS0hp+X4xRWBMMZiErMIUCEAgcQLmlviFhYX9xtTUurk9Xr257H2pd1FqCvIN&#10;kJpHsUcDARLWNXgBHSDwGgEWW4yNRwLWF0GMLftjazw+arda6+aDzr5wJEIAAhDwQ+Di+vpQ5pwo&#10;EgWtz41+EPvthfneL++SvWWW1LrX6XTOSiLi8QwJ3Nzfb8iBqY0UTCdhLR4vStLSGQdq9PmLKtr6&#10;fIJGEJhAoJ8zoczW9upc3Wg2P6hTCoXUEpAbUfuyzihdRZQ4lFqX/qsYcbCJTmIcT0RU/wEpAtMc&#10;Dk84TFUfJRIgAAG/BObn58/M7fGjVssc7hv47b1gb5bneubFgtxzeMzy2MoBGTZCoA4BEtbr0KMt&#10;BCwRYCFkCSRiIBCAgElueGi1NiVRfUeC3ecBVKBLCEAAArUJmKtKr6+vT1uNxnZtYR4FsIYqAJsg&#10;SwFIYR9JfRyPRqMjWSMdhaVM77EQaAyHSSYbkcSmewTKN11ft4Z5akcV7Tz9XsTq4XC4VuQ5nvFL&#10;4DEmllVcjMNpfsfYhN5WSAxU5Q/1ysg7a9/E9Ysoylq+CCUFzxD/muiE1ONPEwH4fECS1k1RmKur&#10;q32f3dIXBCAAARsEliSW/3B/vyq3yh/ZkIcMCMRMgPVTzN5Dd80ESFjX7B10g4AhQJCFcfBIwPpi&#10;iLFVd2wNzAnjxYWF9WWpylJXGO0hAAEIhCJgrig1V5VKRdu1UDrQr2MCzPmOAdcXb32dV18lKxJM&#10;AoAkAuxZEYaQ5An8SDJKpLr6a84isU3nMG6323/q1Cxvrb5//97LmwDWv/oulcO20NFJIJcDQCSv&#10;6hx/VFnX6RflWm3Je2vwlo6pfqsr90t59Yh7TWTGWJ6IyMkDZm4yN5o6EY5QCEAAAg4JLC8vD0yx&#10;PlO0r+ghP4fq/C3a8nzP3OjcY/F0YHlsxWM4mkIgHAES1sOxp2cI/ESABREDoggB6+OExVcR7L89&#10;I344MCeLzQnjSgJoBAEIQEAJAZMc2ByNTiVBsKdEpdJqWJ8bS2sQSQPmfPWOSm0sm43/ZrO502g0&#10;Burho6AKArklGZHspmLY/VBienq6r0cbNHkiIHPIGjQg8BIBWVv8BzI6Ccj674tOzeprxaGz+gw9&#10;SKDKugfIKXVhboaQG8F2XrMptW/0lHz3ky3Euya6lrE8EZHTB8yNpuZmU3PDqdOOEA4BCEDAAQFT&#10;tM8U75Nk8Y8ifuCgC0RCQC0B1lBqXYNiCRAgYT0BJ2JCBgQIuGTgZEyMgcB4NOq3W63Vxfn5PXOy&#10;OAad0RECEIDAawRMdRdzNWkKhAgaFPQia8qCoMI9llgC616n0zkLR5OeYyIgB6j2Rd+VmHS2pSsJ&#10;cLZIVpZzXLklDV0TWHLdAfKjJZDlfBGJt/qR6FlYzcTW54XtjvjBT3Jwohex/qjumUC32z2WpPWj&#10;X7slzuTZEVW7I841kRxjeSIiPw/Izabtm5tTc9Opnw7pBQIQgIBdAlJtfV9yJNZH43GYOJrlOZ/5&#10;0e74iFqa5bEVNQuUh4BHAiSse4RNVxCYRICF0SRC/HdDwPo4YRE2cWDJRse5JKtvLS4ubprKKxMb&#10;8AAEIAABxQRMNRdT1cVUd1GsZmnVrM+PpTWIpAHzfhSOin08mw1/WTMdRQEbJYMTeEwq+iO4IgoU&#10;ICnOvxNSrgbsn6bdHqWK9ppdiUhLiEAvIVuSMuUxZhZ93IzDZPEOS7mxp3d7e7sbrwVoHoKAvLv2&#10;pN8f7y7W4yE8UKFPE9sivjURXOyxpYkGRvaAxOJXmsPhyberq/eRqY66EIAABH4QMN97SwsLWw+t&#10;1qbJnQALBFImwDoqZe9imwYCJKxr8AI6QKAIAYIvRSjxDARsExiYK67kqqtVSVY/ti0ceRCAAAR8&#10;EzBVXDo3N39NJZoARACh4IhiXVkQVNjHYh3PEqw+e9zwDwuQ3qMhIElFH0xyUTQKe1CURDkPkB+7&#10;kKTovr/e6KkkAd4LJYHl8jiHGXR7WtaCUb5XmXt1j6uS2v1BlfWSxDJ/XOaVgfzbivUbPDv3EdMq&#10;5HLGcyFM/h9qNHrtZvPzxdXVrv/O6RECEICAHQLLs7P94cPDusmhsCNxghTLcz9zpBevxdGJ5bEV&#10;h9FoCQEdBEhY1+EHtIDAPwRYIDEYihCwPk5YjP2OfTw+MldbmSuuiviEZyAAAQhoJ3Bzc7PdHI1O&#10;JVm9p13XOvpZnyPrKKO5LXO/Zu/89G0Q05iWxJBBs9ncMRv+UQBGyeAEZG5akWT13eCKKFaABDqn&#10;zjnvdDpnTntAeGUCJCVXRkdDCAQlENvNFVRTDjpcnHROlXUnWJMXataEo+HQVFrnTzMBYlmFvBNT&#10;HKmQQQk+1Go2P11cXx8maBomQQACmRBYXl4emBwKyaVYlVvq+87Mtjz3M0c681RSghknSbkTY5QS&#10;IGFdqWNQCwIvErC8IIMyBCDwOwFTFdRcZSUfWTuPVxmDCQIQgED0BEwAXD6wswmCE0woOGRZWxYE&#10;Ff6xiMb0Hsmf4cdLVBrIJm1U+gZWlqQ6uw6ItQqwXQo6pZnDLDo1QystBO7k5igtuqDHbwT62plw&#10;GEy7h6zoR5V1KxjzEtLtdg/k/aD+HZaXV55ZSwyrkOsjih8Vsiflh1qNxvbl5eXJ169feynbiW0Q&#10;gEDaBEwuhdxSvzlqtXbE0kHa1mJdUgRYWyblToyJjwAJ6/H5DI0zIEBAIQMnWzDR+jhhUTYwH1OL&#10;Cwvr5iorCy5CBAQgAIHgBL6Ox73r6+tTEwAProxnBazPk57199Yd87831HU70j6mJfHzQALUR3Xt&#10;pH0+BG7u7zcaU1Pv87HYnqUk2tlhGVsVYDtWxyGl3W6vxKEpWoYiIDe69EL1Tb9vE3gs/nCujRNz&#10;pzaPuNXnscr6B7e9ID1FArOdzpa5OSxF26K2idhVIfdpjxsVMiKnh2Rcy5p2Qwo/nEji+lpOpmMr&#10;BCCQHoEl2Rd4uL9flbnowJp1lud/5klrnklaEOMkafdinCICJKwrcgaqQKAQAcsLs0J98lA+BDId&#10;X+bjyXxEmY+pfJyNpRCAQOoELqXqYOfm5q+pRiPbgDeBhYKjPNP5vyAdVY9pHdPmhhpJTuL6dFWj&#10;Rb8yjeGQJCILbiIBrzrEmZmZ4+qtaemSwMPDw4pL+ciOnwBjRLcPtdxgwRype5y41k6S1ne5scM1&#10;5fTkNxqNwXg0MhVC+dNCgJhVIU9ojRcVUp6H1iRx/UTmrA1QQAACEIiZwPLy8mBxfn7P3GRv9gti&#10;tgXdEyfA+jJxB2NeDARIWI/BS+iYJQGCC1m6vbTRjJPSyH5qIMHnfrvVWjUfT+Yjqp40WkMAAhDQ&#10;Q0AC3NvN4fBEktV7erQKowlzZUHuBGgKggr/2FPiTXhN/tbgsfrclhZ90CMOAldXV+9ljtqIQ9t4&#10;tCQxr7ivzMaZSUgq3oInPRNY8dwf3cVHgDGi2Gehb7DQtl5W7KrkVRs3GhyQTN7L9g3sdrvH5gYx&#10;+5KRWJoAsapCyIh9FsKk66Hfx3ZP3jsmaX1bl6JoAwEIQKA8AXOTvbnRXjYOTIGbarE3y2sA5sry&#10;fsyxBeMkR69jcygCJKyHIk+/EKhDwPICrY4qtA1PwPrCKYPxJYGfc3O6d3FxcfPxquLwjkQDCEAA&#10;ApYIXF9ff5K54ZBk9X+BWp8rLflKnZgM1gDqmNdQSMu4Hkn1OdZTNRyZadNWu/0pU9O9mU3y+tuo&#10;5ZvwT2/OoKPSBOQwwX9KN6JBbgSWcjM4Mnv7vvVl3vNNPI7+mo3GNlXW4/CVNi3n5AYxKoMG9gox&#10;qkIO0BIbKqQsD/1N4I2xLe+dw4uLi0NQQQACEEiBwMLCwo8b7kfj8XEK9mBDIgRYYybiSMyInQAJ&#10;67F7EP2TJkCgIWn3YlwYAgMJBn2UU72r5nRvGBXoFQIQgIAbAl/H497l9bWpqr7rpoe4pbKuKug/&#10;gjUFQel4LPS4NlXnTPU5HTTQIhYCV7e3Zp5aiUXfFPQkie93L7bbbb4HdQ9u3hG6/RNcOznUsBZc&#10;CRR4lcDjYcZz14iY31wTTkM+VdbT8GMIK1rN5s7jjWIhus+7T2JThfwfOiZUSEke+plAgbHdarW2&#10;pSDN569fv/bABwEIQCB2AuaG+6WFhS1TSNAUFCxkT4F3ZSE5jw8xX5ahle+zjJN8fY/lYQiQsB6G&#10;O71CoD4Bywu1+gohISQB6wuoFMfXeHxkTvHKad79kL6ibwhAAAIuCFze3a21b25OpXrYhgv5qci0&#10;Pl+mAuZXO1JcB6TqK7HrKVHHt4mm2pwkI5lrPfmDQGECMm56zfH4Q+EGPGidQKh3hnVDagiUmyEG&#10;09PT/RoiaOqYgCQjrzjuAvEQgIBjAjLnO3nPkqTu2HEJiv9RZf3+nlhJgr51bVKn0zlrTE3xzesa&#10;NDGpSoSJcVbCFrZRuXjre3kHnXBLSFiX0TsEIGCPgCkkaAoKmsKCb0ot9660pyCS8iDA+MrDz1gZ&#10;BQES1qNwE0rmTICgQ87ex3YbBMajUd+c2pVE9R1ziteGTGRAAAIQ0ERAAtfbzeHwpEViTyG3sLYq&#10;hOnN62kLSuAxzwR8ju3HKnNbnk2kuwQI3Ep19Uaz2UvAlOhNyDnhr9ls9qN3YPoGrKRvIhbWISBr&#10;kbU67WnrnoD46IutXnKes2wxzF1OYzjkwGTug6Ci/XJI+0jeZ8cVm9OsLAGSiAoR8xn/KaQQD00m&#10;UG1sr8n75/Ty8pJ172TCPAEBCERCwBQWbLdaqyZ/w4fKzJk+KMffB+Mkfh9iQXwESFiPz2doDIF/&#10;CVT7wIVgogSsL6TiH1+DUau1s7i4uGlO7SbqdsyCAAQyJyDXg36S9//hVKPRyxxFKfOtz5mleo/o&#10;4fjXAhHBtqOqr7Et1Yl3ZOP+3I7WSMmFgKkMJsnqJAspdPjzREBf75GQGGwmUYa0I9W+7+TmoFRt&#10;wy57BOTgCd8/9nC6klQrFkeSuiu3ZCpXbqOjynqmvrdg9uzMzI68k/j+tcDyTRHEoFwTRn6cBHqy&#10;7j01BWviVB+tIQABCPxOwOwrmPwNSVo3BXEG/zxheS2QQ4yT8VWCgOXxVaJnHoUABF4gQMI6wwIC&#10;ERBgMRWBk1JVMdaFm1wn9XB/v7okFVBSdQ12QQACeRP4Oh73Lq+vTyRRfTdvEtWtZ31VkJ1ZC8S6&#10;HihoYmqPPSX3uLJLEj0Put3usSv5yE2XwLjRIFk9EvemniRIlUzdA5FEZN3+0aSdOQilSR90+ZnA&#10;4+HG8zJcUp9/yrDgWfsEqLJun2kuEhuNxqAxHu/kYm8QO4k7FcZOPLMwKj0PWhjf8g17aArX6DEK&#10;TSAAAQjUJyBJ68cmn0PmtoP60pAAgWoEWFtV40YrCNQlQMJ6XYK0h0BoAhY+dEObQP/2COS+oDLX&#10;R5lrpMx1UsvLywN7ZJEEAQhAQA+BS6k62b65OW1KhTA9WsWpSe7zZimvseYshUvDwy7Gt2yQnUny&#10;0Z4G+9AhLgKmoqXMW9txaY22hkCCyYPn3BChe2wPh8M13RqinRYC7XZ7RYsu6PEyAVk79iexSXCe&#10;mWQy/z0UAaqshyKfRL+yfuyPpEhOEsZoM4J4U2GPuIjzFO6cB6sRsDu+dy8uLg6/fv3aq6YMrSAA&#10;AQjoI2DyORbn5/caU1PrZu/BlobMmbZIJiLH7nycCBTMgEBYAiSsh+VP7xAoTIBFVWFU2T9ofaxE&#10;sICTD5jzh1Zr01wfRfJB9j8BAEAgaQLm+s/mcHjSajRWkjbUo3HW502PunvvKoI1gXcmyju0Ob5l&#10;vTWYmZnZVG4y6iklQEVLpY4pqVYKSYVFkidLYuFxywTERz3LIhGXKIHv378zVpT7Vn7PX35V8flc&#10;YnOtqhwF6mkhMBxSnVaLLyLUozs7uy/vrX6EqutUmRv9SvmFObMULh0PO4ijtlqt7U6nc0LSug4X&#10;owUEIGCPwPz8/JnkeayLRFMsZ2BPMpIg8DoB1leMDgiEI0DCejj29AwBewQcfPTaUw5JEHBKYDAl&#10;lU0WFxZWl6XKidOeEA4BCEAgMAFz7ad8PB9ONRq9wKok1z1BiRIuZd1ZApaOR5+Sgixos2WuQrcg&#10;BxGZETDV1WXu2sjM7OTNjTV5Xap3/5m8cyI3sNls/jdyE1DfEwEZK2ueuqKb6gR+xOpinTOqm01L&#10;rQSkcuOaKQSgVT/00k+gMR7vmMPc+jVVriGxpVIOIm5ZCpeOh92O8TVJWv/r8vKStbAOb6MFBCBg&#10;kcDCwsLBw8PDqog8qiqWebMquUTbuZ2TE4WGWRBwT4CEdfeM6QEC1giwuLKGMnlB1seKxoXceHz0&#10;cH+/Kh8u+8k7FAMhAIGsCXyVKpOX19cnkuy3mzUIx8Zbnzsd6xtUvMZ1QVAgcXReZ4zLhvxHcwV6&#10;HJaipTYCjdHoUJtO6GOXQEzVcufm5niX2XW/dWlUWLeOFIEQCEbA3IIoc8R5MAXoGAJPBJ5VcpZD&#10;uB8AA4GqBH6810ajnartaScEiCmVGgZ1YjmlOuJhewT8jPGeHN484RCWPbchCQIQ0ENgeXl5IPkf&#10;O5K4vikxolLfk8ybevyoXRPGinYPoV/qBEhYT93D2JcPAT8fwPnwxNLfCSgZYxIQ7j+0WpvmQ8V8&#10;sOAqCEAAAikTuLy7W2vf3Jw2qUzrxc0EKEpgVrIuKKExj5p94WoU+rIpv1+tKa1yJ/C4ebqSO4fc&#10;7NdaSVc2uc64KUL/aBQ/renXEg01EKAavwYvTNZhNB73Jz/FExBwROBZovqzHlZI8HPEOxOx3W73&#10;WPYojjIx166ZxJJK8awYwynVBw9HTaAn306HV1dXxOyidiPKQwACrxGQPJD+4uKiqbb+Uf4NIAWB&#10;0gRYe5ZGRgMI+CJAwrov0vQDAUsE3gxQMOFaopyGmASDWYNRq7UjHyaby1T4TGOQYgUEIPAmAbOB&#10;2hwOT1qNxgqo/BFIcP50B4+1pzu2DiU/JZIW6cJcdS7XDG8VeZZnIPArgccqyZ8gkzcBTcnrMib/&#10;zNsbcVgvSci9ODRFy9AEqMYf2gPF+m+Mx1+KPclTELBI4OVE9X86oMq6RdaZipJD3XvmMGSm5lcz&#10;mxhSKW7EJ0vh0vNwgHFu5rSLiwtuttMzCtAEAhCwTECKGO632+11WXv13xLN3GkZfMLiGCsJOxfT&#10;oiFAwno0rkJRCPxLgAmU0RCMQIBgyw9bx+OPD/f3q0uzs0fBbKdjCEAAAh4JXF9ff5L5/nCq0eh5&#10;7JauHgmw1ioxFEKtDUqoyKMvEyg4zreoRswIqkrg9vZ2t0HiaVV8SbZ7nrxe8B1klYNsbvWtCkSY&#10;dQJ3cruQdaEITJaArFFWkjUuLcN496blT93WTEhUf6b8ilSk3dVtDNppJmC+k1vN5o5mHVXpRuyo&#10;lDtCfCuVUpCHXwm0hfNcq9Xalv2E069fv/ZwDwQgAIEUCchhwXNT1FCS1rfk33mKNmKTZQKsPy0D&#10;RRwE7BIgYd0uT6RBIDwBJt7wPlCkQbjwiB0IcrVmv91qrZqTs3Lt08COVKRAAAIQ0Evg63jcu7y+&#10;PpFE9V29WuahWexzqFcvsf70ittmZ29VW5fA70cJBPdt9oesfAjILSErYu0f+ViMpVUI+Ky+PhqN&#10;BtPT07zTqjjKYxuqq3uEnUZXZq7hTzkBk1ggKpp//EHALYGS36Uy53zgpga3LkldutxGdjYaDvdS&#10;t7O2fSV/m7X7i1wA8chIHahjnK/JIe3Ty8vLtUgpojYEIACBiQQkaf14OByaausHzx9m/pyIjgce&#10;CTBWGAoQ0EGAhHUdfkALCJQmwERaGlm2DayPFQ+BF3My9qHV2jQnZR83trL1H4ZDAAL5ELiUipLt&#10;m5vTZqOxkY/Vui21PofqNreedsUr2dXrh9ZOCLww1vuyBtt30hlCsyAwliupqa6ehautGem6+rok&#10;pfWtKYsgZwQeHh5YBzujm6Zgkk3j8OtowtXtcViBlmoJVPwWlQrZPXMjkFq7UCwKAt1u90DWsawz&#10;X/OWh72kKAZKQSWJQxYEpe0xReNcKq2vyLfvybdv395rw4Q+EIAABGwRMEUOJYdkT9bzJnGddZgt&#10;sCnJUTQ3p4QVWyBgkwAJ6zZpIgsCWggwAWvxBHqUJzCYGo/3FhcWVpep6FmeHi0gAIFoCUgl2u3m&#10;cHjS4lp7dT5ks6ikS1iHlgSm5/GnsS5B3oFUitvSoxmaxEbgTg5gyeGr7dj0Rl9dBGwnsMu77Ysu&#10;C9EGAhCwQUAOOazZkIMMtwQavIPdAs5VesVE9V9w/cHBl1wHkD27Z+X72XxH25OYiCTiQ6UcSfyx&#10;FC49D+sc5z2ptP7Z7DfoAYUmEIAABOwTmJ+fPzPFD+VWxR2RzlrMPuLkJLLeSs6lGBQxARLWI3Ye&#10;qkOACZUxUJSA9bHiIggzHh893N+vLiwsHBS1i+cgAAEIpEDg6upqX97Th1NS3SsFe1K0wfo8miKk&#10;5za5WCekzkyJfWasSyWmTalOQoBXiU9iVEOSNT7FqDc66yZQN4FdxuWxbgvRzhCQ+ed/kIAABJIk&#10;0E/SKowKQ8BOovoP3amyHsaFqfVqvp8bU1Mc+n5yrMXfaGpj5TV7iDtG6mnl8U/5Bj68uLg4jJQu&#10;akMAAhAoTGBpaelo+PCwOpqaOirciAfTJaB8fk4XPJZBoBwBEtbL8eJpCMRDgIk4Hl/FqqmlMTYe&#10;jfoS0F2XRPUdc4VTrDjQGwIQgEBZAl/H49719fXnRrP5oWxbnvdPgM2jkswtrRNK9srjNQmMhsM9&#10;qa5+VlMMzTMmcHN/vyGZPxsZI8B0TwRKJrCfz87OnntSjW4gAAGPBIbD4ZrH7uiqIoHHdzDv4Yr8&#10;aPZIwF0S7B9ShXYFzhCoQ0Dec31JDj2oIyOJtsSCSruReGNpZDQoQaDVam1fXl6efP36tVeiGY9C&#10;AAIQiI6AyTHpSa6JJK5vyprsLDoDUNg5AdZczhHTAQRKESBhvRQuHoaAPgJMrPp8olUjbWNFPhbO&#10;R63WjrmqyVzZpJUbekEAAhBwQeDy7m6tc3NzIkl9713IR6YbAtrmUjdWWpTKRqVFmO5FmerD3W73&#10;wH1P9JA0geGQ6upJO1ivcW8lsMv7ra9XczR7TkAqlG5ABAJlCMjvu1fmeZ4NR2DEuzgc/Nh7dpeo&#10;/oOMqbIu7xIKCcQ+ThToPzc7u5d1ghQxoNKjkDhjaWR6GkQ03uUmxQ0pTnEiietregCiCQQgAAE3&#10;BCRxvb+0uLguc+xH6WHgphekqiUQ0fysliGKQcATARLWPYGmGwgEIcCEHAS75k6tB8CqjrHx+KOc&#10;cF1fmp090swL3SAAAQi4IPDt27f3zeHQJKsTJHYB2LFM63OpY32Di6+6VgiueF4KyLg+n52Z2cnL&#10;aqy1TUAqU25Lwg9zm22wyKtE4HkCu1Rg/rOSEBpBAALqCci88x/1SqLgDwKN8fgLKCBQioDjRPXn&#10;ukgy3zZV1kt5h4dfIdBqNnckaX2QHSBiP6VdTnyxNDI9DeIc72sy153IXLehBySaQAACEHBHYGlh&#10;YX+63V4fjUbH7npBciwEWHfF4in0zIkACes5eRtbkyXABJusa5MzTKopHbdbrdUF+UgwVzMlZyAG&#10;QQACEJhA4Orqar/dbn+Wx3rAipcAa6+SvotzI6ekkXE/3mo0tiThi7VZ3G4Mqr2pcNtoNqlMGdQL&#10;dP4agbm5uT509BO4v7/f0K8lGioksKJQJ1R6mQDvYkZGMQIeE9WfK0SV9WLu4am3CUgV47PG1NRe&#10;VpyI+ZR2N3HF0sj0NIh7vJsbRUzS+rYeoGgCAQhAwB2B2dnZ897S0tbUeLwl779zdz0hWQWBuOdo&#10;FQhRAgI+CZCw7pM2fUEgBAEm5hDUVfdpPRhWYIyZj4CHVmtTTrNumY8D1YBQDgIQgIADAl+/fu1d&#10;X19/loTQf5P5Crw/HaiCSEsErM+nlvRSKyZQ0oFaHooUGw2He2ZTXZFKqBIhgdvb211ReyVC1VE5&#10;cQLyLXrGgZw4nPz9+/deHJqipTICjBtlDnlNncd4IDHBSPwVRM3A34xUWQ/i9SQ7lffdkaxBj5M0&#10;7lejiG2WdjPxxNLI9DRIZLzL++lQ9ik+6QGLJhCAAATcElhcXDyWPZB1mYM/uu0J6RoJsPbS6BV0&#10;gsDUFAnrjAIIJEKAiTYRR8ZqxuuBmoGcWt1bXFhYXZ6d7cdqHnpDAAIQqEPg8vJyTZJBT0TG+9/k&#10;JBLorsMn5rasvyp4jzFfAZq7JmYTvdvtHrjrAck5EDDV1cXOP3KwFRsjJDAe/xmh1lmqLImCa1ka&#10;jtG1CMiBFMZNLYJ+G8vNi32/PdJbFAQCJ6r/wogEvigGjX4lZ2dmdiRmdK5f0xoaEt8pDY84Ymlk&#10;ehqkN953L6S4jimyowcymkAAAhBwR2B5eXkghRX3m43GusSy+S51hzqM5PTm6TAc6RUCHgmQsO4R&#10;Nl1BIBgBJuhg6LV27CUwNh4fPdzfry4sLBxo5YBeEIAABFwT+Pbt23tJvjHJ6muv9sU87doNTuV7&#10;mVOdWhBAOGM+APTfuzSb52YTXYUyKBE1gZu7u0+NZrMXtREony6BdrufrnHJWbaUnEUYBAEI/ESg&#10;MR5/AQkE/iGgK1H9h1pyCOb9zc3NBl6CQF0C5oYfeeel+b2t8Ldb118+2hM/9EHZUR+JxjEbUlyn&#10;LUV2ZN5bcUQOsRCAAATUEZifnz9bWlzcHI9GZp02UKcgCpUn8MY8zfqrPE5aQMAXARLWfZGmHwh4&#10;IMCE6wFyQl1YHy+Pi0FZ4Pcl0LEuieo75rRqQsgwBQIQgEApAldXV/vtdvuzNOpNbJho4Hui3Yk8&#10;YH1OTYTLm2Yw5oN7udVobJlN9OCKoEDUBMzGplSm2Y7aCJRPloB8mw5mp6f7yRqYmGFUyk7MoR7N&#10;ubu7W/PYHV3VI8A7uR6/NForT3aV+ehDGqCxIjSBWblxVm6W+BhaD6v9E8uphJO4YSVsNHJIYPQo&#10;W/Zy14bj8am5IdZhd4iGAAQgoI7A0tLS0fDhYXVqPD5QpxwKWSHA+ssKRoRAwBkBEtadoUUwBJQR&#10;IJCkzCHpqSPXJ52PWq2dRTmVak6npmchFkEAAhAoRsBcpXktV2qW3uRkri4GWOlTBD8qOIYxXwGa&#10;pSZS6a3T6bBes4QzZzEy1x3mbD+2KyfQbPaVa4h6PxPoAQQCVQjIjVaMnSrgArSR5M1z6db84y9H&#10;AsoT1Z+5ZIMq6zkOUDc2d2dn9yVelMaalBhOpUFCvLASNj2NEhz3T8nqzyD3pprNU5n7tvWARxMI&#10;QAAC7gmYwouS17Inieubkudy5r5HerBOIMF52jojBEJAKQES1pU6BrUgUJUAwY+q5PJsZ3G8fBwO&#10;h+tLs7NHeZLEaghAAAJ/EzDVSCQJ9ET+v+9hkh8Bi/NqPvAIKHn3tVQcPpJkIdZs3smn1+FjIs+G&#10;VKJJzzgsSoKAVLT8koQhmRhBhfVMHO3AzIeHhxUHYhHpiIC8m/uORCNWK4F4EtX/IVi6AIFW9uil&#10;gkBDDoxLEtRAhTJVleCbrxI5vpQrYdPTKMFx/0Ky+j+8pdL64YXcGKvHAWgCAQhAwA8BSVzvLy0u&#10;rsu8vSc9xr1m84NMfS+swdS7CAUhMEXCOoMAAjkRSPDjOif3abR1NBodt9vt1YWFhX1zClWjjugE&#10;AQhAwBeBb9++vZfqfiZZfa1yn8zVldFpaUggpIInIkxgqGCliiamUogkq5vAK38QqE3gp0Qefse1&#10;eSLAPoHmeHxsXyoSXRCQ+annQi4ysyGwko2lCRgqiZscJkrAj4VMiHt9SJX1Qk7moSIEzO0ScnB8&#10;p8izKp8hVlnJLcQHK2HT0yjBcf9WsvoTeBPnubi4ODQ3yOpxBppAAAIQ8ENgaWHhYLrdXjf5L356&#10;pJdaBBKcq2vxoDEEIiNAwnpkDkNdCBQhQCCkCCWeeSJQZbzIZvK5VLDaXFpa2nq8zhegEIAABLIm&#10;cCXVR+QAz2eBUD+Yy0d29GOpytwavdE2DGDs26D4qgxT0a3VbO7I5tPAaUcIz4LA41XRG78ZG3di&#10;Uha+y8jIc75V4/G2xBfW4tEWTSEAgZoE+jXb01w7gUTWg/LddKgdNfrFQ6Db7R6b287i0fhRU+I0&#10;lVxGXLASNj2NEhz3RZLVnxzQaLW223KDLEnreoYkmkAAAv4ImFhiT/JfhpIHY/Jh/PVMT7YIsA6z&#10;RRI5EHBLgIR1t3yRDgF9BBL80NYHOT6NSizcBmLd3uLi4qq5Hik+S9EYAhCAgF0CJnB7fX392fp1&#10;0czXdh0VQFqJuTWAdoq7ZOw7c05D1nCdTufMWQcIzorAxHkvkUSlrJyamLGj8Zjv1Yh8+v37915E&#10;6qKqMgIyJ/1PmUqo8waBx8NE50BKkEB667+Vx0OaCToLk0IQMLedmVvPQvRdus/0fs+lEVRpYGKB&#10;xAOrkFPUhrjkD2dIDHFtutP56/Lyck2Rd1AFAhCAgDcCJg9mNByuy7z+0VundFScAPN1cVY8CQGl&#10;BEhYV+oY1IJAXQJvBkWYwOvizbK9BFMPpOrZ6oJch5QlAIyGAAQg8AsBE7CV5M8T+Z/fO4HDfO0E&#10;q0+hbFJVpM3Yrwju9Wamkptsjh9ZF4zALAlI4s6+GL5SyHgSHQph4iH7BMbD4Z/2pSLRFYFms7nm&#10;SjZyIQABfQQ4VKTPJ7U0Sni9N/GQZi1wNM6NgLntzNx6pt5uYjKVXEQMsBI2XY0SHftlqqv/4pDe&#10;VLN5wuEtXcMUbSAAAX8EJGl9sLSwsD/dbq9KnkzfX8/0VJUA67Gq5GgHAf8ESFj3z5weIQABCKgk&#10;8NoCzizAJZi6LlXV98zCXKXyKAUBCEDAM4Fv3769l8Qak6y+5rTrRAPlTpkpE06ApKJDGPsVwf3e&#10;zFRwM5XcrAlEUNYEZDz1BMAfpSEknMhUmgUNvBCYm5vre+mITqwQkJjDf6wIQkiWBGRucvtNliVV&#10;t0Y3xuMvbntAuhcCeazvqLLuZTDl04m59Uyqder9PicWU2kwEvurhE1Xo0THfo1k9Sf/9Ibj8eHF&#10;xcWuLoehDQQgAAF/BMwtYUuLi5tT4/GW9Drw1zM9vUgg0Tkbb0MgNwIkrOfmcezNigBV1rNyt3Vj&#10;ZcPvXP5tSaL65vz8/Jn1DhAIAQhAIFICV1dX++12+7Oo3/NiAh/fXjC77ISNq4p0GfsVwf3bTNZy&#10;Pyq4mUputYUhAAJC4Pb29oOMp+rz31NiE79vxpNDAuagDu89h4DdiF5xIxapqRAw6+nX/jWazerz&#10;UiqA4rOjH5/KaPwPgTwS1f8xlyrrjH3bBLrd7oHMafreg3yjVXI1Mb9K2HQ1SnTsW0hW/3cubLU+&#10;SdL6oS7HoQ0EIAABvwQkZ+Z4+PCwKonrB357prciBFiTFaHEMxDQQ4CEdT2+QBMIOCHAxOwEa7JC&#10;H8fLQAz8OBwOTVX142SNxTAIQAACJQl8/fq1ZwKzQTYrEw2cl3RB1I+zJqvovsySISpSerVZY2pq&#10;z1Rwsy0XeXkSkGugV2QO3LVmPb9vaygR9AuB8fhPmMRFQN4tK3FpjLa2CbyVkF5kHW3mKNs6Ic8d&#10;AVOhTqSbf/zFRCDftZupsr4fk6vQVT+B2U5nyxwwV6MpccdKriiyRqkkmEYQqEnAZrL6kyqNVmv7&#10;4vr61OyR1FSP5hCAAASiJbC8vDyQ/Jm9ZqOxbgpmRGtIrIqzZo3Vc+gNgd8IkLDOoIBAzgSY0HP2&#10;/ou2j0ajY6kavL6wsLBvFtwAggAEIACBvwmYBAhJ+jxpSWA2GBPm7WDobXXMRlYNkoz/0vDGo9GR&#10;JAMdlW5IAwi8TuCTEzj5Jj85wYlQIdBu9+EQHYGV6DRG4cIEJiWjW1kjt9uMocIe0fHgaDzmXa3D&#10;FW9rwe04T3z+kISUXgwuQ8c4CJjbgOSA+VZwbfkWq+wCK+uXyr3T0BqBBOONLpLVn3jLe2tN9pBP&#10;Ly8v16z5AEEQgAAEIiQwPz9/trS4uC7rgT1RfxChCUmpzLosKXdiTCYESFjPxNGYmTcBJui8/V/E&#10;enMCVK4w2uwtLW09Vjkq0oxnIAABCGRBQJLVN+Q9eSrGEojNwuNujWRdVoNvgptINWi82dSs7ebm&#10;5nZcyUdufgTMXChJFe+dWk6yhFO8uQiXwzqD2enpfi72pmAnlbHj9GKRJPSnZ+K0EK1dE2iMx19c&#10;94H8GgRYl/0ET9bBvdvb290aRGkKgd8IyD5MX77dD4KhIcZSGT2xvcrodDXkN1DJH1JpfWWq2Twx&#10;caJKAmgEAQhAICECSwsLB5Jjs2qKQiZklk5TmLd1+gWtIFCRAAnrFcHRDALJEGBiT8aVFQ0ZmJOf&#10;5gSoVFTvV5RBMwhAAALJEri4uNiVzaMTMbCnwkjmbRVuqKsEG1s1CPIbmAjPXCuuolLbRE15ICYC&#10;kqTzwZu+JEh5Q51kR80m37WxOVYqYxdJfo7NrFj0LcL+pWfU2ffwsKFOJxSaRID39SRCIf4767C3&#10;qFNlPcSYTLzPudnZPXPg3LuZxFYqIyemVxmdroaJ/gZcVlf/xYG9oeyZSNL6ti7Hog0EIAAB/wQk&#10;x2ZgikKa4pCyrjv3r0EGPb4xb7M2y8D/mJgkARLWk3QrRkHgdwJM1IyK3whI9Q5z4tOc/IQOBCAA&#10;AQj8TODr1689SVY/bLVan9SxSTSgro6zY4VYm9UATBLFm/CkuvAON+bUGF80/Y3A1dXVe/kfN7yj&#10;efqtM+95Rx91h6PRn1Hrn6PyDw8rRcyumlj9WrsifWp8Bg4avYJOVQg8rlfPq7SljQMCfGNNhEqV&#10;9YmIeKAigVazuWMOnldsXr4Z31flmT22IJZXGZ2uhon+Bjwmq//jT0laPzR7KLocjDYQgAAEwhAw&#10;xSGlSOSqrBc+htGAXiEAAQjEQ4CE9Xh8haYQcEcg0Y9zd8DilizBz36z0VhfXFzcMyc+47YG7SEA&#10;AQjYJyCVQVY6nc6JJKtv25duSSJztyWQYcWw0VWTP7+D3wCa68S73e5xTbI0h8BPBFQc3iKJilFZ&#10;nEC/+KM8qYTASgg9bCd++5IXglUUfTab/41CT5T8icBIYpQgCUiAw4Gl4Ztbh0zMqHRDGkDgDQIS&#10;gzyTW9L2vEAijlIZMzG8yuh0NUz0NxAiWf3JsQ3ZQ/l2eXliCgDpcjbaQAACEAhDQIpF7k+326sm&#10;JyeMBon1SnX1xByKORD4mwAJ64wECGREgIBKRs5+wdQfVxCNx1tysnNzfn7+LG8aWA8BCEDgZQKy&#10;8bgh78tT+a9r6hklGmBXz92ygqzPagLld/APQHONuLlOvCZRmkPgJwJSXX1X/ocVNVhIXFfjCqWK&#10;nHPDhFLPvKUWicYROk2fyo3xuKdPKzSaRED89mXSM/x3BwRYT9WCKt9dH2oJoDEEXiAga9gjGVvH&#10;zuDwu6+FlthdLXx6GicaQwyZrP7k3GazudGWAkCXl5drehyOJhCAAATCETDxSZOTY3JzfuTo8Ged&#10;AOsz60gRCAGvBEhY94qbziCgmECiH+qKiftUbWCuHhoNh6aqurugp0+L6AsCEICAAwJyfeWuBA5O&#10;RHTPgXg3Ipm/3XD1LJXASk3g/A4k7jkeSEW2rZokaQ6BnwjIuOrJpqPOhBwSLhitLxAYj0Z870Y4&#10;Mkg0jtBpGlVuNFY0qoVOEwn0Jz7BA/YIsH6ywlLWx9tUWbeCEiG/EJidmdmR+NC5dTDETGohJWZX&#10;C5+exon+DjQkqz85WeKSa1PNJknrekY9mkAAAgoImNwck6MjGzgHCtSJT4VE5+/4HIHGELBPgIR1&#10;+0yRCAHVBN4MrjDhq/ZdFeVGsmEvVw6tm6uHlpeXB1Vk0AYCEIBA6gTMdZWSrH7YarU+RWkr83eU&#10;bvtVabNGYxOshisz/x1IkuYOVYVrjB+avkjg9vZ2t9Fo9FTjeUq8yvwdoNpHHpWT718q9Xrkbasr&#10;ORyzZksWcrImsJK19ZEa/7h+PY9U/XjUJlHduq+osm4dKQKFgHx7DeQg345VGHwn1cJJnK4WPj2N&#10;+R349EVPktZP5WDXts9O6QsCEICAZgImR0cS1/eajca6fEf0Nesai26s0WLxFHpC4HUCJKwzOiAA&#10;AQgkSEAWu2fDh4fN3tLSFslLCToYkyAAAWsETFWsjlxXKcnqcQdRCbxbGxOhBRFoqeGBTBMxZN13&#10;0O12j2uQoykEfiNg5kdJmNBZXf01f2X6DmD4/ktgbm6OTZ8IB0Sj2exFqDYqQwAClgiM2LC3RPIX&#10;MRzqc8P1USpV1p3izVq47OX05b340QoEYoW1MBKfq4VPT+OEfweaqqv/6vDheHx4eX0dZ3EgPaMX&#10;TSAAgcQIzM/Pny0tLm7KGmNPTBskZp59cxKew+3DQiIE4iNAwnp8PkNjCNQmQJX12gg1CxiYRa4s&#10;dtfltGZfs6LoBgEIQCA0AUnG25BEz1PRYy20Llb65+PdCkYNQtgUq+mFjH4L5pDi3OysCXDyBwGr&#10;BKKuGkniutWxEI0wSXg0VSmj0RdFfxC4u7tLYx2OP1UQuLm/31ChCEqUIiDVhLkdoxSxCQ+zDrJJ&#10;801Zsu449NYZHWVFoDs7uy9xoX5lo3kPVEb31JC4XG2EOgQkHB/UnKz+zPm7F9fXn83ttjoGBFpA&#10;AAIQ0EFgaWHhQApPrsq7/EiHRnFpwTotLn+hLQReI0DCOmMDApkSYCJP0PFSXdMsbs0iN0HrMAkC&#10;EICAVQIXFxe7kox3IkLTCpgmHIi3OgAiEMZaraaTMvgtyDtsMDszs1mTFM0h8BsBc6DLVI2MHg2V&#10;RaN3YRkD5J1IwmMZYEqeHVFdXYknUAMCQQn0g/aeQueseUJ5ccOsm0N1Tr9pE5DDPDvmm7+0lRnE&#10;QkozKdHAxOKIx5UAxqNBCESSrP6DTWNq6n1bbrc1t/gFgUWnEIAABJQSkMKTg97Cwo7k9mzKmu9c&#10;qZrh1GJNG449PUPAEwES1j2BphsIREWABUBk7hr3p9vt1cXFxT2zuI1KeZSFAAQg4JmAqeghyeqH&#10;jVYr3Sspmcc9jyp33bFJVpNt4r8F2fTZoppwzTFC8xcJyLj6kBwaqgwm59JfDZJDFsfJG5mggaPh&#10;cC1BszApEAHGUyDwNbudnZ09FxHmH39lCbC+KUvM+vNJrputU0JgFQLm3TgejXZKtU08BlKKRYWH&#10;icFVgKa5SaK/h5iS1Z+Gh8Qv14Zyy+3l5SXffpp/M+gGAQgEISC5Pf2lxcVVWYd8FAUGQZSIqFPW&#10;axE5C1UhMIEACesMEQhkTIAJPW7n/zhtOR5vySJ283FzJ26D0B4CEICAYwKmkoep6CHJ6tumqxgD&#10;vIURJRqUL2x/Qg+yXqvpzESTOEbj8UdZ//Vr0qE5BH4j8FglciNZNFQgTdK1kswz6HQ6Z0kal7hR&#10;zfG4l7iJmOeRAOPJI2zLXcnalnVtGaaJfuOUQaDoWaqsK3JGaqp0u91jWeceFbKLOGAhTK89ROyt&#10;Fj59jRP9PUS+l9GbajZNpfVtfQMGjSAAAQiEJ7C0sLAvBSrXR6PRcXhtAmuQ6DwemCrdQ0AdARLW&#10;1bkEhSCghAALASWOeFGNgTllaU5bSlV1Fq2aPYVuEICAGgImAc9U8jAVPZ4rFXmgVw1fFHFLgI0z&#10;C3wTWtvKeOh3Z2f3LVBBBAR+IyBVIg+zwUKyVzqubjb76RiTlyXyzvlfXhZjrUsC40bjPy7lI9sd&#10;gcZ4/MWd9EQkc+hOrSOpsq7WNUkoJgfV96Rw0dmrxvBNU9vPxNxqI9QlIKH4X4J7GD3Znzm8uLoi&#10;pqnrV4M2EICAEgKmQGVvaWnLFKz8Ubgyx7835nHWbDkOCGxOmQAJ6yl7F9sgUIAAE3sBSIoekcTK&#10;I3O60pyyVKQWqkAAAhBQTeDi4mJXgqEnomTvJUWTTVpPNECverA5VI41mwW4CfwmJFA5mO10tizQ&#10;QAQEfiPwWOlqJTs0JIDF7/LR6M/4jcACCECgLgHZ6MhvDqsLTU/7vh5VlGlCMqoyh7yozsbV1dX7&#10;GBRFx/gIyIGIQavZ3HlR8wRiHKE9QqwttAcs989vwjJQN+LMQS/Zrzn8+vVrz00PSIUABCAQNwFT&#10;sHI0HK6bApZxW4L2EIAABF4nQMI6owMCEHidAB/3akaHqaIxfHjY7C0s7JjTlWoUQxEIQAACigmY&#10;oKcJfjZarU+T1CRpfRIh/rsGAmykWfBC5OtbuSViy2xYWyCBCAj8REC+N3ryP0ycL5PHRlJYrC7u&#10;x6p49no3GhvZMwAABCAw9RjrJN75NBY4TBfdr6JVIO4UnVEorIZAp9M5k6SlvV8+4NToF6sixNhi&#10;9dwrekce73vLGynuW8h+zXa70zkhaT2x3yHmQAAC1ggsLy8PTAHLZqOxLnH7POKeVFe3Nn4QBIEY&#10;CJCwHoOX0BECjgm8GZhJ+CPfMVZb4gfj0WhnaXFxXRameSxGbZFDDgQgkDUBE+w0QU8T/MwahDGe&#10;uTypIcCGmgV3RpqQOhqPP0oyD+tBC0MAEb8TuL293ZXDED3YPBIgUSymoXDOoe6Y3IWuEHBIgAMQ&#10;DuG6Fy1rXda5kX6nuB8dUfSw8nhbURTKomR8BLrd7oHEg/o/YnzE+Wo7kNhabYS6BCT8m0gxWf1p&#10;8EhRjrXpTuevy8vLNV0DCm0gAAEI6CEwPz9/JnlCmyZfSLQa6NHMnyas2/yxpicI+CRAwrpP2vQF&#10;AQhAoAyB8fhAqqqvLi0tHZVpxrMQgAAEcidggpwm2GmCnmVYpBwAZjOrzEjQ/6wJ0BCkseCniDa0&#10;zMZ0d3Z234LViIDAbwQkuWZF/sc/QPMKAZJCVA8N2bA5Vq0gyr1K4Ob+fgM8EIAABJ4INMbjL1nS&#10;4JBcMm6Xw58fkjEGQ1QSmO10tqTC5kClchEpRTwtImcVUTWi2F4Rc54/k/Rexb+G9qaazZNv3769&#10;L8uH5yEAAQjkRMDkC5m8IZkbjpK0O+H5PEl/YRQELBAgYd0CRERAIAUCVFnX40Vzrc90u726uLi4&#10;Z6770aMZmkAAAhDQT+BHRatm81Q07VXRNulAMB/8VYaE6jZssllwTwS/C7MhbTamLViLCAi8SEDG&#10;2AeqqxcYHCSUFYDk/5HRaJRngqN/1PQIgSgI3N3drUWhKEq+RKCfDRbWFKm6mirrqXpWiV3yzTaQ&#10;f8QGaviDOFoNeBqbRhDTq4ot6T2K36H0mu3254uLi92qvGgHAQhAIAcCJm+ot7CwI4nrmxLPP8vB&#10;ZtZuOXgZG3MlQMJ6rp7Hbgi8QIAJP+ywkIXluVTA3TLX+nCleVhf0DsEIBAnAQlqHg7H48O62icd&#10;EE44kF/X77G2Z/1mwXPKqye3ms1NszFtwVJEQOA3Aiaxr9lsboOmJAHl742S1kT9+NzcXD9qA3JW&#10;/uFhI2fzsd0NgVGz2XMjGamuCTzGQs9d9xNUPuuHoPg9df5JYvy8hzzBzrEbeVf2ZYwd5Gh7HZu5&#10;qbAOPaVtE45xJ7038cZwarRan8z+jtIRh1oQgAAE1BCQxPW+5BOty/pmT5QaqFGsqiIJz+lVkdAO&#10;AjkQIGE9By9jIwRsEGChYIPiazIGsqD8KAtLU1X92GVHyIYABCCQIoGvX7/2Lq6vTyWouW3LvqQD&#10;w8zptoaJGjkkrVtyhcLfxmg43Ot0OmeWLEQMBH4jIMkOn8BSgwAVUmvAs9BUbifjQI8FjoiAQEoE&#10;Hh5WUjInN1tG8l5PzmbWCsm59C2DzK1Ft7e3u1kZjbHeCciBzb1cqmragEvMzAZFZTIUxu9sEUp6&#10;T6IAJLO/Y/Z5zH5Pgcd5BAIQgEDWBJYWFg6m2+11uX3yOEUQrOFS9Co2QeBfAiSsMxogAIGfCDDx&#10;+x0QEnw4MgtJWVDu++2Z3iAAAQikQeDy8nJtutP5qzE1tWbboqQDxAkH9m2Pg1jksYaz5ClFvw3Z&#10;gD7udrsHlixDDAR+I3Bzc7Mh/6P5x58NAiSk2aBYSoa8J7+UasDDqghIUt//VCmEMqkQWEnFkBzt&#10;aKTyXmdNkOPwfW7zH1RZz30IuLe/1WrtyDgbuO8p7h6IlcXtvxe1VxS3s0036b2IErDMPk+73T41&#10;+z4lmvEoBCAAgSwJmJvKektLW8OHh01ZG55HByHheT06X6AwBDwTIGHdM3C6g0DUBFgwWHOfqYBh&#10;Fo69hYWdxytvrclGEAQgAIFcCEii3fZUs3kq9vZc2Zx0oJh53dWwCSaXjThL6J8STCyJqyJGfHk+&#10;OzOzU6UtbSBQggDV1UvAKvWogvdIKX0jfbjZbB5HqjpqCwGZ65yt4QEMAQjESWBmZibu9zrzf5wD&#10;z7LWVFm3DBRxLxIwN7HJWNsDz+sEiJElODqIZSfo1JdNkkrrK7Lvc/JYaCEbuzEUAhCAQFUCy8vL&#10;fbmtd13WPx+ryvDe7o15nXWcd2/QIQS8EyBh3TtyOoSAfgIsAJz6aDAejXaWFhfXzcLRaU8IhwAE&#10;IJAwgYuLi8PheHzow0SS1n1Qpg9bBFjH2SIpcgJuhLUajS3ZfB5YtAZREPiJgDn0JWNsDSyOCVBh&#10;1Rlg+a4emEQdZx0g2DkB3kHOEWfZAZX743a7Wf+aIh9RWcFcH5W7PCpLlXWPsHPtSgohHZmb2XK1&#10;/y27iY0lOCoCxuh80Ex6/6E6wJ7s/5ik9e3qImgJAQhAIB8Ckns0WFpY2J9ut1dljdiP1XLWcbF6&#10;Dr0hUI4ACevlePE0BCCQeFDApYPNiUapqr66tLR05LIfZEMAAhBImcDXr197F9fXp1Jlw2ugMumg&#10;MXN7cj8ZAjoWXRrg9yGVMPZIwrToQ0T9RkAC1j1JCPsAGs8ESGizC7zZjHbjxS6IOKWZ91CcmqM1&#10;BCDgnEAMG+vM6c6HQewdPFZZZ70duyMj0F+S1ndkXXUegareVCQm5g21v44CxOb8GTc1lfS+gwWQ&#10;pmiRKV5kQRQiIAABCGRBQNaH51I8c9MU0RSDByqNTnxuV8kcpSCgjAAJ68ocgjoQ0ELgzaAOC4hS&#10;bjInGM1JRnOi0ZxsLNWYhyEAAQhA4B8Cl5eXa9Odzl+Nqak1sFgmwNxuGWh4cWYtxyadJT88JaRY&#10;EveWGFMdrdvtHnjoii4yJnB7e7sr5q9kjCC86SS61ffBaPRnfSFICEXg9uGB9Xwo+In3K2spxlbk&#10;Ph6NRl9UmsDcrdItmpWSpPVdqQrLmluzkxLQzdxMIf9MMhJ/xMHSHAOJx6xJVi82bE3xom+Xlyem&#10;mFGxFjwFAQhAAAKmiKYppik3CR/EQoM9zVg8hZ4QqE+AhPX6DJEAAQhA4EUCprKFLAI3zQlGc5IR&#10;TBCAAAQgUJ3Aj6sfm81TkRAsKJl8ADnxDYDqoy/ulgR4LPrP8W9EfHU+OzPDRrNFlyHqdwKPVY3/&#10;gI0iAiTAVXVGv2pD2oUnMPr+PdiaPrz1aOCSQKPZZGy5BOxB9tzcnK73u8fDqx7w0oVnArL2psq6&#10;Z+Y5did7T3057PMxR9uf20z8K8ER4DgOF5pY8nsNlgE3m82NdqdzwmEwy2ARBwEIJE3AFNNcXFzc&#10;MzlL8m1ypsLYxOd3FYxRAgIRECBhPQInoSIEQhGgynpl8gNh91ES1VdlEahrk6WySTSEAAQgEI6A&#10;ufLRXP0YToN/e04+kEygQMMws64Dm3YWkTr8jbQajS1THc2itoiCwG8EZGPvk4yzHmiUEiB5vahj&#10;zjkUXhSVzuck2WBNp2ZolQIBklji9qJZDwffSGc+jnsQKdJe5rtt3kmKHJKwKnJT27656TdhE181&#10;jRsGE/W6w/ibBmLJ7zE4gmxu3pV9olNzE6+jLhALAQhAIEkCJmdJcpfWZd20JwYONBrJPqZGr6AT&#10;BNwRIGHdHVskQyAJAiwMyrlRggw/rtZZWljYL9eSpyEAAQhA4FcC5orHi+vrU3PloyY6yQeUE98Q&#10;0DSWfOrCms4ibRdVFsfjnU6nc2ZRS0RB4DcCJlnGJM2AJhICJMu96qjxaHQciRdR83UCS8CBgDMC&#10;7faKM9kI9kMgRNIl864f32bYC1XWM3R6IJPlwM+OjLdBoO6DdEusKwh2Oq1JIPm9hZp8CjTvmZt4&#10;f9zIyx8EIAABCJQiIDlMByaXSW7nCRNbZf+5lL94GAIpEyBhPWXvYhsEXBNgQfEPYVO9wlyl01tY&#10;2DFX67hGj3wIQAACqRMwVTKmO52/TNUMjbYmH1hmjtc47GrrxEZebYQ/C7D0O5HEyyOpFHxkWTvE&#10;QeA3ApLAoOK2ElxTgQBJdD9Bk02VLxUo0kQRAXkfqVzjK0KEKhDImoC39zzza9bjzJfx5sDo3d0d&#10;854v4Bn3Y24gkn2qnVwQEONK2NOW4m0aCSW/p+ARurmR9/L6+pPHLukKAhCAQBIETC5Tb2lpy+Q2&#10;ydrx3JtRb8zvrOu8eYGOIKCGAAnralyBIhDQS4AFwpu+GUiS0Y5cobNprtLR60U0gwAEIBAPgR/V&#10;MaRKhmjc06x18gHmhDcHNI8r17qxrrNMuObvRAKCZ7KpbK5h5A8CTgnI3LohHZh//MVOgOS6qbm5&#10;Ob69Yx/HjcZK7Cagv2ICDw/Md4rdU0Q1p+955tEiLuAZywQkqY6EOstMEfcygW63eyxxhqPU+RDb&#10;StjDNeNsmskkv5cQBv6u3ND72dzUG6Z7eoUABCAQLwGT2yQ5TquyrvoYrxVoDgEIxEqAhPVYPYfe&#10;ENBCIOHgwSTEZvFmrsxZWlpKPgA4iQX/HQIQgIAtAhcXF4emOoYtea7lJB9ozniedz12Qso3G3ts&#10;7ln0wFPSS0mR5qruVrO5I1VmByWb8jgEShOQcfahdCMa6CeQY9Kd3G7Ge1P/0Cyg4UqBZ3gEAhDI&#10;lIB5z5uDndbMz3G+tAYPQXUJmG9vuT1w4/EAaV1xtIfARALmULzVd+jEHv0+QDzLL2+vvSUch05+&#10;D8HrQPm5M5lj37c7nROS1gM6ga4hAIGoCSwtLOxPt9ursn7sOzOE6urO0CIYArESIGE9Vs+hNwQ8&#10;E3gzCJRwEOElzGaxZhZtZvFmrszx7Aq6gwAEIJAkARNQlGoYp41Wazs2A5MPOGc2z8c2/uroyyZf&#10;HXovtC35W5ENlb1Op3NmWQvEQeA3Aj9uLqG6evojI5NkPPke/5K+M9O2UN5JK2lbiHXBCTSb/w2u&#10;AwrUJ1B3szyTebE+aCS4IvDrQfExB0hdoUbuLwTMoZ9Wq7WTIhjiWCl69dGmkjG1hElgWgUCEmNd&#10;m+50/rq8vFyr0JwmEIAABLInIAcez6Xa+ubUeLwlMAa+gLC280WafiCgjwAJ6/p8gkYQgIBSArIx&#10;fi4V1TfNYs0s2pSqiVoQgAAEoiNgAokmoGgCi9Ep/6gwSeuxeg69CQhZHgMFN9jGo9GRrCePLPeO&#10;OAi8SIDq6hkOjIST9JrN5nGGHk3L5HZ7JS2DsEYbgcZ43NOmE/qUJzAajcodUHo+9xVck5fXihYQ&#10;mEzgtRvNqLI+mR1P2CNgDsfLe3TPnsSwkrgpMCx/570nPm8nv2/gfIAU7qA31WyePBZtKNyIByEA&#10;AQhA4F8Ci4uLx5IPtSqJ6wfWuCQ+z1vjhCAIZEaAhPXMHI65EKhDIOMq6wOx/aMkqq9KRfV+HYa0&#10;hQAEIACBnwn8CCBKIFH+117sbJIPPhNUiH2Ivqo/SeuWXfuULPOKWHM1t7mi23KviIPAiwRknt2X&#10;/7ACnowJJJS8Lod9BtxMkcBYfnjgnZSAG1Wb0GgwxlQ7qJhyc3Nzk2OwCc1xxajwlGYCRRJqqbKu&#10;2YPp6dbtdg/MbcGxW0bMKnYPTtA/8Xhz8vsF+oZnbzgeH15cXZlYGH8QgAAEIFCBgORDDSRxfa/Z&#10;aKy7XEuyxqvgHJpAICECJKwn5ExMgYAPArktHCSYcGROES4tLPBx62OA0QcEIJAVgcvr608mgChG&#10;97IyPGZjE99EiNk1dXXPbY1Xl1eh9i/8XiTAN2g1mzvmiu5CMngIAjUIyHgz8+sfNUTQNDUCsSf2&#10;NZv91FySqT0rmdqN2f4IMMb8sXbWk1kvm4Oev3UQ+1zmjBiCQxEokqj+pNtjlfXtULrSb34E5LD8&#10;lolDxGo5sapYPVdQ78TjzCSrFxwHDh4zNw1eXFwcfv361cTF+IMABCAAgQoE5ufnz6Sg56asx0zx&#10;pWrrycTn+gpYaQIBCDwSIGGdoQABCNgjkNCCw5wWlET1zd7Cwo45RWgPEpIgAAEIQMAECr9dXpqq&#10;6rup0cgiEJ3QfJ/a+KtrDxuBdQm+0P6X34skKOxRHdgBZ0S+SOD29vaDbNL1wAOBFwk8T/iLZW4f&#10;jf7Em/ETkOqy/4nfCiyAAAS8EHiqDEySuhfcdFKOQJlE9eeSqbJejjNP1yNgDv/Iv616UsK0JkYV&#10;hru3XmP5Bq0IJIs9gopsfDVrtFrb7U7nhKR1X8TpBwIQSJWAFPY8MAU+TaHPUja+MdezzitFkoch&#10;kCQBEtaTdCtGQcAtgcQXEAO5ZnzHnBaURPW+W5JIhwAEIJAfgcvLy7V2u33abDY3UrU+i4B04psK&#10;qY7NInZV3XQvIjvbZx4TbGSNeSTVzcoF9bKFhuF1Cdzc3KxIYsJuXTm0z4hAHMmAfKMnMCQlGL2S&#10;gBmYoJzAzf19st+bytFbVW80Gn2Z4tvTKlOE2SFQZ39EDjGvyFp9244mSIHAZAISh+hLgaaDyU/q&#10;eaLOb0yPFWjyKoHE5/Ys9gYiGd4y5/7YizJ7UpGojJoQgAAEVBIwBT5NoU9T8FPWled1lGSdV4ce&#10;bSGQDgES1tPxJZZAQAeBiAMNsjj6aE4HLi0tHemAiRYQgAAE0iLwY0Ou2TyR6hYraVn2uzVZBKYj&#10;nvNTH3827CNoZIPivzIkiHcmm8Tm6kT+IOCLwCdfHdFPggR0Jq+fy3v0PEHa+ZnUaCT/LZCfU7EY&#10;Am4IzM3N9d1IRioEqhGwdcCbKuvV+NOqOgF5n+6ZuER1CX5a2vqN+dGWXioRSDyenMWeQCXHh2v0&#10;Yy9K9qS+ffv2PpwW9AwBCEAgDQKm4KcU/lw1eVVi0eBVqxKf79PwJlZAICwBEtbD8qd3CERL4M0k&#10;psgWIFKt53i63V6V62z2zenAaJ2C4hCAAAQUE7i8vv40HI8PRcWeYjWtqpZFgDqyOd+qgzMQRtK6&#10;HSfLpvCPK7jNVdx2JCIFAm8TkANiGzLe3sMJAlYIPE9eDzjvyy0Vx1bsQYgGAisalECHtAmMhsO1&#10;tC3Mwzqzfo4hwTIPb+Rtpe0kWlNl/erqajdvqljvm0Cr1dox8Qnf/RbtjxhUUVIRPxfwe9IHtSz2&#10;AnyAdNNHr9luf764uGDudcMXqRCAQGYETF6V5Fety9qyX8Z01ntlaPEsBNImQMJ62v7FOghA4A0C&#10;5roac21Nb2lpi0ptDBUIQAACbgh8/fq19+3y8kSkZxkMzCJQnfhmg5tfRjxSCSDV95WsOXdYa9bn&#10;iITiBCS560Pxp3kSAiUJBKq+LgfNv5TUlMcVEri7u1tTqBYqJUigOR73EjQrV5P6uRqO3eEJ2E5U&#10;f25Ro9n8IN+KvKvCuzkbDTqdzpl8K6q8+Y3YUwbDMPH4cRZ7AAkMU6m2/kmS1k1RJf4gAAEIQKAm&#10;AbPnJdXWN6fG4y2Td/WPuMTn/JrYaA4BCDwSIGGdoQABCFQmEHGV9YHovmeuqzHX1lQGQEMIQAAC&#10;EHiTwOXl5Vq73T5tNpsbOaPKImBNACLpIc7GYXX3SqDuoNvtHleXQEsIlCMglRrfS4us591yxHi6&#10;FgGP1dd5l9bylJrGo2azp0YZFEmawLjR+E/SBmZkHAeWMnK2IlNdJqo/mSmJw73r29tdRWajSgYE&#10;JLHoSOIUqmIUxJwyGHiJx42ziP0nNEwlaX374vr61BRaSsgsTIEABCAQjMDi4uKx3HK3Lmu6j5K8&#10;/qoerPmCuYiOIaCSAAnrKt2CUhCIh0BsCwsJHBxJVfVVuabmIB7KaAoBCEAgPgI3NzfbU83miQQA&#10;V+LT3r7GWQSuE998sD8q4pLoY8M+LiKTtZVN4LO5uTmV1csma88TsRKQa94/xao7eidAwFUCe8nr&#10;ZRMgmawJsoG1lqxxGKaKgGx68B2qyiPVlZH1dL96a1pCoBwB39+9jampP6iyXs5HPF2fgCSt7/xU&#10;BbO+yMoSYttfrGxozg0TjxdnEfNPcPzK/LvW7nROTMGlBM3DJAhAAALeCUiR0IHkX+1LAbt1WWfy&#10;De/dA3QIgfgIkLAen8/QGALxEFAUiDALo2ajsd5bWNgxC6Z4IKIpBCAAgfgIXF5ffxqOx+ZqxV58&#10;2rvTOIsAtqK5350n85bMZmIx/8vacyAV87aKPc1TELBDQKqr74qkFTvSkAIBCwSeJ7DXEDecmvqz&#10;RnOaKiLQHI/5PlDkD1SBQAwEZE09MAdBY9AVHeMl4DtR/YkUVdbjHTMxa27eq/JvJ6QNoX5zIW3O&#10;su/E48RZxPoTHrgmad0UXJLCSxsJm4lpEIAABLwSmJ+fP1taWtqUb3iz1hw8dc6+olc30BkEoiBA&#10;wnoUbkJJCOgm8OYCI3BAwlSKGI9GO0uLi5tmgaSbJNpBAAIQiJuAuUbx2+XliVixG7cl7rTPIpAd&#10;eO535z0kE1wqPgZMQE6qlp0Xb8GTEKhHwFRmlAomH+pJoTUEHBKoUX293Wj0HWqGaJ8Ems3/+uyO&#10;vjIm0GhsZGx9iqYzD6ToVQU2aUiapcq6goGQoQoSr+iPRqOPIUwnYSkE9QB9Jh4fziLGH2DYBOiy&#10;J4WXTNL6doC+6RICEIBAsgQkaf1oOByuynrziLVfsm7GMAjUIkDCei18NIYABDQTkMXPR7luet0s&#10;iDTriW4QgAAEUiBgrk9st9unkiy3kYI9Lm3IIqCd+KaEy/ERi2yCTK97ShKHD7rd7nEsvkTPNAjc&#10;3t7umgqNaViDFVkQKJjALgfQB51O5ywLJhkY2aDCegZexkQI2Ccgm9xf7EtFYs4ENCSqP/E3a3hJ&#10;lPuUsz+wPQwBiVvsm5uJffZOLMkn7YB9JR4XziK2H3D4hOja3BZ8cXFhbgzmDwIQgAAELBFYXl4e&#10;9Hq9HcnXMhXXie1a4ooYCKRCoPF/377xfZiKN7EDAoEJSDWQ1/8ab/5Xq5rLJsZx5927PapaWsWK&#10;MAhAAAKvEjAVKCSoZzbXemAqTiCLk6Me5//i5HnSNgF/qzzbmtuXZwJvc3Nz6/YlIxECrxOQeXhF&#10;El3+ghEEkiLwuIYYjcdHczMz5hpZ/hIgIO+rr41mk2+GBHwZgwmyRl3nwEsMnpqso7lJ5u7u7uvk&#10;J3kCAm8TUL0ZOh6vsp/BCPZNwHxLyjv21MfhZ9W/P9/gU+4v8WR14zoS1tMdwJJf0B/e32+ZJMt0&#10;rcQyCEAAAmEI/N///d/+VKPxh/ROXDCMC+gVAqoIZJEno4o4ykAgYQKhA04SWDsfPjxs9paWtgju&#10;JjzQMA0CEFBF4PL6+pOpQMEHZnm3ZBHczmCTorzn02sReg2ohaisRQeyybulRR/0yIeAjL0P+ViL&#10;pdkQeKzALhW5qaqbkNNJVk/ImRGYMuJwRAReKqairLEHVGQrxoqnXiagqaL6az5iTc/oDUHA7KPJ&#10;2HN6ODSG318I9kn2mUEcOIt4fpKDs5hR5vbgdqdzYg7zFGvBUxCAAAQgUJTA0tLS/mh6el1u0zwu&#10;2obnIACBdAmQsJ6ub7EMAroIuA1UDCTotbe0uLgqp577ugxHGwhAAAJpEvj69Wvv2+XliVi3m6aF&#10;fqzKIsjtdg3gx1H0MpEASetTUhyiwaHJiSOFB2wTkE20DUkA3eY3aJss8hQR4BtfkTPqqHJzf79R&#10;pz1tIVCWwOj7917ZNjyvmgDzgWr36FQupkRZs6YnQU7nOEpdq263eyxJ60cu7OQ71QVVpTIziP9m&#10;EcdXOrx8qiW3NK1JgabTy8vLNZ/90hcEIACBHAgsy2HJXq+3JXPq1pQUI83BZmyEAAReJkDCOiMD&#10;AhCwSuDNAJSDgIUsZo6kqvrq0sLCgVVDEAYBCEAAAq8SMMG6drt9aipOgKk+gSyC3Q7WAPXJI8E2&#10;gZw3IuXK2I9SmaxvmynyIDCJwLjR+Ke6ekwJOZPs4r9DwBAw1XS5PY2xAAEIVCUg36trVdvSTh8B&#10;WW9z44Y+t6jVKNZ1MVXW1Q6p5BWTNfee7Zssco4RJT9gfjUwg7hvFvH77Abumwb3pprNUzlItg0W&#10;CEAAAhCwT2B5cfFYvvHXJfj70b50JEIAAjEQIGE9Bi+hIwQg8BsBCZ71m43Gem9hYUeqqg9ABAEI&#10;QAACfgj8CNI1myeNVmvFT4959JJF0DuDzYs8RuvbVsaaGFDHd2ZdKhXJ9uvIoC0EqhC4urp6L5Wf&#10;Nn5tm+PvsAo/2kRBoB+FlihZjMDDw2/vq2INeQoCEIDA1NTc3BxzAgNhIoHY18GPVdaZLyd6mgds&#10;E5Ab4watVmvHllyS1W2RjEBOBvHeLOL2EQy1ECpKpfXDy+vrTyH6pk8IQAACqRMwOV5LS0v7o+np&#10;VbPHlrq92AcBCPxMgIR1RgQEIGCdgMsq67JYOR+PRjtLi4ub8/PzZ9aVRyAEIAABCLxK4OLqat8E&#10;6eSBHpggUIlABpsYlbgk2CiXzUlZmw6kEtlWgi7EpAgIyOGxNzfNYk/YicAFqOiYANV0HQNGPAQS&#10;JyDJd/9L3MSszDPJlLar/2YFMHFjU1r3Pr9BKXG3YZ4yAp1O50zW33t11colHlSXUxLtM4jzkqye&#10;xEita8TuxcXF4devX9kTq0uS9hCAAAReILA8O3veW1raHI3H5vDkAEgQgEAeBEhYz8PPWAkB7wRc&#10;BKVE5sfRcLguJ+2OvBtEhxCAAAQyJmCCcRfX159lg/hDxhicm55NADyDzQzngyWSDlysB7WZLu/F&#10;LZM8o00v9EmfgLnxRKqrrxSxNKUEniL28kw6BOT2iuN0rMESkocZAxCAgAUCfQsyEJEQgRTXueYG&#10;JVnrbyTkJkyJiICsvw+qVrhM8fcYkev8qmpiuxnEd7OJ1fsdPVH2JgUjttvt9glJ61G6D6UhAIFI&#10;CCxLDpjkgq3KKuMgEpVREwIQqEGAhPUa8GgKAQhUJFAykCFVHY6n2+3VpYWFfXM1TMVeaQYBCEAA&#10;AhUIXF5errU7nRPZMHtfoTlNShLIJhBeci1QEiOPKyKQctK6rFE/SnX1viLcqJIJAUkg6Mlvq/SV&#10;xCQQZDJA0jGT92s6vsQSCAQhIPPlWpCO6dQZAW7ecIY2OsGpr2upsh7dkExKYXOLnLlNroxRKcd+&#10;ynDI4tlMYrrZxOizGLQWjByNpuQA9tr09PRfZr/MgkREQAACEIDACwRMLlhvcXFPEtc3uWGNIQKB&#10;tAmQsJ62f7EOAkEJvBmkKhDUMIuQ4cPDplwBsyVBsvOgxtA5BCAAgQwJfPv27f1Us2mS1QnCefR/&#10;NgHxAmsBj9jpyiGBFJMJTMUxqTy27xAboiHwKoHr29td2SjrVUX09JskqaAqQdr5IDAcDv/00Q99&#10;eCTQaGx47I2uIDDVaDYrz5Xg00lgbm6ur1MztPJFIMVvy5fYUWXd14iinxfHn9wiZ26TK0qH78qi&#10;pBJ4LpNYbjax+QSGpBcTJFn92Z/5vjgxtx566ZtOIAABCGRKQBLX+5Ijti43uuwJgkGmGDAbAkkT&#10;IGE9afdiHASiJTCQINfe0uLiulmMRGsFikMAAhCImMDF1dV+s93+LCaYIBx/nglkExjPZKPD8/BR&#10;210qm5im0pipOKYWNIolTUA2xVYkgeUPW0bmkvRjixdy/BGQ67aJBfjDTU8QSJaAuZUkWeMyNEwS&#10;KAdUWcvQ8WJyjmtWqbJ+mKe3sVoDAXObnLxvD97SJcffpQbfBNMhkxhuNjH5YAMpso5/TlZ/Ur4n&#10;B+wPLy4u9iOzBnUhAAEIREdgaWnpYDQ9vT4ejY6jUx6FIQCBNwmQsM4AgQAEnBIoXWVdgmBSVX11&#10;aWHhzWCYU6URDgEIQCBjAl+/fu1dXF9/lo3gDxljUGF6NgHyTDY8VAwqBUqkkLRuKo2ZZBkFOFEh&#10;QwKSNPChTnX115CRbJDhYFJssjkY1Ol0zhSriGolCdzc32+UbMLjELBC4PbhYc2KIIRoItDXpAy6&#10;uCOQ+61Ackh1hQqu7sYXkicTkFst9l47JJRCbGcyAZ74h0AmsdtsYvEM7WIEXk5W/6et2T+TpHUO&#10;lxWjyVMQgAAEKhNYnp097/V6W6PhcFMqrp9XFkRDCEBAFQES1lW5A2UgkCaBIsErCXz1m43G+uLi&#10;4p5UVR+kSQKrIAABCOgmcHl5udbudE5kU+y9bk3z0S6bQHkmGx/5jNy3LS2yNtTKajQa7ZlKY1r1&#10;Q6+0Cdzd3a01ms1tl1aSuO6SLrKLEpD4wHHRZ3kuDgKj7997cWiKlhCAgHYCsh7/ol1H9KtHgPXo&#10;v/ykyjrFJOoNJ1rXJNBqtXbMYdLnYmKO6dTEkWfzTGK22cTg8xzF5a2ekKz+JFCS1rclaf3UFIEq&#10;3wktIAABCECgDAHJIetLxfVVSVr/WKYdz0IAAjoJkLCu0y9oBYFsCMj1LeeyqNhaWlzcnJ+fP8vG&#10;cAyFAAQgoIzAt2/f3k81myZZfU2Zatmrk03APJMNkOwH9COAGJMQTAJlt9s9wIcQCEVgOB5/8tV3&#10;jL9RX2zoxz0B2fQlGdE9Zq89NJtNvjG8Eqezfwg8PGxAIy0CUvG3n5ZFWPNEgPXn72OBKuv8PkIT&#10;MLceydp87/nvNLRO9O+RQCax2mxi7x6HTk5dyTtyrd1un5piUDnZja0QgAAEQhGQpPX90fT0qimI&#10;GkoH+oUABOoTIGG9PkMkQAACBQi8UHVhIIuIj1IVx1RVPy4ggkcgAAEIQMARgYurq/1mu/1ZxPcc&#10;dYHYmgSyCZxnshFSczgk1TyWylyybj2Xyuo7ScHHmKgI3NzcbEjCyoZvpUkc8k2c/h4J9CGRHIGl&#10;5CzCIAhAIAgBSQoyMeWzIJ3TqRMCrDffxkqVdSfDDqElCEgs5Mgc4I8lflPCNB59i0AmMdpsYu6M&#10;9uIEClZXfy5Q1qcr8n+f/CgKxR8EIAABCDgnsDw7e95bWtqUeXxLOhs475AOIAAB6wRIWLeOFIEQ&#10;gMAkApKkfjw9Pb1uTr/J1S0sICYB479DAAIQcETAXFV4cX39WQJqXDHsiLFNsdkE0DPZELE5NmKX&#10;FcOmp1yDvWWSY2Jnjf7xEpBElcOQ2j8lEsXwew3Jib7rEzBJiJIUc15fEhI0ETBV5zTpgy4ZEWg2&#10;/5uRtTmZ2s/J2FRtJVG9mGdNlfWrm5v9Yk/zFATcELiTA/xy4xdrdDd49UnNJDabTaxd3wjTq1GF&#10;ZPVnxvTkZrHPFxcXu3oNRDMIQAACaRFYlsKoo+FwVb4tD9KyDGsgkD4BEtbT9zEWQkANgZFsPA+H&#10;w81er7fFBrQat6AIBCCQKQFzRWG70zmRja/3mSKI0uxsAumZbIxEOQgdKa05WUEOW+6Za7AdmY5Y&#10;CEwkINXVt02iysQHPT2g+ffqCQHduCXQdyse6SEIyHujF6Jf+syUgPmWePzXGI8ZewkOA1mff0nQ&#10;rCxM4hBkNTfLt8AfcqiP91k1fLSyQGBZDvA35CC/BVGI0E4gk5hsNjF27eNNk371ktX/sUQOa3+S&#10;pPWgRSc0YUUXCEAAAq4JmAKpvcXFvVazuc5tbK5pIx8C9giQsG6PJZIgAIHXCQxko2hPrmVZlwVD&#10;H1AQgAAEIBCWwI+rCZtNk6y+FlYTeq9CIJuAeiYbJFXGQMpttFVvNtded7vdg5SZY5tuAiYxRaqr&#10;q7wJhcR13WMnVu1IQozVc2/rTYX1NP0azKpnCelPiek//b/PFCPBM5iXnHY8NzdHfNkpYfvCWTfW&#10;YyrzaO/69na3nhRaQ6AegXk5yD8ejT7Wk0Jr1QQyicVmE1tXPdiUKWcpWf3JKpm3t2UP7sTccKzM&#10;UtSBAAQgkCyB+fn5M5OPZvLSxMhBsoZiGAQSIdD4v2/ftOUEJIIWMyAAAUPAXL8yHg4/mpNtEIEA&#10;BCAAgfAELq6u9iVgpjLxLTyduDTI5uRpQ45W8JcdAQ1elwSnc7kVaF3emaxjsxuBegy+urnZb0Yy&#10;b2v43erxHJpUJTAzM8NQqgpPaTuTMHz3/ftXpeqhljYCDhKleK9oc7IdfeQGmlMOw9hh6VIKm4/2&#10;6Mp8OpidmVnl+9QeUyRVI3B5fX0i36gb1VrTSi0BB2swjbaSrK7RK4F1spys/twaU+lX5u0dk0QZ&#10;2Eq6hwAEIJAVAXNgSN6/h41m831WhmMsBCIikE2eS0Q+QVUIJEFAPsL65toVc/0KyepJuBQjIACB&#10;yAmYj7OL6+vPJKtH7shn6mcTYM9kwySdkWnHEg2JDS257ppkADv+REo1AibJUzJ3/6jW2n+rp8qZ&#10;Gn6//q2nR0sE+pbkIEYRgduHhzVF6qBKKAKTqqI//fdQ+tFvjASYMxR7jYrq9p1DlXX7TJFYjUBL&#10;ki+lcuWgWmtaqSSQSew1m1i6ykGWp1KPhytP5KDlRp4EsBoCEIBAGAImP63X622NhsNNWbeeh9GC&#10;XiEAgbcIkLDO+IAABOwSkAlfPvq35LqVTU4M20WLNAhAAAJVCVxeXq61O50TSXp7X1UG7XQSyCbQ&#10;TgKLzgHoWKuQSQ6j0WivI9ddOzYR8RB4k4BsaH0yiSkxYgr5+42RFzr/TWA4HP4JiwQJPDysyOaQ&#10;XMHHcZbkvFs0CT2w70kQSW7k/TBI1utf0rQsXqs4vOjed+Ywq7zTVtz3RA8QeJ2A3ER3/jAe78Ao&#10;EQKB12m+KGYTQ/cFNJV+HFZXf4aoJ7EOk7S+nQo27IAABCAQCwFJXO8vLS2tSkzyo+g8iEVv9IRA&#10;DgRIWM/By9gIAT8EBmail82C9eXFxWM/XdILBCAAAQhMIvDt27f3U82mSVZfm/Qs/z1OAlkF3DPZ&#10;RIlzJLrT2nd6m1S1Pup2uwfuLEIyBCYTMIkocmXl9uQndT9B4rpu/2jTrt1u97XphD5WCKz8I6VM&#10;gvOvz1pRBSG/EcAnDIpICczNzTFnKPEd6z1/jjCHWeV79YO/HukJAi8TWOx2j2U/kLhJ7AMkkzhr&#10;VrHz2MekT/39JKv/Y5EkrR9eXFwc+jSRviAAAQhA4G8CkrS+P5qeXpdvKeIIDAoIKCFAwroSR6AG&#10;BGImMB6Njs0EbyZ6c71KzLagOwQgAIGUCFxcXe032+3PYlMvJbuw5XcCWQXeM9lMYZz/TMBX0roE&#10;rM6kWtge/CEQmsC40UhqE4uKm6FHlP7+5f074GYL/X6qoqH49j9V2v3Wpk5i9aS2VhR0KGSS/nX+&#10;u0O1tYiW4hprWnRBD3sEJHF3YNbu9iQiqSwBEtXLErPzvDnUSpV1OyyRUo/A3ezsR0la5z1cD2O4&#10;1pnEV7OKmYcbTfH17DlZ/R9Ajcb2/11cfP769WsvPmhoDAEIQCBuAstyS1BvaWlT1gZbsoY9j9sa&#10;tIdA/ARIWI/fh1gAgWAEzKbAaDjc7PV6W2aCD6YIHUMAAhCAwE8ETMDLVGuQDVyqLmU0NrIKwGey&#10;qZLR8C1kquuECJMs2Wq1dkzySyGFeAgCjghIAsqG3Iyy4Uh8cLGuf8vBDUSBSgTkHXxcqSGN1BNo&#10;Npsr6pWsk/Dto616gLoVlDHY060h2tUg0K/RlqYVCHAIsQI0B02osu4AKiJLE1iW2MlIYiilG9Ig&#10;LIGntWtYLbz0nlWs3AvRRDoJlKz+VIyl2Wi8b7XbJxw+S2Q8YQYEIBAdgeXFxWMpbLAu7+WD6JRH&#10;YQgkRICE9YSciSkQ8EhgMBqPd+QE2rpUVGdjwCN4uoIABCAwiYAJdLU7nZNGq7U96Vn+e3oEsgrE&#10;k7Se3gAuaJGrauuSqL5Hdd+CTuAxpwRkjH9y2oES4SSuK3GEEjXkHfxFiSqoYZ/Ain2RSIRAKQJL&#10;pZ7m4WgIyCYzc4cnb7Fu8wS6YDdUWS8IisecE5jvdM6GoxG31DknbamDjGKpWcXILQ2PLMQESlb/&#10;la3EP9YehsPTy8vLtSy4YyQEIAABZQQkx23QW1zcazWb63IYuK9MPdSBQBYESFjPws0YCQF7BMxJ&#10;M6mqvrq8tHRkTyqSIAABCEDABgFTkXU4Hp9KVVYCXTaARiojq4B8RhstkQ5HZ2rbTlqXoNTR7Ows&#10;61tnHkNwUQIyl2+bjauiz6fwHJU6U/CiFRvYHLCCUaWQFZVaoVQ2BHKbV7NxrBg6NzfH3OHY4SSq&#10;OwZcQ3wuh1xrIKKpJwIL3e7BFLcleaJdo5uMYqhZxcZrDAma+iPwShy7J//76f9JHNCfJvQEAQhA&#10;AALPCczPz59JkdZNWcuaA5gD6EAAAv4IkLDujzU9QSBqAuZk2Wh6etWcNDMnzqI2BuUhAAEIJEjg&#10;4uJiV5LVT8S0XoLmYVJJAlkF5jPacCk5DJJ/3FbyhKxzzyRZnYpgyY+YOAwcNxof4tDUjZa2ftdu&#10;tEOqKwKP7+FzV/KRG44A15yHY0/PEMiBgBxGGJg5JAdbfdrIYUKftKv3JeP/vSlcUV0CLSFgj8Dd&#10;7OyOJPoM7ElEklUCGcVOs4qJWx0kGQgLVF19UtGV5nB4KHt7+xl4ABMhAAEIqCWwtLT0o2jreDQ6&#10;UqskikEgMQIkrCfmUMyBgHUC4/G5fOBvmZNly7Oz59blIxACEIAABGoR+Pr1a08CWoeNVutTLUE0&#10;To5AVgH6jDZekhuoFgyaFPh/qwtJcBm0Wq0dk+xiQRVEQKAWgaubm325JWWllpBEGpMolYgji5vR&#10;L/4oT0ZGgHdaZA5LVN2NRO3CrL8JMIdYGgkcHLQE0qOY3A+7ekRNVxMILEtMReIqW4BSSCCjmGlW&#10;sXCFQ021SkqT1f9hJsUrzB6f2etTzRHlIAABCCRMwBRt7fV6O5K4vsnB+IQdjWlqCJCwrsYVKAIB&#10;dQQGUhHho5wmW11eXDxWpx0KQQACEIDAlKlY2G63T2RDYBscEHiJQFaB+ow2YBjtvxOomrQu78+9&#10;TqdzBlMIhCYgQdCeJKv/EVoPjf2TPKXRK3Z1Go1GX+xKRJoiAiuKdEEVCEAgQQLMIfWcyiHBevxC&#10;t5bvhw2qrIf2Av0/EZCb6/qyp3gAEUUEMoqVZhUDVzTEolBFe7L6E0TZ42vJXh9J61GMKpSEAAQS&#10;JiCJ630p5rpucuXEzEHCpmIaBIISIGE9KH46h4BOAuaqk9H09Lokq+/r1BCtIAABCEDAbEgNh8NT&#10;SbZc+0EjUOANT+gnkFXAPqONGP0jz7+GZZNaJUH4SDZUj/xrSo8Q+J3Aze3tB5nTe7B5nQAJVemO&#10;jm63e5yuddlbtpI9AQCoIHB3d/f3dzN/yRGYm5vrJ2eUB4PKfjt5UIkuKhKgynpFcDRzQkDeyXuS&#10;3HPmRDhCyxHIKEaaVey73Cjg6cj2zMxeX3t6+q/Ly0u+XRi9EIAABAITMLlyJmdOcueOA6tC9xBI&#10;kgAJ60m6FaMgUI2AudrEXHFirjpZnp09ryaFVhCAAAQg4JqAXA+4K8nqJ9JP76e+IgvAueaE/H8J&#10;ZBW4z2hDhjH+MoEi1dbNuleS1fdgCAENBMyNKbIptatBl1h0IMkqFk8V0rNf6CkeipXAf2NVHL3T&#10;IiBVuH/+dk7LvKytkTXUgOu6iw0BDv8V4xTbU6bK+tXV1fvY9EbfdAnIe3lLktYH6VoYgWUZxUaz&#10;inlHMPRUqRhwr6xIbPoNVj1pf/J/NzfbqniiDAQgAIEMCZicOcmd25L1hlnfnmeIAJMh4IwACevO&#10;0CIYAlERGIzG4x1ztYm54iQqzVEWAhCAQEYEzHWAkqx+KIH/T6+aHTAQl5ErojQ1qwC+2ZjJaHMm&#10;ygHpWOm3klkloWVgNlBNcotjNRAPgUIEZLy+Pq8XkpDvQyRexe97OYT5Z/xWYMFrBLg5grGhhQAJ&#10;61o84UwP4tlvoOWgn7Nxp0Zwo9Xie0KNN1BEigOcyxqQAgGhhkJG8dCsYt2hxlOs/QbcI6uZrP5E&#10;vNccDg9N4apYXYDeEIAABFIisLy4eCxxpXXZd/6Ykl3YAoGQBEhYD0mfviGggIB8OB1IVfXV5aWl&#10;IwXqoAIEIAABCLxCwFRfbbfbJxLw354IKWBAbqJuPBCUQHaB/Iw2aYIOLMWdv7RJIAnrO2YDVbHa&#10;qJYRAZnfN2Ruf5+Ryc5MJRnLGVqngmV923faAcKDEpA5dy2oAnQOgUcCzWaTsZjwaJCN4y8Jm1fJ&#10;NA71VcIWbSOpsr4i3xWT44XRWojisRGQmMuRJPQcx6Z39PpmFAfNLsYd/eDMwwBLyer/wpLCVaaA&#10;VR70sBICEICAbgJS+HWwtLS032o21yXeSTxbt7vQLgICJKxH4CRUhIALAmYSHU1Pr/YWF/fM5Oqi&#10;D2RCAAIQgIAdAiaZTapPnkpC21phiSStF0aV24PZBfQz2qzJbSwXtff5ZoGsgQ+63e5x0bY8BwHX&#10;BMaNxgfXfeQmnwStqDx+3ul0zqLSGGVLEaDCeilcPAwBCFQkMDc316/YNKlmrIGScmdpY/iuKI2M&#10;Bo4J3M3O7gzH43PH3SDeEMjspsnsYtuM8nIEAu2LWU9Wf7JaClh9u7g4NbcvlwPB0xCAAAQg4ILA&#10;/Pz8WW9paXMkhbFE/sBFH8iEQA4ESFjPwcvYCIHnBCRAJB/zW2YSXaayJGMDAhCAgHoC5to/SVY/&#10;EUUJSKn3VjwKZhfYJ2k9nsHpSNMfyRvj8Zkks3AttSPGiC1PwFRBlGqIG+Vb0qIoARK3ipIK85xU&#10;xO2H6ZlefRC4u7tb89EPfUCgCAE5PPG/Is/xTJwExL8Ds9aPU/v6WnPLTH2GKUigynoKXkzLhmV5&#10;Nzdara20rFJoTWYxz+xi2gqHnGqVUktWf4RtClm12u3Ty8tLvrFVD0CUgwAEciKwvLR0NBoOV8ej&#10;0VFOdmMrBGwRIGHdFknkQEA/gYFk6XyUa0pWlxcXj/Wri4YQgAAE8iZgKiaY6/4kGPWpMolAAbrK&#10;+tLQK4HsAvyZbeB4HUwxdDYeD+R9ykZpDL7KSEeqIPp1NslcfnkX6U3ey1+KPMczcRKQAwm9ODVH&#10;awhAIFIC/Uj1rqQ2h/IqYUu+kfm+kMMbzL/JezoeA+flNiVJ4vkYj8aRaZpZrDO7WHZkwzG4uonv&#10;hUn8ZEXWfyffvn17H5w1CkAAAhCAwA8Cy8vLg16vtyOJ65s5H6JnOECgCgES1qtQow0EIiNgTnWN&#10;pqfXJVl9PzLVURcCEIBAlgSk4upKu90+kSDUdm0AiQfqavPJXEB2gf7MNnIyH94/mf8g1/PNcrsQ&#10;Q0IRgaurq11TBVGRStmoQoKXHlfPzMwc69EGTWwTkIT1NdsykQeBqgRk45DxWBVeJO3knZP8ISjW&#10;MJEMxoBqmu+L69vb3YAq0DUEfiPQ7Xb3R+NxHzSWCWQW48wuhm15uCQvLuAemFmfefzrNZrNz/8n&#10;NzZ67JOuIAABCEBgAgFJXO/3lpbWpYCsueF5ADAIQGAyARLWJzPiCQhES8Cc4jKnucyprmUSdKL1&#10;I4pDAAJ5EZBk9Y3hcHhqrvmzZnnAgJ01GxDkjEB2Af/MNnScDZyYBI/HB4vd7nFMKqNr2gRM1UPZ&#10;YPqQtpVxWEfiVzg/mXiFrHcJ4IdzgfOem81mz3kndACBggTkfcN4LMgq1sfm5ub+P3tnY9ZGsjRq&#10;zUherzA/QwQHR3BwBAdnYDKACBYiMI7A3AhwBmYjQI4AMlgyYASsMR/SzK322rusDcyP+r9fnsfP&#10;uffb7uqqt0rSTHV19SRU3Zv05paYJkL89/sEpGj9N7qsExO+ERhm2a4U8PDsr8sxieU2k8td64qT&#10;VOQ43PuyXKz+t0fz+fxI3c6ciouxEwIQgEAoBKSB7KFqJCsNZY9D0Rk9IeCKAAXrrsizLgTMEiil&#10;Y8GuOsWlTnOZXQrpEIAABCCgi4AkmfakWP1E5BW6ZP4tx2HiTrstCNROILnEf2IbO9oDJiSBUhAp&#10;xSuqqwF/EPCGgOp6SOGcN+74WxGKwaz7hFyFdeR2F5Tvuf/ZXZHVIPA0AQo4444QdQgqpiu4OVQX&#10;d7yatE69Z9Bl3SRhZPchoG68Uzff9ZnLnB8IJJbTTC5nTcB3I+Bwz8tVsfrfgOR25svLy5OLi4ui&#10;GzRGQwACEICASQKqkaw0lN1WjWXlwOa5ybWQDYGQCVCwHrL30B0CDxGo63fy4/dyfW3tA4AgAAEI&#10;QCAMAiqppDoiyKbSe6MaO0zgGbUL4VoIJLcBoDZ4Etvk0RIoIQmR7l3yvbodksroGj8BuUllI88y&#10;uqt77GoKxKw553drK7EQBCAAASHw5cuXTUBET2ASsoU8g4TsPb90p8u6X/5Am78IfL35Tm7Ag8cC&#10;BBLLYyaXq14gNJKc6nCvy3mx+jeHy+2NW8PR6OT6+pr3nCQ/BBgNAQj4TEA1lq2q6pU8/77zWU90&#10;g4ArAhSsuyLPuhDQTEA6yEzkepGXcs3Igfz4lZrFIw4CEIAABAwRUMXqI0kqSVHljqEl/i3WYSLP&#10;in0sshCBJDcCEtvsWShAApusitVVF6/A1EbdyAnIexvF6gH5mMIxc86S7+eJOelI9oTAlid6oAYE&#10;IJAIAdkM/hSaqTxrhOaxMPSly3oYfkpRy9vx+J0U7ZylaPvCNieWv0wyR71wkCDABgFfitW/2yq/&#10;+Zui08nFzQ3v3zYCgDUgAAEIdCCg6vZU/Z6q41P1fB2mMhQC0ROgYD16F2Ng9ATkGhF1nUixtvZa&#10;XS8Svb0YCAEIQCAiAqrzwbNnz/5QSSWrZlG0bhV3aIupDYHkNgUS2/QJLSb76FtX1TuKIfuQY45J&#10;AtJdfUu6H+2YXAPZ5ghQUKaPrSToj/VJQxIEIACB1gS2Wo9kYJAElpaWJiEozjNFCF4KX0d1q5O6&#10;3Sl8S7AgJgLrWVZWw+FuTDYZtyXBGyKTy0sbD6IIF3C0v+Vbsfo9zxaj+fxkenNDzjHCcMckCEAg&#10;fAKqjk/V81V1rZ6Dy/AtwgIILE6AgvXFGSIBAq4IlOr6EDmR9VJdJ+JKCdaFAAQgAIF+BFTySBJc&#10;pzK76CeBWRAwSyC5zQGK1s0GlEXpkvSZvHjx4sDikiwFgVYEaikaaTWQQd4ToNBsMReF2AF3MYvT&#10;m60O6KRnNRZDAAKuCUgzgFIORZ251uOx9b8/P/iqH3rFR4DbneLzaQwWLT9/fjavqv0YbDFuQ4K5&#10;yuTy0caDKMIFHBWrh0Ayn8+PLq+v34egKzpCAAIQSJHA+traB2lG+1JyA4cp2o/NELhPgIJ14gEC&#10;ARKQjpFff8jU9SEBqo/KEIAABJIncHV1daSSRwqEs64MJPaSj8M2AJLbJEhwI6hNHAQ1pq7Lu/F4&#10;OyidUTYJAl+7qw8GW0kYm5iRFK93d/hoNJp0n8UMCEAAAgsT+O/CEhAQAgGvfmN4TgghZOLVUd3u&#10;RJf1eP0bsmUrL14cSkOu45BtMK57gjnK5PLQxoMowgUc7mk528fr6EbJPe5Nr64+XlxcFB2nMhwC&#10;EIAABCwQkGa0ZbG6ui/1fq99PnBvAQVLJE6AgvXEAwDzwyIgP1gT9cNVFMWu+iELS3u0hQAEIAAB&#10;lSS6vLo6HWTZjhc0HCb4vLAfJVoRSG6zIMENoVaBEMgg6aq4ra6YDkRd1EyIgHRX/3pQjb+4CVCU&#10;1sq/58+lq2KrkQwKmcBWyMqje5wE5DmxiNMyrLpPwIdbPHgeICZ9IkCXdZ+8gS73CdyOx7tStE7+&#10;5qGwSDA3mVz+ma+D7gQc7mWFUqz+HWqeZW+Go9EJh9a6hxkzIAABCNgiIPV+k2Jt7ZU8D6ubh3gm&#10;tgWedbwhQMG6N65AEQg8SaCs6npXfrBeqx8uWEEAAhCAQHgErq+vN0fPnv0hm+SbP2rvNOHlMNEX&#10;nhfT1Ti5TYMEN4ZiiG65hejdeDzmWTkGZ0Zmg2wQ7UiHo43IzMKcBgIUqz0MSAoJ+Z7m0wMBCDgh&#10;IEWbhZOFWdQqgaWlJSe/M/zuW3Uzi3UgQJf1DrAYapWAajagmg5YXTSExRLMSSaXdw4hDn3T0eEe&#10;ltO9uwX8oPYhZ/P5qdqXXEAMUyEAAQhAwDCBtbW1Q2la+1L2N48NL4V4CHhFgIJ1r9yBMhB4gEBd&#10;v1M/UOtrax/gAwEIQAACYRKYSqGaJLZORfviMQucJr4cJvzC9GiaWie3eaA2iBLcJAo1uuVw5+TF&#10;ixcHoeqP3vESUMVx8m3yPl4LsawNAYrY/qEkm6af2jBjTNgExM//C9sCtI+RwEOHx2O0M3WbxM+l&#10;rWu1+X1PPdrCsZ/bnsLxVWqafm06UNeHqdn9qL2J5SFVrjm5fDPB3p2Aw70rp3t23Uk9NEPlJE/U&#10;/qQecUiBAAQgAAETBKRpbVkUxbbUBb6WZ+NzE2sgEwK+EaBg3TePoA8EvhGQxPqkevbspZyoOlA/&#10;UICBAAQgAIEwCVxdXR3l8/lRG+2dJsAcJv7asGGMHwSS3ERIbLPIj0jrqIVcIX03HtOVqyM2htsh&#10;8PnLlz0pnCrsrMYqIRBIvbjt119/PQ7BT+i4GAE6WS/Gj9kQgMDCBCYLS3hEQOq/46a4Itcsgayu&#10;t+TWpy2zqyAdAv0IyM0Y+1KYc9ZvdiSzEmyakWSOOZJwtWqGwz0rp3t1eiEXan9S9ikP9IpFGgQg&#10;AAEI6CYgdYETqQ98Kc/G73TLRh4EfCNAwbpvHkEfCMiJKXVyqlhbe70+Hp8DBAIQgAAEwiRwcXFR&#10;XF5dnQ6ybKeLBU4TYQ4TgF0YMdYtgSQ3FChadxt0DaurK6TVVdJeK4lySRKQopCNbDD4LUnjMboV&#10;gdSK3lTHW9X5thUcBgVNgE7WQbsvauUp2IzavX8bV1WV1ts8Uvu9TiNKErLyWz5DnsPeJmQ1pgZG&#10;QOV1pDAnzfeEBHOOSeaWA/tMeqGuw70qp3t0puBn2VvVXEvtW5paArkQgAAEIKCHgGpqq5rbqia3&#10;eiQiBQL+EaBg3T+foFG6BEp1UkqdmFInp9LFgOUQgAAEwidwfX29OXr27I++hRpOE2IOE4Hhez4d&#10;C5LcWEhwAymEiK6r6t3XK6T5g4CHBFRRCN3VPXSMpyolUgzH97Wn8adTLbqr66SJLAhAoA8B6da7&#10;0O/N/d9kp/mZPsYzBwLfCfzQsVneS+iyTnR4S0DyOucSo/veKmhKsQRzjUnmlE3FD3Ih0JWANNca&#10;jkYnFK13Bcd4CEAAAvYJqOa2qsmtPDup26VL+xqwIgTMEqBg3SxfpEOgFQEptPkgXdVfqpNSrSYw&#10;CAIQgAAEvCUwvbnZkQ3NU1GwWERJp5uiFK0v4rpk5ia5wZDgRpLXAV3Xxy9evOD52Wsnpavc7e3t&#10;ZpbnO+kSwPJFCERcvP77IlyYGwaBL1++bIahKVomSmAjUbuTMlvd5qFu9ehidMS/vV0wMDYGAj8U&#10;qt83iS7rMTg4XhukaP2DNPU6jtfCHyxLMMeYZC45mYDWbKjD/Smn+3KaMT4kTjXZUs22VNMtC8ux&#10;BAQgAAEILEhgfXX1WNUSyu/T4YKimA4BrwhQsO6VO1AmNQLqCg/5cXldFMWudFUvU7MfeyEAAQjE&#10;RkBdqZfP50dR2OUwKRgFv0SMSHKjIcENJR/DeV7X57fj8a6PuqETBBQBidH3kICADgIxFdBxI4aO&#10;iPBfRlVVhf9aomHCBDYStj010ydNBsf0G9tkK/89AQJPFKp/t/5bl/WdBGhgYqAEVJ5H5XsCVb+9&#10;2gnmFpPMIbePCEbeJ+BwXyr2YvV7mAux9eTy8vINwQcBCEAAAv4TULWExerq/jDPX6kaQ/81RkMI&#10;NBOgYL2ZESMgYIJAWdX1rrrCQ35c+EExQRiZEIAABCwSUFfoXV5dnQ7kSj2dyyaUINOJDVmWCSS5&#10;4dBiI9iyG5JbLhsOt9elc2JyhmNwEARubm62ssFgKwhlUTIoAvcL60J7TpRk+nFQsFG2N4E8zzd7&#10;T2YiBMwTWDO/BCv4QEAOz3x6SA+K1H3wDjpoJdAxP0GXda30EaaZgMrzqHyPZrF+iaNY3S9/oI1f&#10;BChWt+mPQm6G/ChNuPZsLspaEIAABCDQn8Dy8vKZqjGUW4n2RUrZXxIzIeCeAAXr7n2ABqkRqOt3&#10;6sqO9bW1D6mZjr0QgAAEYiSgrs5TV+ipq/RM2Oe0GMlhgtAES2SaI5Bk0brCmeAmk7koai95XlX7&#10;y8+fn7WfwUgI2CUgv910V7eLPNnVQiq6e6xwMFnnxW04BcFx+zdo60y9twcNJVLll5aWJl9f2X74&#10;F6m5mJUigY6F6t8Ryffghhyw3UkRGTaHQUDle+qqeheGth207PmZ7bCCl0OTzRl76Q3PlXK4F+V0&#10;D861W7Lsvbo52rUarA8BCEAAAu0JrK2tHaqaQ3lm/tB+FiMh4BcBCtb98gfaRExAXc1RPXv2Un48&#10;DtSVHRGbimkQgAAEkiEwlQ0eSWadisGFSaOdJswcJgpNMkW2fgLJbkBQtK4/mJ6SKB16V168OLS7&#10;KKtBoD0BVfxBMVx7XozUR8D34vXRaDTRZy2SfCbAd6DP3kE3CKRDQL6L1A2nZ+lYjKXJENBQ9EqX&#10;9WSiJVhDX7x4cSDf4fG8PySaO0w2VxzsJ8+h4g73oJzuvTlE/q+l5eZodYO0uknaF5XQAwIQgAAE&#10;niagag6LotiVwnXVcf0cXhAIjQAF66F5DH3DIyA/DupHQl3NsT4e80MRngfRGAIQgMCDBFTXgXw+&#10;t9Z5wGnizGHCkPALi4DaiEhyMyLRjSfb0TmX5+rb8XjX9rqsB4G2BKTwo6iz7G3b8YyDgCkCHnaT&#10;PX/OzRim3O2j3A0flUInCHwjsAWJpAhMkrIWY+MnoCn3QJf1+EMlBguHWbYrxTdl8LZo+tyGxiHJ&#10;/HBoTvJFX4d7T0733Hzh/00PdfB8OBqdqhulPVMNdSAAAQhA4AkCUrg+kaa5L+W5Wd1QFP6zM95O&#10;hgAF68m4GkMdECjlR2Ff/TioHwkH67MkBCAAAQgYIKC6DKhuAwPpOmBA/JMinSbQHCYObXNmvcUJ&#10;JLkpkegG1OLR0l5CNhxur0unxPYzGAkBuwQ+f/mylw0GG3ZXZTUINBNw3X29qipyIs1uimkE34Mx&#10;eRNbIBAwAbke+1PA6qM6BP4hoKGr+o845bDte3XgFswQ8JXAWBqAzeo67KYFieYKk8wL+/pB8l0v&#10;h3tOTvfaPPWLOtAmXE4ubm62PFURtSAAAQhA4BECUpd4UD179kre8cjDEyVBEKBgPQg3oWRoBCQZ&#10;/kG6qr+UH4XD0HRHXwhAAAIQeJyA6i6gugy4vObeaSLNYQKRuAyPQJKbEwY2kcPzvBmN51W1v0x3&#10;XjNwkaqFgCr2kGL137QIQwgEDBJw0X1dnp0pGDToU59E39zcbPikD7pA4CECxGk6cbG0tDRJx1os&#10;jZKAwRyDPJ8Vnz9/3ouSG0ZFQ2D1xYtjaQx2GKRBFKsH6TaUtkiAvSaLsDstVYzm85Ppzc1Op1kM&#10;hgAEIAAB5wTW5cBnsbb2Wvbnt+UZ+ty5QigAgScIULBOeEBAIwF1WmmY56+KotiVruqlRtGIggAE&#10;IAABxwRUgkZ1F1BdBhyrMqBo3bUHWL8tgSSL1hWcRDel2sZF53F1fbzy4sVh53lMgIBFAlL89l4V&#10;fVhckqUgoIWAjQL2X3/99ViLsggJgYDzd6UQIKGjcwLEqXMX2FFAns1Kydef2VmNVSCgkYDBQvX7&#10;Wspn5De6rGv0G6KMELgdj99Jni2c73JLn18jsBcQqnLAyeaBF+CW7FTHxepO99cCcXo+nx9dXV0d&#10;BaIuakIAAhCAwD0C66urx3Lj6St5hn4HGAj4SoCCdV89g15hEZDTSZVcTadOKy0vL4eTOAmLMtpC&#10;AAIQcEbg8vr6vUrQiAKFMyV8WthxQtEnFOjSTCDZzQqK1puDo80I2ZSUzcmwr4BuYydjgiagOrVm&#10;eb4TtBEoD4FvBO4XsOuAogoFVcGgDlnICILARhBaomTSBGTTjvf6tCJgkpa5WBs0AcuFrnRZDzpa&#10;klF+Xd4lquEwjLxQornAZHO/yXwKNRvqeG+JYvUO/syyncvLy5OLiwvenzpgYygEIAABHwioBrtr&#10;a2sHquGuarzrg07oAIH7BChYJx4gsCgBOZWkTietr619WFQU8yEAAQhAwC8CKhGjEjLZYLDnl2bS&#10;wNm1Qo4Ti67NZ/1uBJLduEh0o6pbdDwxuq6/bkqqzUltMhEEAQME6iyj45ABroh0T0BT93US4u5d&#10;aVODDZuLsRYE+hDI83yzzzzmhEmgrqpPYWqO1kkRsFyofp8tXdaTirRgjV1+/vxsXlX7XhuQaA4w&#10;2Zyv18GIco8RcL6nFqBrpEHH1nA0Orm+vuYdKkD/oTIEIAAB1XBXNd5VDXiFRgkRCPhCgIJ1XzyB&#10;HsERkGT3cfXs2Ut1KkmdTgrOABSGAAQgAIEnCagEjCRiTlVCxldUzhNsFK37Ghpe6pXsBkaiG1Y6&#10;glA2zvfVpqQOWciAgCkC0l19Sw62efusYMpu5KZJoGcB++9p0krTaunY8580LcdqCEDAVwJLS0sT&#10;X3VDLwjIFe3SkcJtdk91WZd3mrd4AwK+E1h58eJQPi/HXurp+HPsikmyuV5XwGNY1+F+kttf27Cd&#10;J88Km8KPovWw3Yj2EIBA4gRUA95qPn8pdY4fEkeB+Z4QoGDdE0egRkAE6vpcvshfF0WxvT4enwek&#10;OapCAAIQgEBLAtObmx2VgJFEzEbLKc6GOU+0OUwyOoPOwr0JJLuR4cEmdG+nOZo4r+sP4/GYxIkj&#10;/izbnoB0V6e4oz0uRkZGoE0Bu3yXTyIzG3OeICCdq71/f8KBEJD3/P9BIR0C4u9SDtOcpWMxlgZB&#10;wLMcgXxO9qRond/wIIInbSVvx+NdKVovvaJAsbpX7kAZjwk43EdyvofmsVs6qFYIx1O1d9phDkMh&#10;AAEIQMAjAqoRr9Q57qp6R/IkHjkmUVUoWE/U8Zjdi0ApiZB96aj+Ur7IJ70kMAkCEIAABLwncHl9&#10;/T6fz49E0cJ7Zb8p6Dzh5jDZGIqP0PMfAskWrSsEiW5idY5/KSiZjcd+X/Xc2SgmxEhAijp26K4e&#10;o2exqS+BHwvYJfF93FcW84IlsBGs5igOAQjETGASs3HYFhABzwrV75OT5zYO4gYUSqmqui6HkOSA&#10;xbYX9nv8eTbNJ+ncrmm4scp3uH/kfO8sMp+qvVO1hxqZWZgDAQhAICkCqt6xWFt7JXvW78TwMinj&#10;MdYbAhSse+MKFPGZgLoWQ12PIcXqhz7riW4QgAAEINCfwMXFRXF5eXkihWd7/aW4m0nizR17Vu5O&#10;IOmNDYrWnw4Y6ZRVDYe7ahOye2QxAwJ2CXwt6uAzbRc6qwVFoKqqT0EpjLI6CGzoEIIMCBgmQJwa&#10;BuybeMnt83vkm1NS0yeAwlYpAt6hy3pqgRmmvV9vcKrrQ6faJ5wHSDqn6zToAl6cYvWAnfew6moP&#10;dXp19VHtqUZnHAZBAAIQSIiA1D8eVM+evZKcyXFCZmOqJwQoWPfEEajhJwEpQJgM8/yVuhZDXY/h&#10;p5ZoBQEIQAACixK4vr7eHI5Gp1meby0qy+V8p0XrDhOPLpmzdn8CaoMj2U2OhDe2miJGNsn3l58/&#10;P2sax3+HgGsCf/7554HE68ZXPQIoQHHNi/XTJDAajSZpWp6m1be3t5tpWo7VARL46/ebv2QILC0t&#10;8XuUjLc9MzSw9wS6rHsWP6jzKAH5Xt+X9/AzJ4gSzuklm8d1EmiRLOpwz8jpXlkk7nvKjDzL3sie&#10;6glF6wk4GxMhAIGoCayPx+dSD7ktz3nb8nx9HrWxGOcVAQrWvXIHynhDQL6Iq7relWswXi8vL7tJ&#10;engDA0UgAAEIxE1genOzI8mrk7+LzgI312kizmECMnC3Ja1+spsdgW1c2wjSeV1/kE5ZH2ysxRoQ&#10;WISAFHIU8tzw208y+FwvgpW5kRGQZ9Lz5xxAisyrT5sjHfWLpAzG2KAJqN/yoA1A+U4E5LmtFJ+T&#10;4+9EjcELEQj0veBbl/WthWxnMgQsEZB4VUU1paXl/lqGYnWruFkscAIO94qc7pEF7rYu6sv38Obo&#10;2bM/VEOwLvMYCwEIQAAC/hFYX109ltzuK3nefeefdmgUIwEK1mP0KjYtRkC+gNUX8fra2ofFBDEb&#10;AhCAAAR8J3B5ff0+n8+PRM/Cd1276Oc0IecwEdmFEWP9IpBs0bpyQ8KbXf+KQikgmY3H+35FJtpA&#10;4GECNzc3b2VT5vFnh0ALVPA3BLQSqKqJVnkI856A5NI2vVcSBSHwjcCXL1+I1/Sigd+l9Hxu3+II&#10;3gPosm4/bFixHwFpeHCubunrN7vjrAg+2x0t/nt40jdk9oXGPLlWNelsf2oRUKiGYKoxWGqGYy8E&#10;IACB2Aisr6+Xa2trB9WzZy/lvZAcSmwO9sweCtY9cwjquCNQV9Wx+uJVX8Dqi9idJqwMAQhAAAKm&#10;Cahr6i4vL0+ywWDP9Fqu5FO07oo86/YlkHQaO/WidemIVQ2Hu+vS+bBv/DAPArYISLH6hmyKt3t+&#10;SHhT25Y/WMdfAvI5+eSvdmhmgkCe54UJuciEAAQgoIOA5P75XdIBEhkPE4jouV+e4bbknWcLV0Mg&#10;BAJfb+mr62Ojuiacs0s6V2s0qCIX7rhY3em+WOSufcK8QjUGu7q6OkgXAZZDAAIQiIfAuhwMLdbW&#10;Xld1vStWlfFYhiU+EaBg3SdvoIsbAnV9Xs3nr4ui2FZfvG6UYFUIQAACELBFQF1PNxyNTrM837K1&#10;ZpLrOE5MJsk8AqOT3ghJeANsJkmP5efPzyIIYUxIgIB0lnjf2cyIClg6286EZAn8+uuvx8kan67h&#10;/03XdCwPkAD5gACdtojKS0tLk0XmMxcCDxKI9DmfLuvEe0gEbsfj3bns8xrROeFcXdI5WiPBlIhQ&#10;x3tCFKs7jrMseytF60eqYZhjTVgeAhCAAAQ0EFhfW/sgtZQv5ff1UIM4REDgXwQoWCcgUiZQysn7&#10;femo/lI6qpOwTjkSsB0CEEiGgLqWTl1PJ92CNlIw2nmCznGCMgUfx2hj0hsikW52PxmndX24+uLF&#10;cYyxjE3xEVCdBuUZ4k1vy75/xhPe9O7NjolBEZAipzP5rJRBKY2yCxMQnxcLC0EABCAAAUME1O+S&#10;+n0yJB6xqRGI/N2dLuupBXTY9qrb+rLhcFu7FQm/tyedm9UeSAkJdLwX5HwvLCFXP2lqlu1Iw7AT&#10;itYJCAhAAAJxEJBayrJYXd1XTYDJqcThU1+soGDdF0+gh1UC6gSQOgkkxeqHVhdmMQhAAAIQcEbg&#10;8vr6vbqWThQonCnhYGHniTrHiUoHyFlSA4HkN0ZS2RSTghHpdLivIWQQAQErBLR2Goy8yMWKQ1jE&#10;ZwITn5VDNzME5Dty04xkpEJAPwGJ1//ol4rEAAjw+xSAk7xWMaFn+F43S3ntPJSLmYC6ta+uqnda&#10;bEzoc/4Qr+RzslqCKEEhjveAnO+BJejyp0yWg29fb7lWt12DBgIQgAAE4iCgmgAXa2uvVFNgsaiM&#10;wyqscEmAgnWX9FnbOgFJsk2Gef5KnQBSJ4GsK8CCEIAABCBgnYA6yX95eXmSDQZ71hf3ZEHnCTvH&#10;CUtP3IAaHQmoDZKkN0liL1qv61KS1/o7YHWMM4ZDoC0B6a6+ozoNth3felzim+GtOTEwKALy3P17&#10;UAqjrBYCdFjXghEhlgjkeb5haSmW8YiAFDN+8kgdVAmFQKK3JKliM/UOFIqb0BMCL168OKhkD3gh&#10;ErHn4hrgJJ2HXShwEp/seO/H+d5X4u5/zHx1y7W67Vr2Zt+ACAIQgAAE4iGgmgJXz569kvzKcTxW&#10;YYkLAhSsu6DOmvYJ1PW5vGhvy4mf18vLy2f2FWBFCEAAAhBwQUCd4Fcn+bM833Kxvk9rOk/cOU5c&#10;+uQLdOlGIOnNkog3ymZ1vTsej8+7RQOjIeCOgNbu6g+ZQeG6O+eyslYC8lkp5ft9olUowrwnIAVt&#10;yb9vee8kFPwXAfmuKkCSHgG53Ynfp/Tc3t9ins+leV79tj9AZkLAPoFhlu1K4Ja9Vo44B9eGR9L5&#10;1zaAGPMwAcd7Ps73vIiLJgKF7M1+vLq62msayH+HAAQgAIFwCKzL3m5RFNvVfP5anr3Pw9EcTX0i&#10;QMG6T95AFxMESvmCfFdV1av11dVjEwsgEwIQgAAE/CSgTu6rE/zqJL+fGtrXynkCz3EC0z5xVtRF&#10;IOlNkxg3yev6cPXFC57NdX1AkGOcwJ9//rln7Xkixs+8cQ+xgGcEJp7pgzoQgAAEfiKgOgeDJT0C&#10;4vdSCnDP0rMcizsR4Hn8b1zqHYgu652ih8GOCajGCKpBQmc1Ei5WT/6Gy87BwoS/CTje63G+10Uo&#10;tCeQZe+laP2o/QRGQgACEIBACATW19cn0nH9parJDEFfdPSLAAXrfvkDbTQSUFdQqKso5AvyQL4o&#10;S42iEQUBCEAAAp4TkOTHgTq5L2oWnqtqXT3niTzHiUzrwFlQG4Gki9YVxVg2z6RARDob7msLDARB&#10;wDAB1YFVCjXsdxakUMawZxFvioDkYj6Zko1crwlsea0dykEAAhD4h8AEGBB4kADP349gocs6n5iw&#10;CHxtkCCNElppnfjnPvlca6sgYdCDBBzv8Tjf4yIsuhPIsp3Lq6vTi4uLovtkZkAAAhCAgM8EVE2m&#10;1Ga+lL008i0+O8oz3ShY98whqLM4AdUlRV09oa6gUFdRLC4RCRCAAAQgEAoBleyYXl19HLgoLAsF&#10;kujpPKHnOKEZkKtQ9QcCyW+khF60LtcyS+HvNoENgZAIfP78WXVXd7eZkvgGekixgq5/Ecjz/BgW&#10;EIAABEIgIF2Dt0LQEx31EuBglV6eUUjjeftJN6ou6+rGqSh8jRHJELgdj99J0frZkwaHnmNb0JvJ&#10;51gX5Jf0dMd7O873tpJ2/mLGq1uuhqPRyfX19eZikpgNAQhAAAK+EVC1mcXa2mt5xlR7wKVv+qGP&#10;fwQoWPfPJ2jUn0ApCYh9+RJ8pa6e6C+GmRCAAAQgECIBleRQyY48y96EqL9tnZ0n9hwnNm3zZj19&#10;BJLfUAl4M11dy6yuZ9YXDUiCgFkCUsi2IcW39rurP2TW989+4pvqZj2O9EUJyPPlOd/zi1IMc75s&#10;PP8vTM3RGgIQSI2A3PbEvkFqTn/M3oDfrW27UN04pW6esr0u60GgL4H1LCur4XD30fmJv1cnn1vt&#10;G1jMGwwc7+k439MiBhYmoIrWxY8nFxweXpglAiAAAQj4SGB9dfVYGgy/lO/6Qx/1Qyd/CFCw7o8v&#10;0GQBAurLTn3pyVUTfOktwJGpEIAABEIlcHl5+UYlOVSyI1QbXOjtPMHnOMHpgjlr6iHAxopwDGxz&#10;TToZvvt6LTN/EAiIgBRl+FGs/iMzimsCiqLEVK2qSWIWYy4EIBA2gY2w1Uf7PgQkb1SqG1r7zGVO&#10;BAQ4BNrLierGKXXzVK/JTIKAIwLLz5+fzatq/1/L8y49IKfqKCBZFgIQuE+gGM3nJ9Obmx2wQAAC&#10;EIBAfASkwXBZrK7uD/P8FfmX+PyryyIK1nWRRI4TAvLlNlFfcurLTn3pOVGCRSEAAQhAwCmBq6ur&#10;gyzPP4oShVNFAl2covVAHYfaXzdYkt9kCaRovZJn9hcvXhwQthAIiYB0V9+Swgy/N07YbA8ppJLQ&#10;VXI0vydhKEY+RGALLBAIkMBGgDqjsh4CEz1ikBIMAZ6bF3aVvBv9Rpf1hTEiwDKBlRcvDqXhw/HX&#10;ZQPJoZlElHwe1STcFGQ7bj7kfB8rBR9btjGfz49kf/fI8rIsBwEIQAAClggsLy+fFWtrr+Q5XB0i&#10;LS0tyzKBEKBgPRBHoeYPBOr6XF6st+XL7bX6koMPBCAAAQikR+Di4qKYXl19HMi1tOlZr9di58k+&#10;x8lOvTSRZptA8pstvm+41XV5Nx5v244L1oPAogS87a7+kGEU4CzqbuZrIrC0tDTRJAoxEIAABLQQ&#10;UO+6T/xb07IIQoIjILc/fQpOaRTuR4Dn5H7cHphFl3VtKBFkmcDteLwrRTKl5WW9Wo6mH165I0xl&#10;HO/fON+/CtNrYWgtzULkBu0Ttd8bhsJoCQEIQAACXQmsra0dVvP5S8nFHHedy/h4CVCwHq9vY7Ws&#10;lMTCu6qqXq2vrvJlFquXsQsCEIBAA4Hr6+vN4Wh0kmfZG2DpIeA86ec46amHIlJcEaBoXT7Bnhau&#10;y6b29nqWla5ig3Uh0IfAn3/++UZid6vPXKdzKMhxij/1xdX1nvK54fs+wUBQN1IkaDYme0KgoSD9&#10;aS2zbNMTM1DDMgEOWFkG7mI5nouNUKfLuhGsCDVMQOWkVG7K8DLeik8+Z+qtZwJSzPG+jfN9q4Bc&#10;FaqqcoP2ltrvldzCRqg2oDcEIAABCDxNYH19vSyKYlsK11/LfvY5vCBAwToxEAwBddqmevbslZy+&#10;OVBfZsEojqIQgAAEIKCVgJy2fyNJqhNJNG9qFYww9wQcJz/dA0CDRQiwASP0PCtal+f3d+PxeLKI&#10;X5kLARcE5BnjvYt1ta35vUDHs+8EbfYhyEsC8nz+u5eKoZRxAtJUojC+CAskR6CpEP37f08ODAZr&#10;IaAOWKmDVlqEIcQvAhSqG/WH6rIuxWRhvysZJYRwXwl8y00d+qqfKb3IlZoim5Bcx/s1FKunE2tq&#10;v3c2n5+qZmXpWI2lEIAABNIjILWeE6n5fKkaFYv1ZXoEsPg7AQrWiQXvCajksTplo07brI/H594r&#10;jIIQgAAEIGCMwNXV1YGctv8oCxTGFklYsBcJQMdJ0ITdH4XpbMSIGz0pUK3qevLixYuDKAILI5Ii&#10;IAUYO7JJshGN0RTtRONK3w2RBOPEdx3RzwyBPM83zUhGaowEfCpEzwaDrRgZY1NrAvxutUbl+UAO&#10;a1p1kLwr7dAB1SpyFtNEQG7X2BdRZ5rEeS+GHKn3LvJfQcf7NF7sVfnvpdg0LMTvp1PJzcZmGPZA&#10;AAIQgMC/CahGxaphsdSDkptJNDgoWE/U8YGYXUrBzX6xtvZKnbIJRGfUhAAEIAABAwQuLi6K6dXV&#10;x0GWvTUgHpH3CHiRCHScDCUgwiagNmSS35RxXaBa1+XdeJzsdcthf4LS1l6SY4X8i7NjoOvvhbRD&#10;K3rr5XNTcqNG9G5+1EB5f1jzqQg5XU+4sbyt7+mI7sY/rPo4AbkN6hN8AifA860zB8qzH/lZZ/RZ&#10;eBECcuBC5arKRWSEMDf5vGgITvJdR8f7M17sUfnuo4j1y+fzo8vr6zjzsxH7DdMgAAEIdCWgGhZL&#10;PehreXbdltrQ867zGR82AQrWw/ZftNrLi8ihdFV/KadqDqM1EsMgAAEIQKAVAXUF3HA0Osmz7E2r&#10;CQxamIAXCUHHSdGFISLAOQE2Z8QFjrqtqw3A9SwrnQcBCkCgI4HPnz/vqWvuO04LazgdKMPyVzja&#10;TsJRFU21E5Cru9vK7FrcfH982zUY143AIj7x4r2xm7k/jaZL8IIAA54unXb57QrVfxSqO/ccXdad&#10;uwAFehKQQ7bnEr+q03q0f+RDo3WtPcMc78vE8I5hz1nxriS3Ye3JjdtHqplZvFZiGQQgAAEIKALr&#10;q6vHVVW9UnWiEEmHAAXr6fg6CEvVdQ9y7cPLYnV1X7qql0EojZIQgAAEIGCMwOXl5Rt5OD2RRPKm&#10;sUUQ/CABLxKDjpOjhEb4BNikER9aLlqXToXv6LIb/mcnRQtUwZo8b/yWlO0U+yTlbpPG0qXWJN0A&#10;ZMvtFDa0XLSwust8G/Y8tUYXXRcd69pWD9bf8EAHVHBAQJ77StmLOHOwNEv2IcChyz7UjM6J9mYq&#10;o9QQ7gMByVl9ED2OfdBFpw7cOKmTZsKyHO/HeLEnlbD7vTM9y3ZUMzOK1r3zDApBAAIQ0E5A1Yeq&#10;OtFhnr9SdaPaF0CgdwQoWPfOJYkqJNc7qGse1HUP6tqHRClgNgQgAAEI3CMgp+cPsjz/KP+nAjBu&#10;CHiRIHScJHVDnlV1EqBoXWhaKkqtJInw4sWLA53+QxYEbBFQ19pH3139MZiWviNs+ZJ17BPI8/zY&#10;/qqs6AuBGA8XL1oEvuh8X3ybgh7SwYl8QwqOftzGSdrmB2A9z6neOkl+/9/Iod8tbxVEMQg8QeD2&#10;9nZ3Pp+fxwKJ3GcsnnRsh+N9GC/2ohy7gOV/JqDyDaNnz/5QN3HDBwIQgAAE4iewvLx8pupGZV9b&#10;3YpUxm9xuhZSsJ6u732xvJQvmndra2sv1TUPviiFHhCAAAQg4I6AOi0/vbr6OMiyt+60YOXvBLxI&#10;FDpOlhIN4RNg4+abDw12W5/LAdS78Xg7/GjBghQJyGb1prrWPkXb/2UznSuTD4E+AORZ8Vy6FJ73&#10;mcuc8AnIYZ8ifCuwIGkCeb6ZtP2JG88NIR4HAIXqHjvnH9XUod8gFEVJCPxAQHVwlBxAFDkscp6E&#10;txYCjvdfvNiD0gISIYYIFOom7unNDblbQ4ARCwEIQMA3AlJDeljN5y8lb/PBN93QRw8BCtb1cERK&#10;DwLqi6V69uyVfNEc9JjOFAhAAAIQiJCAOiWvrnjLpUtPhOYFaxIJw2Bdh+L3CHA17jcYhorWs+Fw&#10;ez3LSoIOAiESkM5q70PU26jOFAkZxRuV8KqaRGUPxnQi8OXLl81OExgMAQhAwCMCS0tL/IZ55I+/&#10;bwYz9M7qk6mx6CIFv1t0WY/Fm+nZobo3yqGLdyFbTrF6yN7zSHeK1T1yBqo8QaDI5/MjdTM3lCAA&#10;AQhAIA0C6pBpURS7Urj+Wp7bz9KwOh0rKVhPx9feWKq+SNQXivpiWacLlzd+QREIQAACrglcXl6+&#10;UafkY7xS3jVbHes7L1p3nDjVwRAZfhBgM0f8oLkQdV5V+8vPn5Ms8CPE0aIjAVVgoQotOk5LZzhd&#10;19PxdU9LJcfze8+pTIuDwEYcZmBFqgTkGeB/qdqO3QO52C8r2fT0IBI0v596YFFSKtBlPSl3R2fs&#10;ixcvDqpAD+CS34wuHN0Y5HjPxfmekxvqrLoIAbmZW4rWjxYRwVwIQAACEAiLgBSuT4q1tVeyt60O&#10;m5ZhaY+2jxGgYJ3YsEmgrOp6V32RqC8UmwuzFgQgAAEI+E1AEgx7WZ5/FC0LvzVNWzvnCUTHCdS0&#10;vR+X9WzqfPOnjs51dX288uLFYVwRgjUpEZACCzY52jqcYqK2pJIaR3fapNz9k7HyTLWRNgGshwAE&#10;IiDAPoULJ3Io0gV1I2vSZd0IVoRaJDAcDndludLikgstxQ2SC+Fj8n0CjvdanO81EQ3hEsiyncur&#10;q9OLi4siXCPQHAIQgAAEuhJYW1s7qJ49e1VX1XHXuYz3jwAF6/75JEqN5KXjULqqv1xfW/sQpYEY&#10;BQEIQAACvQiohMLX0/BZ9r6XACZZJ+A8keg4kWodOAsaI0DR+je0CxStz+v6/HY8Vht7/EEgSALS&#10;XX1HCiw2glTepdIUrruk79Xaqiut6k7rlVIoY5VAVtf/sbogi0FAPwGeA/QzDUqibHR+Ckrh0JXl&#10;OTJ0Dz6oP4eAo3RrMkaN5Sbw2WwWRG6LXGYyYWneUMd7LM73mMwTZgXDBNRN3cPR6PT6+nrT8FKI&#10;hwAEIAABjwisy7N7URTb8ly8LR3Xzz1SDVU6EqBgvSMwhncjIImqiZxweVmsru5LV/Wy22xGQwAC&#10;EIBAzASkSGxDEgonUqy+E7OdMdrmPKHoOKEao09TtYmNnm+e71k0kA2H2+sUKqb68QnebnlXLbi+&#10;fkE30hlzQYDhT5dnwt/DtwILFiKQ5xsLzWcyBBwTyLglwLEH3C/PTSEWfMAzowXIbpdQh4DVYWC3&#10;WrA6BPoTWF1dPZbZh/0lmJ9JDtM842RWcLy34nxvKRlHx2+oev6Q3O7J5eXlm/itxUIIQAACELhP&#10;YF2e36uqeiVF6+8gEyYBCtbD9Jv/WstJFnWipVhbe61OuPivMBpCAAIQgIBNAhc3N1uz+fxUnYK3&#10;uS5r6SPgPLHoOLGqjySSXBPgKt17HujQbX1eVfvLz5+fufYf60OgL4HPnz/v0V29L70H5vU8+KJR&#10;A0Q5ICBJxYmDZVnSLwIbfqmDNhDoTkAdYus+ixmxEFA3hagbQ2Kxxys7eD70yh2mlFH5QfVvVtdv&#10;Ta2BXAjYIHB7e6uKXbz8PaBY3UYEJLKG4z0V53tKibg5GTP/2sso5Hn+o9zkvZeM3RgKAQhAAAJf&#10;CaimyWtrawfDPH+lmimDJSwCFKyH5a8QtC3VCRb5UnipTrSEoDA6QgACEICAXQIqcTCaz09UIsHu&#10;yqymm4DzBKPjBKtunshzS4DNn2/82xSt1/XxyosXh249xuoQ6E9AFabJZsZv/SUw81ECdNBMJjjk&#10;c1SOx2MSwcl4/GFD6U6deABEYv6XL182IzEFM/oT4PesP7t/z+RZUBfJIOTczwsO6bIehM9Q8nEC&#10;quBFujTu+sSIJhs+eSMCXRzvpTjfS4rAhZhwj8DPexjvZe/5CEYQgAAEIJAegeXl5TPVTLmqa/Us&#10;X6ZHIEyLKVgP029eal1X1Yfq2bNX6gSLlwqiFAQgAAEIOCVwcXFRfE0YZNl7p4qwuFYCzhONjhOt&#10;WmEizDkBita/ueCJTnhzuUnpdjz2agPPeeCgQHAE5Lr691KwXgSneGgKU7AUmse66jvpOoHxcRGQ&#10;79KNuCzCGghAIFUCsq/xKVXbtdlNN3VtKEMQ9L2r+o+60mU9BO+h41MEVLHLfD7f94ESOUofvBCR&#10;Do73UJzvIUXkSkwRAo833Nm5vLw8UXvRcIIABCAAgfQIrK+tfajm85eqdjU968OzmIL18Hzmncbq&#10;ykz50L8uimJ3fTw+905BFIIABCAAAecEVDHDcDQ6kWL1HefKoIB2As4Tjo4TrtqBItApATaE7uH/&#10;Mfkr3XSz4XB7PctKp05icQgsQEA9k0ixOs8jCzDsNZUipl7YfJ5EcZ/P3rGm24a1lVgIAgYJSDfV&#10;TYPiER0AgaWlpUkAavqnIocT/fOJYY0eK1T/vqzqsv7nn38eGFYD8RAwSmBlZeVQFjg2ukiDcHKT&#10;LulHuLbjvRPne0cRujRpkxpuh5Wc79ZwODy5vr7mHS/pQMF4CEAgVQLq1iRVu6pqWFUta6ocQrCb&#10;gvUQvOSvjqW6UkGuVnglH3qSuv76Cc0gAAEIOCVwcXOzNZvPTyVRQILAqSfMLu488agSr46Tr2YJ&#10;I90mAa7cvUf7XhJYvsf3l58/5wXfZjCylnYCkqTieljtVDsIpLCpAyy/h+Z5fuy3hmhngcCGhTVY&#10;AgLmCeR5YX4RVvCZgLznlGxkdvAQBxE7wIpjaFOh+n0r5fP020Vd870ah+uTteL29lbdLFi6AECx&#10;ugvqEa/peL/E+Z5RxK7FtMcJqL1oebZXnda34AQBCEAAAmkSUDWsqpZVbuVQtyc5ea5Pk3x7qylY&#10;b8+KkfcIyAvGobpKQV2pABgIQAACEIDAYwSurq72RvP5ifz3AkrxE/AiAek4CRu/l9OykE2ib/6W&#10;goT5bPZhPB7z7J/WRyA6a6W7+pbqtBOdYaEaRLFTqJ4byDPfufwmnAdrAIprISDPSRtaBCEEAo4J&#10;ZHX9H8cqsLwfBCZ+qOGpFhw69NQxZtXqUqj+tyZZVvzy+fOeWc2QDgGzBFRnRskdbJtd5d/SaZ5h&#10;k3Yia7FPkoijEzKzobv6DySKkdz6PZ1OdxIihKkQgAAEIPADgbW1tcPq2bNXclvsMXD8IkDBul/+&#10;8F4bOY04kQ/zy2J1dV+9sHuvMApCAAIQgIATAnJyvZBi9aNBlr13ogCLOiNA0boz9CxsiABF61/B&#10;ns1mM3UKnT8IBE1A3md5LvHRgxRA+eiVp3Wqqkl4SqOxbgLZYPBf3TKRBwEnBPJ8w8m6LOoVAdm8&#10;/OSVQj4owzOaD15wokOvQvV7mtJl3YnbWFQzATmgq955DjWLfVAcuUcblBNbw4NidS/2iRJze9Tm&#10;ditW/xuF3A549HWvmj8IQAACEEiWwLo03imKYluaMr+WjuvnyYLwzHAK1j1ziLfqyIdWfXjlyoTX&#10;6sPsrZ4oBgEIQAACzglI99KNoZxcl2L1HefKoIATAl4kIz1IyjqBz6JGCCS+cVRWVbXLYVUjoYVQ&#10;iwTk+WRHXQlrcUmW6kOAwqg+1KzPkcMfv1tflAX9IyAdVP1TCo0g0INAXRPLPbDFNmVpaWkSm029&#10;7eEWnN7oQp+4aKH63/bTZT30UED/bwTkt0E1bzgzCSTxnKNJtOnK9mBfxIv9oXQjID7Lexar3wOx&#10;I53WP6pGa/HBwSIIQAACEGhLQPa5J7Lf/UqK1t+1ncM4cwSy6eUlz4zm+MYguZQP6/+TaxIOYjAG&#10;GyAAAQhAwCyBi5ubrdF8/lFW4cXfLOogpEvXRfd/Oecz3TshLg1Siygp8N2VrlIf4vIi1qRI4PPn&#10;z39IPG+kaHvwNmdePFEEj1GnAb8+f74un6dSp0xkhUfg883NhcQB733huQ6NHyAw/vVXfmyIjIF8&#10;r50me8Bx8UIgIihgAqY2ieWL9aXkE84DRoPqEBio5jxyYPdUUGh/7qVYnQDTToBide1IEeiYgMZn&#10;VPkuP3v27Nk2zyaOfcryEIAABDwgIDVNG9n//d+R5IC2PFAnSRVSq7dI0sl9jZZrMD9IV/WXFKv3&#10;Jcg8CEAAAmkRkGvV9qRY/cRE8jYtkvFYa2rDqxMhD5K0nfRlsPcEUtpMms/nHyhW9z4kUbAFgT//&#10;/POAYvUWoHwdQtd1rzyjNvgoVvfKJc6UoVjdGXoWhgAEzBGYmBPtoWSesTx0in2VTObuZnX91r5F&#10;rAgBvQRUYaM896pO69r+VG4xpfyiNnAIepqAB/sgJn9TcH+CBDQWqyt66mDqbDY7vb6+3kyQJiZD&#10;AAIQgMA9AuvyjF+srb2u6npX/s8lcOwToGDdPnPvV5TNx4kUqr8uimJXrkTgg+m9x1AQAhCAgFsC&#10;6ho1KVY/krf99241YXUfCXiRpPQgWeujb9CpP4FENpXOJIGrdUOuP3FmQqA/AXm/LWRD4rf+Epjp&#10;FQEKq5y7Q57tfneuBAo4J3B7e7vpXAkUgIBGAsS0RpgBi5IGPp8CVr+d6jxLteOUwCiVrzOdsxtm&#10;2Y7qTp0ATkyMnMC3Zg7HOsxMJKeoAxUyuhDwYP/D9G9KFxyMhcATBAopTjydTqc7UIIABCAAAQis&#10;r619beQszzGH0LBLgIJ1u7x9X61Up0fUKRIpVJ/4riz6QQACEICAewJq02E4Gp1IsTov9+7d4a0G&#10;XiQrPUjaeusgFOtFIPINprKqKg6v9ooMJvlGQJ5V3tIF2DevaNKHgitNILuJkUQi+aJuyKIcLc8J&#10;RZSGYVSyBIjpZF3/L8OXlpbi/Y37/tyEq5MnYKNQ/T5kuqwnH3LRAJDDbbtyE+H5IgZFnktcBA1z&#10;FyHgwb6HF/s/izBkrn8ENHdX/27g91jN8vzo8vKSJmz+eR6NIAABCFgnoBo5F6ur+8M8f6Vul7Wu&#10;QKILUrCeqON/Mruu36lTI+r0CEggAAEIQAACbQhc3NxszebzU3WNWpvxjEmbgBdJSw+St2lHQXzW&#10;x3qFr7rqeHl5mZfy+EI2OYvUwTqJ573kDE/RYIrXrXhdEraldBecWFmMRbwmIMW9vAN67SGU60Fg&#10;o8ccpkRGQJ4by6g2J3k+iixCFzPHdqH6d23psr6Y35jtDwFVyCK/E9t9NaJYvS855j1JwIP9Di/2&#10;fQiTuAgYKlb/CZLkjEu5PVzdIh4XQKyBAAQgAIE+BNS+uDR4fjWoa3X7eNlHBnPaE6BgvT2rKEdK&#10;AnZSPXv2cm1t7UC9bEdpJEZBAAIQgIB2AldXV3uj+fxEBPMir51uvAK9SF56kMSN18PpWhbZptPh&#10;t6uO03UolkdDQN536ZQTjTc7GEIH0Q6wOg+ddJ7BhDgJ5DnvgXF6Nlmr5Hl+I1njMfxHAmH/1lGk&#10;TkT/QMBVofp9NeZ1fYRjIBADAVXEInmGd11sibXZRRcGjDVEwIN9Di/2ewzhRawjAgaL1R+KVymW&#10;28mHwxOK1h35m2UhAAEIeEhA6mcPVcPnuqqOPVQvGpUoWI/GlR0Nqetz+YC9ltMhr9fH4/OOsxkO&#10;AQhAAAIJE5Bi9aNBllEAlnAMLGK6F0lMD5K5izBkrp8EIilaP1taWlInx/mDQPAEpLv6lnQ/exO8&#10;IRjQnwAFW/3ZPTJTkrSftAtFYJAE5Pv1f0EqjtIQeIRANhisAQcCikCQv3U88xC8DxDwoVD9u1p5&#10;lm2p9zMcBYEYCLx48eJAbhuatLElklxhG1MZY5OA2tvwYH/Di30em9xZyzwBy8Xq3w1St4gPR6M/&#10;rq+vN80byQoQgAAEIBACAdXwuSiKbVVXKx3Xz0PQOTQdKVgPzWOL61vKh+mdnAh5KR+wVi/Uiy+J&#10;BAhAAAIQiIGAOmF+eXV1KsXqOzHYgw3uCHiRzPQgqevOA6xsikDgG1ELXW1siilyIdCXgHQ9e9t3&#10;LvMiJEAhlxan5nl+rEUQQiAAAQj4RkCKFHxTCX3cEJADvBM3K3dclWebjsDSGe5Tofp96tJlnfez&#10;dMIwekuHw+GuGFk+ZWjgOcLofRisgZ7saXixvxOsE1H8QQKOitXv6VJUdX0ynU538BAEIAABCEDg&#10;OwFVV6vqa1WdLVT0EqBgXS9Pr6VJd5AP6toC+TAdeK0oykEAAhCAgHcE1Mny0bNnf6iT5t4ph0JB&#10;EvAiqelJgjdIB6L0owRCvep3Npvtjrl5iciOhIB079uRA3ZbXvzWRMI0KjMo8OrlTvk8nfM70Qtd&#10;lJOkG/VWlIZhFAQgkDwByXuVcvDxzEsQPMN46RZflPK1UP07H7qs+xIp6KGDgHovUnm0U/611QAA&#10;+GxJREFUx2RRrK6DMjJ+IuDJXga5NmIzJAId47XI8vxoenW1F5KN6AoBCEAAAuYJqDrb6tmzl5Iv&#10;mphfLY0VKFhPwM/qA6OuKZDrCnbVtQUJmIyJEIAABCCgkYA6US6/JacistAoFlEQGHRMFpkh5kmi&#10;14xxSHVJILDNqcPV1dVjl7xYGwI6Cczude/zvXBDp93I6kGAwq/20Oqa34n2tBgJAQiERqCuN0NT&#10;GX2NEpgYld5FOM8qXWglOTak9x26rCcZotEa/S2PdnjfwFCbWETrpJgM82QPw4v9nJj8ii1/ETDU&#10;Xb1vvMoB/ffl1dUR7oEABCAAAQjcJ7Auh1aLtbXX8sy/Lb9d59BZjAAF64vx8312KVfX7KoPjLqm&#10;wHdl0Q8CEIAABPwjcCUv5bmcKPdPMzSKhUDfpJFW+z1J+Gq1CWFeEAikaP1Mrr3f9wIYSkBAA4Gr&#10;P//cG2bZxo+iQirk0IABEX0IUBD2JDW5te9TH6zMiY+A3GKxFZ9VWJQ6AemqXaTOAPv/IeD8N49n&#10;EsKxBYEQ329Ul/XLP/9808I8hkAgCAK3t7fvRNEzpWwgOcAguKLkDwQ82bvwYh+H4IiPgKFi9UVB&#10;SRHdzvTy8vTi4oL3xEVhMh8CEIBAZATWpQFcVVWv5NnoMDLTrJqTyQ8tz5dWkVtarK7fyQfkkI7q&#10;lnizDAQgAIHICKiX8OFweCKbtpv/Mi2Ts+X8QcAAAS8iK+cspwHXIvIbAU+jq5Tv+VfqKmMcBYEY&#10;CFzUdfH85uaPQYuiMy9+d2KAnoINPP9+9fKvz5+vy29GmYLLsfFpAl8L1rPsBE4QiI5AXb/kuTg6&#10;r/YySG4ZLL7c3l70mtx3kqfFOn3NYZ45AqFv6EqX9fOVpaWX5gghGQJ2CVxfX28O8lzdTssfBPQT&#10;oFhdP1Mk+kPA4POvrucleS84H+b59vLy8pk/4NAEAhCAAAR8IaDeBWbz+XvZN9nyRadQ9PC0biIU&#10;fP7pKQ9Nk+rZs5dra2sHFKv75x80ggAEIBACAfVgNRqN/vipWF0pbzCBEAIbdDRHQFcCaSENPUkA&#10;L2QDk70l4GOnpdlstktRjrchg2I9CPzy+fNem2L1r4809/71WIopKRGgy6n6vEwoVk8p6J+2VZ5p&#10;SMATDrES2IjVMOzqRkD95sk+y1m3WT1G84zRA1q6U0LsqP6Qt9RtWHL4bSddT2J5bARUEWM9n3Nz&#10;YWyO9cEeT/YqvNi38cEf6KCXgMG9Zp0xK+8FG1Vdn1xeXr7RCwBpEIAABCAQAwH1LlCsrb2WGir1&#10;PlDGYJMtGyhYt0Xa9Dpyuq+az1+rD8I6HRJN00Y+BCAAgWgJTKfTHdmUUx1BikeNNJhIiBYshrUi&#10;oDOR1GrBhwZ5kgjurT8TvSbgWdH64apcW+Y1MJSDQAcCUvSwkeX52w5T/h4aS/FHH9uZ05FAooVl&#10;8n7wqSMphkMAAhAIjoDcVvp4HiQ4a1BYA4GJBhk/i0j0WcIIy0SExviuMqvrXu9tibgcMwMksLKy&#10;ciifVXJsAfrOW5U92aPwYr/GWyehWG8CBveYDcVsIQ1SPqr98942MxECEIAABKImIE2lD6Vm92Vd&#10;VR+iNlSjcRSsa4TpSFSpTmpI8L+UjupmkqiODGNZCEAAAhCwS+Dq6uooz/OjVqsaTCi0Wp9B0RIw&#10;lFDqxsuThHA3pRkdCgFVtO66cF2KcSZLS0t0fwolaNCzFQEdRQ8xFoO0gsegfgTuF5xF/mw8yvPj&#10;fpCYFSMB6TD2vxjtwiYIDPJ8EwoQ+E5ANhn1HdaiSJ3A6kEg5ncTuqz3CAimeE9gdnu7K0qW3iuK&#10;gv4T8GRvwot9Gv+9hYZdCRjMn5mOWWmUclTKPnpXkxkPAQhAAAJpEJCa3bIoil3VbFrqeM/TsLq/&#10;lRSs92fnfKY6maFOaKiTGs6VQQEIQAACEAiWwMXFRSHXmamu6judjDCYWOikB4OjI2A6sdQKmCeJ&#10;4Va6MihIAg6L1su7u7vtIKGhNAQeISDd1bek6KHbc8wTNGMuDiGIDBKItBhNuquXz58/PzNIDtGh&#10;EajrIjSV0RcCEIBAVwJywHfSdc7f4xM61NabERMfJZDKu4g6cHzBMwWfhIgIqAIVyUuQb4vIp05M&#10;8WRPwov9GScOYNFQCdiKWSmu25leXp6offVQWaE3BCAAAQiYJaCaTaum01K0/k5WKs2uFq50CtYD&#10;9J1sFk6Gef5KncxQL8ABmoDKEIAABCDgCYHr6+vN0Wj0h3TJ2+ylEkXrvbAxqZmArQTTk5p4kiBu&#10;psWIUAm4KFqX7/tt3iFCjRj0fozA3NCV8qkUixBZBgjEVbw+MUAIkQET6P3uGLDNqJ4GgWww+G8a&#10;lmJlGwLyXVfKPsxZm7Ffx8T129/abAbqIfD9vcOLXJgekxqlqC7rv3z+vNc4kAEQCIjAeDxW706H&#10;AamMqj4R8GQvIqXfIp/cn4Qukewny3vCVj4cnqj99ST8hpEQgAAEINCLgBStH1TPnr1SNb69BEQ+&#10;iYL1kBwsVwZUdb1brK29Xl5ePgtJdXSFAAQgAAH/CEyn0x15QFKd1Qv/tEMjCMh+rw8QPEkU+4AC&#10;HcwQUEXrtgrX5Tv/3bfNMzPGIBUCDghc/vnnm1w2CkwuTeG6SboJyA68gE0KOH9PwEuY2JKAPEvw&#10;7tiSFcMCJJBlxHeAbjOs8uRJ+YH/xhtmh/gWBFJ/z5CCr9/ost4iUBgSFIHlpaV9+WyfBaU0yron&#10;4MkehBf7Me69gQYmCBgsVncRt+ogv9RtqU7rRnPSJlyBTAhAAAIQsEdgfTw+VzW+UgewLY0Ozu2t&#10;7P9KFKz776O/NJTikqqqXq2vrX0IRWX0hAAEIAABfwlcXV0d5Xl+pEVDg4kGLfohJGgCLpJNPwHz&#10;JGEctCNRvpGA6aJ1eZeYvHjx4qBREQZAIDACskHw3pbKqReU2OIc9Tr3C9vCeYaeRO0TjOtE4MuX&#10;L5udJjAYAmER2AhLXbQ1TaCuqk//WiPM33HTmJDfgwDvFd+gyUEhuqz3CCCmeE9gJLcbipKl94qi&#10;oB8EPNh74HfJj1CIVguD+S/H+4fFcDQ6Uc3hovUdhkEAAhCAgBYC66urx6rmV9X+ahEYgRAK1j13&#10;oiRFj+WKgJfqqoD19XVebj33F+pBAAIQ8J2AnPYuLi8vVVd1vS/QBhMOvjNFP/MEHCed/jLQg8Sx&#10;edKs4JqAwaL18u7uTm2W8QeBqAjc3NzsqKvkbRvFRp5t4hGv53lnVon1c7mZ4zxiD2BaRwKSWC86&#10;TmE4BIIhIDdKWH+mCAZOooouLS1NZDNRNRP66x9/EFiQAO8RPwOky/qCQcV0LwmodyjJVex7qRxK&#10;+UXAgz0HnnD8ConotDH4DO1L7GbSHE723a01VIkuRjAIAhCAQCIEVM2vqv0d5vkrucV0kojZj5pJ&#10;wbqvESBXAVTz+euiKLbVFQG+qoleEIAABCAQDoHr6+tNOe39h7qqzIjWBhMPRvRFaFAEvEg+qQSy&#10;B0nkoByHsp0JqKJ13YXr8r2/zeHXzq5ggucE1NXxktRxuhlAwYnnQRKaej52ba3r49Awoq9hAnlu&#10;5l3SsNqIh0BbAvJsUbQdy7j4Cch7VCkxcRa/pVhomgDvDU8Qli7rz29u3pr2AfIhYJuAFK1/qOfz&#10;D7bXZb2ACHiwz+DFnktALkPVjgQM7hl7F7tZtldOpx9V07iOlBgOAQhAAAKJEVheXj4r1tZeV3W9&#10;K6aXiZn/t7kUrPvn+VK6dezLqYqXUlQy8U89NIIABCAAgRAJqCvJ5KFHdVYvjL7IG0xAhMgdnfUS&#10;MBq7XVT1IJncRV3GhklAV9G6FFi8k00y3ivCDAO0foLA16vjpbjBB0jfC1C8+Z3yAQo6LE7Ag46u&#10;cuvfp8UNQUJMBKQD9VpM9mALBH4k8OXLl02oQOAHArxLERK9CVCo3hKdFHnJ7VkbLUczDALBEJjN&#10;ZvtStH4ejMIoao+AB/sL5LDsuTvJlQzuFfsau3mev8mHwxOeaZKMeIyGAAQg0JnA+traB2lk/VL2&#10;YD50nhzBBArWPXKiCkIVjFKsfuiRWqgCAQhAAAKBEyivro7UlWT3zTD6Qm8wERG4K1BfAwGjsdtF&#10;Pw+Syl3UZWyYBBYtWq+qavLixYuDMK1Hawg8TkAl/tXV8T4yoijFR69EoJOj7utLS0uTCOhhgk4C&#10;pm7r0qkjsiAAAQhoJCAHgDm8pZFnKqJ4J+ju6Vld02W9OzZmeE5A3Xaobj30XE3Us03Ag30Fb/ZY&#10;bLNnPQgYJqBuOL+bzU7VjeeGl0I8BCAAAQhEQEC9LxRFsSu1wq9Tu+GPgnUPAliCbjLM81cqCFUw&#10;eqASKkAAAhCAQAQE1NVj08vLU/mx33nIHKNJKYrWI4ggf00wGrtdzPYgudxFXcaGSUAVrfcpXJ9L&#10;B6e7uzs2xcJ0O1o3EPhazOBJd/XHVKVIhTA2SsBC93WJ4YlstJGjMurIIIVvBKk1SkOgJQE58LnZ&#10;cijDEiHA4a1EHK3BTG5dWgziMMt26Ei6GENm+0lgeXn5TN1+6Kd2aGWVgNpL8GA/wZu9FavwWcwq&#10;AYP7w4HEb6FuPFc3n1vlzmIQgAAEIBAsAakVnhRra68Gf703lMEa0kFxCtY7wNI+tK7P5WFlV4Lu&#10;tXph1S4fgRCAAAQgkCwBdXpbrh47Vae5k4WA4VET8CYx5UGSOWpHY9zfBLoWrasOThyGJYBiJHB9&#10;e7upihlCsY3C9VA8FbCehrqv01E24JgwqHo2GGwYFI9oCLgnkOeFeyXQwCcC6vBWal2ufOIfgi48&#10;7+vzEl3W9bFEkl8EVuT2Q3ULol9aoY1VAp7sIXizp2IVPotZJUCx+t+41c3n06urA6v8WQwCEIAA&#10;BIImsLa2dlA9e/aqrqrjoA1poTwF6y0gGRkipyLk5fTV+traByPyEQoBCEAAAskSUKe25UDUiWyq&#10;bTRBMJqgMpiYaLKL/54GAaPx2wWhJwnnLiozNkwCbYvWpbv6Pgdiw/QxWrcgMJ+/bzHKuyEUsnjn&#10;kngV0lTAPsrz6JOi8QaBGcvoemqGK1L9IpDV9X/80ghtPCEw8UQP1PCIAM/3+p2hDiarA8r6JSMR&#10;Au4JzP+6BbF0rwkaWCfgyd6BN3sp1h3AgtYIGNwTDjV+5dD/2/Lq6kjdiG7NDywEAQhAAAJBE1gf&#10;j8+Lotiu5vPX0nH9PGhjnlCegnXLnlWnIOQ0xEt1KoKOh5bhsxwEIACBBAhcXl6+V6e2xdTWL79G&#10;X/QNJigScCcmtiBgNH5brP/3EE8Sz11UZmyYBFTRekPh+vHKysphmNahNQSeJiDFklt5lm2FzOl7&#10;YYs3v18hw0T3dgR6FLBLJ9ny+fPnZ+0WYFRCBDYSshVTUyWQ58R5qr5/wm5uHSEo7hOgUN1wPAR6&#10;QNkwFcRHQEDVBFSz2W4EpmBCFwKe7BmQg+riNMb2ImBwLzj0+JWCvB25Ef2EovVekcUkCEAAAskS&#10;kPeHiWqELUXr72KEQMG6Ja+qayPV6Qd1CkKdhrC0LMtAAAIQgEAiBNSL7vTy8mSQZXt9TDb6wm8w&#10;UdHHVubER8Bo/HbB5UkCuovKjA2XwENF69JZ/fz29pbNr3DdiuYNBOSKeHUoL5o/il2icWVYhrQr&#10;YJ+EZRTaWiKwYWkdloGAOwJ1XbhbnJV9JbC0tMTvoq/OsaQXh04tgZZl1AFldVDZ3oqsBAF7BFZX&#10;V49ltUN7K7KSUwKe7BV4s3fi1BksbpSAwT3gWOJXbkTfHI5Gf1xfX28a9QXCIQABCEAgKgLq0Ktq&#10;iK0aY0vdcVS5KQrWzYdqKacd9ou1tVfq9IP55VgBAhCAAARSI6BecOV09qm88G4tYrvRF3+DCYtF&#10;bGZuPASMxm8XTJ4koruozNhwCfxYtC6/A9vc4hSuP9H8aQJStLAjV8RvxMiJwvUYvRqQTQ8UsMuV&#10;xb8HZAGqWiIgzx1RfgdbwscygRBQhQSBqIqaFglIXJSqIZHFJVnKEwI8p7txxLyu37pZmVUhYJ7A&#10;3e3tO/lu4TfFPGq3K3iyR+DNnolbb7C6SQIG934jjN+iquuT6XS6Y9IlyIYABCAAgfgIqMbYUnf8&#10;Wn5HVNO6MgYLKVg36EV5iDqUruov5bTDocFlEA0BCEAAAgkTUC+26gVXNs82dGAwmgAwmLjQYTsy&#10;widgNH674PEkId1FZcaGS0AVrat/0l19f3l5+SxcS9AcAo8TuJBup9JdPfqiBQpi+BR4QeCvZ/aJ&#10;F7qghFcEsrr+j1cKoQwEIAABuwT4bbTL2+lqPJc7xU+Xdbf4Wd0wAdVoIquqaApNDOMKU7wnewPe&#10;7JWE6UW0bkOAPd82lH4cU2R5fjS9utrrM5k5EIAABCCQNoH1tbUPqg5Z1SOHToKCdQMeVG34h3n+&#10;qlhd3afDoQHAiIQABCAAga8ELi8v36sXW/l/FjqRGE1kkcDQ6SpkPUDAaPx2Ie5JYrqLyowNl4DE&#10;/fHKykrwL6fhegDNTRP45fPnvVi7qz/E7nuBjDe/aaYdjHyvCEhO63wsHTu8Ugpl/CCQ5xt+KIIW&#10;EDBL4Pb2dtPsCkgPkYD8Pn4KUW907kaAQvVuvEyOpsu6SbrIdk1ANZyo5/N3rvVgfQMEPNkTIJ9k&#10;wLeI/DcBw3u9scew3Gz4vry6Uvv7/EEAAhCAAAQ6EVB1yKoeWQrXX4d8GyAF653c3jBYNvWku+G2&#10;asNPd0OdYJEFAQhAAAL3CVxcXBTTy8uTQZbtBUnGcCIjSCYorZWAN8kslaD2JEmtFTDCvCIgG1zn&#10;s9tb1ZmJPwhESUB1V5ebZH6L0rgWRlE00wISQ3QTONYtEHnRENiIxhIMgcATBKqqKgAEgR8JLC0t&#10;TaASJwEOi/rp1zzLtm5ubnb81A6tILA4AdV4QjWgWFwSErwh4Mk+gDd7I944BkVCI5BKDEuh3o7s&#10;9Z+qPf/QfIS+EIAABCDgnoAUrk+kPvnVoK73RZvSvUbdNKBgvRuvx0aXEgDvJJn9an11lZdLPUyR&#10;AgEIQAACDxC4vr7ezIfDUync2jIJyHhCgKJ1k+5DthAwHsNdKHuSrO6iMmODIVDK78E2tzoF4y8U&#10;7UFgdHPzXg7pFT2mRjWFwvWo3Om1MXSQ9do9TpWTDmAbThVgcQjYI0Cs22MdzEry3lWG3LkqGNAW&#10;FeX52iLsnkvN6vptz6lMg0AQBL41oCiDUBYlnybgSf7fqz0RYiZeAgb3d1OLYXnH+Lrnr/b+4w0Y&#10;LIMABCAAAZME1tbWDqXb+su6qo5NrqNbNgXrCxJVDq+ePXslAXBAociCMJkOAQhAAAJPEphOpztV&#10;XZ/IC+yGDVSpJQZsMGUNuwS8imFPktZ2PcBqpgkMs2yfm51MU0a+SwLSUW9D4nzHpQ6+rU0HSN88&#10;Ep8+dJCNz6c6LLq9vd3UIQcZEAiBgNyTZSXnEgILdPyJwAQm4ROgUD0cH8q74AZd1sPxF5p2J6Dq&#10;CiTOt7vPZIY3BDy6YdWrvRBvHIQi2glQrK4dqdrzV3v/0ml9S7twBEIAAhCAQBIE1HtFURTbUrj+&#10;Whpun4dgNAXrPb2kumkoRyuHr4/HQTi7p6lMgwAEIAABDwhcXl6+z/L8SFQpbKpjNMllMLFhkxFr&#10;+U3Aq41Iitb9DpbAtKvn8w/j8fhDYGqjLgQ6EZjXtXr24e8RAl79xuGlKAhIrmuiOshGYQxGaCUg&#10;t0pafQ/VqjzCINCRgNwmsNZxCsMTIcAtJOE6mkOf4fqOLuvh+g7N2xGQ3N5Efl/etRvNKK8IeJTr&#10;N7qP5xV0lHFKwOCeLjE8KIaj0YlqXOfUxywOAQhAAAJBE5DC9Yk03H4pRevev19QsN491Epx7H6x&#10;tvZKObr7dGZAAAIQgAAE2hOQE9XF9PLyZJBle+1n6R1pNFFgMMGhlwLSQidgNI67wPEokd1Fbcb6&#10;RUDi+Ww2m+37pRXaQEAvAemkt5Vn2ZZeqXFKo3A9Tr+6sIpCPBfUw1hTCtY3w9AULSGggYBcy65B&#10;CiIiJMAtJOE5lefk8Hz2o8aqy/rVn3/uhW8JFkDgcQIrL14cqFwfjAIi4FGO35t9j4Dch6o9CBjc&#10;yyWG//GHalxXXl3RwKVHiDIFAhCAAAT+ISBF6wfVs2cvVYMiX7lQsN7BM/KwdChd1V+KYw87TGMo&#10;BCAAAQhAoBeB6+vrzXw4PJUuh1u9BGicZDRhYDDRoREBoiIgYDSOu/DxKKHdRW3GekOgzKpqV13v&#10;5Y1GKAIBAwQkkfLegNioRdI5Mmr3WjFuNBodW1mIRcIjkOdFeEqjMQQgAAG9BNQtJOrmXb1Skaab&#10;AM/Euom6lydF628v6ppnEfeuQAODBEZZti3iyfUZZKxNtEe5fW/2O7TBRZCXBAzu4RLDP3tcCvh2&#10;VCM71dDOy3hAKQhAAAIQCILA+nh8Ls24X1eDgZfvGRSstwgjdeJgmOevitXVfQpDWgBjCAQgAAEI&#10;LExAXftV1fWJbIZtLCxMkwCjiQODCQ9N5iMmEgJG47gLI48S213UZqx7ArJRu7+8vHzmXhM0gIA5&#10;AtJdfUdul9k0t0L8kukmGb+PdVsoua/y+fPn/L7oBhuJvGww+G8kpmAGBJoJ1DXPIM2UUh4xSdl4&#10;n23n+ddn7yyoW5YVv3z+vLegFKZDwGsCYykoUTk/r5VEucHAo5y+N/scxEXcBNi7deJf1chOGtqd&#10;qMZ2ThRgUQhAAAIQiIbA+urqsWrOrZp0+2QUBetPeaOuz9VJA3XigKIQn8IWXSAAAQjETeDy8vK9&#10;uvZLrCx8s9RoEozEh2/ujlYfo3HchZpHCe4uajPWHYF6Pv8gG1gf3GnAyhCwQ2BW12/trBT/KnSY&#10;jN/HGi2caJSFqNgISKFYbCZhDwQeIyDFAcQ74fEoATng9Qk8/hDgWdcfX5jWRL6bf6PLumnKyHdN&#10;QOX8VO7PtR6s/wgBT3L5HNAiQq0RMLxn680+nTWg3RaSZ59N1diOovVu3BgNAQhAAAI/E1DNuVWT&#10;btWs25ebAylYfzhSy0Fdv6uq6pU6aUAwQwACEIAABGwQUNd7qWu+pKPono31vFzDcALES5tRygkB&#10;b5JhKtHtSbLbiSNYtDUBidmz2WxGp6XWxBgYKoE///zzQLqKbYSqv896s6nps3fc6yYbYb+71wIN&#10;vCVAx2lvXYNiZgjIbS88i5hBG7zUpaWlSfBGRGAAz7UROLGrCXRZ70qM8YESULk/KVo/D1T9eNX2&#10;JH/vzZ5GvJ7Gsu8EDO/VEsutQ62QovVTdSt76xkMhAAEIAABCDxCQDXrlqbdr6QmWtUblC5BUbD+&#10;A/26qo6rZ89era2tHagTBi6dw9oQgAAEIJAOAXVCWq73OlXXfPlutfFEguFEiO980c8eAeOx3MUU&#10;T5LeXVRmrFUCZVZVu7yfWGXOYg4IqI55qnOeg6WTWpJOlEm5u4uxky6DGZsWATpOp+VvrP1KYAMO&#10;EHiIgHwflr50o0rNQzzDpubxn+2lyzoxkAIBlfuTWN9OwdZgbPQkb+/VXkYwzkNRHwkQy929om5l&#10;V7ezd5/JDAhAAAIQgMDPBKQm+rCaz19KjfQHV3woWP9GXiUZxRmvi6LYXh+Pz105hHUhAAEIQCA9&#10;AvKS+UZd6yWJyI1QrDeeUKBoPZRQCF5P47HchZAnye8uKjPWDgHpNr2vTj3bWY1VIOCOwPObm7dy&#10;00zhToP0VqY7ZXo+f8hiyYmdy/Xz5MIIhwcJSKfpLdBAIDUCcvMqzyOpOb2DvfK7ya0kHXgtOpTn&#10;1UUJRjRf3hVHNzcUa0XkUkx5mIDKAcpvzTv4OCbg0c2oXu1hOHYLy1sgYHB/llhewH9yO3s5nX5U&#10;t7UvIIWpEIAABCAAga8E1EFZqZHeVbXS0nH93DYWCtalxb0UCe6qlvfijIltB7AeBCAAAQikTWB6&#10;dXUghVkfhUJwL5jGEwsGkyJpRx3W/0jAeCx3QU7RehdaSYyVa4A/SBHhhySMxcikCUhB5IY8E+0l&#10;DcGh8XSsdAjfj6WP/VADLSAAAQh4QiDPNz3RBDU8JJDn+cRDtaJSiWfTqNyp1Rg50L/z9d2RPwhE&#10;TmDlxYsDOUDH740rP3uUo/dq78KVP1jXHgGD+7LE8uJulPeQN3Jb+wnPQouzRAIEIAABCPxFQNVK&#10;S8f1l1K0rg7Mlra4JF2wLg9FX1vcr6+tfbAFnHUgAAEIQAACioA6Aa1OQmeDwduQiZBgCNl76H6f&#10;gFex7FFCnChxS0Di8mxlZWXXrRasDgE7BKR7GJ3y7KBuXIUulo2Iohsgn79P0RmFQdoIVIPBljZh&#10;CIIABCAQAQE5UDyJwAwvTeA51Eu3eKfUrK6Dzqd7BxSFvCUwv7vbFuVKbxWMVTGPcvNe7VnE6m/s&#10;+ocAxepBRIPc1r55N5udXl9fbwahMEpCAAIQgEAQBKRo/aB69uyV7BVZyXklWbCu4Arkl8Xq6r5q&#10;cR9EZKAkBCAAAQhEQ0C9RKoT0OokdAxGGU2aGUyQxMAeG/QSMBrLXVX1KDHeVXXGayNQjrJMbUzx&#10;B4HoCUhXmC3prh7Fc1FMzqKzZUzefNqWpaUlK0nIdIhiKQQgEDoBaS7w39BtQH+zBGxt4Jm1wg/p&#10;PHP64YeQtKDLekjeQtdFCKgahmo2o5HFIhC7zvUoJ+/VXkVXjowPj4DBvVhi2Ug4FFVdn0yn0x0j&#10;0hEKAQhAAAJJElgfj8+LtbXX0sBmWzqun5uEkFbBusBUUBVcBdkkWGRDAAIQgAAEHiJweXn5Rr1E&#10;qhPQMREymnAwmCiJyQfYooeA0VjuqqJHCfKuqjN+cQJqQ0o69/HOsjhKJARAYE6HPO+9RCGR9y7q&#10;raAquJN3k7K3ACZGT0Di43/RG4mBEPiRQJYVQIHAUwS4nWTx+KCb+uIMU5ZAl/WUvZ+W7aurq8di&#10;8WFaVjuy1qNcvFd7FI7cwbIWCRjcgyWWjfqxyPL8aHp1dWB0FYRDAAIQgEByBNblHaSqqlfyO27s&#10;PSSVgvVSKv/fSfv6lwpqcpGEwRCAAAQg4AWBry+NWfZRlCm8UEizEkYTDwYTJpoxIC4CAl5tmqpE&#10;uUfJ8gjcG4oJh982pELRFz0h0JuAdFffybNsq7cAJlon4NXvpHXr41tQCu5+j88qLIIABCCwMIGN&#10;hSUgIGoCcmviJGoDDRnHIUhDYBMU+63LOu+RCfo+RZPvbm/fyffnWYq2W7PZo/y70X02a0BZKBgC&#10;7L0G46rHFJXbwd6WV1dHFxcXRfDGYAAEIAABCHhDQN32VKyu7g/z/JWJWwaz6eVl1M+9dVV9qJ8/&#10;f0dHdW9iGkUgAAEIJEdAvSSqU86ymfUmBePl5djcX2ZUujm9kRwsAa8iLk/lrGmw4aJFcbUBtbK0&#10;9EqLMIRAIAACV58//yHFBhsBqIqKTxDw6vcST3UiIO8or54/f37WaRKDkyJw8+VL1LnjpJyJsY8T&#10;eKBQQ2474ueNmHmSgBy85PuxRYwAqQUkhvQiILeYTpaXll73mswkCARG4Pr6enOQ5yeidhGY6v6r&#10;S7G6/z5CQzMEDBer8wxoxm2PSZViwrNqPn+tCgztrsxqEIAABCCQAoGL6VQ1H3uv630k2qqX7z/I&#10;RVHsUqyewkcDGyEAAQj4SUAlEvPh8CSVYnXjXjCcQDGuPwsER8CrpJpHyfPgHBmOwuUoy7bDURdN&#10;IbAYgas//9yjWH0xhr7MplumL57opofkzkqK1bsxYzQEIBAoAZVLeOpfoGahtlsCJjpMubVI7+rc&#10;yqOXJ9J+JqBu6pKDI1uwgUAKBJaXl8/q+fxdCrZas9Gzm0292oew5gQWckbA8F4r8Wzfs1mWbQ5H&#10;oz++HnDiDwIQgAAEIKCZwPra2gc5GPVSNQ7XITrGgvVSTtXvFmtrr+T02EQHJGRAAAIQgAAE+hC4&#10;vLx8I79JJ+olsc/8UOcYT0QYTqSEyh29zREwHtNdVKdovQut4MZWs9mudHI8D05xFIZADwIXdV1I&#10;sfrbHlOZ4jkBipM8d9C/1TsOSluUtU6AIjDryFmwD4GmYvSeOQTiv48z0pojBeuf0rK42VoOMTYz&#10;YoReAvO65p1SL1KkeUxgZWXlUL5neYfT4SOPcuzkUHQ4FBmdCPR8P2q7hlf7aW2VjmdcoeoSVH1C&#10;PCZhCQQgAAEI+EJA3eKhGoerGz1UI/FF9IqqYF0efg5VNb+q6l8ECnMhAAEIQAACixKYXl0dDLLs&#10;o8gpFpUV4nzjCQnDCZUQmaOzWQLGY7qL+h4l1LuozdhGAoerq6vHjaMYAIFICPzy+fOePCsl+ZwU&#10;iQsbzaBgqRGR8wFysJZCO+de8FuBqqr4nvbbRXFr16YQndxA3DHguXVym+LEcxWtqMcznxXMLPII&#10;AbqsExqpEZjd3u6KzWVqdmu116Pculd7DlohI8xbAobfn4hpLzxfqPoEqVPY80IblIAABCAAgegI&#10;qAbiqpG43GapboDq9W4SRcG6unqxevbsZbG6uq+q+aPzNAZBAAIQgEAwBC4uLopyOv2YDQbJd3cx&#10;npgwnFgJJuhQ1BoB4zHdxRKPEutd1GbswwQkts6Wl5b24QOBVAhIx9KNLM+Tf1ZKxd/KTgqZvPX2&#10;xFvNUMwXApuSeJYP8SP/fNESPcIg0LYA/fs4x1bJgY1NxyqwvOcE5HasZH9HebbzPDgTU0/2iN8n&#10;ZjLmJkxA1UHIbXXbCSNYzHSPcupe7TUsRpXZoRAwvKdKTPsVCFKn8L68ujrySyu0gQAEIACBmAis&#10;ra0dSL32q7qqjrvaFXbBel2fV4PBtlTtv14fj8+7Gs94CEAAAhCAgE4C19fXm/lweCIdlt7olBuy&#10;LOMJCsMJlpDZo7sZAsZjuovaHiXYu6jN2J8IlNId6TVcIJASgRnXtqfk7p9spcDJD/erKxul0I5c&#10;mh/u8FYL6cK/9qRyXQuQPSlE9hZ4KIql4/ciFJegpzsCqpmSu9Xtr/z9Oc7+yqwIgScIZNmmHIre&#10;gREEUiGgDkzJ74/qZshfFwIe5dK92mPowpCx4RIwvJdKTPsZGlIMuDO9vDxVzfb81BCtIAABCEAg&#10;dAKqXrsoim1Vvy1Nb87b2hNqwXqp2spLpf7L9dXV47bGMg4CEIAABCBgisDl5eWbqq5PZEN/09Qa&#10;oco1nqgwnGgJlTt6myNgPKa7qK4S7R4l27uozti/CKiuSNwSRTSkREAKCbYk7ndSshlbHydA0ZPT&#10;6Jg4XZ3FQyFg5v22b8Hzj/NCoeiLnnDv5AnJ7/yn0wQGJ0lACgY/xW44hw1j93Ac9nEoOg4/YkV7&#10;AisvXhyoGxvbz0h8pEf5c6/2FhIPC8zXQ4CY1sPRlBRVt6Ca7amme6bWQC4EIAABCEBA1W/LbZWv&#10;VD13GxrBFaxLG/kPqp28aivfxkDGQAACEIAABEwTmF5dHQyy7KOsU5heK1T5xhMWFK2HGhrB6m08&#10;pruS8Sjp3lX1lMerbkgpXyOfsu9Ttn1Od/WU3f+o7RRC2Q+LFArs7FONckW/33F1FWCnIifKEDVq&#10;1IZR6QiPgoDcsjiJwpAfjODZLEavxm2THIreoMt63D7Gup8JjKQJhvxfS9g8QcCzZi/e7SkQPGkQ&#10;MLh/SkyHEUKqaF013ZNO61thaIyWEIAABCAQIgHVoE/Vcw/z/FXTjYSZXAESxHOEuqpYitX3xbgo&#10;E4AhBho6QwACEEidgLpCK8vzI9mcepM6i7b2Z20H9h2XGV+hr2bMi5iAV1GXB3ceNeLIeNo0OWU8&#10;WV1efp0sAAxPksDln3++GeW5OuTHHwRaEfDqN7aVxuEMkgNT4A3HXc40lcKvIPLGzgCxcNQE1MbK&#10;0tISz+tRe1mPcbF8V/KFrycekOKOgByOPl9ZWnrpTgNWhoB9AuqghsT+kf2VA1jRswYv/M4GEDMx&#10;qkixeoxeXcgmqbnblWLCDwsJYTIEIAABCECgBYGL6XQnz7L3MrT4cXgIFS2lnPbaLdbWXlGs3sLb&#10;DIEABCAAASsE1NVZ6gotitW74TaelDOYfOlmKaNTImA8rrvA9CwR30X1xMaW87s71QWJPwgkRUC6&#10;uajEBH8QaE2A7p6tUXUa2NTdopMwBkdLQOKkiNY4DINACwLy3LLVYhhDICC3HdeTUDHwrBWq59D7&#10;IQKqy/qff/55AB0IpERADiJ/qOfzDynZ3MpWz3LkXu0ftALIoCgIsF8ahRt1G6Ea8ZVXVxx00g0W&#10;eRCAAAQg8BOBdTkgVc3nL+VZ+PDH/+h3wXpdv1OKKwPwKwQgAAEIQMAXApeXl2/U1VnqCi1fdApJ&#10;D5JzIXkLXdsS8CquPUvIt2WY0jjZRN1W12KlZDO2QkB1/VIFBJCAQF8CFFT1JffzPCms+12fNCTF&#10;SuDLly+878bqXOyCAAS0EpDf1U9aBRoWxjOVYcCId0pA8vW/XXDozqkPWNw+gdlsti9F6+f2V/Z0&#10;RY9y499/cz0lhVoxEzBcrO7VfljMfjRkmxQJ7kwvL0/UTfKGlkAsBCAAAQhA4CsBVQ9RrK7uS/33&#10;a8mfnX3H4mXBuupIUT179lKuIjmgkIMIhgAEIAABnwhMr672Bln2UXTiJW4BxxhNZhhOxCxgNlMj&#10;J2A0rruyU4l5j5LzXdWPeby867yT7keTmG3ENgj8SEAVDEjs012d0NBGgEKrxVCORiN+hxZDmMrs&#10;jVQMxU4IPEbg9vZ2EzoQaCIgty96/7vKs1OTF/nv0RDIsuKXz5/3orEHQyDQgoCqpZDDGtzkqFh5&#10;lA/3aq+gRRwxJCIChvdIie04YkXdKKZukpcmM+R+4nApVkAAAhDwmoC8s0yKtbVXck3hviha+lWw&#10;XtfnqqJeFHy9Ph6fe00S5SAAAQhAICkC6pSxuiIrGwwottLkeaNJDcMJGU0IEBMhAaNx3YeXR0n6&#10;PurHNqeqqsnKixcHsdmFPRBoIvC1YEAKB5rG8d8h0IcABVjdqMnhkfL58+dn3WYxOkUC8tyykaLd&#10;2AyB+wTkc8DzCyHRSMDXA8k8IzW6jgGREqDLeqSOxawnCSwvL5+pJhlJY/IoD+7dHkHSgZGY8Yb3&#10;RontuOJJ3SR/N5udXl9fb8ZlGdZAAAIQgICvBKR5+aE0MX/lS8F6KRX070Spl6qi3ldo6AUBCEAA&#10;AmkSUKeL1SljdUVWmgQCtdpwYiZQKqhtgYB3STuPkvUW8Pu8RDm/u6Pbkc8eQjcjBNRzlCoYMCIc&#10;oRD4gQCFWa1C4rjVKAYlT0C+u/+TPAQAQGAw2AACBNoQULcGtxlnegzPQqYJIz8IAnRZD8JNKKmf&#10;gGqSoZpl6JfsuUTPbhr1bm/Ac/ehnkYChvdEiW2NvvJLVFHV9el0Ot3xSy20gQAEIACBWAmoJubO&#10;C9brqvogXdVfSrH6QaygsQsCEIAABMIlIJ3Vt9TpYnXKOFwr/NXceILDcILGX7Jo5pqA8djuaiBF&#10;612J6R9fVa/VFb36BSMRAn4TmNX1W7qr++2jWLWjYOthz8p7zadYfY5d2glsaJeIQAgERoCbBgJz&#10;mEN1pWDd2e8rzzwOHc/S3hJQh6bV4WlvFUQxCBgi8K1ZRjr5R89y3t7tCRiKM8R6SMDwXiix7aHP&#10;NauU5fnR5eUlt8xr5oo4CEAAAhB4mICzgnXVcUIK1V8XRbFL4QbhCQEIQAACPhKYXl3tDUejE9Gt&#10;8FG/WHQynugwnKiJxQ/YoZ/A901j/ZJ7SvQsgd/TiiCn1fP5vrqaN0jlURoCCxC4vr3dHGbZzgIi&#10;mAoBLQQo5PoXxokWqAhJgcBGCkZiIwQgAAEdBPI8t/r7yrONDq8hI2oC0mX96+Fp/iCQGAFVc1HN&#10;ZrtJmO1Zrtv4PlcSTsXIXgQM74ES2728EuakLNsrp9OP0syvCNMAtIYABCAAgVAIZNPLS9vPGKVc&#10;KbK/vrb2IRRI6AkBCEAAAmkRUC9i2Wj0Xk517aRluVtrM9PLZ8ZXMG0B8gMm4F305c7OrQbsxX6q&#10;y8vW8crS0na/2cyCQNgErj9/PsmzbCtsK9A+ZgLe/T4bhi3NI86WlpZeGV4G8ZEQkK6ktnPGkZDD&#10;jJgIqKY78r35OiabsMUcAdPfm3wpm/MdkuMlIM/7L8dy3Xi8FmIZBB4mIPkY1SV3L1o+FKtH61oM&#10;60iAYvWOwBjehoDKH6rmszSebUOLMRCAAAQg0IeA3UqVun4nP2wvKVbv4yrmQAACEICADQLqqtB8&#10;ODyhWN0G7X+vYXzjzXDixj4xVgyJgPH47grDs6R+V/VDGS+d1c9nt7dpdDUKxSnoaY2APFNtUaxu&#10;DTcL9SSQYHfSSU9UTEuMgHovTsxkzIUABCCwMAF1wGFhIT8ISPBZRTdC5KVKQOWB5d9sNqPLeqox&#10;kLjdd7e37+RTcBYdBpXT9iiv7d0Nq9E5HIOeJGB4z9O7PS3CwRqBLMs25Qb6P66vrzetLcpCEIAA&#10;BCCQFAErBesqUVc9e/ZybW3tgFNYScUXxkIAAhAIioB0Vt+6m81O1YtYUIpHpKzxBIjhBE5ErsAU&#10;AwSMx3dXnT1K7ndVPZTx8nuyzftPKN5CT90E5Pr1I90ykQcBkwTuF4R595utyXDJz33SJAox8RPY&#10;iN9ELIRAKwLkh1phYpAioOt3liJ14gkCCxD4Vqj+XcJwONzhIN4CPJkaLAGVj8yqSjXRKIM14kfF&#10;Pctlx5o3iCZeYjfE8F4n8R17ALWyr6jq+mQ6ne60Gs0gCEAAAhCAQAcCZgvW6/pcXRVSrK29XufK&#10;tQ5uYSgEIAABCNgmML262pPTwieybmF7bdb7NwHjiRDDiRz8CYGnCBiP7674PUv0d1Xf5/HSXX1/&#10;eXn5zGcd0Q0CpghIQcDOMMs2TMlHLgRsEIixWOzFixfHNtixRhQE+A6Pwo0YsSgBOYBKjmhRiAnN&#10;z/N80sfcFA7N9eHCHAh0IvBDofr9uXKY5H0nWQyGQCQEVF5S8pPvojDHsxy2dzn+KJyMEa0JGN7j&#10;JL5beyKFgUWW50dSQ3GQgrHYCAEIQAAC9giYKlgvpZ3EO+mo/lJO8PZK0tlDwEoQgAAEIJAyAemq&#10;XpRXV0fZYEDi2qNAMJ4QMZzQ8QglqnhIwHh8d7XZs4R/V/V9HC8+Pl5ZWTn0UTd0goBpAhd1XUh3&#10;da5dNw0a+VYJxFC8rm4/tAqNxYImUFXVRtAGoDwENBKgM69GmJGLGo/HrX9rY3i2iNydmBcSgeY8&#10;7xv5Lt8KySR0hYAuAio/qfKUuuQ5keNZ7tq73L4Tp7CoMwLNv3kLqUZ8L4Qv2slSQ/FW1VKomopo&#10;jcQwCEAAAhCwSkB7wXpdVR+kq/pLKVY/sGoJi0EAAhCAAAQ6ElCbjvlweCI/hjsdpzLcAgHjiRHD&#10;iR0LiFgiYALG47srG5X49yz539UEX8ZL56Lz2e2tunKXPwgkSeCXz5/36K6epOuTMTrULqhSsP57&#10;Mk7C0IUJSFfp/y4sBAEQiIfARjymYIlpAk8dEKNI3TR95CdH4Imu6j+ymM/nHKpOLkAw+DuBb3nK&#10;MkginuWrvcvpB+lUlO5NwPCeJvHd2zNJTFS1FKqmgqL1JNyNkRCAAASME9BWsK4ScVKo/rooil3p&#10;qh7mS49x3CwAAQhAAAK+EJAXqq272exUNuI3fdEJPX4mYDxBYjjBg08h8BSB75vVXlHybBPAKzYt&#10;lZHflW3eh1rCYlh0BFR3dfkM/BadYRgEgScIhFJ8NhqNJjgSAh0IFB3GMhQCEIAABL4RkH2yT99h&#10;hHrIDWdCwHsCHQrVv9uS5/kWXda99ywKGiKg8pTSWGDbkHgzYj1srmJ8r8oMSaTGQsDwXibxHUug&#10;mLVD1VRI0frp9fX1ptmVkA4BCEAAArET0FGwXlZ1vVusrb2WF55J7MCwDwIQgAAEwicwvbraG45G&#10;J2JJEb418VtgPFFiONETv4ewcFECxmO8q4IUrXcl9vd42fzZXV5ePustgIkQCJzA6Obm/SDLeL4K&#10;3I+o35+Ar8XrUjxXPn/+nN+n/q5NceZmikZjMwQeIlBV1RZkINCWgBTFTrw8nN7WAMZBwGcCPQrV&#10;75tDl3WfnYtupgmMx+OJvBe+M72OFvme5ab5XdfiVYQsQsDwHqZ3+1OLsGKucQJStL4h9YEnl5eX&#10;b4wvxgIQgAAEIBAtgcUK1uXFRrqqv1xfW/sQLSEMgwAEIACBaAioa6rKq6ujbDB4H41RiRhiPGFi&#10;OOGTiJswcwECxmO8q26ebQx0Vd/F+Ho+/yCbP7wXuYDPml4QkG51G3JoY8cLZVACAh4Q8Kyr6rEH&#10;SFAhIAKyAVkEpC6qQgACEPCGgCoI9EYZFIFALAQWLFT/jkF1Wae4KpagwI4+BFZevDiQ99SzPnOt&#10;zfEsJ+1dzt6aI1jIGwLsXXrjChT5F4FCmtZ8VA0C4QIBCEAAAhDoQ6BXwXpdVcfVs2cv19bWDrju&#10;vg925kAAAhCAgG0CqohKrqk6kR++Hdtrs54eAsaTgyR+9DgKKb0JGI/xrpp5ePVqVxNsjVebPbPZ&#10;bN/WeqwDAR8JzOv6yEe90AkCvhBwWcAuxceffOGAHv4TuL293fRfSzSEgD0C8h36X3ursVIMBKTj&#10;4CQGO7ABAs4JaCpUv2+HfKfTyMa5Y1HAJYFRlm3L+qVLHR5dm2J1L92CUg4JWNiz9G5PyiFulu5O&#10;QDUIVI0Cu89kBgQgAAEIpE6gW8F6XZ9LR/XXRVFsr4/H56nDw34IQAACEAiDgHRW37qbzU4lIb0Z&#10;hsZo+RgB48kTCwkgvAuBpwgYj/E++D3bLOhjguE5ZVZVuxzkNUwZ8V4TkIOBW3mWbXmtJMpBwDMC&#10;9wvYLag2sbAGS0RCoKqqIhJTMAMCugjwmdBFMhE5WV1zUCwRX2OmIQIGCtW/azocDjfk/XXHkOaI&#10;hYD3BOQmkHO5Hc+vphseNk3xMkfvfXShoFYCFvYqiXOtHktWmGoUOL28PFG33CcLAcMhAAEIQKAz&#10;gbYF6+Wgrvelo/pLKcSYdF6FCRCAAAQgAAFHBNR1VMPR6ESW50XJkQ90L2s8iWIhEaSbCfLiIvC9&#10;gM0rqyhaf9QdapNneXn5zCt/oQwELBOo65oudZaZs1xcBEx2X5fP55kqSoiLGNaYJCAF65sm5SMb&#10;AgES2AhQZ1R2SCDP84nD5VkaAuESMFiofh+K3JD3NlxIaA6BxQnI++GHej7/sLgkDRI8zDkb33/S&#10;gA0REFiUAHG+KEHm3ycgDQO31C3319fX5JMIDQhAAAIQaEWgsWC9rqoP0lX9pRSrH7aSyCAIQAAC&#10;EICAJwTUNVTqOipP1EENjQSMJ1MoWtfoLUT1JWA8zrsq5uEGQlcTdI9Xmztqk0e3XORBICQCX7vT&#10;cYtNSC5D1wAIaC5gnwRgMir6RaDwSx20gYBbArL5vuFWA1YPjYC8I/LbG5rT0NctAUuF6t+NpMu6&#10;W3ezuh8E5ODGvuQ1z51q42Gu2bt8vFMHsbgzAob3J4lzZ56NemF1y31V16rT+lbUhmIcBCAAAQho&#10;IfBowbp0YJoM8/xVURRcb68FNUIgAAEIQMAWAXXtlFw/daquobK1JutESMBwUihCYphkgIB3yUMP&#10;r2g1gL2VSPHNmdrcaTWYQRCImMCsrulOF7F/Mc0PAvcL2LtqJPm9T13nMD5tArLJ+L+0CWA9BCAA&#10;gcUJSLHGZHEpSIBA5AQsF6rfp6m6rKs9hMgJYx4EHiWwvr5eynP/tjNEnhWre3njqTPnsLBTAob3&#10;Jb3bb3IKm8UNECjUrffT6XTHgGxEQgACEIBARAR+Lliv63NJpu0Wa2uvudo+Ik9jCgQgAIFECKjr&#10;puRl6A91kjcRk5M100pixXByKFnnYXgnAlZivZNGMtizTYWu6msYX2ZVxcFeDSARETaBP//882BI&#10;19GwnYj2wRHo2n39xYsXx8EZicIQgAAEPCMgN8pseaYS6nhOIOPAmOceQj3nBBznXFWX9V9++WXP&#10;OQcUgIBDAqoORA44v7OqgofNULzMvVt1Cot5Q8DwbyOx7o2no1dEajSOyrI8it5QDIQABCAAgd4E&#10;/l2wLi8lVVW9Wl9b+9BbIhMhAAEIQAACjgioE7ty6OpUli8cqcCylglYSbAYThJZRsZygRKwEutd&#10;2SRctC4Fuvsc7u0aMIyPjYDqRifJ599iswt7IBAagacK2NXtiaHZg77uCch3+5Z7LdAAAhCAQNgE&#10;8jznNzhsF6K9KQIOu6r/aJJ6n6XLuilHIzcUAisvXhxIbYid3ywPc8le5txDCR701EvA8D4ksa7X&#10;XUh7gsC3WJb3oR0pWv/IsxbRAgEIQAACDxH4WrBeV9Vx9ezZy7W1tQN1BRSoIAABCEAAAqERKK+u&#10;jrI857RuaI7ToK+VRIvhZJEGDIhIgICVWO/K0cONhq4mdB1fz+cfxuPxh67zGA+B2Ag8f/78rdhU&#10;DPiNjM212BM4gfsF7PO6/j1wc1AfAhCAgBcEpJBr0wtFUCIYAvLOOAlGWRSFgA0CHhWq3zO3oMu6&#10;Deezhu8E5nd326JjaVRPD3PIXubajToB4d4SMJxbJda99Xx8iv0Qy1K0/kb+nciNZRvxGYtFEIAA&#10;BCCwCIG8ms9fF0WxvT4eny8iiLkQgAAEIAABFwTUydzp5eWpnMDacbE+a/pBwErCxXDSyA+SaOE7&#10;ge9FaF7p6eFVrqb4CP+zlZWVXVPykQuBUAh8SzLv/a2vn8UHoeBETwgYI5CNRhNjwhEcJQH5ft+K&#10;0jCMgsDiBIrFRSAhNQJyCyS/w6k5HXt/JuD5uyJd1glaCAwGqplhNZuZy3dSrE6YQeBxAob3Ha3s&#10;neJfCCgCj8SyPGtt3t3dnV5fX28CCgIQgAAEIPCdQC4vISTNiAcIQAACEAiSgHq5GY5Gf6iXnSAN&#10;QGmtBKwkXgwnj7QCQVjUBKzEe1eCHm4+dDWhYXw5yjLVcYg/CCRPoK7r9w9C8LwYIXnHASAtAnVd&#10;Lj9/fpaW0VgLAQhAwAwByTv9x4xkpMZMIKvrTzHbh20QeJJAOO+GdFknlCEgBFZXV4/lfw61wvCw&#10;yYmXzWC0QkdYUAQM7zd6uYcUlINQVhcBicViXlWnF9Ppji6ZyIEABCAAgbAJSENa/iAAAQhAAALh&#10;EZjKS410KjoVzYvwtEdjUwSsJGAMJ5FMsUFufASsxHtXbBEXratOQ3Kt+3lXJIyHQGwEvnXfffOk&#10;XeEUJ8TmHuyBwN8E5oPBMTgg0JVAVVVbXecwHgKJENhIxE7M1Eggz/OJRnGIgkAYBAJ8F5RDSW+/&#10;3SIWBmO0hIAhAne3t+/U7ZJaxHuYI/Yyl64FNkKCJGB4n5F4DzIqwlX6iXi+H4t5lh2Vl5cPN8IJ&#10;13o0hwAEIACBHgQoWO8BjSkQgAAEIOCWQHl1dZTl+ZFbLVjdVwJWEjGGk0m+skUv/whYifeuZnu4&#10;IdHVhAfGH37rNKRBFCIgEDaB+Xz+trUFARYrtLaNgRDwnIDcCkJXV899hHoQgAAEIBA3ATnwPInb&#10;QqyDwD0Cgb/7zWaz9u+5OB4CkRJYX18vs6raFfPKhUz0MDfsZQ59IchMDpqA4f1F4j3o6AhP+Y7x&#10;nA0Ge2VZHl1cXBThGYvGEIAABCCgi4D8HvAHAQhAAAIQCIOAennJh8MT6XqyGYbGaOmSgJWHnMzK&#10;Ki4xsnZABLyMxjz887Gqs9DK0tKrgEIBVSFgjIB0ndup67r/oUF+N435BsEQ+JHA7a+/rq9nWQkZ&#10;CHQh8PnzZ/W+vdVlDmMhkAoBKT728pUrFf6h2nkt36vSSZDv1VAdiN7NBDoWKTULdDdCnoFecrOe&#10;O/6s7A+Bq6urvWw47NcBl2J1fxyJJn4SMPy7SbG6n26PVquGeH4qHmWP4ayuqtfqsFS0fDAMAhCA&#10;AAQeJRB+BQnOhQAEIACBJAhcX19vDkejPyhWT8LdWoy0kpgxnFzSAgIhyRCwEvNdaXq4SdHRhFI6&#10;1G53nMNwCERLYOGuc4F33YvWsRgWHwHZ9KFYPT63WrKosLQOy0AAAhBIgkBW19x4koSnEzQywne7&#10;hd93EwwDTI6TwMrKyqHkmY87WadywB7mgb3Ml3cCy+CoCBjeTyTeo4oW/41ZoFhdGafqPaRJ4R+q&#10;/sN/Y9EQAhCAAAR0E6BgXTdR5EEAAhCAgHYC0+l0p6rrUxFcaBeOwKgJWEnQGE4yRe0gjNNOwErM&#10;d9Xaw82KtiZUs9ku3bXa0mJc7ARUh63hcLihxc4Iixu0cEEIBPQRmOgThaSUCHBAPCVvY2tXAre3&#10;t5td5zAeAnme85tMGMRD4Pt7XKS5UHnf3ZFbxfS888bjdSxJlMDs9nZXTC9bme9h7lflyL3Mk7cC&#10;yqAoCRj+7STeo4yaYI3qEI/FvKpOLqQOJFhjURwCEIAABHoRoGC9FzYmQQACEICALQLl1dVRludH&#10;ttZjnfgIdHgx7m+84WRTf8WYmSIBKzHfFaynXXYazDhcXV097moq4yEQI4GLi4tCNu/fareNwnXt&#10;SBEIAUVAio5/hwQEuhKQ65iLrnMYD4GUCFRVxWckJYdrslUOQE80iUIMBNwRSOi9bT6fsw/hLtJY&#10;2SMC6+vr5bDNrZOeFqt7hBJVICCnJ8zu2JiVjgMh8ACBJ2K6RzwWeZYdSfPCA1hDAAIQgEA6BChY&#10;T8fXWAoBCEAgKAKqMGp6eXkqP1Q7QSmOsl4S6PGC3N0Ow0mn7goxI2UCVmK+D2APNzEeMkP4nS0v&#10;Le33MZE5EIiRwC+//LIndhXGbEuoAMIYQwRD4B4BiuMIhz4Evnz5stlnHnMgkBCBjYRsxVSNBOTW&#10;yIlGcYiCgD0CCb6nya0IW9JlfcseZFaCgL8E1HulHGp996CGnjYn8TYn7q+b0cw0AcP7hsS8aQci&#10;/ycCeovV/xGfZW/LsuTgICEHAQhAIBECFKwn4mjMhAAEIBASgevr683haPQH15GH5DX/dbWSuDGc&#10;fPKfMhr6RMDbq0/9L1ov5drb1z75El0g4JKAuhJdnsn0d1d/yKgECyJc+pa1IyVQ18eRWoZZhgnQ&#10;PdowYMQHT0A+IxvBG4EBTghkdf3JycIsCoG+BBJ/L5Mu63bef/v6h3kQsEhg5cWLA9XY419Leprb&#10;tbL/Y5E9S0VAwPB+ITEfQYyEZoLhmM7yfKecTk9VU8PQ0KAvBCAAAQh0I0DBejdejIYABCAAAcME&#10;5MqnHek8dCrL8DJimHWK4q0kcAy/sKfoN2xejICVuO+qoqcbG8oMdd2tuva2q0mMh0CsBGazmf3N&#10;+sQLJGKNJeyyQ2BOUZwd0HGushmnWVgFAQhAwC0B6dg8casBq0OgJQHew76Cost6y3hhWDIERpIr&#10;FWP/ypV6mNP1tmlLMhGCoQ8SMLxP6OWeD6EQN4GGmNYVk6qZoTyLnarmhnEDxToIQAACaROgYD1t&#10;/2M9BCAAAa8IlFdXR3J6luuevPJKfMroeml+kozhZFR8XsEi0wSsxH1XIzy8OlZdc6uuu+1qCuMh&#10;ECsBdRX6cDjccWYfBRPO0LNwuASy0YjfsXDd51Rz2RRcc6oAi0PAcwLyGfmf5yqinqcEeMf01DGo&#10;9Q8B3rt+iga6rPMBgcA/BOR37FwafOz7WqyOryDgHQHD+4Ne7vV45wQU0krAUrH63zpn2ca8qk4u&#10;Li/faLUDYRCAAAQg4A0BCta9cQWKQAACEEiXgLraaXp5eSo/SjvpUsBymwSsJHQMJ6Vs8mKtOAhY&#10;ifs+qDzpzFNV1URdc9vHBOZAIFYC3mzSU0ARa4hhl2YC0l39fPn58zPNYhGXDoHNdEzFUghAAAJ2&#10;CchtkhO7K7IaBFoQ4D3rUUjfuqzvtKDIEAgkQUCK1j9Io48PPhnrba7bJ0joYp+A4X1B4t6+S5Nf&#10;0Xax+j/AC6kb+TidTveS9wEAIAABCERIgIL1CJ2KSRCAAARCIqCudFJXO2WDwWZIeqNr+ASsJHYM&#10;J6fC9wIW2Cbg7RWp7ovWy/ndnbrelj8IQOAbgUvpYKI26b0C8r2ggt9Xr9yCMl4RmHilDcqERmAj&#10;NIXRFwKWCZC3sgw8puWyuv4Ukz3YEjgBCtVbOXA2m71tNZBBEEiEgHwm9qVo/dwHc63s7fhgKDqE&#10;RcBwvpK4DyscUtDWSkxm2fuyLI9S4ImNEIAABFIiQMF6St7GVghAAAKeEZBTsTvS0fZErlXe8Ew1&#10;1EmEgJWXacNJqkRchZmaCViJ/a46q6J1R4Xrcq3t9vr6etlVZcZDIGYC8nz23mv7KLLw2j0o54bA&#10;KMsohnODPopVeS+Pwo0YYZCAfEYKg+IRHTkBOQg6idxEzAuBAO9Qnbw0HA43bm5udjpNYjAEIiag&#10;cqfyPOS04Ye3zVgi9jumtSRgeB/Qy/2clmgYFjCBJ+LaZkxmeb5TTqcnFxcXvJMHHE6oDgEIQOA+&#10;AQrWiQcIQAACEHBCQLp2vpfkljoR+8/LheEXeieGsqj3BKy8VBPb3sdBigpaif0+YC0XrUtnoHdy&#10;re2kj6rMgUCsBNSmvNqcD8I+ii6CcBNK2iHw5ddfj+2sxCqxEZDv/TC+82MDjz3BEeCzEpzLvFGY&#10;d05vXJGeItxStZDP6bK+ED4mR0hgeXn5TOVSXZjmbS7bBQzW9IuA4f0/Yt8vdyejjeG47spRakq2&#10;pHD95Pr6erPrXMZDAAIQgIB/BChY988naAQBCEAgagLq9Ks6BStG7j1oqGcvQFE7A+P+JmAl4UNs&#10;E3EeErAS+33stlS0Lrd8TFZevDjooyJzIBArAfWsJpuPfndXfwg+heuxhiR2tSVQ12frWVa2Hc44&#10;CPxAYAMiEIBAKwJ8VlphYtBDBKq6nkAGAtYI8H6kBTVd1rVgREhkBFZWVg5UTtWmWd7msG1CYC0/&#10;CRje9yP2/XR79Fo1xLWruJSi9c15ValO61vR+wADIQABCEROgIL1yB2MeRCAAAR8IqBOvcoVuKfq&#10;FOyTehl+wfeJCbr4Q8DKCzax7Y/D0eRvAt5epaqK1s0Wrpfzuzun19gShhDwkcAvv/yyJ3oVPurW&#10;SicKM1phYlCUBCZRWoVRtghs2FqIdSAAAQikSiCr60+p2o7dFgnwPqQdtjrQrQ52axeMQAgETGA+&#10;n6ucamnDBCv7NjYMYY24CFj4vSX24wqZYKzxtFj9Hr8iHw5PLqbTnWCYoigEIAABCPxEgIJ1ggIC&#10;EIAABKwQUC8O6tTrIMs21IKNL9oU9lrxC4v8m0BjXOoARmzroIgMAwSsxH8fvU0VrVfV6/X19bKP&#10;SsyBQKwEbm5uNuRg4W9R2Gdh4ygKThgRDQH57P4ejTEYYp2AdEj8+p7OHwQg8DQB+axswQgCfQlI&#10;E49J37nMg0AjAd5/GhEtMKD4drB7ARFMhUBcBFROVZ6Ldk1a5W2TFZNGIzsMAhb2+LzdqwnDQ2jZ&#10;l4D/xep/W5Zn2VF5eRneLbF9fcM8CEAAApERoGA9ModiDgQgAAEfCagXBvXiILoV9/VrfOG28NLv&#10;Iy90ckugMS51qEds66CIDAMErMR/H701F63X8/n+8vLyWR9VmAOBmAnMZrO3Pz6vBW/v98INfnuD&#10;dyUGPE1gPB5PYASBvgTkwMN/+s5lHgRiJfC9SOr+/8ZqK3bZIcBvtR3Oya1CoboVl6uD3XRZt4Ka&#10;RQIisLq6eizqHppQ2dsctQljkRkWAQv5ReI/rJBIRVsf4zIbDPbKsvzIM1oqUYidEIBATAQoWI/J&#10;m9gCAQhAwDMC6gWhnE5P1AvDY6o1vuBYePn3DBvqeECgMS516Ehs66CIDAMErMR/H71V0bqGwnWx&#10;73hlZcXIZkofs5gDAV8IXF9fbw6Hwx1f9DGiB8UcRrAi1AMCdX3sgRaoEDaBjbDVR3sIdCfwUEF6&#10;U3G6FCz+t/tKzIDAPwSqup7AAwILE+BQ7sIIuwiQbNRA/hWjX37Z6zKPsRBIgcDd3d27uq7PdNrq&#10;bW5ap5HICpOAhT094j/M0IhC6yfi2+e4zPL8jfw7uZCbY6PwA0ZAAAIQSIQABeuJOBozIQABCNgm&#10;oIqe5KrbU9nM22pa2+cXnSbd+e/xErASlxYSXPF6CMtMEvD6ytUFitals/r57PbW6HW1Jv2CbAgY&#10;JpDOFZoUrhsOJcTbJjCv60+212S96AiwsRedS9M2qKkYve/7vipYTJss1i9KIOM3e1GEac/nPcaq&#10;/78Vqv+9Jl3WreJnsUAIrK+vl/LZULnWUofKfZ/RdKyNDAg8ScDCXh7xTww6IxBosfp3XvI7tJnf&#10;3Z2q2hRnDFkYAhCAAAQ6EaBgvRMuBkMAAhCAQBsCF9PpzryqTgZZttFmvBrz5Iu4hURAWz0ZlxYB&#10;Kwki4jutoArMWiufgT5MehatS+JqW22k9FmSORCImcDNzc2WHDTcitnGB22j4CM5l8dqcDYaTWK1&#10;DbvsEJBnpNbv7nY0YhUIPEygTSG6yXcY2Uwp8A0EFiEgz9z8Zi8CMNW5vLdY9fyPher3Fi+ePX/+&#10;1qoyLAaBAAgsLy+fSZf1d4uo6nXzlEUMY24cBCzs4Zl8h4nDCVhhjICF+Dam+78FF1KbcqpqVCyt&#10;xzIQgAAEILAAgWyBuUyFAAQgAAEI/ESgvLx8Lz8ue33RPPnDlPGz1Zcr8xYjYCXyiO/FnMRsowSs&#10;fAb6WpC3O4Mr3dX3V1ZWDvsuwzwIxEzg6urqj+FwuBGzja1t4/e4NSoG+kFAuqufrywtvfRDG7QI&#10;kcD17e1mLpt6Tbp7/TzYpDz/3VsCIRZmLI3HfBy8jagwFPt8cxNi6IcBNzYt4ykgCsIzqlC9zd8w&#10;y16Ox+PzNmMZA4GUCEhu6aMchH3T1WZ+FLsSY7xVAhZ+i/kMWPUoi90n0BDfwcamHKJaW1s7wNkQ&#10;gAAEIOAvgXbVHf7qj2YQgAAEIOAJgYuLi6KcTk8WKVZvNMVCYqBRBwYkScDKSznxnWRshWK0111u&#10;WnRbF/2PKVYPJdrQ0zYB6a6+Q7H6Pep0L7Qdgqy3OIHJ4iKQkDKBYVUVbexv29n6/rg2chkTDwFi&#10;JB5fYolZAlVd89ttFnHY0r+/j5AntOrHtsXqSqnZbEaXdaveYbFQCMhnY1d0Lbvoa2XfpYtCjIXA&#10;fQIWfov5DBByzgjEWqyugGbZ27Isj1TtijO+LAwBCEAAAk8SoGCdAIEABCAAgYUJXF9fb8qVtqfS&#10;PWFrUWGNL+cWEgSL2sD8OAk0xqYOs4lvHRSRYZCAlc9BH/2fKFqXzurns9tbtWHCHwQg8AMBlbRl&#10;s/2RsKBwnc9LIARGWfYpEFVR01MCs6raNKVanwLmH+eY0g25/yaAr9pHhBz2Wzj31X41RsZIIKtr&#10;frtjdOyiNvH+sSjBXvNVoXqXYnW1SDYc7shvwUavBZkEgYgJrK+vl9IQYbuNiV43R2ljAGPiJ2Bh&#10;r87bvZb4vYuFMRerf/Nuluc78u+EonXCHQIQgICfBChY99MvaAUBCEAgGAIX0+nOvKpO5LSqtiRt&#10;40u6hURBMA5AUasEGmNThzbEtw6KyDBIwMrnoI/+qmj9gcJ1OUy1rTZM+ohkDgRiJ/DLL7/s0V29&#10;wct0OIz9YxC8fV9+/fU4eCMwwCkBSQ4XThVo+hqW/66jmLqvDFts+uqna54tO1kHAhAYDKTpxwQO&#10;EPibAIXqToKhT6H6fUU5+O3EbSwaAIHxeDyp6/rdU6p6m1sOgC8qWiJgYY+Oz4ElX7LMzwQSKFb/&#10;brTsDW7mw+EfqvEioQABCEAAAn4RoGDdL3+gDQQgAIGgCJSXl+/zLDsSpQvdije+rFtIGOi2CXlx&#10;EGiMTR1mEt86KCLDIAErn4O++t8rWpfu6vvLy8tnfUUxDwIxE1DdRSRp+1vMNmq3jWIS7UgRuCCB&#10;uj5bz7JyQSlMT5yA/Bb8N3EET5qvqyC8SQ4+CIeAyVsJwqGAposQUMV8i8xnbgQEOBTrzImLFqp/&#10;V/xbl/UtZ4awMAQ8JrCysnIgResP5mO9zil7zBTVLBKwsDfH58CiP1mqE4FIY7NQjRdVA8ZOMBgM&#10;AQhAAAJGCVCwbhQvwiEAAQjESUAVOJXT6Uk2GOyZtLDxxchC4sCkfcgOl0BjbOowjfjWQREZBgl4&#10;fXWrFK1LsfoH2SA5NIgA0RAImsBoNHovBhRBG+FKeQrXXZFn3Z8JTIACgUUJSOEWvwWLQmR+UgR8&#10;v5UgKWcEbGxV1/yGB+y/3qrzHtEb3aITdRWq39fjbj5/u6hezIdArAQk57QttpX37bOypxIrUOyy&#10;Q8DCnhyfAzuuZJVHCDwR45HHZqEaME6n0z1iAwIQgAAE/CBAwboffkALCEAAAsEQUNcmydW1p9KF&#10;bcuG0pG/INlAyBqGCFiJTQsJMkN4EJsQASufhY48VRcfuZ55v+M0hkMgGQI3Nzcbw+FwJxmDTRlK&#10;Z0RTZJHbkoC8k/3ecijDIPAoAUkOb4IHAhBoT0C+e9faj2YkBB4mkNX1J9gkRIBCdWfONlGo/t0Y&#10;2SPZknfrLWfGsTAEPCYgt4mcS97pa27W66YnHjNENcsELOzF+biPYpkyy7kkYCHGXZrXau0se1+W&#10;5VGrsQyCAAQgAAGjBChYN4oX4RCAAATiInBxeflGXZs0yLINm5Y9+RLPC5ZNV7DWDwSsJJiIceIu&#10;AAJWPgvtOZRSRLK7vr5etp/CSAikRWA+n5OY1e1yilB0E0VeCwJSBDBpMYwhEHiaQJYVIIIABNoT&#10;kOLHzfajGQmBhwlIoSu/4bEHB4dbnXrYZKH6fcPosu7UzSzuOQF5X/0gTUU+eK4m6kFATlWY390w&#10;vwKOhMATBBpiPKX4zPJ8p5xOTy8uLsiF8aGBAAQg4JAABesO4bM0BCAAgZAIyDVJB/Kj8VF09u8B&#10;3kIyISRfoatdAlZe5Ilxu05ltV4EfOmWo7r3LC8vn/UygkkQSICA6gCnOsElYKobEylMccM9xVXr&#10;+jhFs7FZLwG6gurliTQIQAACbQlw6KwtqQDHcZDVqdNsFap/N5Iu607dzeIBEFA3YErR+nkAqqJi&#10;qgQs7L1Z2UNM1X/Y3UyAYvWfGEnDq015hju9vr7ebAbICAhAAAIQMEGAgnUTVJEJAQhAICIC6oSp&#10;XI/0Ubqqv3VpVuMLvYWkgkv7WdtvAo3xqUN9YlwHRWRYIGDl8/CIHaprj+reY8FMloBAsATkc/I+&#10;WOVDU5xildA8FpS+87r+FJTCKAsBCEAgEgJ5lm1FYgpmOCZQ1fXEsQosr4sAh1Z1kewtx3ah+n1F&#10;Z7xj9/YbE+MnoG7AlGen7fgtxcIgCVjYc3O5VxKkT1BaLwGK1R/nmWUb86o6ubi8fKMXOtIgAAEI&#10;QKANAQrW21BiDAQgAIFECaiTpXI10on88+JhvfHF3kJyIdFQwOwWBBrjs4WMxiHEeCMiBvhBwMrn&#10;4QdTpQj3THXt8YMAWkDATwLSSXdHNNv0U7uItaJwPWLnujMtG40m7lZn5VgIVFW1FYst2AEBCEAg&#10;NAIZh89Cc9nP+vKc79yHLgvVvxufyTv2t3dt5zxQAAI+Evh6E2Zdk7P10Tkp62Rhr83FHknKLsX2&#10;HwhQrN4mJAopmPx4MZ2qPRP+IAABCEDAIgEK1i3CZikIQAACIRFQJ0rVyVJ1LZJPeje+4FtIMvjE&#10;A138ItAYnzrUZTNMB0VkWCCgPg9WPhN/2VLK79Wu6tpjwTSWgECwBORQh9Mbc4IFp0txOi/qIpm8&#10;HOmufr78/PlZ8iAAAAEIQMARgevbW69yZY4wsOyCBOQa+smCIpjuggDP9C6o/7SmD4Xq95XiXduL&#10;sEAJjwmsrKwc1lXF757HPkpKNQv7yBb3RZJyHca2JECxektQfw2Tm0COyrI86jSJwRCAAAQgsBAB&#10;CtYXwsdkCEAAAnESmE6nB+pEqVhX+Ghh44u+hWSDj1zQyQ8CjfGpS03iXBdJ5BgmYOMzMRwO9792&#10;6+EPAhB4lMDVn38eZMPhhm8b+8m6jANoybpek+ETTXIQkziBOsv+lzgCzIdALwLDqvIyX9bLGCY5&#10;IzAej/k9d0a/x8I8v/eApn+Kr++z6l2bLuv6/Y3EuAjM5/NtsaiMyyqsCY6AhX01G/shwXFHYW8I&#10;EJ8PuyLL851yOj25uLjgXd+baEURCEAgZgIUrMfsXWyDAAQg0JGAegiXE6QfB1nmfffNxhcqC0mH&#10;jngZnhCBxvjUxYI410USOYYJmPxM1HX9QTb6Pxg2AfEQCJqAesaTWwh+u2+Erxv9QYPuozwdGvtQ&#10;S37OKMs+JQ8BABCAAAQcErijYN0h/biWrup6EpdFkVnDs7o3Dg3h/ZUu696EC4p4SkDdjCld1nc9&#10;VQ+1UiBgYT/N5D5ICi7CRg0Enohz4vNpvrJ/siWF6yfX19ebGjyBCAhAAAIQeIIABeuEBwQgAAEI&#10;fCWgHr7VQ7j8exMKEl6sQvFUmnpai08LSbY0PYjVugmoz4Tuz4UUq5/JhuC+bl2RB4HYCDx7/lwd&#10;RiwesiuEjf/Y/PGoPXRtTMbVixr65ddfjxeVwXwIKAJy7fEWJCAAge4EhoPBZvdZzIDAzwSyuuYQ&#10;mo+BwXO5V15R76wh/Kku61dXV3sh6IqOEHBFYHV19Vjyw4eu1mfdRAlY+l3XvfeRqLcwexEC7Bcv&#10;Qu/rXCla35xXleq0Tr5sYZoIgAAEIPA4AQrWiQ4IQAACEBhcXF6+UQ/f6iE8NBxPJgB4MQvNndHp&#10;ay1BRaxHFzsxG6Txc1GORqNt1Z0nZl7YBoFFCci15BsiY69JDoXrTYQs/nc6OVqEHeBSclhrPcv4&#10;7QvQdagMAQhAAAIQ+JFAnucTqHhCgGdwTxzxlxrf309DKVb/Dk+K1t+qG868gokyEPCMwOry8r5q&#10;QuKZWqgTKwFLe2ca9zxi9QR2mSbQEOvEaCcHFPlweHIxne50msVgCEAAAhBoTYCC9daoGAgBCEAg&#10;TgLT6fRAfgw+inVxJlItJSPijA6s0kHAWhKAWNfhLmRYIqDjc1HJFbLj8fjcksosA4FgCczq+n0X&#10;5Slc70LLwlgKZyxADm6JSXAao7CXBORA05aXiqEUBAIgUGfZ/wJQExUDICDvtPyuu/aTpa6rrs0M&#10;Zf0I3keL0S+/7IXCGz0h4IqA3PS0K2uXrtZn3UQIWNoz07HXkYhHMNMUAYrVjZCV36qj8vKy096K&#10;EUUQCgEIQCBCAhSsR+hUTIIABCDQhoDq9FGW5Ue52+htm/E+j2lMBlhKSvjMCN3cElAx2hinOlQk&#10;1nVQRIYlAgt+Lg7VFbKWVGUZCARLQBUjZoPBmz4GRFAo0Mdsv+dQTOO3fyxpJ7di/W5pKZaJnMBd&#10;VRWRm4h5EIAABIIgUNX1JAhFY1KSQ6HeeTOm9095Xv+NLuvehRgKeUZgeXn5bFDX7zxTC3ViImBp&#10;r8zKvl9MfsEW/QQoVtfP9J5E2VvZU/U0PNsZxYxwCEAgQQIUrCfodEyGAAQgcH19vZnl+Yn8exML&#10;jcakgKXkRCw8scMMgcY41bEssa6DIjIsEuj6uVBXxsqmxr5FFVkKAsESuJvPFz6YGFPhQLCO/FFx&#10;CmyicWVnQ+q6pBNrZ2pMeITAcDDYBA4EINCPgGyq8Pnph45ZDxDI6voTYCwR4ACoJdDtl4n0fZMu&#10;6+1DgJEJE1hZWTmUQ1vHCSPAdFMELO2Rdd3XMGUuchMmQLG6FeerehpVV3Nxc7NhZUEWgQAEIJAA&#10;AQrWE3AyJkIAAhC4T+Di8vLNvKpOpNNHdJtrjckBS0kKIg4CTxFojFMd+Ih1HRSRYZFAh89FORqN&#10;ti2qxlIQCJaAdFffyfN8S5cBkRYS6MLjTg5FN+7Yu1l54mZZVo2RgOQE1mK0C5sgYIVAlhVW1mGR&#10;JAjIMzu/7yY9zWFPk3R7y479/VJ1WZd38o3egJgIgUQIVLPZrjQnOU/EXMy0QcDS3liH/QwbVrNG&#10;igQoVrfqdVVXk9/dnaqmkFYXZjEIQAACkRKgYD1Sx2IWBCAAgYcITKfTA/ni/yj/rYiVUGOSwFKy&#10;Ila+2KWHQGOc6liGWNdBERkWCajPRdNno6qqXeksyyaGRb+wVLgEZrPZwt3VH7I+9sKCYD1OIU6w&#10;ruui+JwOrF1wMbaBgHyfbwIJAhDoT+CirqPNrfWnwsw+BLg9pQ+1hjk8GxuAqkdkQu+Thal3cj2e&#10;QAoE/CCwvr5ezkejXT+0QYvgCVjaE2vawwieIwb4T4BidVc+KlRTyIvpdMeVAqwLAQhAIBYCFKzH&#10;4knsgAAEIPAEgYuLi6Isy4+DLDNSuOQb/MZkgaWkhW9c0McvAo1xqkNdYl0HRWRYJvDEZ+NwdXX1&#10;2LI6LAeBIAlcXV3tZcPhhknlEyo0MInRjGwKdMxw9UDqKM/5HfTAD7GoIEnhIhZbsAMCLgj8+uXL&#10;pot1WTNOAlVdT+K0zLJV3D5kGXj75VJ8f5R38h26rLePEUamS2B9PJ4M6vpdugSwXAsBS3thVvb1&#10;tABBSKoEiFHjni/yLDtSTSKNr8QCEIAABCImQMF6xM7FNAhAAAKKgLqaKMvzE/n3JiUijS9klpIX&#10;KTHH1u4EGuO0u8ifZxDrOigiwzKBHz8bcjXs2fLy8r5lNVgOAkESUAcVZWPc2iHFFAsPggoMinaC&#10;ctdTykp39XNuGYnGnX4YItcZ+6EIWkAAAhCAQMYtKv2DgMOa/dlZmJn6+yJd1i0EGUtEQWBlZeVA&#10;5X+jMAYj7BOwsAfW5nZY+4azYpIEnoh3K3vOSUJ/wGhpEinNIo/UXgxIIAABCECgOwEK1rszYwYE&#10;IACBYAhcXF6+UVcTZYluRPNiFkyoJq2olTilWC3pGAvV+HtJ4HI0Gm2Hagd6Q8A2gdEvv+zJmtYT&#10;pakXItj2c+f1KOTpjMzDCRMPdUKlQAlc1LX134lAUaE2BB4lUFXVFnggoItAnuf8zneBybNtF1pO&#10;xvJ++Bd2uqw7CT8WDZTAs7/yv2Wg6qO2KwKWitVdmce6EPgXAQvxDvH2BKRZ5I5qGknRentmjIQA&#10;BCDwnQAF68QCBCAAgUgJyFVEe/Il/1HMKyI1sZVZTxYD82LXiiGDzBOwUrSuzCDmzTuTFbQTuBsO&#10;t+koqx0rAiMloK4bl4OK1rqrP4SRwoQAgosCnwCc9LOK0m3u9yAVR2kvCfz65cuml4qhFAQgAIFE&#10;Ccg77yRR09ubzTNse1YOR/I++DP8WV2/d+gSloZAMARU/reuqt1gFEZR9wQs7HdZ27tzTxMNfCfQ&#10;EO/EqhsHqqaR+XD4x/X1NXk2Ny5gVQhAIFACFKwH6jjUhgAEIPAYAXWKU11BNMgyEqFtwsRCQqON&#10;GoyBgLVkAjFPsIVEoK7frbNxH5LH0NUxAZ+uG6dQwXEwtF2ewp+2pJyPmy8tTZwrgQIxEdiIyRhs&#10;gYALArIx/V8X67JmvASquua3/iH3cmtgEEHP+9/jbsoGgzdyuHwrCEeiJAQcE1hdXT2WpjsfHKvB&#10;8iEQsLDPZW3PLgTe6OiWAMXqbvk3r17Mq+rk4vLyTfNQRkAAAhCAgCJAwTpxAAEIQCAiAheqq6Zc&#10;PaSuIIrIrIVNaUwqWEhsLGwEApIg0BiruigQ87pIIscgAemoM1lZWTkwuASiIRAVAbUBrq4b982o&#10;74UL6n/585wAxUD+Oqiuz9azrPRXQTQLjUBVVRuh6Yy+EPCNgDzbFL7phD5hE8jq+lPYFmjUnkOV&#10;GmGaFUWheju+d/O505vQ2mnJKAj4QUCaMezLDWPnfmiDFt4RsJS7srZX5x1gFPKOAMXq3rnkEYUK&#10;Kb78OJ1O90JRGD0hAAEIuCRAwbpL+qwNAQhAQCMB6ay+ld/dnaqrhzSKjUZUY3KBAt5ofB26IY2x&#10;qstAYl4XSeSYIVDO5/NtM6KRCoE4CYSwAU4xQyCxR4GQd46SzfrfvVMKhYImUGXZf4I2AOUh4AEB&#10;2VgpPFADFSIikOf5JCJzupvCM2h3Zg5n8G7XDb58vrfost6NGaPTJbC+vl7mWUZeON0QeNxyS3ta&#10;1vbo8DEEmghQrN5EyL//nmXvy7I88k8xNIIABCDgFwEK1v3yB9pAAAIQ6EVAndbMh8MTmVz0EpDI&#10;pMYkg6VkRyK4MXMBAo2xuoDsf00l5nWRRI5mArPhcFttTmgWizgIREvgUq6bVBvgoRhIcUMonhI9&#10;KRzywlnJF7B54YW4lMgGg424LMIaCDggQMMIB9DjXnI8Hk/itvAB63jWDMrl3J61mLtCOGS+mIXM&#10;hoA+AsvLy2eSj9jXJxFJwROwtJdlbW8ueIdggHECFKsbR2xqgSzPd8rp9FSaTRam1kAuBCAAgdAJ&#10;ULAeugfRHwIQSJqAetD9ekpTTmsmDaKD8Y3JBktJjw4qMzRRAo2xqosLMa+LJHJ0Eajrd+spbtTr&#10;4oecJAnIDTtBPgtSuB5YuFJQ5MZhdV0mWcDmhnYyq8q7xkYyxmIoBCAAgYAIVHU9CUjdfqryTNmP&#10;m8NZvLfpgU+XdT0ckZIOgZWVlcO6quL/XUzHpf0ttbSHZW1Prj8JZqZCgGL14D0t+zWb8ux3en19&#10;vRm8MRgAAQhAwAABCtYNQEUkBCAAARsELm5uNuSE5ok6pWljvZjWaEw6WEp+xMQUW8wQaIxVXcsS&#10;87pIImdBAmoTQjYjDhYUw3QIJEVArhXfyYbDjZCNpgAiQO9RaGTTaRObi7FWGgSGWRb070YaXsLK&#10;EAjIc9hWCHqiYzgEsrr+FI62HTTl2bEDLH+G8p6m3xez2exIv1QkQiBeAvP5fFusK+O1EMsaCVja&#10;u7K2F9doMAOSJ0CxejwhILm3eVWdSANK8gbxeBVLIAABTQQoWNcEEjEQgAAEbBJQD7b53d2pOp1p&#10;c92Y1mpMPlhKgsTEFFvMEGiMVV3LEvO6SCKnP4Hy2yZEfwnMhEBiBNRtO/O6DrK7+kOuoiAi0ACm&#10;AMmo4+QzHmfhmlFqCH+KgBTYbkAIAhCAAAT8JCBd+CZ+atZDK54Re0DzYwrvZeb8oA6bq0Pn5lZA&#10;MgTiIrC+vl5Kg5PduKzCmtYELO1ZWduDa204AyHwMAFiNcjIKPLh8ORiOuX5L0j3oTQEIGCKAAXr&#10;psgiFwIQgIAhAtPpdE892Ir4wtASyYhtfLGzlAxJBjiG9iagYrUxXntLvzfx+2aiDlnIgEBHArPh&#10;cFttQnScxnAIJE1g9MsvezE+E34vkFD/y19gBChM0u6wUZ4faxeKwNQJbKQOAPshoIvArKo2dclC&#10;DgQUgfF4PAmaBM+CQbuPQnU77pMu62/trMQqEIiDwOrq6rHsjRzGYQ1WtCZgaX/Wyr5ba6MZmDyB&#10;J+KeWA07OvIsOyrLkpt2wnYj2kMAAhoJULCuESaiIAABCJgkoDpofn2QzbJoumia5NVWduMLnqWk&#10;SFt9GZc2gcZ41YWHuNdFEjltCdT1/nroG/NtbWUcBDQRUB1y5bad3zSJ81YMRRPeuqZZMQqWmhk1&#10;jJDu6udSuHa+sCAEQOAeAQpsCQcI6CMgmyuFPmlIgsBfBKq6ngTFgme+oNz1o7IcFrbvPrqs22fO&#10;iuETWF1e3q/r+ix8S7CgFQFL+1PW9ttaGc2g5AlYivvkOTsEkOX5TjmdnqiaH4dqsDQEIAABLwhQ&#10;sO6FG1ACAhCAwNMELlRBUp6fqAdZWOknQFJCP1MkmiNgLV5JjphzIpL/RUA2449XVlYOwQIBCHQj&#10;8K0rWzLJTQrXu8WHd6MpZOrrkknficyDwGMEKLAlNiCgj4AcHlzTJw1JEPiLQFbXn7xnwbOd9y5q&#10;UpD3qyZCZv87XdbN8kV6nASkO+2uWFbGaR1W/U3A0r6UtX02XAuBNgQa4p54bQMxjDGSQ9hSNT/X&#10;19ebYWiMlhCAAATMEKBg3QxXpEIAAhDQRkBOWW7ld3en8gDLg6s2qj8LevJlz1KCxKB5iI6MgLXk&#10;BLEfWeT4Z450xjmvZjO12cAfBCDQgYBKaEpXtp0OU6IZSmFFBK6kwKm1E+V38vfWgxkIgZYEJLfw&#10;35ZDGQYBCDQQkOcScnVEiXYCeZ5PtAvVIZBnOB0Uncvgfcq5C74qoLqsX/3554Ef2qAFBMIgsLy8&#10;fDao63dhaIuWnQl8f87oPLHbBLW3Zm1/rZtqjE6VAMXqyXle1fzMq4qi9eQ8j8EQgMB9AhSsEw8Q&#10;gAAEPCYwnU738uHwRFQsPFYzDdUo3E3DzwFZaS2pRuwHFBXhqSqdcbbX19fL8DRHYwi4JSBFBu/d&#10;auB+da6ud+8DLRpQ+PQkxvnS0kQLZ4RA4B4B+f4kv0BEQAACEPCYwHg89uf3n2c1jyOlm2oUqnfj&#10;ZWO0FCv9Js2KeC6zAZs1oiGgbulUt3VGYxCG/EXA0h6UtT01/AqBtgQoVm9LKsZxhRStn15Mpzsx&#10;GodNEIAABJoIULDeRIj/DgEIQMABAZWoLMvyaJBlyRcj2cTfmKywlDSxaTNrhU2gMWZ1mUfs6yKJ&#10;nPsE6nr/a2cc/iAAgU4Ebm5utqTr4lanSZEPpvgiEgdTEPVvR9b12XqWlZF4FzM8IiDJ4E2P1EEV&#10;CARNQA7g8kwWtAf9VV6K8SbOtOOZzBl63QtzyFc3Ue3yitEvv+xpl4pACEROQN3WqW7tjNzMdMyz&#10;tPdkbS8tHc9h6aIEKFZflGAU8yWncFReXlIPFIU3MQICEOhCgIL1LrQYCwEIQMACgYubm40sz0/k&#10;346F5VjiBwKNSQtLyRMcA4G2BBpjtq2gpnHEfhMh/nsHAqoTjuqI02EKQyEAgW8EZrPZETAeJkDh&#10;ekSRQaGUNBirf4/Io5jiE4EsK3xSB10gAAEIQOBnAlldf7LKhWcvq7hNL8Z7kWnC+uTTZV0fSySl&#10;Q0Dd1jkfjXbTsThiSy3tOVnbQ4vYVZimmQDF6pqBhi0uGwz2pJHlR27eCduPaA8BCHQjQMF6N16M&#10;hgAEIGCUgDyIbuV3d6eSqNw0uhDCnyTQmLywlETBTRBoS6AxZtsKahpH7DcR4r+3IKA64KhOOC2G&#10;MgQCEPiBgHRX38mGww3APE2AAo3IIuR+AVVCzyJyk8IkMk9ijgcErm9vyTV44AdUiIsAn6u4/OmL&#10;NVaeAyhS98Xd2vTgPUgbSpuC6LJukzZrRUNgfTyeyCnvd9EYlKIhlvI71vbOUvQhNvcjQLF6P26R&#10;z5JGlm9UQ0uK1iN3NOZBAAJ/E5DDOvxBAAIQgIAPBKbT6d4gy7jyxwdnfNOh8UcyaxzhkTWokgIB&#10;qxFJ/KcQUkZslDh9tby8fGZEOEIhEDEBlawcjUanFKz3czKn9ftx835WrM8jdV0uLS2te88fBYMj&#10;IAeftmTD/iQ4xVEYAh4TkPeb12NVNMUfBDQT+Hxzo7/GylJxmGYUiHuCgCpS5y98AsMseym/Jefh&#10;W4IFELBL4PLqigZgdpHrWc3S84j+Byk95iMlYQIUqyfs/Naml8M8f80eamteDIQABAIlwJ5toI5D&#10;bQhAIC4Ccs3PEcXq/vm0MZlhKaniHxk08pVAY8zqVJz410kzHVl1vU+iJR13Y6leAqNfftmjWL0/&#10;U7oN9mfn9cx4O4NOvOaOcsESmFXVZrDKozgEPCVwV1WFp6qhVuAEqrpe/Hkg0ZtqAnd9K/V5v2mF&#10;KZhBs9nsbTDKoigEPCLwbDTaFnVKj1RClSYClvaVrO6VNdnMf4eAIkCxOnHQjkAxr6qTi+l0p91w&#10;RkEAAhAIkwAF62H6Da0hAIFICKhOmeV0eipX/PDQ6alPG5MalpIrnuJBLQ8JqJhtjFtdehP/ukim&#10;IaeuP6ysrBymYSxWQkAvAfXMmGXZb3qlpimNwo6I/R5R8fq8rj9F7ClMc0hAEsGFw+VZGgJREhgO&#10;BptRGoZRzglkfZ8HInomcu4EDxXgfcZDp2hQSQ6n78hNOBsaRCECAkkRUDcT1FW1m5TRoRr7/fnE&#10;gv7W9scs2MISkRCgWD0SR1ozo8iz7Gg6nR5YW5GFIAABCFgmQMG6ZeAsBwEIQOA7gevr6818OPxD&#10;io82oeI3gcbkBkW7fjswUe0a41YXF+JfF8mo5dR1fSbdovajNhLjIGCQwGg0ei/iC4NLJCf6e6GH&#10;+l/+IiQQeDfRUZ4fR+gVTPKAQJ1l//NADVSAAAQgAIEWBPI8n7QY9tcQitRbowpxIO8uIXqtu850&#10;We/OjBkQUARWV1eP5XfwAzQ8JmBxD8navpjHuFHNMwIUq3vmkIDUybK3ZVkeqWZGAWmNqhCAAARa&#10;EaBgvRUmBkEAAhDQS0Bd4yPX+ZyKVB4w9aI1Jq0xyWEx4WLMSARHR6AxbnVZTPzrIhmrnFK6Aeyu&#10;r6+XsRqIXRAwSUB1WVPd1kyukbpsuhQmEAEBFXFJd/Vz1SUuAa9gIgQgAIEoCHAQJAo3emmEPA9M&#10;HlUs8MN5XgL3UCneUzx0ikGV6LJuEC6ioyegGqVIwxTeo330tKW9I6s3D/vIGZ38JECxup9+CUir&#10;LM935N8JResBOQ1VIQCBVgQoWG+FiUEQgAAE9BFQJyHVNT76JCLJFoHG4l9LiRdb9rJOHAQa41aX&#10;mcS/LpLRyamGw/3l5eWz6AzDIAhYInA3n/PcaIk1nQstgXa9jP8FXhPXiFg/XgKSi9iK1zosgwAE&#10;IBAfgaqu/3kuCOgAXnyesGsRhep2efu0Gu//PnkDXUIioBqlyLvOdkg6J6GrpT0ja3tgSTgNIyEA&#10;Ad8IZFm2KbdvnV5fX2/6phv6QAACEOhLgIL1vuSYBwEIQKAjAXXysZxOT9VJyI5TGe4RgcbEh6UE&#10;jEdIUCUAAo1xq8sG4l8XyXjkyHWsa+Pxh3gMwhII2CUg3dW3JBm5ZXdVVlMEKBJJKA48K/6SrnC/&#10;J0QfUyEAAQgET0DetzeCNwIDvCWQ1fWnwfdnFW+1RDEdBDg8q4Ni+DLU+7/KA4RvCRZAwD6Brw1T&#10;6nrf/sqs+CABS3tF1va+cDMEuhKgu3pXYox/ikCWbcyr6uTi8vINoCAAAQjEQICC9Ri8iA0QgID3&#10;BNSJx3w4/EOdgPReWRRsJNCYALGUiGlUlAEQuEegMW510WIjVRfJ4OVIwd2Zuo41eEMwAAIOCczq&#10;+r3D5VlaCFA4klgYeNB9fb60NEmMOuZaIkDxkyXQLJMcgaFsHCdnNAZbIyDFqzwXWKPtZiEOyrrh&#10;7vOq0mX9rc/6oRsEfCawsrJyWFcVv52unWRpj9TanpdrnqwfHgGK1cPzWRgaF1Lg+XE6ne6FoS5a&#10;QgACEHicAAXrRAcEIAABwwQuptMdOfF4KssUhpdCvEUCjYkQSwkZiyazVAQEGuNWp418BnTSDFGW&#10;uoZ1V13HGqLy6AwBHwhIYeFONhhs+qALOvxFgGKSBCPBdvd1Oey1nmX8diYYapgMAQiETeCirsn5&#10;he1Cb7Ufj8cTb5VDsd4EOBTbG10SE+mynoSbMdIggfl8vi3iea82yPhR0RabGVnd63LBkjXDJUCx&#10;eri+C0XzLHtfluVRKOqiJwQgAIGHCFCwTlxAAAIQMEhAPSxKwR4PjAYZIxoCEOhGwGoij6L1bs6J&#10;aHQ1HO5/vYaVPwhAoDcBuaGArmq96ZmdSOG6Wb7eSrfQfV1uJ/ndW/tRLHgCVVVtBW8EBkDAUwK/&#10;fvmy6alqqBUBAfn+nkRgBiYIAd4jCIO2BOiy3pYU4yDwMwHVQEW6rO/CxjIBi3tBVve4LGNkucAJ&#10;UKweuAPDUT/L851yOj29uLgowtEaTSEAAQj8Q4CCdaIBAhCAgAEC6uFQPSSqh0UD4hHpCYHGpIjF&#10;BI0nSFAjEAIqdhvjV5ctfA50kQxHTl1/WBuPP4SjMJpCwD8CV3/+eZANhxv+aYZG9wnQGTHxeDBQ&#10;wC7dFCeJU8V8gwSyLFszKB7REIAABCBgiIB8f38yJBqxFgjwzmABcoRLqC7rl5eXbyI0DZMgYIXA&#10;6urqsex/HFpZjEVks8nabpO9fS38CoGuBChW70qM8QsSkPfETalFOrm+vt5cUBTTIQABCFgnQMG6&#10;deQsCAEIxE5APRTmw+Ef6iExdluxr0XRr8VEDf6AQFcC1tKIfA66uibY8dIZ9ky6Qu8HawCKQ8AD&#10;AurgozxH/uaBKqjQgQDdEjvAinXo/QL2PjbWdTkejyd9pjIHAm0IyPcUOYo2oBgDgR4EuMGgBzSm&#10;tCbAgbbWqLwayPuBV+4IUhnJC7wPUnGUhoAnBFaXl/dVrtoTdeJVw+Lej7X9rHi9hWWmCFCsboos&#10;chsIqHqkeVWdyJ7SFrAgAAEIhESAgvWQvIWuEICA9wQuptMdeSg8FUUL75VFQW0EGpMkFhM22oxC&#10;UDIEGuNXFwk+B7pI+iynfDYabatrV31WEt0g4DuBZ8+fv+VZ0ncvPa4fHRTD9Z1Wzft1X59o1QFh&#10;EPiBgCSByVMQFRCAAAQCJMCBtnCcxrtAOL4KQVN169rNzc1OCLqiIwR8JZBn2a7oRq7alIMs7flY&#10;vTHYFCvkxkuAYvV4fRuOZYU00zxRdUrhqIymEIBA6gQoWE89ArAfAhDQRqAsyyNJfhxpE4igoAg0&#10;Fv1aStwEBQ1lvSHQGL+6NP1evKVLHnK8IlBX1a5spJ97pRTKQCAwArIZvSEq7wWmNuo+QoCCFULj&#10;bwItCtjndf0JYhAwSoBb4IziRXjaBKos+0/aBLDeNAHp4j8xvQby+xOgm3p/dsx8moDcYqgOtPMH&#10;AQj0JLC8vHw2qOt3Pacz7SkClvY8re1d4W0I9CFAsXofaswxREDVKal6JUPiEQsBCEBAKwEK1rXi&#10;RBgEIJAiAblipyin09Msz3dStB+b/yHQmDixlMDBJxDoQ6AxfvsIfWwOnwWdNL2QJfFzuLq6euyF&#10;MigBgYAJzOqaK78D9t9TqlPEEqlj+5r1QAH7KM/5He3Lk3mNBC7qumgcxAAIQKA3gWww2Og9mYkQ&#10;aEFArnrnYFsLTjaHcDjVJu1016LLerq+x3J9BFZWVg6ruuZ9WxdSi02JrO5Z6eKDnHQIUKyejq8D&#10;slTVK0nd0omqXwpIbVSFAAQSJEDBeoJOx2QIQEAfgevr6025YucP2TTY1CcVSSETaEygUKgbsnuj&#10;170xfnUS4LOgk6ZTWXVdn60uL+87VYLFIRABAemuviXFTm8iMAUTniBAYQvh8RCB+Wx2zi0lxIZJ&#10;Ar9++ULOwiRgZCdPQDZZiuQhAMAogTzPJ0YXQHhrAhxEbY2KgZoIyE1M7yk60gQTMckSqGazXclh&#10;nycLQJfhFvd0rO5V6eKDnHQIUKyejq8DtFTqlrakcP3k4q/bfPmDAAQg4CUBCta9dAtKQQACIRC4&#10;mE535lV1KroWIeiLjvYINCZSLCZ17FnNSrEQaIxfnYbyWdBJ05Ws8tlotO1qcdaFQEwE7uZzrvqO&#10;yaEtbKHYpQWkRIYMh8PjREzFTEcE7qqKvIUj9iybCAEaWSTiaHdmysG2ibvVWZlDp8SAYwLF6Jdf&#10;9hzrwPIQCJrA+vp6OR+NdoM2wrXyFvdyrO5RuebK+uERoFg9PJ8lqLFqtpnf3Z2q5psJmo/JEIBA&#10;AAQoWA/ASagIAQj4R6Asy6M8y4780wyNfCHQmFCxmNzxhQl6hENAxW9jDOsyh8+CLpJO5NRVtUtH&#10;WCfoWTQyAtJdfUe6Jm5FZhbmtCRAAUxLUBEPm81mnyI2D9M8IDAcDDY9UAMVIAABCEBgAQJVVU0W&#10;mM7UjgR4Ru8IjOFGCUjR0W90WTeKGOEJEFhXh7/q+l0Cpuo30eIejrV9Kf2UkJgCAYrVU/ByTDYW&#10;qvmmasIZk1HYAgEIxEGAgvU4/IgVEICAJQIqKVhOp6dyjQ4PdpaYh7xMY2LFYpInZI7o7o5AYwzr&#10;Uk19Fvg86KJpTY547XB1dfXY2oIsBIGICUixKt3VI/ZvF9MojOlCK56x8/l8Eo81WOIjASlyWvNR&#10;L3SCQEwE5ADiVkz2YIt/BOS7nANuFtzCLUgWILNEHwJ0We9DjTkQ+IHAysrKQV3XZ4DpQMDivo21&#10;/agO5jMUAn8ToFidYAiUgGrCWV5evg9UfdSGAAQiJUDBeqSOxSwIQEA/AXVljnS+PFVX6OiXjsRY&#10;CTQmWCwme2JljF1mCTTGsM7l+TzopGlUlkrsry4v7xtdBOEQSITA1dXVXjYcbiRiLmZ2IECxTAdY&#10;AQ9V3VLV9eQBm4DqARCQ7xPyGAH4CRUhAAEIPEVA8tITCJkhwKFRM1yRqpcAXdb18kRaugSejUbb&#10;Yj3v4G1CwNJ+jdUbf9vYzRgI/EiAYnViInAC2WCwV5blR27sCdyRqA+BiAhQsB6RMzEFAhAwR0Bd&#10;lSNX5pwMsmzD3CpIjpVAY8GvpaRPrHyxyzyBxhjWqQKfB500TckqvyX2TclHLgSSIaAShFKsTnf1&#10;ZDzez1AKaPpxC2UW3VJD8VTYesrzPLmMsF2I9mEQ4HMWhp+C1XI8Hk+CVd5DxXnG9tApqNREoHj2&#10;/Dn5gyZK/HcINBCQ39Pzuqp2AfUEAYs34lrde8LpEOhDgGL1PtSY4yGBLM/fyL8TitY9dA4qQSBB&#10;AhSsJ+h0TIYABLoRUFfkqKtyZFbRbSajIfAPgcakC0W6hIvnBBpjWKf+fB500tQuSyX0VWJfu2AE&#10;QiBBAqNfftnjGTNBxy9gMoU1C8DzdKrcWnLsqWqoFRGBIYfvI/ImpvhKQG7M2PBVN/SKh4C6mSUe&#10;a9xYwi1GbrizqjYCezc3N/zeaMOJoFQJrK6uHg/q+kOq9j9pt8W9Gat7TjgbAn0IUKzehxpzPCYg&#10;jVM28+Hwj+vr602P1UQ1CEAgAQIUrCfgZEyEAAT6EVCnC8vp9ERdkdNPArMg8G8CjckXi4kgfAOB&#10;PgQaY7iP0Mfm8HnQSVOfrLp+9zWhzx8EILAwAbXJLAlCuqMtTDJdARTbROH7cnl5+SwKSzDCWwIU&#10;NXnrGhSLjIA8161FZhLmeEiAm1n6OYVDn/24MctPArPZjDyCn65Bq8AIyGdpXw6Qnwemtll1Le7J&#10;WN1rMksN6bESoFg9Vs9ilzTpnFfVycV0ugMMCEAAAq4IULDuijzrQgACXhNQpwrzPD+VTYAtrxVF&#10;ueAINCZhLCaEgoOHwl4QaIxhnVpavHpSp9qxypLO6pOVlZWDWO3DLgjYJsAms23i8a5HAU7Qvp0E&#10;rT3Kh0JgIxRF0RMCIROQ3+PNkPVH9zAISL6aZ4eWruIZuSUohgVHIBsOdziQGJzbUNhDAuvr66Xc&#10;rr3toWpuVLK4N2l1j8kNTVYNnQDF6qF7EP2bCRTyG3g0nU4PmocyAgIQgIB+AhSs62eKRAhAIHAC&#10;6jShOlU44MrswD3pr/qNyRiLiSF/KaGZzwRUDDfGsU4D+EzopNlXVjmfz0ng96XHPAj8QEA2l7fU&#10;JjNgIKCbAIU5uomalScHpH83uwLSIfCVwAYcIAABCEAgDgLj8XgShyVmrOBZ2AxXpPpHgAPw/vkE&#10;jcIk8PXGs7reD1N7jVpb3H+xuq+kERGiEiJAsXpCzsZUqYd6W5blESQgAAEI2CZAwbpt4qwHAQh4&#10;TaC8vHyvThOKkoXXiqJc8AQakzIWE0TBw8QAZwQa41inZnwmdNLsLGs2HG6rrjOdJzIBAhB4kMDd&#10;fM4V3sSGcQIU7BhHrGOBiQ4hyIDAUwSqqtqAEAQgYJ6A5BO3zK/CChAYDOR7neeHe4HAMy+fihQJ&#10;qAPw6pbgFG3HZgjoJiA3ih6qm0V1yw1CnsUbbq03QQrCASjpHQGK1b1zCQqZJ5Dl+U45nZ5eXFwU&#10;5ldjBQhAAAJ/EaBgnUiAAAQgIATUA5g8iJ1kg8EeQCBgi0BjsS8FurZcwToLEGiM4wVk/zSVz4RO&#10;mu1l1fW7dbq4tefFSAg0ELi8vHyT5/kWoCBgkwCFPDZpt1tLbi45ly6p5+1GMwoC/QlUWfaf/rOZ&#10;CQEIQAACvhGQG1o++aaTC32+P9+6WJs1IeADAfkMvPdBD3SAQAwEvt0sWsZgS2sbLO61WN1Dag2A&#10;gRD4gYDFzwTsIeAbAXnH3JQ9q1MORPrmGfSBQLwEKFiP17dYBgEItCSgHrzUA5g8iG21nMIwCGgj&#10;0Jio4QVZG2sEmSPQGMc6l+YzoZNmoyzVXUa6zBw0DmQABCDQmoA8c7Kp3JoWA00QoHjdBNXuMofD&#10;4XH3WcyAQHcCcjB/o/ssZkAAAn0I3Nzc8HnrA445nQhIHnvSaUJEg3mOjciZmLIwAXUQXn53thYW&#10;hAAIQGCgbhaVPPhuMigs7rFY3TtKxoEYqp1Ai88EsaydOgJ9I5BlG/OqOrmQhku+qYY+EIBAfAQo&#10;WI/Pp1gEAQh0IHAxne6oB6+BPIB1mMZQCGgl0PiS2+JFWatCCINADwKNcdxD5qNTLF5VqVPtAGWV&#10;37rLBKg6KkPATwKymbwjV3fz3Omne5LUis6U7tw+m83ojuoOf1IrS/J3MymDMRYCbgnwnOeWfxKr&#10;yw0tkyQM/WYkReopeRtbuxK4m8/fdp3DeAhA4GECq6urx7LHcRg9H4v7jVb3jKJ3HAYaI9DiM0Es&#10;G6OPYP8IFJJH/DidTvf8Uw2NIACBmAhQsB6TN7EFAhDoRKC8vHyfZ9mRTCo6TWQwBAwQaHzZbfHC&#10;bEAtREKgEwEVx42x3Eliw2A+Fzpp/iRrNhxuq+4yRhdBOAQSInBxcVHM65ru6gn5PCRTKQSy7y05&#10;FDaxvyorJkkgy8h5JOl4jHZB4K6q+Ly5AJ/gmpXchhaz2TybxuxdbNNJgC7rOmkiCwKDwery8n5d&#10;12dRsrDcBMjqPlGUDsMoKwRa7DESy1Y8wSK+EZBbgsuyVHVU/EEAAhAwQoCCdSNYEQoBCPhMQBUL&#10;ldPpiVyLveeznuiWHoHGl94WL87pUcNiHwk0xrJOpflc6KT5j6y6freeWNc2MyCRCoF/CIx++UU9&#10;exYwgYDvBCgQMu8hVWTGoTDznFlhMLi+vd2EAwQgYI/AkBsN7MFOfKUsy6K7qYVn0MSDGvN7E6DL&#10;em90TITAgwSk0dmu/IcyKjyW91Cs7g9F5SiMsUqgxeeCWLbqERbzjECW5zuqpkrVVnmmGupAAAIR&#10;EKBgPQInYgIEINCewPX19aZ0nTiVpP5W+1mMhIA9Ao0vvy1eoO1py0oQeJxAYyzrhMfnQifNQVXX&#10;xysrKwdahSIMAokTuLm52ZDnz98Sx4D5ARKgcMiM02IsMjNDCqmLEhjS7XlRhMyHAAQg4CUByW9P&#10;vFSso1I8a3YExnAIPEDgW5f1HeBAAAJ6CCwvL58NpJmLHmkeSLG4d2L9Bl4P8KJCoARafC6s7nEG&#10;ihG14yegaqqkcP1E1VjFby0WQgACNglQsG6TNmtBAAJOCVxMpzvzqjoZZNmGU0VYHAINBBpfglu8&#10;SAMZAj4QaIxlnUpavtJSp+o+yZIrT8+r2Ux1keEPAhDQSGA2m70VcYVGkYiCgHUCFBTpQy6/t8f6&#10;pCEJAo8TmFXVJnwgAAF7BOos+5+91VgpZQLjgG9E45ky5cjFdlMEvuUcTIlHLgSSIyDNXA5VU5fg&#10;Dbe4l2h1Lyh4x2CA7wSIZ989hH42CUjR+qaqsZJO61s212UtCEAgbgIUrMftX6yDAAS+ESgvL9/L&#10;NW5H8v8tgAKBEAg0vgxbTDSFwAsd/SXQGMu6VeezsRBR+a3cXl9fLxcSwmQIQOBfBFT3iWw43AEL&#10;BGIiQKHRQt4sv3Zs4w8CFghI4pcciAXOLAEBCEDABYGqqiYu1u2zJs+OfagxBwLtCUjOYUNudiPv&#10;0B4ZIyHQSEA1dVHNXRoH+jjAcnMf63tAPjJHp3AINOwhEs/huBJNrRIo8uHwRDUItboqi0EAAtES&#10;oGA9WtdiGAQgoAjISb+inE5PssFgDyIQCI1A40sxhbmhuTRZfa1fBclno1+s1fU+BXT90DELAk8R&#10;kOKM9xCCQMwEKEDq7N1J5xlMgEBPAtIF6b89pzINAhDoQUDefTd6TGMKBHoRkO/4T70mWprEM6Il&#10;0CwDgW8E6LJOKEBALwHV1GU+GoV3E6nlvZHGfUy9bkEaBBYjQLH6YvyYnTwB1SC0LEvVJJQ/CEAA&#10;AgsRoGB9IXxMhgAEfCbwtZtlnp9I8n7LZz3RDQJPEWhM9lhOPuEtCCxCoDGeFxH+41w+G51oqitO&#10;1VWnnSYxGAIQaCQgHc628jznWbSRFANiIXC/MEn9v/n7mYC8n/4OFwjYIiCfw8LWWqwDAQgMBsMs&#10;24ADBGwRkPeMia212q5DkXpbUoyDgH4Cqsv61dXVnn7JSIRAugTWx+PJoK7fBUPA8p6I1f2eYJyA&#10;ot4SoFjdW9egWFgEpP5qR4rWP6rGoWFpjrYQgIBPBKTpMH8QgAAE4iNwcXn5Rk7kqNN9PCjF594k&#10;LWr8wc4aRyTJDaP9JGA1WvlsNAaButp0Ppu9Ul1jGgczAAIQ6ERANov/UJvGnSYxGAKREqBjwl+O&#10;lYL1l+Px+DxSN2OWZwQ+f/58IUFHXsQzv6BO3ARuv3yRVyvereL2sj/Wyfe881oxDin6Ew9oAgEh&#10;UN7d3r7kd4hYgIBeApdXV6fyLr+pV6pmaRaL1Z0/fGhGh7gECFCsnoCTMdE2AdlbPqt/+WVbDneR&#10;57YNn/UgEAEB9gsjcCImQAAC/yYwnU4P5Mvto/xfC9hAIBYCjQkgi8moWJhihzsCjfGsUzX12eDz&#10;8SRRucJtm40snUGHLAj8RUC6q+9QrE40QOAfAnTcHAzm8/k5xep8KqwSoFjdKm4WS4zA93fNH/73&#10;119/3UyMBOY6JFBV1cT28tyoY5s460GgE4Fi9Msve51mMBgCEGgk8Gw02pZBZeNAVwMs7n9Y3dtx&#10;xZN14yJAsXpc/sQabwiog1z53d3p9fU1ORBvvIIiEAiHAAXr4fgKTSEAgQYC6toZdf2MdA97CywI&#10;xEigMRFkMSkVI19sskugMZ51q8Pn42Gidb2/vLx8phs38iCQOgH1XDqbzXgmTT0QsP9RAqkWrw+H&#10;w2PCAgK2CMjBqS1ba7EOBKIj8Egx+tfD0ByKjs7dIRskRQKfbOif6rObDbasAQHdBOR74TeVk9At&#10;F3kQSJmAOnheV9WudwwsP5da39PxDjgKBUeAYvXgXIbCwREo5lV1ejGd7gSnOQpDAAJOCVCw7hQ/&#10;i0MAAroIqJN7WZ6fyL83umQiBwI+EmhMCFGU66Pb0OkRAiqeG2NaJz0+H/+iWdX18crKyqFOxMiC&#10;AAT+IqA6mtFdnWiAQDsCKRVAyUEWK0Vl7cgzCgIQgECiBAwXo0vH661EyWK2AwJ5nk9MLZvSM5op&#10;hsiFgCMCdFl3BJ5l4yawurp6LAcXP3hjpeW9Dqv7ON5ARpGgCVCsHrT7UD4sAnKT99F0Oj0IS2u0&#10;hQAEXBKgYN0lfdaGAAS0ELi4vHwjJ/dO1LUzWgQiBAKeE2hMDFlOVHmOC/UCINAY0zptsNx1RKfq&#10;OmXVdX1WzWb+dYXRaSSyIOCIgOpkpjqaOVqeZSEQNIH7hVHq/x3b33w+n8RmE/b4S4CiWX99g2aG&#10;CLQpRCdfYgg+Yl0RkI6vWp8tKFJ35UnWhYBeAnRZ18sTaRD4TkAOoe9LXv3cORGLz7TWmw45h4sC&#10;URCgWD0KN2JEYASy7G1Zlkfc9BOY31AXAo4IULDuCDzLQgACegiok3ryRfZRpBV6JCIFAmEQaCzw&#10;tZiwCoMYWvpOoDGmdRuQ9meklNPuu+vr66VurMiDAASku/po9J5nUyIBAnoIxFQ0JcXDE3579cQF&#10;UjoQaFvAy6HODlAZao1AoPEr3/f/scaIhSAgBNQzRl8QsR8W7MuFeRCIgEDxLTcRgSmYAAF/CKh3&#10;esmrbzvTyPJ7m/U9G2dgWTgqAhSrR+VOjAmLQJbnO/LvhKL1sPyGthBwQYCCdRfUWRMCEFiYgHrI&#10;kRN6HwdyUm9hYQiAQKAEGpNFaRfkBurVtNVujGndeBL9jFTD4f7y8vKZbpzIgwAEBoObm5uNbDjc&#10;gQUEIKCfQOjF69Ll8JN+KkiEwOMEpPPf/zrz6VognOjzdGeuTBgMEoot+b7fwOUQsEmg6zNG6M9U&#10;NtmyFgRCJqByEypHEbIN6A4BHwl8zavX9b513Sy/e1nfq7EOlAWjI9DiQAdxHZ3XMchDAvJ+upkP&#10;h39cX19veqgeKkEAAp4QoGDdE0egBgQg0J6AerhRJ/Pk35v2sxgJgTgJNL5cW05ixUkZq2wSaIxp&#10;3cqk9hmp6w9r4/EH3RiRBwEI/EXgbj4/ggUEIGCeQIjdQKV4+Ng8GVaAgAMCfQqR789xoDJL9iCA&#10;n1tDy/O8aD2YgRDQQEBibtIkhiL1JkL8dwjESWA2m9HwKU7XYpVjAisrK4f1AjecdFbf8h6G9T2a&#10;zkCYAIEfCLT4jBDXRA0ErBIo5lV1cjGd7lhdlcUgAIFgCGTBaIqiEIAABITAxeXlGzlpowqBCoBA&#10;AAL/EGj8Qc8aR4ATAt4RsB61kX9OpFDubD6bvVZXl3rnbBSCQAQEpHPZ1ryuTyIwBRMgEDQBTzsz&#10;lEtLS+tBg0X54Ah8/vyZ/djvXov8Of9r93L+vCIg3/nWX2e9AoAy1gn8+J2vCtT5gwAEIDCoqsFw&#10;OHw5Ho/PoQEBCOgloG4CHz179odILfRK/kGa5Wd93iyMehPhJgi0+IwQ1ybAIxMCLQnIrSRra2uH&#10;LUczDAIQSISAp/t4idDHTAhAoBOB6XR6IF9aH42//HfSisEQ8INA48t2ixd2PyxBCwj8Q6AxrnXD&#10;ivtzUuZZtkuxuu6gQR4E/iEwq+v38IAABNwT8LT7+sQ9GTRIiYAqnkjJ3kZbF+0O7vv8RgAMgAAE&#10;YidQSZdXuqjH7mXsg0AHAlKororV1R9d1jtwYygEOhBQeXbpsr7bYUq3od/fQbrN6j1a7cVY34/p&#10;rS0TIfCNQIs9PeKaaIGAYwJZ9r4sS24mduwGloeAbwQoWPfNI+gDAQj8REBttMpDzMdBlnF9IfEB&#10;gScINL50t3hxBzAEfCPQGNe6FY70c1INh/vLy8tnunEhDwIQ+IuAdFffkTaam/CAAAT8I+BD8VaW&#10;Zb/7RwaNYibw66+/8psUs4OxzXsC6uYd75VEwagI1Fn2KSqDMAYCEOhH4F6h+ncB8i6yw+9SP5zM&#10;gkATgdXV1WPZvzhsGtf5v1veo7C+B9MZCBMg8ACBFp8TYpvIgYAfBLI83ymn01MabPjhD7SAgA8E&#10;KFj3wQvoAAEIPErg+vp6Ux5gTuTfGzBBAALNBBpfvlu8wDevwggI2CXQGNe61Yntc1LXH9bG4w+6&#10;MSEPAhD4hwAdy4gGCIRBwGH39UkYhNAyFgJ3d3dFLLZgBwQgAAEINBMY5TnPGs2YGAGBeAk8UKh+&#10;31h5NqQZVLzexzLHBFaXl/fruj7TpoblvQnrey/aQCEoaQItPifEdtIRgvEeEpBDlJt5np+q+i8P&#10;1UMlCEDAMgEK1i0DZzkIQKA9gYvLyzfzqjpRDy/tZzESAhBofAlv8SIPRQj4RsD6lZSWr9w0xVsl&#10;y6WQdt+UfORCAAKDwdWffx5kw+EGLCAAgfAI2Oi+Pp/Pz8fj8Xl4dNA4ZALD4ZA8SsgORPcYCPBs&#10;GIMXA7JBnjUmAamLqhCAgC4CDYXq35eR4qAtuqzrgo4cCPxMIM+yXfm/lguzsbx317iXuLBBCICA&#10;AQItPifEtgHuiISADgJZtqHqv1QdmA5xyIAABMIlQMF6uL5DcwhETWA6nR7IF9RHMbKI2lCMg4Ah&#10;Ao0v4y1e6A2phlgILESgMbYXkv7A5LA/K6VKlq+vry+eLNfNFXkQiISAusJQDlf+Fok5mAGBpAmY&#10;6r4uhcPHSYPFeCcE5LdpzcnCLAoBCHwlUFXVBiggYJuAxN3E9pqsBwEIOCLQslD9vnZ0WXfkK5ZN&#10;gsDy8vLZoK7f9TbWcvMc682BeoNhIgR+INBiv876HiJOggAEuhIoVB3YxXS603Ui4yEAgXgIULAe&#10;jy+xBAJREFBFP2VZfhxkGVcURuFRjHBJoPGlvMWLvUv9WRsCjxFojG3d6AL9rNRVtfs1Wc4fBCBg&#10;jMCz58/VM2thbAEEQwACzgjoKmCXm04+OTOChZMlIEWLm8kaj+EQ8IAAh0Y8cEKCKkjc8cyRoN8x&#10;OTECPQrVvxOiy3pisYK51gmsrKwcVnV93Hlhy3sP1vdWOgNhAgQeIdDis0J8Ez0QCIeANFw7krqw&#10;o3A0RlMIQEAnAQrWddJEFgQgsBCB6+vrzSzPT+Tfm4UEMRkCEPibQOPLeYsXfHBCwEcCjbGtW2nL&#10;XU4WVV/4HK6urnZPkC+6MPMhkBABuU57Q8zdS8hkTIVA0gT6FrDP5/NJ0uAw3gkBKUgqnCzMohCA&#10;wFcCHBohEFwQGOU5zxwuwLMmBGwRUMXqC/7JYdr3C4pgOgQg8ASBajbbrev6vDUky/tz1vdUWoNg&#10;IAQaCLT4rBDfRBEEwiMgdWE75XR6opqahqc9GkMAAosQoGB9EXrMhQAEtBGQh5CteVWdSCeYTW1C&#10;EQQBCHwl0PiS3uJFH5QQ8JGAk6srA/i8SFL8bHV5ed9Hn6ETBGIiMKtrNnpjcii2QKAjgfsF7I9N&#10;lYLFyfr6etlRNMMhoIMAuRUdFJEBAQhAICAC4/F4EpC6qAoBCLQlsEBX9R+XUPtvcvh+p+3SjIMA&#10;BLoRUO//89Fot3GWg+Y4jfuEjUozAAKOCLTYkyO+HfmGZSGggYA8n26ppqaquakGcYiAAAQCIUDB&#10;eiCOQk0IxExgOp3u5cPhidhYxGwntkHAJYHGl/UWL/wu9WdtCDxFoDG+dePz+/NSPhuNtnWbjDwI&#10;QODfBGSDdysbDN7ABQIQgIAi8Fj3dUm4f4IQBGwToCuRbeKsB4GfCcgtB5twgYALAuqwnIt1WRMC&#10;EDBAQGOh+n3tpMv6WwPaIhICEPhGYF0dIKvrd48Csby34KTpD9EAAV0EWnxerO8P6rINORCAwN8E&#10;1KFK1dxUNTkFCwQgkAYBCtbT8DNWQsBLAmoTtSzLo0GW0Z3SSw+hVGwEGl/aW7z4x8YEe+Ih0Bjf&#10;uk319PNSV9WudFU7120u8iAAgX8TuJvP2eAlKCAAgUcJfC9gl1tPjsEEAdsEfv31103ba7IeBCDw&#10;E4ECJhBwQYDDci6osyYENBMwVKj+XUv5ntigy7pmnyEOAj8QWFlZOVC3oP4ExvKegvU9EyIBAjoJ&#10;tPi8EOM6gSMLAs4JFKrJ6cV0uuNcExSAAASME6Bg3ThiFoAABB4icHFzs6GudpF/PHAQIhCwSKDx&#10;5b1FAsCiuiwFgU4EGuO7k7QWgx1c3fmUVmL/4erq6nELzRkCAQgsQEBt7ErXzK0FRDAVAhBIg0C5&#10;vLx8loapWOkZgQ3P9EEdCCRJQJ4Z+Swm6Xm3Ro/yfOJWA1aHAAR6EzBcqH5fL7qs9/YSEyHQmsC3&#10;W1DLrxMc7CNY3ytpTYaBEGhBoMVeNTHegiNDIBAggTzLjsrLSxqeBug7VIZAFwIUrHehxVgIQEAL&#10;AXWVS353d6qudtEiECEQgEAnAo0v8S0SAZ0WZDAELBJwcsWlB58Z1bFldXl53yJqloJAsgTY2E3W&#10;9RgOgU4E6vn8uNMEBkNAE4GqqjY0iUIMBCCwGAE+i4vxY3YPAnLj2qTHNKZAAAIuCVgsVP9upuqy&#10;fnV1deDSbNaGQOwE1C2o6jbUr8Xqlv/sr2jZQJaLm0CLzwwxHncIYB0EssFgryzLj1JXVkADAhCI&#10;kwAF63H6Fasg4C2B6XS6p65yEQV5uPDWSyiWAoHGl/kWCYEUOGFjuAQaY1y3aW4/M+W3ji26rUIe&#10;BCDwAwHZ0N3LhsMNwEAAAhBoIjAajT41jeG/Q8AEASlY/48JuciEAAS6Ebi7uyP32Q0ZozURkN+B&#10;iSZRiIEABEwScFCoft8cKVr/jSIgkw5GNgQGg2+3oX6wxcJJMx9bxrFOGgQa9tmI8TTCACshoAhk&#10;ef5G/p1ccHsdAQGBKAlQsB6lWzEKAv4RUIkvOQV3NMgyrm/xzz1olCiBxoJetwW4iXoFs3USaIxx&#10;nYspWQ6u9vy6rHRqUR1bdJuDPAhA4N8E1POsbOi+HahNZf4gAAEINBOYNA9hBAT0E1AdM/VLRSIE&#10;INCVwHA43Ow6h/EQ0EFAfgc4NKcDJDIgYIqA40L1e2YVcsh2z5SZyIUABP4iIDc17svtqOemeVjf&#10;CzFtEPLTI9CiWD09KFgMgbQJyLvtZn53d3p9fU1+Je1QwPoICVCwHqFTMQkCvhFQp97U6Tf5t+Ob&#10;bugDgdQJNCaxKFpPPUSCt78xxk1YaPFzI/YdfuvUYsISZEIAAvcIfNvILb7+n/zZYMZHEICAhwTk&#10;9/mMw2QeOiYRlaQYYiMRUzETAhCAAAQeIDDK8wlgIAABDwl4mEegy7qHcYJK0RFYX18v8zzfNmmY&#10;kz0QkwYhOz0CFKun53MshkB7AsW8qk4uptOd9lMYCQEI+E6AgnXfPYR+EAicgHSi3FKn3tTpt8BN&#10;QX0IREugMZllsfg2WsgY5pSAk2sCLXxupLP6ZHV5ed8pXBaHQCIEbtQBTNVd/cc/DzecE3EJZkLA&#10;awLZYDDxWkGUi5qAdHXeiNpAjINAIATk2fG/gaiKmpERkENzPIdE5lPMCZyA33kDuqwHHl6oHwaB&#10;5eXlM9HUSB6/cX8vDERomTIBitVT9j62Q6AtgSLPsqPpdHrQdgLjIAABvwlQsO63f9AOAkETkAeG&#10;vXw4PBEjiqANQXkIJECgMallofg2AcyY6JhAY5zr1k99bsx9dsr5fG60M4tuHMiDQMgE5Pren4vV&#10;7xvk9wZ0yOjRHQJBEqhms09BKo7SwRNQB6yCNwIDIBAJgaqqyIdG4ssQzZD4m4SoNzpDICoCgeQJ&#10;VJd1niGjijyM8ZTAysrKodyGpe332UmTHk/ZolbABChWD9h5qA4BBwSkqVRZlkfSNJV8iwP8LAkB&#10;nQQoWNdJE1kQgMBXAuoBQT0oDLLsPUggAIFwCDQW85orvA0HEpoGT6Axzk1YaOCzMxsOt9V1oibU&#10;RSYEIPBvArJxuyUbuDutuASyId3KFgZBAAK9Cayurh73nsxECCxGYGOx6cyGAAR0EZCCJD6PumAi&#10;pzOBrK5/7zyJCRCAgB4C4eUFisZD+nrIIAUCyRP41oCmXBSEkz2ORZVmPgR+JECxOjEBAQj0IJDl&#10;+Y78O6FovQc8pkDAIwIUrHvkDFSBQAwELqSbl3pAUA8KMdiDDRBIjUBjostA4W1qjLHXPQEn3Ud0&#10;fnbq+t06V3y7DyQ0SIbA3d3d093VHyIR3gZ1Mv7EUAiYJkBHU9OEkf8UASk22oQQBCDgB4HhcLjh&#10;hyZokSIBOXA7SdFubIaAUwIB5wHUIX26rDuNHhZPhIBqQCOHGncXMbdxD28R4cyFgC0CFKvbIs06&#10;EIiSgDy7bubD4R/X19fkQaP0MEalQICC9RS8jI0QsERATrFt5Xd3p+oBwdKSLAMBCBgg0JjwUokE&#10;ncW3BmxAJATaEGiM9TZCuozR8Nmp5VpvuT70oMuyjIUABPoTuLy8fJPn+VZvCQFvWPe2mYkQSJwA&#10;HU0TDwDH5stvVuFYBZaHAATuEaDjF+HgisDy8vKZrF26Wp91IZAUgUje++mynlTUYqxDAupGNila&#10;P+yqgpMmPF2VZDwE2hCgWL0NJcZAAALNBIp5VZ1cyB5e81BGQAACvhGgYN03j6APBAIlMJ1O9+QU&#10;24moXwRqAmpDAAL3CLQq5KVonZiJgECrWNdtZ//PTvnt2lDdGiEPAhB4hIAcxHyvBU4kG9haWCAE&#10;ApEToKNp5A723DyJv/96riLqQSApAr/++utmUgZjrFcEJN8x8UohlIFAbAQies//mh+ly3psEYo9&#10;HhOQovV9KVo/a6uikz2MtsoxDgJdCFCs3oUWYyEAgWYChRS9flS1as1DGQEBCPhEgIJ1n7yBLhAI&#10;kIDqFFSW5ZEks/QU8wTIAJUhECuBVkmw/oW3sWLDrgAJOOlO0uOzMxsOt9W1oQEiRmUIBElArsPe&#10;kcK/Da3KR7ShrZULwiAQD4HyW0fTeCzCkqAIVFVVBKUwykIAAhCAgDkC8/knc8KRDIGECUT0Xv9j&#10;TvT/ZjP2+RIObUy3S0Bux9qVFRtz/a326eyqzmoQ6EeAYvV+3JgFAQg0E5Bata81a/xBAALBEKBg&#10;PRhXoSgE/CNwcXOzkeX5ifzb8U87NIIABHQQaJUM61F4q0M3ZEBAN4FW8a5zUfXZafv5qet36+Px&#10;ROfyyIIABB4noA5lyo0G5jZqI9rgJo4gAIF/CNTz+TE8IOCSgBQ9bLpcn7UhAIF/E5jNZnwmCQpn&#10;BLj1xRl6Fo6VQETv8Y8178iz7I3s+23F6kLsgoBPBL4ddn/3mE5Omuz4BAhd4iJAsXpc/sQaCHhI&#10;QNWsldPpqdrb81A9VIIABH4gQME6IQEBCPQiID/0W/nd3akkvtl46UWQSRAIh0CrIt62RbfhmI2m&#10;iRJoFe+62TQl66pqsrKycqB7WeRBAAKPExiNRnvyX80ntiLa8CaeIACBwUC+O+hkSiC4JmD+t8u1&#10;hawPgYAIyCESPpMB+Ss2Vb8VwpWx2YU9ELBOIKL39jYFsMO7u7fWGbMgBBIlIDn/Q7kl6/hH853s&#10;USTqA8y2QKBp/8uCCiwBAQikQUDVrkke5vT6+nozDYuxEgLhEqBgPVzfoTkEnBG4mE538uHwRBRg&#10;08WZF1gYAnYJtEqQUbRu1ymsZoxAq3jXvfoj3dbruj6XLs/bupdDHgQg8DiBG3WLUJb9ZpVRRBvg&#10;VrmxGAT8IzDxTyU0SoUAmzGpeBo7QyIgBUj/CUlfdI2PgOQ3eDaJz61YZItARO/pbQrVv2OV7pRb&#10;dFm3FWSsA4HBQJ4Xd9UewHcWTvYmcAQETBBoccMw8W4CPDIhkDiBLNuYV9WJasCaOAnMh4DXBChY&#10;99o9KAcB/wiUZXkk1wIe+acZGkEAAqYJtEocULRu2g3It0Sgy0aOVpV++AzJb+72+vp6qXUNhEEA&#10;Ak8SmM1mqptY4QRTRBviTvixKAQcEpBnh7PxeHzuUAWWTpzAcDh089uVOHfMh8BTBOQQ5AaEIOCU&#10;wHzO7S9OHcDiQRKI6L28b36TLutBRi5KB0pA5f6lYc2uUr/VHlygdqJ2YgRa7BUT74nFBOZCwC6B&#10;QjVgVY1Y7S7LahCAQFsCFKy3JcU4CCROQE6gFeV0eirdFfhRTzwWMD9tAq0SCC0SEWlTxPqQCLSK&#10;ed0Gff8M1fX+tyu8da+APAhA4BECqjutFBa5f96NaIOcYINAKgQyOpim4mpv7ZQDV5veKodiEEiU&#10;gFxFXSRqOmZ7QkDebSaeqIIaEPCfQETv4X0L1b87SXVZv7y8fOO/09AQAnEQkKL1STUYvIvDGqxI&#10;nkCLPWIn+27JOwYAEEiPgGrEqhqypmc5FkPAfwIUrPvvIzSEgHMCqnBHTqD9IQnuTefKoAAEIOCc&#10;QKuEd4uEhHNDUAACLQm4SJ5V8/nxysrKYUsVGQYBCGgiINfwvtckSo+YiDbM9QBBCgT8JVDNZnQw&#10;9dc9SWhGYWwSbsbI8AiQSw3PZ1Fp/O0QfBmVURgDAd0EInvv1pbHzDK/8iO6/Y48CHhGYG1l5aCu&#10;6zPP1EIdCHQj0GJvWNvvVDfNGA0BCCRKQDVklcasJ6pBa6IIMBsCXhKgYN1Lt6AUBPwhoK5JmVfV&#10;qWjED7g/bkETCHhBoDGp0CIx4YUhKAGBFgRaHdRoIafNEElMn0vR7NdrQPmDAATsEbi5udmSYr8t&#10;eyt2WOn7Brr6X/4gAAEvCayurh57qRhKJUNAniH/l4yxGAoBCEAAAq0JSD5j0nowAyGQEoEIC9Ub&#10;8/Ud/CsNrDamNzc7HaYwFAIQWJDAL8+ebYuIckExTIeAGwIt9oR1/k65MZJVIQCBEAnIc+2WFK6f&#10;qEatIeqPzhCIkQAF6zF6FZsgoImAuh5FXZOiSRxiIACBCAk0JhdaJCgixIJJERNojHkNtkvB7LZc&#10;A0piWgNLRECgC4HZbBbGc29km+pdfMRYCPhKQA6aTXzVDb0gAAEIQMAtATZE3fJndSEwn3MLDIEA&#10;gfsEInunNtlkI5vN3hI8EICAPQLj8fh8UNc0srGHnJV0EWixF2xjb02XOciBAATiIyBF65vSqJWi&#10;9fhci0WBEqBgPVDHoTYETBJQ16HItSin6noUk+sgGwIQiINAY5KhRaIiDhJYkQqBxphfDMT+tyu7&#10;F5PCbAhAoBMB6a6+o7qHdZrkenBkm+yucbI+BBYhkNX174vMZy4EdBDw9pYQHcYhAwIBExgOh0XA&#10;6qN6BATkPWcSgRmYAIHFCER4a5nJQvXvsOmyvljYMRsCfQio29vkfsUPfeYyBwJOCLTYAza8p+bE&#10;bBaFAASCJFBI0frpxXS6E6T2KA2BiAhQsB6RMzEFAjoIqK4/+XD4hzphpkMeMiAAgTQINCYbWiQs&#10;0iCFlbEQMLEpJN1Zj1dWVg5jYYQdEAiFgDqsKd3Vw+0aRuF6KKGGnhEToBAsYudiGgQgAIHFCWws&#10;LgIJEOhP4Nuh+LK/BGZCIGACEb4vm8hJPuVh1WVd5U0CjgJUh0BwBOrZbL+u6/PgFEfh9Ag07P3a&#10;/s1KzwFYDAEI9CGQZ9lReXn5vs9c5kAAAnoIULCuhyNSIBAFAXWSTJ0oE2NIPkXhUYyAgF0CFK3b&#10;5c1qfhBojPuWaqoEtBSsc91nS14Mg4BOAqPRaC+47uoPAYhwI16nn5EFAYMESm5HMUgX0a0IyE0h&#10;W60GMggCELBCQLpiDr7/m1XVhpVFWQQCTxCQ3MUEQBBIikCE78euiv5UvkTlTZKKH4yFgGMC6+vr&#10;5TDPtx2rwfIQeJpAi2J1EEIAAhDwlUA2GOyVZfmRg5m+egi9YidAwXrsHsY+CLQkID/GR+okWcvh&#10;DIMABCDwIIHG4l2VwKDbOtETGYHGuG+2t8wlAa0S0c1DGQEBCOgk8DUZlWW/6ZTpXFaEG/POmaIA&#10;BJ4gUM/nxwCCAAQgAIG0CNwvSH/o/32fhhT6raVFB2u9JDCff/JSL5SCgG4CEb4PuypU/5drJG9C&#10;MY/uYEUeBJ4moA7Gy+d/H04Q8JIAxepeugWlIACBbgSyPH8j/04ubm42us1kNAQgsCgBCtYXJch8&#10;CAROQCWZyun0VH6IdwI3BfUhAAFPCLQq3qVo3RNvoYYuAotsHkln9X06s+ryBHIg0I2AdAlT1/4V&#10;i3yGu61ocXSEG/UW6bEUBFoTkO8RCsBa02KgKQLyPLllSjZyIZAagaZidPXfu/zJ53Ozy3jGQsAE&#10;ATk4MTEhF5kQ8IZAhO+/nuUpCrqsexPtKJIQgbWVlUO5mZXf8IR8HoSpFKsH4SaUhAAE2hGQd+XN&#10;/O7u9Pr6mtxNO2SMgoAWAhSsa8GIEAiESUD96ObD4R/qRzhMC9AaAhDwlQBF6756Br1ME2gV+/9W&#10;4sPa2toH03ohHwIQ+JnAjeqakGU79/+LZxvCetz2feNe/S9/EICACQITE0KRCYEuBOjg3IUWY1Ml&#10;0KYQnaelVKMjfru/HZIv47cUC5MjQKG6PZfTZd0ea1aCwD0C1Xy+Lf9ffsOJCj8IUKzuhx/QAgIQ&#10;0E2gmFfVycV0uqNbMPIgAIGHCVCwTmRAIFEC6sdWfnRPxfwiUQSYDQEIGCbQqnCXTuuGvYB4FwRa&#10;xb4oJt1RzmazGdd6unASa0JACNzd3R09BiLKwnVlbISb+QQzBFwSkO+Ks/F4fO5SB9aGgCIwkw7O&#10;TcW4kIJArASaYv/7f3dlf57nm67WZl0I3Ccgzy0TiEAgCgKRHsoOIA9Bl/UoPkAYERqB9fX1cj6b&#10;qaJ1/iDgjoDay6VY3R1/VoYABGwQKPIsO5pOpwc2FmMNCKROgIL11CMA+5MkUJblkfqxTdJ4jIYA&#10;BKwSaFW4S9G6VZ+wmB0CLTaZSilc2FUJZzsasQoEIHCfwMXNzVaW51tNVFp8lptE+PnfKVz30y9o&#10;FRyBjMKv4HwWq8Lym1Y02da2qNd1cW+THfz3+AlEGKuNn8/4vYqFXhCYzz95oQdKQKAvgUjfY4PK&#10;O2TZ26+31fEHAQhYJSB7CBMpFj60uiiLQeA7gRZ7uK32giEKAQhAIAQC8ryr6ukuLi7I5YTgL3QM&#10;lgAF68G6DsUh0J2A+lEtp9NT2cjc6T6bGRCAAAT6EWiVqGiR8Oi3OrMg4JbAY/FfVdX+tyu53SrI&#10;6hBIlMBwNnvfxfSgNpC7GBbphn8XBIyFwCIEqtmMwq9FADJXGwE5PLGpTdg3QV2Lhil01+2BsOX1&#10;jR81L8Y/ivti9Gp4NmVZNglPazSGgBCI9L011DyD3Bb5lriEAATsE1hdXd1XN7baX5kVkybQYu+2&#10;1R5w0hAxHgIQCI2AqqeTfycUrYfmOfQNiQAF6yF5C10hsACB6+vrzXw4/EMS05sLiGEqBCAAgV4E&#10;WiUsWiQ+ei3OJAg4JvDABtSHtbW1D47VYnkIJEtgenOz0/eZONQN5UZnR3qleqPdDIDAggRkw/h4&#10;QRFMh8DCBHzbPFmkUPnHuQvDQUAnAviuE66ugze6TmA8BHQT+HZovtQtF3kQMEaAQnVjaBcSnGU7&#10;HMRaiCCTIdCbwFBubJXJ/Jb3JsjETgRa7Nm22vvttCiDIQABCPhBQO0hyk3pp6rOzg+N0AICcRGg&#10;YD0uf2INBB4kcDGd7syr6lT+YwEiCEAAAq4ItCrya5EAcaU/60JgUQJfPwPSBUU6Ee0vKov5EIBA&#10;fwKZhm5grX7T+qvodmakRQFuobJ6jATktpRJjHZhU3gEfv31183wtG6nsc4Cal2y2mnePEqXPjrl&#10;NGvNiL4E7u7uir5zmQcBnQTkPYbnF51AkWWGQKTvpDHlEeiybib0kQqBJgLq8FktN7c2jeO/Q2Bh&#10;Ai32ailWX5gyAiAAAd8JZNmG1NmdXFxevvFdVfSDQGgEKFgPzWPoC4GOBMqyPMqz7KjjNIZDAAIQ&#10;MEagMYnRIhFiTDkEQ8AsgVJOY++ur6+XZpdBOgQg8BiBq6urA+mMsKGLUEwbzj8xibRIQJfvkQOB&#10;rK5/hwIEfCBAIaxdL+gqELerNau5JpANh5uudWB9CHwlMJ9/ggQEvCQQ8a1fUeYN6LLu5ccIpdIg&#10;oG5ulQP0x2lYi5VOCLTYo23c53WiOItCAAIQMEKgkMLaj9PpdM+IdIRCIFECFKwn6njMjp+AuhK6&#10;nE5Psjzfid9aLIQABEIj0JjMaJEQCc1m9IWA6n7y7QpuYEAAAg4IqOfjQZb9ZmLpKDegv4OicN1E&#10;yCAzAgJy+GUSgRmYEAEBCmEjcCImQAACELBEgOcXS6BZpj2BiN83o84TiIfl0CSNstpHOiMhoJWA&#10;7DPsyk2u51qFIgwCikCLvdnG/V1IQgACEIiRQJa9V81iYzQNmyDgggAF6y6osyYEDBO4vr7elA6u&#10;p5KA3jK8FOIhAAEI9CbQmNRQiZEWyZHeCjARAjYJ1PWh6n5ic0nWggAE/k1g+OzZW/m/FCa5RL0h&#10;HXHHO5MxgexoCZQcQovWt8EZJrmfteCURmEIpEYgy/6bmsnY6yeBb88vpZ/aoVVSBChUD97d0ixr&#10;6+LmZit4QzAAAgESUDe4VvP5boCqo7LPBBr2Y6POe/vsF3SDAAS8IfD/27sbozaWbdHjmpHssqoE&#10;EhEc3QiOXgSbm4HJQESwIQJ7R4BfBPhFYByB5Aggg0MGmgHqar/DfNzVbOyDtwH1fPbXnyrXuXX3&#10;TPdavx7QqHtNj9osVjaNvXzYHIsfBBBoJEDBeiM+TkbAPoFNmi7zoljJ7pFz+6IjIgQQQOBngZ1F&#10;6+pwita5bBwXkN1Orvb3908dT4PwEXBaYLvdzqPB4KSvJLyfwPe4uKCva4R+3BYo8/zC7QyI3icB&#10;eR38wqd8yAUBHwVkF8yZj3mRk5sC8l1l7WbkRO28gOcPQXs/D/DMBTi8v1cbA/CDAAIGBKRofS1/&#10;d/4w0DVd+iigUazuY9rkhAACCFQVkI1DFlK4vlKbyFY9l+MRQOA/AhSsczUg4JFAcnNzFkeReg3J&#10;zKO0SAUBBDwXoGjd8wEmveTtmzdHMCCAgFmBf2fZmYkIvF+wpnDdxGVFnxYIjEajbxaEQQgIPAhE&#10;ZTmHAgEE7Bbg99Tu8QkuujznPia4QTecsOffG73/3v/K5cMu64Z/t+g+eIHp3t5H2SxnHTwEAM0E&#10;KFZv5sfZCCAQnIAqWlebyMpO64fBJU/CCLQkQMF6S5A0g4BJAfXKEXn1yKrPXSNN5kvfCCDgnwBF&#10;6/6NKRk9CpTl8Xg8vsYDAQTMCahXVMtDne/NRSAvC5HOtT7rTAbZpG/Pd8prQsO53gqsvc2MxJwT&#10;iIbDuXNBEzACgQnwexrYgFueriyucx9j+Rh5Ex6F6t4M5WuJsMt6EMNMkhYLyGY5xxJeYnGIhGar&#10;gCpUp1jd1tEhLgQQsF9gFg+Hq02aLu0PlQgRsE+AgnX7xoSIEKgkoF41EsfxpUw0H1Y6kYMRQAAB&#10;ywS0Cvl2TJ5YlhLhhC5Qlp/29/cvQmcgfwRMC9i0eOp94boabM+LEkxfz/RvXkB+j694GM38OBDB&#10;XwLb7XaOBQIIuCGgNhxxI1Ki9F1gMplcSY6J73mSnyGBAB5mDuJ7fYXLR+2ynm63ywqncCgCCLQo&#10;8DA/IZvmtNgkTYUgoLHWqrVmG4IVOSKAAAKvCMhmWedJkpyDhAAC1QQoWK/mxdEIWCWgntZSrxoZ&#10;RNHcqsAIBgEEEKgpoDUBojGRUrN7TkOgNQF5FeeVFKufttYgDSGAQC0BtWiqFk9rndzhSd8XuLU+&#10;9zqMo9OmKVzvlJfGzQnIm83W5nqnZwR+EWA+iIsCAUcE3r17t3AkVMIMQEC+h3A/E8A495piAN//&#10;KFR/+YqKsuxDr9cbnSGAwE8CatOcYjD4DAsCWgIaa6xez1lrIXEQAgggoC8ga5DLJE1XbFSgb8aR&#10;CFCwzjWAgKMCyc3NmXpaS8KfOZoCYSOAAALPCmhN/mtMqMCLgEGBRF7FeWSwf7pGAIFHARcWTbU+&#10;91we0QB22HN5eIi9usAwir5WP4szEOhMYN5ZyzSMAAIIIOCvQJ5/8zc5MutVgEL1Xrlt7UzeAD1n&#10;l3VbR4e4QhEos+xUbaITSr7kWVNAY22VYvWatpyGAAJBC8j98KEUrq82vA0z6OuA5PUFKFjXt+JI&#10;BKwQUE9lqaezZFe3EysCIggEEECgI4GdkyIaEysdhUazCLwuIK/gfHgVJz8IIGBU4Pb29qNaNDUa&#10;RIXOvS9cVxYBFDNUGHIOdVRAPuPXjoZO2B4KZEXhzOech/ykhEAlgSzLFpVO4GAEOhSQ70ncz3To&#10;633TATyUHMRb0Vq+UF3YMKDllGkOAasEDg4OkmEcH1sVFMHYJaCxprpzXdaujIgGAQQQsEpAvmcv&#10;4vv7y7u7O+Z/rBoZgrFRgIJ1G0eFmBB4QUB9sMVxfKmezgIJAQQQCEFg5+SIxgRLCE7kaJFAWX5S&#10;r+C0KCJCQSBIgYdX70XR7y4mT+G6i6NGzKEIyO8nn/GhDLYreRbFP1wJlTgRCF4gjmfBGwBgjcBk&#10;MrmSYBJrAiIQNwQCeAA5iO/jHV1t7LLeESzNIlBBQH2+y9+x0wqncGgoAhprqTvXY0OxIk8EEECg&#10;mcAsL4rLTZoumzXD2Qj4LUDBut/jS3YeCagPNPlgW0nhzdyjtEgFAQQQ2Cmwc5JETbRoTLbs7IgD&#10;EGgoIK/cXEuxOhPCDR05HYE2BEaj0Ym0M2ujLVNtBLFQHsDOfKauH/rtSCDPv3XUMs0iUEugZI6o&#10;lhsnIWBEgAdMjLDT6csC8n1jjQ8COwUC+c4WxPfvnYPd/IA4z88eNhDgBwEEjAlM9/Y+qXUKYwHQ&#10;sX0CO9ZP+Qy0b8iICAEE3BeIo+g8ubk5cz8TMkCgGwEK1rtxpVUEWhVQH2TqA00aZaKnVVkaQwAB&#10;VwR2Fq2rRChad2U4fY0zKfL8yNfkyAsBlwS22+1cHvL84FLMr8UazKJBALv1+XJNhpyH7Bq4Djl/&#10;crdPQN7Ct7AvKiJCAIHnBHjAhOvCOgEexLNuSKwKKJDvZ8F83+7v4po9biDQX4/0hAACvwg8rlMk&#10;0CCwa91Ua+0VRgQQQACBWgLRYHCSJMkXHuisxcdJngtQsO75AJOe2wLqgytJ05X6IHM7E6JHAAEE&#10;mgtoTZxQtN4cmhZqCeRZdnRwcMAkcC09TkKgXYEsy7wpVn8qE8xCeiA7+LV71dNaHwJlnl+r12v3&#10;0Rd9IFBBYFbhWA5FAAGDAlEc8/tq0J+ufxXgQTyuimcFKFTnwmgqEEW/U5TTFJHzEWgmoNYp1HpF&#10;s1Y422kBjTdTa625Oo1A8AgggIB5AZkLei//Vtwfmx8LIrBLgIJ1u8aDaBD4IXB3d7eQnbIuZeL4&#10;EBYEEEAAgb8EtCZQKFrnculZQK7LP2QSeN1zt3SHAALPCGy220PZXX3pM873wnWtz0TXIQIplnB9&#10;mAKKn8/6gAbbhVTVvJELcRIjAgj8JSAbkvA7y8VglcDjg3iJVUERjBmBgB4aDuZBcDNX0vde2WXd&#10;rD+9I/Ag8LBeUZaf4AhQQGONNIh55QCHnpQRQMBOAan5W8TD4b+Yy7VzfIjKjAAF62bc6RWBVwU2&#10;abrMi2IlxTZzqBBAAAEEfhbQmkjRmJDBFYE2BMqyXE/39j620RZtIIBAc4Hh/b2Xu6u/JBPMYntA&#10;BRTNfwtooSsBebX9t67apl0E6ggMh8NZnfM4BwEEEEAAge8C8n1ijUbAAgE9IBzMd2dbLmd2Wbdl&#10;JIgjcIH9/f1TWb+4CpwhrPQ11ka11ljDUiNbBBBAoA+BmaoBVLWAfXRGHwjYLkDBuu0jRHzBCSQ3&#10;N2dxFJ1L4rPgkidhBBBAQFNAa5FBY2JGszsOQ+AlgaTIc16tyfWBgCUCNzc36tV6h5aE02sYWp+L&#10;vUbUYWcBFVV0qEjTNQT+/PPPixqncQoCnQlkWbborHEaRgCBTgTYTasTVhptIpDnPJDXxM/FcwN6&#10;GDiot5PZdy3Ohm/eBLWhgH1DQEQI/CUwjONj+Z8EjwAENNZEKVYP4DogRQQQsFlgpmoB0zT9aHOQ&#10;xIZAHwIUrPehTB8IaAhsNptZkqYreT3sicbhHIIAAgggIAI7J1c0JmiARKCuQJ5lR/JqTSZ76wJy&#10;HgJtC0TRWdtNutZekIXrquCCHwQ6FpDfrSs+8ztGpvnqAnE8q34SZyCAgEkB3oxgUp++nxOQV5Ov&#10;kQlEIKAHf4P6Xmzx5avWOrfb7dziEAkNgSAEJpPJVVkUp0EkG3KSGmuhO9dTQ/YjdwQQQKBPgSj6&#10;kCTJuaoR7LNb+kLAJgEK1m0aDWIJVkDtriO7Qa5kgvgwWAQSRwABBGoK7JxkURM1GpM1NbvntEAF&#10;5Kr6QwrX1oGmT9oIWCdwe3t7IvfSc+sCMxRQcAv0ARVfGLqkgu9Wii34zA/+KrAQIIr+aWFUhIQA&#10;Aq8LcL/KFWKVgCpik4ASq4IimPYEAtpNXaEF9z24vSuls5bkjUDsst6ZLg0joC8wnU4/F0VxoX8G&#10;RzolsGP9k89Hp0aTYBFAIBABqQ9cqhpBitYDGXDS/EWAgnUuCgQMC2xubt7nRaGK1ReGQ6F7BBBA&#10;wFmBnUXrD6sWWkc5a0Dg/QmUZbme7u197K9HekIAgdcEHiZ0ZEcClH4VCO4V6IEVZHDN9ycwjKKv&#10;/fVGTwjoCcgueTO9IzkKAQRsEciKYm5LLMSBwHcB+c6wRsMzgcAe6KUQz+LrN4qW7LJu8fgQWlAC&#10;8v3xWNY1roNKOoRkNYrVQ2AgRwQQQMBFAVUjGMfxpdrg1sX4iRmBJgIUrDfR41wEGgqkafpRfgm/&#10;SDOzhk1xOgIIIBC8gFY5OkXrwV8nTQHUpG6R50dN2+F8BBBoT2A0Gp1wP73bM7hF/MCKNHZfARzR&#10;RGA8Hq+bnM+5CHQhIAsaiy7apU0EEEAAgcAE8vxbYBn7mW5gD+8G93C2w1ctu6w7PHiE7pWAvC02&#10;kXWNY6+SCjkZjTdLa62ZhmxI7ggggIANAvLmaLXBrdro1oZwiAGBvgQoWO9Lmn4QeCKgdoFMkuQL&#10;O0FyWSCAAALtCmhNwFC03i56YK0N4/hITe4GljbpImCtwMNOXVH0u7UBWhhYsIXrqoCDHwRqCMjv&#10;zEWN0zgFgT4EZn10Qh8IINCegDwA/Vt7rdESAu0IyK5u63ZaopXeBQIrUle+wX2f7f2i6qBD2WV9&#10;s90edtAyTSKAQEUBWddYy9/RPyqexuG2CWiscWqtldqWF/EggAAC4QrM1Ea3suHtSbgEZB6aAAXr&#10;oY04+RoXUK/ziOJ4Jf/eGw+GABBAAAEPBbQmYjQmdDykIaWGAnJtnU4mk6uGzXA6Agi0KPC4U9es&#10;xSaDaSrIhf4ACzqCuaC7TJRdR7vUpe2aAvLA1mHNUzkNAQQQQACBnwQe5zkSWBwSCPBtUkF+f3Xo&#10;ktwV6vD+/sOuY/jvCCDQj8B0b++jPES57qc3emldQGNtU2uNtPXAaBABBBBAoLFAFJ3Jxrfnjduh&#10;AQQcEKBg3YFBIkR/BNRrPNTrPGTXkoU/WZEJAgggYJ+A1iKGxsSOfZkRkSmBoiguZDL3k6n+6RcB&#10;BH4VUA+Cyu7qS2yaCQT7KvUAizyaXSnhns2uo+GOPZkjgAACbQvEccyccNuotNeKgHwnWLfSEI10&#10;JxDow7dac7zdqdNySwKygdchu6y3hEkzCLQg8PbNm2NpJmmhKZroU0BjTZNi9T4HhL4QQACB9gXk&#10;vnmZpOlqs9nM2m+dFhGwR4CCdXvGgkg8F5DXd3xUr/GQNPlg8XysSQ8BBOwR2Dk5oyZ4NCZ57MmI&#10;SEwIyI4j12VRqElcfhBAwCIBeZDkzKJwvAglyGKAQAs/vLhge0iizPNr3q7SAzRdVBbIiuKw8kmc&#10;gAACNggwL2zDKBDDrwK8UcbOqyLQ7yrBPlRt51XYWlTsst4aJQ0h0FhgPB5fy7oY6x2NJXtsQGMd&#10;c+d6aI/h0hUCCCCAQH0B2UDnUArXVw+bdvGDgKcCFKx7OrCkZY+AevJJXtvxRXZ/5JV39gwLkSCA&#10;QEACWpM0GpM9AZGR6t8EhnF8dHBwkACDAAL2CKidudQOXfZE5FckQRauqyFk13W/LuR2slm30wyt&#10;IIAAAggg8JfAdrudY4GAbQK8UcayEQn0e0mw30Mtu/y6Codd1ruSpV0E6gns7+9fFIPB53pnc1av&#10;AjvWL/n87HU06AwBBBDoRUC+oy/yolA7rR/20iGdINCzAAXrPYPTXVgC6okn9eST/HsfVuZkiwAC&#10;CNglQNG6XePhUjRy7Zyys6pLI0asoQgMs+w8lFxN5hnsznaB7mRo8lqzte/RaPTN1tiIK2wBeQPQ&#10;b2ELkD0CTgvMnY6e4L0UeJz3SLxMzpWkAv4OQqGdKxdp8zhlLoc35TVnpAUEWhMos+xUvltetdYg&#10;DbUroPGGaK21z3ajojUEEEAAgf4EZvFwuNqk6bK/LukJgX4EKFjvx5leAhTY3Ny8V088qSefAkyf&#10;lBFAAAHrBLQmbthp3bpxMxlQURQX0729TyZjoG8EEPhVIN1ul3KPPcemX4FgiwgCLhzp9wqzs7c/&#10;//zzws7IiAoBBBBAAAEEEGhXQO731+22SGs7BQL+rhHsw9E7Lwq/D1DrpWpOx+8syQ4BdwTUW2Xl&#10;7bLH7kQcUKQaa5Vaa54BkZEqAggg4KtAHEXnSZKwiZevAxxoXhSsBzrwpN2tQJqmH+WX64v0Muu2&#10;J1pHAAEEEKgioDWBozERVKVPjnVTQHYWuS6LgslaN4ePqD0WkNffzeI8Z0cug2McbOG6Mg+4oMTg&#10;JWesa7nWr9TirbEA6BiBVwTiOD4ECAEE3BTIioLfXzeHzv+o85w3y/Q1yt+/V/TVn0X9BP190qJx&#10;MBlKlGUfTPZP3wgg8LOAesuKesssLhYJaKxRaq11WpQSoSCAAAIINBOI4ngpRetf1Bpps5Y4GwE7&#10;BChYt2MciMITAfXhoD4kBlHEhIsnY0oaCCDgn4DWRI7GhJB/MmT0REDtLHJEkRrXBAL2CYxGoxOJ&#10;igkZC4Ym+B3xAi4yseDy6yWEiF1Ge3Gmk+oCLExUN+MMBBBAAIHdArLz8Xr3URxRWyDwh18pVK99&#10;5Xh3onpjHrusezesJOS4gHrLrGzgw32ADeOosTaptcZpQy7EgAACCCDQqoAUrb+Xf6vNdjtvtWEa&#10;Q8CAAAXrBtDp0k+Bu7u7hfpwUB8SfmZIVggggIA/AlqLJGpiSGNyyB8VMvkuIDurn6qdRRBBAAG7&#10;BB4K9KLod7uiIholoPW56itV4IUnvg6rymsYRV99zo/c3BV49+7dwt3oiRwBBOR+9p8oIGCjwOM8&#10;SGJjbM7GFPh3heAfcnb2wu0+cHZZ796YHhCoKlDk+ZGcw31AVbg2j9dYj6RYvU1w2kIAAQTcE5CH&#10;Pxfx/f2lqk90L3oiRuA/AhSsczUg0ILA5ubmfV4UK/Xh0EJzNIEAAggg0JOA1uSOxiRRT+HSTQ8C&#10;xWDweTqdfu6hK7pAAIGKArK7+pmcMqt4Gof3KBB04bpyDrwgpcdLrZeuxuPxupeO6ASBigL39/d8&#10;FlY043AEbBKQB6T5HbZpQIjlJwG5n+f+p+k1wXeCsB9obnr9BHK+2mX99vb2JJB0SRMBJwTU22bz&#10;LFNF6/z0LaCxeVbwc659jwn9IYAAAnYLzKQ+8XKTpku7wyQ6BF4WoGCdqwOBhgJpmn6UX6Qv0sys&#10;YVOcjgACCCBgQICidQPolnYpr728KrPs1NLwCAuBoAW26hV3UcTkiyNXATvpyUBRqOLI1fp8mHIN&#10;XzidAMF7LRANhwuvEyQ5BDwXiMpy7nmKpOeyQJ5/czl8o7F/v/83GoS5zvkOaM7e2Z6j6MPDm/T4&#10;QQABawSkaH0tbx3+ZE1AIQSisWGW1hpmCFbkiAACCCDwk0AcRefJzY3a6IsfBJwToGDduSEjYFsE&#10;1ERKkiRfpHDmgy0xEQcCCCCAQD0BrQkfjYmjer1zliUCyTCOj9VOIpbEQxgIIPBEQHaTPQfETQF2&#10;AJJxo3jdvYuXYi33xiygiGVHymlA6ZIqAt4JyEMnc++SIiFvBOQzZu1NMn0kwn0+u6n3cZ3528dM&#10;3qR34m96ZIaAmwL7+/unamMfN6N3LGqNNUettUvH0iZcBBBAAIH2BKLB4ETqFs95ELQ9U1rqR4CC&#10;9X6c6cUzgbu7u0UUxyv5996z1EgHAQQQCFZAa+JHYwIpWEDHE5fXsp9OJhMmYh0fR8L3U2Cz3R7K&#10;ffehn9mFkxU77j2OdeA7L7pyxVOs5cpIhRlnURSLMDMnawQQQACBrgUe50WSrvtxun2K1B+GjweT&#10;nb6K7Qk+in6nuMae4SASBL4LqI195P/mfqDLS0JjrVFrzbLLGGkbAQQQQMAJAVk/Xar6Re6rnRgu&#10;gnwUoGCdSwGBigLyR/4wL4qVLGAvKp7K4QgggAAClgtoLbaoiSSNySTLUyW8JwLFYPB5Op1+BgUB&#10;BOwUGGYZr7Szc2hqR6X1eVu7dUdOpNDF2oEq8/yah9isHR4CEwFZgJgBgQACbgts5YFMtzMgep8F&#10;5F597XN+tXLj3v2BjYeQa109nPS6ALusc4UgYKGAmhNRG/xYGJofIWmsL1Ks7sdQkwUCCCDQl4Cq&#10;X4yHw3+pzXf76pN+EGgiQMF6Ez3ODU4gTdMT+SO/ksRnwSVPwggggEBAAlqTQRqTSgGROZuqer1l&#10;mWVMvjo7ggTuu0C63S55UNTfUabg4XFsKYCx7SJf2xYQ8SDwVEBe9crCA5cEAggggEB3Ann+rbvG&#10;HWqZe/Qfg8UDxw5dty6Gyi7rLo4aMQcgoDb4kbd7XQSQar8paqwraq1P9hs1vSGAAAIIuCEwU5vv&#10;btJ06Ua4RBmyAAXrIY8+uWsLqFdnJElyPogidnfUVuNABBBAwG0BrUkhjckltxW8jz5Rr7c8ODhI&#10;vM+UBBFwUEDdg0dZ9sHB0Am5hgBFEI9oFMbUuHraPWU0GlGk1S4prbUowKtdW8SkKQQMCmRZtjDY&#10;PV0j8KqAPDC8DpaIe/EfQ8/DxcH+FphIXO2yztqrCXn6RGCHgOyyfiwb/lwD1YKAxpubmRttwZkm&#10;EEAAAQRmcRSdy2a8H6FAwGYBCtZtHh1is0Jgs93O5XXLK/m3tCIggkAAAQQQ6E2AovXeqI10pF5r&#10;qV5vaaRzOkUAgZ0CsmB5IsUS850HcoBXAhRGPBlOCmaMXNt//vnnhZGO6RQBDYF3794tNA7jEAQQ&#10;sF0gjme2h0h84Qo8zpMkwQhwz/3TUFMsF8yVb1eiUbTcylqsXUERDQIIqI1+ijw/RqKhgMbGV1pr&#10;kQ3D4HQEEEAAgYAEoujDw6a8/CBgqQAF65YODGHZISA7Vx3G9/eXUiizsCMiokAAAQQQ6FtAa6JI&#10;Y8Kp77jp73WBYjD4rF5riRMCCNgp8LCDrLwW2s7oiKovAYolnkhTSNPLZSfX3BVvXumFmk7qC8zr&#10;n8qZCCBgjUBR/MOaWAgEgWcE5J5o7TUM99Y/DS8PDXt9tTuTnLx9hDfsOTNaBBqSgMyRrOVz4o+Q&#10;cm41V421Q601yFaDojEEEEAAgRAE1Ka8SZpe8sbOEEbbvRwpWHdvzIi4JwF5RcZJPByupLtZT13S&#10;DQIIIICApQJaE0Yar/SzNL3gwpLXWF7N9vbYGSS4kSdhlwSGb96ohUruw10atA5jpYDib7gU2HR2&#10;tUW+F2d1JkfDfQlkRTHvqy/6QQCB7gRK3iLUHS4ttyOQ59/aaciiVriH/mUweEDYouuTUAayaQG7&#10;rHMdIGCpwHRv76OsqawtDc/esChWt3dsiAwBBBAIREBtzhvH8eXd3d0ikJRJ0xEBCtYdGSjC7E9A&#10;PV308GqMKDrrr1d6QgABBBCwXUB7EUdjEsr2XD2PL3n75s2R5zmSHgJOC6jXQEvR6InTSRB8ZwLa&#10;n8edRWBZwxTetDogwyj62mqDNIZA2wLsyty2KO0hgAACCDwjIIvaay9guFf+ZRh5GNiLK9vbJP6d&#10;ZazLeju6JOa6gKypqA2AEtfz6C1+jXVCrY2yeguYjhBAAAEEvBWQTRPyolhtbm7ee5sjiTknQMG6&#10;c0NGwF0KbFRxTByv1KsxuuyHthFAAAEE3BXQmkTSmIxyV8DxyMvyeDweXzueBeEj4LUAC5ReD29r&#10;yVFo8QwlBTmNry+5R1g3boQGEOhQgF2ZO8SlaQR6FJDdrQ577I6uEKgsMJlMruSkpPKJNpzAPfEv&#10;o8B3JxsuTGLQEYij6L2s0/IZqYPFMQj0LPCwpiJrKz136153Gm9iZjMO94aViBFAAAEPBGZSIPxl&#10;k6ZLD3IhBQ8EKFj3YBBJoR0B2Vn9ML6/v1SvxGinRVpBAAEEEPBVgKJ1R0e2LD/t7+9fOBo9YSMQ&#10;hIBamFQLlEEkS5KtCbDQ8wwlhTqVry+5jrhHqKzGCX0LRGU577tP+kMAAQQQCFNA7o3WzmTOve+z&#10;Q8X3JGeuYAJ9IjC8v/8ACAII2Cmg1laKweCzndFZEJXGRlZaa4sWpEIICCCAAAJ+Csj663mSJOd+&#10;ZkdWLglQsO7SaBFrZwJpmp7Ew+FKOph11gkNI4AAAgh4JaA1saQxQeUVisXJlGV5JROqpxaHSGgI&#10;ICACLExyGTQRYOfAF/SeFvCo/5uf5wXy/Bs0CNguEA2Hc9tjJD4EENATuLu7W+gdyVEIGBKw/d6I&#10;IvVnLwy+Exn6faHb1gTkDdiH7LLeGicNIdC6QJllp2qtpfWGXW9QYy1Qa03RdQfiRwABBBCwXkDu&#10;t5dJmq5kU9+Z9cESoLcCFKx7O7QkpiOg/gA/PD0URWc6x3MMAggggAACTwW0Jpg0XgGIaucCyds3&#10;b44674UOEECgkUC63S7VwmSjRjgZgUcBCjVeuRQo7nkWZzQaXfALhIDNAtvtdm5zfMSGAALVBIbD&#10;4azaGRyNQL8C8ibadb89avTGfeyLSOymrnH9cIgzAmxm4MxQEWiAAgcHB8kwjo8DTP3llClW53JA&#10;AAEEEHBMQL7vH8p67IrNFBwbOI/CpWDdo8EklWoC8oT+XP0BVk8PVTuToxFAAAEEEPiPgPaCkMak&#10;Fa4dCZTl8Xg8vu6odZpFAIGWBKIs47XPLVnSzM8C2p/VIcJR9PMw6mWeX3OvEOIvgHM5z52LmIAR&#10;QOA1AX6nuT6sFphMJlcSYGI0SN4U9Co/D+kavTrpvEMBdlnvEJemEWhBQN0jyGcQb7PV3KxKa+Or&#10;FsaFJhBAAAEEEKgiIEXri7wo1E7rh1XO41gE2hCgYL0NRdpwTkD9wY3v7y/VH2DngidgBBBAAAEr&#10;BbQmnSha73/syvLT/v7+Rf8d0yMCCFQRuL29/Sj35vMq53AsAlUFKOjYIRZ28fq66vXE8Qj0LZBl&#10;GXNYfaPTHwIdCmRFwb1vh7403Y6A3D/3f48U9j3pzoHjO81OIg7wRGCYZeeepEIaCHgpMN3b+1SW&#10;Zf/3CbZoaqz1sYGGLYNFHAgggAACrwjM4uFwtUnTJUoI9ClAwXqf2vRlhUCapifqD64EM7MiIIJA&#10;AAEEEPBGgKJ1u4ZSJkyvpFidnT7sGhaiQeAXAXmYdDaIot+hQaBPAQo9dmgHVigk9wxf+7z+6AuB&#10;WgJxzDxWLThOQgABBBCoLZDn32qfW+XEwO49q9B8P5aitzpqnOOygNrUIN1uly7nQOwI+C5Q5PmR&#10;5Jj4nucv+WkWqwfnQsIIIIAAAs4KxFF0ntzcnDmbAIE7J0DBunNDRsB1BVQhTJIk51IMwx/Zuoic&#10;hwACCCCwU0C7aF1jUmtnZxzwmkAiE6b/DRECCNgvMBqNTiTKmf2REqGvAhR/7BjZpwVE6v/28CfP&#10;87WHaZGSbwJR9E/fUiIfBEIWkIelfgs5f3J3Q0AKRru7R6JIfedFwEO2O4k4wHOBKMs+eJ4i6SHg&#10;tMDBwUGSZ5kqWg/nR2NdT2uNMBwxMkUAAQQQcEQgGgxOpKbyy8MmY/wg0LEABesdA9O8HQKb7XYe&#10;xfFK/i3tiIgoEEAAAQR8FtAufNOY3PLZqcvc1ESpmjDtsg/aRgCB5gJbuU+XB0pZgGxOSQstCFAQ&#10;oonoWXGRjPsV9wyaY89hRgXKomCxwOgI0DkCCCAQnsBkMrmSrNuZWwngIcg2rhC+k7ShSBu+CLDL&#10;ui8jSR4+C8h8ynpQlp98zvFHbhrreRSrB3ElkCQCCCDgrYDUVL5XtZWqxtLbJEnMCgEK1q0YBoLo&#10;UkCe/jmM7+8vZWJj0WU/tI0AAggggMDfBbQmpzQmuZCtJiDufzxMlPKDAALWC2TslmX9GIUaIIUi&#10;miPvQ/F6WX7VzJbDEDAqEMcx81pGR4DOEWhXgN/pdj1prTsBuS+uP7/iw71id7Q/Wua7Rw/IdOGs&#10;ALusOzt0BB6QwP7+/qm8PejK25TVGt6OdTztTay8RSIxBBBAAAFfBFRtpaqxvLu7Yy7al0G1MA8K&#10;1i0cFEJqT2CTpst4OFxJi7P2WqUlBBBAAAEE9AUoWte3auNImRhdT/f2PrbRFm0ggEC3AvKE/qHs&#10;rr7sthdaR6C5AAUkmoaO7po5iuO1ZoYchoBpAea2TI8A/SPQrgC/0+160lpXAnn+TbtpR+8HtfNr&#10;+UCK21oGpTkvBdQu67e3t8z1ejm6JOWTwDCOjyWfxKecHnLR2HBKaw3QOxgSQgABBBDwXGCWF8Wl&#10;qrn0PE/SMyRAwboheLrtXiBJkvM4is6774keEEAAAQQQeF1Aa8JKY+IL550CSZHnRzuP4gAEELBC&#10;YHh//8GKQAgCgQoCFJVUwHJjR81kPB6vK2TFoQgYEWBHGyPsdIpA5wJbXrHcuTEdNBeQYtHX75Xc&#10;uOdrDtFSCzwM2xIkzYQlEEW/y9u0Z2ElTbYIuCUwmUyuyqI4dSvqHdFqrNlprf15hUIyCCCAAAIh&#10;CaiayzRNP4aUM7n2I0DBej/O9NKjgJq0SNL0MorjZY/d0hUCCCCAAAKvCmhNXGm8WhDmlwXyLDs6&#10;ODhIMEIAAfsFbm5u3sv9+qH9kRIhAs8LUGhS8cqwdLdNGcd1xUw4HAEjAsPhcGakYzpFAIGuBeZd&#10;d0D7CDQVUAVo0sbPcy0UqVdi5btDJS4ORuA5gdloNDqBBgEE7BaYTqefi6K4sDtKzegoVteE4jAE&#10;EEAAAe8FouiD2jCYB0i9H+leE6RgvVduOutaQO04FQ+H/5JdPxZd90X7CCCAAAIIVBXQ3pVVYzKs&#10;at++Hy+2f0ix+tr3PMkPAW8EoujMm1xIJHgBClBqXAK2FDnl+bca0XMKAr0LZFnGPFfv6nSIAAII&#10;IPBdoMzz9cCW+zdHhoXvCI4MFGG6I8Au6+6MFZEGLSC7rB+XZXntLILmplJaG1Q5i0DgCCCAAAII&#10;/CygNgyWfyuK1rky2hKgYL0tSdoxLrBJ02VeFJcSyMx4MASAAAIIIIDAKwJak1kUrWtfQzIBup7u&#10;7X3UPoEDEUDAqMDt7e2JPGA6NxoEnSPQkQCFKTVgDe6+Lrv0XdSImFMQ6F8gjpnr6l+dHhHoXCAr&#10;isPOO6EDBNoR4CE/DUe+C2ggcQgC9QXYZb2+HWci0JuAegNukefHvXXYZkcaa3Lam1K1GRdtIYAA&#10;AgggYIGA2jhYbSCsNhK2IBxCcFyAgnXHB5Dw/xJQr5+Io+gcDwQQQAABBFwRoGi9tZFSE6BHrbVG&#10;Qwgg0KnAw9P38vq4TjuhcQQsEaBgpeZA9FTALjuFXo/H4+uaUXIaAr0KyAOav/XaIZ0hgAACCCDw&#10;REAWpteAPC/APT9XBgI9Csh80na7nffYI10hgEANAfUmXPVG3BqnmjtFs1jdXID0jAACCCCAgBUC&#10;M9lIeKU2FLYiGoJwVoCCdWeHjsCVgCp4SdL0Ur1+AhEEEEAAAQRcE9AuWteYLHMt97bilQfW/lvt&#10;2tFWe7SDAALdCshuxifSw6zbXmgdAfsEKGRpMCZPC9gbNPPMqet2m6M1BBBAAAEEKgpE0T8rnsHh&#10;CBgRmEwmV9Ixcy+P+tzbG7kM6RSBB4Esy9gEgWsBAQcE1Btx1ZtxHQh1MNBYf9Nay3MiWYJEAAEE&#10;EECgscBMbSicpulJ45ZoIFgBCtaDHXr3E1evmVCvm1CvnXA/GzJAAAEEEAhVQPsVghqTZqEZit3p&#10;46JpaKmTLwJOCjzsghVFvzsZPEEj0KIABS4NMFvcfV0WTr82iIRTEehVII7jw147pDMEEOhFoCyK&#10;WS8d0QkCLQg4U3TWQq4vNaE9h9dhDDSNQPACUbRkl/XgrwIAHBF4++bNsYSaWBuuWnPTWHejWN3a&#10;ESQwBBBAAAGTAlF0liTJuckQ6NtdAQrW3R27oCNXr5eQ10xcCgKT+kFfCSSPAAII+COgNemlMXnm&#10;j8jrmRRFcSG7dHwKJV/yRMAHgcddsLh/92EwyaE1AYrXG1I2KGDP83zdsHdORwABBBBAoJFAVJbz&#10;Rg1wMgL9Cnzrtzs7euN+3Y5xIAoEngqwyzrXAwJuCIzH42spCFdF6/b9aKy18aCafcNGRAgggAAC&#10;dglEcbxM0vRys9nM7IqMaGwXoGDd9hEivl8E1BM66vUS0CCAAAIIIOCbgHbRusZkmm82T/ORXb2u&#10;ZSc6Oyc6fYYnNwQaCKi3I8nu6ssGTXAqAt4LUAzTwhBrFrCL9dXBwUHSQo80gUDnArKD5GHnndAB&#10;AggYEYiGw7mRjukUgRoC8qbbdY3TnDyF+3Inh42gQxJgl/WQRptcHRfY39+/KAaDz1alobG+prVW&#10;Z1VSBIMAAggggIAZAZkrWMjbQS8f1oH5QUBTgIJ1TSgOMy+gnshRT+aoJ3TMR0MECCCAAAIIdCOg&#10;PRGmManWTYTmWx3G8RFFZubHgQgQqCIgb0U4q3I8xyIQugBFMi1dAU8L2J82WZZfW+qBZhBAAAEE&#10;EEAAgSAEJpPJlSSa+Jos99++jix5+Spwf3/Pxma+Di55eSdQZtmpbEKk7iPM/qg1NY11Ne01OrPZ&#10;0DsCCCCAAAL2CETRPC+K1ebm5r09QRGJzQIUrNs8OsT2Q0A9iRMPh/9ST+bAggACCCCAgO8C2q8a&#10;1Jhc881KbE4fF0l9S418EPBWYCM7w8pDp4feJkhiCHQsQPFMS8BPitdHcbxuqVWaQaBzgawo+Azt&#10;XJkOEDAnwFsUzNnTc3UBKTbz6h6K++zq1wBnIGCLgJpnUvNNtsRDHAgg8LKA2nxINiEy+8ZczbU0&#10;itW5khFAAAEEEKgtMJMi5C+bNF3WboETgxGgYD2YoXY3UfXHTJ7EuZQMZu5mQeQIIIAAAghUF9Ca&#10;HNOcaKveu31nyA7NF9O9vU/2RUZECCDwmsAwy9j1iksEgZYEKKppBTIZj8frVlqiEQR6EJDNG6Y9&#10;dEMXCCCAAAII6Ah80znI1mOe3ktrzbnZmghxIYDAg8Dw/v4DFAgg4IaA2oRIbUZkJFqNNTTtTaSM&#10;JECnCCCAAAIIuCMQR9F5kiSsC7szZEYipWDdCDud6gqoP2Lqj5nu8RyHAAIIIICAbwJaC2iarzJ0&#10;2UZ28boui8LsLhwuAxI7AoYE0u12KYV2c0Pd0y0CXgtQvF5veH3bGbSeAme5JCAPbS5cipdYEUCg&#10;mkCWZfyOVyPjaIMC8t1ubbD7Wl1zz1yLjZMQcEKAXdadGCaCROCHgNqMqPc5Gc1idYYJAQQQQAAB&#10;BNoTkPv0ZZKmq81mM2uvVVrySYCCdZ9G06Nc1B8t+eN1qf6IeZQWqSCAAAIIIFBLQKtoXbWsMflW&#10;KwALTpJXRh6pV0daEAohIICApoC6p4/z/EzzcA5DAIEGAhTiVMJzemfQSplysBcCMjc28yIRkkAA&#10;gecF+B3nynBIQO2OKuFaPzfDvbFDFxWhItBQgF3WGwJyOgI9CxR5ftTLvYTmJk/aa289O9EdAggg&#10;gAACrgvIA++HMq+9uru7W7ieC/G3L0DBevumtNhQQP2xiofDf8kfL/5oNbTkdAQQQAABfwS0X0no&#10;YdG62ln9cVHUnwElEwQCEBiNRieS5iyAVEkRAasEKNB5fTjkb9OFVQNGMAjsEIgGA+bHuEoQ8FhA&#10;5sCnHqdHah4K9L4zqqYh98CaUByGgGcCapf1m5ub956lRToIeCugNiXKs0wVrXf3o7lGRrF6d0NA&#10;ywgggAACCCgBVfeZFwVF61wOvwhQsM5FYZXAJk2X8sfqUoKaWRUYwSCAAAIIIGCJgNYkmuaEnCUp&#10;vRpGMRh8nk6nn12IlRgRQOA/Ag+veYui3zFBAAGzAhTu/OwvBVbX4/H42uyo0DsC+gK8NlXfiiMR&#10;cFWgKIqFq7ETd7AC1rythnvdYK9BEkfgZ4Eo4u1+XBMIOCQgRetreVvwp05C1lgb094cqpMAaRQB&#10;BBBAAIHgBGaqDlTVgwaXOQm/KEDBOheHNQJJkpzHUXRuTUAEggACCCCAgKUC2kXrGpNzlqb4EJYU&#10;lV2VWXZqc4zEhgACzwvIDsZqsXCGDwII2CPwtKBH617CntDbjGTdZmO0hUDXAu/evVt03QftI4AA&#10;AgggUEVAdkgzej9FkXqV0eJYBMIQkL9L83S7XYaRLVki4IfA/v7+qVr/aTUbjfWwgOfDWqWmMQQQ&#10;QAABBKoKqHrQ5OaGB02rwnl6PAXrng6sS2mp3aKSNF3Ja9uYTHBp4IgVAQQQQMCogPYuEBqTdEYT&#10;ebnzZBjHx+oVkZbGR1gIIPCCwHa7ncvu6tzbc4UgYLlAiMU+shj61fJhITwEfhK4v7+fQYIAAn4L&#10;xHF86HeGZOebwGQyuZKcepur4aFL364g8kGgG4Eoyz500zKtIoBAVwJq/aeVewq1BqaxDkaxelcj&#10;SbsIIIAAAgjoCUSDwYlsZvyFt4rqefl8FAXrPo+uA7nd3d0tZFL+Up5+Z2LegfEiRAQQQAAB+wS0&#10;Jtk0Jutsy6wsitPHRVDbQiMeBBDYISDFdbw1iasEAccEQilez/N87djQEG7gAtFwuAicgPQRQAAB&#10;BCwUkIcAO72nCuXe1MKhJSQEnBVgl3Vnh47AAxZQ6z9qHagRgcbal/bmT40C4WQEEEAAAQQQ0BGQ&#10;zYzfy7/VRm1+xk+wAhSsBzv05hPfpOkyL4qV7L7IHyHzw0EECCCAAAIOC2gXrWtM3tnAUAwGn6fT&#10;6WcbYiEGBBCoJiATDIcy0XBY7SyORgABmwR83cVSvWqaN7fYdKURi46AFN5MdY7jGAQQcFtAberi&#10;dgZEH6DAt7Zzpki9bVHaQyA8AbXLOrs1hjfuZOy2gFoHKoriolYWGutdWmtntTrnJAQQQAABBBCo&#10;KyBz3ov4/v6S+bC6gu6fR8G6+2PoZAbJzc1ZHEVq58WZkwkQNAIIIIAAApYJaE+8aUzimUxNFZOV&#10;WdZsVw2TCdA3AoELDLPsLHAC0kfAOwGPioe+ejc4JOS9gCzcL7xPkgQRQGAwHA6ZI+c6cEpAFpfX&#10;TQP29SHJpi6cjwAC9QXULuuj0eikfguciQACJgRkl/VjWRe61u5brXFprHNpr5lpd8yBCCCAAAII&#10;INCiwExtcqw2O26xTZpyRICCdUcGypcw1ZPtSZquosGACQNfBpU8EEAAAQSsEdB+taHGZJ6hpJJh&#10;HB+z+6khfbpFoKFAut0u1VPxDZvhdAQQsFjA5eJ1KVxYW0xLaAg8KxCV5RwaBBDwX+D+/n7mf5Zk&#10;6JPAZDK5knySqjm5fC9ZNVeORwABQwJR9Du7rBuyp1sEagqo9aAiz4+1Ttdc26JYXUuTgxBAAAEE&#10;EDAtMFObHadp+tF0IPTfrwAF6/16B92bepVDHMeXUsRyGDQEySOAAAIIINCxgNZknOYuFB2H+lPz&#10;spPG6eOiZ5/d0hcCCLQgoBYD1auXW2iKJhBAwBEBx3bFTMbj8doRWsJE4IdANBzO4UAAAf8F5Hd9&#10;4X+WZOibgOyEqnVvRZG6byNPPghYLzBjl3Xrx4gAEfhFQIrW13LP8MerNBrF6tqbOjEGCCCAAAII&#10;IGCPQBR9SJLknAdP7RmSriOhYL1rYdp/EFCvcFCvchjI69ggQQABBBBAAIHuBbSK1lUYGpN83Uc7&#10;GBSDwefpdPq5j77oAwEE2hdQi4Hq1cvtt0yLCCDgioDNxUi6BVWuWBNnGALb7ZbP1TCGmiwRQAAB&#10;VwW+PRe4Yw81umpP3Agg8LoAu6xzhSDgoMB0b+/js/M3mpsvaa+JOWhDyAgggAACCPguEMXxUv6t&#10;KFr3faT/yo+C9TDG2WiWyc3NmXqFgwQxMxoInSOAAAIIIBCYgPZuEoaL1mUS8mq2t6f3ysfAxpB0&#10;EXBB4GHyQF657EKsxIgAAv0IWFio9GxBVT8a9IJAbYF57TM5EQEEnBKQ78S/ORUwwSIgAvLA8vo7&#10;hM0PLjJYCCAQkMB/ilpnw+GQtwAGNPSk6o/A2zdv1DpR8iMjzbUritX9uQbIBAEEEEAgXAGZZ1jE&#10;w+G/7u7uFuEqhJE5BethjLORLFXhSpKmq2gwODESAJ0igAACCCCAwIOA1mSd5i4VHZAmMgl51EG7&#10;NIkAAj0JDN+8UYuAs566oxsEEHBQwHQRk7wF4sJBNkJGYA4BAggggAACtgpMJpMrucdLtOacbE2C&#10;uBBAwB+BvxW1SrHLCW8s8md4ySQcgfF4fC1vBf5rcyONYnXtTZvCISRTBBBAAAEEXBeY5UWx2tzc&#10;vHc9EeJ/WYCCda6OTgTU0y5xHF/KhMBhJx3QKAIIIIAAAghUEtBeQNSYBKzU8a6DZfLxYRKSHwQQ&#10;cFJALf7xgKqTQ0fQCBgT6Hv3ddm19pp7DWPDTccNBLKimDc4nVMRQMAhAZlHXzgULqEi8EOgKMs1&#10;HAgggIBRgVc2YcmyjF3WjQ4OnSNQT2B/f/+iyPPPu87WXvPa1RD/HQEEEEAAAQRsE5hJQfOXNE1P&#10;bAuMeNoRoGC9HUdaeSKwSdOletpF3gk5BwYBBBBAAAEE7BHQ3m2ir6L1svykJh/tESISBBCoKvDv&#10;LDureg7HI4AAAk8FeihgXyOOgJMCRfEPJ+MmaAQQqCMwq3MS5yBgWkAWGL+ZjoH+EUAgUAG9t4Uu&#10;2WU90OuDtJ0XkM0HTuXf1UuJUKzu/BCTAAIIIIAAArsFougsSZLz3QdyhGsCFKy7NmKWx5vc3JzF&#10;UaT+WDDJbvlYER4CCCCAQLgCWpN5HRetq8lGKVY/DXcUyBwB9wU22+2h3Pu/dz8TMkAAAZsEnhaw&#10;txGX3HN8baMd2kCgb4GSjSD6Jqc/BIwKbDYb5tONjgCd1xGQN+yu65zHOQgggEBtAb1C9R/Ns8t6&#10;bWlORMCowMHBQTIcDo//HoT2pkxGo6dzBBBAAAEEEGhLIIrjZZKml8ybtSVqRzsUrNsxDs5Hof4w&#10;yB+IVTQYnDifDAkggAACCCAQgIB20Xo3hevJ2zdvjgJgJkUEvBYY3t/zamWvR5jkEDAv0Mbu63me&#10;r81nQgQIVBeI43hR/SzOQAABVwXevXvH77yrgxdw3JPJ5ErSTwImIHUEEOhLoGKh+pOwlnd3d3zG&#10;9jVO9INAiwLqPkPttP69Sa01rRb7pykEEEAAAQQQsENAHpZfyFz5Jff1doxHG1FQsN6GYuBtqD8I&#10;6g+D/IE4DJyC9BFAAAEEEHBKQHuCr+2i9bI8Ho/H105hESwCCPwkkG63S3mqnft/rgsEEOhVoGoB&#10;e1EUa7UrV69B0hkC7QnM2muKlhBAAAEEEOhGoCjLdTct0yoCCCAgAvUL1X/wyffCMywRQMBNgel0&#10;+kmK1tfaa1lupknUCCCAAAIIILBLQN5GmhfFSjZUPtx1KP/dfgEK1u0fI6sj3KTpUv1BGPCaYqvH&#10;ieAQQAABBBB4SUD7FYptFa2X5af9/f0LRgQBBNwWiLKM3dXdHkKiR8ALgV0F7PJg/TcvEiWJ4ATY&#10;LSa4ISdhBAZZUbDgxnXgpIAsMnK/5eTIETQClgu0UKj+PUO14RqFLZaPN+Eh8IqAPHSi3tabgIQA&#10;AggggAACwQvM4uFwpWpVg5dwHICCdccH0GT4yc3NWRxF5xLDzGQc9I0AAggggAACzQW0dqhouFAg&#10;O2FcSbH6j1c4No+aFhBAwITA7e3tR1nsm5vomz4RQACB1wT+XsAuf6suEEPARYHhcMhcm4sDR8wI&#10;IIBAgAJyv7UOMG1SRgCBrgQazj+/FJbcX7PxQldjRrsIdCyg3pxX5LkqWucHAQQQQAABBBAYqFrV&#10;JElUvSo/jgpQsO7owJkMW55CnyVpuooGgxOTcdA3AggggAACCLQroFW0rrqst9u6mlT873YjpjUE&#10;EOhbQH0XkLcr/d53v/SHAAII1BBIJpPJVY3zOAUB4wJZli2MB0EACCDQr0AU/bPfDukNgXYEHu+3&#10;knZaoxUEEAhWoKNC9e+e7LIe7JVF4p4ISNH6WtavPnmSDmkggAACCCCAQEOBKI6Xqnb1Yd2aH+cE&#10;KFh3bsjMBqxeSSy/9Cv1xd5sJPSOAAIIIIAAAl0IfN+ZdGfbFRcR8iw7Ujth7GyXAxBAwGqB0Wh0&#10;IgHy5d/qUSI4BBBQAkVZrpFAwFmBOOaz1tnBI3AE6gmURcHvfT06zrJAgPsuCwaBEBBwWaDe5iiV&#10;M2aX9cpknICAVQIzeXuveouvVUERDAIIIIAAAggYE1C1q6qGdbPdzo0FQce1BChYr8UW5kmbm5v3&#10;eVGoYvVFmAJkjQACCCCAQDgCbe62Lm39oXbACEePTBHwU2CrvvBHEa9Q9nN4yQoB/wRGo6/+JUVG&#10;wQiw03IwQ02iCHwXkAW2GRoIuCogC43fXI2duBFAwKBAxQ1RmkaqClrSNF02bYfzEUDAnED59u2R&#10;9J6Yi4CeEUAAAQQQQMAmAVXDGt/fX6oNmG2Ki1heF6BgnStES0C+wH+Ui+WLHDzTOoGDEEAAAQQQ&#10;QMB5gTaK1mXHi/V0b++j8xgkgAACgyzLPgx6XkyEHQEEEKgr8HYwWNc9l/MQMC3ATsumR4D+EehZ&#10;oCgGUVEseu6V7hBoTUAWiLnvak2ThhAIQMDg3JL8vWIjhgAuMVL0V+BgPL6WN7uc+pshmSGAAAII&#10;IIBADYGZbMB8ueHh1Bp0Zk6JzHRLr64IbDabmXx5P5cdXt67EjNxIoAAAggggED7Ato3jdFPRyZ5&#10;lv2X7K6etB8RLSKAQJ8C8r3gcDQarX7p8+ff+T5Doi8EEEDgRQF5YO56f2/vvyBCwFWBu//5n43E&#10;PnM1fuJGAIG/CUhBus7PZDLR/uqt0x7HINCnwO3dHZ9dfYLTFwIuCqhCdQt+iqI4nk6nny0IhRAQ&#10;QKCmQJIkX6hfqYnHaQgggAACCHgsIN84Ps3293m4zfIxZod1ywfIZHjqdQlyo7/iZt/kKNA3Aggg&#10;gAACdghoLyc8WXiQYvUjitXtGD+iQKCpwHA4fH4HKoO7YjXNifMRQMBjgSi68Dg7UgtDYBZGmmSJ&#10;gAcCqhh91z/NNLfb7aHmoRyGgHUCstvp2rqgCAgBBOwQsGzuiF3W7bgsiAKBJgKyUcGxvAn0ukkb&#10;nIsAAggggAAC/gnIThAn6sE2tUGzf9n5kxEF6/6MZauZbG5u3svrElbypX3RasM0hgACCCCAAALO&#10;Cqiida3CdVmEkOP+kGL1tbPJEjgCCPwQuJHvBvK94PBVEkt2yWLYEEAAgQeBoviGBAKuClCw6urI&#10;Ebd3AruK0L//d+8SJyEE6gnIYiP3X/XoOAsBfwUsK1RX0A9z21E0T29vT/yFJzME/BdQGyXJBitH&#10;/mdKhggggAACCCBQVUBtzKw2aKZovapcf8dTsN6ftTM9pWn6US6MLxLwzJmgCRQBBBBAAAEEehPY&#10;VbQuu1usp3t7H3sLiI4QQKBrgTOtDixciNSKm4MQQMA7gTzP194lRUJhCewqlA1Lg2wRaFdg1++X&#10;wUL0LMsW7SZLawj0JyAPOXP/1R83PSFgt4CF80N/34hFdl78QAGL3ZcR0SGwS2AymVzJLut/7DqO&#10;/44AAggggAAC4QmoDZrj4fBfd3d3zLVZOPwUrFs4KKZCUl/M1WsR5MnyD6ZioF8EEEAAAQQQcEPg&#10;laL1pCgKdrZwYxiJEoGdArey45R8qZ/vPPDpARYuTFaKn4MRQMBpgbIo1mqnLaeTIPigBaRg9XAn&#10;gG7BrcHC2505cAACbQn49fswa4uFdhDoW+ChaGww4B6sb3j6Q8AmAUvng16Yx57Fo9GJTXzEggAC&#10;1QWm0+lHtYFS9TM5AwEEEEAAAQQCEJjlRbHapOkygFydSpGCdaeGq7tg1RMl6nUI6rUI3fVCywgg&#10;gAACCCDgk8Dfd6ZRucmOpkcUifk0yuQSssDjTlP1H2a1dKEy5DEldwRCEJCHbL6FkCc5IlBJoGpB&#10;rzqeHwRMCAR+rcpn2NQEO30i0JZAQcFYW5S0g4BbApbO/zw3d/0UVnZZ/51d1t261IgWgecEyrdv&#10;j+X/n6CDAAIIIIAAAgg8IzCLo+g8TdOP6NgjQMG6PWNhLJLNzc179USJeh2CsSDoGAEEEEAAAQSc&#10;Ffi+S43sZHEqxeprZxMhcAQQ+Elg9NdOU7PGLJYuXDbOiwYQQMBKAZnbuLAyMIJCQFNA7ql/0zy0&#10;28PqFA4/Pafb6GjdVgGum0YjI28rWzRqgJMRMCwgC448OGh4DOgegV4FLJ3v2VWo/sSIXdZ7vWDo&#10;DIFuBA7G42t55FoVrfODAAIIIIAAAgg8LxBFH5IkOeeBVTsuEArW7RgHY1GoJ0jkIvgiAcyMBUHH&#10;CCCAAAIIIOC8gCysX8jrFz85nwgJIIDAg8B2u53L//zeKoelC5mt5khjCCBgWiCZTCZXpoOgfwQQ&#10;EIGmhcsvnQ9uOwKMTzuOtIIAAj8JyIODa0gQQCAAAUvndyoUqv8YJHZZD+B6JcUgBA729y/kb8Cn&#10;IJIlSQQQQAABBBCoJRDF8VL+rShar8XX6knyPYyfEAXUL59MHp7LL+L7EPMnZwQQQAABBBBoUaAs&#10;r6Vg/f/I7upJi63SFAIIGBS4vb09l+6XnYYQ8XW0U18aRyBAgaIsL6Z7e0cBpk7KHgnc3d19f4GR&#10;R1mRCgII6ArIg1fcJOticZyVArd3dxsJbGZlcASFAALNBFShuoU/TaOSnZk/z/b22J3ZwrElJASq&#10;CDzUv0gRmtTALKqcx7EIIIAAAgggEJiA1LYMh8MjNj8yN+7ssG7O3ljPsvC1eLhZp1jd2BjQMQII&#10;IIAAAj4JqBt6itV9GlFyCV1AfV8Qg2XnDpbuyNV53nSAAALdCYxGX7trnJYR6F6A3V26N6YHBBBA&#10;AIFuBeQBwnW3PdA6Agj0LmDp/E2dHdWfs5NiieXjmwZ7p6VDBBBoT0CtUY2GQx4+aY+UlhBAAAEE&#10;EPBTIIrmeVGsNjc37/1M0P6sKFi3f4xajVD9sqlfOp4sbZWVxhBAAAEEEAhXoCxPefo03OEncz8F&#10;5I0JZ71mZunCZ68GdIYAAq0IvB0M1q00RCMIGBJ49+7dwlDXdIsAApYIPD48akk0hIFAdQFZdPxW&#10;/SzOQAABKwUsna9pq1D9qfn/z7IPVo4BQSGAQCWBh7UqWbOqdBIHI4AAAggggECIAjOZv/iSpulJ&#10;iMmbzpmCddMj0GP/8kv2Uf2ySZezHrulKwQQQAABBBDwVKAsiovpdPrJ0/RIC4EgBWRn10N5uPXQ&#10;SPLfF0ItfcW0ERM6RQABbYFSXuM4Ho+vtU/gQAQsFLi/v2fOzsJxISQE+hSQN5jxd6BPcPpqXUC+&#10;T65bb5QGEUCgX4GACtW/w7LLer+XGL0h0KWAWrNSa1dd9kHbCCCAAAIIIOCJQBSdJUly7kk2zqRB&#10;wbozQ1U/UPU6Yfnl+jKIIp4Or8/ImQgggAACCCDwVECKwqQwjNcrclUg4JmAFMjY8aXc0sVRz4ab&#10;dBDwSyCKWIz0a0SDzIY3IgY57CSNwE8CPLjCBeG6wONb+BLX8yB+BIIUsHQuposd1Z8bX3ZZD/Kq&#10;J2lPBR7Xrrgf8XR8SQsBBBBAAIE2BaI4XiZpeqnqa9tsl7ZeFqBg3fOrQ71CVH6xVvLvveepkh4C&#10;CCCAAAII9CggRa1HBwcHTPj1aE5XCHQtIG9kWkqh3Lzrfiq1b+liaaUcOBgBBPoRKIpv/XRELwh0&#10;JyCfw9PuWqdlBBBwQYAHV1wYJWLcJVCU5XrXMfx3BBCwSMDSuZe+CtW/j4TaZV29edCikSEUBBCo&#10;KaDWroo8P6p5OqchgAACCCCAQGACaj5O1deqOtvAUjeSLgXrRtj76VR9qc6LYsUkdz/e9IIAAggg&#10;gEAwAmV5+rhjVjApkygCvguop8bli/iZWgy08sfSxVMrrQgKgUAF8jxfB5o6aXskUBQFE+IejSep&#10;IIAAAqEKyMIjDxKGOvjk7ZaAxXMtpuan4uGQt5W7dRUTLQIvCkjR+lr+lnyCCAEEEEAAAQQQ0BFQ&#10;9bWqzpaHWHW0mh1DwXozP2vPlt0RT+RL9UoCnFkbJIEhgAACCCCAgHMCZVF8nk6nTPI5N3IEjMDr&#10;AvFodPL9u0PfO1hVGhuLF1Mr5cHBCCDQqoDcn6x580urpDRmSEAmxZnHM2RPtwjYIlCW5W+2xEIc&#10;CNQVkM+zdd1zOQ8BBDoW+D6vov7Xwh/Tc1Ly9+uQAhULLwxCQqCmwGx//1Tur69qns5pCCCAAAII&#10;IBCewEzV227kreThpd5fxhSs92fdS09qZ8QkSc4HUXTWS4d0ggACCCCAAALBCKiJPfl3GkzCJIpA&#10;IAIPu6sPBr//PV3Ti4Sv8lO4HsjVSZoI6AlIUQG7eOpRcZTlArwl0fIBIjwEEEAAAS2Bx7fyJVoH&#10;cxACCPQjYPk8ik1zUOyy3s8lSS8I9CVQvn17JH1xX9IXOP0ggAACCCDggUAcRecP9bf8dCJAwXon&#10;rGYa3Wy38yiOV/JvaSYCekUAAQQQQAABjwWS0XB4zO6lHo8wqQUrEI1G6mHX2UsANi0a/hKj5Quu&#10;wV5UJI5AzwJS5HvRc5d0h0DrAuoBstYbpUEEEHBOII7jhXNBEzACzwgUZbkGBgEELBCwfN7Exjkn&#10;dlm34LolBARaFDgYj6/lvoSNmFo0pSkEEEAAAQRCEFD1t0marpi3b3+0KVhv39RIi+r1ZPH9/SU7&#10;MRnhp1MEEEAAAQS8F1ATeo87ZHmfKwkiEJLAVh56lS+FS52cbVxE/BG35QuwOr4cgwACtQUS7lFq&#10;23GiRQLv3r1bWBQOoSCAgDmBmbmu6RmB9gTkeyZvwGmPk5YQqC5g+TyJ1XNMoi27rPMm8+pXHWcg&#10;YK3AwXT6uSyKC2sDJDAEEEAAAQQQsFJAPcyqNo9Wm0hbGaCjQVGw7ujAPQ07TdMT+eK8kv8fk9ke&#10;jCcpIIAAAgggYJuATOR9VhN6tsVFPAgg0Fzg3/f3lV9nphYVrf2xfEHWWjcCQ8BhAXbvdHjwCP3v&#10;Akx6c00ggMCDADs3cSH4ICCLumsf8iAHBJwTsHxexPZC9e/jrTaIk/X3pXPjT8AIIPCiQFmWx4Oy&#10;vIYIAQQQQAABBBCoIqC+G6hNpO/u7hZVzuPYlwUoWHf46lAT10mSnA+iiKe8HR5HQkcAAQQQQMBm&#10;AZnEu5J/vC7R5kEiNgRqCqi3NKknw+ucbv0Co+ULtHXMOQcBBF4QGI2+YoOADwJZls19yIMcEECg&#10;uQBvXGhuSAvmBR7fgJOYj4QIEAhEwPJ5EOvnkZ67TKLoQyBXD2kiEITAwcFBMhwOj4JIliQRQAAB&#10;BBBAoG2BWV4Ulxseam3FlYL1Vhj7b0S9akC9ckD+LfvvnR4RQAABBBBAIBCBZDQcHquJvEDyJU0E&#10;ghJo4/XG1i84Wr5gG9QFR7IIdCTwdjBYd9Q0zSLQt8A/+u6Q/hBAAAEEEOhSgDfhdKlL2wg8Clg+&#10;72H9vNErF5Js8jBnl3V+0xDwS+Dhgbqy/MOvrMgGAQQQQAABBPoSiKPoPLm5YWPphuAUrDcENHG6&#10;2glRvWpAvXLARP/0iQACCCCAAAJhCMjC4unjjlhhJEyWCAQkoBbc2vw+Yf0C5PcFXPW//CCAgDcC&#10;8haY6/F4fO1NQiQStIBcz/OgAUgeAQQeBNTdqrxx4RAOBHwQkAXIbz7kQQ4IWClAoXo/w8Iu6/04&#10;0wsCPQpMp9OP8v173WOXdIUAAggggAACHglEg8FJkiTnUr878yitXlMRQ35cEnjYWf3f/z53KWZi&#10;RQABBBBAAAEHBaLoara/f+pg5ISMAAIaAsnt7XnUYWEcXzQ1BoFDEECgsYA8ePN1b2/vU+OGaAAB&#10;CwTu7u7OiqJYWBAKISCAgGGB8s2b/zcdjz8bDoPuEWgsIJ9tC/lsY+exxpI0gIA7Aj5uEyBzXP93&#10;f3//wp1RIFIEENglQM3NLiH+OwIIIIAAAgjsEpDvCd/Ug3C7juO//yrwv51fByV0OaABAAAAAElF&#10;TkSuQmCCUEsDBAoAAAAAAAAAIQCn7yM3+jUAAPo1AAAUAAAAZHJzL21lZGlhL2ltYWdlMi5wbmeJ&#10;UE5HDQoaCgAAAA1JSERSAAAF3QAABGMIBgAAAe0bvdgAAAAJcEhZcwAAFxIAABcSAWef0lIAAAAZ&#10;dEVYdFNvZnR3YXJlAEFkb2JlIEltYWdlUmVhZHlxyWU8AAA1h0lEQVR42uzZTYrCQBSF0SpxHwqu&#10;JCsTV5ZsRNCVlBFxlsoPTnypc6BHdk/CQ+6XzmnG5XQuCeIZ7s9Ht/mvHDwRjXfb1z47rvhjT5Dd&#10;OHgEOHhw8BDf4oYfa9dTIlq0Vj/LK97EZI+QYMrSN7yjZk9q91xseNrb8LWd7h08UU3d9Puevxs+&#10;i1YaiNbiP600xYbHwYNoBdEKohVseHDwIFpBtIJoBRseHDyIVkSraEW0eoLY8ODgQbSCaAXRCjY8&#10;OHgQrSBaEa2iFRseHDyIVhCtIFrBhgcHD6IVRCuIVrDhwcEjWkUrolW0IlrBhgcHD6IVRCuIVrDh&#10;wcGDaAXRimgVrdjw4OBBtIJoBdEKNjw4eBCtIFpBtIINDw4e0WrOIFpFK6IVbHhw8CBaQbSCaAUb&#10;Hhw8iFZEq2hFtIpWbHhw8CBaQbSCaAUbHhw8iFYQrSBawYYHB49oNWcQrSBawYYHBw+iFUQriFaw&#10;4cHBg2hFtIpWRKtveWx4cPAgWkG0gmgFGx4cPIhWEK0gWsGGx8GDaDVnEK0gWsGGBwcPohVEK4hW&#10;+HnSjK4zv3PzmAimes954Rt8du7An+rHn27qA29paHLSbKpdCBqtSbTSFJMGBw/Nbvj0eVMDkQy1&#10;D14CsHMHKQoDQRhG6dD3DrmZFxHiSaKCCxdJNSYbq/s9mJXMJvxIfeJMCW53Qyel+2P9/aN0gyej&#10;1m5r45c9QUQrGDwYPPyX2qhdT4hs0Rq+XhpV65uSZBPt+TZ9DXvvB7Ip0Z7d8Ix3wx/9wStkFP1T&#10;ghqNW7SSMVpPfx/euzy9ccNj8CBaQbSCaAU3PBg8iFYQrSBawQ0PBg+iFdEqWhGt4IYHgwfRCqIV&#10;RCu44cHgQbSCaEW0ilbc8GDwIFpBtIJoBTc8GDyIVhCtIFrBDQ8Gj2gVrYhW0YpoBTc8GDyIVhCt&#10;IFrBDQ8GD6IV0SpaEa2iFTc8GDyIVhCtIFrBDQ8GD6IVRCuIVnDDg8EjWp0ziFYQreCGB4MH0Qqi&#10;FUQruOHB4EG0IlpFK6JVtOKGB4MH0QqiFUQruOHB4EG0gmgF0QpueDB4RKtzBtEKohXc8GDwIFpB&#10;tIJoBTc8GDyIVkSraEW0epfHDQ8GD6IVRCuIVnDDg8GDaAXRCqIV3PAYPIhWEK0gWsENDwYPohVE&#10;K4hWuHzSvMwHry8eEcnM0YsleBff3q97fiQT7tanNAx50ohWuonW04MXrfTGSYPBw5A3/Kd4oRtP&#10;Adi3g9QEoiCKoghuzJVla70RQVeSOEiHQE3a//ONrzgHMhQhkJemrg6dHR/P9v4QAF5nu95vl79+&#10;olnyDwKAw4YfqN1oAJqaeoL3uQOAtWY+7nL+rzcGYC0nGoCmTpOfiBFZAdYa3ejt50Rzvd8Oj7XT&#10;DMDrHsS/N/rwC/YH9/PMaIusAGvt2zyy0SIrQFMiK4CBByDJ78h6+EVOMwCvNbLRIivAGxNZASjc&#10;4AEMPABJRFaAACIrQDMiKwCFGzyAgQcgicgKEEBkBWhGZAWgcIMHMPAAJBFZAQKIrADNiKwAFG7w&#10;AAYegCQiK0AAkRWgGZEVgMINHsDAA5BEZAUIILICNCOyAlC4wQMYeACSiKwAAURWgGZEVgAKN3gA&#10;Aw9AEpEVIIDICtCMyApA4QYPYOABSCKyAgQQWQGaEVkBKNzgAQw8AElEVoAAIitAMyIrAIUbPICB&#10;ByCJyAoQQGQFaEZkBaBwgwcw8AAkEVkBAoisAM2IrAAUbvAABh6AJCIrQACRFaAZkRWAwg0ewMAD&#10;kERkBQggsgI0I7ICULjBAxh4AJKIrAABRFaAZkRWAAo3eAADD0ASkRUggMgK0IzICkDhBg9g4AFI&#10;IrICBBBZAZoRWQEo3OABDDwASURWgAAiK0AzIisAhRs8gIEHIInIChBAZAVoRmQFoHCDBzDwACQR&#10;WQECiKwAzYisABRu8AAGHoAkIitAAJEVoBmRFYDCDR7AwAOQRGQFCCCyAjQjsgJQuMEDGHgAkois&#10;AAFEVoBmRFYACjd4AAMPQBKRFSCAyArQjMgKQOEGD2DgAUgisgIEmI2snwNvePJrB1hn3+bRyDoy&#10;0sNvCMDTtsfP5dkXucEDNGXgAQw8AEmmvujkm6wAa820ztlvsn749QO8py8B2LmD26YCKIiiRKIv&#10;UkpKSSmUAp1AJcGWEgQ7/P1sD/POkSJYECF5MXn6N/ahX3M88iuVABxz5FfSPX8HKHTNo5nn00+T&#10;715CgNt4f/z9eu9x9+YmgFAeywAYdwCMOwAP4c1MAKEe+UYmrz5AII9lAIw7AMYdgIcQVAFCXRVU&#10;r/kQMEEV4C4jf/FOeywDUOjp/SfCRR8C5mIHuJ9LHoF/fNjYZ4MNkO3IPguqAEWjPjLurn2ATIIq&#10;QKHfl/uFD+y9cgB3cmSfBVWAcI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DuyD4/nf7ydvrz6+nrx4X/3/l7fnrZAW7my+nr+cLv&#10;Of/754/L/eXAf/rt9NPEuAPcyOn4Pg/165HvPY/704Hve/vz/Afgpi7eaUEVoJBxBzDuAPwPvEMV&#10;IJR3qALwF49lAIw7AMYdgIcQVAFCCaoAjI37y6fLP9AGgH93eGOvHXcAAv0SgL07uG3rAKIoagPs&#10;IwFciOVOXII7SEpJKXIHbMEdpAOFNLQwZEDAZKTPeZxzAC68+pC4eRjzUh+PetDzVwsDAMC9uX5b&#10;+pcjHnS60Q/47fI6e58BAAj19cMN/qfyVuP9Oty/e88BAAj1cIuH+h4CAAAIcavLu++oAQAg1q2+&#10;kuu07QcGAIBUPjYDAADGOwAAYLwDAMBCglUAACgSrAIAAK/ysRkAADDeAQCAt3T69MefT34NAADw&#10;vz0ctKkfX37m/dvldT7gwWfBKgAAqS5j/Z/rmD7gUV+fXz+9HO/X4f79oB/Yuw4AQKofz6/39vDr&#10;P3zmHQAAQvz2VZHv9XEWl3YAAO7VURv6ZGQDAMDbjuz34i+sAgDA0LE+Zry78AMAQI1gFQAAQghW&#10;AQCgSbAKAAAhBKsAALB8rI8Z7y78AABQI1gFAIAQglUAAGgSrAIAQAjBKgAALB/rY8a7Cz8AANQI&#10;VgEAIIRgFQAAmgSrAAAQQrAKAADLx/qY8e7CDwAANYJVAAAIIVgFAIAmwSoAAIQQrAIAwPKxPma8&#10;u/ADAECNYBUAAEIIVgEAoEmwCgAAIQSrAACwfKyPGe8u/AAAUCNYBQCAEIJVAABoEqwCAEAIwSoA&#10;ACwf62PGuws/AADUCFYBACCEYBUAAJoEqwAAEEKwCgAAy8f6mPHuwg8AADWCVQAACCFYBQCAJsEq&#10;AACEEKwCAMDysT5mvLvwAwBAjWAVAABCCFYBAKBJsAoAACEEqwAAsHysjxnvLvwAAFAjWAUAgBCC&#10;VQAAaBKsAgBACMEqAAAsH+tjxrsLPwAA1AhWAQAghGAVAACaBKsAABBCsAoAAMvH+pjx7sIPAAA1&#10;glUAAAghWAUAgCbBKgAAhBCsAgDA8rE+Zry78AMAQI1gFQAAQghWAQCgSbAKAAAhBKsAALB8rI8Z&#10;7y78AABQI1gFAIAQglUAAGgSrAIAQAjBKgAALB/rY8a7Cz8AANQIVgEAIIRgFQAAmgSrAAAQQrAK&#10;AADLx/qY8e7CDwAANYJVAAAIIVgFAIAmwSoAAIQQrAIAwPKxPma8u/ADAECNYBUAAEIIVgEAoEmw&#10;CgAAIQSrAACwfKyPGe8u/AAAUCNYBQCAEIJVAABoEqwCAEAIwSoAACwf62PGuws/AADUCFYBACCE&#10;YBUAAJoEqwAAEEKwCgAAy8f6mPHuwg8AADWCVQAACCFYBQCAJsEqAACEEKwCAMDysT5mvLvwAwBA&#10;jWAVAABCCFYBAKBJsAoAACEEqwAAsHysjxnvLvwAAFAjWAUAgBCCVQAAaBKsAgBACMEqAAAsH+tj&#10;xrsLPwAA1AhWAQAghGAVAACaBKsAABBCsAoAAMvH+pjx7sIPAAA1glUAAAghWAUAgCbBKgAAhBCs&#10;AgDA8rE+Zry78AMAQI1gFQAAQghWAQCgSbAKAAAhBKsAALB8rI8Z7y78AABQI1gFAIAQglUAAGgS&#10;rAIAQAjBKgAALB/rY8a7Cz8AANQIVgEAIIRgFQAAmgSrAAAQQrAKAADLx/qY8e7CDwAANYJVAAAI&#10;IVgFAIAmwSoAAIQQrAIAwPK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8zJYfby8ng54ffarBwAg2F8H7ea/f33o6XmwH+HBewwAwB369/I6H/Cc83W8fzno&#10;h3ryvgIAcIfOR21qwSoAABQJVgEAgFf5C6sAAGC8AwAAxjsAACwkWAUAgCLBKgAA8CofmwEAAOMd&#10;AAAw3gEAYKFbfeb90a8eAADmjneDHQCAe3Q+6kH/CcDeHdzGbQVQFIUA9yEBakSuTElnciEG7EoU&#10;ZxEjFmaRF3hIXc05K+0okpuHwb/g3VEXerx/ePVeAQD4aL5+/3bIpnbeHQAAAgx3AAAIOCtSffLo&#10;AQAIe7mJ4f71+7cv3jUAAFWP9w+HX/PTrdwoAACUOeMOAACGOwAAYLgDAMCNOCtO9eQBAMgSpwIA&#10;ABc5KgMAAIY7AABguAMAwI0QpwIAwEicCgAAXOSoDAAAGO4AAIDhDgAAN0KcCgAAI3EqAABwkaMy&#10;AABguAMAAIY7AADcCHEqAACMxKkAAMBFdz9G9OsZ1/XoAQAIO3xDO+MOAAABhjsAAAS8PeP+dMRF&#10;xakAAJQ93j88HXSpl3/++OWM+49BfXfFm/OGAQD4cK75o/S/t/rbOFU0CgAA78fPre6MOwAABBju&#10;AAAQ4MupAAAwOv3LqVc+WH/qjQIAwDUctaHFqQAA8H6J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ABxKgAAlBjuAAAQIE4FAICROBUAAGLEqQAAgDgVAABKDHcAAAgQpwIAwEicCgAA&#10;MeJUAABAnAoAACWGOwAABIhTAQBgJE4FAIAYcSoAACBOBQCAEsMdAAACxKkAADASpwIAQIw4FQAA&#10;EKcCAECJ4Q4AAAHiVAAAGIlTAQAgRpwKAACIUwEAoMRwBwCAAHEqAACMxKkAABAjTgUAAMSpAABQ&#10;YrgDAECAOBUAAEbiVAAAiBGnAgAA4lQAACgx3AEAIECcCgAAI3EqAADEiFMBAABxKgAAlBjuAAAQ&#10;IE4FAICROBUAAGLEqQAAgDgVAABKDHcAAAgQpwIAwEicCgAAMeJUAABAnAoAACWGOwAABIhTAQBg&#10;JE4FAIAYcSoAACBOBQCAEsMdAAACxKkAADASpwIAQIw4FQAAEKcCAECJ4Q4AAAHiVAAAGIlTAQAg&#10;RpwKAACIUwEAoMRwBwCAAHEqAACMxKkAABAjTgUAAMSpAABQYrgDAECAOBUAAEbiVAAAiBGnAgAA&#10;4lQAACgx3AEAIECcCgAAI3EqAADEiFMBAABxKgAAlBjuAAAQIE4FAICROBUAAGLEqQAAgDgVAABK&#10;DHcAAAgQpwIAwEicCgAAMeJUAABAnAoAACWGOwAABIhTAQBgJE4FAIAYcSoAACBOBQCAEsMdAAAC&#10;xKkAADASpwIAQIw4FQAAEKcCAECJ4Q4AAAHiVAAAGIlTAQAgRpwKAACIUwEAoMRwBwCAAHEqAACM&#10;xKkAABAjTgUAAMSpAABQYrgDAECAOBUAAEbiVAAAiBGnAgAA4lQAACgx3AEAIECcCgAAI3EqAADE&#10;iFMBAABxKgAAlBjuAAAQIE4FAICROBUAAGLEqQAAgDgVAABKDHcAAAgQpwIAwEicCgAAMeJUAABA&#10;nAoAACWGOwAABIhTAQBgJE4FAIAYcSoAACBOBQCAEsMdAAACxKkAADASpwIAQIw4FQAAEKcCAECJ&#10;4Q4AAAHiVAAAGIlTAQAgRpwKAACIUwEAoMRwBwCAAHEqAACMxKkAABAjTgUAAMSpAABQYrgDAECA&#10;OBUAAEbiVAAAiBGnAgAA4lQAACgx3AEAIECcCgAAI3EqAADEiFMBAABxKgAAlBjuAAAQIE4FAICR&#10;OBUAAGLEqQAAgDgVAABKDHcAAAgQpwIAwEicCgAAMeJUAABAnAoAACWGOwAABIhTAQBgJE4FAIAY&#10;cSoAACBOBQCAEsMdAAACxKkAADASpwIAQIw4FQAAEKcCAECJ4Q4AAAHiVAAAGIlTAQAgRpwKAACI&#10;UwEAoMRwBwCAAHEqAACMxKkAABAjTgUAAMSpAABQYrgDAECAOBUAAEbiVAAAiBGnAgAA4lQAACgx&#10;3AEAIECcCgAAI3EqAADEiFMBAABxKgAAlBjuAAAQIE4FAICROBUAAGLEqQAAgDgVAABKDHcAAAgQ&#10;pwIAwEicCgAAMeJUAABAnAoAACWGOwAABIhTAQBgJE4FAIAYcSoAACBOBQCAEsMdAAACxKkAADAS&#10;pwIAQIw4FQAAEKcCAECJ4Q4AAAHiVAAAGIlTAQAgRpwKAACIUwEAoMRwBwCAAHEqAACMxKkAABAj&#10;TgUAAMSpAABQYrgDAECAOBUAAEbiVAAAiBGnAgAA4lQAACgx3AEAIECcCgAAI3EqAADEiFMBAABx&#10;KgAAlBjuAAAQIE4FAICROBUAAGLEqQAAgDgVAABKDHcAAAgQpwIAwEicCgAAMeJUAABAnAoAACWG&#10;OwAABIhTAQBgJE4FAIAYcSoAACBOBQCAEsMdAAACxKkAADASpwIAQIw4FQAAEKcCAECJ4Q4AAAHi&#10;VAAAGIlTAQAgRpwKAACIUwEAoMRwBwCAAHEqAACMxKkAABAjTgUAAMSpAABQYrgDAECAOBUAAEbi&#10;VAAAiBGnAgAA4lQAACgx3AEAIECcCgAAI3EqAADEiFMBAABxKgAAlBjuAAAQIE4FAICROBUAAGLE&#10;qQAAgDgVAABKDHcAAAgQpwIAwEicCgAAMeJUAABAnAoAACWGOwAABIhTAQBgJE4FAIAYcSoAACBO&#10;BQCAEsMdAAACxKkAADASpwIAQIw4FQAAEKcCAECJ4Q4AAAHiVAAAGIlTAQAgRpwKAACIUwEAoMRw&#10;BwCAAHEqAACMxKkAABAjTgUAAMSpAABQYrgDAECAOBUAAEbiVAAAiBGnAgAA4lQAACgx3AEAIECc&#10;CgAAI3EqAADEiFMBAABxKgAAlBjuAAAQIE4FAICROBUAAGLEqQAAgDgVAABKDHcAAAgQpwIAwEic&#10;CgAAMeJUAABAnAoAACWGOwAABIhTAQBgJE4FAIAYcSoAACBOBQCAEsMdAAACxKkAADASpwIAQIw4&#10;FQAAEKcCAECJ4Q4AAAHiVAAAGIlTAQAgRpwKAACIUwEAoMRwBwCAAHEqAACMxKkAABAjTgUAAMSp&#10;AABQYrgDAECAOBUAAEbiVAAAiBGnAgAA4lQAACgx3AEAIECcCgAAI3EqAADEiFMBAABxKgAAlBju&#10;AAAQIE4FAICROBUAAGLEqQAAgDgVAABKDHcAAAgQpwIAwEicCgAAMeJUAABAnAoAACWGOwAABIhT&#10;AQBgJE4FAIAYcSoAACBOBQCAEsMdAAACxKkAADASpwIAQIw4FQAAEKcCAECJ4Q4AAAHiVAAAGIlT&#10;AQAgRpwKAACIUwEAoMRwBwCAAHEqAACMxKkAABAjTgUAAMSpAABQYrgDAECAOBUAAEbiVAAAiBGn&#10;AgAA4lQAACgx3AEAIECcCgAAI3EqAADEiFMBAICfW/3tUZnng/6BP70DAADCno++4Ntf3A+7rncN&#10;AEDY4RtanAoAAKOz4tSXg671dOaNAgDAlRyyp/8e7p8PuqFX7xQAgA/okD3tA0wAABBguAMAQIA4&#10;FQAARqd/OfUj3ygAAJQ5KgMAAIY7AABguAMAwI0QpwIAwEicCgAAXOSoDAAAGO4AAIDhDgAAN0Kc&#10;CgAAI3EqAABwkaMyAABguAMAAIY7AADcCHEqAACMxKkAAMBFjsoAAIDhDgAA/A6fTrrus0cPAADv&#10;f7j/4dEDAMB/56gMAAAEHPmL+4vHDQAA/89fArR3BzlxJUEUReWW9wESG8Ers3tneCFIsBKMpZh1&#10;NFJ15yMcVedIJQY18XcyeqT+/XJtD/Rwd//mWAEAAAAAVnh6fn35dk0P5Jo7AAAAAAAcYnQHAAAA&#10;AIBDvt7Qsz4+v778dOQAAAAAAJ/r4e7++/uPH7fwrG66AwAAAADAIbd00/33X1OcOAAAAAAAMW66&#10;AwAAAADAIUZ3AAAAAAA45KZeL/P8+uLEAQAAAAA+2S29+ttNdwAAAAAAOERIFQAAAAAADnHTHQAA&#10;AAAADjG6AwAAAADAIUKqAAAAAABECakCAAAAAAAXE1IFAAAAAIBD3HQHAAAAAIBDjO4AAAAAAHCI&#10;kCoAAAAAAFFCqgAAAAAAwMWEVAEAAAAA4BA33QEAAAAA4BCjOwAAAAAAHCKkCgAAAABAlJAqAAAA&#10;AABwMSFVAAAAAAA45OvD3f2b/wYAAAAAAAY8XtlG/eT1MgAAAAAAcIiQKgAAAAAAUbf06u+PRvfH&#10;59eXnw4PAAAAAID/6e/6/MPGy9IPd/ff33/86L4TUgUAAAAAgEM+HN2N1AAAAAAAJF3bDi2kCgAA&#10;AAAAhwipAgAAAAAQJaRalr7A3m8wAAAAAMAS17ZDC6kCAAAAAMAh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GCFVAAAAAACgJaQKAAAAAECUkGoRUgUAAAAAIElIdTGDPAAAAAAA&#10;SUKqAAAAAACMEVIFAAAAAABaQqoAAAAAAEQJqRYhVQAAAAAAkoRUFzPIAwAAAACQJKQKAAAAAMAY&#10;IVUAAAAAAKAlpAoAAAAAQJSQahFSBQAAAAAgSUh1MYM8AAAAAABJQqoAAAAAAIwRUgUAAAAAAFpC&#10;qgAAAAAARAmpFiFVAAAAAACShFQXM8gDAAAAAJAkpAoAAAAAwBghVQAAAAAAoCWkCgAAAABAlJBq&#10;EVIFAAAAACBJSHUxgzwAAAAAAElCqgAAAAAAjBFSBQAAAAAAWkKqAAAAAABECakWIVUAAAAAAJKE&#10;VBczyAMAAAAAkCSkCgAAAADAmGvboT8a3Z+u7Owe3z8//QoDAAAAAHy67++fH7fwoEKqAAAAAABE&#10;3dJbVf5y3AAAAAAAcMbvm+5f/u3LpdXYtw++c+IAAAAAAH+Op+fXl2/b/tEfbc1CqgAAAAAAjLm2&#10;HdrrZQAAAAAA4BAhVQAAAAAAooRUAQAAAACAi314031pSPU/fQcAAAAAwOe7th1aSBUAAAAAgDFC&#10;qgAAAAAAQEtIFQAAAACAKCFVAAAAAADgYkKqAAAAAACMEVIFAAAAAIBDhFQBAAAAAICWkCoAAAAA&#10;AFFCqgAAAAAAwMWEVAEAAAAAGCOkCgAAAAAAhwipAgAAAAAALSFVAAAAAACihFQBAAAAAICLCakC&#10;AAAAADBGSBUAAAAAAA4RUgUAAAAAAFq3FFJ9ctwAAAAAACS56Q4AAAAAAIfcVEgVAAAAAIA/y7Xt&#10;0L8ADsBJ19KJZT8AAAAASUVORK5CYIJQSwECLQAUAAYACAAAACEAsYJntgoBAAATAgAAEwAAAAAA&#10;AAAAAAAAAAAAAAAAW0NvbnRlbnRfVHlwZXNdLnhtbFBLAQItABQABgAIAAAAIQA4/SH/1gAAAJQB&#10;AAALAAAAAAAAAAAAAAAAADsBAABfcmVscy8ucmVsc1BLAQItABQABgAIAAAAIQApRRtV3gQAAM4O&#10;AAAOAAAAAAAAAAAAAAAAADoCAABkcnMvZTJvRG9jLnhtbFBLAQItABQABgAIAAAAIQAubPAAxQAA&#10;AKUBAAAZAAAAAAAAAAAAAAAAAEQHAABkcnMvX3JlbHMvZTJvRG9jLnhtbC5yZWxzUEsBAi0AFAAG&#10;AAgAAAAhAExSF+neAAAABwEAAA8AAAAAAAAAAAAAAAAAQAgAAGRycy9kb3ducmV2LnhtbFBLAQIt&#10;AAoAAAAAAAAAIQAAHiQGiPgHAIj4BwAUAAAAAAAAAAAAAAAAAEsJAABkcnMvbWVkaWEvaW1hZ2Ux&#10;LnBuZ1BLAQItAAoAAAAAAAAAIQCn7yM3+jUAAPo1AAAUAAAAAAAAAAAAAAAAAAUCCABkcnMvbWVk&#10;aWEvaW1hZ2UyLnBuZ1BLBQYAAAAABwAHAL4BAAAxO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tari" o:spid="_x0000_s1027" type="#_x0000_t75" alt="2 stūros savienoti taisnstūrveida rāmji ar zvaigžņu stariem, kas vērsti no vidus uz malām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2 stūros savienoti taisnstūrveida rāmji ar zvaigžņu stariem, kas vērsti no vidus uz malām"/>
              </v:shape>
              <v:shape id="Melna apmale" o:spid="_x0000_s1028" type="#_x0000_t75" alt="2 stūros savienoti taisnstūrveida rāmji ar zvaigžņu stariem, kas vērsti no vidus uz malām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2 stūros savienoti taisnstūrveida rāmji ar zvaigžņu stariem, kas vērsti no vidus uz malām"/>
              </v:shape>
              <v:rect id="Taisnstūra apmale" o:spid="_x0000_s1029" alt="2 stūros savienoti taisnstūrveida rāmji ar zvaigžņu stariem, kas vērsti no vidus uz malām" style="position:absolute;left:1809;top:1619;width:88331;height:65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IJEwgAAANsAAAAPAAAAZHJzL2Rvd25yZXYueG1sRE9Na8JA&#10;EL0X/A/LFHqRutGDhNRVpCCIF60Neh2y0yQ0OxOyq0n99W5B8DaP9zmL1eAadaXO18IGppMEFHEh&#10;tubSQP69eU9B+YBssREmA3/kYbUcvSwws9LzF12PoVQxhH2GBqoQ2kxrX1Tk0E+kJY7cj3QOQ4Rd&#10;qW2HfQx3jZ4lyVw7rDk2VNjSZ0XF7/HiDMhJTn2yu6TTc3u7jffpepzLwZi312H9ASrQEJ7ih3tr&#10;4/w5/P8SD9DLOwAAAP//AwBQSwECLQAUAAYACAAAACEA2+H2y+4AAACFAQAAEwAAAAAAAAAAAAAA&#10;AAAAAAAAW0NvbnRlbnRfVHlwZXNdLnhtbFBLAQItABQABgAIAAAAIQBa9CxbvwAAABUBAAALAAAA&#10;AAAAAAAAAAAAAB8BAABfcmVscy8ucmVsc1BLAQItABQABgAIAAAAIQDOmIJEwgAAANsAAAAPAAAA&#10;AAAAAAAAAAAAAAcCAABkcnMvZG93bnJldi54bWxQSwUGAAAAAAMAAwC3AAAA9gIAAAAA&#10;" filled="f" strokecolor="#8b0e04 [3204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539F" w:rsidRDefault="007B41C2">
    <w:pPr>
      <w:pStyle w:val="ab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0650433" wp14:editId="6E5EF9A2">
              <wp:simplePos x="0" y="0"/>
              <wp:positionH relativeFrom="page">
                <wp:posOffset>473710</wp:posOffset>
              </wp:positionH>
              <wp:positionV relativeFrom="page">
                <wp:posOffset>342900</wp:posOffset>
              </wp:positionV>
              <wp:extent cx="9737090" cy="6867144"/>
              <wp:effectExtent l="0" t="0" r="0" b="0"/>
              <wp:wrapNone/>
              <wp:docPr id="22" name="Grupa 22" descr="2 stūros savienoti taisnstūrveida rāmji ar zvaigžņu stariem, kas vērsti no vidus uz malām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737090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23" name="Stari" descr="2 stūros savienoti taisnstūrveida rāmji ar zvaigžņu stariem, kas vērsti no vidus uz malām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Melna apmale" descr="2 stūros savienoti taisnstūrveida rāmji ar zvaigžņu stariem, kas vērsti no vidus uz malām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" name="Taisnstūra apmale" descr="2 stūros savienoti taisnstūrveida rāmji ar zvaigžņu stariem, kas vērsti no vidus uz malām"/>
                      <wps:cNvSpPr>
                        <a:spLocks noChangeAspect="1"/>
                      </wps:cNvSpPr>
                      <wps:spPr>
                        <a:xfrm>
                          <a:off x="180975" y="161925"/>
                          <a:ext cx="8833104" cy="6538144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BED05D0" id="Grupa 22" o:spid="_x0000_s1026" alt="2 stūros savienoti taisnstūrveida rāmji ar zvaigžņu stariem, kas vērsti no vidus uz malām" style="position:absolute;margin-left:37.3pt;margin-top:27pt;width:766.7pt;height:540.7pt;z-index:-251655168;mso-position-horizontal-relative:page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D7iE2QQAAM0OAAAOAAAAZHJzL2Uyb0RvYy54bWzUV9tuGzcQfS/QfyD2&#10;ubZ2Zd0ROVDlCwI4iRGnyDPN5Uqsd0mW5Eq2iz70pT/Qz+g/9Cn+rx6Su7J8SeoGhdsY8IrX4fDM&#10;nJnhi5eXVUlW3Fih5DTJdtOEcMlULuRimvzw/mhnlBDrqMxpqSSfJlfcJi/3v/3mxVpPeFctVZlz&#10;QyBE2slaT5Olc3rS6Vi25BW1u0pziclCmYo6dM2ikxu6hvSq7HTTdNBZK5Nroxi3FqMHcTLZD/KL&#10;gjP3tigsd6ScJtDNha8J33P/7ey/oJOFoXopWKMG/QItKiokDt2IOqCOktqIB6IqwYyyqnC7TFUd&#10;VRSC8XAH3CZL793m2Khah7ssJuuF3sAEaO/h9MVi2ZvVqSEinybdbkIkrWCjY1NrSnw/55YBrC5M&#10;ePMH9CaWrgSXygniqLAyDK+4yCkxH3+tfhSEGnK9omJx8+fNb7W3vBG8+o5cUEtWH383FjulIiuR&#10;15bU16SiJfZ5K6z1YgJljo0+06emGVjEngf2sjCV/wVk5DLY72pjP37pCMPgeLg3TMcwM8PcYDQY&#10;Zr1etDBbwg0e7GPLw3ZnNh4NstudgxHEQIlOe3DH67dRRws2wX9jELQeGOTvHRe7XG140gipniSj&#10;ouai1jvwHU2dOBelcFeBB/ASr5RcnQp2amJny7Z7rW3PvEWe1bBeLa9J1It63E4Uu7Dwg/mSygWf&#10;WQ2aIngEwO8u7/junUudl0IfibL0vuDbDXzw0nuUeMQCkW4HitUVly7GD8NLIKmkXQptE2ImvDrn&#10;oIN5lWdwJHiwAyW0EdIFgsPXTqzzp3uvCxT/uTuapem4+/3OvJ/Od3rp8HBnNu4Nd4bp4bCX9kbZ&#10;PJv/4ndnvUltOa5PywMtGtUx+kD5R/ncRL4YKULEiR4KRYKntqrBaT0yXkfrDHds6ZsFQHsHoOOe&#10;zURA+BZUj7cFAf2OJ1HuLnH6w71B/w5xYHCw/pirivgGgIUOAUm6ApBRm3YJrnGrQGiiG50Zja+H&#10;boOWbq95KSmhGnEOTH/GcOph/DpZ1/3/0YysaCgfnpVu4363n5BHklw2HPcHn0lV/wbj1hrlmG2D&#10;K3pPi1C+GHuskDlbUs1hVy92KysNW5q83xQT/wlZGrV84RGCpv5cgrqz2Hc+ES6zUToeRgtmg2wM&#10;Y8J9YtbwtcpotLeXpb2mVunvjZpaZVNx/EMz0olUPi+GQ0pJ1jii2++ngU1WlSJvs2aorfm8NNGt&#10;KWNIhjH5ImFsr6yEQ3FeigqyUv/XRPZSIlDfXj203FXJ/f1K+Y4XKChxxcjkTxwXgF7SnEct+lvi&#10;NztCVgsC/eqYwBrZWbyXfyZ86irN+gB6eAlsFGtA+dxm3u4IJyvpNpsrIZV57PRyA2IR17cgRWg8&#10;Sucqv0K5bRTyIBhsNTsSSIon1LpTavDwwCAeU+4tPkWpYEPVtBKyVOb6sXG/HuzEbELWeMhME/tT&#10;TX1hWb6S4O0YjgWxLnR6/WEXHbM9c749I+tqrhDsUPtAu9D0613ZNgujqg+g+cyfiikqGc6eJsyZ&#10;tjN36GMKrzbGZ7PQjhXriTzTqHOj8XzSf3/5gRrdVAYOBcwb1cYKOrlXIMS13h5SzWqnChGqh1tc&#10;G7wRt0IrvJmCCzXvO/8o2+6HVbev0P2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KVAAROEAAAALAQAADwAAAGRycy9kb3ducmV2LnhtbEyPQWuDQBCF74X+h2UK&#10;vTWrjdpgXEMIbU+h0KRQcpvoRCXurrgbNf++k1Nze8N7vPletpp0KwbqXWONgnAWgCBT2LIxlYKf&#10;/cfLAoTzaEpsrSEFV3Kwyh8fMkxLO5pvGna+ElxiXIoKau+7VEpX1KTRzWxHhr2T7TV6PvtKlj2O&#10;XK5b+RoEidTYGP5QY0ebmorz7qIVfI44rufh+7A9nzbXwz7++t2GpNTz07RegvA0+f8w3PAZHXJm&#10;OtqLKZ1oFbxFCScVxBFPuvlJsGB1ZBXO4whknsn7DfkfAAAA//8DAFBLAwQKAAAAAAAAACEAAB4k&#10;Boj4BwCI+AcAFAAAAGRycy9tZWRpYS9pbWFnZTEucG5niVBORw0KGgoAAAANSUhEUgAAC6wAAAiz&#10;CAYAAAAEfz61AAAAAXNSR0IArs4c6QAAAARnQU1BAACxjwv8YQUAAAAJcEhZcwAALiMAAC4jAXil&#10;P3YAAP+lSURBVHhe7J2NWRy5srCne4bPyy4wTQZsBhCBhwgWZ2AysCOwHQHeCCADnIE5EZgTgbkR&#10;0PzYrJeZ7q/ktff4B+ifkdQl6eV5/Oy9B3Wp6q0aplUqlbIRPxCAQG8C5xcXT/MsO+wtgAchAAEI&#10;QKAXgazNU1mrUW0kMSZMAuXKZLKzurp6Fqb6aA2BuAhc3Nw8zRcL3psduDWpb7s8d0AQkbEQqObz&#10;JxsbG29isQc74iBwdXX1LBuPD+KwBisgkBSB12u//vo8KYsxNggC1x8/1kEoipJhEKiqMPS0oCUf&#10;nPYQJ+Px7+RT2/NiJARcEzg/Py/Gk8l7madwPRfyIyBQN3/jNY+IgAMmQAACEFBAQP7evi42Nsgt&#10;KfAFKugjwG6vPp+gUUAENqfTo3Ge74jKZUBqoyoEIACBoAm0KsyjWD1oH1tSvvj79vbYkizEQAAC&#10;SxKYrq4e1XV9tqQYHv+GgPk+bPWdGDo1U6T+9V/otqC/UwL5ZPLY6QQIh0APApPJ5LTHYzwCAQgM&#10;TEDeWy8GVoHpIfATgcvLyz2wQMAqgYTWWsmsn5cNkLp+RbH6shB5HgJ2CeTjsdnjKOxKRVq0BMze&#10;aMP+aBL55GgdjGEQgEAgBMqqrvcpVg/EW6g5CAEK1gfBzqQxEVhbWzuVovVd2cg4jckubIEABCCg&#10;kUCrRArF6hpdN4hOWZZtX1xdvRxkciaFAAR+IlBPJq/AsjyBZDbaKVJfPlgSkyAdS2aJmYy5EIAA&#10;BCDgiEC9WJDndcQWsf0JcDivPzuebEEgkfXX1/V0qxxzC2yRDSnn8/nryGzCHAgETcDsbcgeB7mO&#10;oL04kPItitb5LhzIN0wLAQjETUAad5n6QdP8Nm5DsQ4CyxGgYH05fjwNgc8ETNF6XVWmaP0EJBCA&#10;AAQg4IZAY/KkRecAN5ohVTMBiZsXcm0mSV3NTkK3ZAh86bJ+mozBFg1NZlM9oQ5/FsMDUV8IyOdk&#10;21yVDRAIaCLw119/8b2nySHoAoGWBFZWVsqWQxkGAW8EOJznDXXaEyW0JkvmMHjbiJbu6pubm3z/&#10;teXFOAg4JmD2NMzehuNpEB8zgRbNvRr3XWPmg20QgAAELBMw9YJVVe2Y+kHLohEHgegI8A4SnUsx&#10;aGgCZVkeZnn+dGg9mB8CEIBATAQaX1haJF5i4oEtnQmUi/n8dzZdOnPjAQhYJ3B+czObLBZvrQuO&#10;VGDj918sdpuiCH4gYIFANZ8/2djYeGNBFCIgYI3A9cePUmPIDwQgEBKB20+fZPlI0V5IPotd15ub&#10;m61FXb+P3U7sU0qgqpQqZletlF/YpLjmbGN9/Xe7RJEGAQj0JWAO448nE/O9X/SVwXMQ+JdA3fwN&#10;1zwCnhCAAAQg8BAB+Tv6utjYeA4lCECgHQF2hdtxYhQEWhMoimK/quv91g8wEAIQgAAE7iXQqtMN&#10;xepEUDOBQg6THTYPYwQEIOCawObq6oncTHTiep7Q5bf6/gvdSKN/ItfOx+CqUGzIJ5PHoeiKnukQ&#10;qBeLs3SsxVIIxEGAYvU4/BiZFbPI7MGckAgk0nU9mXX4HbFXTyavQgpJdIVA7ATy8fhYbCxitxP7&#10;PBFosYeaTNMUT8iZBgIQSIpAaeoDKVZPyucYa4EABesWICICAj8S2JxOj6rFYlf+9xI6EIAABCDQ&#10;j0CrBEmLREu/2XkqNgJ5nu9dXF09i80u7IFAiAQWKytshN7juCQ2yBMpdgjxsxmDztLJZBaDHdgQ&#10;F4E6y87isghrIBA3Abm++SRuC7EuRALz+ZxDeSE6LkadEzh0nMS6/JvYNE0FpqurRzGGKzZBIEQC&#10;sofxMssychshOk+zzi32UlvtyWq2Ed0gAAEI+CYgtxSN83zX1Af6npr5IBA6AQrWQ/cg+qslIJ14&#10;TsyX00i+pNQqiWIQgAAElBJolRhpkWBRah5qDURA4urF9fX19kDTMy0EIPCFAF3Wfw6FJDbEEyhs&#10;4EM+PAH5LG2bq7OH1wQNIPA/AnLTTwkPCEAAAhCAwDIEsvF4b5nneRYC1gkkcBA5iXW6BAZNBax/&#10;OhAIgd4EJJ8xM3sYvQXwIAQeItBiT7XV3iyUIQABCEBAygDrE2l4sLO2tnYKDghAoDsBCta7M+MJ&#10;CLQmYL6czJeUfFnxJdWaGgMhAIHUCbRKiLRIrKTOEfvvJFAsquqQQjaiAwLDE2BD9B8fRL8BnkAR&#10;w/CfJjT4kcB4PJ5BBQKqCNT1f1XpgzIQgMCDBKSj5X9ABAFNBL4cvC806YQuEPiOQOSHk2Net1d1&#10;/cY0FSCiIQCB4QmYPYvxZHI8vCZoEDUBs7fasL/aao82akgYBwEIQOBhAnLL6+tiOt2VJrYlrCAA&#10;gX4EKFjvx42nINCagPmSki+rHblW76j1QwyEAAQgkCiBVokQitUTjQ47ZkvxwbYUstGlxA5OpECg&#10;N4HPG6J1nez7ccwb3p+DIvKChd6Bz4NeCOSTyWMvEzEJBCAAAQhAAAIQ8EBAmuHMPEzDFBBYnkDk&#10;68Cv6/hW+evlaXqR8P8mk+deJmISCECgkUA+Hr+VQUXjQAZAwAYBitZtUEQGBCCQIAE58LlfbGzw&#10;Dp2g7zHZLgEK1u3yRBoE7iVQFMW+FOXwxUWMQAACELiHQKtkP8XqxI8NAln27PLycs+GKGRAAAL9&#10;CUwmk1f9nw7zSQrVw/QbWodFQDqczMLSGG1jJ1AvFqex24h9EIiJwCTPT2KyB1vCJ1Bn2R/hW4EF&#10;SRFI4KatGNb2pjPk6urqWVKxibEQUEpA9ioOTKMdpeqhVqwEKFqP1bPYBQEIuCFQjvN8Z3M6PXIj&#10;HqkQSIsABetp+RtrByYwnU5fV6PRE1GjHFgVpocABCCgikBjsXqLa+pUGYQy+glk2aG5ZlO/omgI&#10;gXgJfN4YTaTLegyb2fdGYgLFCPF+CuO0TD5v23zHx+nbUK1aWVkhBxSq89AbAhCAgAICeZ7PFKiB&#10;ChDoRyCRruv94Az6VLm4vU2uicCgxJkcAvcQ+NxYRxrsAAgCgxBoUbTeuH87iOJMCgEIQMAfAbn1&#10;7LRaLH5fW1s79TcrM0EgbgIUrMftX6xTSGBzY+ONnLzaFdVKheqhEgQgAAHvBBqTHXRV9+6TRCYs&#10;5JrN40RsxUwIqCUQe5f1JArV1UYXiqVMYDwez1K2H9vVEThTpxEKQQAC9xKQQ5Un4IGAFgLcDqfF&#10;E+ixNAEK15dGaFVAXf+5ublZWpWJMAhAoDOBm5ubLSlWP+z8IA9AwCaBFnuwjfu4NvVBFgQgAAFF&#10;BOqqOiqm0x3enRU5BVWiIEDBehRuxIjQCJiTV+YEljmJFZru6AsBCEDAJoHGJEeLRIlNfZCVFgG5&#10;ZnN2cXX1Mi2rsRYCugjE2GX9a5F643ecLle01ybyQoP2IBipmUA+mTzWrB+6pUXg83cdPxCAQCgE&#10;ylAURc80CPBOk4afk7Iy8vVkCIfWZV/ybH19nXxoUh88jNVK4O/bW9NQp9CqH3olRKDFXmy0ue6E&#10;3IypEIBANwJVXe8XRbHf7SlGQwACbQhQsN6GEmMg4ICAOYElp7F2zYksB+IRCQEIQEA1gVbJ+xYJ&#10;EtVGolwQBCQWX1xfX28HoSxKQiBSAvP5/LmYVoZuXqvvtlCN/FpUYP7LDwQCIFCPRrMA1ETFtAgE&#10;/z2XlruwNlUCVVWdpmo7duskwDuNTr+glQUCka8xNecH6snklQUPIgICEFiSgNyiciANdbaXFMPj&#10;ELBHoMWeLEXr9nAjCQIQUE2gHOf5zuZ0eqRaS5SDQMAE2G0O2HmoHj4BU7T++URWXZMgCt+dWAAB&#10;CLQk0Cqh0SIx0nI6hkGgkcCiqo7Pz8+LxoEMgAAEnBD4fJWeXEftRLgHoZo3opc2P/Lud0vzQYBa&#10;AvK53Oa7Xa17klSMItgk3Y7RARLI8rwMUG1UjpTAzc3NlnmnidQ8zILA/whEvO7Uli8wtz5PV1eP&#10;CD8IQGBYAlKsvjfKsmfDasHsELiDQIu92VZ7vMCFAAQgECgB875cLRa/r62tnQZqAmpDIAgCFKwH&#10;4SaUjJ3AdDp9aa4Tid1O7IMABCDQKpHRIiECSQjYJCCdTLayyeTApkxkQQAC3QhIl/XX8kTZ7alh&#10;R2vbeLZKI+KCAaucEKaawHg8nqlWEOUgAAFvBEwCPOZ/3kCmMFFd/zcFM7ExGAK8ywTjKhS1QiDi&#10;daiW/MFiMjE33PEDAQgMSMAcSJNi9cMBVWBqCDxMoMUebau9XjhDAAIQCIxAXVVHxXS687nJFj8Q&#10;gIBTAhSsO8WLcAi0J2CuEzHXisgTfPm1x8ZICEAgIAKtEhgtEiEBmYyqARGQl+KnFxcXTwNSGVUh&#10;EBWBkLqsa9lodhIAERcIOOGFUNUE8snksWoFUS4pAnmenyZlcEtjfRWRt1Qn2GFwtOi6qiIvaxEn&#10;opYjMK/rP5aTwNMQCJTA13Wp+W9kP0PmE6QA52RzdfUkMqSYA4HgCPx9e3ssShfBKY7CaREwe7UN&#10;+7Wt9nzTooa1EIBAwARMg9miKGgyG7APUT0sAvGt9sPij7YQ+I6AuVakWlnZMdeMgAYCEIBATARa&#10;JS4oVo/J5UHaIte/H3zucMIPBCAwCAHtXdaH3Fh26pCIiwGcckO4egL1aDRTryQKJkNA8jwXMRq7&#10;bKF0jExitmlZf4ewETGZTMjJxhzEgdkm6w/eZQLzGeo6IBDpoeoh8gsrKysU4DgIUURCoAuB8urq&#10;UG573e7yDGMhMCgBitYHxc/kEICAFwKlaSxrGsx6mY1JIACBzwRCyBPjKggkRUA6HJxJp4Nd+fcm&#10;KcMxFgIQiJYAxerRujZGw4ovHU5itA2bIKCewJcu66+0KTrERrIXBpFu/HthxyRBEJDP7vb5+XkR&#10;hLIoGT2BSZ6faTaybyGyZpvQTSeBPrHm05LFYlH6nI+5IHAfgevr6235He8xhAgEvhKIdP3qLd9Q&#10;10ersvdIQEEAAsMRMLe7mlteh9OAmSHQkwBF6z3B8RgEIKCdgGkkWy0Wv5vGstp1RT8IxEaAgvXY&#10;PIo9URAwxTpy3cgT6Qj3OgqDMAICEEiWQGOxeotr5ZKFh+GDEDAdTi6url4OMjmTQgACo/X19deS&#10;JDrTgMLbxrFvYyPd6PeNkfnCIDAej2dhaIqWCRDw/t3WpTA4Af6YGDCBLrG87GYHm5QBB0pkqtdZ&#10;theZSZgDATsEIl3POs4/lHKj3XM7DkAKBCDQh4A5iGZud+3zLM9AQAUBitZVuAElIAABewSkgexR&#10;MZ3ufG6kxQ8EIOCdwLI5XO8KMyEEUiJQbGw8r+qaa/pScjq2QiAiAq2K1SOyF1PiISCx+0I6ss7i&#10;sQhLIBAWgXoyGbTLuuON4uGcEenG/nBAmTkEAvlk8jgEPdExfgK2ujZ3KdyNnyoWQuBuAm0/J3c8&#10;XcIUAloIyCFe3mG0OAM9dBKIdH3rJB9R139SiKMzjNEqDQLm5rdFVR2KtUUaFmNltARaFK037gtH&#10;CwfDIACBkAiYGjxpIEsdXkhOQ9foCPDOEJ1LMShGAqZoLh+Pj1nMxuhdbIJAnAQaXzAaEhtxUsGq&#10;wAiUi/n8dzZ0AvMa6kZD4PLq6r3ceLDl06DG7y6fyticy2zk8wOBRAnIrWWn67/+upOo+ZitjMD1&#10;x48Skvf/8NdamcNQJzkCVVWdSIf13eQMx2B1BExh28qjR+fqFEMhCGgnUFXaNeys34Mvjy2kmRvs&#10;JL9J58gWrBgCAVcEyqurQ1nrPXUlH7kQ8E6gbv52ah7hXWsmhAAEIGAIlOM83+V2PYIBAsMTYC9k&#10;eB+gAQQaCUix3In54pTk0mnjYAZAAAIQGJhAY8EfxeoDe4jpWxIo5JpO0/mEHwhAYAACvrusN353&#10;DcBg6Skj7Ti3NBcEJEVAPtvbpugrKaMxVi2Bpq7PahVHMQgkQsAU9SViKmYqJzAej2fKVUQ9COgk&#10;EOEaeNmO6ya3QjMOneGKVmkQuLi4eEqxehq+TsrKFnu8Uebak3IyxkIgPgKm1q5aLH6nWD0+32JR&#10;mAQoWA/Tb2idIAHzxVlXlSlaP0nQfEyGAAQCIdCYhGiRyAjEVNRMgECe53sXV1fPEjAVEyGgjsB0&#10;dfVI3n2dv/cuu/mrDtzXDXq6qqtzDQoNR4Cir+HYM/NPBE5hAgEI6CUg67//06sdmqVEIJ9MHqdk&#10;L7ZCwDoBCtc/IzUHsUxuxTpfBEIAAq0IXF9fb8v75UF0ucdW1jMoegIt9nob94ujh4SBEICAFgKy&#10;13hUTKfcOqTFIegBASFAwTphAIGACJhOCPJFumu+UANSG1UhAIFECDQmH1okMBJBhZkBEZC4fmGS&#10;ywGpjKoQiIbAYmXllStjotssinBD3pXvkZseAYq+0vO5Vourqiq16oZeEICAbJTk+RkcIKCBQL1Y&#10;7GnQAx0gEDyBCNfJXXIZi8lkP3gfYgAEAiVgbnqT9Z+5vbX4akLj/lmgtqJ2wgRa7PkS9wnHB6ZD&#10;QAmBqq73i6LgvViJP1ADAl8JULBOLEAgQALmC9V8sQaoOipDAAIREmiVKG+RuIgQDSbFQaBYSHLZ&#10;JJnjMAcrIBAOgc3V1RPbXdZbfWeFg8hUVv3zjx8IQOBeAvVoNAMPBDQQMF0uNeiBDhCAwL0E+IwS&#10;HIMTuLm52crG463BFUEBCMREIMJ1c1Nuw+RSTE4lJjdiCwRCIjCZTA6yLNv+UWeKd0PyIrq2ItBi&#10;75e4b0WSQRCAgH0C5TjPdzan0yP7opEIAQgsS4Cd7WUJ8jwEBiJgvlir0eiJTF8OpALTQgACEBi1&#10;SjS0SFiAEgKaCZjk8ng8fqFZR3SDQKwEbHVZb9rMDY5fhBvuwfkAhYMhIJ//bQ6eBeOuqBWV7s3/&#10;F7WBGAeB8AmchW8CFkRAYBaBDZgAAZ0EIlxH35ebl/fO5zqdgFYQiJ/AxcXFU7HS/LvzJ7ocZfwu&#10;xcImAi32gFvtJTfNw+8hAAEItCQgTUNOq5WVnbW1tdOWjzAMAhDwTICCdc/AmQ4CNglsbmy8kVNh&#10;uyO6dNnEiiwIQKAlgVYJhhaJipbTMQwCwxLIsmeXl5d7wyrB7BBIj8CyXdaj2wSKcIM9vajG4iEI&#10;yMGz2RDzMicEIAABCIRDYHV19SwcbdE0VgLzuv4jVtuwCwJqCES2rv4p71HXRxTnqIk2FEmMwPX1&#10;9bYcGDlsY3ar/bU2ghgDAQ0EzF5ww34wMa/BUegAgfgJyE1DR/JvV/YWyfHE724sDJgABesBOw/V&#10;IWAImMRTVVU75pQYRCAAAQj4ItAqsUCxui93MI8HAp83f7LskA6tHmAzBQR+INCnMxiF6oQRBCDw&#10;LYF8MnkMEQgMTUC+z06G1oH5IQCBuwksFosz2EBAAwFZx8w06IEOEEiCwNfCdfPfCH6+5EHKyWTy&#10;KgJzMAECwREw+wayX3/cRfFW+2xdBDIWAkMToGh9aA8wPwTSJlDXz4ui2N/c3CzTBoH1ENBPII5V&#10;uH7OaAgBpwTMF24xne6Y02JOJ0I4BCAAASHQKolGsTqxEhGBb2K+kA6tnZLOEWHAFAgMRuBzZzDp&#10;ENZGAQrV21BiDATSI1BT/JWe07EYAhCAQAcCcjj5rMNwhkLACQHTlVUEF06EIxQCEHiYQCRd16Wx&#10;1Z/cGEKwQ2AYAqazurxTbnWdPbpcZlcAjI+PAEXr8fkUiyCgn0BZLRa70+n0tX5V0RACEDAEKFgn&#10;DiAQEQFzWkyKeZ5HZBKmQAACyghQrK7MIajjlMBdyWJJOs+urq5eOp0Y4RCAwE8EmjqERbe5E8lm&#10;OaEMAS0E5G/ENrekaPFGunr89ddfp+laj+UQ0E1ACoz4fOp2URLa1Vm2l4ShGAkBzQTCXouX8/n8&#10;tWa86AaBWAnIfsEzeZ9c6nu81d5brACxKz4CFK3H51MsgoBSAnJg87RaWdmRJq8nSlVELQhA4A4C&#10;FKwTFhCIjIA5NVbV9b6YVUZmGuZAAAIDE2iVMKOz+sBeYnpbBBri/cWXzme2pkMOBCDQQOBzh7A7&#10;uqxTqE7oQAACbQnILSmztmMZBwEXBLiO1gVVZELADgHZ4LywIwkpEOhPQOLwcf+neRICELBKIMDC&#10;dVnvPOd902oUIAwCrQh82Sc4aDW4YVCrPTgbEyEDAj4IULTugzJzQCBpAnVVHcm/3U2zf8gPBCAQ&#10;FAEK1oNyF8pCoB2Bzen0aJznuzK6bPcEoyAAAQg8TKAxUWYSDxSrE0aREGiMd7GzqqpjOrVG4nDM&#10;CIbAj13W23xWgzDu60a4+S8/EICAMwL5ZEIRmDO6CG5LYLFYnLUdyzgIQMAfAflsnvqbjZkg8DMB&#10;k1+Qzqwz2EAAAsoIBFK4LgdezuSg/5EyeqgDgegJmO9vs09g09DomnPYhIOs8AhQtB6ez9AYAqEQ&#10;qOvnRVHsc2AzFIehJwS+J8COOBEBgUgJrK2tnVaLxe/mCpRITcQsCEDAE4HGgkAK1T15gmlcE+iS&#10;DM6ybEuKZ610TnFtF/IhEAsB02W9Ho1ed/msqrY9kI1v1QxRDgIdCMjfj1mH4QyFgBMC8g555kQw&#10;QiEAgaUIrKyslEsJ4GEILEmAm2CWBMjjEHBNQPn6XfYBn7tGgHwIQOBnAnLY7NDsE7hg07gv52JS&#10;ZELABQGK1l1QRSYEUiZQSh3c7nQ6fZ0yBGyHQOgEKFgP3YPoD4EHCJjTZOYKFHMVCqAgAAEI9CHQ&#10;mBSjWL0PVp5RSKAx1u/W+enFxcVTheagEgSiJbC4vX0lxpVBG6h8oztotigPgQcIyHf9NrejECIQ&#10;gAAEIHAXgb/++usUMhAYkgA3wQxJn7kh0IGAwvW8dHc+2djYeNPBCoZCAAIWCFxdXT2TgvU9C6Lu&#10;FdFzz8KlSsiGQD8CFK3348ZTEIDAdwRMs9ZqZWVH6uBOQAMBCIRNgIL1sP2H9hBoJGCK1s1VKKYb&#10;ZeNgBkAAAhD4hkBjMoxideIlEgKNsf6AnZKUPri5udmKBAVmQEA9gc8HMuv6T/WK3qWgwo3tIDmi&#10;NASWIED30iXg8agVAtJ97z9WBCEEAhCwSoArpK3iRFgPAvVisdfjMR6BAASGIqBofS+3hJiD/fxA&#10;AAIeCVxfX2/LdF5uX43mpkmP/mEqpQRaFK0vs1en1GrUggAELBEwTVpNs9ZNuYnZkkjEQAACAxKg&#10;YH1A+EwNAZ8Eio2N51Vd7/uck7kgAIFwCTQmBShWD9e5aP4dgcZYb+ZV3N7eHjcPYwQEIGCLwHw+&#10;fy2ySlvynMtRtJHt3FYmgIByAnQvVe4g1IMABCAwDIHTYaZlVgj8Q8Acgs/G4y14QAACARIYeL0v&#10;B/qPVldXTwIkh8oQCJaAublNmsS99W2AhX0M3yozHwR+JtBib5lYJ3AgAIGfCNT1c9OklWYDxAYE&#10;4iFAwXo8vsQSCDQS2JxOj8Z5viMDy8bBDIAABJIl0JgMaJFQSBYehgdDwGZnEumUuS1XgL4MxngU&#10;hUDgBILpsj7wxnXgbkZ9CDghIJvKMyeCEQqBlgQWi8Vpy6EMgwAEPBGoqoo8qSfWTHMvAd5PCA4I&#10;hE5goPX/ZDKhu3rosYP+wRGQm9tM85piNMA+WePeXXA0UThJAi0+O8R6kpGB0RC4i0BZLRa70+n0&#10;NXggAIG4CFCwHpc/sQYCjQTW1tZOq5WVHem8cNo4mAEQgEByBBqTAC0SCclBw+DgCDTGeT+LXkh3&#10;lVm/R3kKAhDoSsB0WZf32bOuz3kZP9BGtRfbmAQCgROQd4Bt0w0tcDNQP2ACKysrZcDqozoEoiSQ&#10;5zk50ig9G45R87r+Ixxt0RQCEHiQgMd8gOREXkl3dZ15EcIEApESME1rsjyf/Wue2S/zvGfmaG8j&#10;Uo9hlloCLT43xLpa76EYBLwQMPVspq5NGlideJmQSSAAAa8EKFj3ipvJIKCDwKYkseqq2pV/b3Ro&#10;hBYQgIAGAo2L/xYJBA12oAMEHiLQGOdL4JOuRscUwS0BkEch0IGA6bKurpOYx43pDqgYCgEI/EBA&#10;uqHNgAKBAQmcDTg3U0MAAncQkE3QC8BAYEgCkqfg3WRIBzA3BFwQcJ8fKM1BfheqIxMCELibwPnN&#10;zUyK01/c+VvPe2c2b4/F3xAYjECLz43L/bzB7GZiCECgkYDUsR2ZejZT19Y4mAEQgECQBChYD9Jt&#10;KA2B5QmYIp+iKJ6YL/vlpSEBAhAInUDjor9F4iB0BugfNwFPSdxCuvMdxk0S6yCgh4B0EjtS0WXd&#10;/Ua0HuhoAoEICOSTyeMIzMCEQAnQBTNQx6F21ARkDXcStYEYp5rA9fX1tihYqFYS5SAAgf4EHOUL&#10;THd1s8fXXzGehAAEuhAwTWomi8Xxg88MsIfWuK/XxUjGQmAIAi0+N8T5EI5hTggMSKCun0sd2z7v&#10;ugP6gKkh4IEABeseIDMFBDQTMF/2VV3va9YR3SAAAbcEGhf7LRIGbjVEOgSWI9AY48uJ/+5pKXbY&#10;k6tBn1kUiSgIQOABAoN2WXe08YzDIQABtwRqupi6BYx0CEAAAhCAAARaE6izbK/1YAZCAALhErCY&#10;PzAH99fX11+HCwPNIRAeAbmpzRSrF42am700z/tpPvc+Gu1nAAT6EGjxmSHO+4DlGQgER6CsFovd&#10;6XTKe25wrkNhCHQnQMF6d2Y8AYHoCGxOp0fmy18MK6MzDoMgAIEHCTQu8lskCkAMAc0EGmPctvL/&#10;JKVffOmSZls68iAAgR8IDNJl3eJGMw6FAAT8E5Bv6m3THc3/zMwIgX8IVFV1AgsIQEAPAXmf5DOp&#10;xx3JaSKFp9z8kpzXMThpAhbyCYMe3E/aeRifKgFpTvMyy/NZJ/s976t5ul22EwIGQ6ATgRafGe97&#10;fZ0MYDAEILAMAVkXn1YrKzvSVZ38zDIgeRYCARGgYD0gZ6EqBFwSMF/+4zzfNS8DLudBNgQgoIdA&#10;4+K+RYJAjzVoAoGfCTTGuG1o//vMFHJ7ySHFcLYBIw8CdxOQ99fnXthY2Fj2oieTQAACjQSkO9qs&#10;cRADIAABCEAAAhCAgEMCJmcgt7TxTuKQMaIhoJZAz/yCOfhoDu6rtQvFIBAZgfObm5lpTtPLrAH2&#10;17zvh/QCw0MQuIdAi88MMU70QCA+AnVVvZF/u5urq2fxWYdFEIDAfQQoWCc2IACBfwmsra2dmpcB&#10;Kfo5AQsEIBAvgVbdFlokBuIlhGWhE2gV47aN/OEzk2XZ9nhlpV8y27ZuyINA5AQ2NjbeOO9WazaT&#10;+YEABKIhkE8mdDONxpvhGSLFiafhaY3GEIiTgPN3yDixYZUlAhygswQSMRAImUDHwvWVlZVXIZuL&#10;7hAIiYA5WDZZLI6X0vmf21iXEtH1Yb+zddWO8RBoINDiM0OME0UQiIhAXb8qiuKJNFctI7IKUyAA&#10;gRYE2HVvAYkhEEiJgHkZKKbTXSlcP0rJbmyFQCoEWi3kPSfQUmGPnX4ItIpxm6o8kEATXZ5dXl7u&#10;2ZwOWRCAwN0EnG3adtw8xj8QgEAYBOrRaBaGpmgZIwFpEnARo13YBAEIQAAC3QhwgK4bL0ZDIGoC&#10;LXIP8g75Rrqrn0TNAeMgoIiAHCwzxeqFFZU877l53yOxAgkhEPiGQMNnhhgnWiAQPIGyGo2eTKfT&#10;l8FbggEQgEAvAhSs98LGQxCIn4CcZNsf1fXz+C3FQgikQ6DVAt5z4iwd+ljqg0CrGLepSIvPS5bn&#10;h6Ybi81pkQUBCPxMwGzaWu2Q2WKzGD9AAALhEpB3hm2+n8P1X+iaS4f1s9BtQH8IxEJAbsb6Tyy2&#10;YEd4BOrFYi88rdEYAhBwSuCBXMRkMmG/zil8hEPgfwQur68PJK8/s8qkxV6CzfkGuYXWpgHIggBF&#10;68QABKIkIIcwT8d5vrspNydHaSBGQQACrQhQsN4KE4MgkCYBOdH22pxsE+vLNAlgNQTiIdCqkNdz&#10;wiweuliigUCrGLepaPvPS/GlG4vN2ZEFAQjcQcBKl3UK1YktCCRDQL6fZ8kYi6HaCJxpUwh9IJAq&#10;ATnwSM4zVecPbPfNzc1WNh5vDawG00MAAloJmNzE9z+v5aA+75Ba/YVeUREwN6aam1OdGPXAba1O&#10;5hOh3vdNXBmC3DQJULSept+xOloCdVW9kX+7a2trp9EaiWEQgEArAhSst8LEIAikS8CcbDMn3KTb&#10;OsmwdMMAywMn0Coh1b74NnAaqB8bgUE6hXT8vJhuLFdXVy9jY489ENBGYKku6xSqa3Mn+kDAOYF8&#10;MnnsfBImgAAEIAAB1QSkW+2pagVRLmYCs5iNwzYIQMACgf/lKcrb29tXFiQiAgIQaCDw+UCZ3Jjq&#10;HFTH/YVl9Wm1R7jsJDwPAVcEKFp3RRa5EPBLoK5fFUXxZHNzs/Q7MbNBAAIaCVCwrtEr6AQBZQTM&#10;CTfpOLRjrmdRphrqQAACDQRaJaI8J8dwGgRsEWgV37YmM3KW6YCSZS+ur6+3baqDLAhA4GcC0mV9&#10;vxMXCtU74WIwBGIiUI9Gs5jswZZwCJgDVuFoi6YQiJvAYrEo47YQ67QSmNf1H1p1Qy8IQEAXgTrL&#10;/qSwR5dP0CZeArfz+bFYV3ix0PO+nPe9FC8QmSQZAhStJ+NqDI2SQFmNRk+m0+nLKK3DKAhAoBcB&#10;3k17YeMhCKRLoCzLQzld/jRdAlgOgXAItPqS95wUC4cemmon0Cq+bRph4bMiB7/OFvP5DptMNh2D&#10;LAj8TEBuNDjMsuzh99Wfr9cGJQQgkCCB20+f5GuZri4Jun5wkz9+/ChnJviBAASGJvDrr796X1oO&#10;bTPz6yAg3wPnoknxVRvZwOcHAhCAwE8E6sXibH19/XfQQAAC7glcXl8fyIvhM/cz/TBD7X9p6H9G&#10;71SZMFYCDZ8XYjtWx2NXqARMQ9TJeLxvGqSGagN6QwACbgjQYd0NV6RCIFoCck3L/kiua4nWQAyD&#10;QCQEWu24WijAjQQXZgRGoFV827TJ0mdFCmi35Mr5A5uqIQsCEPiZgHzO7n9XpaM6IQMBCHxDYDwe&#10;zwACgYEIsFEzEHimhcA3BEpoQGAIAl9uXyu+ndts1H37bwi9mBMCENBH4MH8hj510QgCwRK4vLzc&#10;G6RY3RBb5lbXnsS976/01JPHIPATATqtExQQCIZAXVVv5N8uxerBuAxFIeCVAAXrXnEzGQTiIGCu&#10;a6nqel+sKeOwCCsgEBeBVskmSwW4cZHDGu0ETGy3im9bhrhIFkvX54ubm6e2VEQOBCDwM4HV1dUz&#10;6dxw9N1vKFQnVCAAgTsI5JPJY8BAYAgCVVWRTxkCPHNC4BsC8jk8BQgEhiAgh9n3mualeL2JEL+H&#10;QPwEpEvsqeQ3vs9txG82FkLAO4Gbm5stuVn80PvEP07oec/O6z7L4HBRICoCFK1H5U6MiZSANECV&#10;RqhPuNk0Uv9iFgQsEKBg3QJEREAgRQKb0+nROM93xfYyRfuxGQJaCbRKMnlOfGllhV5hEWgV2zZN&#10;cvg5yReLA5MIt6kusiAAge8JfNeFzBSr8wMBCEDgGwLfFIHNAAOBIQjIwaqzIeZlTghA4H8E8jwn&#10;p0lADEJACtb/6DIx3de70GIsBOIhMMmy5/FYgyUQ0Evgdj4/Fu0KFRo63JO4yz7vey4qIKNEFAQo&#10;Wo/CjRgRJYGyGo2emAaoUVqHURCAgDUC7NxbQ4kgCKRHwFzfUi0Wv8tG62l61mMxBPQRaJVc8pzw&#10;0kcJjUIk0Cq2bRrm/nNSfEmE29QaWRCAwDcEPndZz7JXI4rViQsIQOALgXs6lW6fn58XQIKAbwJS&#10;KPt/vudkPghA4HsCks/8L0wg4JvAl/eO7WXmpfv6MvR4FgJhEJBbQE4kr3EShrZoCYFwCVxeXx/I&#10;QbKlvpetW+/i1tcHlPR+q611YAhMlgBF68m6HsN1EjA1Y6bh6ebGxhudGqIVBCCgiQAF65q8gS4Q&#10;CJCAucalrqpd+XcUoPqoDIFoCLQq6HVfhBsNTwzRQ6BVbNtS12My2CTCr66uXtpSHTkQgMDPBOZ/&#10;//1a/tcSNhCAQJoE2nYjHY/HszQJYTUEIACBtAlIMSDviWmHwCDW237vaPu+M4ixTAoBCPQmsDIe&#10;7/d+mAchAIFWBC5ubp7K3sOzVoOHGOR5P8/rPswQPJkzTgIUrcfpV6wKjoDUir0xNWOm4WlwyqMw&#10;BCAwCAEK1gfBzqQQiIuAKVovimK/Ho1ex2UZ1kAgDAKtEkmek1thkENLzQS8d/YY4jOSZS/Ob25m&#10;mv2AbhAImcDng5V1/WfINqA7BCDQjUCfjqOTyeRxt1kYDYHlCUiH9ZPlpSBh9PXAKf8dtWZB2PxL&#10;QP7+n4IDAr4JyOH1P1zO2eddyKU+yIYABLoTqBeLI3NrXPcneQICEGhL4Pr6ejtfLA7ajh9snOc9&#10;i1Z7jYPBYGII3EOAonVCAwLDEqjrV1Ir9sTsxw2rCLNDAAIhEaBgPSRvoSsElBMoNjaeV3VN5wfl&#10;fkK9uAg0JpA8doyOiyzWDEmgMa5tK+c58fut+pPF4vjLleC2rUIeBCAgBOiyThhAIG4ClrqKzuKm&#10;hHUQUELARVG5EtOCUsO2H4Iy/idlz8JWH+0DJeDtvcPSe1KgmFEbAsESKOfz+fNgtUdxCARAwOTi&#10;ZS/7UFQtAlD3n4OpHn/8zubRMKaKmwBF63H7F+u0Eiir0ejJdDp9qVVB9IIABPQSoGBdr2/QDAJB&#10;EticTo/Geb4jypdBGoDSEAiIQGPiyHMiKyB0qKqYQGNc29Z9+M9JkU8mJkHODwQg4IAAXdYdQEUk&#10;BAYm4KBz6DaHxwZ2aoLT//XXX6dBmr1MsXOQBqN0I4GAY4LutY3eZYBlAjc3N1vj8XjLstjW4hy8&#10;Q7Wem4EQgEA7AuaWOLpTtmPFKAj0JSC37BzIjSfbfZ8f5DnPjam879EMApVJoyNA0Xp0LsUgvQTk&#10;nfVUasJ2Nzc23ujVEs0gAAHNBChY1+wddINAoATW1tZOq5WVHfOiEqgJqA0B9QQaE0bDF+GqZ4iC&#10;+gg0xrVNlT0neR9SPc+yvaurq2c2zUMWBCDwPwLrv/32Uq7UPoMJBCAQLgHXBVZSPDYLlw6ah0hA&#10;TSFS12LjEGGjs14CXePPYp5jwbuh3riIWDPpmrynxTy6r2vxBHpA4H8ETN7iyy1xYIEABBwRuLi5&#10;eSody586Eu9erMX34SZlzV6N1/2aJoX4PQTaEKBovQ0lxkBgKQJ1Vb2Rf7umJmwpQTwMAQgkTYCC&#10;9aTdj/EQcEdgc3X1zLyoSNH6ibtZkAyBNAk0Jok8Jq3S9ABW2ybgPfmp8TOSZS+ur6+3bbNFHgQg&#10;8A8B6Z70ChYQgEA4BHwXUcnfiMfh0EHTWAg4K5jtUgQcC0zsSIdA2/huICJdNc/SgYalWgjIATm1&#10;7xuuDwdq8QF6QEAzAZO3UHOoUTModINATwIm954vFgc9H9fzmOe9jcb9SD1k0AQC/xCgaJ1IgIAz&#10;AvVo9Looiie8szpDjGAIJEOAgvVkXI2hEPBPwLyoFNPprhSuH/mfnRkhECeBxuSQ52RVnJSxyieB&#10;xpi2rYzez0hR1fXh+fl5Ydtk5EEAAqPR6urqEV3WiQQI6CYwcKHUTDcdtIuRQOeCWUuFujGyxCYI&#10;/ESg4fNS5/kZ1CAwAIEg3jcGficbwC1MCYHhCZh8hclbDK8JGkAgTgIm525y72JdHLl3z3sc3vdw&#10;4gxDrPJJgKJ1n7SZKw0CpXyP7hcbG8/TMBcrIQAB1wQoWHdNGPkQgMBITtntmxcYUEAAAssRaEwK&#10;eU5SLWcNT0NggCsllX9GpGhpe7yy8oLYgAAE3BCgy7obrkiFwDIEFBVEbXNobBlP8uzSBNoUoy89&#10;CQIgAIGvBPK6/j9oQMAngZubm5nMV/ic08Zcit7VbJiDDAioJSD5CvbP1HoHxWIgIJ+xA5N7j8GW&#10;f234uob0ZFTj/qQnPZgGAq0JULTeGhUDIfAggbo+G+f57uZ0egQpCEAAArYIULBuiyRyIACBBwmY&#10;F5hqsdiVQSWoIACB7gQak0HKC3G7W8wTsRNojGmbADwnb5dRXbg8u7y83FtGBs9CAAJ3E6DLOpEB&#10;AR0EtBY+jcfjmQ5CaJEKASmY+M/nq6pZy6XicuxURCCnw7oib6ShSlVVwb9nfPsOx8ZiGnGLlX4I&#10;yN+HE8lXnPiZjVkgkB6Bi5ubp7Lmehqt5R7Xk2ZPx+u+TrROwzBvBCha94aaieIkUNf1ibyr7qyt&#10;rZ3GaSFWQQACQxEgrzQUeeaFQIIENjc3T8zpO3mx4YUmQf9jcn8CjQkgjwmp/lbwJAT+R6Axpm3C&#10;CvDzkeX5IV1ebQYBsiDwPwJ0LSMaIDAMAa1F6t/SkL8Pj4ehw6wQgAAEIDAAgbMB5mTKhAnIIaU/&#10;YjM/hPe72JhjT5wE5LP0PE7LsAoCwxO4vr7ezheLg+E1cayB5z0Qr/s7jtEhPgECFK0n4GRMdEGg&#10;Ho1eF9PprtR4lS7kIxMCEEibAAXrafsf6yHgnYA5fVdXFUXr3skzYagEGhM/nhNRoXJEbx0EvHfg&#10;CPfzUUiX12MdXkMLCMRFwHQtM93L4rIKayCgj0CgHThn+kiiUcwEFqPRacz2YRsENBP465df+Pxp&#10;dlBkun05kL4dmVnfmUPxeszexTaXBOrF4oiOlS4JIztlAub7t6prk2MvkuDgeS+kce8yCegYGQwB&#10;itaDcRWKqiBQyvfnfrGxwaFKFe5ACQjESYCC9Tj9ilUQUE3AnMKT03g7Urh+pFpRlIPAwAQaEz6e&#10;E1AD42D6wAk0xrNt+wL/fEiX9dnV1dVL21iQBwEIjEYr4/ErOEAAAvYJRFCotM0NJ/bjAon3E1jJ&#10;8xI+EIDAMAQ2s4zP3zDok5xVDqTPUjI8gnfClNyFrcMSKOWWJ/ITw/qA2SMmkE8mh3LDyVbEJv5s&#10;mtkT8bgv4n3PJylnYqx1AhStW0eKwAgJ1PXZOM93N6fTowitwyQIQEARAQrWFTkDVSCQGoGiKPZH&#10;dc3JvNQcj72tCDQmejwmnVopzCAIPECgMZ5t0vOclLWp+k+ysuyFubbU6RwIh0CCBOiynqDTMdkZ&#10;gdgKklIrKHMWGAhuS+Cs7UDGQQACFgnU9alFaYiCQCMBKZb7o3FQpANie1eM1E2YNRCBuq7/lPwE&#10;74MD8WfauAlII5hneZbtxW3lA9Z53D/0uveTrEMx3BoBitatoURQfATk3dTcTrzD7T/x+RaLIKCR&#10;AAXrGr2CThBIiMB0On1djUZPxOQyIbMxFQIPEmhM8HhMNuEqCCxLoDGel53g2+cj/GyYa0vp9moz&#10;SJAFgX8I0GWdSIBAfwIxFx5Jh8PH/cnwJAS6EaBAqRsvRkPAFgHJQ5KDtAUTOW0JzNoOjHlczO+Q&#10;MfsN25wRKOd///3amXQEQyBhAp8bwGTZQcII/jHd416J2QPyug+UvHMBsBQBitaXwsfDcRKoR6PX&#10;xXS6u7m5Sb4kThdjFQTUEaBgXZ1LUAgC6RHY3Nh4Y66WkW7rZ+lZj8UQ+J5AY1LHY5IJ30BgWQKN&#10;8bzsBN8+H+lnw1xbKsVzJNhtxgqyICAETJd1ScK9AQYEINCOQEIFRrN2RBgFAQhAAAKhEpDvtNNQ&#10;dUfv8Ajc3NxsyQ0uW+Fp7lbjhN4t3YJEerAExln2nIKgYN2H4ooJmMYvpgGMYhX9quZ5z8TrfpBf&#10;kswWGwGK1mPzKPb0J1DK9+Z+sbHxvL8InoQABCDQnQAF692Z8QQEIOCAgLlaxlwxI1fNsGnkgC8i&#10;wyBAMicMP6FlMwHvHTU8J16bCVgekWVPL25unlqWijgIJE9gIhvEyUMAAAQeIJBoIdE2N5vwsfBJ&#10;QDaFTnzOx1wQgMBI+mXUF3CAgC8C8/l8z9dcoc6T6DtnqO5CbwsE6sXiTA7RH1kQhQgIQOAHAvlk&#10;cmgawADmGwJm78Tj/gn7nERfMAQoWg/GVSjqiIA0EzVNRTenU95LHSFGLAQgcD8BCtaJDghAQA0B&#10;01Girqpd+cdLkRqvoIgvAq2SOB6TSr7sZp74CLSKZVtme0622lK7j5x8sTgwndn6PMszEIDA3QRk&#10;g/hMNop57yRAIPANAQqGRiPpgjojKCAAAQhAIF4CCzqsx+tchZbJe8VjhWqpVYl3UbWuQTGLBOTg&#10;FIfnLfJEFAS+Eri6unqWZ9keRO4h4HF/0eseEQ6HwDIEKFpfhh7PBkxA3kdPTDNR01Q0YDNQHQIQ&#10;CJgABesBOw/VIRAjAVO0XhTFvrQ7ehWjfdgEgbsItEreeEwm4SUI9CXQKpb7Cv/xufQ+E8XtfM51&#10;prbiBzkQ+EJgMpnwzkk0JE+AwqDvQ0D+LlBYlvynwh8A+fyxMeQPNzNB4DOBlTwvQQEBjwRmHueK&#10;aireUaNyJ8Z8ISCFQScbGxtvAAIBCNglcH19vS1dxA/sSo1Qmsc9Fa97RRG6CpM8EqBo3SNsptJA&#10;oB6NXhfT6a6py9KgDzpAAAJpEqBgPU2/YzUE1BOYTqcv5WrsfVGUFyX13kLBZQi0Stp4TCItYwvP&#10;pk2gVSzbQpToZ0KuM92WTjEvbWFEDgQgMBrRZZ0oSJnA1yKglBncY/sMJhDwRUA6Gl34mot5IACB&#10;fwj89csvp7CAgA8CckuaeacofMwV+xwUr8fu4XTsWxmPOTSfjrux1BOB8/PzQvaTafTSlrfHvRWv&#10;e0Zt7WccBO4iQNE6cZEGgdLUXxUbG9z2k4a/sRICqglQsK7aPSgHgbQJbE6nR+M83xUKZdoksD5W&#10;Aq2SNR6TR7Fyxi73BFrFsi01Uv9MZNmL8382vfmBAAQsEZjP5yZBx/umJZ6I0U2AYp9W/tk2G96t&#10;RjIIAksSqPj+WZIgj0OgO4HNLOO9rzs2nuhBQDops3bvwa3pEd5nmwjxe60E6sXiSA7Nn2jVD70g&#10;ECqB8Xh8LI1etkLVfxC9zR6Lp30Ws3fkdf9oEKBMGgUBitajcCNG3EOgrs9M3ZWpv4IRBCAAAQ0E&#10;KFjX4AV0gAAE7iWwtrZ2Wi0Wv0vXsVMwQSAmAq0SNJ4SRjFxxRb/BFrFsi21+Ex8JjlZLI4ppLMV&#10;VMiBwGhkrj6Ud80/YQGBWAlQ1NPds7LhPev+FE9AoDuBSZ6T6+iOjScg0JuAdBM76f0wD0KgIwEp&#10;nvuj4yMM70iAG4M6AmP4oAQmkwnd1Qf1AJPHSMDcRprlOev3vs71uN/idR+pLw+egwBF68RAhARk&#10;7+tEDlPvmLqrCM3DJAhAIFACFKwH6jjUhkBKBD4XEVXVrvx7k5Ld2Jo4AY+JosRJY35PAl47Y3js&#10;+NETh+/HinwyOfQ9KfNBIGYC87//fi32lTHbiG1pEaBIfTl/SzHJ4+Uk8DQEIAABCEAAAikT+HLI&#10;fDtlBj5t593XJ23m6kNACoVeSXf1sz7P8gwEIHA3gc+3kMptpPBZkoDHvUiK1pf0FY/7IUDRuh/O&#10;zOKFQD0avS6m011Tb+VlQiaBAAQg0JIABestQTEMAhAYloB5iSqK4ol5qRpWE2aHwPIEGpMyHhNE&#10;y1uDhBQJNMawTSh8Hu6kmWfZnnSQeWYTNbIgkDIBuqyn7P14bKdQx6ovZ1alIQwC9xCQwqUT4EAA&#10;Av4IZHX9H3+zMVPKBLitZTjv8048HHtmvpdA+eWQPIggAAFLBMzBMHMLqSVxiPG4B+N1bwnPQqAv&#10;AYrW+5LjOUUE5Ia5/WJj47kilVAFAhCAwL8EKFgnGCAAgaAImJcq83IVlNIoC4FvCDQmYzwmhnAM&#10;BPoQaIzhPkLve4bPw8M0s+zg+vp62yZyZEEgZQJ0WU/Z++HaTkGOM99tf+mM6mwCBEMAAhCAAAQg&#10;EC+BLMv+iNe6cCzjXTkcX8Wsab1YvKKrZcwexrYhCMjBMFOsXgwxd7RzetyL8brHFK3DMMw5AYrW&#10;nSNmAmcEynGe72xOp0fOZkAwBCAAgSUJULC+JEAehwAE/BMwL1fmJUtmLv3PzowQ6E+gMQnjMSHU&#10;3wqeTJlAYwzbhMPnoRVNOcR1SEFdK1QMgkAjgc9d1mUjuXEgAyCggMDX4hsFqkSrAp1Ro3WtPsPq&#10;+lSfUmgEgTgJ5Hl+EqdlWKWQwEyhTkmrRPF60u4fzHjJMZytr6+/HkwBJoZAhATk1tGXWZ7zPevC&#10;t2ZPxtO+jNlr8rrf5IIXMuMnQNF6/D6OzMJacozVYvH72toaucbIfIs5EIiNAAXrsXkUeyCQCAHz&#10;klWtrOyYl65ETMbMwAk0Jl48JYECx4j6AxJojGGbuvF5aE1TurZtj1dWXrR+gIEQgMCDBMxGstlQ&#10;BhMENBKgyMavVyaTyWO/MzJbqgQqDuOn6nrshgAEIiVwc3OzJQfftiI1LwqzOPwZhRuDMEL2r54H&#10;oShKQiAQAuc3NzMpqCYX7tpfHvdnvO47ueaG/DgJULQep18jtKquqqNiOt3hZp8InYtJEIiQAAXr&#10;EToVkyCQCoHN1dUzefHalaTfSSo2Y2eYBBoTLh6TP2ESROuhCTTGsC0FPXbwsKWyBjnin2eXl5d7&#10;GnRBBwjEQECKVOmyHoMjI7GBIvVBHTkbdHYmT4aAfM7LZIzFUAgMTGB1dZUc4sA+SGH6+XzO+jwQ&#10;R/OuHYijAlWzqqqTjY2NN4Gqj9oQUEfA3DI6WSyO1SkWq0Ie9y297T/F6ivsck+AonX3jJlhKQJy&#10;G/d+URT7SwnhYQhAAAIeCVCw7hE2U0EAAvYJmBOCclJw15wYtC8diRBYnkBjosVj0md5a5CQGgGv&#10;1zLyWVgqvOQa1EPTxW0pITwMAQh8JiCFTEd0WScYhiZA18ehPfB5/m2zIa5CE5SImoAcwv9v1AZi&#10;HAS0EKjrUosq6BE3Aemuzi0tAbqY4vUAnaZc5ZXxmMPwyn2EemERkO9XU6zOGt2n2zzu2TTupfq0&#10;m7kgcBcBitaJC50EynGe72xOp0c61UMrCEAAAncToGCdyIAABKIgYE4MmpODURiDEdEQaEyweEz2&#10;RAMVQ7wRaIxfm5rwWbBBs7i9vT20IQgZEIDAaESXdaJgCAIUyQxB/eE5ZUN8pk8rNIIABCAAgT4E&#10;qtHotM9zPAOBHgR4f+gBTdMjHB7V5I0wdalHozfc6hGm79BaJ4HL6+sDadjC9+sQ7vG4d+N1T2oI&#10;lswZPQFiOHoXqzJQGmCcVovF72tra+Q6VHkGZSAAgTYEKFhvQ4kxEIBAEATMyUF5KdsVZcsgFEbJ&#10;qAk0Lko9JnmiBo1xTgg0xq/NWfksWKNpkvZXV1cvrQlEEAQSJvC5yzpFTQlHgD/TKVL3x7rPTHJ4&#10;hQ6pfcDxTCcCeZ6fdHqAwRCAQC8C8p1LvrAXOR7qQkBuPpvJ+KLLM4zVS4B3db2+0a7ZJMuea9cR&#10;/SAQCoHLy8s92a94Foq+Uepp9nA87eN43ZuK0lkY5ZSAp8+BUxsQHgWBuqqOiul0Z3NzkzxHFB7F&#10;CAikR4CC9fR8jsUQiJqAvJSdyLU3u6O6PovaUIxTTaAxocKCVrX/UleuMX5tAuKzYJPmP7Ky7MX1&#10;9fW2fcFIhEB6BNhgTs/nPi2ma6NP2kvNNVvqaR6GAAQgAAE1BKT72H/VKIMi0RKoqop3h0i9y/t7&#10;pI51Y9ZrOQR/5kY0UiGQFgE5CLYlTVq4VVSL2z3t53jdo9LCFj3CIdDwOSB+w3FlqJpWdb1fFMV+&#10;qPqjNwQgAAFDgIJ14gACEIiOgLn2RjYHdsw1ONEZh0HqCTQuRD0ldNSDQkGVBBrj15bWHjty2FI5&#10;JDmSrDg+Pz8vQtIZXSGgkYC5vlveKU806oZOYRKgQ2OQftvmOzVIvwWl9F+//ELuIiiPoWyoBCo6&#10;rIfquqD0zrLsj6AURtnOBHin74wstQfK20+fXqVmNPZCwBWB2/n8WGST53YFuI9cT3ucZq/K235V&#10;Hw48kzYBitbT9v9w1pfSuHNnczo9Gk4FZoYABCBghwAF63Y4IgUCEFBGwFx/Y67BMdfhKFMNdSIm&#10;0Jg88ZTIiRgxpjkk0Bi/tubmc2CL5L1yZIN8K59M6DzjnDQTpEBgZTxmozkFRzu2kW6MjgE7Fj8e&#10;j2eOp0B84gQ2s6xMHAHmQ8ALgUmen3qZiEmSJfDlkNt2sgASNJzi9QSd3mCyNFH60+xNQQYCEFie&#10;wOX19YHkufleXR6lfQke93i87VvZp4TE2AlQtB67h1XZZxp1VovF76ZxpyrFUAYCEIBATwIUrPcE&#10;x2MQgEAYBD5fh1PXz8PQFi1DJtCYNPGYwAmZI7r7J+C1UwWfA28OzrNs7+Lm5qm3CZkIApESoMt6&#10;pI71YBbFKx4ge5piMpk89jQV06RMoK7LlM3Hdgj4ILDIcz5nPkAnPAeH3BJ2vpjOIdW0/W+srxeL&#10;s/XffnsJCQhAYHkCl5eXe7Jv8Wx5SUhwRsDjXk/j/qszIxEMgQYCFK0TIh4ImAadplEnhyI9wGYK&#10;CEDAGwEK1r2hZiIIQGAoAtPp9LVc+/tE5i+H0oF54ybQmCzxmLiJmzTW2SbQGLs2J+RzYJNmK1n5&#10;YnFwc3Oz1WowgyAAgXsJyKKZw4/ER2sCFKq0RhXSwFlIyqJrmAQkZ3EapuZoDYFwCKw9esTnLBx3&#10;BalpNpn8MTK5D/IfQfrPltIcXLVFMjw5ctCVG9rCcxsaKyRg8tlZnnN7qELf/KSSx3cer3tZIbBH&#10;Rz0EKFrX44sINanqev9zg05+IAABCERGgIL1yByKORCAwN0ENjc23ozzfFd+W8IIAjYJNCZJPCZs&#10;bNqFrPgJNMauTQR8DmzS7CKruJ3Pj7s8wFgIQOBnAuaaRemUdgQbCNxHgKKU6GNj+/z8vIjeSgyE&#10;AAQgEDMBbjGI2buabJv9q8zXwnUK2DX5x7suHGb1jnywCauqOpEb2sgbDOYBJo6JwJd8NmvwUJzq&#10;8V3H655WKPzRUwcBitZ1+CEuLUqpbdrZnE55v4zLr1gDAQh8IUDBOqEAAQgkQ8AUG1WLxe91XZ8m&#10;YzSGOiXQmByhSNcpf4T3J9AYu/1F//wknwObNDvLyrJs+/L6+qDzgzwAAQh8R4BOaQTEXQQoQEkn&#10;Lsbj8Swda7F0CAJZXf9niHmZEwKpEOAWg1Q8PZyd158+bY+zbOteDShgH845CmbmgKsCJzhWYWU8&#10;pru6Y8aIT4OAyWObfHYa1kZmpad9IK97W5G5CHMcE6Bo3THgdMSbWiZT02Rqm9KxGkshAIHUCFCw&#10;nprHsRcCiRPY3Nws66ralX9HiaPA/CUJNCZFPCVnljSDxxMk0Bi7tph47KxhS+VY5YjPn53f3Mxi&#10;tQ+7IOCDgHRKO6PLug/S+ueg2ES/j1xoKIdWHruQi0wIQAACEPBDoB6NzvzMxCypEqjn825r7m8L&#10;2FOFlqjdHHqNz/FfuqufxGcZFkHAL4GLm5unJo/td1Zms0rA076otz0uq3AQlgQBitaTcLNLI00N&#10;UzGd7piaJpfzIBsCEIDA0AQoWB/aA8wPAQh4J2Be8Iqi2B/VNV0vvNOPY8LGZIinpEwcNLHCJ4HG&#10;2LWlDJ8BWyStyZksFsfn5+eFNYEIgkCCBOiynqDTvzGZwpLE/P9zF9RZYgQw1zOBxWh06nlKpoNA&#10;UgTyuv6/pAzGWO8EpLt6/8NtdF/37i8NE3IQVoMX7Ogg3dX37UhCCgTSJXB9fb2dLxbcEhpDCHja&#10;GzJ7Xd72u2LwCzb4I0DRuj/Wkc1U1fX+5xomfiAAAQgkQICC9QScjIkQgMDdBKbT6Uvz4ie/LWEE&#10;gbYEGhMgnpIxbfVlHAS+EmiMXVuo+AzYImlbTpFPJoe2hSIPAikRMF3Wxd7XKdmcuq0UkSQWAQ91&#10;OpUryc/rukiMCOZ6JLCS5+QlPPJmqvQI5Hlu3uP4gYA7Alm2Z0043detoQxFEIdjQ/HUz3qam9i+&#10;5ArCNQLNITAwAdNkRfZqTd6aNffAvrA2vcc9Im/7XtbgICgJAhStJ+Fmi0aW4zzf2ZxOjyzKRBQE&#10;IAAB1QQoWFftHpSDAARcEzAvfvICuCvzlK7nQn74BBoTHx6TMOHTxAKfBBpj15YyfAZskXQiJ5cN&#10;9Kurq2dOhCMUAokQuP30ydzQw3tj5P6mYCRyB381r2M301/++msvETKYOQCBBQXrA1BnysQInCVm&#10;L+Z6JHBzczNzNl3H9xVneiDYCwHWIV4w25yknM/nz20KRBYEUiQgNxoeZHJIPEXbo7bZ416Rt/2v&#10;qB2GcdYJULRuHWmMAuu6Pq1WVnbW1tZOY7QPmyAAAQjcR4CCdWIDAhBInoB5ATQvguaFMHkYAIAA&#10;BKIi4PVaRI8JyKic5NuYLDswV6z6npb5IBALgc3NzVLeGf+MxR7s+B8BuqknEg1LdCyd1/XjRChh&#10;5gAE1h49Ih8xAHemTIrAWVLWYqxXArI++MPbhEu8y3jTkYmWJsDaZGmEXgSY3IDJEXiZjEkgECmB&#10;i5ubp6MsexqpeZj19b3FAwmK1j1AZoruBCha784soSfqqjqSf7ub/9zsyw8EIACBpAhQsJ6UuzEW&#10;AhC4j4B5ETQvhPLvDZQgcBeBxmQHxboEjjICjTFrU1/i3yZN57LMFavmqlXnEzEBBCIlMP/779di&#10;WhmpecmZRRfDyF1utyvpLHJamAcBCEAgWgKrbABH61slhg3zjmD3PUcJStT4kQDrFZ0xUS8WZ19y&#10;AzoVRCsIBEDANFXJF4uDAFRFxWUJeNo/8rontiwTnk+HAEXr6fi6i6V1/bwoin0OP3aBxlgIQCAm&#10;AhSsx+RNbIEABJYiYF4I5cXwST0avV5KEA9HR6AxyeEp2RIdWAxyRqAxZm3OTPzbpOlFlrlidbyy&#10;8sLLZEwCgQgJ0GU9DqdS+BGHH++0wlHn0XGWbd3c3GxFTA7TBiYghwpPBlaB6SEQJYFFXZ9FaRhG&#10;qSBwXteFdIbdVqGMo3cgFbahxIiu67qCYDKZvKLASJdP0CYsAqaZimmqIloXYWmOtr0JeNpH8ro3&#10;1hsGDyZHgKL15Fz+gMFltVjsTqfT10CBAAQgkDIBCtZT9j62QwACdxIoNjaeS6JkHzwQMAQakxue&#10;kix4AwJtCTTGbFtBTeM8XufYpAq/705A4uTZ5eXlXvcneQICEDAE6LIeZhxQ5BGm31pp7a9Aa9ZK&#10;HwZBAAIQgIAaArL2OVOjDIpER+CXv/7Sua72924UnU9DMIjDt8N6SRoencrNHUfDasHsEAibgBz6&#10;ODBNVcK2Au07E/C0n+ptj6wzAB5ImgBF60m73xhf1/VptbKyI4ceT5KHAQAIQCB5AhSsJx8CAIAA&#10;BO4isDmdHo3zfEd+V0IoXQKNSQ1PyZV0PYDlXQk0xmxXgfeNJ/ZtkRxUTpbnh3SKHdQFTB4wAdNJ&#10;TbotPw/YhKRUp6AjUncPUIg1r+vHkdLELAUE5G/VqQI1UAEC0RHgsxWdS1UZFMS7wbfvTORzVMXP&#10;ssqwzlmWYL/nJ+QC+oHjKQh8IXBxc/NUbid5CpBECXh6F/G2V5aoGzG7JwFP8d9TOx5zSKCuqiP5&#10;t7u5unrmcBpEQwACEAiGAAXrwbgKRSEAAd8E1tbWTqVofdecdvQ9N/MNT6AxmcGicngnocF3BBpj&#10;1hYvYt8WSQ1yitvbW3P1Kj8QgEAPAqajWr1YkGDswc7XIxRw+CLtaR4dxVYzT9YyTYIEJPdwkaDZ&#10;mAwB5wT4bDlHnPoE4b0bDHDoL/UgcW0/N0m5Jvw/+VVVnUgu4MTfjMwEgbgIXF9fb+eLxUFcVmFN&#10;ZwKe9pi87Zl1BsADELibADEbaWTU9fOiKPZNE6RILcQsCEAAAp0JULDeGRkPQAACKREwRevmtKNs&#10;bpGETMjxjQtCT8mUhJBj6pIEGmN2Sfn/Pk7s2yKpRo50WZ9dXV29VKMQikAgMAJyhfGrwFSOXl2K&#10;NSJzsbKCKrlZYYvbSSKLMUXmVNzwpsgbqBITgQW3F8TkTlW2XH/6tG3eDVQp1VUZZe9aXdVn/M8E&#10;OLTrNiqELzetuUWM9IgJnJ+fF1Vdm+YpRcRmYlpbAp72mszembf9s7a2My5tAg2xT7xGFR5ltVjs&#10;TqfT11FZhTEQgAAELBCgYN0CRERAAAJxEzCnHYvpdNdc1RO3pVhnCDQuBD0lUfAGBNoSaIzZtoKa&#10;xhH7TYTC/X2WvTDdbcI1AM0hMBwBuqwPx/7HmSnM0OOLpTXRXzg1W9pGBEDgDgKTPD8FDAQgYJ/A&#10;Sp6X9qUiEQKjUT2fx/VOoP8djLDrQID1UQdYLYfKDWtHpsFRy+EMgwAEfiCQTyaHWZZtAwYC/xL4&#10;+u7hAYm3fTQPtjBFBAQoWo/AiQ+bIM0wT6uVlR2pMzqJ3lgMhAAEINCDAAXrPaDxCAQgkCYBc1WP&#10;nP7fT9P6NKxuTFhQsJtGIARkZWPM2rKF2LdFUq0c+X47Nl1u1CqIYhBQTIAu68M6h0KMYflbmz2g&#10;Aql5XT+2ZjeCIAABCEDAOYG/fvnl1PkkTJAkAemuHu87QUDvZkkGXwejWS91gPXw0JK1vzWWCEqQ&#10;gNzw+SzPsr0ETcfkNgQ87T95209rYzNjIEDRerQxYJpgyr/dzdXVs2iNxDAIQAACSxLgvWxJgDwO&#10;AQikR+D88nJPEr1cWxeZ6xu/ED0lTCLDijkOCTTGrK25iX1bJNXLkaL1N9P19SfqFUVBCCgkcHl9&#10;/TbP85lC1aJVidP3Ebg20HeMRV2frf/66+8ReAATFBL4eHNTK1QLlSAQNIFfV1e9LZ+DBoXynQkk&#10;+Te75muqc6AofKBSqJN2laRL5qv13357qV1P9IOARgLmZk/59ninUTd0UkbA03sGbzPK/J66Og1x&#10;T7wGFiB1/Xw6nb4OTGvUhQAEIOCdAHu83pEzIQQgEDqBzY2NN+M83x1JoULotqD/PwQady4DLabB&#10;v3ESMPHaGLM2TPd4HaMNdZGxPAHT5ebi5ubp8pKQAIH0CKyMx6/Ss9q/xV+7A5LI8M/e2owRdOuU&#10;bqpbNzc3W9aYIAgCEIAABNwRkGu43QlHcsoE5F1glqT9EbzLJem3H4ym63rnKCjnf//9uvNTPAAB&#10;CIzMjZ7mZk9QQKAVAU97sV7211oZzCAICAE6rccSBmW1WOxSrB6LO7EDAhBwTYB9XteEkQ8BCERJ&#10;YG1t7bSqqh3prMHGV+AebkxMeEqQBI4R9T0RaIxXW3oQ97ZIBicnXywOKMILzm0orIDA6urqibwb&#10;nihQJUoVKKgI3K1xFjbNAvcK6mslQI5Bq2fQK1AC0kW4DFR11FZOQHLCfyhX0b16cb7jueemaAbW&#10;We2cIQdWn29ubvJ90g4XoyDwHYF8MjnM5NA3WCDQmoCnvSlve22tDWdg0gQoWg/a/aZeqFpZ2ZH3&#10;xZOgDUF5CEAAAh4JULDuETZTQQACcREwScpiOt2pq+ooLsuw5l8CnhIjEIdAGwLeEmjEfRt3xDym&#10;uJ3P6XoTs4exzRkBuqzbR0sBhX2m3iRGXsA0r+vH3lgyUVIEKK5Nyt0Y64FAVtf/8TANU6RJYJam&#10;2fdYHfm7X+y+Zt11v4frxeJMDqiz/xP7hwD7nBC4urp6Zm70dCIcoXET8LRH5W3PLW5vYZ0tAhSt&#10;2yLpVY6pE5J/u5urq2deJ2YyCEAAAoEToGA9cAeiPgQgMDyBoij2R3X9fHhN0KArgQeTEZ4SIl11&#10;ZnyaBLwlzoj7NAPsB6ul68325fX1ATAgAIFuBOiy3o3XQ6MpmLDH0quktAqVZl7ZMlkyBOTvX5mM&#10;sRgKAQhAIFAC53VdjGTdHKj67tVO653QPU+PM3xdh7Fx/D/ok8lk36MLmAoC0RC4vr7elu9K8svR&#10;eHQAQzztVXnbexsAIVMGSICi9bCcJvVBpk6Im3jCchvaQgACOgiQd9DhB7SAAAQCJzCdTl9XdW2S&#10;l2XgpiSjPkmIZFwdvKHeYtVTAjB4hyRigMTds/Obm1ki5mImBKwRkC7rbGb3pElxRE9wQz+WaEHS&#10;WK40v7m52RoaP/PHR0CuEf5vfFZhEQSGI5Dn+clwszNzrAR++euvvVhts25Xou+K1jkOIJBDxKNR&#10;VVUn5mD6APiZEgJBEzg/Py9kv5QbPIP2ohLlPe1ZeduDU4IVNZQToGhduYM+q1dWi8WuqQ8KQVl0&#10;hAAEIKCRAAXrGr2CThCAQJAENqfTo3Ge75qX1CANSEjpxuSDpyRIQsgxtSeBxljtKfenx4h5WySj&#10;kjNZLI7NBkNURmEMBBwTkM3sM7ky/MjxNFGJpxAiQHdSePTVabMAvYfKEIAABCAAAQgsSWBe14+X&#10;FJHm47xDBun3lNdrciD9VZBOQ2kIDEwgn0wO5QbPrYHVYPpYCHjau/K2FxeLX7DDLQGK1t3yXUK6&#10;NJo4rVZWdqSr+skSYngUAhCAQPIEKFhPPgQAAAEI2CSwtrZ2KicqfzcvqzblIssegcakg6fkhz2L&#10;kBQrgcZYtWU4MW+LZIxyCrPBEKNh2AQBlwTkynA2tVsATrnwoQUefUMoMPrJJxSr6QvTGDSiG3QM&#10;XsQGTQTojKvJG1HpMovKmiGM4d1yCOpLzZna+s0cROc7ZKmQ4eFECVxdXb3Ms2wvUfMx2xWBr+8N&#10;ruR/kettT86xHYiPhAB7t+ocWVfVG/m3uylNi9Qph0IQgAAEAiNAwXpgDkNdCEBAPwE5UVmal1X5&#10;d6Rf27Q0bEw2sPhLKyAUW9sYq7Z0J+ZtkYxWjtlgkI2GZ9EaiGEQcECALusPQ02t0MFBiPkTSSFR&#10;E+tZ0wB+DwEIQAACEIBAXASuP33aHtM11q5Teee0y9OxtFTWcxxEdxxIiI+SwPnNzWyUZS+iNA6j&#10;dBDwsJ/lbW9OB1G00E7ggZgnVj07r65fFUXxxNQBeZ6Z6SAAAQhESYCC9SjdilEQgMDQBMzLqry0&#10;7o/k5XVoXZj/HwKNCzcPiQ58AYE2BBpjtY2QNmOI+TaUGPP5D2h2cH19vQ0MCECgPQE2t39mlUph&#10;Q/soUTqSgqHWjjHFajc3N1utH2AgBFoQ+OuXX05bDGMIBCDQgkBV1ycthjEEAp0I1PP5rNMDDO5G&#10;gHfRbrwGHB3z+k5uz31lDqIPiJepIRAcgfPz82KyWBwHpzgKh0fAw76W2aPztk8XngfQWBEB4tSL&#10;M8pqNHoynU5fepmNSSAAAQgkQoCC9UQcjZkQgMAwBMzLq2yQ7Q8zO7N+JdC4YPOQ4MAbEGhDoDFW&#10;2whpGuPp+sQmNfh9WATku+zQbDyEpTXaQmA4Ap+7rHNw8bMDYi5kGC7CHMzM+0FfqLO+D/IcBO4i&#10;sJllJWQgAAEIQEAvATmw9livdpFpRvF6EA79ut6LaLO5nP/99+sg4KMkBBQRGI/Hplid3LEin0St&#10;iqc9XS/7dVE7CuOsEGiId+LUCuU7hcj+zuk4z3c3NzbeuJsFyRCAAATSJBBRDiFNB2I1BCCgn8Dm&#10;dHokL7M7ommpX9v4NGxcqHlKbMRHFotsE2iMVRsTEu82KCYpI8uy7fHKCle6Jul9jO5L4Msmd7Lv&#10;fxSq940cj89RBLQ07HldU7S2NEUE/ESgrpP97iAaIGCTQFbX/7EpD1kQ+Ewgy/YgMQABDlcOAL37&#10;lDGsAevF4pW5Pbe79TwBgXQJXF1dvczyfJYuASwfhICnvS4v+3aDAGTSoAhQtO7dXXVVvZF/u2tr&#10;a6feJ2dCCEAAAgkQoGA9ASdjIgQgMDwB8zJbrazsmJOYw2uTjgaNiQRPCY10iGNpXwKNsdpX8LfP&#10;Ee82KCYtQ+L02eXl5V7SEDAeAh0ImE1ueff7s8MjwQ+NsLte8D75yQCK1G37dGZbIPIgIFcNkzcg&#10;DCBggYB8lkoLYhABgX8J3Nzc8L0/dDzwLju0B1rNH2rhuhSrn62vr79uZSSDIACBzwTOzXdjltHk&#10;hHgYhoCnPS8v+3fDEGTWkAhQtO7PW3JzblEUTzjE6A85M0EAAukRoGA9PZ9jMQQgMBCBzdXVM3MS&#10;05zIHEgFpv2WgKdEBtAh0ETAS7KLeG9yA79vSUC65RzKJv1Wy+EMg0DyBFLpsh5qQUIyAUphjzNX&#10;j7Nsi+9FZ3gRDAEIQGApApM8P11KAA9D4AcCchj1D6AoIsA7riJn3K1KaOtE+Yw/Vw8VBSGgiMD5&#10;+XkxWSyOFamEKikS8LT35WUfL0X/YXM3AhStd+PVfXQpB9+fTKfTl90f5QkIQAACEOhCgIL1LrQY&#10;CwEIQGBJAuYkpjmRWY9Gr5cUxeMNBB5MHnhKYOAkCDxEwMSolyQX8U4g2iVQ3N7eHtoViTQIxEsg&#10;9i7roRUgxBtp91j2tYgnOcO9GzzzPiMTRk0gq+v/RG0gxkHAE4FFnpeepmKadAjwna/V1xSva/XM&#10;Z71CWDdWVXWysbHxRjVIlIOAMgLj8dgUqxfK1EKdFAl42gPzsp+Xov+wuRsBita78Wo5Wg4uno7z&#10;fHeT98GWxBgGAQhAYDkCFKwvx4+nIQABCPQiUGxsPK/qer/XwzzUSICkQSMiBgxMwFuMekrUDYyT&#10;6T0TkC7rs6urq5eep2U6CARLwHRZN1eLB2vAHYqHUHAQE+9OtlCs0wmXjcHzun5sQw4yIAABCEDA&#10;LoG1R49O7UpEWsoEzuu6GGXZdsoMgrGdQ5tqXaV5HbkyHr9SCw7FIKCQgMkNmxyxQtVQKVUCnvbC&#10;vO3tpepH7G5HgKL1dpxajqqr6o38211bWyOH0JIZwyAAAQgsS4CC9WUJ8jwEIACBngQ2p9OjarHY&#10;lcfLniJ47A4CjckCT0kLnAOB+wg0xqgtdMS6LZLIuYtAlr24vr7eBg4EINBMwHRZn0wmUWx+ay4w&#10;aPZExCMoUh/aubOhFWD+uAjkeX4Wl0VYA4EBCNQ1ubYBsMc85S9//bUXs31R2sY7slq3altXym24&#10;b1ZXV0/UAkMxCCgjcHl5uSeHuF4oUwt1ICBXGvvZffMzCw6FQAMBT/EevR/q+lVRFE/MHk70tmIg&#10;BCAAAUUEKFhX5AxUgQAE0iMgL78n5nohc81Qetbbt7gxScDizT50JHYi0BijnaQ9MJhYt0USOQ8Q&#10;kJtCjs/PzwsgQQACzQRk8/so5C7r2goKmoknMoLukSocPc6yrZubmy0VyqBELATOYjEEOyAwFIFq&#10;NCLPNhT8SOflRpXAHct7s0oHallnTrLsuUpAKAUBhQTM2lc6qx8qVA2VIPAPAU/f+d72+vArBB4i&#10;8MBeMDHaGDql5A2eTKfTl40jGQABCEAAAtYJULBuHSkCIQABCHQjYK4XMtcMSdH6SbcnGf0tgcaF&#10;FwW8BMzABBpj1JZ+xLotkshpIJBJgV4+mbBBQaRAoCWBELusaykgaIk4jWF0itTq55lWxdArPAKL&#10;PC/D0xqNIaCLgLzD8DnS5ZIYtOG7PgYv8i6t0osDrztfywHzM5VgUAoCCgnczufHolahUDVUgsD3&#10;BDzsk3nb88O3EOhJgBi9G5xpJGkaSm5ubLzpiZbHIAABCEBgSQIUrC8JkMchAAEI2CBgrhkqptNd&#10;KVw/siEvNRmNCy4PiYnUmGNvNwKNMdpN3P2jiXVbJJHTkkCeZXsXNzdPWw5nGASSJhBSl/WBCwaS&#10;jpN7jffUIQr4/QjQdbUfN566m8Dao0ensIEABJYjIBvQ/11OAk9D4H8Erj992jY3qsAkMgIUr6tz&#10;6ADr0PL206dX6kCgEASUEri+vj6QBibbStVDLQj8TMDDfpm3vT/8C4H7CDTEOTH6PTipxXljGkma&#10;hpIEFQQgAAEIDEeAgvXh2DMzBCAAgZ8IFEWxX9X1PmjaE2hcaHlISLTXlpEpEmiMUVtQiHVbJJHT&#10;kUC+WByY62A7PsZwCCRJQLqsq37PG6BAIMk4aG00RTStUSkYOFOgAypAAAIQgMAXAnmenwEDArYI&#10;1PM53/O2YGqVw+FQVZ7xtS6Vw01/mkZCqoxHGQgoJXB5ebknqj0zex3e9juUskCtwAh42DfjMxFY&#10;TMSoLkXr7bxa16+kFucJ73/tcDEKAhCAgEsCFKy7pItsCEAAAj0IbE6nR9Vo9EQeJVnawK8xCeAh&#10;EdHDxTySEIHGGLXBgk01GxSRsRyB4st1sMtJ4WkIJEBAuqyfVFV1os1UXwUB2uxWqw/f7Wpdc59i&#10;pusqh7eCc5tqheUgu7rvCtXAUA4CPxM4AwoEbBGQ7/nHtmQhRzkBDoyqcpDLdWq9WJyt//bbS1UG&#10;owwElBIwa105DHj4rXpe9j2U8kCtAAl42CvmMxFgXMSmMkXrD3m0NLU30+mUd7/Y4h57IACBYAlQ&#10;sB6s61AcAhCImcDmxsabcZ7vjuqaDba+jvaQgOirGs+lQcBLgoo4TyOYArDSXAd7KdfCBqAqKkJg&#10;cAIr47GaK8ddFgAMDjo0BSiOCc1jd+k7i8EIbIAABCAQCQHyaZE4UoUZWbanQg+U8EuAQ6R+eT8w&#10;m4t1q9x+pmZdrgY0ikDgHgLz+fxYflX8+Gsv+x94BQK2CHjYS+MzYctZyOlNgKL1n9DJjTqnpubG&#10;1N705sqDEIAABCBgnQAF69aRIhACEICAHQJra2un0oFzx7xI25EYl5QHF/4eEg9x0cQa2wS8JKaI&#10;c9tuQ96SBCTun53f3MyWFMPjEIiegIYu6y42/KN3nAsDKVJ3QXUwmfO6pvvqYPTjm7gejc7iswqL&#10;IOCPgLxv8RnyhzvqmaSrLGvcqD3cwjje2VtA8jPE1jrW3Hom3xNHfrRmFgiETeBaGpSYRiX3WWH2&#10;QbzshYSNEe21EPCwp8bnQYuzE9aDovV/nV9X1Rv5t2tqbhKOCEyHAAQgoJIABesq3YJSEIAABP4h&#10;sLm5WRbT6Y68TJNA/SYoWPDzCdFMwEt8ekisaWaMbnoJTBaL4/Pz80KvhmgGAR0EhuqybmuDXwfF&#10;gLWgW2PAzntQ9VmshmGXfwJ5Xf+f/1mZEQJxEFhwW2EcjlRihTQS+UOJKqihgQDv8Rq8MFp2XTvU&#10;elwFPJSAQAcCl5eXezL8WZtHvOyJtFGEMRBoIuBhb43PQ5MT+L1zAhStj6QRxOuiKJ6YWhvnvJkA&#10;AhCAAAQ6E6BgvTMyHoAABCDgn4C8UO+P6pprKgV940LfQ7LBfwQwYygEGuPThiHEuA2KyHBHoMgn&#10;k0N34pEMgTgImC7rkjR948uaZTf0fekZ/TwUuETt4nGWbUkX1q2ojcQ4bwSq0aj0NhkTQSAyArIu&#10;P4vMJMwZlsBs2OmZXSUBuq6rcEufde6X7uonKgxACQgoJiCd1bfzPO+U4/WyN6KYGaoFRMDDHhuf&#10;h4DiIVZVPcS5UnRlVdf7xcbGc6X6oRYEIAABCAgBCtYJAwhAAAKBEJhOpy/NC7aoWwaisnU1Gxf4&#10;6S6+rLNGYHcCjfHZXeTPTxDjNigiwzGBPMv2rq6unjmeBvEQCJ7AJMucJ037bOAHD1abARSzaPOI&#10;a31mridAfhoEJnl+moalWAkB+wTkUOCZfalITJHA54NoWbadou3Y3IEAh1I7wHIztMu6V7qrm/0V&#10;fiAAgQcImNsz5YYRU6xedAVl9ki87JN0VYzxEPiRgIe9Nj4LhN3gBB6I8yjjU25bG+f57uZ0ejQ4&#10;exSAAAQgAIEHCVCwToBAAAIQCIiAecE2L9qichmQ2lZUbVw4eUguWDEEIVESaIxPG1YT4zYoIsMx&#10;ga+bElmWHZhOPI6nQzwEgiYgXdbP6sXCSfK0y4Z90BA1K0/himbvONNtXtePnQlHMAQgAAEItCKQ&#10;1/X/tRrIIAg0E5g1D2EEBL4Q4KDq4KHQtA4262+zDh9cURSAgHICk8nkQHK7S+V1veyXKOeIegEQ&#10;8LDnxmchgDhIWMWY4lMOWp3ITTo7a2trpwm7FNMhAAEIBEOAgvVgXIWiEIAABP4hYF60q8Xid3nx&#10;TuaFu3HB5CGpQPxB4D4CjfFpAx0xboMiMhwT+PGzYDrxmI48jqdFPASCJiCbgK9sGtC0QW9zLmTd&#10;QYAiFcJiNJoBAQI2CEgx1YkNOciAQIoE8jw/S9FubLZPgINo9pkmI5HDq4O6+p51cTmfz53fcjao&#10;4UwOAQsE5HaRp1Ks/tSCKDqt24CIDPcEPOy9edlDdE+KGUIl0BDjMcSn3LL2uphOdzc3N8tQ3YTe&#10;EIAABFIjQMF6ah7HXghAIAoC5oW7rqpd+XcUhUEPGNG4UPKQTIidMfb1J9AYn/1F/+9JYtwGRWQ4&#10;JnDXZ8F04llZWXnheGrEQyBoAra6rFOoPnAYUJAysAP0TD/Osi3Z4N/SoxGaQAACEEiSwFmSVmO0&#10;dQLj0WjPulAEpkWAdcKg/v52nSxNFf6kiGlQdzB5AATMbZmLxeLApqpfb+O0KRNZELBOwMMeHJ8F&#10;615DYBcC8Ratl1Vd7xcbGxxK7BIPjIUABCCggAAF6wqcgAoQgAAE+hAwCdaiKPbNqdE+z0fxjIck&#10;QhScMMIJAYrVnWBFaGAEWiRan11eXu4FZhbqQsArgS9d1su+k7Ko70vOwnMUoFiAGKWIWZRWYZR3&#10;Aou6PvM+KRNCIAICf/3yy2kEZmDCwASuP33aHmVZMbAaTB8LAW5iGtST9WJxNv/779eDKsHkEFBO&#10;wNySaW7LFDWdfPd52UtRzhj1lBPwtN/MZ0F5HMSsXmxF65IzG+f57uZ0ehSz27ANAhCAQKwE2NuO&#10;1bPYBQEIJEPAnBo1p0djNPjBhbun5EGMXLFpeQJekkrE+PKOQoJTAm0/B3meH9Jt1qkrEB44gc9d&#10;1qXbW1cz6KrelZil8RSbWAIZr5h5XT+O1zos80lA3rXOfM7HXBCIhcBmlpWx2IIdwxGo5/PZcLMz&#10;c9QEOPTq3b3mkDjd1b1jZ8LACMjn5MDclulS7ba5ZJc6IBsCDxLwtCfHZ4E4HIxAJEXrspdyUlXV&#10;ztra2ulgLJkYAhCAAASWIkDB+lL4eBgCEICADgLm9KicIt0RbUodGi2vBQv25RkiwQ0BL7HpKTHm&#10;hhBSUyDQ8XNQ3N7emg49/EAAAvcQ+NLtrdV7HIXqA4URhSUDgQ9y2lmQWqO0OgLy977V94I6xZUp&#10;9PVGoNj/qwz7cOrU9elwkzNzTASkaO+PmOzBFoUEWF/4csqpHBI/8jUZ80AgRALSaOSpfO899aF7&#10;i9s6fajBHBC4n4Cn7+eO+yt4DAL2CAS+/1yPRq+L6XSXw4j2QgJJEIAABIYgQMH6ENSZEwIQgIAD&#10;AuYUabWysiOnSk8diPcqsnGhHvhiyitMJrNKoDE2bcxGfNugiAxHBPpuKkiX9dnV1dVLR2ohFgLB&#10;EzAJ1qYu6xSqD+BmuqkPAD38KcdZtsXNIuH7UYMF8r3wXw16+NLBVUG5L/2HnscVPy9rYIvwKg56&#10;WKSZtqg8y2ZpE8B6bwRYczhFLUW4z51OgHAIBE7g+vp6e7FYHPg2I7R3TN98mE8BAQ/7dHwOFPg5&#10;VRUeiG/FcVlWdb1fbGzwbpdq3GI3BCAQFQEK1qNyJ8ZAAAKpE9hcXT2rq2pX/r0JlUXjQshDkiBU&#10;dujtlkBjbNqYnvi2QREZjggs+xmQTcIXZhPEkXqIhUDwBO7rsk6h+gCu9dRNaQDLmNIfgZm/qZgJ&#10;AjoILFswrcMKtLiLwDK+9U1U3ptOfc/JfPERuPzwYS8+q7AoCAKsQ6y6qaqqE+mufmJVKMIgEBGB&#10;8/PzQg7JmlsxiyHMWjbXPITOzJkYAQ/7dXwOEospTeaGVLRe12fjPN/dnE6PNCFEFwhAAAIQ6E+A&#10;gvX+7HgSAhCAgEoCpkNnURRPpGg9uJf2xoW5h+SASqei1OAEGmPThobEtw2KyHBEwNZnQDZBjs1m&#10;iCM1EQuBoAn82GWdQvUB3EmByADQ45xyXteP47QMq3wSkBtqTnzO9+NcXYuUh9SVufUS6BpHy647&#10;ZL1xoZcGmoVCYJJlfI+H4qxY9WRdYsuzdOC0RRI5URKYTCaH0mBke0jjln33G1J35k6EgId9Oz4H&#10;icRSYGZqiUtZ45/IIcSdtbW108AQoi4EIAABCDxAgIJ1wgMCEIBApASkaH3fXI0UinmNCx8PSYFQ&#10;WKGnXwKNsWlDHeLbBkVkOCJg8zMgmyBbZjPEkaqIhUDwBNZ/++1lvVicsVD37EoKQjwDT2K6WRJW&#10;YmRwBLoUDwdnHApHQ6BtnN5l8IIO69HEwcCG8D0+sAOY/guBr+sU8oadQ2KxWBxR2NQZGw8kRODq&#10;6uqZ5Gn3NJj89d1Pgy7oAIE7CXj4Hra5B4MXIdCaQENsDx2X9Wj0uphOd02jn9Y2MRACEIAABIIg&#10;wD54EG5CSQhAAAL9CJirkarFYleeDvtF3kMyoB9hnoqdgJfFOPEdexgFa5+rzQKzGXJzc/M0WDAo&#10;DgHHBORQxyvHUyDeEKD4gzhwSGAsB7Tku27L4RSIToPAWVszlynwbTsH4yCgjcBdcb+S52Hnv7RB&#10;TlCfz9/fA3ebTRA7JrchwCHbNpS+jilZV3fBxdjUCFxfX29LfvZAm91e9mK0GY0+4RDwsI/HZyCc&#10;cIhKU51F66VpylhsbHBbTlTBhjEQgAAE/keAgnWiAQIQgEDkBOTU6ck4z3flyqRTraY+uAj3kATQ&#10;ygW9hiXgJTlEfA/rZGa/l4Dr+JdOVwcU8hGAELibwOrq6pF8Rs7g44gAhR6OwCL2DgIzqEBgGQLy&#10;ffD5u6BNMfoy8/AsBGIiIJ+bk5jswZZBCPD9PQh2Jm1NgPVMIyrZB/nz63tU42AGQCAxAufn54V8&#10;Ro5Huc4SEdc56cTcjbm2CXjYz+MzYNtpyGtFQFPRel2fmboW05Sxle4MggAEIACBIAnoXI0EiRKl&#10;IQABCOglYK6/rKvKFK2faNOSxbc2j6CPIeAlLj0kt/AmBPoQ8BL/o1Exn8+P++jHMxBIgQDd4Bx4&#10;mcIOB1AR+RCBeV0/hhAEliZQ1+XSMhAAAQhAAAKtCfD93RoVA4cmwPrmPg+Uf//99+uh3cP8ENBK&#10;YPLo0WE2Hm991k9x0bqn/LRWN6GXZgIe9vWIf80BELFuHmK7iZ6pY6mqasfUtTSN5fcQgAAEIBA2&#10;AQrWw/Yf2kMAAhBoTUA6rZfFdLorhetHrR9yPLBx0a1gceQYAeIVEmiMy2V1ZkNpWYI875CA8/j/&#10;Rne5enZbrqBVd/2sQ7yIhkBrAqbLugwmMdua2AMD+d61QREZ/QjM+j3GUxD4jgDfBQQEBFoS0Nik&#10;oaXqDFNEYDwa7SlSB1Ug0Ezg63qHPPpnVpJrem72QZrBMQIC6RG4urp6Jrnf77/nTNG64sL19LyE&#10;xUEQ8PCd63OfJgjmKOmHwAOx7TomTf2KqWPhPc6Pq5kFAhCAwNAEKFgf2gPMDwEIQMAzgaIo9kd1&#10;/dzztD9N17iw8bDgH5oB8+sj0BiXy6pMXC9LkOcdETCx7zz+79b92c3NzcyRWYiFQNAEzEZ70AYM&#10;qTxFG0PSZ+4vBMZZtiXfcVsAgQAEIAABCEAgDALXnz5tS7VrEYa2aAmBOwgkflh3sVicfTn8TXhA&#10;AAI/EJCmIdvSWf3+xiEUrRMzEOhGwMNe30D7Nd04MDo+AgMUrVd1vf+5foUfCEAAAhBIhgAF68m4&#10;GkMhAAEI/I/AdDp9XY1GT+R/KYfg0rjI9rDQH8Ju5tRNoDEul1WfuF6WIM87IuA89hv0lg3F4/Pz&#10;88KReYiFQLAEZKPdXIF5EqwBQyieeIHGEMiZs5HArHEEAyDwAAHpGP0fAEEAAu0I8Hlpx4lR9xOo&#10;53O+twmQOAgkui6aTCYUOsURwVhhmYDJu8p70nGjWIrWGxExAALfEfCw5zf03g0eh8CPBCzHZDnO&#10;853N6fQI0hCAAAQgkBYBCtbT8jfWQgACEPiXwObGxhtZBOxKt/UzVVg8LPBV2YsyKghYXmD/bBNx&#10;rcLPKHFHaOqAUsim4qEOVdACAroIjMfjV7o0UqpNogUZSr2BWt8QmNf1Y4BAAAIQgAAEIBAGAbnh&#10;6I8wNEVLCLQkkNA6yRz2Noe+W5JhGASSIjB59OhQuqtvtTLaFK0rLFwf8HbQVtgYlDABD3t/zvcv&#10;E3Yfpt9DoCGubcSkHKQ6rRaL39fW1k7xAwQgAAEIpEeAgvX0fI7FEIAABP4lYBYBkszdMYsCX1ge&#10;XMR4WNj7spN5wiFgY2H9oLXEdTjBkJCm2pL8Uhiwd3V19SwhF2AqBFoRoMt6A6aECjBaBQyDNBKY&#10;aVQKncIhkOf5WTjaoikEhiUgn5eTYTVg9tAJ5FnG93boTkT/uwkksG7isDfBD4G7CZh8q+SB9zrz&#10;UVi0bmxwvpfTGRQPQMAEpvvIdD8DnoTADwQcFq3XVXVUTKc7m5ubJdwhAAEIQCBNAhSsp+l3rIYA&#10;BCDwLwGzGJCFwa5ZHLjGQrG6a8LI70rAeZLHQ6Kqq82Mh4DzuO+JWDr9HFxfX2/3fJzHIBAtATbe&#10;73BtAgUX0QZ0YoaNs2zr5uZmKzGzMdcugTO74pAGAQhAAAJ3Ebj88GEPMhCInsDXdVRk+crFYnFE&#10;d/XooxcDexCQtejM5Ft7PPrPIxSt90bHgwkS8PDdqnVfJ0Fvp2Oyg6L1qq73i6LYTwcilkIAAhCA&#10;wF0EKFgnLiAAAQhAYGSK1j8vDur6lSscLKRdkUVuXwLOY9JDgqqv7TyXLgHncd8X7ZcNkDrPD8/P&#10;z4u+YngOAjESMBvvZgM+Rts620ShemdkPKCCwEyFFigRJAHpGF0GqThKQ2AAAhQrDgA9oiknWfY4&#10;InMwBQLNBCJaW00mE2d7Gs0gGQEBnQRMfnVR18dLa2dytgoL19XmuJcGjoCgCXjYEyT2g46QMJW3&#10;F9flOM93NqdT9jnCjAS0hgAEIGCVAAXrVnEiDAIQgEDYBKbT6UtzslWsKG1a0riAtrfYsak2siIm&#10;0BiTy9pOTC9LkOcdEHAe9310/mHTQ3TcXnn06EUfUTwDgZgJJL8BH1ExRcxxim13E5jXNQVwBEdv&#10;Ao8ePTrt/TAPQiAhAnVdW81jJYQOU/9HYAYMCCRJIPC1lvz9fyUHls6S9B1GQ+ABAuOVFVOsXliD&#10;pLRoXWW+2xp0BAVJwMPeIHEfZGSErfQDcd0mHuV97bRaLH5fW1sjxxV2JKA9BCAAAWsEKFi3hhJB&#10;EIAABOIgYE62ygnXXbGmtGFR40LFw+Ldhh3IiIdAY0wuayoxvSxBnndAwHnc99H5/o2OZ5eXl3t9&#10;RPIMBGIlYDbgk+uyHul19bHGKHY9SGAGHwhAAAIQcE7g1PkMTBAtgZubm61Rlm1HayCGQaANgTAL&#10;18u///77dRvzGAOBlAhcffjwUm5qsr8OVVi0bvyqMu+dUsBh688EPOwREvcEniYCD8VjXVVHxXS6&#10;s7m5WWrSGV0gAAEIQGBYAhSsD8uf2SEAAQioJGBOuJqTrubE6zIKNi6YPSzal9GfZ+Mj0BiTy5pM&#10;TC9LkOctEzAx7zzu++jcsMGRTyaHn4sG+IEABP4lkEyX9TALJYhUCNxLYJxlW3ynESDLEJB1+cky&#10;z/MsBBIhUCZiJ2a6ITBzIxapEAiQQEDrMTnU/YripwBjDJWdEpC15yzLMne3V/5wW6ZTYzoIV5n/&#10;7qA/QyMk4GGvkLiPMG40m9QQ03fFY1XX+0VR7Gs2C90gAAEIQGAYAhSsD8OdWSEAAQioJ2CSvXLq&#10;dVf+vXGirIfFuhO9ERosAefJG2I62NiIVXHnMd8HXPtNjeJ2sTjsMwXPQCBWAtF3WQ+oMCLWGMMu&#10;pwRmTqUjHAIQgEDiBORgx38TR4D5SxCY1/XjJR7nUQjESUD5+kyK1c/W19dfxwkfqyDQj8D5+Xmx&#10;qOvjfk93fEpht3WVufCOWBkeGQEPe4bEfWQxo92c9kXr5TjPdzan0yPtJqEfBCAAAQgMQ4CC9WG4&#10;MysEIACBIAiYonU5+fqkHo06J38fXCR7WKQHARglvRFwnrQhpr35konaEXAe8+3U+H5Ux40Mc3Wt&#10;ucK2z1Q8A4FYCczn8+diWxmVfcoLIaJijTGDEaAQbjD0sUx8Fosh2AEBhwTiej9yCArRPxMYj0Z7&#10;cIEABO4hoHS9JgeVzNqYHwhA4BsC45UVU6xeeIPSMdfrQy+1t436MJ45dBLwsHeoci9IpzfQygaB&#10;ppiu69Nqsfh9bW3t1MZ0yIAABCAAgTgJULAep1+xCgIQgIBVAsXGxnNzbVNboSyO25JinA8CzuOx&#10;aXHuw0jmgMA3BJzHfB/aPTcwzBW219fX232m5BkIxEjg8w04df1nFLYpLXyIgi1GaCQw06gUOoVB&#10;QP7u/18YmqIlBIYjIIddT4ebnZlDJnD96dP2KMuKkG1Adwh4IaBo/VZV1cnGxsYbL3YzCQQCIWCa&#10;fpjmH97V7Znzda2nyvy4a6ORr5cAe4h6fYNm/QjcE9PyjnY0nU53zB5GP8E8BQEIQAACqRCgYD0V&#10;T2MnBCAAgSUJmGubzPVNIubBRUZjIoiF+ZKe4PEuBBrjsYuwu8YSz8sS5HmLBNR2kFly40KKtI7N&#10;lbYWUSEKAkET+Pvvv183vY+pNlBRoYNqTigXFYFxlm3d3NxsRWUUxvgk8OAa3KcizAUBrQSkQIvP&#10;iVbnKNerns9nylVEPQjoIqBgPTcej1/pgoI2EBiWgKw1Z6bpx2BamNzvkvlfF7o73xtyoTQy4yXg&#10;eC+ReI83dNRa9kNMyz7eflEUrZsfqrULxSAAAQhAwAsBCta9YGYSCEAAAnEQMNc3VSsrO7LoOL3L&#10;osYFseMFeRyUscIWgcZ4XHYi4nlZgjxvkYDzeO+jq6XNimw83po8enTYRwWegUCMBILtsq6gsCHG&#10;eMCmoAjMgtIWZdUQoHO0GlegiGICjx49ujNPpVhlVFNCQAr8/lCiCmpAICwCw63v3qyurp6EBQtt&#10;IeCOgDkYvZBmH+5m6CCZovUOsBiaJAHHe4oq94iSdHRyRpeSt9qRzupHyVmOwRCAAAQg0JsABeu9&#10;0fEgBCAAgTQJbK6untVVtStF690Sw44X4ml6A6vvI+A8MUM8E3yKCDiP9z62Wt6gEBv3ZAPmaR9V&#10;eAYCMRIIqsv6cIUMMboemwImMK/rxwGrj+oQgAAE1BKQ/NSZWuVQTD2BPMtm6pVEQQhoJuB5vSeH&#10;TJ5rxoFuEPBNQNaZpli98D3vvfNZzgnbsEtl7tyGYcgIk4DjvUXiPcywCFXrejQ6XSwWv5uGh6Ha&#10;gN4QgAAEIDAMAQrWh+HOrBCAAASCJmA6exbT6a4Urh99NeTBRbDjBXjQMFHeOgHnCRni2brPENif&#10;gPN476Oao40J6RZ0YLoG9VGJZyAQGwHzLqZ+o95z4UJsPsaeKAnMorQKo5wToIuoc8RMED6Bs/BN&#10;wIIhCFx++LA3xLzMCYEoCfhZ/72W9yL+5kcZQBjVh8D1x48Hkhve7vOs02cs3bppU0eTQ1eZR7dp&#10;JLLCIeB4j5FYDycUQta0Go2OphsbO2afImQ70B0CEIAABIYhQMH6MNyZFQIQgEAUBIqi2K/qep9i&#10;9SjcGYURzhMxjhNJUTgBI7wRcB7vXS1xvxlRfOka1FUzxkMgSgKyUX8kHUzO1Bnnp1BBndkoBIEm&#10;AuMs2+LgVRMlfg8BCECgFwF970O9zOAh3wQmWcbtJ76hM1/8BNytB8tPnz69ih8gFkKgHYHLy8s9&#10;Gfms3eiBRjlqarKMNery6csYw7NhE3C810ishx0e2rWXhob7xfr6vnY90Q8CEIAABPQSoGBdr2/Q&#10;DAIQgEAQBDanU1MstSvKlkEojJLREnCegHGcQIrWMRhmnYDKjjCeNiBM1yDTPcg6VARCIFACk8lE&#10;z4a9u8KEQL2D2hC4k8AMLhDoQ6Cu67M+z/EMBFIgIJ+P/0vBTmx0QoDvZSdYEQoBIWB5fSh/6/+k&#10;gyeRBYF/CJiD0PlkchgED0854y4snO8jdVGGsWkTcLznSKynHV6OrC8X8/nuVGpDHMlHLAQgAAEI&#10;JEKAgvVEHI2ZEIAABFwSkGTxSZ7nu5I4Pv1uHseLbZc2ITssAs4TL8RyWAERsbbOY70PO/8bD89k&#10;Y2bWR1WegUBsBFR0WbdciBCbj7AHAt8SkJtC6ORKSPQlcNb3QZ6DQOwEJB/F5yN2Jzuw7/OtJ1m2&#10;7UA0IiEAgW8JWFgvmpvFfvvtt5eAhQAE/iHw5QbKIhge/nPHjWhU5tgbtWZAlAQc7z0S61FGzSBG&#10;mRqQlclkx9SEDKIAk0IAAhCAQFQEKFiPyp0YAwEIQGA4Amtra6dVVf2vaN3xIns4S5lZGwHnCRdi&#10;WZvLk9XHeaz3ITvQhsOiro/Pz8/D2Zjpw5ZnINCSwGBd1i0UHrQ0kWEQiInALCZjsMUrgdLrbEwG&#10;gbAInIWlLtoqIcB3shJHoEYiBJZYPw625k3ENZgZFgFz86S5gTIsrUVbk0MeKI98HyuVufbgHIvC&#10;Vgg43oMk1q14KWkh1Wh0VC0Wu9I8h7V30pGA8RCAAATsEaBg3R5LJEEAAhBInoC5llOugdqpsuwo&#10;eRgA8ELAeaLFcaLICyQmiYKA81jvSmn4TYZivLJy3FVtxkMgRgKmy7ocGjzxZtsShQbedGQiCCgl&#10;MM6yrc8dXfmBQEcC0snqvx0fYTgEUiJwlpKx2GqHALee2OGIFAh0JtBxPWnWumbN23keHoBAhAQu&#10;Ly/3xKxnQZumsGhdXd49aAejfG8CjvciifPenkn+wXo0el6sr++bGpDkYQAAAhCAAASsEaBg3RpK&#10;BEEAAhCAwFcCZuFiFjAQgYBLAs4TLI4TRC7ZIDsuAs5jvSsuJRsLeZ7Prq6uwt6k6cqe8RC4h8B4&#10;PH7lHE7HwgLn+jABBMIlMAtXdTSHAAQgoI8AXd70+SQEjcaj0V4IeqIjBKIl0HJ96WWtGy1kDIuJ&#10;gDn4nE8mh1HYpCS3/C1Ldfn3KByNEZ0JON6TJM47eyT1B8rFfL47XV9/nToI7IcABCAAAfsEKFi3&#10;zxSJEIAABCAgBD4vYOr6ifyfJUAgYJuA88SK48SQbR7Ii5OAiXPnsd4VnbINhWw8Pri+vt7uagbj&#10;IRAbASnUOnHWZb1lIUFsTLEHAq4I0NHVFdno5Z5GbyEGQqAHAbl94KzHYzySOIFPnz5tZ1lWfF1z&#10;q1x7J+4jzE+IwAPrzS/d1U8SooGpELiTwPn5eSHrSHPTZBENImU5ZsNVXR4+GmdjSCcCjvcmifNO&#10;3kh2sKyzT1cmkx3pqs57WLJRgOEQgAAE3BKgYN0tX6RDAAIQSJrAxsbGmzzLdgVCmTQIjLdKwHlC&#10;xXFCyCoMhEVLwHmc9yGncCPBmFHn+aHZuOljEs9AICYC1jvPUageU3hgiy4CM13qoE0IBORmGdbU&#10;ITgKHYcgcDbEpMwZNoH5fL53lwUUsIftV7QPnMAd609Z4+4HbhXqQ8AKgclkciDfUdtWhGkSYnLN&#10;yvLNKnPymnyGLn4ION6jJM79uDHUWarR6KhaLHa5ySxUD6I3BCAAgTAIULAehp/QEgIQgECwBNbW&#10;1k7lyqjfzWncYI1AcTUEnCdSHCeC1IBEEdUEnMd5V+sVbh58a4LZsDEbN13NYjwEYiNgrcs6heqx&#10;hQb2KCMwzrItc527MrVQRz+BM/0qoiEEBiFArmkQ7GFPKt3VH7ex4NsC9jbjGQMBCFgg8GU9ulgs&#10;jiiUssATEcETkLXjU7lh8mnwhjxkAEXrUbsX43oScLxXqW4PqicmHrNLoB6Nnhfr6/vSWb20Kxlp&#10;EIAABCAAge8JULBOREAAAhCAgHMCZmFjTuOaU7nOJ2OCaAmQQInWtRj2DQF1ca5sw+C+YDEbN5eX&#10;l3sEEwQgMHremwGF6r3R8SAEuhD48l0/6/IMYyFAwRYxAIG7CUhzhAvYQKALAYmZQgrWO38P0329&#10;C2XGQmBJAnVdztfW+q9tl5yexyGghcD19fX2oq7TaNKhLAf99XtfSyygR6IEKFpP1PGDmF1K88Hd&#10;6fr660FmZ1IIQAACEEiOAAXrybkcgyEAAQgMQ8AUrZtTuXI699UwGjBryAS8FPE6Tv6EzB/d/RDw&#10;EuddTFG2UdCkej6ZHNKxtokSv4+dwOebbaQTXWc7+Q7sjIwHINCFwI8dWqVYrlVn1y5zMDZ+AhI3&#10;ZfxWYiEEOhM47fwEDyRN4OPHjzMbAChgt0ERGRC4m4C88/y5mWW89xAgSRM4Pz8v6jw/FAhFMiAU&#10;5qLV5euTCQYM/ZeA45wtMU6syXvX6cpksiN1HCfQgAAEIAABCPgiQMG6L9LMAwEIQAACnwnI6dyX&#10;dVXty/9J0pmY0EPAcdJHj6FoopGAyo4tCjcIWviuuF0szEYOPxBImsBkMml/OJCu6knHCsa7I9Ci&#10;iG3mbnYkR0zgNGLbMA0CvQjkeU5uqRe5dB+S7upODo39eDgtXcJYDoHlCEg36bO/f/319XJSeBoC&#10;4ROQ3M6BfLdsh29JRwtMTlpZXpqC3o4+ZLh9Ao73L4lx+y4LRWI1Gh1Vi8Uut/qF4jH0hAAEIBAP&#10;AQrW4/EllkAAAhAIhsB0Oj3Ks2xXFC6DURpFByPgPFniONkzGDgmDoKA8/juSkHhpkAXE6RgZXb1&#10;4cPLLs8wFgKxETAJ5sYu6xSqx+Z27FFAoEuhmhTLbXEriAKnoQIEIBA8gV9++eU0eCMwwDeBPdcT&#10;dnkncK0L8iEQGoFJlr2iu3poXkNf2wRkrfg0G4+f2pYblDyK1oNyF8p6IOB4H1PdPpUHpKlPUY9G&#10;z4v19X3prF6mzgL7IQABCEDAPwEK1v0zZ0YIQAACEBACa2trn6+YMldNAQQC9xFwniRxnOTBsxB4&#10;iIDz+O6KX9lGQFf1v46XIsAXsrEz6/s8z0EgBgL3dlmnUD0G92KDEgItuqg3acp3VRMhfv8jAdbO&#10;xAQEfiAg7/4lUCDQloA5LGYOjbUdb2OchfcFG2ogAwJhEJB9AjmAfRSGsmgJATcErq+vt+WmgQM3&#10;0gOTqixXrS6XH5g7UdcCAcf7mcS4BR+FIaJczOe70/X112Goi5YQgAAEIBAjAQrWY/QqNkEAAhAI&#10;hIDpAGqumqqq6k0gKqOmRwLOkyOOkzseUTFVgAScx3dXJso2ALqq/+P4+Xx+eH5+Xiwrh+chECqB&#10;L9d4/i/pTKF6qK5Eb2UEbHZMlYO7j5WZhzrKCUjMXChXEfUg4JUADRC84o5lstnQhth8lxjaFuaH&#10;gG0CcqDkuW2ZyINASARMLrPO80PRmZzmV8cpy1mry+mHFODoaoeA431NYtyOm7RKMWto00xQuqqf&#10;aNURvSAAAQhAIA0CFKyn4WeshAAEIKCWgLlqqphOn4zq+rVaJVHMOwHnSRHHSR3vwJgwKALO47sr&#10;DWWJ/67q3zVers3dmjx6ZDZ4+IFAsgQ+ffr0SowvR3znJRsDGG6HgMPCspkdDZGSCoE8z89SsRU7&#10;IdCSQNlyHMMg8JmAFGj8oQmFw3cMTWaiCwRaEajq+kQOXp+0GswgCERKQG7LO5Dvhu1IzetvlrLc&#10;9dfv7/4G8SQEliTgONerbv9qSVw8/g+BajQ6Mk0EvzS6AQsEIAABCEBgUAJ5WZbH53IV4qBaMDkE&#10;IAABCCRPYGNj43ldVfvJgwDAyHkyxHEyBxdC4CECzuO7K35lCf+u6jew3pMr35/alIksCIREwBwK&#10;lKKcP0PSGV0hoIWAjwIy6SC5Jd9T5OO0OD0MPc7CUBMtIeCHgLzn/MfPTMwSEYGZVlu+ffdQlzfQ&#10;Cg294iIwHtNdPS6PYk1HAldXV8+kAQd5zPu4mRy2sjw239cdg5zhdgk43uckvu26a2hp9Wj0vFhf&#10;3zf7BUPrwvwQgAAEIAABQyDP8nwvv719d3Fx8QwkEIAABCAAgSEJTKfTozzLdkQHFkxDOmLAuZ0n&#10;QRwncQZEx9TKCajrvKIwye/ChYu6Pri+vt52IRuZEAiBwN+//vpaWknyXhWCs9BxUAIDFonNBjWc&#10;yYMiIB3W+XselMdQFgIQ0ERAbh/alsNihSadHtLFx+G5UFigZ/wEJHdztPbo0Wn8lmIhBO4mYHKX&#10;Uqx+AJ8WBChabwGJIckQYL8zGVcvYWi5mM93p+vrr5eQwaMQgAAEIAAB6wTkOOrnn0KuCT8oLy7e&#10;nZ+fz6zPgkAIQAACEIBASwJra2unUrS+K52yTls+wrBICFCsHokjMeMnAs5juytzZYn9rup3HF/U&#10;eX7Y8RmGQyAaAptZRpf1aLyJIbYJaCgEkzXPY9t2IS9eAo8o5IrXuVjWi4Ac4jjp9SAPJUlgPp/v&#10;hWq4hneWUNmhdwAE5ID1JMteBaApKkLACQGpyyhkXXjsRHisQpXlttXl/mP1O3Z5J0Bse0dudUJT&#10;Z2HqLaSrOutmq2QRBgEIQAACNgh8LVj/LEs6TGzn4/HbsiwPzQLJxgTIgAAEIAABCHQlYIrWq8XC&#10;FK2ziOoKL9DxzhMfdBoINDLCV9t5bHdFpCyh31X9PuPFB9vXHz/SpagPPJ6JgoDpsi4d686iMAYj&#10;ILAkAYUFX7MlTeJxCEAAAhCAAARaEJC9rygOiSl8l2lBnyEQuJ+A5P//XF1dZb1KkCRLYPLo0aF0&#10;V99KFkBfw5XluNXtAfTlynPhEXC890lshxcSRuOqqt6YOgtTbxGmBWgNAQhAAAKxE8guLi/re4ws&#10;q7p+vjmdHsUOAfsgAAEIQEAvgfLq6lBOVz3VqyGaLUvAecLDccJmWft5Pl4CzmO7Kzplifyu6i87&#10;fizdJGQT9GRZOTwPgRAJ3NzcPJWFP7cNhOg8dF6agLrv458t+p0inaXdnIyAjx8/vjMNR5IxGEMh&#10;8AAB+dsZwJ94XKiBgBTEFn/99de5Bl1c6XDfJp+r+ZALASsEpLv6p9XV383NYFbkIQQCgRG4urp6&#10;JsXqNNlY1m9VtawEa8/zfWwNJYK6EqjdRp9b6V2NZfxDBMRXr6br6y+hBAEIQAACENBM4LsO6z8o&#10;WsgVIYflxcXb6+vrbc1GoBsEIAABCMRLoFhf36+raj9eC9O2zPnuMsXqaQfYgNY7j+2utiVerG5w&#10;SYfpY26R6ho4jI+FgBR0HdFlPRZvYkcbAoF1H521sYkxEPhCoIQEBCAAAQh0IyCHfaL/rg3s3aeb&#10;AxkdLQE5hPecYvVo3YthDQRM7QXF6pbCRFHeW92egCXEiAmAgOO9UGI7gBgYjcpRXT+hWD0IX6Ek&#10;BCAAgaQJnN/cbD1UsP4ZjiQMZouqendxcfGSAo+k4wXjIQABCAxGYCq3fSzm811RoBxMCSa2TsB5&#10;gsNxgsY6EARGQ8B5bHchZRL2ipL2XVR3MLYYr6wcO5CLSAgEQWCSZa+CUBQlIdCTQKiFWtL19XFP&#10;k3ksTQJnaZqN1RD4noD87TyBCQTaEpA9rqS+a0N9J2rrT8bFQcAcqDYHq+OwBisg0I2AqbeQdxly&#10;lN2wPTxaUf776/ewTfOQBYFWBBzviara92oFJJ1B8p1yKs1odzc2Nt6kYzWWQgACEIBAaATMOsjU&#10;n+e3t+8bC9b/NS7LXuR5/u788nIvNIPRFwIQgAAEwiewubl5YhZbsug6C98aLHCe2HCcmMGDELiP&#10;gPPY7oJeUaK+i9oux8p6Zmau23U5B7IhoJUAXda1ega9liEQSUHWbBkGPJsWAVkP/19aFmMtBCAA&#10;ASsE9qxICVBIJO9KAZJH5SYCcqCaG1WbIPH7aAlMHj06lO7qW9EaOJRhynLhqvYJhvIJ8/on4Hhv&#10;lLj279KmGauqelMtFrtra2unTWP5PQQgAAEIQGAoAucXF09N3bl0Tn9hdGhfsG5GZ5lpyX5cluWx&#10;ac8+lBHMCwEIQAACaRIwiy1ZdO2Yk8JpEojDaucJDccJmTi8gBW2CajrnKIsQW+b9zLyzHW75trd&#10;ZWTwLARCJSDvUM9D1R29IfCVQGyFV9L1deuGHBsB3p5A2X4oIyEQLwF5p/lPvNZhmU0C5jvWfNfa&#10;lBmqrNjeoUL1A3qPRpXckiEHqk9gAYEUCZhGGvL3eC9F273YrCwn7nwvzAtUJgmOgOM9UuJaT0TU&#10;o9GrYjp9Ik3/yBXpcQuaQAACEIDANwRMTUZ5cfFWmtMemrrzr7/qVrD+5aksz/ekPfs706YdyhCA&#10;AAQgAAGfBMyia7qxsVONRkc+52WuQAg4TsQEQgE1PRNQl6BTlpj37I5W09V5fmiunWo1mEEQiIjA&#10;xm+/vTHFARGZhCmJEEigwGqWiCsxc0kC0oXkdEkRPA6BWAiUsRiCHc4J8B17B+IE3q2cBxYT9Ccw&#10;zrJX/Z/mSQiES0AOUc1MI41wLQhEc2W5cXV7B4G4ETWXJOB4r5S4XtI/yz9ejur6yXR9/eXyopAA&#10;AQhAAAIQsE/A1GFIQ/TDRVW9k0YSP+XmehWsf1GzMG3apQr+nUxC0s++75AIAQhAAAIPECjW1/fl&#10;5DBdQgOLEqdJDMcJmMBQo64nAk5juo8NyhLyfUzw8Yz4bXsymbBB5AM2c6gjQHGAOpeg0D0EUiqk&#10;kk7BjwkECEAAAhBoT4DDG+1ZpT5SvmP/SJ1Bk/0pvXM1seD37gks6vqI7uruOTODPgKmYEPi/1if&#10;ZpFqZHLkivLk6vYQInU7Zv1AwPGeKXE9TMSZW+ilS+3uxsbGm2E0YFYIQAACEIDAwwSkAfqzfDx+&#10;Lw3Rn943Mru4vJR6v+V/6qo6MteLc93I8iyRAAEIQAAC7QlcXl7uyQGqQ3miaP8UI4cg4DR54Tjx&#10;MgQv5tRPwGlMdzVfUQK+q+pDjq/m8yck9ob0AHMPReD640dz/dpsqPmZFwL3JqkSRSP5tLNff/31&#10;90TNx+wOBCRWir/++uu8wyMM7UJA27qytpK270IgmLFSsL7z6NGj02AURtHBCHz8+PFcOjmRM+zh&#10;Af4C9YDGI40EJJf2uxSsnzUOZAAEIiNweX39Vt5fyMMM4ddK7mtW8sN3qxJHpKaG43Ulce0voKqq&#10;eiN1efvU5PljzkwQgAAEINCegGl4LmueQ6nf22p6apkO69/JNlXxpjreVMk3TcrvIQABCEAAArYI&#10;mEJDc5JY5JW2ZCLHPgGnhb3aigrs40OiQgJOY7qrvRSrdyX27/h8MjmU63gbF029J+BBCCglQJd1&#10;pY5JVC26eo4kf5dt8X2U6Aego9kSK+mte816z9e/jv5wPtyX3QGuqSlWdx59UUzw6dOnbYrV+7uS&#10;d7T+7HjybgJSYPWKYnWiI0UCVx8+vKRYfUDPK8qdq9pTGNAlTO2ZgOP1HnHtx59yMOBVMZ0+oVjd&#10;D29mgQAEIACB9gTOpdaiLMtjqRt/26ZY3Ui2VrD+Rc1CJj4oLy7eXl9fb7dXnZEQgAAEIACB/gTW&#10;1tZOF/P57+YarP5SeNIVAZIVrsgidygCqmJaUcJ9KH8sOW9xu1iYWzr4gUBSBMwV7FVdnyRlNMaq&#10;I/C1CEqdYsMpNBtuamYOiYDpyB+SvksXmwdlbMDK2iiO92S+fAZKT1MxTeAE5vP5XuAmqFGf4nU1&#10;rghXEfnb/fevv74O1wA0h0A/AnIweSaHp170e5qnrBFQlENXtbdgDTCC1BNwXLSu3v6wFSxHdf1k&#10;ur7+Mmwz0B4CEIAABGIjIB3VC2ls/jK/vX0vjc475eBsF6x/ZisLr9miqt6Vl5cHRrnYgGMPBCAA&#10;AQjoI2BOFFeLxa5c7nekT7t0NXKefCPJkm5wDWS585juYpeiRHsXtbWNNR2OTKcjbXqhDwRcE5Au&#10;6/uu50A+BH4kQLHT/TEhBZiPiRgItCRw1nKc/WF9iprta4FErQS6xkd/O077P8qTKRGQfSq+Wx04&#10;nEOHDqAmIHJR1682U7wpJgHfYuL9BEyNhMT+MYyUEFCUS+e7VElMpKaGw/1UVftmEfnVNOozt8yb&#10;2+YjMgtTIAABCEAgAgLnFxdPpaP6eykS73U410nB+leu8mLyTApA3p1fXu5FwBoTIAABCEBAOQFT&#10;tF6sr++ba7GUq5qEes4TFA6TK0k4CCM7E3Ae0100UpRg76K21rGm05HpeKRVP/SCgAsC5ip22Tg9&#10;ciEbmRD4lgBF6q3jge+h1qiSH1haJdClyNjqxAhLnkD/2LP7GUjeEXECkOKOwjRWitM6HVbxjqfD&#10;DyFoIevOs/Xffnsdgq7oCAGbBMYrK6ZYvbApE1lLEjA5dUV5dVX7DUui5fFACDjcVyWe7cZAVVVv&#10;TKM+c8u8XclIgwAEIAABCPQnIIdyZ+XFxVs5UGVusO+91nFasP7ZvCzbkkmOjbLnNzdb/U3mSQhA&#10;AAIQgEA7AuZarLqq6BraDpeTUc4TEw6TKk6AIDR4As5jugshRUn1LmprHyvXxR9yO5R2L6GfbQKT&#10;LOOQn22oyPsnFfTNP5C0IyBFdVtyeIq8WTtcSY+SIsz/tgLQthi4lTAGQWBgAt/Ec51l7T4DA6vM&#10;9MMS+Pjx42xYDdKanXe/tPzd1Vp5d3ne9RnGQyB0AuY2R3OrY+h2RKu/ovy6qn2HaB2OYd8RcLi/&#10;SjzbiTXTmK+YTp+YRn12JCIFAhCAAAQgsBwBU0NRluWhdFV/a6NBhPuC9S/2GmXz29t3FxcXL5dD&#10;wNMQgAAEIACBZgLT6fRITnXtyEgWc824rI5wnpBwmEyxCgJhURBQdT2nsg4wUTj4GyOy8Xhr8uiR&#10;OQ3MDwSSIUCX9WRc7c1QVd+b3qy2OtHMqjSExU2gqSA9buuxLmECsqFxlrD5mN6SgOxHPW45lGGW&#10;CVC8bhlo4OKquj7Z+O23N4GbgfoQ6ETA3OJobnPs9BCD/ROgaN0/c2bUQ8DhPqvzPWI9FF1oUo7q&#10;+olpzOdCODIhAAEIQAACfQiYWm8pVH+f5fnTPs/f9Yy3gvUvkxfScf2FGPLetIi3ZQRyIAABCEAA&#10;AncRMNdkrUwmO9LF5RRCfgg4T0Q4TKL4IcQsIRFwHs9dYChKoHdRO7Sx4vM92VSyttgKzX70TZPA&#10;5y7rdV2maT1W2yBAUZINiv/IkHULxXX2cMYs6VTyqzHbh20QaCJw1jSA30NACOxBYXgCHGYc3gdD&#10;azDmVq+hXcD8ngmYzoOLuj72PC3T9SWgKOfOCq+vE3lOIwHiubtXTC2DNOLb3djYeNP9aZ6AAAQg&#10;AAEI2CdgartNjbep9Rbphc0ZfBes/6O7XHNsWsRLq/hjs3CzaRCyIAABCEAAAt8SMJ1Dq8Vit6oq&#10;FniOQ8N5AoKiDMceRPy3BJzHcxfcihLnXdQOdaxsKh1cX19vh6o/ekOgKwHzriQJ8T+7Psf4tAlQ&#10;pO7M/zNnkhEcDYE8z8tojMEQCPQjcNbvMZ5KhYAcQt6SzrZbqdgbgp28O4bgJQc61vUbWW+eOJCM&#10;SAioJSC3N74V5Qq1CqLYzwQU5d5V7UkQK/ETcLznSjy3DyHJzZ+YWgbTiK/9U4yEAAQgAAEIuCFw&#10;Lnm18uLirantNjXeLmYZpmD9iyXSKn7PtIyXavxnLoxDJgQgAAEIQMAQ2NzcLIvp9Im0LHwNkUAJ&#10;OE6cBEoFtR0RUJVIU5Qwd4Rbo9iizvNDjYqhEwRcEfj7119f02XdFd245NIl060/TXGdKbJzOwvS&#10;IyBwFoENmACB3gTMYbveD/NgKgRmqRgaop0Ur4fotX46y7vt835P8hQEwiRw/fHjgfyN2w5T+8S1&#10;VpSDV7U3kXhYJGG+471X4rlFFEntwnRjY9fUMrQYzRAIQAACEICAMwKm6bjUcL/Mb2/fy3reaW5t&#10;0IL1LwQLqcY/kMr8d3QydBZTCIYABCAAASEg12g9r6tqHxj2CThNOjhOmNingcSQCTiN5a5gFCXK&#10;u6oe+nizuWQ2mUK3A/0h0JbAZpaVdFlvSyu9cRQVefe500Sgd2uY0DoBinWtI0VgQATq0egsIHVR&#10;dSAC8l77x0BTM21HAhyG7AgspOFSfMU7S0gOQ9dlCVxeXu6JjGfLyuH5AQkoysWr2qMY0CVM7YmA&#10;4z1Y4vleP5amZsHULnjyNNNAAAIQgAAE7iVwfnHx1DQdlxruFz4waShY/2ynVOZvL6rqXXl5eWAq&#10;9n0YzxwQgAAEIJAegel0erSYz3fF8jI9691Y7DTZ4DhR4oYIUkMl4DSWu0JRlCDvqnpE459Jl9tZ&#10;RPZgCgQeJECXdQLkWwIUqQ8XD1Jk93i42Zk5FAISJ6xnQ3EWetomcGZbIPKiJMA6LjC38u4ZmMOa&#10;1JX3lE+rq6+ahvF7CMRCwNySlU8m3NYYg0NNTl5JXl7VXkUMvsWGhwk43oslnr/HLzmdszzLdk3N&#10;AqEJAQhAAAIQGJKA1GjPpMn4W/leMuuZwpcuagrWvxosLyvPTMX++T8nkfmBAAQgAAEIWCcg12qd&#10;mIWgLAhPrQtPTKDTJIPjBElirsLcBgJOY7krfSVJ8a5qxzh+UdfHHKaN0bPYdBcBuqwTF4YAXS5V&#10;xMFMhRYooZtAlrGW1e0htHNFoKrOXIlGbhwEPn36tC3NkYo4rEnTCt5Hw/e7ub3LrC/DtwQLINCO&#10;wFzyhzKS7552uMIYpSQ/r2rPIgzPoeUyBNiTXYZe62flPemkWix21tbWyOu0psZACEAAAhCwTcDU&#10;P5RleSg12m8ljzazLb9JnrqC9S8KF6LYsangP5dTyU1G8HsIQAACEIBAVwJmISgLQlO0ftL1Wcb/&#10;Q8BpsozECGHmkYDTWO5ih6IOLl3UjnxsMV5ZMZtO/EAgCQK//fbbSzmocZaEsRj5LwE6WuoKBkkO&#10;bpkOfbq0QhsIQAACOgjUWfZ/OjRBC60E5vP5nlbd0KsbAd5Ru/HSMtqsJ826Uos+6AEB1wSuP348&#10;kL9X267nQf4ABBQVravZvxjADUzpmYDDvVniWHxZ16+nGxu70liv9OxZpoMABCAAAQj8S+Di4uKl&#10;aSae5fnTobBoLVj/zMNU8Oe3t+8NKDobDhUizAsBCEAgXgJmQWgWhtVodBSvlW4sc5pYcJgQcUMD&#10;qSETcBrLXcAoSYB3UTmVsXmez66urp6lYi92QmCSZVzdnkgY0L1StaNnqrVDueEJcFvY8D5Ag0EI&#10;yGbG2SATM2kwBGRP6XEwyqJoawK8t7ZGNfhA1pODuwAFPBK4/Oe2eHKGHpl7n0pRzl7NPoZ3JzCh&#10;dwIO92gTjuOyrqr9jY2N5979yYQQgAAEIACBLwSk9nomNdjvpSD7hfxPxZBgVBes/wtGQEmhyDsD&#10;bkhYzA0BCEAAAnESKNbX981CMU7r7FuVcELBPkwkDkpATSwrSnwP6hDFk2fj8cH19fW2YhVRDQLW&#10;CKyurh7RZd0aTnWC6FSpziV3KiS3QFFsF4arBtOyHo0uBpuciSEwLIGzYadnds0E5PuzGOIaY81M&#10;YtONd1ndHq3kJlOzntStJdpBwA4BcytWPpkc2pGGFNUEFOXu1exnqHYYylkhQNG6FYxGiKxRzvIs&#10;251Op7wjWaOKIAhAAAIQ6ELgXNYu5cXFW+mq/laK1be6POtqbBgF68Z6AWbAlWV5bEC6AoJcCEAA&#10;AhBIk8DnhWJdPxHryzQJtLPaeULMYRKknYWMSoWA81huC1JRwrutyqmOq/P8kFufUvV+enbTFS8+&#10;n9OVMjifzoLTGIW9EqDLtFfcTKaIwC+//HKqSB1UUUbg48ePfH8q84lLdXi/dUm3n+wxt3X1A8dT&#10;QRKY1/WxKF4EqTxKdyegKIevZl+jO0WeCI2Aw/3aVOJYitVPqsViZ21tjXVsaPGPvhCAAAQiIGDq&#10;GqSj+sv89va9tgYP4RSsfwmELM/3BOQ7AfosgtjABAhAAAIQUERAruJ6Y045m9POitRSo4rzBILD&#10;5IcaiCgyOAFVG5qKEt2DOyYABSR2tieTyUEAqqIiBJYmQJf1pRGqEEAHShVu6KWEJA+3TMe+Xg/z&#10;UCoEWLOm4mns/I6A/H0sQQKB+whIfHBDSYLhwTuvDqd/6a5+okMbtICAWwJXV1eHJk/odhakqyOg&#10;KJfvfK9OHXwUGoyAw33b6OO4rl9PNzZ2Nzc3WcMOFsBMDAEIQCBdAucXF0+lMfh7aRD+QiOF4ArW&#10;v0AsBOiBtKt/J6cBZhrBohMEIAABCIRJwJxyNqedpWj9NEwLAtXaYdIjUCKo7YCAqgSYogS3A9TR&#10;iszG46eXl5d70RqIYRD4hoB0Wd8HSJgEVB3OChOhFq3Jd2nxhEI98jwvFaqFShBwSoA8jVO8sQhn&#10;rRaLJ3vawXtwT3AWHpPu6qwfLXBEhH4CcrD4qckP6tcUDZ0QMDl9JXl9VXsdTmAjNAUCkcZxWVfV&#10;vjTJe56CD7ERAhCAAAR0ETB11KaeWhq1HopmhS7t/qdNqAXrny2QjhnbchrgbXl5eWDa2GuFjF4Q&#10;gAAEIBAWAXPaWU4971Sj0VFYmrvT1mnSgGJ1d45D8r8EnMZwV85Kktpd1Wb8PwTyyeSQrrdEQwoE&#10;pMv6iemSl4KtsdhIgU4snvzHDinMpEtsXC61as2jR49OrQpEGARCIEB39RC8NJiOZo1mbigZTAEm&#10;VkWArut+3bGo6yNZP575nZXZIOCfwPX19bbEO7cv+kevb0Yl+X1Vex76vIRGtgg43sONKY7NDe7m&#10;JvfpdHpkCz9yIAABCEAAAm0InEterCzLQ1NHbeqp2zwz5JigC9a/gpOXmGemjb1pZz8kTOaGAAQg&#10;AIG4CBTr6/v1aJT8CWinyQLHiY64IhJr+hJwGsNdlVKSzO6qNuO/I1DcLhbmVDI/EIiegHTJexW9&#10;kYEbSDFO4A58WP1Z1NZhHAQgAIGuBLgJryuxpMZXVbWXlMEY25oAhzpbo+o3sK7L+epq8vnzfvB4&#10;KiQCpnFeneequxSGxDMKXZXk+VXtfUThWIy4kwB7uY2BIcXqJ+YGd3OTe+NgBkAAAhCAAAQsEri4&#10;uHiZ396+y/L8qUWxTkVFUbD+hVBh2tlLW/u35tSAU2oIhwAEIACBZAhM19dfm6u7xOAyGaO/MdRp&#10;sosER4oh5d1mpzHcxRpF14V2UZuxdxPI83x29eHDS/hAIHYCdFnX62EKb/T6xpZmpkssN3rYohmn&#10;HNkMPY3TMqyCwN0EpKHABWwgcB8B+d7kZhLC40ECvD+7CRB5H/lzkxsw3MBFqioCk8nkQP6ObKtS&#10;CmWGJ0DR+vA+QAN/BBzu6arZx+tLs65fy83tu+YG974ieA4CEIAABCDQlcD55eWeFKu/H2XZC3m2&#10;6Pr8kONjKlj/zFESkzM5NfDenB4wp52HhMvcEIAABCAQBwFzdZe5wkusSWqh6TRB4DCxEUfUYYUN&#10;Ak5juIuCShLXXVRmbDMBWXe8kELCWfNIRkAgbAJ0WdflPwptdPnDgzZ8z3iAHOwUFIcF6zoU70mg&#10;qk57PsljaRDgOzMNPy9tJTcULY3wXwGLuj77+9dfX9uTiCQI6CQg+b+n2Xj8VKd2aDU4ASW5fzV7&#10;IYM7BAWcEnC4txtoDJem6d3Gxga3zTgNPIRDAAIQgMC3BEwjb9PQW4q+j6VQeitEOtEVrP/rBCkg&#10;kc6H78xpghAdg84QgAAEIKCLgLnCazGf/55KFzuniQGHCQ1dUYM2QxJwGsNdDFOSsO6iMmPbE5jP&#10;54cckm3Pi5FhEjBd1qUQ4ShM7ePQmqKaOPzYxwpZe9Attg+4VJ6pqrNUTMVOCBgCkusvIQGBuwiY&#10;g8RyoLiADgS6EuAwaFdi34+fZNkruqsvx5Cn9RO4vr7elpzIgX5N0XBQAkr2ANTsiQzqDCZ3TsDh&#10;Hm9IMSw5uzPT7M40vXPOnAkgAAEIQAACQsDUJJSXlwemkbdp6B0ylHgL1o1X5BSBOU1QluWxOV0Q&#10;sqPQHQIQgAAEhidgrvKqFovdajSKevEZUkJg+KhAA40E1MSwkkS1Rh/FopN0V9qaPHp0GIs92AGB&#10;+wiYQgTo+CdAAY1/5gpnDDrpqJBnVCrVWfZ/URmEMRBoIGAO0QEJAncRqKqK70tCYykCvHf3wFfX&#10;p/J3OeoceQ8qPBIZAVMQUue5yfsVkZmGOS4IKNkLULM34oIxMvUQSLxoXYrVT6ReYMc0u9PjFDSB&#10;AAQgAIGYCZxfXDzNx+P38q73LAY74y5Y/+KhLM/35HTBu4uLi5cxOA0bIAABCEBgOAKmaL1YX98f&#10;1fXr4bRwN7PzZJbDJIY7KkgOiYDzGG4LQ0mCuq26jOtPQGJuz1wN3F8CT0JAPwEpRDijy7o/P1Ew&#10;44+19pmkS8aWfMdsadcT/SAAAQhAAAJDEpDvyz+GnJ+54yHAzUbtfSmfu+ftRzMSAmESmEwmB/J3&#10;YTtM7dF6EAJK9gTU7JEM4gQm9UbA4X6v5hg2Te2mGxu7pl7AG2smggAEIACBZAnIIdpZeXHxTm71&#10;iOogbRIF61+itpCO6y+ME40zk41kDIcABCAAASsENjY2ntdVtW9FWCpCHCYvUkGInQ8TUJPEUpKY&#10;Jl78ETBXA5srgv3NyEwQ8E+ALutumVMc45Zv4NLJYQXuQFfqS1L3xJVs5EJAG4GaeNfmEjX6SHfD&#10;QgpnWYup8Ug8inCI9H5fVtJVlFsv4ol1LLmbgGlOITcrPoUPBDoTULI3oGavpDNAHgiKgMN9X40x&#10;bOoCPje14wcCEIAABCDgmMC5NDIqy/JQuqq/jTHvlVLB+udQMU40zjRONVd5OY4fxEMAAhCAQMQE&#10;ptPpkZxk2xETyxjMdLr4d5i0iIE9NixPwGn8dlFPSUK6i8qMtULg6xXBVoQhBAIaCdBl3Y1XKIRx&#10;wzUmqVKI9zgme7AFAhCAAAQgYJPAx48fZzblIQsCPxLgff2OmBiP6a7ORyVqAqYphTSnMB0M+YFA&#10;PwJK9gj4DuvnPp7SQ0DNvp/UAZh6AFMXoIcOmkAAAhCAQKwELi4uXua3t++yPH8aq43JFax/daRx&#10;qhSuvz+/uIjWubEGLXZBAAIQ0ERgbW3tdGUy2ZFCklNNenXVxemin2L1ru5gfEcCTuO3iy5KEtFd&#10;VGasPQLmiuDrjx8P7ElEEgT0EZivrj4f1XWpT7PwNGLTMDyfDajxbMC5mVoxgV9++SXoNahitKim&#10;kIDkXP6jUC1UUkBAGhT9oUANVEiAADci/eNkKeI9Wnv0iHeQBGI+VRNNszt57zhO1X7stkjA7BUo&#10;2S9Qs39iES+iFBGIfA/Y7P8v5vPfTT2AIuqoAgEIQAACERI4v7zck2L199KN+4WYV0Ro4r8mJVuw&#10;/oVAISfhDsuLi7fmtHTMjsY2CEAAAhBwR8B0HK0Wi92qqt64m8WdZKfJqsgTFe68guS2BJzGb1sl&#10;zDglyecuKjPWCYFncmXwzIlkhEJAAYHNLCslSf+nAlWCVYFC9WBdN5jiUoi3Jd8tW4MpwMRqCUhs&#10;lGqVQzEIQAACvgjk+Uw28szVuv/84wcCHggk+04vh5cnWfbKA2KmgMBgBCaPHh1m4zHrr8E8EOHE&#10;SvYNeEuKMLY0meTwPXzI2K1Go6PpxsbO5uYm+RdN8YYuEIAABCIjcC77P6Z2WYq4jyW3lcRaJPWC&#10;9c8hLBs8s0VVvSsvLw/MyenI4hpzIAABCEDAAwGzWC2m0ydm8ephOmtTOF3oO0xQWAOAoKAJOI3f&#10;LmSUJJ27qMxYdwSk29gxawp3fJE8PIG/f/31NV3Wu/mBbozdeDH6TgIzuEDgLgL1aHQGGQikQEA2&#10;MU5SsBMbuxEwB7rkPWvru6coXu8GkdFLEUitcN0cXjaNW5aCxsMQUEzg6urqmXyu9xSriGqhElCy&#10;f6BmPyVUP6L3wwQc7gkPEbt1Ve0X6+v7uB0CEIAABCDgioCpJzC1yvnt7XtTu+xqHo1yKVj/xivy&#10;ovMsz/N3psW+RmehEwQgAAEI6CdgFq9mEatfUzmw5VJJh4kJl2ojOxwCTuO3LQZF13q2VZlxXggU&#10;45UVrg72gppJhiBAl/X21FMrYGlPhpFdCUhx0OOuzzA+GQJnyViKoUkTkJx9mTQAjL+TgNx0uPcg&#10;mm+L18lTEUUOCSTx3i/d1T8fXuYHApESMDexS2f1g0jNwywNBCha1+AFdHBNwOE7t8c9wTLPsp3p&#10;dHrkGhfyIQABCEAgXQLnFxdP8/H4valVTpECBes/el1a65sW+6bVvmm5n2JQYDMEIAABCCxHwCxi&#10;F/P5rkgpl5Pk7mmnC3uHCQl3RJAcEgGn8dsWhJIEc1t1GeeXgBTUzExXJr+zMhsE/BGgy/rDrJMo&#10;WPEXbsz0D4EZICAAAQikTODRo0enKduP7XcTyPK824EuCtgJJccEYl4HSLe35+bwsmOEiIfAIARM&#10;Z0M5JEzziUHoJzapkj0FFfsribk+KXMd7hG7jl35LjiV/f3f19bWWH8mFbQYCwEIQMAfAVl7zKQm&#10;+Z0cjjqUWQt/M+uaiYL1e/xhWu1Ly/13FxcXL3W5DG0gAAEIQCAEApubmyfykrFrFrch6IuOEAiF&#10;gOuEVCsOShLLrXRl0GAETFcm051pMAWYGAIOCZhChUVdv3I4RZCiYy5QCdIhsSgtG31SkLd1Q1OF&#10;WDxq1Q5Zb/7HqkCEQUAhAYnzUqFaqKSDwGwpNb4tYF9KEA9D4HsCX9cFKnJYFpwja7+z1dXVIwui&#10;EAEBlQTkYNzheDw2De34gYB7Akr2FmL5jnLvMGboRSDAovVqNDqabmzsyP4+689eTuchCEAAAhB4&#10;iIBpml2W5bF0VX8rNcnbqdNi7fVwBBSjLHshRevvzQmH1IMF+yEAAQhAoBsBcwK7WixM0fpJtyfd&#10;jnaaiHKYhHBLBekhEHAau20BKEkot1WXccMSqPP80HRpGlYLZoeAGwLrv/322hQuuJEellQK1cPy&#10;l3pt7+/+Sl5KvfNQEAIQcEIgy06dyEVo0ATkINdMNvjsrbXovh50PGhWPoa1wiTL9jUzRjcILEPg&#10;yw2Je19lUDixDE2ebU1AyR6Div2W1tAYGBwBh/vFtmO3rqr9Yn2d953gggyFIQABCOgnYOoETLNs&#10;0zRbGhP9u+7Qr7lbDVl3teGbZVvmhIOcdKDgpA0vxkAAAhCAwL8EzElsOZG9a05ma8BiexH/nU0O&#10;kw8a2KHDsAScxm5b05Qkktuqy7jhCUjcbk8mk4PhNUEDCLghIIULyXZZj61ropsIQWprAi06vMoh&#10;2Met5TEwHQJVdZqOsViaLAE6rCfr+ocMlzzbzCmYFt/NTudHeHQEQi1cr6QRi3RXP4nOIRgEASFg&#10;bkaUzuo/5e1M8QQFFISIcwJK9hpU7Ls4h80EELiXQCm3pe9Mp9MjGEEAAhCAAARsEzi/vNzL8/yd&#10;aZYtsgvb8kOWx3qrg/fkpMNTKVx/LycfnnV4jKEQgAAEIACBkTmZXY9Gz4dE4TTxRLH6kK6Nem41&#10;G3pKEshROztS47Lx+OmlLEgjNQ+zEidgroVPrcu6mu+lxGMvCvO7FsLl+SwKuzHCKgFJeJdWBSIM&#10;AgoJSC7lvwrVQqWBCcg72R/eVKD7ujfUKUwU2npinPAh5RTiMWUbTadDeZd++xADiihSjhBPtivZ&#10;c3C6d+gJJdMoJeBw73jZuJXGEKeL+fx3c1u6UnqoBQEIQAACgRIwB2PLi4u3sp44lmL1rUDNcKo2&#10;a63ueAsJpgMTWCbAuj/OExCAAAQgkCqB6fr661FdPxH7S98Mll24P6ivw4SDb07Mp4uA07jtYqqS&#10;xHEXlRmri0A+mRzKlfUsSHW5BW0sEUily3pohSWW3IsYmwSWLHaTGNziu8SmQ6KRdRaNJRgCgfsI&#10;VJX3HArO0E1AikuKLMu2B9Oy66GzwRRlYs0EQlhfyOHkI7qra44idFuGwMrKyrE8XzTJoJCiiRC/&#10;X5qAkr0HNXsxSwNFgDoCDveQ+8atuRVdbkffMbekq+OFQhCAAAQgECwBcyi2vLw8WFTVO8lbzYI1&#10;xIPirLN6QjaBZQLMBJoJuJ5ieAwCEIAABBIjsLGx8UauF9uVzbUzX6b3XbC30s9hoqHV/AyKloDT&#10;uO1CTUnCuIvKjFVJoLhdLA5VaoZSEFiSgOmyLgfyTpcUo/bxEApJ1MJDsZE0PPjfPzs8SHLa4RiN&#10;FPkb7G1dGQ00DAmOgHQ/jfY9IzhnKFH448ePer4P7X/XK6GMGr4IaF5vpHI42ZevmUcPgQ8fPryU&#10;94vW3yWmmIKCCj3+i1ITJXsQavZkonRy4kY53EvuGrd1Ve2bW9ET9wjmQwACEICAZQIXFxfP8vH4&#10;vXwvPbMsOkpxrK+WdKsJNBNw55eXe0uK4nEIQAACEEiEgLlerFosdsx1Y0Gb7DDBEDQXlF+aQNcE&#10;09IT3idASaLYmX0I9krAbIRdyYaY10mZDAKeCMiB7ueepvI2jebCEW8QmKgfAYeFa7J+eNxPKZ6C&#10;AAQgEC4BeY8uw9UezV0QkHfPP1zIXVrmkrepLD0/AoImoG39IcVcrzgYF3RIofw9BOTWqpl8j7zo&#10;A4iiij7UeKY1ASV7EWr2ZlqDY2AwBBzuKbeM21Iayu1Mp9OjYJihKAQgAAEIqCcgTa5n5cXFO2le&#10;dCDKFuoVVqJgdnF5WSvRJXg1ZOPwpP5//29/k+5GwfsSAyAAAQj4IlBeXR1KovOpq/laLtL7Te8w&#10;udBPIZ6KgYDTmO0CSEmCuIvKjA2DwFhu2eBK7TB8hZbdCFx//PhWkv6zbk/pG63me0gfGjR6iICn&#10;92JJ4J39+ssvv+MMCHxL4ONff72Vv13B//3FqxC4j8DqL7/w9Ux4fEdA/u6ZjlVbQWGp2YYLyl8K&#10;lB00Yuq6/LS6+vtmlpUKUKACBKwRMDemP3r06L0ILJYRWi3zMM9CoIlApSPCBv0eamLE78Mm4PC9&#10;+L64NQ3kpJHc7ubmJu82YUcP2kMAAhBQQ+D85mYr+/TpIMvzPTVKBaQIh4EtOktOZM/y29v30ub/&#10;pUWxiIIABCAAgYgJmGvHZAH9yoWJTnd0PRXluOCCTL0EnMZsF7MpVu9Ci7EdCczn80OzQdbxMYZD&#10;QD0BOYzh5H3Gl+HaOhr6spt5ehIYqIOqKc6TjoBbPbXmMQhAAALBETAHdYJTGoWdEjDfg8EVqxsi&#10;Dm9gcQoc4YMRGHJ9sqjrVxSrD+Z6JnZIYGVl5VjEL52To7jCoZMQPRqZvQkF+xNq9mqIifgIeN5f&#10;liMgR9ONjR2K1eMLJSyCAAQgMAQBs8dv6oKlPvgdxer9PcCaqj+7+5+Uq8QkON+btv8uxCMTAhCA&#10;AATiIjBdX38p16zui1WlLcucJpM8JxNsMUGObgJOY7aL6QqSwV3UZWxYBMziazweb0k3p8OwNEdb&#10;CDQTMDcHVHLrWPNIXSOGLATRRQJtGgnoKTQj19TorMQGSKewxCzG3LQInKVlLtY2Eaiqaq9pjPrf&#10;63mnUI8KBeWsg0DwmTOTYvWz9d9+ew17CMRG4MOHDy/zPLe2ljI5PoosYosSZfYo2Kfw+f2jjD7q&#10;BErgx5g1e++mcVyg5qA2BCAAAQgoI3B+ebkna4p30pTghahWKFMvKHVYS7lyV5Zt5ePx27Isj+mg&#10;6AoyciEAAQjEQ2A6nR7lWbYrFpXLWuU0iUSx+rLu4fk7CDiN2S7EFSSBu6jL2HAI3LGJtSedAZ+G&#10;YwGaQqAlgfH4ecuRgw/zXfgxuMEo0I+AwoIyucb4cT9jeCpWAtKB+iJW27ALAqOqOoMCBL4lIN2r&#10;4voeVPiuQcTpJPB1/eI6hybvmsGs6XR6Cq00EpAc3ExuSTdFJdZ/KLSwjhSB3xJQsF/h+nsHhydK&#10;wOFe85eYLRfz+a7Ze0+UMGZDAAIQgIBFAtfX19vlxcVbefc/lmL1LYuikxXFOsqx6037fylcfy8d&#10;1585ngrxEIAABCAQOIG1tbVTWUD/LhsDp31NcZo8cphA6Gsvz4VPwGnMdsGjIPnbRV3GhkPgvgWX&#10;/K0/MAvccCxBUwg0E1h79OhUOvIdNY8cbgSF6sOxD2Zm7YVjFrsCBuMTFH2QgLxrnIEIArESqLPs&#10;/2K1Dbt6E5j1flL7g9rfQbTzS0g/V2sac2PWxm+/vUkIJaYmQMA0lZMc3LFLUym2cEkX2SMF+xZq&#10;9nAIh7gIONpzNnvsK5PJzubm5klcwLAGAhCAAAR8EzBrifLy8mBRVe/kAGy8+SjfYGU+1lB+oBdy&#10;wuJATlu8k2AmgP0wZxYIQAACQRKQBXRZLRa71Wh0pMoAR4kDVTaijHcCahKdCpK+3uEzoRcCDYut&#10;Qq4NO/SiCJNAwCOBSZa98jhd66lcFXW0VoCBugkEVCAmsbwlHQK3dANFO88EzjzPx3QQ8EaAAxne&#10;UAcx0ZcOuUUQyi6rZEDvJsuayvP9Cdhe44yVruX6E+JJCIxGjx49eiscnH933HG7IvghYI+Agv0L&#10;NXs59qgiSQMB+3vPRwvZY19dXSVPosG/6AABCEAgYAKmMbVpUC3vQM8CNkOt6hSse3SNnLbYlmB+&#10;a05fmFMYHqdmKghAAAIQCIiAKVov1tf3R3X9uovazhJG9hMGXcxibKQEnMVrV14Kkr1dVWa8fgId&#10;Nqm2P378eKDfIjSEQHsCZkNAU5d120Uc7UkwUj2BsAvBZur5oiAEIAABOwTO7IhBSgwEpLlDmt9/&#10;Yb+zxBB66m2wsuap6zeyljtRbywKQqADgS85t+0Ojyw9lMKLpREi4D4CCvYx1OzpECVxEbC3B/18&#10;XfbWzR57XICwBgIQgAAEfBIwjailWP29aUwt8xY+505pLtZNA3jbnL4wpzDOLy6eDjA9U0IAAhCA&#10;QCAENjY2ntdVtd9GXRJFbSgxRgsBNfGqIMmrxSfoYY9AjwXWM9Mp0J4GSILA8AQ0dFm3UrQxPEo0&#10;sE0gkoIvud74sW00yAuXAMVl4foOzVsROGs1ikFJEJD3uz+SMPQhIyN5l0nej44ALLMGkoZbzx2p&#10;hVgIDELg8vJyTyZ+NsTkPXKDQ6jJnCESULCfoWZvJ0T/ofP9BJYrWi/n8/muFKu/BjEEIAABCECg&#10;L4FzudW2LMtj04haitW3+srhuXYEsovLy7rdUEa5ICCbjCf1//t/+5tcS+MCLzIhAAEIREHg+vp6&#10;u6rre6+udJogWi5JEAV/jLBLwGm8tlVVQWK3raqMC4vAEhtS5adPn36n+0dY/kbbhwl87mSWZc98&#10;c1LxPePbaOZ7mECE77OSyDv79Zdffsf1EPhK4Oavv8jvEg5RElj95Re+2qP0bHejZB+l+OvTp/Pu&#10;TybyRM3XQCKe7mRm66iQWz5//fVXCtY70WWwZgLSGGJLvjfeiY7F0HrK7SD8QMA+gWr4yGr9HWPf&#10;eiTGTKDjO638rT9dWVl5Ym78jBkLtkEAAhCAgDsC0lG9yPP8mexnvnA3C5J/JLBETQUwbRCQrgWz&#10;/Pb2vVwn8NJ8CGzIRAYEIAABCMRFYG1t7XRlMtkxC+8fLXO6cxthcU9ckRGeNU7jtS0OitXbkmJc&#10;RwJLLqwKSawed5yS4RBQTeDT6uqrUV2XvpRcppugLx2ZxyOByLuPSrxvmSIMj0SZSjmBu9aKylVG&#10;PQg0EiCuGxElNUAOQ86SMrirsZG/+3TFwfh/CLTKw8ma7fPajR8IRERA3iFMjq3QYNKS+UINJqCD&#10;RgIK9jhafcdoZIdOMRE4WiwWuxSrx+RSbIEABCDgl8D5xcVTKVZ/R7G6X+5mNtZJ/pnfPaOc1DAf&#10;Ailan2lRCT0gAAEIQEAPAbPgrmThbW7m+KqV04QQxep6nB+JJk7jtS0jBYnctqoyLhwCZkFlY1El&#10;a4HZ1dXVs3AsR1MIPExgM8tKeW/50zUnCtVdEw5M/tdircDU7qku+aOe4KJ8TP7mRmkXRqVNgLhO&#10;2/8/WC+Nf/4ASEsCFK+3BJXGsKb1klmzmbVbGjSwMgUCn297G422NdlqI2+oyR50UUJAwV6Hij0f&#10;Je5ADUsE2u9NP19fX9/nxlpL3BEDAQhAIDEC19fX2+XFxds8yw6lWH0rMfNVmMsaSYUbvighH4J8&#10;PH5bluXxOZ2yNHkGXSAAAQioIGAW3tONjV257O/IqULtEwJO1UB4PARUJC4VJHDj8SiWfCVgezE1&#10;Ho8PzCIZwhCIhcDfv/762lWX9abCi1gYYkcLAokWZUlx0eMWdBiSCoGqOkvFVOxMiMAdt8wlZD2m&#10;/khADvgCpQeBRN+TepCK/pG71k+Luj777bffXkZvPAYmQ+Dy8nJPjH2m0WDbOUSNNqLTAAQU7Hmo&#10;2PsZAD1TOiTw8B51OZ/Pd6VY/bVDDRANAQhAAAKREpAm0oXU5B4uquqdNEYgzzSgn1kfDQj/vqmz&#10;PN/Lb2/fXVxckChS6B9UggAEIDA0gUJOjddVte9ED4rVnWBNWaiKhKWCxG3KMRCr7a4WUtJp/dAs&#10;mGPlhl1pEXDRZZ1C9bRi6F5rKb6S6z0o3OPT8D8CdZb9HzwgEBuBejS6iM0m7OlH4Eaa+8g74Fa/&#10;p3nqXwJp3USD4+8h8O16apJlrwAFgVgImO+KyWRyqNkeW7c0arYR3QYgoGDvQ8Ue0ADomdIhgTv2&#10;qqVxw6n8nd+R5m4nDmdGNAQgAAEIREpAanCfSRPp91KT+zRSE4Myy1WdRVAQlCpbyLUDL+QKgndS&#10;sDJTqiNqQQACEIDAQASm0+mROUUu05cDqcC0EGgkoCJRqSBh2wiKAUER8LC5tC2JV3N9MT8QiIKA&#10;rS7rFKpHEQ7LGUGR+nf8TOGeKcpYDipPQwACEFBMoKpOFWuHah4JVFW153G6+KfinSp+H7exsK5P&#10;VldXj9oMZQwEQiAghYzHomcRgq4UZ4TgpcB0VLAHomIvKDC3oW4Dge+L1o8Wi8WuvLucwQ0CEIAA&#10;BCDQhYCpuZVi9fdSg2v23oNYL3SxL9SxrImUe06uINiWEx5vzZUEdFpU7izUgwAEIOCZgDlFLt8T&#10;u+ZUuZWp6a5uBSNC/iGgIkGpIFFLPMRFwNfiaTweP/1yjXFcALEmSQKmy7q8rzzvazyF6n3JRfIc&#10;BVVNjpw1DeD3aRCQd5STNCzFypQIyM1DZUr2Yuv9BKT71WP4OCLAu5YjsPrFyhqN7ur63YSGLQlc&#10;XV2ZzurbLYerGOYrx6jCWJTwQ0DBXoiKPSE/tJnFF4F/9q2fr8vN47InzvrQF3fmgQAEIBABgXNp&#10;9iO1tsem5laK1bciMCkqE1gPBeJOcyWBuZrg/OLiaSAqoyYEIAABCHggsLa2dmpOlS9dtE6xugdv&#10;pTOFisSkggRtOh5Pw1LfCydzjTGdc9OIrRSsNJ37FnV91sVWCtW70Ipw7NfiqQhNs2mSrAEo4LMJ&#10;FFkQgIAqAr/88supKoVQZkgCsyEnT2Zu3r+ScbW8Q5ru6ifJGIyhUROQ3NlT0/ghRCN95xpDZITO&#10;HQko2BNRsTfUERvD1RIo5+PxrhSrv1arIYpBAAIQgIA6AqYZtHRUf5nf3r6XWts9dQqi0GcCrIXC&#10;CoQiz7LD8uLi7fX19XZYqqMtBCAAAQi4ImBOlW9sbOyI/KNec1Cs3gsbD91NQEVCUkFilviIi8BA&#10;i6ZCDiSZDlH8QCAKApOWHfwoVI/C3f2MoMNnd255Puv+EE/ESIDC3hi9ik3S/beEAgSkEHEmsVBA&#10;wiMB3sk8wh5mKvlM7Q8zM7NCwC4Bs1cuBzAO7Er1K83kHAfKO/o1lNn8EVCwN6Jij8gfcWZyQMA0&#10;aZuMxzubHLBzQBeREIAABOIlYJpAy42N76Sj+ot4rYzDMtZAAfpRkkmzRVW9MydCzMmQAE1AZQhA&#10;AAIQcEDAXIkmYp93Ek2xeidcDH6YgIpEpIKELHESD4GhN41kUT378OHDy3iIYknKBJq6rFOonmh0&#10;UBC1lOPlc7PFbRxLIYzmYQp7o3ElhnwhsPQtcpCMhkA9Gv0RjTEhGsK7Wohee1Bn+ft6JGuzs+gM&#10;w6DkCJj9ccmbmUYPRQzGU7ARgxcV2aBgj0TFXpEil6BKBwLyrrKYz3d5X+nAjKEQgAAEEidgDrKa&#10;5s+mCbQUq28ljiMI81n/BOGme5SUEyHmZMj55eVeyGagOwQgAAEI2CNgrkaTjYcnIrFslEqxeiMi&#10;BrQnoCIBqSAR254YI7UT0LJQkgK0F6aroHZe6AeBNgTkHeXOg3UqvkPaGMAYewS+Fj/Zk5iyJL4j&#10;Uvb+N7ZLUecZKCAQDQG6q0fjSguG8D1nAaIVEby/WcE4pBBZj5VS/NWt2cmQCjM3BB4gMJlMTGf1&#10;7ZggaclFxsQ0aVsU7JWQ70s6AvsZL7lj05zN3CzeTwBPQQACEIBASgTMIdayLA9N02fT/Dkl20O3&#10;lbVP6B6UkyHixGP5AB6f39xshW4O+kMAAhCAwPIENjY23sgL2a5sQpwtLw0JEAiEgIIEbCCkULMF&#10;AW2LpPl8fsjNSi0cxxD1BDZ+++1NVdcnXxWlq7p6l9lVkA6ddnl+kSbv/I+dCEZoiARY/4XoNXS+&#10;k4D8bfsPaCAgcVBIfmsbEsoI8E6nzCHt1ZHP1J/cytKeFyP1EpDGDk/H4/FTvRr210xbTrK/JTyp&#10;goCCPROK1lVEQghKlPPxeNc0ZQtBWXSEAAQgAIHhCVxcXDzLx+P3WZ5HuS4YnrBbDVj3uOXrTbp8&#10;APfy29t38oF86W1SJoIABCAAAbUE1tbWTheLxc6912jTXV2t70JUbPCko4LEa4h+Q+e7CWhcIMkm&#10;3NajR4/MNcf8QCB4AuMse0WhevBu7GYA3Ti78eo6Os9nXR9hPAQgAAEIQCAEAn/99ddeCHomrSPF&#10;68G43zQ2+fXXX18HozCKQuAeAtfX19sSz6a7erQ/JjepMT8ZLfDYDVOwdzL4/lHsPg7cPrOPLTGy&#10;u7m6ehK4KagPAQhAAAIeCEiDt5nUxr4fZZlZExQepmQKBwRY7ziAOqDIQj6QL8wH03xAB9SDqSEA&#10;AQhAQAEBc2WaFK3viipH36lDsboC78SjwuDJRgUJ13i8mbYlAWwG7V1dXT1L20tYHwMBuYL+RDYi&#10;TmKwBRseIEDxkrfwkHexLekwuOVtQiZSS4CO1Gpdg2I9CMi7Oe8KPbjF9gi3iATmUQ4pqnaYdFZ/&#10;RXd11S5CuRYEzO2DeZ6bhg5Fi+HBD6GII3gX6jFAwR7K4PtIeryBJt8QkJs43yzm813ThA0wEIAA&#10;BCAAgYcInMseSHlx8Va6qr+V2lj2QwIPF9Y6gTvwTvXlg2k+oGVZHprFe4wmYhMEIAABCLQjYIrW&#10;5Qq1fRn96vMTFKu3A8eoVgQGTzIqSLS2AsUg9QRCWRRJp/UXppOUeqAoCIEGAqZYAkiREqBQaSjH&#10;zoaamHkhAAEIQAACzghwi4gztE4Fc3DRKd4+wk3nUjk4fNTnWZ6BgCYCk8nEdFFMKi8WSs5SU5yg&#10;yz0EFOylDL6fRHDoIlDXr6br60/MPrYuxdAGAhCAAAQ0ETB1r9K4+WV+e/te9hZnmnRDl/4EWOf0&#10;Z6f+ySzPn0rh+nv54D5TrywKQgACEICAUwJStP6ymkxM4ToLf6ek0xE+eHJRQYI1HW/HbWlgC6Kv&#10;naTidgrWRU+ALuuRuZiipMEdSgfawV2gQ4GqOtWhCFpAYHkC5l1heSlICJnAp0+fts0tIiHbgO5C&#10;gMOMKsJANvWfq1AEJSCwBAG5VeqpNHJ4uoSIYB8NLHcZLOckFFewpzL4vlISjlZvZFlX1ROzb61e&#10;UxSEAAQgAIFBCZxfXHyue5XcwotBFWFy6wRY41hHqk5gIR/cA3MtAt0Y1fkGhSAAAQh4JTCVTjqS&#10;DNqVSUuvEzNZdAQGTyoqSKxG59REDQp0MbT98eNH01GKHwgETUCKJsxBOn5CJkABkh7vZdmeHmXQ&#10;ZCgCeZ6zzhsKPvNCAALWCczn85l1oQgcjgAHHAdjLwcbTzgENBh+JrZE4FoOMUksJ50LMznMQPOY&#10;lqIAMdYIKNhbGXx/yRpMBHUlYG59MfvUGxsbb7o+y3gIQAACEEiHgHRVn5k61zzLDsXqIh3L07GU&#10;tU0ivjbXIiyq6l15eXlgrktIxGzMhAAEIACBHwisra2dzm9vfzdJAeBAoA+BwZOJChKqfbjxjD4C&#10;gS+Enl1eXu7po4pGEGhPQIomzuR95Kj9E4xUQYBiIxVu+FEJyfkUphOtSuVQyhsBCta9oWYixwTq&#10;0ejE8RSID4CA3B77OAA1UbEPAQ499qHW+xnpSE139d70eFADgfO6LurF4liasxUa9Blah8DzmUPj&#10;Y/6vBBTssQy+z0Q0eCdQ1fWbxXy+a/apvU/OhBCAAAQgEAQBU89aluWhdFV/a+pcg1AaJXsRYF3T&#10;C1u4D8nL/zPZwHp3ToFLuE5EcwhAAAJLEtjc3CxNUsAkB5YUxeOJERg8iaggkZqYy6M0N5aORJPJ&#10;5JCDqFGGaFJGScLpVVIGh2wshUXqvUcnWvUucq7go0ePTp1PwgQQ8EGgrksf0zCHbgLynrinW0O0&#10;W5oAByGXRtgkwBwQ5v2giRK/107g0c3N4TjLtj7raf5u8EOndWLADgEFey18ou24Mggpdf1qur7+&#10;xOxPB6EvSkIAAhCAgHcCFxcXL6VQ/b00MHjqfXIm9E6AgnXvyBVMKAt7cfyxuT7h/Obmn0U+PxCA&#10;AAQgkBQBkxQwyQHpXPY6KcMxtjeBwZOHChKoveHxoBoCkS1+ipWVlWM1cFEEAj0I0GW9BzSfj1BE&#10;5JP20nPRiXZphAiAAASUEJA8xX+VqIIaAxG4ubmZDTQ10w5FgMOR1slLsXrJAWHrWBHomcDVhw/P&#10;pEh977tpKVr/jCOyHKfnyGK6fwmw50IwuCdQ1lX1ZH19/aX7qZgBAhCAAARCJCDN2WZSrP5e3vtf&#10;iP5FiDagc3cCrGe6M4vmCXN9Qn57+96cUonGKAyBAAQgAIFOBDbW1p5X4/F+p4cYnBwBitWTc3mU&#10;Bse48JGbk2ZXV1fPonQYRiVDgCIKha6mYEihU1qpNGs1ikFRE5BC35OoDcS4NAhUVZmGoVh5HwH5&#10;W/YHdBIlwHuoNcdLwfqf5oCwNYEIgoBnAtefPm2P8/zgzmn5W/EZS4y5Ts9hxnSfA2nYSBp874ko&#10;cEZA3kVOxb+7Gxsbb5xNgmAIQAACEAiWgGmwbBotS1f1t1KsvhWsISjei8Cwb6C9VOYh6wTklIo5&#10;rWJOrViXjUAIQAACEFBPYLq6eiRJgx1RtFSvLAp6JzB4wnDghKl34EzohEDMi57xeHxwfX297QQc&#10;QiHggYApoqiq6pWHqZiiiQCb/k2EVP9eDn8Un6SoQ7WSKAcBCECgBQE5lHnaYhhD4iYwi9s8rGsk&#10;wE0/jYgeGmC6q//666+vlxLCwxAYkMB5XRf1YtF8qyDd1j8Xrcec9xwwDNOaeuA9mMH3oNLythdr&#10;q7p+s5jPd9fW1ljbeSHOJBCAAATCISC1qYVprGwaLJtGy+FojqY2CbCGsUkzZFlyWsWcWinL8tj8&#10;cQjZFHSHAAQgAIHuBEzSYDIe75gT792f5olYCQyeKBw4URqrX1OzK4UFj/zt5h0+tcCOzF5TTGGK&#10;KiIzKwxzKAYKw08ttZzP5yR4W7KKdhjruTtda9Y1sf+LKaalYJ13gpgc2tEWeScsZMNyu+NjDI+Z&#10;AIcqO3tXPkPP5R9/SzuT4wEtBB7d3ByO23ZZpGj9s9tSyH9qic9o9Rh4L2bwvahoHTuAYXX9arq+&#10;/mRzc5N3kQHwMyUEIAABzQTOLy6eSm3qe+mo/kKznujmngDrF/eMg5ohy/M988dBTrM8C0pxlIUA&#10;BCAAgaUJmA6n5sR7XVUnSwtDQPAEBk8QDpwgDd6BGJBUhyHpsr41mUzuviaZWIBAAARMMYW5sj4A&#10;VeNRkcKfeHz5jSWS03kcpWEY1ZpAPRpdtB6sdKCLwnKlplpVyzY3q8p1FPbo0aPTjo8wPCICf/31&#10;115E5mCKTQK8v7aiKeuqM8nxHrUazCAIKCRw9eHDMylg6fZdwN+Hz56k6ENhQIem0sB7MoPvSYXm&#10;L336lrK//GR9ff2lPtXQCAIQgAAEhiQgjZNn5cXF2zzLDkWPYkhdmFsHAdYuOvygTYtCkgEH8sfi&#10;3fX19bY25dAHAhCAAATcETAn3jc2NnZHdX3kbhYkaycweGJw4MSodv+gXzOBFBc5UrT+9PLycq+Z&#10;DiMgoJMAXdY9+YWNfE+gB5tmNtjMTKyDQFWVOhTp39Fci/6p69G3AH5Zbty4sizB8J+XGODwVfhu&#10;dGsBNwQ9yFcOA++7dQDSIeCOwPWnT9vjPO/fkIFu6xStuwvPdCQPvDcz+N5UOp62aqm5vVt8tyv7&#10;y2+sCkYYBCAAAQgETUAK1YuyLA+lcfJbWauydxG0N+0qn2Ith12CEUszV28uqupdeXl5YP6IRGwq&#10;pkEAAhCAwA8E5AT8fjUes8GRYGQMnhAcOCGaoMujMznlBY50WT+8ubnZis6pGJQEAbqsO3QzRT0O&#10;4eoSLZ+j4pMUeejSCm18Esjz/NTVfF0LmF3pgVzdBJaOkyxzFsO6yaHdvwTyfAYNCLQmwGHM71BJ&#10;sdiJdFc/ac2PgRBQROC8rot6sTheWiWK1ilaXzqIEDAaeI9m8D0qQqATgaqu35jbu9fW1ljLdSLH&#10;YAhAAAJxE7i4uHgpherv5VbYp3FbinV9CKRcz9GHV5LPyKLgmfkjcn5xwR+RJCMAoyEAgVQJTOX6&#10;2Pl4vCv2l6kySM3uwROBAydCU/N3jPayuBkVskG9/OZejMGBTUEQ+NJl/SwIZUNQkgKeELxkXcf5&#10;fD6zLhSBURNoW2AcNQSMG4zAT/FX1+QfBvPG8BObQ1cSE1vDa4IGwRHgvfezy+Tw4qvgfIfCEPhC&#10;YOXm5nicZXa+A/ibQNE6n6zlCQy8VzP4XtXyBNOQUNevpuvrT8zt3WkYjJUQgAAEINBEQBoiz6RY&#10;/b0sUF/I2KJpPL9PkwA1HWn6vY/VRZ5lh+XFxdtzujb24cczEIAABIIksCldecw1blIAeRakASjd&#10;msDgCcCBE6CtQTFQLYHkFzb/66C8/eHDh5dqHYViEHiAgOmyTpGFhRBhc94CxHBFSMeSx+Fqj+bL&#10;Evixq2qbYvRl5+R5CFgm8F/L8hAXEAEOXQXkLK2qJnyzkORuj+iurjUw0auJgMljyR70rGlc598n&#10;3m3d5EqTz5d2Dhoe+I7AwHs2g+9ZEQ4PESjrqnoit3W/BBMEIAABCEDAEDC1pKamVBoiv5Vi9S2o&#10;QOAhAqxTiI9OBKR4YJbf3r43VzfIqZii08MMhgAEIACBIAmYa9zkOrcd2fg4DdIAlG4kMHjib+DE&#10;ZyMgBqgmwOaLuOeHDTgpVnxxc3MzU+04lIPAPQSkyOKIg3I9wiPh4pwetGJ/hL//sXu4wb5vi9QT&#10;R4H5YRI4C1NttLZBgENXNigi418CiR3i5OAvsR8qAZO/MnksZ/onXrRuuFIM4iy60hA88N7N4HtX&#10;aXi5k5Vmr9g0OtvY2HjT6UEGQwACEIBAlARM7Wh5eXlgaklNTWmURmKUdQKsUawjTUSgXN2Q5/k7&#10;c5VDIhZjJgQgAIGkCZjr3DbW13dG0q0naRARGj94wm/ghGeELk3KJBYz4u57Nt7mdX14XtdFUgGB&#10;sdEQoNiigysTK8TpQCbZofL5KT59+rSdLAAMlyUbB40Jg6AJnAWtPcovRUC+w/aWEsDDELiLQALv&#10;y1VVvZKDv/z95BMQHAGTt5J312Pniifwd6CJITnUJkL8/kECA+/hDL6HRXj8S0C6qp9Ig7Nd0+gM&#10;LBCAAAQgAIHzi4un0lH9vXxXP4MGBLoQYH3ShRZjvycgVziYqxzKsjw2VzuABwIQgAAE4icg17vt&#10;SwXE8/gtTcPCwRN9Ayc60/ByvFYmv5Bp2Gwby7v6o5ubw3gjAMtiJkCX9RbeZcO9BaR0h8zn81m6&#10;1mO5FHyWUIBAwATOAtYd1ZcgwA1RS8Dj0XYEIn1/lmLf8tdff33dDgKjIKCLwMrNzbE0Yii8aZV4&#10;t/Xkc6neAi3SiQbeyxl8LytSt3Yxqx6NXktX9V3T4KzLc4yFAAQgAIH4CJjmxuXFxbs8y8w+tL/3&#10;+fhQJmsRa5NkXW/PcLmqbU+udnh3cXHxzJ5UJEEAAhCAgFYCUrT+Wk7RPxH9SEpodVIIeg2c4AwB&#10;ETreTyD5RUzbDTbpUHj14QPv6HyYgiQgBZf7QSruWulIC21cY0tNvuRpHqdmM/b+j4ApXIMHBEIl&#10;QIfgUD23vN5SAPPH8lKQAIEWBCJ7n5bv/VccVmvhd4aoI/Dhw4eXUuAy865Y25yad8X8TJh8TtUP&#10;5nhnGXhPh6L1wUKrrMbj/Y21NZqZDeYCJoYABCCgg4BpZixNjQ9Nc2NZh27r0AotQiTAuiREr+nU&#10;uZBT8AfmBI05SaNTRbSCAAQgAAFbBOQU/RtJDu2KvNKWTOT4JUByzy9vZrNHIPkFTMeNNem0/uL6&#10;0yeSBvZCEEmeCEjB2okUX5x4mk7/NJEV1ugHHryG5GWCd+FSBvx3qad5GALDETgbbmpmVkCA7y4F&#10;TkhKha/v1x3X2JoYyXrp7LfffnutSSd0gUAbAuZWDTlk+6LNWCdjAv7c2+BhcqvJ51dtgExVBkXr&#10;SXnevGuYveDp6upRUoZjLAQgAAEI/ERAmhi/NM2M5T3+KXggsCwB1iPLEuT57wiYEzTmJE15eXkg&#10;hesFeCAAAQhAIF4Ca2trp/Pb298lYXEar5VxWjZ4sfrASc04vZqGVckvXvpsqMnVyvliYa5k4wcC&#10;wRGQ9eWr4JS2qXAERTQ2cSCrPQH57BSfOKzUHhgjIQABLQTOtCiCHn4JSF6poDOXX+bM9gOBQA+H&#10;ymeHTqcEc3AEzuVvvsTu8eCKB/q5t8kt+TyrTZipyRp4f2fw/a1E/C03bZ8s5vMdsxeciMmYCQEI&#10;QAACdxA4v7zck2L199LE2Bw4LYAEARsEWIvYoIiMnwjIQuGZFK6/P7+4eAoeCEAAAhCIl8Dm5mYp&#10;CYvdUV0fxWtlXJYNnswbOJkZlzfTsibphcuym2hyqPTjx48HaUUM1sZAINku68t+5mNwPjYsTWA+&#10;n8+WFoKAUAmchKo4eqdNoKqqs7QJpGv9X3/9tZeu9ViuikBA7+HmNirprv5GFT+UgUALAis3N8dS&#10;7FK0GOpnSJ/mEH408zJL0vlWL4QjnmTgfZ7B97kidq0xrR6NXstN27tmDzhyUzEPAhCAAATuIXB+&#10;c7NVXly8lfdF8/6+BSgI2CTAOsQmTWT9SKDIs+zQ/AG7vr7eBg8EIAABCMRJwCQs1tfX96VoPe0u&#10;qAG4d/Ak3sBJzABchIp3EEj+mlpbG2dZ9uzyw4c9ggwCoRFIqst6QAUyocVRivrK1ZyPU7QbmyEA&#10;gXAJyHf+/4WrPZovQ0AKb/nOWgYgz9onEMB7eVLrJPseRuJABEwzBdk3ng00/f3T2sq9qTOsnUIU&#10;i7TjxKi7EvdET4RxUVbj8f7G2hq3uEToXEyCAAQg0IbA+fl5UV5eHuS3t+9l3anv3b2NEYxRT4C3&#10;SPUuCl9B8wdsUVXv5IqIl+YPW/gWYQEEIAABCNxFQIrWX5pEhvyuhJA+AhSr6/MJGjUTSH6xYnnD&#10;bCKHSc3Vy83kGQEBPQS+dFl/o0cjB5oEUBDjwGpEuidAMtk9Y5Uz/PLLL6cqFUMpCDQQkA7rxG6q&#10;UZLnfGel6nvtdit9T5dDHm/MOkk7PvSDwLcEPjdRkGYKaqko/bz74pV8DtYX6BjnGbBJ0eB7XpH5&#10;U94vzoTp7nR19Sgy0zAHAhCAAARaEji/uHiaj8fv5ftA73t7S1sYppsA6w/d/olLuyx7kef5u/PL&#10;y724DMMaCEAAAhD4SsAkMkxCQ/7/Eip6CAyeuBswaanHC2jSlUDSCxVXm2Ry5fLnq5f5gUBgBOQQ&#10;dJxdfVx91gPzL+q6ISCfm+LTp0/bbqQjVTMB8T1rMc0OQrd7CUjemNhNMD7Md5XkLLYSNB2TQyKg&#10;7L092vVRSDGBrp0I3NzcbJkmCp0eGmqw5eYRQ5nRZ96kc7F9gPHM/wgMuP8z+N5XJHFQV9XJYj7f&#10;WVtbO43EJMyAAAQgAIEOBKT58Ky8uHgntyGZd/aiw6MMhUAvAqw9emHjod4EsmxLgu64LMvjc0lQ&#10;9JbDgxCAAAQgoJaASWhMxuMdOY1PYkOBlwZP2A2YrFSAHxV6Ekh6keJ4Y8xcvXz14cOznq7hMQgM&#10;QkC6B57Je8XRIJO7mFRZwYsLE5Gpg8B8Pp/p0AQtfBOQv5ml7zmZDwLLEuB2gGUJhvk831Vh+i1Z&#10;rRW8x8t3/GuzPkrWBxgeJAGJ22Pprl4Eo7zj3JxmDknnZDU7Bt0eJDD4Hljg/qlHo9cbGxu7m5ub&#10;5BEC9yXqQwACEOhKwNRtSv3moXRVfysHo7e7Ps94CPQlwLqjLzmeW4pAlud7+e3tu4uLi5dLCeJh&#10;CEAAAhBQScBsnMhp/N1KrqhVqWAiSg2eqKNYPZFIs2tm0gsUTxti4zw/uKbrrt3ARZpzApIse+V8&#10;EtcTKChwcW0i8nURkNzLY10aoY0vAvI389TXXMwDAVsEuB3AFsmw5PBdFZa/0PYLga/v9Z7W8F+5&#10;mwNpknMNf11EICVF4OPHjwdSrL4dnNGeP9+a+JjcbNL5WU3OCEmXgfeCBt8LC8lX/9O1rMbj/Y21&#10;tThvtgzTJ2gNAQhAwBsBU69p6jYlL/PU26RMBIEvBFhvEApDEigkSfHCXCthrpcYUhHmhgAEIAAB&#10;+wTMafzp+voTczrfvnQkNhEYPEE3cIKyiQ+/10kg6cWJ542werE4Pq/rQmckoBUEfiYQdJd1CtUJ&#10;6eEIkGsZjj0zQwACHQhwQ1sHWJENlYMKe5GZhDmpEfD4ri9/K//kcE9qARa2vZcfPuzJPvCzYK3w&#10;+PnWyCjpPK1Gh4Sg08B7QoPviYXgoy86yjvFmfDana6uHgWkNqpCAAIQgIAFAueXl3tSrP7e1GuK&#10;uMKCSERAoDMB1hqdkfGAbQLmWglzvYS5ZkIK1/ljaBsw8iAAAQgMTMCczjen9AdWI6npB0/MDZyY&#10;TMrZERmb7MJkoM2vcZZtTW5uDiIKIUxJgIDpsm66CgZj6kCf72D4oKhzAvKZKT5xo4ZzzhonkL+V&#10;/9GoFzpB4D4CFGCmGRs3NzezNC3H6igJOH73N4Vlv/3228so2WFUlATkb/zWJMsOozDOc5MJTcyS&#10;zddqckJougy8NzT43lgA/qqr6kRuyN5ZW1s7DUBdVIQABCAAAUsEzuX9XBoKv5X3u2MpVt+yJBYx&#10;EOhFgHVGL2w85IKAuWZCCtffy0meZy7kIxMCEIAABIYjYE7pS6JoRzQoh9OCmb0QGDgh6cVGJrFK&#10;IOlrZgfe8JKi9aefu13xA4FACHzpsv6nenUdF6uotx8FVRGYz+czVQqhDAQgAIE7CNBhPc2wkBv5&#10;/kjTcqyOmoCjtYA5vBs1N4yLjoB8t5tCmCIawwbO4Q3JkWKSIekHOvfAe0QUrd8fN+ZG7I2NjV1z&#10;Q3ag0YXaEIAABCDQkYBpHFxeXh7kt7fvZV3JXkFHfgx3Q4A1hhuuSO1PoJAExoE51XN9fb3dXwxP&#10;QgACEICANgLmtL65Yo6NaLeeGTQZN3Ai0i1ZpLsgkPRiRMlGl+l2ZbpeufAvMiHggsCvv/76Wm2X&#10;dUfFKS44IjMdAtIc4HE61mLpVwJVVZ1CAwKBEbgITF/UtUNgZkcMUiCgkIDFtYGsf07k8O6RQitR&#10;CQJ3Evj48eOB7PVuR4dHSS5vCK5J53CHAB7DnAPvFQ26T6bTf6W5CdvciK1TPbSCAAQgAAEXBEzD&#10;YNM4WL4Xn7mQj0wI9CXA+qIvOZ5zSsCc6llU1Ttzysec9nE6GcIhAAEIQMAbAVO0LlfN7Zor57xN&#10;mtBEgybhBk5AJuTmaExNeiGiaYNLul197nrFDwQCISBrxVJiVleXdYvFKIG4ATXDIjALS120tUEg&#10;z/PShhxkQMAXAQ5Z+CKtZx55nyvkvW5bj0ZoAgFHBCysFeiu7sg3iHVCQJoiPJVi9WdOhGsQauEz&#10;rcGMPjokncvtA4xnRqOB94wG3S9T5H957z4zzcTMTdiK1EIVCEAAAhBwSEDqLGfSKPidaRgs0xQO&#10;p0I0BHoRYG3RCxsP+SJgTvnIJtu788vLPV9zMg8EIAABCLglYK6aM1fOjeqa5IhF1IMm3wZOPFrE&#10;iChPBJJehGgqVv/qbykU+fDhw0tP7mcaCCxNQE2X9YQ3qpd2IgK8EZACp+LTp0/b3iZkIhUEKFhX&#10;4QaU6ECAmO0AK5Khf/31F/n+SHyJGS0J9Fw7fOmuftJyFoZBYFAC17LukJg1RTHx/2jM73mgnnRO&#10;1wPfKKcYeO9o0H0zBQ41zcOkidiOaSamQB1UgAAEIAABxwTO5UbtsiyPpav6W5oEOIaN+KUIsK5Y&#10;Ch8PeyGQZVsSqMdy+uet+ePqZU4mgQAEIAAB5wTW19f3zRV0zidKYIJBk24DJxwTcG90Jia7AOm5&#10;Oe0rALI8fyFdsGa+5mMeCCxD4EuX9VfLyFjqWeWf56Vs4+EoCcznc/6+R+nZ+4169OjRaWImY27g&#10;BFZXV08CNwH1OxKQgsbHHR9hOATiINBxLSFrH3KncXg+eivO5eaMfLE4lC6ORfTGfjWQovVkXI2h&#10;SxJgD2lJgD0fl6ZhpnmYaSLWUwKPQQACEIBAIASko3pxcXHxMr+9fSf7vXuBqI2aCRNItl4kYZ8H&#10;a7ok5mbmj6v5IxusESgOAQhAAALfETBX0MkJ/yfyP5Iw6RkbFKv3BMdjgxBIdvERyAbWvK4PzQbj&#10;IMHBpBDoSOC33357ba607fjYcsM7FpcsNxlPQ8AeAUlSUxRoDyeSIAABCEDABoEs27MhBhkQCJZA&#10;i7WFrHeO5ECP3zVPsEBRfGgCk5ubAylW3x5aD+/zB5Lzs83F5HiTzfPahpmKvAGL1gfdQxvIv6ZZ&#10;mGkaNtD0TAsBCEAAAh4JnF9e7snNhe/kXfyFTFt4nJqpINCbAGuJ3uh4cCAChfkjK0Xr7+WE0Gwg&#10;HZgWAhCAAAQsEpAT/m8kYbTrvejMog1DiRo00TZggnEo3sy7HIFkFx4BbVyN5WajRzc3h8t5mqch&#10;4I+AHGr202W9RTGJP6uZCQK9CJA/6YUt+IdOgrcAA1IhQKym4ukvdn769Gk7lw68JqcxaF4jMe6Y&#10;q5TAPWsNyZOWUqz+XKnWqAWB7wjIjX1PJaf0NFksAeX+bPso2XyvbZCpyBtwTymhd85SbN0xzcJS&#10;CSvshAAEIJAqgevr6+3y4uKtvI8dSx3lVqocsDtMAqwjwvQbWssf23w8fluW5bG52gIgEIAABCAQ&#10;NoG1tbXTxXy+I5sxp2Fb4k/7hBJs/qAykzMCyS46Qtywkk6HVx8+PHMWDAiGgEUCUsBx5PTAG4Xq&#10;Fr2FqCEJyOGOwhQHDqkDc0MAAhCAAAS+EpjP57NvaXwtXCfPQYwkTeCHtYesc/6Ud7gyaSYYHwSB&#10;a1lnSLweBKGsSyUTzh8km/d1GU8xy6Zo3Zl3zf7q/Pb2d7Pf6mwSBEMAAhCAwOAETI1keXl5sKiq&#10;d7Jm/C6/MrhyKACBlgRYQ7QExTCdBORa6z0pXH8vHdef6dQQrSAAAQhAoC2Bzc3NcmN9fWck1922&#10;fSbVcYNv4g6YVEzV56Hanez1sIFvUklXrBdmwzHUuEPvtAg46bIe+Gc4rQjA2rYEfiwObPsc48Il&#10;wGHgcH2XmuYSq/9JzebU7R2Px3/cx+Db4vXBcx+pOwr7hyEgaxFzKPfXX399PYwCzAqB9gTO67rI&#10;F4tD6ehYtH8q8pEhNq+w4BIKTixATEnEgPtL0b5fyr6q2V81+6wphRK2QgACEEiNgKmNNDWS8n32&#10;LDXbsTcuAqwf4vJnqtYUkgw5kKsu3pkrL1KFgN0QgAAEYiGwvr6+LzszXHl7j0MHT6gNmEyMJcZT&#10;sSPZhUYMG1Oy0fh5w5EfCARA4EuX9VMrqlKobgUjQnQSkAP/j3VqhlYOCVw4lI1oCEAAAssQmLV9&#10;mAL2tqQYFxMBcyiX7uoxeTReWyY3NweyP7sdr4U9LYshN9jD9GRzwT1Y8YgQGHCfafA9NssBUI3H&#10;+5/3VfmBAAQgAIFoCUhX9ZmpiTS1kWJkEa2hGJYMAdYOybg6fkMlgbdtrrwwV1+YKzDitxgLIQAB&#10;CMRLQJIrr02SRSws47UyQMsGTCIGSCtplZNdZMS0ISXv1h8/fuRK56Q/yeEYL2vB5Q66UagejrPR&#10;dBkCs2Ue5tnwCFRVxVoqPLelqvFJqoanaPeHDx/2lrH72wL2ZeTwLAS0EjA3pJhDuVr1Qy8IfCVw&#10;c3PzVG7oewqRewjElCPs4ORkc8IdGDH0GwID7jdFUrReih07U94b+FhBAAIQiJbA+c3NVlmWx9JV&#10;/a2piYzWUAxLjgDrhuRcHr/B5uoLcwXG+eXlUsnv+ElhIQQgAAHdBEySRf6m74qWpW5N/Wk3aBJt&#10;wOShP8LMZINAsguMGDeisuzZ5ZIFJTZiChkQaCIgBR0nUthx0jTup99TqN4ZGQ+ER+BrYV8ut2d8&#10;+vSJpHZ4LuytcZ7np70f5kEIeCQgscqa3yPvoacSf1u78YPu60N7k/ldEJC4Xu4wrgulkAmBHwhc&#10;y7pC1uA0OWiKjBhzhU02y++TzQ23YMMQXQQG3W9bEoU54Da/vf19bW2Ndf+SLHkcAhCAgEYCpknv&#10;xcXFy/z29p3cnLqnUUd0gsAyBFgzLEOPZzUTKCS4j+VKjLfmxJFmRdENAhCAAATuJ2CSLSbpYpIv&#10;qXMaNHlGsXrq4dfa/mQXFxFvQE2y7PC8rovWQcBACAxEQLpLvGo9NYXqrVExMDwCDxXvzefzWXgW&#10;oTEEIBA7gUePHiW/3o/dxz/Y5+y7iO7riUVShObWo9GJOYwboWmYFBEBkyOqF4vjkRyIjcgsd6Yk&#10;mn9INkfsLpLilczeU3ff1vXRxvr6zubmZtn9YZ6AAAQgAAHtBExzXjns/07et1+Irrxza3cY+vUi&#10;wHqhFzYeCoWAFC3M5MTRe3PyKBSd0RMCEIAABL4nYJIui/l8dyRJmFTZUKyequfDsjvJhUUKm06y&#10;Ablyc3McVjSibYoEWnVZT+Ezm6LzsXnUtkDPZldbsOsnQMGbfh+h4UiW+XUJh3QI3EhjGV9XWNN9&#10;PZ24isnScZbRXT0mh0Zqy6Obm0OJ1a1IzXNnVsTNLu6DlmSu2F0ExS15wKL1Qffeeni1Go/319fX&#10;93s8yiMQgAAEIKCcwPX19bZpymua80qxOu/byv2FessRYK2wHD+eDoWAnDySovX3cm3GLBSV0RMC&#10;EIAABP5HwBStf07C1HX77qmRABw0YTZgojAS9yVjRpKLioQ2mnI5BHr14cOzZAIaQ4MlcG+XdQrV&#10;g/Upit9NYIkiPHIiBBUEIKCKgHx3n6pSCGVcExjse6jt4S7XAJAPgfsI1FV1xI0TxId2Ap9zQ1m2&#10;p11PtfollEv86oMkc8ZqA1C5YgPuRQ26B9feLaXouTNdXT1q/wgjIQABCEAgBAJSx1iUl5cHi6p6&#10;Z5ryhqAzOkJgWQKsE5YlyPPhEJATSPl4/LYsy+Nz6eYSjuJoCgEIQAACXwlI0fpL00EgFSKDJsoG&#10;TBCm4t9Y7ExyQZHgBtM4zw+uP33ajiVusSNOAl+6rH+/cZPg5zVO72KVjUI7SXgXn/hbnlQwSffq&#10;06QMxtjgCNBhPTiXLaWw+PvxUgIsPWzjO9WSKoiBwGcC5m/hvYdvYQQBJQRMTsjkhpSoE64aCeYo&#10;kswdhxuhw2o+4J7UoHtxDdTNun5+e/v72toa6/thI5TZIQABCFgnII13n0kd43v5HnpmXTgCIaCY&#10;AGsExc5BNTcEsjzfy29v35k//G5mQCoEIAABCLgkYDoImE4CMkfpcp6hZQ+aIBswMTg0d+bvRiDJ&#10;xUSCG0tfo6JeLI7P67roFiWMhoBfAv8WetBV3S94ZnNCwEVB3Xw+nzlRFqEqCcjfxKjXTCqho1RX&#10;Av/t+gDjwyUgf5P2tGnv4rtWm43oo59APRr9KYdvz/RrioapEjC5IJMTStV+63YnmFs0OeQk88jW&#10;gycBgQPuTQ26J3efa+v6aGN9fcfcQp2A9zERAhCAQDIEpKv6TGoW38vtReZAaJGM4RgKgS8EWBsQ&#10;CqkSKMwf/vLi4p35IkgVAnZDAAIQCJWA6SQwGY93Yu0YOGhibMCEYKjxmKreSS4kEtxQ+ja+x3Jj&#10;0eTmhm5aqX7oA7HbFHrI+8FRIOqiJgR+IuC6cC7PcxXdbXG9HwJ0r/bDmVn6E6iqquz/NE+GRMDc&#10;8GFu+tCs87ffwYPmZTRDQjfrBMx39a+//PLaumAEQsAigUc3N4cmJ2RRJKISPWSfZD6ZaO9OYMA9&#10;Kk3vgOa2abl1Opkbp7sHCk9AAAIQCI/A+c3NVlmWx9JV/a3ULPJ+HZ4L0dgSAdYFlkAi5v+zdyZW&#10;cSTLAqW7Ydj1Wx4wHiAL1FgwyAPwAFkgZAEaC8AD5AE8C+BZAM8Cml09dFf9CA2a0QJ0Lbnn5Ryd&#10;f/6brIyIG9mVWZGRkXESkCD5uk4Ew6urPUlcDzpgHidhtIYABCBgj4AmpE3G442iLD/bk0LPEIDA&#10;UwSy/IjIPFn92ziQDcqtq9vbTX4ZEAiZwD9V1kNWEt0g8B0B20nqP8EeAD8rAlSvzsrd8Rkrh2hO&#10;49MajZsQiPGGD8fzcxOsPJMAARln77kRJQFHJmzC9e3tjiTTEAey5eMM441ZxpVtjZ+U+807aX2o&#10;t0zrbdMpuxjbIAABCOREQPMRpaL6bvfh4azT7bK2zsn52PokAb4JGBgQEAKy6N+RxPWzi8vLLYBA&#10;AAIQgEA8BPQavP9bXX0nV+d+ikfrlzX1WsHBYxAwFf/lYEd2HxCZVjx6aSzPdjr791IFIIfxjo1x&#10;Enissp7M2iBOL6D1NAK+kuC0uq1WuZ2mH/8dAhCAgAsCkrA+dCEHGf4J9Hq9P/xr0VwDX/N2c415&#10;MgYCEs88l2+Xgxh0Rcc8CdzId0Ov2+WmPdvuJ2ndNmH6j5WAx/0qX/t0eqv0+OHhd71lOla3oTcE&#10;IAABCPxIQPMQJf51IodAP8AGAhD4m0B2+SY4HgIvEOh3JflmeHl5pNdwQAoCEIAABOIh8Gpl5b1e&#10;jxePxk9r6isI9veqkGVh7OPHtv46QrIbJRluGFUaR5LsKMHzw0ptaQQBTwQWFxY+yjgdehKPWAj8&#10;QuD7RDevaz7RLMYqtwypxgSOGz/JgxBwQGB+fv7UgRhEhEFgEIYa7bUgeb09Q3r4m0CnLKOPZeLL&#10;dAlclGW/nEyI/bhycYYxyOzizK7GUmpyctq3KsuDV6urb7RQV2puxB4IQAACORK4ublZ1/xDzUOU&#10;ZPW1HBlgMwSeI8C3AGMDAj8RkGpjA72GQ6/j0Gs5AAQBCEAAAnEQ0Ovxxr3ehmgbZTDHa+JSTkG/&#10;OIZzcFpm+dGQ4UZRrYHX6azf3t7u1nqGxhBwSEC+64ZSsfBPhyIRBYFfCISa0CYVXd7iLghAAAIB&#10;EDgPQAdUcEBAvhs2HYjxIiLUud4LDITWIiDfKsdSXf241kM0hoBDAvP39/s9EmscEhdRGcYis4w5&#10;ux1VSGtBwOmeXVm+X11d5SBbC3/xKAQgAIFQCGie4XA43J8UxYnmH4aiF3pAICQCfAeE5A10CYuA&#10;XMeh13JcXF0lG1APCzjaQAACEGhP4LVs9EgQaUOvzWvfm7senAa+fjaLZHV3jo5UUpYfDBluEDUZ&#10;np1u98P9/T3BlibweMYJgaWFhU9UWXeCGiHfEYgkcY13dz6j9jwfU7E0QgKMzwid1kTlXA5KRbIG&#10;aOJCnrFAQKqrf7TQLV1CwAiBrwUKOp1NI53RST0CGcYks4w91xsVtPa4h+Vg726ohbgkWf0TjoYA&#10;BCAAgfgJSGHcnW6vdyb7p1vxW4MFELBHgG8Ae2zpOQUCUj1AfiSHcvrp8OL+fi0Fk7ABAhCAQOoE&#10;VlZWTifj8UZZFMcx2Oog4PU8Bo+Bvhh8g44zM1l+LGS4MdRmrI/Lcl+viW7TB89CwBYBqqzbIku/&#10;TxH4lqQWAx35bfRHo9F6DLqiYzsCUrn1vF0PPA0BewSKomB82sMbWs+D0BSyrQ/J67YJx92/xCwP&#10;qK4etw9T1l4LE2iBgpRtDN42jU1mFp/MMgYd/EAMTEGPe1m29vC08NZsr/dGC3EFRht1IAABCECg&#10;JgGpqj6QZPUzWcPtyaP9mo/THALZEWD9n53LMbgJAQnObHYfHk5kgtlt8jzPQAACEICAWwKvX78e&#10;vnr1amOmLA/cSq4nzVagq5IWHgN8lfSjkXcCWX4oZLYZZGKQ6fXQek20ib7oAwI2CFBl3QZV+vxG&#10;IOZktPF4PMCTeRDgpok8/ByjlXJ45n8x6o3O9QhI4uOa+Hq93lNptY55vZCWJ8KxRn4TVFcPxx1o&#10;8h0BLUgga8dDoARCILM4ZZax6ECGWjRqeNzTMr6XJ3uXWniLQ+bRjD4UhQAEIPAkAS18qwVwpar6&#10;kSSrr4EJAhCoRoC1fzVOtIKAEujLBPNheHl5oqejQAIBCEAAAuETkGv0tiVp/X34mjrW0GNgz7Gl&#10;iGtIILuPhAwrFzUcGk8/JtdEX9/e7hjtk84gYIiAVlmXTSXWAoZ40o0UuhMIMVVTf85n3W73Lf7M&#10;g4C8B0/zsBQrIyRwHqHOqFyfwKD+I+k+kco6Il0P2besKMuPJKfZ54yEZgTm7u8PZR+03+xpnrJC&#10;gKR1K1jpNGICHve2jCWty56l7l1q4a2IPYHqEIAABLImIDmDfS14K4Vvz7QAbtYwMB4CDQhkl4vS&#10;gBGPQOAHAloRRk9HySmpfZ2EwAMBCEAAAmETkMDPJ7lq951oGVTwx1hwqy5+jwG9uqrS3g+B7D4Q&#10;Mtv4sTWqpNL6h5vRaN1W//QLgTYEJCHkoJyZOW/TB8/mTSDR5LJB3l7FeghAIAACzM0BOMG2ClKp&#10;lwNSz0BO4QCc7fGTWv9664neAJWaXdiTBoHb29vdbqfDN0KI7swsdpldbDrEMRe6Th73uFru6w3H&#10;vd6G7lmGjhj9IAABCEDgeQIXl5dbUgzmRAvewgkCEGhGgDV/M248BYEZOSW1JYnrZzoZgQMCEIAA&#10;BMIm8OrVq88SSNqQjaHzEDRtGdQKwQR0SJRAdh8HmW34WB22UoGrO5nsW5VB5xBoQaAjlQxbPM6j&#10;GRJINEn9H0/KYfz+iINGWYxs+Qb6TxaGYmSMBIL4Po8RXEw6y3yzGZO+PnRNfc3hg2moMqWgxke9&#10;ASpU/dArXwL39/cD2fMk4SbkIZBZDDO7GHXIYy9U3TwmrTdBIt/lp7O93pvXi4vHTZ7nGQhAAAIQ&#10;8E/g5uZmfXh5eSSHPPclWX3Nv0ZoAIF4CbDej9d3aB4Ggb5ORjop6eQUhkpoAQEIQAACTxFYWVk5&#10;nYzHbzQw5JOQ12T1yIJ4Pv2Uo+zsPgwy2+hxMqblJqK7u7s9J7IQAoGaBKiyXhNYps1zSxgbj8eD&#10;TF2N2RCAQAAEZG4+D0ANVLBIQA9G6QEpiyKS6zq3tUhyDnzBIL3xaXl5+VNONmNrHAQuyrIv8fLD&#10;OLTNXMvMYpnZxaozH96NzPe031V7j68sD2RvcoPvn0Ze5iEIQAAC3glcXFz0h8Ph/qQoTiTGQTzd&#10;u0dQIAUCrPVT8CI2eCegk5JOTpeXl7s6WXlXCAUgAAEIQOBJAq9fvx6+Wl19MyMBIh+IageyTCrp&#10;KXhn0gT6skcgu4+CzDZ47I2cJ3rudHaubm83ncpEGAQqEqDKekVQGTb7lhyWm+lydenb3GzO1N7z&#10;TO3G7IAJ+D5IHjCapFTjYFQ7d5K83o5faE+Xk8n70HRCHwgogbn7+0OpENmHRiQEMotpZhezjmQY&#10;BqWmp32vynt9Zfl+dXV1W/cmg+KGMhCAAAQgUImA5ADudHu9M7mNaKvSAzSCAAQqEWCdXwkTjSBQ&#10;kUCn80E2fE8urq42Kz5BMwhAAAIQ8EBAA0SStP7RpejKASwbSnkK2tkwhT7NE8jugyCzjR3zI2Z6&#10;j7NyA5FW6JrekhYQcEvgscr6sVupSAuVAElgXz0zCNU/6GWUwLnR3ugMAgYISPGPoYFu6CJwAr1e&#10;74/AVYxGvVwP10XjoCmKSnX1Y6mu/jkVe7AjHQK3t7e7cos03wSxuTSz2GZ2sevYxmPG+k7Z8xuO&#10;e70N2Yv8lDEiTIcABCAQLQEpVDuQZPUzOdipt0r3ozUExSEQKAHW+IE6BrUiJtDprMkP63B4eXl0&#10;cX+/FrElqA4BCEAgaQISKNoter1tMXJo21CS1W0Tpv+mBLL7GMhsQ6fpuGj9nFTm+lqhiz8IBEiA&#10;KusBOsWhSiSp/whbEkb7o9Fo3aELEOWBgBRWsP6948EsREZOgArrkTuwuvqD6k1pWYUAa5kqlMJr&#10;wzdIeD5Bo5kZvR1PKkV+gEWkBDTGmVGcM7sYdqTD0pvaHgs2PbX3p986s73em9eLi8femCAYAhCA&#10;AAQaEdAcP831k6rqR7LWWmvUCQ9BAAJTCbC+n4qIBhBoRkA2fgfdh4cTOXW126wHnoIABCAAAdsE&#10;/m9x8UACShsiZ2hblpf+PQbqvNiL0FoEsvsQyGgTp9ZAsNRYK3Rd397uWOqebiHQmIBUWT/WCoeN&#10;O+DBKAlQlfR5t43H40GUTkXpygTm5+dPKzemIQTcEbh0JwpJPghI1d5NH3JzkknyehzelqS1z/oN&#10;Eoe2aJkLgXtJxNHb8XKxN2k7M4p3ZhfLTnrgWjDO417YD0nrZXkwGY83ZO4/t2AlXUIAAhCAgCUC&#10;UlG9r7l9kuN3prl+lsTQLQQg8EiAtT1DAQJ2CfTl1NUHvSpErwyxK4reIQABCECgCYGVlZXT8cPD&#10;77YqvHmrru4xQNfEDzzjlkBWHwGZVRxyO5JeltbrdvduqNwbkkvQ5ZEAFQ7zGAokcVXzs1Tfflut&#10;Ja0gAAEImCNQFMWpud7oKUQCzC9uvcLhPLe860gT37yv0562EHBBQOLgh7J32XchCxkOCJC07gAy&#10;IqIg4HtPrCzfy83O269fvx5GwQslIQABCEDgK4GLy8stqah+prl9IIEABNwQyCpXxQ1SpEDgCQJy&#10;VYheGTIcDvf1ZBaMIAABCEAgLAIaQNKqBzNS/cCkZiSrm6RJX6YIZPUBkNGGjanxYbqfcjI5vChL&#10;1r+mwdJfKwJUWW+FL+iHSVJv5J5Bo6d4KDYCx7EpjL5pE5Bk5mHaFmKdEGB+8TAMWAt5gP6CSEkK&#10;/kSF1bB8gjYzM3d3d3uSjLMOi8QIZBQDzSq2ndgwdWKOn6T14WyvtyHJ6p+c2IgQCEAAAhAwQkCL&#10;zg4vL4/kxmi9eahvpFM6gQAEKhFgTV8JE40gYIZAp9v9ejJLKq7vmOmRXiAAAQhAwBQBTVrX6gfl&#10;zIyRoJK3ZHVTQOgnSQJZLf4z2qgJebD25ODm7P39Xsg6olueBGRsUukwIddTVbS5M+WK0/6I2zCa&#10;A+RJCECgEYGFhYXTRg/yUBQE7u/v12R+WY9C2YSVZH3k17mSrD5cXFj46FcLpEPgRwJXt7ebkqy+&#10;A5dECWQUC80qxp3ocLVqlsOkdb25udfrvdHiGFZtonMIQAACEDBGQIvMarFZLTorsYuBsY7pCAIQ&#10;qEyA9XxlVDSEgDECfQkI7elJrZubGwL3xrDSEQQgAAEzBF6trLwver3tNr15TVZ3GIxrw4hn3RPI&#10;auGf0QaN+5FUX6IkBm993RTlDwIBEZifnz8ti+IgIJVQpSYBKojWBPZC8/F4PDDXGz2FSKAoivMQ&#10;9UKnfAnIhuAwX+uzsJx5JSA3s2by4wwpiPEn7zo/7JH6NAE9TDT7d/VI/lImkFFMNKtYd8pj1pZt&#10;DvbJJFn9QOIpG9ymYsuJ9AsBCEDAPAEpLrurRWa12Kz53ukRAhCoSoC1fFVStIOAYQJ6UmtSFCfD&#10;q6s9PcFluHu6gwAEIACBFgT+b3HxQDb03kgXw7rdkKxelxjtXRDIatGf0caMi7FjSoZuiurmqKn+&#10;6AcCJgjINxkVD02AdNwH1ULNA+92u2/N90qPIRGQ993/QtIHXfImoFUI8yaQvvXiY+aVQN1M8rob&#10;x0iy+vny4uKuG2lIgUA1AvJuPpRiWv1qrWkVNYGMYqNZxbyjHpTpKS/v1Pd6Y7Pe3JyedVgEAQhA&#10;ID0CkpM3kGT1M1kPfxDrWBOn52IsiowA6/jIHIa66RGQIPGOnuC6uLraTM86LIIABCAQL4GVlZXT&#10;WbnKL5rNdAcVI+L1Zt6aZ7Xgz2hDJrpRLZuiXzdH+YNAQAS0AhJV1gNyyAuqkFxl3U8D6xIQ4JWA&#10;VFgfelUA4RD4jgAVh9MfDuJj4twRuJlDgPac1ClLDsbaw0vPDQjc3d3tSXLOeoNHeSRWAhnFSDX2&#10;nVX8O9Yx6UNvO3tmQ/m+fifJ6p98mIRMCEAAAhCoR+BCCmkNLy+PJCfvSNbDa/WepjUEIGCLAOt3&#10;W2TpFwL1CPTlx3ioE6VOmPUepTUEIAABCNgioIlsE7nSryjLz1VkeKuubifwVsVk2gROIKvFfkYb&#10;MYEPu+fVk83R29vb3Wj1R/EkCVBlPWy3kkjlxj/yO+iPRqN1N9KQ4oOAVNE/9SEXmRB4ioAcYvwP&#10;ZNIloPOJzivpWpieZRwMNOtTqa5+LPHEA7O90hsEmhOQOMymJOfsNO+BJ6MloLHSjOKlWcXBox2U&#10;HhQ3uHf2WNxq49WrV589WIJICEAAAhCoQUAqqvelovpu9+HhTGIUgxqP0hQCEHBAgLW7A8iIgEBV&#10;AjpR6oSpE2fVZ2gHAQhAAAJ2CeiVfv+3uvpupiwPXpJEsrpdP9B7fQJZLfQz2nypPxLCeqLT7X64&#10;v78nOBSWW7LWRg+nycE0KiAGNApImvLjjPF4zLvZD3qkQgACEEiKAPNJ3O7ksGB7/1FdvT1DejBH&#10;4PEQ0b63uLU5U+ipDYGM4qZZxcPbjIncnjWQtC7J6p9lnbuhNzPnhg97IQABCMRG4OLycksqqp/J&#10;wb0PsemOvhDIhQDr9lw8jZ1xEZCJU5LWz+TUFxvGcXkObSEAgYQJyBV/20Wvt/2Uid6C/gYCbQm7&#10;LGvTslrkZ7TpksqgHpfl/kVZ9lOxBzviJ7C0sPBJNp6G8VsStwUkSPn1n1TgfutXA6TbJCCHc45t&#10;9k/fEKhJgPFYE1hMzXu93h8x6YuuTxNgXdZsZDxWV+cd1wwfTxkmIN+4/clksv/t1gtv8WvDdtFd&#10;QwIZxU+zios3HA5ZPtZiL03epx9lf/CdFrfKkh1GQwACEIiEgObXDS8vj7qdzr6o3I9EbdSEQJYE&#10;WLNn6XaMjoJAp7Mmp76OhsPhoV5XEoXOKAkBCEAgcQL/J1f6jnu9DTHzn8AUwf7EnR6heVkt8DPa&#10;bIlwKD6rck/WufP39xow4g8CQRCQDfyhJJf8GYQymSlBNfWgHD4IShuUgQAEIACBWAkwn8TquSf0&#10;Zq1Wz5lSXf3JQhf1eqE1BMwQkNvt9uRbd/373jiMYoZttL1kFEfNKj4e7YD0oHj9pPVhURTvJFl9&#10;14O2iIQABCAAgYoENJ9O8ur2Nb9O1r/EJCpyoxkEfBJgve6TPrIhUIFAp9vd1OtKpOL6ToXmNIEA&#10;BCAAAcsEXkt1Qgnub0hVhVPLol7uvn5wzau6CHdDIJvFvW6wZLTJ4mb0OJbS6Wxe396yvnWMHXHP&#10;E6DKutvRQaKEW95VpGnlxdFotF6lLW2iJXAereYonhQBKv4n5c4fjLm9vd1M1zosY/328hgoi+JA&#10;3m/MtfxUgiAgyepbsr7fek4ZCrAE4SY/SmQUT80mTu5nJMUrteK+2uP+38arV68+x2ssmkMAAhBI&#10;n4Dk0e1qPp3k1T279k2fAhZCID4CrNXj8xka50mgL0lZe3J9yYleY5InAqyGAAQgEA6BlZWV08l4&#10;vCGbUcdetKoYVPOiG0K9EchmYZ/Rxoq3weRIsFRa/3BDcqQj2oiZRoAq69MImfnvJDqZ4Wirl/F4&#10;TLzBFtww+j0PQw2HWnw75JjT/3WIF1EQ+JlAt9t9C5X0CVB1/VcfS1LbUJLV36fvfSyMgYAeQpUx&#10;uTdNV5LWpxFK+L9nFFvNJl6e8KhVELcAAP/0SURBVHD1YZq8Qz9LfGRD9wF9yEcmBCAAAQhMJ6B5&#10;c5KsfiZ5dB+kdX/6E7SAAARCIsA6PSRvoAsEphDQ6/v0GpPh1dWeXmsCMAhAAAIQ8Efg9evXQ6mu&#10;oJXWD5xqQbK6U9yxCMtmUZ/RhkosY6+VnlLNtzuZ7Lfqg4chYJDA1yrrMzPnBrukKyFAUlM8w4BE&#10;w3h81URTTaZr8pzzZ0wmlztXPgCBpvjZM+XYXtf07JuAxK43feuAfLcEOIz4N2/5hvhTD8C6pY80&#10;CPxKQNZ7/YnEWfT2pCp8+A1XoZRom4xirNnEzRMdqlbMemGPTd6jH1dXV9/p/p8V2XQKAQhAAAKt&#10;CFzc369JodcjzZuTZPW1Vp3xMAQg4I0Aa3Rv6BEMgeYEJIi0o9eaXFxebjXvhSchAAEIQMAEAQle&#10;bUsQy00VJZLVTbgsuT6yWdBntJGS3CB9ySA5kHl3dze18ldWTDDWGwFNMunIxpQ3BRITTPJDlA4d&#10;RKk1Slcl8N+qDY21a5I8bUw4HbUiYMl30RycaAUvz4fvZdNYLNd//GVIIOd1nx541YOvGbodkwMk&#10;IO/iPS18VVc1qq3XJZZI+4xirdnEzxMZmk7M+HWvbVgUxTvZ79t1Ih8hEIAABCBQi4AWdNXCrt2H&#10;hzNZ7w5qPUxjCEAgOAKsz4NzCQpBoDKBfrfT2dfTY3qKrPJTNIQABCAAAeMEJIj1SYNZ0vHQeOff&#10;OiRZ3RramDvOZjGf0QZKzOOxse6dzs7V7e1m4+d5EAIGCSwuLh5QZb0d0JwTltqR8/+0VmIcjUbr&#10;/jVBg6AJ1ElkDtoQlDNOoMrYmJlxf3DCuKF0+AyBAWQgkOM6UA+8Ul2dsR8CAUlW35KxuNVUF5LW&#10;m5KL/LmMYq7ZxNEjH5JO1X/cc5NDtacid0NuVP7sVD7CIAABCECgEgEt5KoFXbWwa6UHaAQBCARP&#10;gLV58C5CQQi8TEBPj+kpssvLy109VQYvCEAAAhDwQ+AxmLUhwa1zPxogNTcC2SzkM9o4yW0Mf2/v&#10;rBzEvJCrq3NmgO3hEKDKejNf5Jig1IxU2E+Nx+NB2BqiXQsCx1OfrZZwPLUbGkDgOQKF3GYCnWQJ&#10;/JGsZRhWm8C3dWHqCbCa4KYHXmsD4gEIGCagh05lPLa+vY5vOsOOiaU7Yq+xeAo9LRAou93PEgfZ&#10;WFlZObXQPV1CAAIQgEALApL/NpACridayFW66bfoikchAIHACGST5xIYd9SBgHkCnc6Hbrd7opO2&#10;+c7pEQIQgAAEqhDQoJYEt948VmSo8ki1NlRXr8Ypo1bZLOLZMMlnVEtV37n7+8N8DMbSkAlQZb26&#10;d3JJRqpOJP6WEld4G78VWPAkgdnZmZlpCemgg4BlAlIR69SyCLr3R4CYtD/2QUtOOQFWbHsfNHyU&#10;y4KAxKH7k8lkX29LMmVw6odNTHFKqp9MYrDZxNSTGpz2jJH358fVpaV3r1+/HtqTQs8QgAAEIFCX&#10;wMX9/dpwONyXGNKRrHHX6z5PewhAIHwCrMvD9xEaQqA6gU5nTSdtmbwPdRKv/iAtIQABCEDAFAEN&#10;bmlFBgl2HRjpk2R1IxhT6iSbBXwmGyUpjc22tvTk5qDb29udtv3wPARMECgnE5JPXgCZcuKRifET&#10;eR+DyPVH/ecIjMfnwIGAbwLdohj61gH55gloZV+TiZLmNaTHEAiktn4sZ2aO5aDrcQhs0SFvAvf3&#10;95qsvm6aAknrpolG0F8msdhsYusRDDmPKg6L8fjd6vLyrkcdEA0BCEAAAk8QuLy83O0+PJx0ut0t&#10;AEEAAukSYE2erm+xLGMCMnlv6iQuk/lOxhgwHQIQgIA3Apq0vrq6uq0VGlopQbJ6K3wpPpzN4j2T&#10;DZIUx2hTm75thEpl3z1NeGnaD89BwBSB5eXlz5qEYqq/VPpJLdEoFb+YtEMTDnkPmyQaTl+SVHce&#10;jjZokiuB+fn501xtT9nuoig2U7YP28wSSGU9KQeuOeBqdmjQWwMCeuhf1u/W3sEkrTdwSuyPZBKT&#10;zSbGHvt4tKC/xPpOZ4pi49WrV58tdE+XEIAABCDQkMDF1dWm5Ledye2QH6SLfsNueAwCEIiEAOvx&#10;SByFmhBoQKAvk/ne8PLy5OLiYtDgeR6BAAQgAIGWBCRpfbfX621LN8PaXZGsXhtZ6g9ks3DPZGMk&#10;9fFax76fN0DlKutDvdK6Th+0hYANAp22B89sKOWpz1QSizzhi06s3BZEDCE6r1VTuKS6dTVQtLJC&#10;gPFnBWsQnUqy5NsgFEGJqAh8W1/GmBAr77MDDuBENdySVFYPmeqhf9vG8S1om3CA/WtsNoP4bDax&#10;9gCHmC+VJFn983g02lhZWTn1pQNyIQABCEDgRwIX9/drktN2JPPyoaw/1uADAQjkQYC1eB5+xsqM&#10;CehVgN1e72g4HO5L4no/YxSYDgEIQMALAalkeCCCN+TfsLICJKtXRpVLw2wW7RlshuQyZqvY+dym&#10;p6xf1+RKa+ubrlV0pE3eBGQOP865ynrMSUR5j9z21kviC4mH7TEG2YPMsadBKoZSWRBg/KXp5seD&#10;poM0rcMqVwRiSoiVMT+U91m7GxVdgUVOsgT03auH/V0aGOPhEpd8kpSVQZw2m5h7kgO0nlF6G/Lq&#10;0tI7vR253pO0hgAEIAABGwQ0d214dbXXfXg4k+8rYgo2INMnBAImwDo8YOegGgRMEuh0u1uSuH52&#10;cXm5ZbJf+oIABCAAgekEtGLDw8PD7xIUO53emhYQ+JFANgv2DDZBGNv/Epi20SkBqi252noTZhDw&#10;TSDHKusxJQz5Hh8Jy2eTIGHnYhoEfBEoO52hL9nItUfg7u6OOcMe3ux6jmEdKgda/5SDrefZOQeD&#10;gyIgh/z39bC/a6WmxXJc64M8BwQyiNdmE3t3MFwCFTEsxuN3q8vLu4Hqh1oQgAAEsiOgOWuauyZr&#10;y53sjMdgCEDgKwHW4AwECORFoN/tdPb1SpWbm5v1vEzHWghAAAJ+CWjlhvF4vCFJ659f1ITq6n4d&#10;FZj0bBbrGWx+BDa0vKpTdYNTNl/3ZRN2zauyCM+ewNcq69Pm7kQoxZAglAjq4M2Q929/NBoRMwje&#10;U/UVlPfZf+o/xRMQMESgKP5rqCe6CYgAt3IE5IyEVAl1XarV1ZcWFj4lhBpTIiQgh/t3ZL2+6Uv1&#10;UH+fvnhkITeDuG02MfgsBuy/RpaTyflMUWy8evXqc2amYy4EIACBIAlIVfWB5KqdaM6aKNgPUkmU&#10;ggAEnBBg/e0EM0IgEBYBvVJlUhQnl5eXu3rVSljaoQ0EIACBdAlo0vrq6uo7sfDTk1aSrJ6u8xtY&#10;ls1CPYNNjwbuT/KRupuamjApCQFOr7hOEjxGtSYgY/d9604C7qDubzNgU1DNIAE5aDkw2B1dQQAC&#10;EFAC52BIj4DPpMn0aGLRzwRCW6fqd4GM+SGegoAvAnqoVA4K7fmS/73cqsUIQtAVHQwQyCB+m00s&#10;3sBwiKGLoiiOJa7xRm8/jkFfdIQABCCQMoELKUw1HA73par6kXxPradsK7ZBAALVCLD2rsaJVhBI&#10;k0Cn80GCWycXV1ebaRqIVRCAAATCJCBBsve9Xm/7B+1IVg/TWZ60ymaRnsFmh6chFJzYphuZGryS&#10;6mG7wRmEQlkRkCrr52VRHKRmdGgJQKnxjd0eKubG7sFn9T9P1jIMC5/A7CzjL3wv1dLw8TaktVoP&#10;0RgCDQiEsG4t5dCNfBck903QwB084omAHOjvTyaToA71N431eEKI2LYEMojjZhOTbzsWwn/+06uV&#10;lQ0tIBW+qmgIAQhAIG0CWkS1+/Bw0ul2t9K2FOsgAIE6BFh316FFWwikSKDTWZMXwaGcaDvUk20p&#10;mohNEIAABEIk8LjJ9UZ0G86QrB6ii7zplM0CPYNNDm+DKDDBbTcwJWnygyTDDAIzC3UyIyCHJz6m&#10;YnIICT+psEzcDt67KTqYhOEUvRqPTePxeTzKomlFAswVFUHRzAyBb+vYtt+YTbTplOWPhSeadMIz&#10;EGhBQOIi+/JdutaiCyuP+vg9WjGETqsRyCCem01svprHY2s17HU62ytLS0nflBibU9AXAhDIk4AW&#10;TZVk9bMZKaIqBPp5UsBqCEDgOQKsuRkbEIDAVwJyom1TT7bpCTeQQAACEICAGwJ6HaFUWn8jVZpO&#10;3UhESugEslic68ZGBpsboY81V/qZ2riUSmKHWk3Mld7IgcDPBFKosk6iOuO6DgFJhumPRqP1Os/Q&#10;NnwC3aIYhq8lGqZKQOfSVG3L2K4/MrYd0z0TcLm2lbjdsbzDjj2bjPiMCejNc7I+3wwVgcvfY6gM&#10;stIrg7huFjH6xAZtOZmczxTFBrehJOZYzIEABKIjoEVSh5eXR1o0VfaC16IzAIUhAAEnBFhvO8GM&#10;EAhEQ6CvJ9z0pNvFxcUgGq1RFAIQgEDEBHTTfjwabRRFwcZXxH40oXoWC/MMNjRMjIUU+jC9WamJ&#10;k1pNLAU22BAvAa2yLgcnhrFZYPr3GJv96NucwHg8Ji7QHF+QT87Pz58GqRhK5UDgPAcjM7SReSJD&#10;p4dmsou1rlRXT+a2pdD8hz7TCeiNc3rz3PSW/luYKlrg3xI0mEoggxhvFrH6qY6Oo4HurUn84o0W&#10;iIpDY7SEAAQgkB4ByS/rX11d7fUeHs5kH4VYQXouxiIIGCXAWtsoTjqDQCIE5KRbt9c7Gg6H+7qw&#10;SMQqzIAABCAQLIHXr18PX62sbEgViINglUQxqwSyWJRnsJFhdZBE1LmtDUqtJiZVxXYiQoGqiRH4&#10;WmV9ZubPGMz6lrhj6/cYAwN0bE9AEmPetu+FHiAAAQgIgbI8h0NaBPQWDj1UmpZVWBMzAVuJ62VR&#10;HFBdPeaREbfuetOc3jgXkxV8g8bkrZa6ZhDrzSJm33IYBPD4J91b0z22AHRBBQhAAAJZEpCCqDty&#10;o/yZGL+TJQCMhgAEahNgnV0bGQ9AIB8CnW53SxLXz3SBkY/VWAoBCEDAH4HV1dXtXqez7U8DJPsg&#10;kMWCPIMNDB9jJ0SZtjcmJSnmgybHhGg7OuVBYGlh4VPIVdZtJerk4V2sfILAACoJEijL4wStwqTA&#10;CRQzM+eBq4h6NQlIJcvNmo/QHAJOCJheD+stS04URwgEniAg1dUPYzwcZDs2xGAJiEAGMd8sYvcB&#10;Dakaqgx1L21lael9jWdoCgEIQAACBglI8dOB5JKdyHp1T7rtf+uataBByHQFgUQJsMZO1LGYBQGD&#10;BPozssAYXl4e3dzcrBvsl64gAAEIQOAJAlK16UACbRvyn4YASp9AFovxDDYu0h+p1Sx0EYTSjdrJ&#10;ZLKvVcaqaUUrCJglIGNwGGKVddOJOWap0VusBPSdyyGhWL2H3hAIi0CnLP8XlkZo05aAzBHcwtEW&#10;Is9bJWBifVyU5Ue9ZcmqonQOgWcIyA1zu/KuHcQKyMRvMFbbs9M7g9hvFjH8iAau3FR8PlMUG7qX&#10;FpHaqAoBCEAgGQJyqHJN8scOe7OzR7JeXU/GMAyBAAScEWB97Qw1giAQNwENjE2K4mR4dbUnJ+X6&#10;cVuD9hCAAATCJvD1qmEJuElC3GnYmqJdGwJZLMQz2LBoMwZSedb1JqQGwCQg9iEVftgRH4GQqqy7&#10;/v3F5y00bktgPB4P2vbB82ERoNJ1WP7IRRupxs23bULOfjw8yvyQkE9TNqXpellvVdJ1f8pssC1c&#10;AhLzGHS73STiHi6KG4TryYw0yyAGnEUsP4IhK98VxxKneLOyssL3RQT+QkUIQCAtApondnl9vfsw&#10;Hp/IWnXzJetYA6ble6yBgGkCrK1NE6U/CCROQBYWO7L4OLm4unpxAZI4BsyDAAQgYJ2ABtzGoxFJ&#10;69ZJ+xGQxSI8g40KP6MnLKm+gk6StL4j1cZYj4Y1HLLRJoQq600Tb7JxEoYaIyDf/1TQNUYzjI6o&#10;dB2GH3LTovvbb8PcbE7Z3ru7u0HK9mFbmgTqrp/Lovio6/40aWBVyAT0UJD8OwxZx7q6+Yod1dWT&#10;9i0JZBALziKm33IYWH7806uVlY3Xr18zP1sGTfcQgAAEfiZwJflh3V7vRNZ1eqiy/89/z2D+ZzRA&#10;AALmCbCuNs+UHiGQPoFOZ01eHodyzcvRhVz3kr7BWAgBCEDADwENvK0uLb2RKw4P/GiAVBsEsliA&#10;E6CwMXSC69P3hqMkD+w/VncMjg0KpU9geXFxV25COXdtad1EG9f6IS9JAoMkrcrYqILku4y978/0&#10;hdnZU3/SkWyaAIeZTBOlP5cEqqyndZ2/vLz8yaVeyILANwJSXf1Q4h391Ij4jiGlxjNYezKICWcR&#10;2w9vgA17nc72ytLS+/BUQyMIQAACaRO4ublZv7y6OprpdHSNulbHWtZ/dWjRFgJ5EWBNnZe/sRYC&#10;RgnIgmTQfXg4uby83DXaMZ1BAAIQgMAPBFZXV7claZ1gHOMiDgIZbEzE4Qi7WoYQaNINXN3ItWsp&#10;vUPgeQJSpfijKz5VEmtc6YKcvAjou3Y0Gq3nZXXa1ko1pNO0LcS6EAlQpThErzTXqTPl6u/mPfMk&#10;BNwReGl9TQzOnR+Q9CMBuUluV/fdUuXCd22qnv3JrgxiwyTYuBvLMiefzxTFxuLi4oE7qUiCAAQg&#10;AIGLi4u+VFXfK8ryZOr69IW5P4S9RLwJAQiER4D1dHg+QSMIxEagLwuUD5K0fiaLlmQDabE5BX0h&#10;AIH0CEjS+qdiPH4nlg3Tsy4fi5JffGewIZHPaH3a0tA2FzVQphu6ufsF+/0Q0M0y21XWQ/vN+SGN&#10;VN8ExuMx3/q+nYB8CERMQG7EOY1YfVT/iYAcGF2T/2lNqqvN/PMPShCImMDP621Z3x9LdfXPEZuE&#10;6pESkPfrQG6w+BCp+rXUJnGpFq44G2cQI04+zh/AyCuK4ljiEW9WVlb4ngjAH6gAAQjkQ+Dy+nqn&#10;Nzt7Jt/8O/lYjaUQgIBLAqylXdJGFgQSJPAtsKTXv/R6vaPhcHiop+0SNBWTIAABCHgn8OrVq89a&#10;TUIUGXpXBgVqE0h+4Z3BRkRtpyf2QKgbirqhS/XfxAZbRObYrLIe6m8uIvegqiEC8p59a6grugmA&#10;wMLs7GkAaqBCRgRkPuP7NS1/D34x5/vkdb4L0/J2RtZ8S1y3ub7PCCem1iSgh4HkgFdWN8jxvVtz&#10;kMTYPIM1QfLxfr/j7tOrlZWN169f8y3h1w9IhwAEMiKgBUovr65OZJ22J2b3a5lOlfVauGgMgdwJ&#10;sI7OfQRgPwQME5CN7E1JXD+Tius7hrumOwhAAAIQEAJaTeJhNPpdKj6dAiQeAskvujPYgIhntNnR&#10;NPSNxMlkciibu/UCaHZQ0WtmBGxUWaeqemaDKA5zB3GoiZZVCEjBgWGVdrSBgCkCVFg3RTKQfrrd&#10;P6ZqQgL7VEQ0CJOAvK8+y/r+OEzt0CplApqsLmu07GIaoceaUh5zzmzLIGacfNzf2WD5R9Cw1+ls&#10;rywtvXcvGokQgAAE8iSghyeHl5eHUlX9SNak640pZDDvN2bDgxCAwA8EWEMzICAAgcYEXggm9Tvd&#10;7p6evru5uWm+oGmsGQ9CAAIQSJuAVpUYj0Yb5WRykLalaViX/IKbAEQaA/UFK2LYQNTbfiSoplUf&#10;+IOAcwJShXHbhFAS1U1QpA8bBDR5hpssbJD12ue5V+kIz43AZW4GJ21vUQxq2/d9Anvth3kAAk4J&#10;kBznFDfClMDd3d1eq8SgyDHGEHOKHLF/9Ykd+/dBJBrIfte53jCsxSEiURk1IQABCERNQCqq9y+v&#10;r3cfxuMTLUxq0xjWfDbp0jcE4iOQfP5MfC5BYwgkQOAx+KBBtqIsT66urvZ0sZOAZZgAAQhAIBgC&#10;mrS+urq6LRV4PgajFIr8QiD5xTYbDsmP+piCSLL23JKk9a3knYKBwRHQKoxy88lxU8VIVG9Kjudc&#10;EhiPxwOX8pBlmUBZnluWQPcQ+JfA7GzjORKMYRHQw0tSpKRdjJfq62E5FW3+ISDxtU+yrmd+ZEw4&#10;JXB7e7spsYwdp0IDFMY3cYBOMa1S4jHk5PcATI+HJ/rTG4Ul7vBGbxh2IA4REIAABLInIDlcm91e&#10;70TWYR8ERrvv/O9pvjDnx7TfmP0AAQAELBNg/WwZMN1DIFUCtRYTEnCT62POdNGTKg/sggAEIOCL&#10;wOry8q5ekSjyh750QO7TBJJfaCe+0ZD7uI51s1CSDPb0+sLc/Yf97glIlfXaB8hi/Z25p4tEbwS+&#10;Syrszs6+9aYHgo0TKDsdvh2MU6VDCKRPoCgK87Fdqq+nP3AisFC+I4cLCwu11/MRmIaKARPQ2IUk&#10;q+8HrKJz1WrtOzrXDoGtCSQeS05+L6D1AHi+A71JeHVp6Y0WabIohq4hAAEIQEAI3NzcrF9eXR3N&#10;dDqHenMxUCAAAQj4IMDa2Qd1ZEIgZQLPBxz6uujRxQ9JRCkPAGyDAAR8EPh6RaJclSiyCej5cMAT&#10;MpNfZCe+wRDIMPKmRswbhBJg60uywaE3eAjOlkCdKuskqmc7TOIw/LnEwaIYxGEAWlYiUBT/rdSO&#10;RhAwQGBxbu7YQDd0EQABWWvbPbxE9fUAvJytCn/K+Camlq37/RiusQuNYfiRHq7UmGNS4VINSLPE&#10;Y8rJ7wlYGEpajElvErbQNV1CAAIQgMB3BC4uLvpSYHSvKMsTWYPajfNSZZ2xBwEITCHAupkhAgEI&#10;1CbQJmCki5+H8fjs8vp6VxdFtYXzAAQgAAEIPElAr0qU4N4bvToRRH4JJL/ATnxjwe/o8S+9zTrP&#10;v/Z/ayDrzXW5Vns3FH3QIx8C06qsk6iez1iIytKKyYGdbrc/Go3Wo7INZSEAAQhAwBgBSazUYiQD&#10;Yx1W6Yjq61Uo0aY9gXM5fMr3Y3uO9FCDwN3d3Z7GLmo8klXTFGJTWTmsrrGJx5aT3xuo6+/n2w+l&#10;CNObr8WY+IMABCAAAasEJDdrpzc7eybf9DtWBX3feeLzvTOOCIJAogRYMyfqWMyCgC0CLwaKaiw6&#10;pJ8P3V7vRJLWB7Z0pV8IQAACuRGQ4N75eDTakKT1z7nZHoq9yS+ua8z1ofgEPaoTSGlDsNvtfpBb&#10;fVhnVnc/LQ0Q+FplvSgOfu6KRHUDcOnCLIGGCYDjsuS9atYT3noriuLUm3AE50WgLI/zMjhdayW5&#10;0u8c0HDuStcjWGaKgBzG+GiqL/qBQBUCcsB+U5LVd6q0zblNSjGqnP34rO2Jx5iT3yNoOai16NLD&#10;aPS7FmFq2RWPQwACEIDACwQ0F+vy6upM1lV70qwfCizWeaF4Aj0g4I8A62V/7JEMgewJSFBuTU7y&#10;HQ0vLw8loWgteyAAgAAEIGCAwOvXr4erS0vvpKtPBrqjixoEkl9YJ76RUMPVSTZNMUCk12t/rQTJ&#10;HwQcEpBvnH8SXkhUdwgeUdMJGEj063Y6b6cLokUMBLq//TaMQU90hAAEwiEgB0LDmQMMzGnhkEUT&#10;zwSOqezq2QOZidd9MPlm3M/M7Mbm8k3dGF0cDyYea05+r6DhKCsnkwPZv3qj+1gNu+AxCEAAAhCY&#10;QkDXnJqDpblYmpPlDVjic703rgiGQAIEWCsn4ERMgIArAqaqq/+sr2x4bD6Mxyd6FY0rW5ADAQhA&#10;IHUCK0tL73udznbqdoZiX/KLaoIKoQw1K3qkmKyuoCQQ15fAHBvBVkYNnT5HQG870Srrqf6u8Hxk&#10;BEwn9BXFIDICqPscgfH4HDgQcEFADg/+x4UcZNgn0JH4rX0pDSR8P9fx3doAYN6PUF09b/+7tl4P&#10;1OvBeo1VuJYduzy+r2P34Av6Jz53J79nUHNo6n7V6uoqe1Y1udEcAhCAQFUCUlG9LzlXu5J7daY5&#10;WFWf89GO9Z0P6siEQDgEWCeH4ws0gUC8BMwEFPp6FY1cSXOiV9PECwPNIQABCIRD4GuVqKJ4IxoN&#10;w9EqPU2SX1CbmefTc3wCFuVQqUo2gjfluu2dBNyFCRER+L7KekRqo2oqBEwnqX/HRZIV+6PRaD0V&#10;VDnboYdrcrYf2yEAgXoEHm/GXKv3lKfWFudBTxYh1h4Bra5+bK97eobAjwTkXbon34qspRsODJKa&#10;GoKL4bHEY8/J7x1UG2ND3afiVpNqsGgFAQhAoAmBy8vLrW6vdyJrpg9Nnrf2zAvzPOs7a9TpGALB&#10;E2CNHLyLUBACYRBwtVjQgJ1eTXN1dbWnJwDDsB4tIAABCMRLYGVl5VSCgRvlzMxpvFaguTcCiW8Y&#10;eOMagGBXa7sATNVK6x9IsAzBE/nooImghVRZz8diLPVKwHFl2XFZDrzai3BjBOQ2iKGxzugIAs8R&#10;mJ09Bk4SBOJ895O8nsTgs2WEVLqmwqstuPT7CwFJVt+S2MQWaNoRyCmW1Y5UhE8nHoPOOSFH96Ue&#10;RqPfv+5T8QcBCEAAAsYJ3NzcrEtR0CMpNLIv68014wLoEAIQgIAFAjmvjy3gpEsIZEjAVhCh09mR&#10;xPUzPQmYIVVMhgAEIGCUgAYDx6PRhiTPHRvtmM5mkl5M25rjGTfeCeS2wafXbU8mk329fts7fBTI&#10;hoAkrb+XMTfMxmAMdUvAYwJet9N569ZYpNkiIPPjqa2+6RcC3wh0ORiRxmDodv+I3hCPc2f07BI0&#10;QA+XcttIgo4N1CQ9QC8Jm3uBqhedWrnFtKJzUBuFE49FJ72P8Izfy8nkYHVp6c3r16+Jj7X5bfAs&#10;BCAAgScIaPHP4fX1flGWJxLjGwQNiSrrQbsH5SDgg0COa2MfnJEJgagJeAwA9fUkoJ4I1JOBUUNE&#10;eQhAAAKeCWhQ8NXKyoYGCT2rkoz4pBfSiW8QJDMIGxjicV3XQFtzj+gtPlLRLKyrEM2ZR08BEpAx&#10;NxS1/gxQNVSKlUAoiXZFEfYGSKz+RW8IJEpgfn7+NFHT8jIrtXd/KHNqXqMoGGv1UKkeLg1GIRRJ&#10;moAenJ8UhVa77Mv1b0nb6tI4SLqk7VhW4r+TpPcTfhoqvU5ne3V1ldtMHP+EEAcBCORB4PL6+mvx&#10;T5lXtqKxOPE5Pho/oCgEAiGQ07o4EOSoAYG4CLwY+HG0qNATgXoyUBZeu3pSMC6CaAsBCEAgLAIa&#10;JNRgYVhaxadN0otoR/N7fF6PX+PcN/RkTblze3u7Gb8nsSAWAgsLC5+osh6LtwLVM8CEOjlU3tcq&#10;kYESQ60aBOT9dFqjOU0hUJtASXX12sxCfOD+4WGg7/4QdTOiU4BzrRG76OQlAn8+Hi6FEgSsE5CD&#10;83t6gP4fQcTcjDHXGFfucS5jMEPriN9JaB6pq89wpijeyOGwg7oP0h4CEIAABF4mILlSAyn2eSZr&#10;IL29J5nvdNZ0jHwI5Ecg6Vyb/NyJxRBIm4AsVD50e72Tq6urzbQtxToIQAACdglosFCS1jdEytCu&#10;pDR7T3oBzYZAmoNWrCLg87drZaN4XyucJetoDAuKAFXWg3JHXMp8S54LVOtxWQ4CVQ216hG4rNec&#10;1hCoR0DmwdN6T9A6SALjcT7vfJLXgxyChpU610OlhvukOwg8SUCS1bfkwM/WL/8x8LV+bO4k3hWb&#10;xyrqm3CMOuW9hXJm5vRhNPp9ZWWF74CKQ51mEIAABKoQkHXl2vDy8lCqqh9JrGWtyjNBtkl4fg+S&#10;N0pBIGACKa+JA8aOahCIg0AI1dV/JvV1AdbpHOqCTBdmcZBESwhAAALhEZCk9WOpdLFRTibn4WkX&#10;rkYsnsP1DZo9TYCKUz9y0Wu4ZQ15yHiBgCsCVFl3RToBORElyXU7nbcJEMeEmRm+AxgFVgmUnc7Q&#10;qgA6d0Og0/nDjaDApEQ0LwdGLmh15PDyR6qrB+2iZJTTG4kkcVMrXz7/R8KOMX+TtG4MZVgdJfwb&#10;SXGPQfaZDlaXlt68fv2ab4CwfkloAwEIRExAKqr3L6+vdx/G47Nut7sZsSlTVWc9NxURDSCQFIEU&#10;18NJOQhjIBAkgQCCBLogk4XZiS7QgmSEUhCAAAQiIKCVLsbj8RutfBGBut5VTH7hHMD87t3JiSlA&#10;gOdph0qCwuD29pY1ZGLjPVRzNCGmKIqPoeqHXp4JxJoMVxQDz+QQb4LA7Oy5iW7oAwLPEiiK/0In&#10;bgJ6M5GsZdbjtsKA9lRDNgDRfxcynk/1xkH/mqBB6gT03Tkpin09MD/VVmJxUxFVbUAMrCqpyNol&#10;/BtJaa9BbvPdXl1d3Y5sdKEuBCAAgaAJXF5ebnV7vRNZ43wIWtG6yr0wt7OeqwuT9hCIl0BKa+F4&#10;vYDmEAiQQCSLgb4u0C6vrk7kdOEgQIyoBAEIQCB4AlrxQitfaAWM4JX1qGDyi+aEg/8eh41X0ZGs&#10;5bwxksOPH7TimTcFEJwVgeXl5U9i8HlWRmPs8wRiTVL/zqJOt9vnHRr/IO8WxTB+K7AgZAIFFdZD&#10;dk8l3e7u7oi3fk8qgTm8kuPTbfQ+XdOwLCQCcqvbXq3DPhyKMeY+YmHGUIbVUcJx6wT2HIZyi+8b&#10;DoSF9ZNBGwhAIG4CNzc365L/dCTxVz0AuRa3NWgPAQhA4GkCCayDcS0EIOCUQICBAQ3+9WZnj4bX&#10;1/t6LY5THgiDAAQgkAgBrYAhSets3j3hz+QXzAHO7Yn8rLyZwQZdNfSTyeRQK59Va00rCLQjIGON&#10;KuvtEMb9dIIJbuOyHMTtFLSfn58/hQIEbBKQSmCMMZuAHfTd6fX+cCAmThEJzu1xOqKy1seSTHdc&#10;uTUNIdCQgNzmtiPJRVuNHic+1wjbzw8REzOCMbxOEv59xLr3oLf2PoxGv+stvuENGDSCAAQgEB8B&#10;zXPSfKeiLE/0luD4LKihMVXWa8CiKQTSJBDrGjhNb2AVBAIhEGtAR15oW5K4fqbX4wSCEjUgAAEI&#10;REVAktY/FePxO1F6GJXiFpVNfrGccLDf4rAIuutY13E+oGp1Cq185kM2MvMj8Fht6jw/yzO3OOFq&#10;id1O523m3sV8CEBgGoHxmHlvGqPA/7u86weBqxiGeiSvh+GHF7SQbz8KNATvpfgV1BuI5LBWuxgD&#10;cTojA0FjY8THjKAMq5OEfx+x7UHobb16a6/e3hvWIEEbCEAAAnESuLy+3tE8J813itOCBlonPK83&#10;oMEjEMiOQGzr3+wchMEQcE3gxSBOHIuGvl6Po9fk6HU5rvkhDwIQgEDsBF69evVZrnHcEDsINsbu&#10;zGn6xzGvT7OC//4dATbj6g8HSVzYkqT1fIKA9RHxhEECVFk3CDPkrnJJWiuKQchuQLdqBOS9dFqt&#10;Ja0gUJ+AHNY6r/8UT4RCQNbIa6KL/uOvDoGED6vVwRBS26IoDrhVJCSPpKmL3t42KctDI9YRrzOC&#10;UTshTmYMZTgdJfz7iCVpR2/p1dt6wxkUaAIBCEAgXgJSVX0geU1nsmbRQ4/9eC0xqzlrOLM86Q0C&#10;IRKIZe0bIjt0ggAEAiag1+TodTlXV1d7en1OwKqiGgQgAIHgCOg1jnqdo17rGJxyDhVKeqGccHDf&#10;4RAJShQBnObukI3lvceEnOad8CQEKhB4rLJ+XKEpTWIjkEuS+nd+kYPifa0iGZur0PdHArJ+GMIE&#10;ApYInFvql24dESg6nU1HotIUk+HaIERHyrfeUPYJPoaoGzqlReD+y5d9WVetGbOKwy/mUBrriY6C&#10;IZBwXDvw/Yhhr9PZ0Ft6gxkLKAIBCEAgUgK6H6UFOKWq+pHeBBypGe3VTnhObw+HHiCQNoHA171p&#10;w8c6CIRGIIHq6r8i7XR25BpGTVxnkyW0AYc+EIBA0AT0OsfxaLSh1zsGragl5ZJeJBMAsDRq/HTL&#10;NcftuUtAsC8HdMxUQmuvDj0kToAq6wk5mES0mXFZDhLyaJamFDMz51kajtH2CZQlY8s+ZasSup3O&#10;W6sCcuqcNYNPb//JbQ8+8ech+/b2dkfiCnb2n4jhGRlEFHkwgpFOMiaghY0kWf2NzKnHGWPAdAhA&#10;AAKtCWihzcvr692H8fhMC3C27jDhDli/JexcTIOAEEg6FwcPQwAChghEHhT7eiqx0znUU4pUzzQ0&#10;JugGAhDIgoAmrev1jrkl1yW9QI58Ts/ih1fDSAI2NWC91FR+F7JeXL+9v9811CPdQOBZAo+be8cg&#10;ipgA1Q7/cR7JjBGP40fVO2X5v/itwIIQCXAYIkSv1NSpKAY1n6B5FQKsI6pQMtJGq6svLCx8MtIZ&#10;nUDgGQJ645AUTNqzCohYnhG8xNCMYAynk4R/F6HtTWhBIy1sxAGwcIY/mkAAAnESuLy83JKK6mey&#10;JvkQpwWWtE54TrdEjG4hkASB0Na8SUDFCAjESCCHYI2eUpTTiid6ajFGH6EzBCAAAV8EVpeXd6WC&#10;xrYv+S7lJr045qPf5VCyLiuHtZt1iCrgu9+FJF5+kMONAydyEZI1gdwOgiXhbCqjPu1GkhmjH95F&#10;pzOM3ggMCJIAhyGCdEtlpe4fHgadbrdf+QEa1ifA2qI+s/pPvJf9AOa5+tx4oiIB+a7rT8rSzW1t&#10;HHap6JWXmxFLM4IxnE4SjnWHskchyervtaCRFjYKx/FoAgEIQCAuAlJVfaCFNeUbe1805zu7hvtY&#10;u9WARVMIREYglPVuZNhQFwIZEUjvg7+vpxZlUXimi8OMPImpEIAABFoRkAoaBzNF8UY6STY4mfTC&#10;OL35vNV4jv1hgjQGPPjMZq9ccXuom84GJNAFBJ4lQJX1iAYHiSEvOkuTGbWqZEQeRdWfCEhF0FOg&#10;QMASgXNL/dKtCwLjMTFTF5y/ySB53Qbt869xLP4gYJHA/Zcv+xKfWbMo4teuie+1xk1MrTXCsDpI&#10;+Dfhea9iKAWMNiRZ/VNYDkcbCEAAAvEQkFyk/vD6el+qqh9pYc14NPeg6QvzOWs3D/5AJAQcEPC8&#10;1nVgISIgAIGpBHKc5GVRuKaLQ10k6mJxKiQaQAACEIDAzMrKyqkEKt9IQudpajiSXhQnHLhPbRxW&#10;sSfHdVsVLrXavBT86nT6uulcqz8aQ6ABAfkeed/gMR5xQYCksVqUx2U5qPUAjSEAgTwIzM6e52Fo&#10;olZ2On8kaln4ZnFYzoiP5BByFrcEGoFFJ40I3N7e7sg33Wajh9s+RJyvLcEZYmutEYbVQcK/CR97&#10;Frr3o3tAj8UWwvI12kAAAhCIhMDl9fWu5CKdyXt8KxKV/auZ8HzuHy4aQCA8Aj7WueFRQCMIQOBp&#10;AhksCnSRqItFWTTuMAwgAAEIQGA6AQlUno9How0JXH6e3jqOFkkviDOYy+MYZWa0ZEPNAMcKvwnd&#10;dNbNZwPS6AICzxKYn58/LYriAEQBESBBrJEzup3O20YP8lAQBBZmZ0+DUAQl0iMwHp+nZ1QeFult&#10;Q7IeXs/D2oCt5ABdG+cck2TXBh/PTiNwf38/kFtq9qa1s/rf+XZpjZcYW2uEYXVQId4XlsLVtXG5&#10;d1FOJge696N7QNU1pCUEIAABCHwjIIUyB5dXV2eyzvgg/1sfMmYIsG4zw5FeIBASgY68LCXfiD8I&#10;QCBXAi9O7gl/4D/lb9mQOe11u9taQTjX8YDdEIAABOoQuLm7082ZnTrPhNjWZdDXqf2ZzeNO2XoQ&#10;RkDGAPQavwlZFw5lXbihScUGJNMFBJ4kIIkOa5IQdgYejwRqvBc8ahm06LIohrKZ/TpoJVHuRQJf&#10;RiNiw4wR4wQW5udZvhqn6qZDObi5KcU9Dt1IQ0otAiWv6yq85FtOE+2Oq7SlDQTqEtBDPXIr25l8&#10;x/XrPmutPe+G1mh5u7ZGGE4HCf8eCsuUJVn9/erq6ifLYugeAhCAQJIENM7/18PDvqwRB0ka6NKo&#10;Z+Zy1msunYAsCNgnkGx+jn10SIBA/ARIVv/Rh1o9qCjLk6urqz05/RhOwDH+oYYFEIBAogRWlpbe&#10;y/WQUV+znOximAS8pH51ZPu0dGeDymO6+Twpin3djG4pncch8CwBrVhFlXVPA6TBe8GTpsGL7XS7&#10;/dFotB68oij4EoFz8EDAJAEtCGGyP/pyS6DT6/3hViLSKhNg/TIVla6tSVafiokGLQjcj0aHQSWr&#10;qy3EAFt49O9Hibu1RhhOBwn/HizuYwxlj2eDZPVwhjGaQAAC8RDQnKLL6+vdh/FYDzQO4tE8Pk1Z&#10;r8XnMzSGwEsELK5tAQ8BCEAgUgKdzo5UEjqTxPXNSC1AbQhAAALOCMhG4IEGNEXg0JlQQ4KSXQgn&#10;HJg35PqouiEI09JdLX4PephRKqfp1Y38QcAaARlnH611Tsc/EviW5NXivQDSpwmMy3IAm4gJlOV5&#10;xNqjeoAEZP0a3bdhgBi9qdRlk90b+8qCWdM8i4q1deVRRMMGBG7v73dljgtz3cs3TgOP/vS52LoH&#10;OgiGAL+Hyq6QarWnsrfzhsNelZHREAIQgMA/BC4vL7c0p0jWh+whmRwXzOMmadIXBIIlkGyeTrDE&#10;UQwCgRCguvpUR/SlMsXh5dXVkV7hM7U1DSAAAQhkTOBrQLMoNjTAGQuGZBfBfMjHMgSn6qlrNZLV&#10;p2J6uYGB34MkPOzc3t5uttSExyHwLAGtsi6VaD+ByCIBqpFahPt315Lc+Na6EARYI1B2OkNrndNx&#10;lgSosB6v2x9joGvxWpCh5qxz/nG6vHs+6to6w1GAyQ4IyPtxIGvesJOReB+0HgnE4VojDKcDAzHB&#10;cIz5VxOTexrlZHIwHo02mDtD9DQ6QQACIROQquoDzSGSWyf3Rc9+yLqmphtrtdQ8ij05EzC5rs2Z&#10;I7ZDIB0CiX7EN3WQXt2jV/joVT5N++A5CEAAAjkQWFlZOdUAp1y/fBy6vSyAQ/cQ+hF0MTAGDK5p&#10;NfAoyQ8EHg24hS6eJrCwsPBRxtgQPoYJkLBhGOgL3RXFwJ0wJBknUBT/Nd4nHeZO4DJ3ALHaX3Q6&#10;m7Hqnr3emVdd17W0rKk/ZT8OAGCFgMYDpEjHoZXObXRqMB5iQ73Q+yQmF7qHauiX6G/BxN6GJKu/&#10;X11d3X79+jWxqBpDiqYQgEDeBCRRvT+8vt6XqupHmkOUNw3L1ic6h1umRvcQiIqAiTVtVAajLAQg&#10;QLXOJmNAr/KRk5JnemKyyfM8AwEIQCAHAhrgfLWysqHVOUK1N+nFLx/woQ67WnqxMVYL16+NLSSo&#10;SvCxfz8axbM53RIhj7snIGNsKFL/dC85QYmZJ2v58qgc7OmPRqN1X/KRCwEIhEVADjGfhqUR2lQl&#10;wI0ZVUkF3s7CN1HgFsulf8XHxzV16KqiX4QENB6gcYGoVCdG2MpdxOZa4Qvr4UR/Cy32OIa9TmdD&#10;ktU/heUotIEABCAQNgEtbimJ6mfy/t0KW9P0tWOdlr6PsTAPAi3Ws3kAwkoIZEUg0Q93Uz6UoOSa&#10;npgcXl4ePl6Ra6pr+oEABCCQFAGtziGBz+3QjEp64cscHtpwa6QPgZZG2P59yOLvQHwzuL2/322p&#10;IY9D4FkCWhGSKustBkiGiVktaFl5dFyWAysd06l1AiQXW0ecnYDub78NszM6FYO5MSMVT/5tRz7r&#10;o/Pl5eVPaTkPa0IhoHEAjQeEok8tPSzGSGrpEWljYnSROu4ptRP9LdTd65CbIk5lz+bN4uLicULe&#10;xRQIQAACVgloMUstaqnFLUVQ36owOv+RwAvzN+s0BgsE4idQdy0bv8VYAIHMCTB5tx8A3W5382E8&#10;PpGTlDvte6MHCEAAAmkSkMDnQTEevxPrhmlaGJBViQbdAyLsRBXWaC0xO/gdSMXJD1QQbuknHn+W&#10;AFXWGw6OfBKxGgJy9xhVed2xNi2J5GLTROlvYXb2FArxEbh/eBjojRnxaY7GUwkkfgPNZDJ5P5UB&#10;DSDQgIAULRpoHKDBo+E8wvdSK18Qq2uFL6yHHcQNfRhcNdFHb8Qdj0Ybsmdz7kNPZEIAAhCIjYAW&#10;r5RE9SMtZqlFLWPTH30hAAEIhE6g6jo2dDvQDwIQaEsg0Y/1tlheeL4vwao9Waie6MlKi3LoGgIQ&#10;gEC0BF69evVZ7mXekICo90Bosote5u9ofx/fK84GWEs3OvwdTMryUKpg91tqzOMQeJIAVdYrDozE&#10;k64qUgivGVV5w/NJVY3GY+9r9aqq0i4OAo+HsOJQFi3/JTAeE9/MYTykl7x6LNXVP+fgOmx0S0CT&#10;lKQa8aFbqRalOYybWLTCS9fE7LxgR2gNAtP2PWRv5r3eiPv69ethjW5pCgEIQCBLApL307+6utqT&#10;4pVnEtvgG9n3KKDKum8PIB8C1ghMW8NaE0zHEICAewIEVswzl4Xqup6s1IWrLmDNS6BHCEAAAnET&#10;WFlZOR2Px2/0yklfliS74GWzydeQMiqX9VkLnB6SLcRfa7JxvddCax6FwLMEHhP8qBD5HCEPv3mG&#10;a3UCWpWXWyiq8wqpJVX2QvJGArqU5XECVuRpQqfzR56GZ2p1IusqOUz8MVMPYrZlApqsLt9nae33&#10;EEdsPGqI3TVGF9aD+f0GhnoDriSrfwrLEWgDAQhAIEwCl5eXW5L3czbT6eyEqWGmWuU3f2fqaMzO&#10;jUCy+Tu5ORJ7IdCKAJN8K3xfH5aFqy5gdSHbvjN6gAAEIJAWAa3esbq09EavnnRtWbKLXeZu10PJ&#10;ijw2vFpg9fgbkKTMLUlaZ83Xwn08+jwBSRzVufIcRt8RSCShKgefjstykIOdKdpYFsUwJbt0jZXz&#10;v5R8iS1uCOgNQlqUw400pARFIOKba2Tcfpa183FQPFEmCQJ3ckg92Xeix1hK7IODGF7sHnzUP9Hf&#10;wM97IF+LB8nNt19vwOUPAhCAAAReJCBFKQeXV1cnsu+zLw374IqHAOuzeHyFphD4mUCyOTy4GgIQ&#10;+JEAk7WTEdHXhawsaI/0ykgnEhECAQhAICICevWkXkHpSuVkF7qJBtZdjYtQ5LA2a+GJAH4DsvGz&#10;x3qvhQ959EUCVIp8xEOienS/lG6n8zY6pVH4KwFJyjoNCUXbZPOQbPGhS1t+bdapMof9x4fNyGxH&#10;4O7ubtCuB55OgkB8ay9n8aUk/IsRlQjc3t5uyrpop1LjWBsFEFOJFl2siqP3jwQS/Q182wuRmOXn&#10;8Wi0oTff4noIQAACEHiegO7vDK+v96Uo5VGyhxVTGQCJzt2puAc7INCEQLJ5PE1g8AwEUiXw4kYT&#10;k7txt8uCdvAwHp9dXl/vyonMvnEBdAgBCEAgYgJ6BWWv09kWE4Y2zUh2kcu8bXPYOOu7TRKQMyVD&#10;FRTIb0CvBtcrwkPFhF5xE8i6ynrEVT7jHnWGtC+KgaGe6CYhAk2SpxMyP1pT6votWkNR/CuBTq/3&#10;Bygg8A+BCBLX5XDMJ1kzn+M1CJgkoElLj5U1TXYbZl8R/M7DBPfvLT6h6odeFQkEEl+sqG3lZp2y&#10;/Cg33b7TG28rP0RDCEAAAhkS0Dweyec5kb3krQzNT8pk9luTcifGZEQg2VyejHyIqRCAQKAEZHH0&#10;odvrneg1QoGqiFoQgAAEvBD4mognV1KKcAKndTyQaCC9DoIU2hI8aejFADdTterG7f39bkOLeAwC&#10;LxKYOLyRJAhXBPgbD4JLZEpIgk9/NBqtR6Y26goBSfw7rQuiakJz3X5pHyeBb+Nhdnb2OE4L8tZa&#10;bsgY5E0A658kEOj6TOas4cLCwke8BgHTBPRQuh5ON91v0P0Ra2zsHuJ7jdGF82Ba4384Ho/fLS8v&#10;74YDGE0gAAEIhEfg6upq8/Lq6kzzeES7vNZ94bmjnkZpzdv1bKc1BBIkQMJ6gk7FJAh8T4Dq6n7H&#10;gwQ41/QaoeHl5aFW6PCrDdIhAAEIhENAr6R8GI1+l82gU9NaJbnA5UPc9DDx0h+bWQ2xBzz+Jbnn&#10;g6zxBg0t4zEIPEtANhk/y388Th5RoIlQyXO3aOC4LHknWuRrsevLn2NJ0xLSLepC1xCAgEMCj/FK&#10;YpYOmUcnKrz12p8Scx9GxxGFgyZwd3+/p4fSg1bSlnIBx1xsmWyqX+J8pkh67CeN8X9aSHGgV69e&#10;aRyJPwhAAAIQeIKAfvdKovrRTKejBxT5/k1slLAmS8yhmJMFgSTzebLwHEZCoC2BND7C21Jw9ny3&#10;293Ua4X0eiFnQhEEAQhAIHACejXleDTaKCeTA1Oqsrg1RZJ+TBMgYNKQaARrVq3CJlX++g0t5DEI&#10;PEtAxlW6lSPDS3xiJBoiIAd53hrqim7cEjj/PkHdrWikpURgbm7uOCV7crCl6HQ2c7ATGw0QCGP9&#10;di639u0asIYuIPAPgdvb201JXNrJGkkEsZdQ/UO8L1TP1NAr7vH/WW4529DiQDUspikEIACBbAhc&#10;XFz0par6nuTpnMl6b5CN4akaGvecnapXsAsCjQiQ09MIGw9BIA4CBEqC81NfrxeS05snsjhmQRyc&#10;e1AIAhDwQUCT1ldXV7dF9qe28pNd2PIB3nZoeH+eNVlDF0Qy9vXK8PsvX/YbWsljEHiWgCTjHMt/&#10;1H/p/IWR6JQOzxAtKQq+dUP0yxSdZmdnzyNUG5UhAAEDBDhoZABibl18W895+F5L+kBnbuMoEHu1&#10;2man2+V7Xv3h4TcdyDBorQZxv9YI/XcQ4fjXOXFpaemd7q/4B4gGEIAABMIjcHl5udWbnT2TNc5O&#10;eNqhkWkCrMdME6U/CNglkGxej11s9A6ByAlE+OEdOfEf1NerJWVxfDS8vt7XU50p2YYtEIAABJoS&#10;WFlaet/rdDRxvdFfsota5uxG4yGkhwiSNPRGZGNf1nebUpWNwGdDd/PY8wSSScohUT2bYS4JP32p&#10;8LaejcEYCgEI/ENA5qxjcERIgINGETotIJXdrvGO5UDnQUDWo0rkBPSmNL0xTQ+hR26KOfXd/qbN&#10;6R1AT8T/AnBCWxXiiUUOx+Pxu+Xl5d22JvM8BCAAgRQJaOFILSD5eCiRdV5qTo5nvk6NPPZAwCiB&#10;ZHN7jFKiMwhESIDgSPhOkxfw11OderozfG3REAIQgIB9Al83HovijUga1pGW7IKWj+46wyC4troW&#10;Yz3W0C2Rjn0JgH4gSbOhz3nsWQJRV1n3WH2TIeWXwLgsB341QHpdAnNzc8d1n6E9BH4mIAl/tb7j&#10;IOifwP3Dw0APGvnXBA2iJ+AgyTWZg5zROzsdA6S6+p4WF0rHIoOWRBqXMUigUVfEARth46F6BE6L&#10;oth49erV53qP0RoCEIBA+gT05hwtGKmFI1njpe/vpyxkLZan37E6TgLJ5vfE6Q60hoADAgSaHECu&#10;JaKvpzvllOfRzc0NwdFa6GgMAQikSGBlZeVUKq2/kQpHpynaV9km5uvKqEJsSFCkoVccJDk01KzS&#10;Y1qVbVIU+1qlrdIDNIJARQIyphrfQFJRhNlmkf+WzcLIs7dup/M2T8uxGgJ5E5Dkmf/mTSBC68fj&#10;QYRao3LIBOytA7W6+nHIpqNbXAQkoWlL9mW24tLasbbEJhsBJybYCFs4D4U97j9LoYwN3T8JBxia&#10;QAACEAiDwOX19e7DeHyiBSPD0AgtrBJ4Yb5mLWaVPJ1DwBgBEtaNoaQjCIRDgEk4HF9U1UQSnAZF&#10;WZ7oYlquKepXfY52EIAABFIkIJuQ52MJvkrS+udp9iW5mA07MD7NJdn/d9ZhDYdAIuNeK3fcf/ny&#10;oSEFHoPAkwR0XpQkwIPg8dhLUAredBT8iUBRDGASHwE5HHMan9ZoHBIBKqyH5I2KunQ6f1RsSTMI&#10;1CNgeF0Y3QHOerRo7ZiA3owmMcc9x2LjFJdIrMY1fGKDrokblhfguNdbRpaWlt69fv16aNhauoMA&#10;BCAQNYGrq6tNKQx5JnOv7sn0ozYG5esRCHC+rmcArSGQN4Ekc3zydinWQ+AFAkzawQ8PXUx3e70T&#10;XVwHrywKQgACELBIQIOvqxKELSeTg+fEJLmQZa62OKrsd82GVEPGiY17Sdbaub29ZS3XcDjw2NME&#10;ZFx9DJaN4YSkYO1EscoEpFplXxOBKj9Aw1AIDENRBD3iJNDr9U7j1DxPrfVWIK5Jz9P3Tq02sE7U&#10;g5t6gNOp3ghLloC++/RmNL0hLVkjTRuWWMzGNJ7n+iNG6Iq0JTnhjPvheDx+t7y8vGvJUrqFAAQg&#10;ECUBuS1nTRLVj2Y6nUNZ161FaQRKWyPAOswaWjqGgDECSeb5GKNDRxCIkACTb4RO+0nlr4tqWVzr&#10;IlsX2/FbhAUQgAAEmhNYXV3d7nU62z/3kOQiNpxAeHOHZfwka7CGzk903Euy5r5uhDekwmMQ+IVA&#10;kFXWDSQg4ep0CYzLcpCudcladp6sZRjmhIAklQ6dCEKIEQJ3d3e8p42QpJNKBBquG+Wbaijr4PeV&#10;ZNAIAhUIyH7LHod1KoD6uUnD33ADSUk9Qqwwcnf6j1meyvp649WrV58jJ4n6EIAABIwRuLi46Evh&#10;x72H8fhM1nR80xojG2lH/ufqSMGhNgT8E0gy18c/VjSAQIAEmKwDdMrLKukiWxbbJ5fX17vRKY/C&#10;EIAABAwSkM3JA0la35Auh9ptkgtY5mmDI8Z9V2xANWSe8LjXam33o9FhQzI8BoEnCQRTZZ1kBUZo&#10;BQLdTudthWY0CYiAJAX+LyB1UCVCAvPz86cRqp2typ1e749sjcdwfwTqryP/lDXw11gQfxBoS0CS&#10;1bfkcPlW236yfj7hOI4tvxIztEXWUb/+xvxnubVsY2VlhfW1I1cjBgIQCJ/A9fX1Tm929kwKP+6E&#10;ry0a+ibAGsy3B5APgZcJJJnvg9MhkCsBJt0kPd8Xv36QautncmJ0kKSFGAUBCECgAgFJWj+ekYoi&#10;snglSFuBF03cEWD91YB1/SSFBkL8PyJjY3B7f7/rXxM0SIWAVlmXhNKP3uzJ5LfrjW9qgouC79fU&#10;fIo9EHiBANXV4xsecrCI93R8bktH42rryvOFhYVP6RiNJT4JSOLnejkzs+dTh2Rk+0vgjRYhscNo&#10;Xfe34o7HvMZ9lpaW3r1+/XoYOTnUhwAEIGCEgObISFX1E+lsT+bUvpFO6SQdAo7n6XTAYQkE/BIg&#10;Yd0vf6RDwA0BJmk3nC1KkUoya3Ji9Gh4fb2vVx1ZFEXXEIAABIIloBVFtLKIJEMcB6tkE8WYp5tQ&#10;C+IZNpwauCGz8S6JQB90Y7wBKR6BwJMENGlHNi+HTvFUSyhyqhLCwicg1Sv7vP/C99P3Gs7Ozqa1&#10;xo4Lf/TaStzqNHojMjLg8f28lpHJmBoqgRfWmZqwR3X1UB0Xl14ylvqTotjXm9Di0jxgbTOL7Zjw&#10;BDFEExQ99uFmzA/H4/G75eXlXY+WIhoCEIBAMATkdpy1y8vLQ4lXHck6bj0YxVAkGgKsv6JxFYpm&#10;SICE9QydjslpEmCyTdOvP1slL+0tveroUq48ysNirIQABCDwIwGtLCKJ6xuTyeQgCTZugt1JoArN&#10;CNZeDTyS6XiflOWhbpA3IMYjEPiFwGPSzp9O0JCo7gRzykLGZTlI2T5sgwAEfiBwDo94CPB+jsdX&#10;2Wj607pTvp9O5XahNOI+2TgxXEMl2WmPJCcL/sk0xtOGJLHENvTSflb2Os6lSM/Gq1evPqdtKdZB&#10;AAIQmE5AizdeX1/vyiGek263u/nzE8yn0xlm14J1aXYux+D4CZCwHr8PsQACMy8uypicUxwhffH5&#10;3uXV1dHNzc16igZiEwQgAIFpBFZXV7clkPt+Wrug/ztzdNDueUk5AmINXJfxeJfxsqYb5A2o8QgE&#10;niRgvco6ieqMPEME5JaJt4a6ohsHBKRi1akDMYhIlIAkl/4vUdOSNIv3c5JuTcOof9ehccd70vBG&#10;ElbIt/iW3PyzlYQxIRqRcaynqTuIKTYlF8Bzlsa73iYrSZlv9HbZAKxEBQhAAAJeCVxdXW32er0T&#10;UeKD/Ot7VQbhSRBg7ZWEGzEiQQIkrCfoVEyCAATyICBVQQZFWZ7Iwn1PT5rmYTVWQgACEPiXgCSt&#10;f9JrMuV/GUbHxVKAOzoOESpMcKOB0xjvM7pBrhvlDejxCAR+IWCtyjqJ6ow20wSKYmC6S/qzR+Dx&#10;3WJPAD2nTuA8dQNTsk++aTZTsgdbEiNQlsdSXf04MaswxwOB0Wi0PtPp7HsQnZdIYj61/U1ssTay&#10;cB4wP94/6W2yeqtsOEaiCQQgAAH3BLRIo+S8HEls6lD+rU3TgLl0GqEM/7v5OTpDiJgMAXcESFh3&#10;xxpJELBCgOrqVrDG1Wmns9ObnT3TE6dxKY62EIAABNoT0Gsy9bpMvTazfW+OeuCj2RFo82IIgjVg&#10;ynj/B1opN+RI0vrUYGsDyjySIQFJ4tkVs83MfSSqZziC3Jgsh3X6XxOF+IuJgJn3SkwWo6sRAlKh&#10;n7FjhKT9Tu4fHgb2pSABAs0JSIIK1dWb4+PJRwJy80d/UpaHAHFEgG/K2qCJMdZGFs4DZmKdQ5nv&#10;tpeWlpjzwvEsmkAAAh4IaFFGLc4oa7cTLdboQQVEZkCAdVcGTsbE6AiQsB6dy1AYAhUJmPlgriiM&#10;ZgEQ6Eu1kMNLOXlKIlQA3kAFCEDAKQG9LlOvzRShp04FNxHG/NyEWhDPENBo4AbG+w/QJODal6R1&#10;NswbDCUeeZqABPI/tmbD77Q1Qjp4mcC4LAcwioeAvFfO49EWTUMiIN9jjJ2QHPKSLuPxH7Goip75&#10;EZDbRA/m5+fDj+3k55roLL7/8mVf4jhr0Skeu8J8X9byILHGWrjCatxirGvhHS3AI4UIDsIyCm0g&#10;AAEIuCVwfX29I4ffz2TfZKeJZObRJtQSf6bF/Jw4GcyDQHAESFgPziUoBIHqBFiEVWeVS0s9efow&#10;Hp9dXl/v5mIzdkIAAhBQAnptplQkeSMBXwK9DAnjBFhz1URKZa1ngclabf32/p51Ws0hRfOnCTxu&#10;bp434sPvtBE2HqpPoNvpvK3/FE9AAAKxEZA5qdl8FJuhCeirsUO+bxJwZIImlEUx7Jg4kJkgG0yq&#10;R+D29nZH3nWb9Z6itTECJArVQsmcXAtXWI0bjHVJVD/WwjtagCcsY9AGAhCAgDsCUlV9IFXVT0Ti&#10;nvzrt5HMPNqGXl7PMlby8jfWhk+AhPXwfYSGEKhPoMFHcn0hPBEyAVlwfZBq62e64A9ZT3SDAAQg&#10;YJrA6urqtpGKs6YV0/6Yn21Qtd4nQYyaiBnnU4FJ8uYHuRGHNdpUUjSoQqD2nEeiehWstDFJoCh4&#10;35nkabkveaf8x7IIuk+TwHmaZqVnlfzG+3qA8uvn6U//0rMWiyIk8CeHXyL0WmAqj0aj9W6vp8lP&#10;/PkkQGyoFn1ij7VwhdW43lj/JInqG1p4Jywj0AYCEICAGwKyJ7ImRRcPpar60bfvUjeSkZIVgXpz&#10;c1ZoMBYCIREgYT0kb6ALBGoQIIBRA1amTWWhv9aTBf/w8vJQEtf7mWLAbAhAIEMCy8vLu/IO3BbT&#10;wwn+8oEc5UhkvVXTbYzzysDKmZlDTRiq/AANIfAMgcpV1klUZwx5ItDpdvuaOORJPGIhAAEHBGRN&#10;c+5ADCIMEPjy5cvmc92QwG4AMF00JqDV1RcWFj417oAHISAE9Bt7UpaHwAiEADGiWo4gBlkLV2yN&#10;h7pXIbfDvo9NcfSFAAQgYIKA5qlcX1/vjieTEynms2m6uBdzqAkv5dEHYyUPP2NlHARIWI/DT2gJ&#10;geoECAJVZ5VJy163uyknVc/kQ2AnE5MxEwIQgMCMJvDJFZsbgmLoHQdzs3cXNFGAwEVNaozzWsBk&#10;o6p//+XLfq2HaAyBZwhIYoYe0nr6j0R1xk0ABGRNthmAGqhQgYD46rRCM5pA4GcC5yCJg4CsQd9W&#10;1fT7BPaqz9AOAi0IvJfxOWzxPI9CYEa/seXdtQaKgAgQK6rlDGKRtXCF0/iFcT6ZTM51j+Kx2EA4&#10;OqMJBCAAAUcErq6uNqXA4okkqX8QkX1HYhGTOwHWoLmPAOyPgAAJ6xE4CRUh8DMBghaMiaoEvhsr&#10;+gGwJx8FJzc3N+tVn6cdBCAAgZgJyBWbp1LR83ex4dSbHXwUe0PfRjBrrZr0GOc1gf3dXBIyNm9v&#10;b3caPcxDEPiOgGx8Hsv/q//+/SNRnTESEIE6CZIBqZ2lKr/99tswS8MxuhUBOTj1v1Yd8LAzAvI+&#10;HjQRRvX1JtR4pgaBcxL5atCi6ZME9Ntav7HBEyABYka1nEJMshaucBo/Mc4lUf14PB6/0T2KcBRF&#10;EwhAAAJuCGg+iuSlHMnNi4eyRlv7Rarh9QHzpxu/piCFsZKCF7EhBQIkrKfgRWyAwDcChhd2gE2P&#10;gHwQrMtG4ol8IOzp9UvpWYhFEIAABH4k8Pr166EkrW9INZMD52yYl50jNyGQYEVNiozzmsB+bC4B&#10;2w/yjlpv1QkPQ0AIyBr/41cQJKozHkIk0DBBMkRTUtdJEirOU7cR+8wToDK/eaY2enxcc66Z6Jvq&#10;6yYo0sc3AmW3+/xtQWCCQAUC+n7r9np7FZrSxBcBYke1yBObrIUrnMY/jvNPkqi+oXsT4SiIJhCA&#10;AATsE9D8k6ubm71yZuZE9j4G9iX+K4H50yXtCGSx/ozASaiYMwES1nP2PrZHSYCFVpRu86L0S2NF&#10;Etd3Zmdnzy4vL7e8KIdQCEAAAg4JaGB4dXVVN0A/ORPLh7Az1CYFsc6qSZNxXhPYr81lTdafFMW+&#10;JBv3W3dGB1kTeLLKetZEMD4EAt8nND48PAxC0AkdXiYg75JzGEGgLgEq89cl5qe9rDetvIepvu7H&#10;n8lILcvjxbm542TswRDnBPRbWr6pj5wLRmB9AhyursWMGGUtXCE1Hkqsb3tpael9SEqhCwQgAAEX&#10;BK6vr3dm5+bOZA7bqSSP/aVKmGhkngDrLPNM6RECdQmQsF6XGO0hECoBFnSheiZkvfrdbndfr2O6&#10;v79fC1lRdIMABCBggoAGijVgbKIv+kiPAAGKmj5l7VkT2PPN9Qac+y9fPhjrkI6yJVD2en9XWecP&#10;Ap4IvJS0KJW7B57UQiwEIGCZgBREOLUsgu4NEJA151sD3UztgurrUxHR4DsCrF8ZDm0J3I9Gh3oQ&#10;vG0/PO+QAPGkyrCJVVZGFUTDSVmeF73ehhwCPghCIZSAAAQg4IjAxf394Or6+kxu/tQbb+qtywyv&#10;C5g7HTk9FjGGx1csZqMnBGIgQMJ6DF5CRwg8EmCBxVCoSqDOWJGA7kCSB87k1OuuXtNUVQbtIAAB&#10;CMRIQAPGcmX9G9F9aE1/PoCtobXVcZ1505YOUfXLGDfuLr395vb2dtN4x3SYFQGtTinXrX7OymiM&#10;9U6gamKiq0RJ70ASUEAqlR4nYAYmOCQgv29731YO7chAlPO1ZtU5IgP2mPgEgaIsD6iuztBoQ0CK&#10;8OzKJvegTR8864kAcaXK4IlZVkbltaHMacfjxcU3K/Pzp14VQTgEIAABhwS0IOLl9fXh7GRyJHGB&#10;NYeiEQWB1gRYY7VGSAcQaEWAhPVW+HgYAoEQILgTiCPCUKPF4upDr9c7kaR1grxhuBItIAABSwRW&#10;VlZOJXiiSevmA8jMyZa8Zq/bFvOmPaVC7Znrm616piM33+h15laF0Hn6BIqCa6fT97J3C5skIOpB&#10;ae+KowAEIGCcgKxdzH9TGdeSDh8eHry/g5vMHXgubQKdsuR2oLRdbNU6SZAayPry601lxHWsorbX&#10;OTHUymwZ45VR+WlYlp9WlpY2XnOI0w9/pEIAAs4JaAFELYQ4nkzOup3OZmsFDK8JmDdbeyStDl4Y&#10;X4yVtFyNNXERIGE9Ln+hbcYEmCwzdr5D0/X0q1zlfHR5eXmop2IdikYUBCAAAacEpNL6+Wg02pBq&#10;68fGBBsOqhjTi46eJcD6qsbgYHzXgNWsqV5jrteZN3uapyDwNwGd37RaJTwgYJqAiUTDEBImTXNJ&#10;sT8SkFP0qlWbhlZ7p3MjBORmxT+MdGSok+/nFL7JDEGNrJuyKD7qujUytVE3EAKPB71/+Hb+9l4J&#10;REXUqEqAWFNVUhzMqEzKYcOyHMq7Z3tpaYnCAQ6xIwoCEPBL4PL+fqs3O3sy83hw0K82SIcABCAA&#10;gVgJkLAeq+fQGwLfCBDQYSx8R8DUJk+3292UzawTOR27A2AIQAACqRJ4/fr1UKqtb0wmk4PWNjIf&#10;t0bougNTc6Zrvb3IY3w7wy7jcnAr15o7E4igJAlQrTJJt3oxykSS+veKyzfmwIshCK1L4LLuA7TP&#10;lwAHHOLwfei3XJieb+LwSr5aSrL6cGFh4VO+BLC8LQEpQHGoB76f6odYT1u6Hp4n5lQZOuO7Mirr&#10;DSdleV70ehty+OrAujAEQAACEAiAwM3NzfrV1dVRdzLZ1wKIxlUyvB5gzjTuobg7pMp63P5D+yQJ&#10;kLCepFsxKjUCLKhS82g09vTldOze1fX1yYVcsRmN1igKAQhAoCaB1dXVbQmwbNd87N/mhgMpjfXg&#10;wcoEWFtVRiV3a0OrBi0jTeUazQ+yAb9upDM6yZIAVdazdLsRo21XvJX11lsjitKJbQLntgXQf1IE&#10;OOAQuDu1ErG8f6NZW5K8HviAMqBe0el8lDE5NNAVXWRIQG6F3RWzBy+ZThQjwoFB7Kmy0xjflVHZ&#10;a1iWp+PFxTcr8/On9oTQMwQgAIEwCFxcXPSlwOF+OTNz0ul2X1yDhaHxv1owZ4bmEc/6sN707ADE&#10;Q+BHAiSsMyIgEDMBJtWYvWdcd+OL7sfxpZtas5PJkX6M6EeJccXpEAIQgEAABLQairzvNkSVYQDq&#10;oIJFAsbnS4u6eu+ataY3F0ilpsPHa8696YDguAkszs+/1+qVcVuB9i4IuEwMDL3CrwveMciYnZ09&#10;j0FPdAyDgIyX4zA0QYvnCHz58mUzVjou56hYGUWo9/ky1dUjdFsYKkuy+kDWkx+qaPPt/VGlLW0C&#10;IUAMqrIjiG1WRmW8ocTrDpaWlt685uCVcbZ0CAEIhEdAckN2ZufmzqSo0ZYT7VgLOMGMkF8JsLZi&#10;VEDAPQES1t0zRyIEahFgcqyFi8Y2CcjHiH6UXN7fu/kosWkLfUMAAhB4goAkrR8XRaFJ66eVARFA&#10;qYyKhpERYGx7dZh8A6zdf/my71UJhEdN4LFq5Z9RG4Hy1gj4TAB8eHgYWDOMjiEAAQhA4BcCqdxu&#10;4XPuYliZIzAZj9+b642eciLweKD7sK7N7K/VJea5PbGoyg5gbFdGZayhMN9eXVpqfkurMU3oCAIQ&#10;gIBdAhdySPDq+loT1fdEUt+utJ96N7wWYL506r3whRkeX+EbjIYQCJcACevh+gbNIPAyASZTRsh3&#10;BIwvtp8fX/3uZLJ/dXV1dHNzs44TIAABCKRGYGVl5XQ0GlVLWmcujs79xufL6AhUVJixXRGU3WaS&#10;XLQpFeS27Eqh95QJLEj1Sqqsp+zheraFkug3Ho8H9TSntWsCc3Nzx65lIi9eAoyX8H2X4u0Wocxp&#10;4Xs/MA3L8nh5eflzYFqhTiQE5LaII3mf9ZuoSyyoCTWPzxCTqgyfsV0ZVbuGZTksut03ekNru454&#10;GgIQgEDYBGQvYu3y+vpwdjLRddda2NqiHQTMEmBdZZYnvUFgGgES1qcR4r9DwCMBJkWP8CMSbXyc&#10;VAgIdrrdQTkzcyJXQe1eXFw0ChRHhBhVIQCBzAi8fv16qFd7TiaT54PQFd6VmWEL3lzj82XwFjdU&#10;kLHdEJydx2S9taeBYju902vqBKiynrqHq9n3LamvWmv7rVKp9GufFBIgAAEItCcgh7HXpZek15Ik&#10;r7cfJ656KHu9j65kISctAvJNvCdrSH2fNf4LbU3c2JBcHiQ2VdnTxDsro2rWsCxPR4uLv6/Mz582&#10;64CnIAABCIRPQHM9NOdjPJmcdaWIjneNDa8DmCu9ezQsBQyPr7CMQxsIxEOAhPV4fIWmEPiXAJMo&#10;oyEUAp3Oh97s7IlUXPf/8RIKE/SAAASSIbC6urotSeu/XlfNPBydjwlIVXQZY7siKHfNtIKcJK3X&#10;vvbcnYZICp0AVdZD95Ad/UJO3kux0q8dL/rttZTEDL8aID0GAjJOjmPQM2cdxUeDnOwPef7LyQ9P&#10;2SrfNJ8XucEj92HQyP7b29tNWT/uNHr4iYeID5ki6aAfjVERp6oEmnFdCVPtRpOyPNCiNq87nWHt&#10;h3kAAhCAQCQELuWGV831kDn3QyQqoyYErBFgTWUNLR1D4BcCJKwzKCAQKAEmw0AdE5haxsdJgwCg&#10;XgklFdcP9YooKoAGNkBQBwIQaE1AktY/jcfjd9IRgenWNP10YHyu9GOGfakN1gD2lUKCEtBKcndS&#10;UQ4aEGhCQKusF50O1SybwIvsmZiS9B4eHgaR4c1RXda+OXodm5MjkPOtFlRTDmw4F8WvxQACUxF1&#10;wiOgew3dbnfftGbEiUwTtdwf8apKgBnXlTBVbiQ8t1eXlrYrP0BDCEAAApERuLm5WZeChEfdyWRf&#10;cz2CU9/w/M88GZyH/SpkeHz5NQbpEIiTAAnrcfoNrXMmwOSZs/eDtl2viJKrok70yqigFUU5CEAA&#10;AjUJvHr16nNRFBtSbf2cyj414XluThCqogNYX1YE5a+ZVpSTzfqBPw2QHDOB5YWFT6L/ecw2oPvT&#10;BGJKUv/eAjkMyPss/EHNOyN8H3nXUKp3/8e7EigwjcDmtAap//dY58qU/FIWxafFxUXmlZSc6s6W&#10;Q711zIY4DrXYoGqxT+JWleASB62E6eVGZTksut03Mm8dGOiNLiAAAQgER+Di4qIvuRz7cgPSiRQk&#10;DDs+Z3j+Z54MbjgGqRDjJEi3oFSCBEhYT9CpmBQ/ASbB+H3owgLj48TMor+vV0ZdXV+fXJBU5WIY&#10;IAMCEHBEYGVl5XS8svJmpixPHYlETEsCxufJlvoE+7iZ+T9Y81JR7HE8H0piWD8Vm7DDLQFJFKLK&#10;ulvk1qSlkHiXc8VfawPDcMcy3/zPcJd0BwEIOCbAbRa/Ak9hDnU8jFqLkzXocGFhgXVoa5L5dSAH&#10;tvf0tjHblhM7sk3YYP/ErwzCpKsnCUjcf7S4+PvK/PwphCAAAQikSEAS1Xdm5+bOJJdjK0X7sAkC&#10;tQiwtqyFi8YQME2AhHXTROkPAjYJMGnapEvfBgloMHl2MjnSE7p6Utdg13QFAQhAwBuB153OUILW&#10;G5OyPPCmBIIrEWDDsRKmGW4MqMjJc7Nv41kry3358sX4deiezUO8IwKP1cHOHYlDjAUCKVWBlPfZ&#10;wAIiuoQABBwTmJ2dPXYsEnE1CMhtFn/UaJ5dU5LXnbn8T5n3h86kISgJAre3t5t6y5grY4ghuSJt&#10;QA57pFMhMp6nInqygcb7l5aW3mj8v1kPPAUBCEAgXAJaZFCKDWqi+p5o2Q9X0yc0Mzz3M09G5X1v&#10;yjJOvKFHcEYESFjPyNmYGgcBJr84/ORbS+PjxPBi/x8+ckJXT+rqiV3fzJAPAQhAwAQBDVqvLi1t&#10;U6nWBE07fRifI+2o6bdXnfdtzf1+LUtO+s/jWTbtN2XznnVVcp52YxBzlxvOJqWknExH5V+TI8V8&#10;XyQim2eaYo+FVE5O0a5UbOJwUHVPpnQorLrVTlqey6HJXSeSEJIMAamsvtbtdp0f1CaWFNEQIp41&#10;1VmM56mIfmggvLY13l/vKVpDAAIQCJ+Arquurq6OtMigfB+uha8xGkLAMQHWlY6BIw4C/xIgYZ3R&#10;AIFYCDBZxuIp63oaDzbZH1t9PbGrH0Q3Nzfr1gEhAAIQgIADAsvLy7sazJ4py6EDcYioSMD4HFlR&#10;blTN7M/7UeEIWdnnxnOv19sbjUasqUJ2XqC6aZX1Uq64DlQ91HokkHKS+vdOlsq/A5wOAQjETWB+&#10;fp45JVAXynzf19sPA1UvWLVymYNdOYDDkq5IJyfnUG8X82EVh1d8UG8ok9jWVHDESKcimtG4ftHt&#10;vnm8ka7CAzSBAAQgEAeBi4uLvhQT3B1PJmedbjf++JvheZ85Mo5x7FtLxolvDyA/dQIkrKfuYeyL&#10;igCTXlTuQtmaBPSDqJyZObm6udnTD6Waj9McAhCAQHAENJhd9HobJK2H4RrWURX8YDiwV0EiTRoQ&#10;qLJJLhVN9zURqUH3PJI7gV7vfe4IQrW/ym8/VN2b6CWJSG+bPMczbghIhfVTN5KQEisBqquH7bkv&#10;X75shq1h+NrlNi8b90hZHpMAaJxq8h3e3d3th3DYhvhSJEONGNdURzGWX0Akh/lHi4u/r3AAc+o4&#10;ogEEIBAXgcv7+63ZubkzKSb4IS7N0RYCngiwpvQEHrG5EyBhPfcRgP1xEGCSjMNPDrQ0HmDyMLbE&#10;hp3e7OyJVFxn88zBmEEEBCBgl4AGtTW4LUnrp3Yl0ftLBIzPjyni9jDnp4jRtk1Vx7Ju4ksiEkFn&#10;2w5JsP/FubljmbOOEzQtSpNyruQq77FBlE7LRGnxzzATUzGzIQEZI3z/NGTn4jEOBZmjnPNc3YZi&#10;2et9bPM8z+ZH4F6Sq7rd7lYollf9Ng9F32z1INY11fWM5V8RTcryYGlp6c1rvnmmjh8aQAAC8RC4&#10;uL8f6G333clkX7Tux6N5RU0Nz/nMjxW5Z96McZL5AMB8qwRIWLeKl84hUJ0Ak111VrSMn4BsnK1J&#10;xfVD/XCSYPRa/BZhAQQgkDMBDW5L0rpWWv+cMwdftrOGqkDecDCvgkSaNCBQdyzLemrn9vZ2s4Eo&#10;HsmcAAlE/gcAVVv/9sHDw8PAvzfQ4AUC59CBwHMEONQQ9tjgUJAd/5C8XpGrVlfXQ5L8QaAigdFo&#10;tC5N9yo2d9aMNbsz1O0EEfOayq9uvGlqhxE3EBbbq0tL2xGbgOoQgAAEfiCgt9pfX1/vz04mR3rb&#10;PXggAIEGBFhPNoDGIxBoR4CE9Xb8eBoC9gkwOdpnHIkE40GlAMaWfjiNJ5MT+ZDajcQNqAkBCEDg&#10;SQKatC6VWd5J0vonELkjYHxudKe6O0kBzPfujI1XUtOxLBXo9jn8F6/ffWlOlXU/5Ely+5X7eDwe&#10;+PEGUqsQKMvyvEo72uRJoCiK/+ZpefhWPyZ+roWvadwaksj6vP9k/iARMO7h7VR7GS99mVP25aBN&#10;36ngGsKafq/XEEHTtgSIfU0lmP04Lsth0e2+WVxcPJgKiwYQgAAEIiGg+RWzc3NnM53OViQqt1PT&#10;8Hyf/dzYzhvZPM04ycbVGOqYAAnrjoEjDgJPEWCSY1xkTqAvH1Ifrq6vz/S6qsxZYD4EIBA5AUla&#10;f6+VWiI3Iwr1WT9VcJPhAF4FiTSpSaBtootu6ss/veaTPwjUIkCV9Vq4WjVu+ztvJTzwh+X99TZw&#10;FVEPAhB4hgAV1sMdGpL8SWzNoXs4kPYj7KIsDyQZ8NyhCxAVOQE5gL0nc8p66GYQgwrdQ6IfMbCp&#10;Tsp2HJflqdyO+vvK/PzpVEg0gAAEIBABAc2n0LwKza8QdfsRqGxORcPzfbZzozmPpNOT4bGVDhgs&#10;gYAdAiSs2+FKrxAwQ4BJ0QzHBHoxvlgOcGxJYHpNr6u6vL4+1OurEnAbJkAAApkS0EotWrFFqq0P&#10;M0Vg3Wzj86J1jT0ICHCu90AhaJEGx/FANvl3gzYW5YIjoFXWNaEoOMUSUYjktWqOlG/AQbWWtPJB&#10;QJJe/+NDLjLjINDr9U7j0DQ/LTkM5M/nuR9SK4tiuDg//96fB5AcGwH5jt2SW8O2YtHb4Dd8LCbH&#10;pyexsKk+y20cTyTuIcnqG3o76lQ4NIAABCAQOAG9afXq6upI8yk0ryJwdVEPAskQyG39lIzjMCRo&#10;AiSsB+0elMuBAJNbDl7GxjoEup3Opl5fJddY7dR5jrYQgAAEQiKgFVuKXm9DktZPQ9ILXTIhwAZd&#10;8I42/Q0gAeoPo9FoPXjDUTAoAp2y/BiUQgkok3uiWhMXPjw8DJo8xzMQgIBfAuPx+NyvBkh/gcAm&#10;dPwSyHg98Ce3L/gdezFJf/x+3YtJZ9XV9Ld8bPZHoS8xsaluymUcT4ri/erS0jbJ6lOHBA0gAIHA&#10;CWihP8mb2B1PJmedbpc4muG5Ppd5MfBhHoZ6hsdWGEahBQTCJEDCeph+QSsIcH0dY+AfAsYXyXEs&#10;tPpyjdWeXGd1cnNzs85wgAAEIBAjAU1a1wouUsH2OEb9Q9XZ+LwYqqFN9Ypjnm9qXRLP2RrDUgn3&#10;UP71k4CEEU4IyI0g51RZb4+aaurtGErSKxtt7RBae7ooilNrndNx9AR0DoneiAQNuL293UzQrGhN&#10;ymyNcL6wsPApWmehuFMC+t0q64x9OeAQ5fdrxodSnI6TVsKIjU3FZys2NVWwiwZy66nYt7G6vMy8&#10;5II3MiAAAasELuVGGi30J3kTH6wKonMIQOBFAkmvnfA9BDwQIGHdA3REQuAbASY1xoJzApEF6iRo&#10;vV7OzJxc3dzs6elh57wQCAEIQKAlAa3gsrK0tKHXj7bsiseFAGunKcMgsnk+t0HtYFN77cuXL/u5&#10;ccXedgSost6cn4PfdHPlInpSvvneRqRuVqr+9ttvw6wMxtg6BM7rNKatOwLdbpd3qjvctSSlvm4o&#10;i+Ij1dVrDYmsG9/f3+9p3D92CMSoAvcgMbKpDkpyDMttp/J+eSOHK4+nAqABBCAAgYAJXNzfD66u&#10;ro66k4nG+/sBq+pHNcPzfJJzoh/PxC/V8NiKHwgWQMAOARLW7XClVwi0I8Ak2I5fQk+zOP7bmcJh&#10;R08Py4fZZkLuxRQIQCAjAnr9qLzLtjMy2bipzIlTkLJ+ND7mTHboavzKptymbP5vmdSdvtImoBVy&#10;JcHoU9pWmrUu9YQzs7Sm9ybvrcH0VrTwQUAqnw59yEVm+ASkMu55+FrmqSHv1PD9nmLVdXknnMqa&#10;8iB8+mgYAgH9XpXDNcl8s7r61g/Bd1HqQKxsqttSGsNaMEZvO+UmoKlupwEEIBAwAS3gd319vT87&#10;mRx1ul1iZgH7CtUgAAEIQKA5ARLWm7PjSQi0IpBSEKAVCB5+loDxMRJ/cK4vH2aHeppYAttrDB0I&#10;QAACsRHQDVy9jnRGriWNTXff+hqfE30bZFp+/HO8aSJB9edh/O6xVgpqCASvzMLCwkdJWmduesFT&#10;KSaXhTQwHx4eBiHpgy5/E5ifnz+FBQSeIXAOmfAI6PovhYrF4ZG1p1Eyh+B6vff2KNFzSgRGo9G6&#10;vKeSuxXMwzd/SsPCvi3EzOwzDkDCpCjea8EYve00AHVQAQIQgEAjApKovqsF/GY6na1GHeT2kOE5&#10;njVdbgPoBXufGVuMEcYIBMwRIGHdHEt6goAZAoYXVmaUohcIhENATxOPJ5Mz/WjTU8bhaIYmEIAA&#10;BKYT0OtIi15vQyq+nE9vTQslQABgyjhg7Rj0D8XH+JUEAF0fHQYNBuWCIiBjZigK/RmUUoEok0wi&#10;WSA8n1NjPB4PAlcR9SAAge8ISDXl/wEkSAK8S4N0y3Slol5vlOXx4tzc8XQraZE7AZk7+vIv2e/U&#10;qH/HOQxOYmcvetlH7MrYsJPCMFogZnV5+ZOxPukIAhCAgGMCF/f3g6vra01U/yCi+47Fxy2OOT5u&#10;/6E9BCCQLQES1rN1PYb7JBD1x79PcBnJNj5GUlysy0dbb3b2RD/iMhoamAoBCCRAYEWqVY4XF99I&#10;pfXTBMyxaoLx+dCqth46T3F+94DRlkif41era0qVzT1bttFvegSkyvonqqz/61cSTtyOcXlnvXUr&#10;EWlVCUhi2XHVtrTLisB5VtZGYizv0kgc9YKaMa4/ZNxRXT3+oefEgi9fvmhl9TUnwjwK8RkH8Gh2&#10;HKKJob3opyjHrsTWZR56owVi4hiEaAkBCEDgRwJ6S5beLD87mRzJ+yz5dVIM/o9yPowBbEI6MkYS&#10;ciameCVAwrpX/AiHwE8ECJgwJCBQi4B+vOlH3OX19aF+1NV6mMYQgAAEPBLQ60mXlpbeSKX1A49q&#10;BC2aj/4p7mHdGOz4DSXRRNZJO7I+GgQLCsWCIkCV9b/dEcrvN6jB4UAZGX+8qxxwRgQETBGYnZ09&#10;N9UX/ZgjIAdMNs31Rk8+CXxbj4T+TVxIPGNeDuT7ZIXsOAjc3t7uyHovm3dU6L/dOEaNJS2Jpb0I&#10;NqaxqzH10eLihiSrsy619HOhWwhAwB4BvUH+6uZmT2+U15vl7UnKpGfm90wc7dhMxpVj4IjLjQAJ&#10;67l5HHu9E4jpg987rEwVMD5GMlhMdSXgLR91J9fX1zuZDhvMhgAEIiWwurS0PSkKKpL95D/jc2Gk&#10;4+NZtTOY22N1WYBj91CvXo+VJ3q7JZBrlfVYksLcjgb30h4eHtigc499qkSZQ06nNqJBdgTG4/F5&#10;dkYHbvBoNFrvdrus+QL3UxP1Qj1MpzfzdMryYxObeCYvAvp+6vV62d3+FWBsIK+B95K1xNReHAsx&#10;jF2NpWtMXQvCMLAhAAEIxEbg8v5+a3Zu7kzetzux6Z6LvjHMhbn4IlQ7GSOhega9YiJAwnpM3kLX&#10;tAkQJEnbv1jngkB/ptPZu7q+PrmgmqgL3siAAAQMEVhdXv40Lop3M2VJkF2Y8qE/ZWCxZjT0yzPf&#10;TYhjV6rY9R+vXjdvMD0mR+Cxyno2h6hCTQBLbmBVNEgSYAcVm9LMLYFLt+KQFgMBKlmG5yU5XMI7&#10;NDy3GNUowHXLn7wLjLo4yc708LT8O0zSuApGhRgjqKB2Hk2Irb3o52DHrsTORbcNjaXnMVCxEgIQ&#10;SImA5i5oDkN3MtkXu/op2RaELYbn9mDnwiBgZ6SE4XGVETlMhcBUAiSsT0VEAwiYI8DCxhzLVHsy&#10;PkYyXERJos367GRypFdp6ZVaqY4V7IIABNIi8Gp5+XPR622QtJ6WX41bk+G8bpyhpQ6Nr+EM6qlX&#10;r+sV7Aa7pKuECUji0YGYd56wiV8PRoX8m02Z/Uu2ybvqba62h2z340GWkFVEN8cEqLrvGHh1cX9U&#10;b0rLmAmEsI7R6up6M0/MHNHdDYHHw9NrbqSFKSWE32yYZALQihjbi04I7ptZbn6Sb5M3ErM4DmD0&#10;oAIEIACBygTu7+/X5Ib4fc1d0ByGyg/SEAIQCJpAcGuloGmhHAR+JUDCOqMCAiEQIDASghfS0yHz&#10;caVXaemVWnq1VnrOxSIIQCBFAivz86ejxcXfJWn9NEX7qtjEB/4LlDKf16uMH19tYhi3egW7XsXu&#10;ixFy4yIgSUgf49K4mrYki1Tj5KuVbNoNfMlG7vMEZP7Idl3KuHiWwBA24RHgHRqeT2xr9G1d4+lb&#10;5D0Hmmx7OP7+9dC0Hp6O3xIzFnj6rZpRPuVeiLW96N1Qxu2kLA8kZr7BzR4p/xixDQJpEpBE9d3x&#10;ZHIiN8RvpWlhYFYZntdDmQcDo5yfOobHVX4AsRgCTxMgYZ2RAQFHBFjQOAIdsRjGiBXn9fVqraur&#10;qyM9wWxFAp1CAAIQMEjgdacz1AC8BuINdhtFV8yDL7iJgEiQYzi25NeiKPb1SvYgYaJUUARSq7Ie&#10;2281qMHgWJmHh4eBY5GIgwAEahKgwnpNYA6aS1LopgMxiAiYgOO1zvnjWjFgIqjmm4AeltZD0771&#10;CE0+ca/QPPKoDzG3Fx3je9xOiuL96tLStsbMAx1BqAUBCEDgFwKSl7B5dX19JonqH+Q/9kEEAQik&#10;ScD3OilNqliVCwES1nPxNHaGS4BgSLi+iVkzxtUP3ut0uwM5wXymJ5kvLi74MIx5bKM7BDIgoAF4&#10;DcSnWuH2KRfyUf/CwGZOD/JXH+OY1StH5Up2DZLzB4GpBGKfgzxXHZ3KlwZPExiPxwPYhEVgbm7u&#10;OCyN0CYAApcB6IAK3xHodrtvAQIBJeAicb3sdrehDYGXCOghafl3CKWnCcQYS8jCl8TewnNzWQ7l&#10;97Kxurz8KTzl0AgCEIDA0wS0eJ4W0ZO8hEOJxa/ByQMBw3M6azcPPgxRpOFxFaKJ6AQB1wRIWHdN&#10;HHlZEmAhk6XbaxnNGKmFq3ljOcncm5090ZPNzTvhSQhAAAJuCCwvL+/K/LA9IwF6NxL9SGEOfIE7&#10;QRA/g3KK1JjHrATKd6jCGeSwCk6pr5Uzy/I4OMUq/D5j/o3Gxtu0vvKOIunSNFT6g4BhAnJjy6nh&#10;LumuJQF5dw5adsHjiRGwlrgua8NFDjIlNlrMmyPV1TVZfc18z+n0yPdKoL4kBvesY5yP2bI8lfXN&#10;G4lLRBeTCHR0oxYEIGCZgBbLu7q52dPieVpEz7I4uocABAIi4HydFJDtqAKBNgRIWG9Dj2ch0JYA&#10;AZC2BJN43vgihnH14rjQE816svny+vpQTzonMYgwAgIQSJaAJgwWvd5GqknrxufAlEYC83mQ3kxh&#10;zEoVzn3WQEEOr+CUKnu9j8Ep9YxC1hKzYgGQiJ4kXYbpSKmSehqmZmjlg8Bvv/029CEXmU8T0DWd&#10;3qIDHwg8RcD0+iimtSEjwg8BeSftiuSBH+lxSU0hthAX8YraEot7FpSrMTspy4PR4uKGxMTPK3qN&#10;ZhCAAAS8Eri8v9+anZs7k/fkjldFEP4vAcPzuas5EBcGTsDwuArcWtSDgHUCJKxbR4wACEAAAhAI&#10;kUC309mUk84n19fXGkjnDwIQgECwBFbm579WlZGk9dNglWygGEGeF6AR+Ggwouw/ksqYlfdJX/7t&#10;2yeGhNgJfK2gGXiVddOJWLH7LAX9Hx4eBinYkZgNw8TswZwWBGZnZ5P6JmmBIpRHeWeG4omA9TCx&#10;XiokgZDq6gE7OQDVJFl9IN+ZHwJQJRoVTPw2ozE2JkWJyT3rLdtxsbIoPq4uLW2/7nT4/ojpN4Ou&#10;EMiUwIWsfa6ur0+6k4nG2fuZYgjXbObzcH2ToGa210gJIsMkCMyQsM4ggIBlAs9OTiySLJOPo3vj&#10;ixfGVV3H92ckkK4flPphWfdh2kMAAhBwRUCrymh1GUkc/OxKpk05xuc/m8q67pu53DXxSvISHLOD&#10;x+p3leynUb4EQq2kSXJHumNyPB7zXRaYeyX5bBiYSqjjkQDjwSP8J0SLP96GpRHahEygzfqpU5bR&#10;3LwTsg9S1U1uY+mLbYep2mfbrgTjDbaR2e+f2NyzjK2M17Icjovi3fLy8q595yIBAhCAQDsCesuV&#10;FMPbn51Mjrjtqh3LmJ62Mv/FBABd/ybAGpGRAAFjBEhYN4aSjiAAAQhAIFYC+kGpH5b6gXlxcaEB&#10;dv4gAAEIBEdAq8ssLS29k6T1T8EpV0MhAjsvwCLYUWMkuWnaJqnDjYbNpWj1u9FotN68B57MgUBo&#10;VdZT/k3mMJ6q2EjyZRVKbtsURfFftxIDlqZrNZP/Ajb1KdUkIfE4MpWTV1d8spm8kRhonEDd9ZRW&#10;vNVD9MYVocNkCMh35aHe5JWMQR4MIVbmAfo0kcToniVkdLzKjaJFr7fxann58zSX8N8hAAEI+Cag&#10;t7br7e0SF9jyrQvyKxBgLq8AiSamCBhdH5lSin4gEDABEtYDdg6qxU+ASSl+H9q0wPj4YNHd3l3y&#10;gTk7N3d2eX/Ph2Z7mvQAAQhYIiBJ6+9lDtm21D3d+iLAPO6L/LNyja/VgrNwRs6/lIeP1fAC1A6V&#10;QiEgY8T7nFM3sSoUduhRn4AkOw3qP8UT2RMwmUT+Ul+mQceqt2kO9NeIgB487Ha7/UYP8xAEhECV&#10;9ZUkqw8XFhY+AQwCzxF4vLmL9ZuBIZJDDMIAJrddEKuzGzOTm0T1RtGV+flTt45FGgQgAIF6BK6u&#10;rjbltvYzvbVdnuQbrB6+ZFqzVkvGle0MYX3Yjh9PQ+CRAAnrDAUI+CDAJOaDOjIhUJVAvzuZ7MvH&#10;59HNzc161YdoBwEIQMAlAaludiDBkQ3JNh26lNtWFgGdZwiyNmw7tIw/n9FYXfvy5cu+cYB0mBQB&#10;rahZlOWBD6OqJFL50AuZdgk8PDwM7Eqg9zoEZmdnj+u0b9W2aQJ3K6EZPGyIqxxg+k8GtKIxUfzB&#10;uzIab4Wt6EvrraLT+SiHyaKKO4RNOy3tJFl9oDd3pWWVX2syikX4BV1HOjG7Z2m1Ga96e4feJKo3&#10;itZxB20hAAEIuCQga501zRfodLt6m8yaS9nIMkSAedwQSLqpQqDN2qhK/7SBQEoESFhPyZvYEhQB&#10;JqOg3BGcMsbHB4tt4z6Wj89BOTNzcnVzs3dxcdE3LoAOIQABCLQkIAmEx3plqiStn7bsysnjxuc+&#10;J1o7EMIc7gByPRG5jVUJtm9K8H2rHiVa50agU5YfXdpMorpL2uHJGo/Hg/C0QqPGBOokSzcWwoNW&#10;CPzsuy5bCVY4N+/0j+aP8iQEfiXwxPrrfJnq6gyVZwg83tR1CCDzBHKLSZgnaKFHYnfmoErxlXFR&#10;vFteXt411yk9QQACEDBLQPMCND9gPJmcab6A2d7pLWYCrNNi9p5B3VkbGoRJV7kSIMqcq+ex2x8B&#10;Ji9/7JEMgQYE5MNjpzc7e6LXfTV4nEcgAAEIWCWgV6bq1alS+fbYqqCWnRPEeQYg68KWI8v84xmP&#10;1T2tGGOeKD2mQsBVlXUS1VMZMe3skIM0b9v1wNMmCUiF9dNn+6uSjG5SGfrySmC22w36m8MrHA/C&#10;5V058CAWkRkQ+LYem4zH7zMwFxMbEhiNRlpptN/wcR6bQiDj2ES4Y4MY3pO+qTVWpeiKFl95tbz8&#10;OVxHoxkEIJA7gevr653ZubkzzQ/InUUy9jOHJ+PKGAyptTaKwSB0hIAlAiSsWwJLt3kTYBLK2//T&#10;rDc+PlhkT0Pe+r/rNV963Zde+0UyV2ucdAABCBgmoFenriwtbUzK8sBw10a6Mz7vGdGKTiDwK4Gc&#10;x+pjogHV8fhhvEjAZpV1EtUZfN8TIAkzrPEg/hjOPJeYHpaqaAOBbAjc3t5uZmMshnohINWzj6X6&#10;7WcvwhEaPAGJj++JkoPgFY1cQb6RAnQge3FPOqVSPK0sP2vRFS2+EqBnUQkCEIDAzMX9/eDq+vpE&#10;4h+6zumDBALPEag074EvfQKsC9P3MRZaJUDCulW8dA6BnwgwaTEkTBNgTJkm+mJ/eu2XXP91Iqer&#10;d50KRhgEIACBCgRWl5a2JVCyXaGpsyYEbl5AzRzubBxWEcRYnZFYfGf9MfGgCjLaZEhAq6yXRfHR&#10;pOkkYZikmVZfDw8Pg7QsituaoiiGcVuA9iYIzM3NHZvohz7aE+h2u9xE0R4jPbxAoNfrGV3zATsd&#10;AnpgRr4dd9KxKHxLiFcE5iPieU865KVxqnGEpaWld1p0JTBvog4EIACBGS1Ud3l9fTg7mRxpfBwk&#10;iRIwPH+zPkt0nGAWBCDgjAAJ685QIygXAixOcvF0MzsZH824BfZUXzK6Psgp6zM9bR2YbqgDAQhk&#10;TkCSCQ/GRfFupiy9bwAw570wGA0HxzIf9q3MJ1n2R3yaeCBBetY3rUZV2g8vLCx8ks3m1nMMv720&#10;x4kJ68bjMe8iEyAN9SHzw6mhrugmUgIcWgjLcdxEEZY/EtTmMwdUEvSqAZM0oUsOzOwb6IouahIg&#10;xlYTmO3mxPWeJPzLOJX4tMap5caOXdsuoX8IQAACdQlcXFz0tUCdFqrrdjqbdZ+nPQQgAIGvN1I+&#10;8cfanbEBgekESFifzogWEDBDgACGGY708i8BxpTX0SCbg2t62lo+Zvf1o9arMgiHAAQg8B2BV3Jt&#10;d9HrbUzK8hwwARJg/g7GKQSNnnXFYVmWrG2CGalhKSJr4KFo9GdTrUhUb0ouv+dkrFE9OD+3Y3HA&#10;BDi0EI5zNGGUyn/h+CNFTeSAyvsU7cImIwQO5f3Dt6IRlPU7IYZRn5nVJ4jvPYn3n3Falqcan9Y4&#10;tVU/0DkEIACBBgSurq42e7OzJ1qgTh5nbdOAYZSPGJ67WZtFOQpQGgIQCIQACeuBOAI10iDAoiQN&#10;P9qygvFhi6znfjudrdm5uTNJXN/xrAniIQABCPxDYGV+/nS8uPhGKq2f+sDCnPcMdcMBMR++TUUm&#10;Y/R5T2oCwpcvX6ial8pgt2BHkyrrJKpbcETiXVI9OCwHlzMz/wlLI7RxTUDe40PXMpH3LIEBbCBg&#10;i4Akq3+Sm9vObfVPv/ESkMMyexyW8e8/Yhn+ffCDBsT5nnZIWX4eLS5uaHw6MI+hDgQgkDmBm5ub&#10;dUlWP5IbY/QQ3lrmODAfAhCwSIB1u0W4dJ0EARLWk3AjRgRPgKBF8C6KTkHGVGgu68sp7D39yNWP&#10;3dCUQx8IQCBPAq+lCu7S0tIbqbR+4JIAH+HP0GbudjkMX5TFGJ3uCgnYb97e3u5Mb0mLHAnUrbLO&#10;by7HUWLG5oeHh4GZnugFAhBoS6CYmflv2z543gwBbqAww5FefiUgyepDOZj4ETYQ+JmAfBtuyruH&#10;78NAhgbfV4E4AjWeJCBzyUeJR7/TuDSIIAABCIRCQG9Kl/37PdHnRJLVv8aamE9D8Y5jPQzv0zGO&#10;HPsvRHGGx1SIJqITBGwQIGHdBlX6zJIAi5Es3V7ZaMZHZVRRN+zIR65Unju5ko9e/fiN2hiUhwAE&#10;kiGwurS0PXF0pTfz3TPDhoBFML8nxmh1V/R6vb3RaLRe/Qla5kRAq6yLvecv2UxV9ZxGhB1bx+Px&#10;wE7P9FqXQOHp1p66etLeHoFOWQ7t9U7PdQiUZblZpz1tIVCDwJ+PBxNrPELT1AlIZfU1Sezal2It&#10;qZsalX14IyB38dv46gxZnwwlWf3d8vLybkDeQRUIQAACM3pD+pzclC4odsABAQhAwCUB1uwuaSMr&#10;NgIkrMfmMfSNjwDBivh8FrrGjKnQPaSnsndm5eNXKq5vBq8sCkIAAlkQWF1e/iTvpm3ZPRjaMpgP&#10;72fIMm/bGnK1+2WM1kY2I5uN+7Lp2K//JE+kTkCTmUqpnPaUnSSqp+59d/ZRRdgd62mSfuv1rK0h&#10;p8nmv4dBQA6ynYahSd5a6GFCSRxlbZb3MLBl/fni4uKurc7pN2ICnc6hFGn5+71DfCMoRxLjCMgd&#10;mf82JG50KmvFDUlW/xyQV1AFAhDInIAcuhtIsvqJxJa0svqT31DMpZkOEsPzNuMo03H0vdmGxxRE&#10;IZADARLWc/AyNkIAAl4JsEj1it+n8L4E8w8laf1IK9H4VATZEIAABJSAbD4fFLJ5YCNpnbnumTFG&#10;kCKYHx9jtJkrJKC//uXLlw/Nnuap1AnovCI2nn+zk0T11D3u3j55Bw3cS0XiUwTkANMQMnkTYAyE&#10;4X9JCOO9GIYrktNCfuNPHkRMzlAMqkVAYtp7+k34w0PEOWoxtN2YWIdtwjX6z/S3IWuTzxIb2Jif&#10;nz+tQYumEIAABKwR0D15SVQ/nEwmR7+sY6xJpePoCGQ6b0fnpwQUZr2egBMxwQoBEtatYKXT3Ag8&#10;O8mw0MltKNi3lzFln7FhCZK0PhhPJmfycbxruGu6gwAEIFCbwIpsHowWF3+XpHU2EWrTq/kAc3ZN&#10;YPaaExBqx1YC+zu3t7eb7Xrh6VQJaJV1EtVT9W4Ydj08PAzC0CRvLUhAydv/aj1jIJgx8EcwmqBI&#10;MgQk2fD48SBiMjZhSHsCkuy1JXHtnSd70ngHMY/2kA31wPeYIZAmusnsd6GHnZaWlt7pDWwm8NEH&#10;BCAAgTYELi4u+roXL4nqWlW9ciybvYM21Hn2GwHGEWOB7yPGAATqESBhvR4vWkMAAhCoRYDFaS1c&#10;aTfudD5cXV+fXcgVZGkbinUQgEDoBF7LJoIkrW9MyvLAhK7MdU9QzGyDysQ4stUH49MM2W63u8+N&#10;MWZYptbLz1XWU7MPe/wTGI/HfD/5dwMaZE6A6urhDABungjHFylp0uv1qK6ekkMN2DIajdalm72p&#10;XRH7mIrIZQPiHy5pvyArg9+FHHQaCoHt5eXl3UCoowYEIJA5AbntfHN2dlYT1fWm0H7mODC/KoEM&#10;5uyqKGhnlwDrdLt86T1OAiSsx+k3tA6IAJNLQM5IXRUWzdF7WD6U12blCrJLuYpMT3pHbxAGQAAC&#10;0RLQpPXVpaVtrYzbxgjWQU/QY75uM6SMPsv4NIdT1jB9+bdvrkd6SomAJBS/T8kebAmLgLx73oal&#10;Ub7aaAXefK3P23L5HZ7mTSAM67nxJgw/pKaFvtvn5uZ4v6fm2Bb2yJjoF2W5L9XVq8WuiYG0oG3+&#10;UeIg5pk26jHh34W8I87loNMGN3M0Ghk8BAEIGCZwc3OzLsnqR1Js5VD34Jt2z/zZlBzPfU+AccR4&#10;oMo6YwAC1QmQsF6dFS0hUI9AwgGJeiDybc2iNF/fT7O8K1eRzc7NncnVZDvT2vLfIQABCNgkoJVw&#10;ZL7abiKDee4Jaqz/mgwl489wHbZxpN86HEiV9V1rvdNxtARkLvlMImu07gtecaoJB+8iFMyBQKdz&#10;noOZodsoSRgc4AndSRHqJ2u4RvGACE1F5YoE7kejPVl/rVds/nczjYUQD6mFzGZj4nU26dboO8Hf&#10;hH73S6L6m/n5+dMaJGgKAQhAwDgBLQonyep6G8yJfCcNTAhg/jRBMcI+EpyvI/RCFirzjsnCzRhZ&#10;gwAJ6zVg0RQCPxNgUmFMOCPAYtkZaoeC+hLI37u6vj65uL838jHtUHdEQQACCRHQijhFt/tm5u/r&#10;XCv9sQZ6AhNzdaWxY7sRY9MuYb1W9fF6eLuC6D06AlJhrdWNHdEZjMJOCTw8PPC95JT408LKmZnT&#10;ANRABQ8EJDnpfx7EIvInAhzgYUiYJiC/7QOJB5yb7pf+4iUgB5S3pNDKVmMLiIs0Rmf6QWIjpok2&#10;7C+h34TMGZ+WlpY2ZD0ybEiDxyAAAQgYIaDF4OSGoDPpbMdIh3QCAYMEWIMZhBlrVwmt/2J1AXrH&#10;QYCE9Tj8hJaxEWASis1jxvVlMWocabIdasWa2cnk6EpOguuJ8GQNxTAIQCBoAitSGUfeR5q0fjpN&#10;Uea4aYT4774IMDbdkJdNykO9Jt6NNKTEQkA2io6psh6Lt+LTczweD+LTOkmNL5O0CqOmEyiK8+mN&#10;aGGTgCSRrnW63XWbMug7LwJFUQylQu77vKzG2pcIPB5M1kql7f7YG2vHz+DTxEgMwmzTVeS/CfnO&#10;H4r525KszpzRZhzwLAQg0JqAfBMNJFn9TPaxdL3Sb93hEx0wd9qgGkGfkc/VERBGRQhAAAK/ECBh&#10;nUEBgYYEWLA2BMdj9QmwSK7PLMIn5J2yMysnwi+lkk2E6qMyBCCQAAGtrDZaXNyQpPXPCZjj1gTm&#10;are8CSb75r325cuXfd9KID88AlRZD88nqWgkm5FvU7ElZjs6NW7jidlOdP+VwOzs7DlcvBMYfNVA&#10;vzu+/+ddLRSImMCfVMmN2HuGVdcDyUVZ7svBmL6Rrr+9p4x0RidtCLCP2YaewWcjjRvKu+FcvvM3&#10;9HZOgzToCgIQgEAtAnp4VxLVDydS/E3Wr2u1HqYxBDwQYP3lAXpoIp9Z+zE2QnMU+vgkQMK6T/rI&#10;TpNApIGHNJ3hxyoWGn64JyK1351M9q+uro70AzwRmzADAhCIiMBrudZVKua8k6T1T0+pzRz3BBXW&#10;ft5HOOPSvQtkc2BTr4t3LxmJIRPQKuui3+eQdUS3OAnIO2cQp+ZpaS3JKqdpWYQ1VQnILQfnVdvS&#10;zg6BTq/39MEdktftAE+/1/OFhYUnv/nTNx0LnyJwPxrt6S2gxukQLzGOtEmHxEyaULPwTGS/B71B&#10;TRLV38htHHwDWBgOdAkBCEwnoLeSX9/e7k7K8ky+hzanP2GmBfOmGY7R9RLZPB0dXxSGAAQg8BMB&#10;EtYZEhBoQICFagNoPNKMAIvjZtwif6rb7Q7kpPiZnBjf1Q/yyM1BfQhAIEICes2rrHe2v1ed9c8T&#10;jmSe9j66GZdeXbDHATuv/IMUXhQF14QH6Zn4lXp4eBjEbwUWQCBOAnoTU5yap6N1WRSbU62h+vpU&#10;RDT4m4Cs1z5SXZ3R8I2AHkTudjpb1ogQN7GGtk7HxE7q0LLYNpLfgySrf5LY8AZzhcWxQNcQgMCL&#10;BHR9Ijd9nch76MM/DbvuUtuYNxmgbQkwhtoSTPd5xka6vsWyegTczer19KI1BOIkEEmwIU64cWjN&#10;AiMOP4Ws5fdjSD/E9YNcPswHIeuMbhCAQJoE9LpXeSdtSLX1IfPbEz5m3ed94DMu/bpA1il90eDQ&#10;rxZID42AJjXK5vZBaHqhT/wEpMIz30Se3fh4i4JnLRDvgcC5B5mI/I7AaDRal8IGuu6q90cCez1e&#10;mbSWddqpfutnYi5mTiGg7xdpsmcdFPET64irCCCGUoVS3m1kjhgKgW0tZJI3CayHAAR8Ebi5uVm/&#10;urk5kqrq+1JVfc2XHsjNlABr1kwdb8lsxpMlsHSbCgES1lPxJHZAAALpEWARk55PG1gkyWBrUm39&#10;SKqtH1LFtAFAHoEABFoRkI3s416vt6Gb2q06Su1h5mjvHmWj1bsLvirQ6XbXZX1iP8EhDHPRoiIB&#10;mTM+VmxKMwhUJiDfRW8rN6YhBCBgjIC808+NdUZHjQgUMzObjR78+aHvE9iNdEgnMRKQ73uSEGN0&#10;nAWd5f3eL+UAsnzT9S10/2uX395BToQh5DkCxFICGBuBxhR1zacxYA41BTBGUAECGRLQ28ZlH3x/&#10;pts90VvIn0VAlfUMR0e8JrPuitd3tjVnbNgmTP8xECBhPQYvoWNQBJ6dPAINMgQFL3FlWFgk7mAH&#10;5r00hiRBY1MS10/kg33XgSqIgAAEIPAPgfn5ea3Apknrx2ARAqz5vA8D1lzeXfD37+DxtyAJDjv3&#10;Dw/PbyQEoC4quCVAlXW3vHORJu8a3jMBOFsS204DUAMVHBLA5w5hPyNKVl3mD+yQvO7fsR400G96&#10;bsvwAD5QkV/++mtfVFtzrh4xFefIfxZITMW7C4KLLer8IN/xbzQGHAAdVIAABDIjIPveO3Pz82dS&#10;UX0rM9MxN0QCrFVD9Eq8OjGe4vUdmlsnQMK6dcQIgAAEINCAAIuXBtDifqRioLgviesf5OP9RKqZ&#10;DuK2GO0hAIGYCMi7ZyjXwWrS+kFMehvXlfnZONK6HVacL+t2S/s6BJ76HYzHh1qhr043tE2bgFZZ&#10;L4pimLaVWGeVwPfJlI/vnQcOx1hFXqnzsuR3XQlUUo0uk7ImMmN0fSXfYnbjP0+8byPDhLoVCchY&#10;orp6RVapN7v98mVHvq03vdlJbMUb+m+Cia14d0EwSeuy1vikMV+N/QZABRUgAIGMCOg+t+x3a6K6&#10;3t7Zr2w6VdYro6KhfwKsufz7IFQNGBuhega9XBEgYd0VaeQkQYBJIwk3WjGCsWEFK50+Q0CCh+tS&#10;bf1Ir0fTa9IABQEIQMAVAdnA2JYExDw3udlQdTXMnpXDesu7C57dUNVr5B8r9AWgJCqEQECrrIse&#10;f4agCzpERGBKxd9xUQwisiZJVWUuHiZpGEY9S6Aoy1Pw+CNwNxq5f+9Rfd2fwy1K1sPnVM61CDii&#10;rkej0Xqv09HEML9/xFj88hfpxFi8u8Br0rrMC7qu35ZYb55x3gDcjwoQyJWAJKqvXd/dHU7K8kiS&#10;1dcacXCYtN5IPx6KmwDr1Lj9F5r2jKfQPII+gRAgYT0QR6BG5ASYZCJ3YGDqM54Cc4h9dZoGhyVx&#10;fUuu8j2Tj/st+1oiAQIQgMDfBJaXlz9J0vq7x42NPLAwN3v3c9O50rviKSkw5XegFfq0Ul9KJmNL&#10;OwILCws6Xwzb9cLTyROokRgp75m3yfMI3MBiZua/gauIeoYJ/Nbr8R43zLROd91Ox+97r8Y7uo5d&#10;tHVLQNdjevuNW6lIC5GA3tpQzswcBqPbt3dMMArlpwixlgB87iHmKO+C816vtyEHzQ8CIIAKEIBA&#10;JgS0ANv17e2uJKqfeb3ppSZv5sqawGj+CwHGEIPiOQKMDcZGzgRIWM/Z+9heiwCTRS1cWTVmbGTl&#10;7hCN7Uu19f2rq6ujm5ub9RAVRCcIQCA9ApK0/lk3NnSDIz3rsCg0Aqy1PHukRhKBVurTin2eNUZ8&#10;IAQerxSnynog/ghKjYYJkDKmBkHZgTIQyIDA7OzsaQZmBmuiJKxvBqNcw3d3MPrnrcifj7ff5E0B&#10;62ceb8VaCw6Fh4Td4Bh4VIiYi0f430Q7/A1ILPdY5oQ33LoRgN9RAQIZEdDCa/JteSJxnQ/GzHZY&#10;ZZ250pjX4unI4dwcDxQ0bUyA8dQYHQ+mS4CE9XR9i2WuCDC5uCKdhxzGUx5+/s5KUx+53W53IN2e&#10;XF9f7+op9exAYjAEIOCcgG5s6AaHbHScOhfuUiBzs0vav8gyNU96NSJm4Q3Gf1GW+1q5L2az0d0c&#10;Aaqsm2MZfU+GEh0fHh70u4c/TwRmu91jT6IR64nA4+EjT9LzFitJHWtCQP+F92fonR6eYelppNXV&#10;dT2WnmVYVJeA3oYVdDXTBt+edRnQ/nkCGnsh/uJ5hDj4DUis5tPS0tIG6zvPvkY8BDIioIXWrm5u&#10;jqSq+n6n1wvz2yYjf2CqPwKss/yxRzIEIBAmARLWw/QLWgVGgAVEYA4JSB3GRkDOQJWvBPR0up5S&#10;l4rrmyCBAAQgYJuAbnDIRocmrR/YluWlfwebRV7sikQo6yzPjmo4/uW9sP7lyxdz1XI8Y0B8OwJU&#10;WW/HL/qnLSQ0jotiED0XDIBAJATKmZnTSFRNVc043nffv+sbrh9TdWAgdr0nMTEQT3hUQ2/B0tuw&#10;PKpQTTTvkGqcLLYiDmMRbpWuLf0GJG47FPHbEsN9X0UN2kAAAhBoS0ALq0mBtf2ZbvfkseBa2y6f&#10;fp4q63a40uvfBCzNy+DNlMAz44n1d6bjAbNnSFhnEECgDQEWKW3o8ezPBBhP2Y0JWwtQ2YhakwDA&#10;oQQDDh8rcmXHFoMhAAG3BGTDY1sqt310K9WyNOZly4Bf7t7WHOnVqJiEtxz/nW535/b2djMmk9HV&#10;HgG5jWNXej+3J4GegyJgIUn9e/tkfngblL2ZKTMej/kt5+Tzv5Ob+PNEQOI6f3gS3U7st3mgXS88&#10;bYbAuazDDsx0RS+xEtDbr+QA0mE0+vMO8e4q4jHeXWBUAU1W7/V6G8wHRrHSGQQg8AIB2ZvemZuf&#10;P5OK6ltOQDlMWndiD0KSJcAaK1nXYhgEINCAAAnrDaDxCAQgAAElYHRR2TIpCI/ER8Do+HnGfElc&#10;35xMJifXt7e78RFCYwhAIDYCy8vL+q7ZfqzaE5v6P+rLvOzVfy7mSK8GhizcYHKAJFntc3AuZGe7&#10;1S25Q01u8YUvzXKS+vcA5BtnED6QdDWURJfzdK3Dsp8JUGHd75goyjLu953DucGvp8KVLuvx7XC1&#10;QzNXBKS6uiarr7mSZ0wOcRljKJt0RFymCTVDzxgc+xKjPZX1++/z8/OnhrSjGwhAAALPEpA48ECS&#10;1TVRXW916aeIivkxRa9OscngvJwhPUyuSIB3S0VQNEuKAAnrSbkTY2wQeHZyYHFiAzd9QgAC5gn0&#10;JanjgwYJNFhgvnt6hAAEIPAvAa3Wo1V7ok5aZ43ndUgTmPGI3/DYlyrrugbZ92gRogMi8FjN7Twg&#10;lVClLQGPiYgPDw9817T1X4vn5QDKsMXjPBoXgcu41E1HW0kwXZdk434yFnmcM5JhWNMQ+SY/npub&#10;O675GM0TIyCx4N2ZmA/7Gf5GTcy91s0hPmMd8fMCDIx9mQcO5EbMNxKXYe3u0ZWIhkAOBLRgydXN&#10;zdGkLI8kWX3Ni81UWfeCHaH1CbC+qs8sqScMrPGS4oExWRMgYT1r92M8BCDQlIDRxSQLk6ZuiPY5&#10;o+NnGoXHj3QNEmiwQBLX9y8uLvrTHuO/QwACEGhKQKv2aPUereLTtA9vzzEne0Ovgp3Oj14tDVC4&#10;rbEvyRFfkyT4g4AQoMp6AsMgkITDcVEMEqAZrQmS9BLfGi9a2n4Vn+12j/1qkK/0YmZmM1nrA5lL&#10;kuX7aJgcJP+Yuo3Y9zKBezngJ4eIP0TPyda3avRg3BhAnMYN5yeltBv725Kszi0bHt2HaAjkQED3&#10;mvWGb9l7PpPDttnEaZgbcxjdP9nYbk7OEBgmNyHAu6UJNZ6JmQAJ6zF7D92tE2BSsI4YARCAgE0C&#10;T5wol8T1rbn5+TNJXN+xKZq+IQCBvAlo9R5JWtdK6wfRkCDo5NVVrLs94rc89jVJQquEerQQ0YEQ&#10;0CrrUR5mCoSfNzUCTCyUOeOtNx4IhgAEIOCAQDbvuQDnGAfutS5Cv8Oprm4dc9ACZAz0Z8bjw6CV&#10;rKPct3dFnWdoa4wA8RpjKOt3VDNeozdeStLom8cbzurL4wkIQAACFQlIgZKve816w3fFR+w3c1hl&#10;nbnRvjtTlsD4Sdm7FWyrub6r0CNNIBAlARLWo3QbSnsnwCTi3QU+FWAR6ZN+/LIDGT99SVzf0yva&#10;bm5u1uOnigUQgECIBDRpXav5yGbJpxD1Q6dwCAQyN4YDxJUmDjf9y5mZw69JE/xlT0Cqfb7PHkIs&#10;ABy+I+oikTXGoO4ztDdHQN7p/zHXGz2FTICEVz/e0TVTlu85kteNDTgZQ1RXN0Yzzo7kwPChHBxO&#10;7/uLfTlvA5K4jTf0ch1hNfp6OFxvvNSbLz1qi2gIQCBxApKoPtC9Zamqvi+mprfWSNx/mNeCQMX5&#10;uIUEHoUAt1AzBrIiQMJ6Vu7G2DoEqoUA6vRIWwg8QYDFLcPCFoEKJ8m/XtHW7Z7c3N3t6dVttlSh&#10;XwhAIG8CkrSuyYlhX0PLfOxtkLLm9oTe/Zhf+/LXX7qRwV/mBDT5UTbSjzPHEK75ESULPjw8DMIF&#10;iWYQgAAEmhO4G414vwV8aKq5Z908WRTFR0lYPHcjDSkhEpBEsl1JcE33PeL+WzZEN3vRifiNF+x/&#10;C50y7vVmDYm/vtHiIR61RDQEIJAwAd1Dlpu79yVR/ejr3nKofxX2xk2pzrxoimSe/TB+8vT7P1bz&#10;TZP5AMB8JUDCOuMAAnUJMHnUJZZUexaPSbnTuTEBj5+d2dnZk6urq03nUBAIAQhkQUCvotUrafVq&#10;2uAMZm3nzSUBz4vemDgR7GnMi7839bpYJzYiJGgCUmWdqp8heSiiJPXvsY2LYhASxqx0KYrzrOzN&#10;1FgOF/lzfLfTeetPemCSI52jfFGUZPXhwsLCJ1/ykeufwL0c6JPK6h/8a2JZA0/ftJatiqJ74jhB&#10;umlbb7gMUjOUggAEkiBwfXu7Ozc/fyY3d8cR13WYtJ6EgzGiOgHWoNVZ0RICEIDAFAIkrDNEIPAE&#10;AYIuDAsnBFjUOsGcpZAGH+MSaFjrzs4e6lVukky2liU3jIYABKwS0CtppdKPJq2fWhVUp3Pm4jq0&#10;jLZlvW0UZ/XO/I/5PdYZ1d2VakuqrAfi2cir18o8QkKnp6Ekh53PPYlGLASyICAJ65tZGFrXSJLX&#10;pxKT7+2PVNediinZBhJr6c+Mx4fJGvizYf6/bbNB/Qv6bC33bPhPY16LgmhxEC0S4lkzxEMAAokS&#10;kBjuQKqqn8n6Ug/D9RM1s5VZ7HG0wpf9w4yf7IfAkwAYF4yLXAiQsJ6Lp7HTDAGCYGY4RtoLi4NI&#10;HReI2rGMH73KTa50O9MT84GgQw0IQCAhAno1ufzbkE2Vz97NYl3nzQWxzIneANkSHMCYl2p/fbnK&#10;Op8kClu+TKBfqqx7cmJCyX6yYTrwRDF7sVrBN3sIGQAoZ2b+k4GZwZn4eLBvLTjFQlMo8kNXlnCe&#10;U13dEtlIuh2NRodfv7dy+uNd4M3bxHU8oX+M62gxEImv/q7FQTxpglgIQCBhAvpNosXNZK/4SIud&#10;RWlqg8JuUdqJ0u4JBLDH4t5oJFohwFiygpVO4yFAwno8vkJTCEAgJQIsQFLy5lRbnAZwDX2E64l5&#10;PTmvJ+inGkgDCEAAAjUIaMU3uar2nWyuHNR4zGxT5mGzPGv05nROrKFX8k0DGvPyDliX9cVe8swx&#10;8EUCj1XW/c0DOfknoST1n9328PDAt4qHsUxijAfoHkR2pGqnB7GInJnhvVZnFCQ8x9XBoG3H4/H7&#10;us/QPh0C8n21KweD831/BPS9m86omm4J8Z3pjGy00HiqxFXfcKOGDbr0CYG8CVxcXPS1mJkWNdPi&#10;ZnnTqG4982F1VrT8lQDjh1HxFAHGBeMiBwIkrOfgZWysReDZlz9Br1ocU2vMoiA1jyZqj6Fk9W90&#10;9OS8nqC/vrs71EBFotQwCwIQ8ERANle2RbT+c/vHms4t7++ksZ7ygD7QinNS+W/nnkRTDwMiLJGy&#10;0f4xLI0S0ybQ379JyuOiGJjsj74gAIF/CchNGKfwcE9AEkP+cC81EYkZzHvPeUrWVMfLy8ufE/Ek&#10;ZtQkcHt7uynfVx9qPpZec2I9XnxKnMcx9rLcfoynOhaMOAhAIHUCcvhta25+/kyLmSVjq+E982S4&#10;YEh7Aqw72zOkh78JMJYYCRkTIGE9Y+djOgQg4IkACw9P4P2ITSFoKzZsaqBCKq7v+KGIVAhAIFUC&#10;cn3tgdi2IRvsw1RtxK7HuAsg3BMIfc05Hh/Kb7/vHgwSQyEgc8C519s2QgFhUo/MKs3Kd8pbk/jo&#10;qzoBTY6s3pqWMRIoioL1uQfHFWU58CA2LZGZzYXqPDlgwiHAtEZxZWskuWxNDrrsV34g9YahfwMn&#10;yj+F/Y/QXaNx026n8+Yxjhq6uugHAQhEREBv2b66uTmS4mW6niBO29B3zIUNwfHYVwKMHwbCUwQY&#10;F4yL1AmQsJ66h7GvFgFe+rVwZdOYcZGNq+M21P5J8b5UXN+TausnNzc363HDQnsIQCAkArLZciwb&#10;7Jq0fmpdLzYvrSMmsOIF8a9CIxjrUgWw/+Wvv0iuCGTI+FKDKuuGyGdaVVYqfw0MEaQbCEDgJwLz&#10;8/P21+ZQ/4HAaDRal8TTPlgMEshjfvw8Nzd3bJAaXcVEoNM51O+qmFS2rmsE38LWGXgQwB6aPega&#10;L11cWPidtZk9xvQMgRwJ6K3aUqRsX2/Zlm+QdGMr9vfO/xk+zIWZ/ZJYc2bmcIvmMpYswqXrkAmQ&#10;sB6yd9AtHAJMEuH4InZNGEuxe7CW/il+nIpN6zPd7snN3d2eBjRqAaExBCAAgWcI6KaLJK7bTVpn&#10;DvYy/lKcC72ArCM0orGut7jcfvmyU8c82qZFgCrrLfyZYQXZp2g9PDyku7HaYnhYf7TTObcuAwHe&#10;CFBd3Q/6QtZFfiRnIDXhOVN+r+8z8CAmPkFAKqLuyeG9deA8QSCib+KU/Ef8x7w3y6I4WFpcfCO/&#10;9aH53ukRAhDIlcD17e2u3qotRcq2smDgMGk9C54YaYUA6ygrWOkUAhAImAAJ6wE7B9XcEmAR4JZ3&#10;LNIYF7F4KnM9/Xxs72hA4+rqajNz+pgPAQgYIqCbL0tLS2+kctCBoS7/7YbNSuNIq3TIOqoKJcNt&#10;IhzrvU5nTyuKGiZBdxERkENL70mOrOGwPKrFVgYyLopB5cY0NEZA1mv/M9YZHQVHQNblp8EplYFC&#10;snZ+m4GZ/k1MaB6V9dMnPfznHyoauCZwe3u7KZXVd1zLjUpeQr/1mLgTBzLorbLcljjptsEe6QoC&#10;EMicgBx2G0hV9TP53vsgKPqZ47BiPvOgFazhdhrhXky4MDPX7JmxxDsl83GRuPkkrCfuYMwzQICF&#10;hgGIdPGVAGMpq4GQyQKy352dPby6uTmSQMdaVg7GWAhAwBoB3YwxWiWO+dear17qOJN50AvbZ4VG&#10;PNaLstyX5Ec2SsIaUc60eawW96czgbEKIunmSc+R4OlnQHfKcuhHMlJdEJDfFf51Afo7GboOkvlw&#10;4Fhs3uIir7quh/0WFhY+5u3EPK3XGGy3293P0/oGVkf8ndzAWh5JgICsCYbdTueNHEg6SMAcTIAA&#10;BAIgoGsH3cedlOWRVFVfC0Al9yr4Kfzm3k4kQgACEIAABCIhQMJ6JI5CTQhAwD0BEq3cM0diAwIB&#10;fGTLJslAAh1neo3cxcVFv4EVPAIBCEDgBwLLy8ufZAP+nW7StELDxmQrfE0fZg3VlFzD5xJIYtWr&#10;7L98+aLVffjLlIAkXOl7v907P0V2kSfTuXAJCZ4uKP8qo9frnfqRjFQXBIqZmf+6kIOMfwncjUYD&#10;eHgkEOd6+s/HQ38ewSHaC4FO51Cqq/e9yI5VKLEhp54jJtQct8RBTxcXFn6XW8hYazfHyJMQgMAj&#10;Ad2vvbm729P9W93HBYwbAsyDbjgHI8XgOpOxE4xXg1KEcRGUO1DGIAES1g3CpKt4CTz7kje4wIiX&#10;DpobIcBYMoIxlk5yXTjqNXKzs7Mneq1cLL5CTwhAIFwCkrT+WZKhNmSz5jxcLdHsZwK5zoHeRkJC&#10;a0y90l6vtvfGEsFeCVBl/Sf8cSbOeRtDDw8PfH94o4/gFAlQQd+9V6WS6lv3UpH4C4F45t9zqby7&#10;iwfzIyAx1z097Juf5QYsTujb2QAN610QG6qPuCyKA0lW3+AwUn12PAEBCPxKQNYMW3Pz82fyX3bg&#10;80gggAJw+AICEIDAswT4XmFwZEaAhPXMHI65EIBANQIE1KpxotWvBJyOnQA/rvU6Ob1W7vru7lCv&#10;mWOMQAACEGhDQCsKyUb8G60wVLsfPu5rI2v7gNM5sK2yKTyf4BjXq+1ZP6QwOJvZQJV14RZPolwz&#10;J1t6alwUA0td0+0zBObm5o6Bky4BKui7960krG+6l4rEZwkEfsOJ3ErzEe/lR0AP9+oh3/wsN2hx&#10;gt/QBukY74oYUXWkxWTyfmlpaZtk9erMaAkBCDxNQAuKyf7siezT7kuLPpz8EGAO9MPdm1SDa0zG&#10;jjcvBi2YcRG0e1CuIQES1huC47F0CPByT8eXwVpicJEarI0o5p5AgMnq30OQd+umBEROrq+v2Uhx&#10;PzqQCIGkCOhmjSSta6X1g8qGMfdWRmWqIWtqUyQr9pPoGNer7eU3rxsq/GVIQN/38i+/BKzAk+Ji&#10;GIoyB1GZOAZHoWM0BMbj8Xk0yiag6ONhvbUETEnThMAOk8l38bF8H1f/Nk7TK9lZNRqN1vVwb3aG&#10;2zA40W9pG6hM9Ems6GWK8k4fzpTlhtwy+ckEb/qAAATyJaDfFLIfu68FxeTdu54viSmWB763jt8g&#10;AIHMCfCtkvkAyMt8Etbz8jfW1iHAZFCHVlJtCaIl5U6nxjB2fsHdl4rre3qaX0/1O3UGwiAAgaQI&#10;aBKjVhqqVEmONZxz3zP/OUae+hjvdAaybth1TBVxgRDQKuuiynkg6thVI7AEOLvG2u1d1gl8a9hF&#10;/Fzvwf9WdY2S0z9Tw0CSYYP3rSlbA+mHd1ggjnhRjUDmbbkBIb/DfTGMD4s6SkJrv5AqqXq416KY&#10;vLpO/Zs6MG8SM3raIXqbpLB5I+uu48BchjoQgEBkBK5vb3e1gJjsx25FpnrS6jL/Je3eX40zuL5k&#10;7GQ2djAXApkSIGE9U8dj9t8EmOwZCdYJGFycWtcVAfEQiOwEuJ7m11P9N3d3excXF2yuxDPS0BQC&#10;wRGQikO7otT21wpET/0x7zr3Getpx8gzGeOSjPFBqwg6pou4QAhUOpwUiK6N1Agk4a2R7gE/9PDw&#10;MAhYvSRVk/XYuQvD2iScu9AvJBmGWDnxa0jcfOsiVZP/8K0D8msQ8DiPa3X1ubm54xra0jQBAvej&#10;0Z4czuPbyLQvPf6WTZsSQ3/Ejn70UlkUB4sLCxscEoxh9KIjBMIlcHV1tSlV1c9knfBBtOyHq2lg&#10;mkW2xx4YPdSBAARsE3hmD5D1tG3w9O+aAAnrrokjLw4CmSSCxOEMt1oy0bvlnZI0xk4lb+7Mzc+f&#10;SdXUrUqtaQQBCEDgCQJ6/blUldt4Nmkdas4IMPc5Q/23oMy+UcqZmUOtJuiYMuICIKDveVHjPABV&#10;zKpAUoxZnj/1Ni6KgVUBdP4LAVkHDNtgqZpc3UYGz1Yn8M0fM44OIlTXLP2WUjmZ91eMbv42rztc&#10;o8vaeDtGVOjcnIDGULudzlbzHnhyKgGHv+GpuiTegBjS3w4uJpP3eouk3iaZuMsxDwIQsERA1gdr&#10;Vzc3R93Z2UOpqr5mSQzdGiDA3GcAYkxdGFxXMnZicjy6QgACTQiQsN6EGs9AAAIQqELA4KK0ijja&#10;ZEIg/pPffam2vq/BlJubm/VMvIaZEICAYQLz8/OnktD4u16f+0/XzLuGKb/cHQEzh7jzTXJd+/LX&#10;X/sOSSMqIALJVFn3kMwWkBudqiLz0lunAhE2U8zM/PcpDCSixz04JHnqPG4L4tJeb5SRCuv9uLRG&#10;218IOFivy7fvAZV48xp7jzdO7eVltSdriSc5A59zLOlr4Y2y3JDbIz85A44gCEAgKQJ6g7XeZC17&#10;rGfyDTFIyjjXxsS/1+6aGPIgAIEACOS8lg4APyoYJkDCumGgdBcPgWdf5gSn4nEimkIgEAIsDus7&#10;4mswpds9ub693dUgS/0eeAICEMidgFYikg17rbT+ObfK0759z7zn0AOZf5vIWNvkZhaH4y0gUVpl&#10;Xd7vxwGpVE8VB4lr9RRKv7WsCwbpWxmWhRpUfio5PSwt0aYuAXn3/q/uM7RvTkAOfmw2f5ongyNg&#10;af6Xg3xDObT9Pjh7UcgaAb1pSm5f2O9woMUa4186zvzb2x3ov9ePuf1pwQ2x+41858b7jZub07AX&#10;AoER0Pio3mAtau0Eplq86jhKWs9x3ot3UISlOWMnLH841YZvE6e4EeaHAAnrfrgjFQIQCJCA0UUf&#10;i4gAPZyASo4+nl2SksSSD7OzsydXV1ebLuUiCwIQSIOAJq3LNbrvZOPnUxoWhW+F0fVS+Ob61ZD1&#10;5Df+e4/VBf36A+nOCfR6vY/OhbYVaClRra1auTz/8PAwyMXWEOyUQ8jHIeiBDmYJSGLsudke6e0l&#10;AtwOkej4ML8e+FO/fROlhVlPELgfjfbE5+vAcUyAb3BnwHOKLZVFcbC4sLDBLRnOhheCIJAUAUlU&#10;H1zf3Z3ozdViWD8p4zIyJqd5LyO3Pm0q68nsh4BtALxPbBOmf1cESFh3RRo5QRHgJR6UO1AGAlET&#10;4H3S3n2dXm+tOzt7KEGXQwm+rLXvkR4gAIHcCCwtLr6Xa3W3c7Pbtb3MeQ6JE9j8B7ZWFdTqgg7p&#10;IyoQAnNzc8fRVFk3n5gWiBfiUmNcFIO4NEZbCIRHQA6Un4enVZoaaQVlbodI07f/LmTlC6r9uv58&#10;YWHhU+KkMO87AlpBtdvpbAHFE4H2v1lPiscnNocYUzGZvJdCG9scOopvfKIxBHwT0L3S6+vrfUlU&#10;P5L35bpvfZKVn2ChuGR9lalhOayXMnXtdLP5LpnOiBZREyBhPWr3obxxArz0jSONpUOjiz3GUSxu&#10;j0vPDD6a5Xe4KcGXk+vb2924nIO2EIBACASkUtGBbOq+kcSPYQj6pKaD0bVSanBM28Na8heiWl1Q&#10;Nmr2TKOmv/AJBF9lnUT1oAYRlYrdumM8Hp+7lYg0FwQkYf3UhRxkzMzcjUYDOGRCoMV6QW49+Eii&#10;YybjRMx8vFmK7x7fLueb3JkHUo01fY1NluXG8vLyJ2cwEQQBCCRDQPdIda9Uin1tJWMUhsykOufh&#10;2icIsJZkWEAAAhCYSqBzeXVVTm1FAwgkRuDZBSGLh8Q8Xd0cox8JjKPq4CNvaXTcvMQig2T1n82X&#10;xcnpbKfzXhJQjyMfJqgPAQg4JqDVR+Qdcsj12WbBO5vzzKodX2+sI1/0WdntbixK1e34HIvGbQh8&#10;+fLlKLgKtPxW27jU6rPzv/3GlGWV8I+d//XXX8SVHfJ2Ieo3fkMuMH+V8eWvv/blhbXlTCCCwiFQ&#10;Vnt1SsLjqVRXfxOO4mhik4DeuvBlNNJ177pNOfRdg0DF32qNHmn6DIFqb8U48Om7W+b3d7KvcR6H&#10;xmgJAQiEQuDq6mpT1gF7eit1KDplo0dRODE1pfnOCbCYhRheRzJ2Yh4MLXR/YRwxJlpw5dEgCFBh&#10;PQg3oIRLAiSru6Qdhyyju9kkLsThdLQMnoBecadX3emVdxcXF/3gFUZBCEAgGAK6IbS4sLAhH+vH&#10;wSgVuSJG10qRs7CqPuvI6XjH40NN5JjekBYpEZDNuvfB2NOiQmowNiSuyMPDwyBxE4MyTyr/DoNS&#10;CGXaEjht2wHPVycga2zeV9VxpdWy4npCbpoJZw2UlgeCtEYOge3LrXHrQSqXq1J8ozvzfCpxp7Io&#10;DjQmSbK6s6GDIAgkQUAL8Fzd3Bx1Z2cPSVZPwqXPGpHKfJe2lwxZxzrSEMjMu2EcZT4A0jafhPW0&#10;/Yt1EIAABCBgiYCzj8oMq6t/7zK98m5ufv5MEtd3LLmSbiEAgQQJ6JXpS5q0LhtFCZrn1CRn851T&#10;qwIURuCpklM63W5/NBodVmpMo2QIzM/Pn8pBBb/v84qJZclAj9iQcVEMIlY/OtVlzXUandIo/CwB&#10;edcOweOGgCaliCT9x1/OBF5YX8jv8XiOm4WyGR1yo9COGLupBus3ON/hAbmeb3Vnzoh93BeTyful&#10;paVtjUk6g4YgCEAgagJarOvm7m5PineddbvdQdTGxK585nvxsbsvB/1jXyfl4CPXNjImXBNHnmkC&#10;JKybJkp/QRPgpR20e7woZ3RMELz04kOEZkGgL4nre1ph4ObmZj0LizESAhAwQkA3imbKcttIZxl2&#10;YnSdlCG/yiazhqyM6mvDTmdw+3dCB38ZEZCkrY9ezCVR3Qv2NkJl7nrb5nmehUDmBE4zt9+Z+ZLM&#10;tulMGILCJ/DEeiOoG2bCJxi1hnIgd138vfezEXyPB+RWvgmcOSPGcf/1wF9ZbiwvL39yBgpBEIBA&#10;9AS0SJcW6xJDiHFG7816BsQ419WzkNb/EGDfh8FgggDjyARF+giQAAnrAToFlTwQ4CXvAToiIRAv&#10;AWcfk5zo/mGQfK0w0O2eaMUBrTwQ7whCcwhAwCUBuYb3QDeOqBhZj7qzua6eWum15jukkU97ktCh&#10;iR2NHuahKAnolepOq6yTlBLlOFGlJeFrEK3ycSr+nzjVRutnCFxCxg0BeVdxuMYN6rikPK4/dM2j&#10;N8zEpTzaNiEgvtb45rM3SPFd3oSqxWf4frcIN86u5Td8Kr/TN/K9ehynBWgNAQi4JiA3LQ2u7+5O&#10;tEiXyNZ1AH+hEGBPPhRPoAcEIAABCGRAgIT1DJyMiX8TILjHSPiZAGOCMQGBaAnszM7OnlxdXW1G&#10;awGKQwACTgnoxlGv29Wk9VOngiMVxhrJkePY7G4FuijL/ccEj1b98HA8BJxUWSdRPZ4B8YKmDw8P&#10;gyQMwQgIOCbAWtkdcFnH8J5yhzsqSUVRDJ2seaKikq6yf/31175Yt/aShfp9zjd6QGOA73jrzohl&#10;vJdFcbC4sLChh6utQ0EABCAQPQFJVF+TRPXDSVkeyXtuPXqDMKAVgVjmulZG8vDfBAyuHRk3GQ+q&#10;Z8YRYyLjMZGA6SSsJ+BETGhJwOAioaUmPB4zAcZRzN6rpbuzhR8nuV/0i1QfWOvOzh5e3dwcaaCn&#10;lhNpDAEIZElAK9TpRhKJOC+739k8l+Uo/M5o1o6tR4BUJl2/H420GhF/mRDQRABJ4vpkxVwS1a1g&#10;9dXpuCgGvmTnJld+k+e52Zyyvb1eb5iyfaHYpodq5Aa5fij6oEdgBDqdP0l+DMwnltT58uXLjnS9&#10;WbV7vtWrknLQju9565BDH+9y8Ozj0tLStsQlWDtZHw0IgEDcBPS26Ovb211JVD+Rd1vleT9uqyPW&#10;nr35iJ2H6hCAAAQgEBMBEtZj8ha6QgACxgiEHvAyZigdGSXAuDGK00hnssk70ECPBnyMdEgnEIBA&#10;0gR0I2lpcfGNVkFK2tCGxjHPNQRX5zGSYuvQmtq22+ls3d7ebk5tSINkCCwsLHzUyqPGDOI3aQxl&#10;SB3JfPY2JH1S1kVuvjpP2b7cbBN/nuZmsw97OVTjg3ocMnWNs/Dbb5/i0BYt2xAYjUbrEp+offiW&#10;b/Y21A0/S9K6YaC/dhfieJciGMNiMnm3vLi4ax0AAiAAgegJ6C3Relu0zPkfxJh+9AblYoCjpPUQ&#10;57lcXOzcToPrRsaNc+8FL5AxEbyLUPAZAiSsMzSyIPDsS9rg4iALkBj5NAHGESPDNAFHH8Om1fbY&#10;X18DPtfX12dSbX3gUQ9EQwACkRDQKkiywfQ+EnWdqElQwwFm1oxWIMvhtX1uW7GCNshOHyvY/dla&#10;ORLVWyMMuQMZJ3wTOHKQ0QMkjnRGzPMEqBLqZnQI5z/cSEJKdATK8j2/w+i8VlthSXjty0OHtR98&#10;fIBv96bkLDzHN74FqD92GdJ41xsbe93uxvLy8mfrhiMAAhCImsDNzc263g6tt0TrbdFRG4PyEIAA&#10;BCAQBgG+PcLwA1oYI0DCujGUdAQBCEAAAikTCCk4mjLnNrZp4EeqrR9J4vq+XrPXpi+ehQAE0icg&#10;G0yftCqSVkdK39qXLWSOczACCCZZg9zpdvXg2r41AXQcHAGpsv6pcZIsierB+dOWQg8PDwNbfdPv&#10;vwTm5+dP4ZEGAVkTH6dhSdhWaKKqbMis6/qbNXjYvvKg3fni4uKBB7mIdEzgr7/+0m+XtTZieYe0&#10;oWf4Wb71DQP9tbsQ5kuZvz8vLixssPa17m4EQCBqAroveXd3tzfT7Z7o7dBRG5O78o4Ky4Uwx+Xu&#10;amf2G1wzMm6ceQ1BEICARQIkrFuES9dhEGDCDsMPIWlhdEwYXFyGxAhdPBJw9BHs0ULroiVxfWtu&#10;fv5MEtd3rAtDAAQgEDUBrYqk1ZFyTlo3ui6KejRYVJ71okW4j11LNWWpsr5rXxASQiDQqMo6ieoh&#10;uM6pDuOiGDgViDAIQAACFQiMRqMf3k3fkk5JPq0AL/Em3U5nO3ETMU8IPH6zbJqCwfe8KZIt++Gb&#10;vyXA6Y/7HOtFWX5cWlx8xw0Y0/1ECwjkTED3I+VQy5kw2CEBK+eRgO0QgAAELBJ45rvD51rZorV0&#10;nTgB1kuJOxjzXiBAEInhAQEIVCTAIq8iqLCa9SVxfe/67u5Er98LSzW0gQAEQiKg1ZGkStLverVv&#10;SHqhSyIE+OZw5kiptP7hnorKznj7FqRV1kWH86l6kKg+FVGqDeQb7m2qtoVmF5W5Q/NIY33+0/hJ&#10;HqxMQCot/vFSYxLYK6NMqqG+R+fm5o6TMgpjfiGgt7/IO+CDaTTErU0Tbdgf3/4NwVV/zPVY1+IW&#10;ejPj8uLibnUtaQkBCORGQA6jDaSq+klP9iPF9v43+0nCSmAkOCow53p+S8AzmCAEGDcMAwhAIHYC&#10;rJVi9yD6QwACtQgYXbwRhKzFnsYVCDj6+K2gSTJN5De/rtfv3cg1fHodXzKGYQgEIGCUgFZJ0qt9&#10;y6I4MNpx4J0ZXRcFbqsX9VgrOsfeKYp92VRmvndO3r1AfW8XRfHxRcn8Bt07JiCJMkYGAamDKhCA&#10;AAS+Eaj1bvo+gR2E6RKQW79eXtOka3o2luk3yng8PrRlMLc02CJbs1++P2oCq9/cVRxLi1rojYx6&#10;M2N9LXkCAhDIgYAkqq9JovqhvC+OxN71HGzGRghAoCUB1ootAfL4SwRcrZPxAgRMESBh3RRJ+gmS&#10;wLMvZRYDQfoLpSAQIgEWdyF6pZFOO3NyHd/V1dVmo6d5CAIQSJ6AJj8uLS1t61W/yRsrBjK/WfYy&#10;3xuWAT/b/dqXv/7a9yUcuW4JLC4uHojE81+kUlXdrSMClqaVTANWLxnVZA316+8wGevyMUSq/h7n&#10;Y60fSzWpRSTrv0Z/VF9vhC34h8qZmQOqqwfvptYKjkajQ3nP9lt3NKUDvvNtE67QP7GACpDaNbE9&#10;ziX59LMWtdAbGdtpytMQgECKBLQw1u3t7a68K07Evs2XbCQRK4ER4KjQnO25LQFPYMITBBg3mQ4L&#10;vjcydXx6ZrNOSs+nWAQBCDxDwOiijYUA48w0AUcfvabVjqy/fnd29vDq5ubocaM4MvVRFwIQcEHg&#10;61W/ZbmtV/+6kOdDhtE1kQ8DQpfJOtGrh2R8b8o8v+VVCYQ7I/BDlXUS1Z1xj0XQuCgGsegas56y&#10;ZvpfzPqjOwRcEZDDHZsmZVF93SRNf32Vk0kWB6b9EfYvWb5Ndl3e/ML3vn+fzxATCMAJzVTQIhZL&#10;i4vvtKhFsx54CgIQSJmAFsSanZ09kXfEB7Gzn7Kt2AYBCFgiwDrREli6hQAEYiNAwnpsHkPfygQI&#10;zFVGRUMIQOAZArxH0hwaUtFoMCnLs2upgpCmhVgFAQi0JaBVe/Xq3xST1pnb2o6OKc8TcLQMeHr3&#10;j2N8T6oYrk9vTYvYCXytsq7Vnfntxe5K4/rru0CCnm+Nd0yHvxBIcb2Uo5up8Gzf65LYYu2dRPV1&#10;+/6zIUETI2Utc26jb/oMg4De9iJxSE1qc/rHd79T3E8L4/vEqhNMj3FdzxaTybuvRSz4gwAEIPAT&#10;gZubm3X5dyTJ6oe9Xm+tDiCSserQCrSto4Jzpue2QGmiFgQgYILAM98avEdMwKUPVwRYI7kijZxw&#10;CBAoCscXDjUxOjkzhhx6LhNRjj52M6FZ2UytgnB9fX0mlY4GlR+iIQQgkA0BvfpX1g9vZNPqNBWj&#10;ja6HUoFi0g7WiCZpNurr2xiXpJC+/Hb3G3XCQ9ERkCra76NTGoWNE3gqWdNlNVPjBkXUoWzYJ7NW&#10;igi7UVXltoqh0Q7p7EkCsjZxFnug+nr4g1B/dwu//fYpfE3RsCkB+c33x+PxYdPn2z737T3Qth+e&#10;b0GAGEELeNMfNRXj0rifFq1YXl7+PF0qLSAAgZwIXFxc9O/u7vYkzniihbBysh1bIQABiwQMrhFN&#10;rYcsWkvXEIAABJ4kQMI6AwMCEIAABCDwBAFnC3yS1b2Ov45UQ5Bq60fXd3eHkri+5lUZhEMAAsER&#10;0Gp3iwsLWmk9+k0rZ/NacF50pJDBIKMjjZMS81QyhiSqrsvcvpeUoRjzJIHlhYXP8p4+Bk9+BKok&#10;ZGpl0/zIYDEE6hGQOfO03hO0rkvgscpyv+5zJtpXeVeakEMf9QiIXz7Kb29Y7ylax0RAbnw61IO0&#10;vnUmFuDZA8QKrDqg7fjWeJ/G/bRohVVF6RwCEIiOgBS72pF3w5kovtNWeRKy2hIM4HlHe/lt57UA&#10;SKECBCDgmQDvEc8OQHxlAqyPKqOiYUwEnn0JExyKyY3GdGVSNoaSjiCQLAF5T2xK4vqJBqGSNRLD&#10;IACBRgQ0iWBpcfGdbGJ9atRBAA+xFrLsBL4xLAN+ufuXxrckiOyQrOrVPc6ES0W8j86EIcgrgbqJ&#10;l1LBduBV4QyEy7XopxmYmbqJw9QN9G1fKO+iuu9Q39wSln++sLAQ7fdlwn4xZpocnN0N6aYXYgLG&#10;XNusI2IGzbhVfKrp+C7K8qPG+zg8VBE0zSCQCQG9kVlvZpabxLQIRt+U2SRlmSJJPxBIhIDB9WHT&#10;tVAiJPM1w+AYyhcilvskwNrIJ31kQwAC8RFg4o/PZw00drawd3QiuwGCXB/pS8X1Pam2fqJBqVwh&#10;YDcEIPA0AdnEej9TltvwgcAPBFgbeh0QVdZs4/H4UA6cGNtg8mowwp8lMDc3d0yV9XQHSMsEy7fp&#10;kgnDMpJ8wvBDSy3+2/J5Hp9CQH4nf4QGqeW7NTRzotJnXBTvo1IYZWsRuL293ZSDsx9qPeSg8VO3&#10;UjkQi4hvBIgdWB0LVWID3xSQ78ZhMZm8W15c3LWqFJ1DAAJREdAbmO/kJmZ5RxxJsvpaVMqjrBsC&#10;jvb068xpbgxHCgQgEBsB3iOxeSxPfUlYz9PvSVvNyzdp92IcBCAAAesEZB5Zl2rrRzd3d3sXFxd9&#10;6wIRAAEIRENgcXHxoNvpvNHNrViUZm1s0VNsOFuEO73rqmNbkkX6o9HocHqPtIidAFXWY/fgj/qb&#10;SqQMqbppWh76xZrzxO1L2ryY1rYxOuLx4Nx6yLqbeueGbGMouukBu+WFhc+h6IMeZglospt8f+yb&#10;7dVsb1W/o8xKpbevBIghWB0IVca2vINP5btxY3l5mfewVW/QOQTiIaB7gHLYbFfeD2ei9aZNzUnM&#10;skmXviEQIQGDa8Mq66AICaHyNAIGx9A0Ufx3CJgmwLrINFH6C5cAL+twfWNRM6OLM8aQRU+F07XR&#10;MfOSWY5OYodDNkpNdubm589ks2krSu1RGgIQsEJgfn7+6+aWbnJZEWCwU2dzmkGdo+mKdaE3VzWp&#10;DKgJq1++fNnxpjSCnRCgyroTzFaF2EqYfHh4GFhVnM7lEpryHAzxEpAKgsGva+OlOzMjB+eiegfZ&#10;ehfH7EOTunPAziTN8PqS745DPTAbnmY/akSswKOHiCVYhf/S2Jb16ufFhYUNjetZVYLOIQCBaAjo&#10;3t/s7OyJzN/B3YwSDcTcFHW0t89aLbeBhb0QgAAE8iNAwnp+PsdiCEAAAhCAAASqE+hLtfX9q5ub&#10;I62SVP0xWkIAAikT0M0t3eQqZ2aOQ7WToKZFz7DBbBHuy123Gdey+bQnCWPr3pRHsBMCZVFsOxGE&#10;EGMEXCRGFkUxMKYwHT1HYAiaeAnIbwT/WXSfJK/+YbF7q127eEdbNSC0ziVZUg/YhaYW+pghIHHD&#10;PfnmiOZ7o823lRliGfdCTMG584uy/Li0uPhOfqOseZzTRyAEwiNwc3OzLv+O5CDLvhzeXXOpIclZ&#10;LmkjCwJ5EWB9n5e/p1nLeJhGiP/umwBrIt8eQL5RAs++dAkAGeUcS2dGJ2HGUCxub6Wn0THzkiaO&#10;TmC3gsHDPxCQDeaBJK6fXcvVgHpFIHggAAEI6CbXkiatF8VBaDSczWehGe5CH9aELig/KcPEuNaN&#10;KPnHPO7Ni/YFLy4unsthouDey/Ytj0uChwTIt3ERilLb/0apNUp/JUClUesDYWBdggMBHt7dDqxy&#10;K0IOh7x3KxFprgjc3t5uSuxwx5U8U3JMfGOZ0iW7fogtWHP59+Navv+HchXQ9vLi4q41gXQMAQhE&#10;Q0D39q6vr/dlzj7RPT9fipOg5Yu8IbmO9vhZpxnyV+jdsCYM3UPh68cYCt9HaPgkAdZDDAwIQAAC&#10;EIAABCBQkYBeDahXBF5dXW1WfIRmEIBA4gSWlpa2dfMrFDMJZFr0BIEfi3Bf7trUuNaKh1Jlfc+b&#10;IQh2QqCcTD46EYSQWgR8JjrKb39QS1kaQyAjAlRXt+vsx5va1uxKcd+7z3e6e2vNSJTqvp/0YJ2Z&#10;3uglJAL6O5ekt/2QdKqjy7ffc51naGuIADEGQyB/7UbHtRxkPu91uxvy7j2wJoiOIQCBaAhIovqO&#10;HNQ9k4rqW9EojaIQgAAEIAABCEAgUQIkrCfq2BzNMpXEkCO7FG02Oh4IHKY4RH6xyeiYeYmYo5PX&#10;WTjNk5F6RaAkrR/e3d0dPm4+e9IEsRCAQCgEvm5+leXG18pNHv+czWUebfQmmvWgF/Q2kickcXVL&#10;KyB6MQihTghQZd0J5spCbPyOKwv/ruHDw8OgyXM8U42ArIFOq7WkVWgEZF7EdxadInyTX3OQvD59&#10;AOnBkIXffuNA3XRUUbaQ3/mhJKz3o1T+O6WJJ3jyILEGW+CPF+fn33CLjC289AuBeAjIHt5AktU1&#10;UV0LWAQzX5OkFc8YelJTR3v9rM8iHydV1Te4HmTMVIWeWLtnxhDjITE/J2YOa6HEHIo5TxAwOMHD&#10;FwIQgAAE8ibw08JpUxIzTiTpbTdvKlgPAQgoAUmQPNbKTVrBCSKJEeB7wotDbQbTtAIih868uNWZ&#10;UK2yTtVgZ7h/ERRi8qKMh4E/IulLls3/YfpWpmmhJFqydrXoWuH71mL3wXUdyiGl8MB0/pSxwHsy&#10;OMe0V0i+Kfb0Fqf2PYXRg81vsDAsDFQLYg5GHSPx+k8LCwsbvHeNYqUzCERHQON+WnRK3glHWoQq&#10;OgNQGAIQgAAEIAABCCRMgIT1hJ2LaRCAAAQgUI2As2C8oxPX1aymVV0Czyya+hL8/iCBrxOt1FC3&#10;T9pDAAJpEdDKTVrByUeVUWdzWVoum24NG8fTGVloYXs8awVEmb/3LahOl4EQ0CrrM53On4Gok4Ua&#10;ISap/wQ+q6RR14NuPB6fu5aJPDMEZN36PzM90ctTBIRvlnGCCOYElwP2XL4Rd10KRJYbAnprk3xX&#10;7LiR5k6K7W8xd5ZEJonYQ2uH6a2H8m9bvgXft+6MDiAAgWgJXFxc9LXIlLwPzsSIzZANIVErZO9U&#10;0M3Rnj9rswq+SKGJwbUgYyaFAWHOBsaDOZb0ZJYA6yCzPOnNE4FnX7IGJ3ZPpiG2AQGjky5jqIEH&#10;eAQCWRJY10oNcrXgvgbEsiSA0RCAwFcCWsFpaXHxTVkUB66QGF37uFI6BjmsA714ydV4lt/qQA6b&#10;7XoxEqFOCCz89tsnqqzbRx1LNV39zdunka+Er4dE+IuSgLwn8Z0lzz08PAz0kJyl7qPpNvfk9UJu&#10;fYnGWShamcBoNFrXW5sqPxBZQ1ffZJFhsa8uMYg2jM/lN7kha1Jnsbg2yvIsBCBgh4DE+bZmZ2dP&#10;tMiUHQn0CgEIQAACEAiUAN8SgToGtZ4jQMI6YwMCEIAABLIm4CwA7+ikddbOtGh81QWTXC24JRWW&#10;zzQwZlEduoYABCIgsLS0tC3JCdarOjmbxyJgblRFgjtGcVbtzPV4lg3tD5pMVlU/2sVF4OsV8FRZ&#10;t+K0WJMP+b1bGQ7/dMoBEbt8bfUuCR3ntvrOvV/5TbDG+GkQxHLIydTYlcIGxyRPmqIZTj/i1778&#10;20/9QEpuv9dgRhixiCauOJZ4/Bu99bDJwzwDAQjET+BGDpLd3Nwc6fwse3RrMVlUde8xJpuy0tXR&#10;3r/rmHlWPgzJWIPrQMZMSI5FFwhA4CkCrIEYF9ETYLKN3oVGDTA6HgwuCo0aSWcQgEDoBL5uXGmA&#10;TP6th64s+kEAAvYILC8vf5Kk9Xd6LbENKUbXPTYUjLVP1oDOPeczGUKSyfY16cS50Qh0QoAq62Yx&#10;+/ytmrCE5FETFJ/vQw6JnNqVQO82CIzH43Mb/dLn15uX/oDD0wRiPfhU15+9bpfq6nWhRdBeqqvv&#10;ye87m3gfcQcPg5KYRGXo8i3/aWFhYePrYWX+IACB7AhcSDzv+u5uv1sUJ91ebxArABK2YvUcekMA&#10;AhAIjMAz3xF80wXmJ9T5SoD1DwMhXQIEddL1LZZBwBABZ4szRyesDWGhm58INF0sSaUlvf775Pb2&#10;dvfi4qIPWAhAIE8CkrT+WRIVNkwnrTubw3JzG98Qzj0ewFhe++uvv/adG45AJwSost4ec2JJhW/b&#10;E6EHCKRFQKo/n6dlURjWPB6GWw9Dm7C1iP0w1HN0tbr63Nzccdj00a4uAb1RUdaXW3Wfi719AN9s&#10;sSOsrz+xiReZaYxN/m3LOsb6zYb1nccTEICACwLXt7c78/f3Z70M52UXfJFRg4CjHADWYzV8QlMI&#10;QAACEAieQNMcrOANQ0EIQCA/AkYX6gQE8xtAWAwBSwRkI+uDXLN+cnV1tWlJBN1CAAKBE9BriRcX&#10;Fn6XzbRTE6oaXfOYUCiVPlj/OfdkQGN5U5NPnANAoBMCi/PzuyLo3ImwhISkmEAo6/JBQi4K0RQj&#10;65wQDUtYJ96NlpwrFZh539Rkm9gBqZmyKLZrIqB54ATkd70uKu4FrqY19QL6drNmY3AdE6N4ziXn&#10;UiRmQ5LVD4LzGQpBAALWCUj8biBV1c+kQMyeXGnU/0FgxO9NkrasDx0EQCAOAgbfY6zf43C5Ky0Z&#10;D65II6cqAdY+VUnRLkgCz75UDU7kQRqOUhCAQGsCzhZljk5WtwZCB08SMLVQ6vV6a5K0fnhzc3Mk&#10;AbU1cEMAAvkR0Cq/krS+IYkLB/lZH4HFfD84d5KztVh1y/Yek1CqP0HLaAgUk8nHaJT1qGhqyYJP&#10;oXx4eBh4RJy66MvUDUzNPjlMeZ6aTaHYI4l0f4SiS4x6xH5oqpyZOeD2ghhH3vM6660J8m9fftv9&#10;tCyrZ02A33D1DIixNbGKn712LEUh3mhhiBjdic4QgEBzArqvdnN3dyTrrCOpqr7WvCeehIAFAo5y&#10;AViLWfAdXUIgNQJ8P6Tm0WTtMZWHlSwgDIMABDIkwCSeodMxGQK/ErCxSJKNrYFscJ3c3t7uwhwC&#10;EMiPgCatLy0tbRdl2ThxkqCkhXHD2s8C1Je7DHEca/KJJqE4h4FAJwQeq++dOxEWoZDYEwPrIC+K&#10;YlCnPW2rExC2/Maq4wql5WkoiiSoB+8aA06N8SCVvAuH83Nz7w2YTxcBEZCDrXvyPb8ekEreVAnx&#10;W84bDFeCiVl8JS3f658WpBCExtZcoUcOBCDgn8CFHBrT/TRJVD/rVrk1LeJ3po09Sf8eRAMIQKA2&#10;AYPvMdbutenzAAQg4IgA6x5HoBFjngCTq3mmMffIeIjZe+51dzZeHJ2odk8QiS0J9CWw/uH6+vpM&#10;ry9s2RePQwACERJYXlzclZ222lfEO5u/ImTaWGWDwb/GOmT2YMjjWJNQZG7ey8wl2ZhLlfUfXR1j&#10;EqChwfrWUD908xMBuVHqHCjREaAqvgWXPd6qtmah66y7jOZwVafzJ8mUaQ1V+U1viU+30rKqnTXR&#10;/B7bmRnW0xnHLiRRfSj/tuUQMoeBwhqVaAMB6wR0Dp6/vz/rdLsfagnL+J1ZixONzRJwlBMQcmzd&#10;LFB6gwAEGhN4Zh7k/dGYKA9aIEDCugWodOmZAB8hnh2AeAhAAALxE3CxQOr1emsSbD+SxPX9i4uL&#10;fvzUsAACEKhDQKv9SlWYN7rxVuU5AglVKNVsw3dDTWDtm8cwjqXS+s7Dw8OgvbX0EBoBqqz/7ZHc&#10;E4wk4Yzft6Ufp1YVttQ13VoiIOvQU0tdZ92tvGc2swZg2fjA57Hzhd9++2QZAd07JCCV1ddFHAda&#10;n2Eew/edw+FiX1SeMYxz+UbfePyWs88YCRCAQBAEtNDTzd3dkVRV35/pdPpBKOVICRd7k45MQQwE&#10;INCGgMF1H2v2No7gWQhAwBYB1jy2yNIvBCDgjIDRRZbBxZ8zAAiqRcDoeHlJsqOT1LWMp3GQBCRx&#10;fWt+fv5MEtd3glQQpSAAAWsE5Ld/KvOSJq2fviTE2dxlzdIAO2bN59QpgScW/cJiPB4fyu+y7xQS&#10;wpwQkINCtW+3cKKYAyGx/Q5tIuFQih26uq6x0zO92iIg36JDW33n3K8krHOTg4MBEOJNIXqbC9XV&#10;HTjfkQj9HpB/+5Isy3fBC8yJVzgakN/E5BXLOJb15RvWmI7HGOIg4JHAhcy913d3+5KofiTxm0Er&#10;VfJ6X7ZCxcMGCTjKDWD9ZdBndAWBzAjw/sjM4QGbS8J6wM5BtecJ8BJldEAAAhCAgC0CnhZHfUkW&#10;2Lu5uTmSf+u2bKNfCEAgPAJSJep8cWFhQzbCP4enXaIasWHh1LExfrtpUopUUzx0CgphTgjMzc0d&#10;y/v22ImwAISEmMwXAJYZqQQ+CEEPdICAbwKzs7OnvnVIUT4V1t17NYRDWZJYdUoFYPe+tylRvgf2&#10;5PdMjK4C5Bi/+SqYFW6TDGIa8s32aUFiZRwCCncYohkETBO4vb3dnb+/P+t1Olum+46tP097lLFh&#10;Ql8IpE8ggzVf+k70aCHjxyN8RFchwHqnCiXaxEOAl248vjKkqdFgKOPHkFfoZsbRCWpIp0dAEuQG&#10;8u/k7u5u7+Liop+ehVgEAQg8RUA34JYWF9/phtzP/93oWgf8M3KNLBQcEoiZtvwuB1++fNlxiAtR&#10;jgj0ut2PjkR5ExNC4p4346sJpvpxNU5NWp02eYhn/BAgCcw8d25wMM+0To8+5z9JrnpfR1fahk1A&#10;vwPkHbkVtpZhaRfzt19YJCtqk2hsQ+JiQ/m3LQeAeKdWHAo0g0DsBO7v7wdSVf2s0+1+kLht36g9&#10;Eb8rSeIyOhLcduYoR4C1l1u3xi6N8RK7B9EfAukRYK2Tnk+xCAIQgAAEniHAYpyhMY1AQAujHbnu&#10;9Ozq6mpzms78dwhAIB0CkrT+fkY25r5ZxLyVjm9ztCSF8StJKntSWXE9R/+lbHPKVdZ9JurFNGb0&#10;QEpM+sakqyYZxaRv5rqeZm6/FfPlBoc/rHRMp7UIuJ4P9fYWXV/UUpLGwRLQ9b9+BwSrYMCKpfAN&#10;GDDeX1WLOBHzKc66jpRCLhvcVhHVKERZCDQmIInqazd3d0dyS82RHPxba9wRD0IAAhCAAAQgUIsA&#10;3221cNHYEoGA8rIsWUi3yRF49uWZWHAmOceFbhDjJ3QPxaOfo5PT8QBB0xYE+nJF++HNzc2RBu9a&#10;9MOjEIBARAS+bsyV5Yb8G0akdhyqst5z5qeUAl6yab4v//rO4CHICYHUqqy7Tsxz4iTLQqiCbAew&#10;JPid2+mZXk0T4HCBaaJ/98eBGDtcm/b6bX60vTaV/qkE3NRJgT33uO4/DEytqNSx/XuLCoYLZROJ&#10;c8hv73RhYeF3KeBy6gIbMiAAAX8ELiTGdnt7uyuJ6mddF4fJI35Pksjlb5y2luwoV4B1V2tPhd+B&#10;wXcY4yV8dxvX0OD4Ma4bHWZPgHVO9kMAABCIlwCLqnh950NzxosP6nHJDHVRJJVlBhK0P9MgXlxE&#10;0RYCEGhKQJLWj7WqlG7YNe2D534iQGDG2ZBIbc0liWfrUmWRCovORpAbQV+roJblZzfS7EhxlYRn&#10;R3v/vUoV5IF/LdLTQNYu/0vPqmQtYp1p2LWPia7rhrulO0MEbB3ukmSrAxIsDTkpgG7++uuvfVFj&#10;LQBVolbB1u8taig2lY883iHr8gOJg72Rb++hTUz0DQEI+CcghZm25u/vzzrd7gen2kT+nnTKCmEQ&#10;gAAEIAABCEDAAYFQc7McmI6IGAmklvwQow/QGQIQeIGAoxPT+MA8gRgWRBK0/3B9fX0mQb2BeQL0&#10;CAEIhEZAkx6kutSG6HUcmm7R6cOmhDOXpfq9JnPwlhwc23QGEkFOCEhiRJTVUEkAMjY83hrriY7+&#10;IUDV7qgGw2VU2kag7JcvX1grROAnk/OorCWG5WTyMQKzUbECAfkN70gzfscVWFVtkur3YVX7nbaL&#10;NO4ha8ftpaWlbaesEAYBCDgnoHtaN3d3R3LQb1+uJOo7VyBigTHsXUaM167qjnIGWG/ZdWMQvRtc&#10;5zFegvCoWyWeGT+MBbduQNqvBFjjMCrSIGBwkk4DSPpWGJ1AGT/JDxij4yV5WhgYMoFer7cmgfyj&#10;u7u7w4uLCwJ7ITsL3SBggIBWl9Kkda02ZaC7PLtgnefM76mvt+TWg33ZYFtzBhRB1glIFb9zrYpq&#10;XZAhASYT7AypFHU3MscOojYgUOXle+U0UNVQ6ycCMq8dA8UsARn/HIQxi9Rqb0bm1U7nT11PWFWU&#10;zp0QkBuV1mVtwK1KFmin/p1oAVkWXeohR/nNvZF3aDTfY1k4BiMhYJjARVn2r+/u9iX2ctT1/Q1O&#10;jNiwd+kOAhCAAAQgAAEINCdAwnpzdjwJAQhAAAIQ+JeAo5PSIDdPINLF0KZUXz67vr3dMU+EHiEA&#10;gdAIaLUprToVml7B68NGhBMXGUn2caJpOyGS2NeXDfX9dr3wdGgEYqiKmstvzMfYeHh4GPiQi0wI&#10;QCBZArxTInRt03lWq6sv/PbbpwhNRuWfCMi3dl/+p0PA2CNA0ro9tj/0HEkMRH5zeqPg73qzoCMy&#10;iIEABDwQkJsKd+fv7896cmuhB/FJiYx0DzMpHzQ2xlHuAGutxh6K58FI1nnxAEVTJcC7g3HgkwDr&#10;G5/0kV2LwLMvSybnWhxTaGx04mT8pDAkXrTB6HhJnhYGRkVArk7sdbt7Um39RK9UjEp3lIUABGoT&#10;0KpTk8nknVahqv1wjg+wxnPi9dzWWVqRWebcXSdwEeKEQMhV1psm0DkBl4gQSTZkDW3Yl7Ozs6eG&#10;u6Q7SwTm5uaOLXWdZbdanVkMX8vS+ESMrj3vluV7vRErEfOzNuOvv/7SQ6n8fi2Pgty+HS3jfL77&#10;wGMheoOgfIO94f3pbYQgGALWCehelVRVP+t0ux9mZA/LusA6AgJ/R9YxhbYQgAAEmhJgXd6UXMTP&#10;Mf9F7Lx0VSdhPV3fYhkEIAABCLgi4OiEtCtzcpKTxEKo01nXKxUlcX1Pr1jMyX/YCoHcCCwvL3+W&#10;Ks8bYvd5brbXspfgSy1cTRvnGtiU3+AHqjI3HTVhPjc/N/deq6SGol3thLlQFI9Tj7dxqh2u1iQf&#10;hesbNLNLQA6VDuxKoHdXBCrOw+d6oNiVTsixR+DLly870vumPQn0/D2BXL8hnY+CQGMienOg3iDo&#10;nAcCIQABJwQkUX3t5u7uSPeqpKr6mhOhGQlJYi8zI3/9YKqjHALWWbkOMOyGAAQgECcB1jZx+g2t&#10;IQABEwQCDdyZMI0+/ibAxxkjIVkCT72/Op0dvWJRAoNbydqNYRCAwIxemSz/3ugVyuB4ggDrOyfD&#10;Ivc1liQ378tvsO8ENkKsE/iaYNvp/Gld0BQBFRPkfKuZlHy9NSEpg8Ix5jwcVdDkKQIyhx1DxiwB&#10;eZ9wAMYsUu+9fZuXn1r3djsdEi69e6i9AnoIVX67e+17ooc6BHL/lqzDqlXbgGIjelOg/NbecNCn&#10;lUd5GALBEtAiSlpMSRLVz2SNFP43dkDvx7pOJbGrLjHaQyAxAgbfX6zJExsbVcx5ZvwwFqrAo40N&#10;AqxrbFClT+MEnn1JGpyUjStNh1YIMGFawUqnbQg4OhndRkWefZpAkosguWJRAoP7WslCK1rgewhA&#10;IE0CmlypVyjrVcppWtjQKr4NGoKr9xjr8a+81v7666/9euRoHTKBhd9+++SryjqJ6n5HBjcmmOcv&#10;SUnn5nulRwiETUDW55tha4h2bQh8P1frgY+5ubnjNv3xrH8Cevh0PB4f+tckTw34pnTk9wBiJFps&#10;YWFh4XctvuDIasRAAAIOCWjxJC2iJEUAdhyKbS8qgPdjeyPoISoC5BJE5S6UhQAEIAAB+wSSzNWy&#10;jw0JEIAABCAQOgEC36F7CP0aE6gQTNNKFlrR4vb2dlcrXDSWxYMQgEDQBPQq5clk8j5oJV0pV+Hd&#10;6EqVlOWwvvrBu5vcapLOaPdRZZ1E9TDGjxxUGIShSVJaDJOyJk1j/pOmWX6s4uCLH+4+pOrc3et2&#10;P/qQjUyzBEaj0WG32yVeZhZrrd74tqyFq3ljj7ESLbKgxRa+fmvxBwEIJEVA4mEDqap+osWTJFmd&#10;+dShd0nucgg7QlGsryJ0Wl2VPa7t6qpKewhAAAIvEWBNw/gIngALq+Bd5ExBo2OBxZwzvyEIAiES&#10;yGUB1Ol2P8ze359oADFEP6ATBCDQnsDy8vInqVi1rVcst+8t0h5Y1zlxnNG1uBONnQjZk2SXdSeS&#10;EGKdgKsq6ySqW3dlLQGSQPNHrQdoXIXAf6s0oo0/AlmvGy1gl4Q83iMWuAba5QHV1QP1TA21JEa2&#10;K/M/cbIazGw15RvTFtmf+vUQM9E4lRZZcGQhYiAAAUcE9Fbf67u7fUlUP5JE9bjjYR7ejY7chJhQ&#10;CVBlPVTPZKsXa/EMXf/M3MdYyHAsBGByLvlaAaBGBeME+JAwjpQOIZAKAWeLKj4uUxky8djRYO7r&#10;dTprGkCUiheHGlCMx1g0hQAEqhKQilUHUh1ug+SjqsRoV5eAs7VVXcU8t9eqjPK72/esBuINEdDK&#10;fzLWrVVNJVHdkKPMd7Muv+O++W7pEQLhEuj1eqfhahefZiS+xuezphrL7VbW1glNdeK5egT0RgRZ&#10;w3+o9xStbRLgW9Mm3e/6bhBTbqKZxqVkXnyjcaomz/MMBCAQLgG9zVd+4yey37QVrpZ5aEaCVx5+&#10;bmola6um5HgOAhCAAARcEmA945I2siAAgTAIOArOhWEsWkAAAj8TiHbx0/bd1elsakDx+vZ2h1EB&#10;AQikR2B+fv50YWHhd/mdn6Zn3QsWtX03ZgWrmbEEuV/mJpvx63IgbK8ZXZ4KjYC8Rz+JTucm9SJR&#10;3SRNO33JTQkDOz3n2Wt2a5EI3SwVwYcRqh2kyo8HXtaDVA6ljBIQX3+UBEyjawSjCtLZVAL6ex2P&#10;x4dTG9LAOQHWy46QW46f6BpQ41Ian3JkEWIgAAEHBK5ubzelqvqZ3uYrVdX7DkS6E2H5vejOECRF&#10;Q4BCeNG4KmhFDb672PsJ2tNOlWMsOMWNMCEQbc4W3suDAC/FPPxcxUrGQhVKtFECzsYKH5UMuBgJ&#10;SECx1+3uSbX1E0muG8RoAjpDAALPE9DqwLI5uCFJSAdZcDIYmMuCVwMjna2rGugW0iNSpXFHqzWG&#10;pBO6NCdQGKqeSuJNcx+4flLmz7euZaYsT6p3D1O2LwXbSCQz58UvX75smuuNnkIloIc8fvvtt0+h&#10;6ode1QjIAbVDvSGpWmta+SDA96cD6pbiKBqHkkM9bzQu5cAKREAAAg4I6G29N3d3R7Pd7qHe4utA&#10;JCJqECDJqwasDJuypsrQ6ZgMgaoELH0PVBVPOwh8I8BahrEQJwFeonH6Da0hAAEIeCYQ7cLH9Lwn&#10;1WDLmZkjqYyxfyEVpjy7BfEQgIBBAro5uLS0tC2VrT4Z7Da8rky/F8Oz0LtGBLbruUCrNT5WWa33&#10;IK2DI/B4ff15U8VIVG9Kzt9zMncO/ElPT7K8Dxv/ftKjEZ5FVFc36xM5oMGBF7NIQ+3tI0mYobqm&#10;ml6SdLfLfF+Nle9WfIf69kB9+fIdvK1xqPpP8gQEIBAiAd0vkoJHe7J/dNbN4VuZGHOIwzBtnSiI&#10;l7Z/XVln8N3F+tuV05ADAQh8T6BzeXUl603+IBAmgWcnR4MTcJiWo9UPLyqTOBg7JmkG2ZeTRTUf&#10;k0H6fppS0Sarq2E2311lOZRNu/ePyVnTMPLfIQCBiAjIpvyW/L73I1K5mqo234nVNEi+lZP1VIIU&#10;ZaP+WG85SNC07EzS92e316v1/uR3E/cwmZube00yojkf/vXXX8SbzeE02pPOVVJhnbnKEFUZ62fS&#10;1Zqh7ugmTALnUl399zBVQ6sqBPQmJDmsc1SlLW3CIcBCwrIvyvaEZU0xlFsLNri5xbKv6B4CDglo&#10;LER+23uyH9V3KDYMUQbeiz4MKXwIRWZ7AoUbz7Wf7dubSg8WCRh8bzFWLPopxK5fGDuMhRAdlqZO&#10;UedupekSrPpGgGR1xgIEIFCXAEkidYnRPgoCthMzJfgoHx/7er3jzWi0HgUTlIQABCoR0IMoknz3&#10;RjcRKz0QQyPb78QYGFjWkfVUc8BatfHLly87zXvgyVAI6PtT1kenVfShonoVSuG3GY1Gg/C1jEdD&#10;qngH7at01oWeMct7Q7+f1zyrgXjLBOR99t6yCLq3SEAS79bGk8nh10IQfEtaJG2+a75LzTP9oceW&#10;vweJM53KYe3fSVa37Ce6h4AjAjJfDqSq+onuE2WZrO6IM2Ig8A8BCuMxGEwQaLmeM6ECfURKgLET&#10;qePSUpuE9bT8iTUQgMBLBJh4GR8mCPARaYKi8z5Y8ExHrtc7dovi5Pb2dlevfZz+BC0gAIEYCDxu&#10;HmrS+mkM+r6oI2s56y4kKaA9Ykla33tMYGvfGT14JdCTG2he/LyU/8hvxquLjAqX3+5box1m3pnw&#10;jH/dka4P/5uuaW4tk/X1wK1EpLkm8Hh7zmfXcpFnjkCn1zuUCtD/xrj4pjQH10FPrLUtQ274e5CD&#10;PAd6sxi3E1n2D91DwAEBPdh1fXe3L4nqR5Kovu5AZLgiGr4TfRvE3qdvD4Qtn7VU2P4JSTvGSkje&#10;QBcI5EGANUwefo7OSibE6FxmTWHGgjW0yXXMWEnOpRikBDwEyTrd7ofZ+/uTq9vbTZwAAQikQUAq&#10;BZ/rZqIkXHyO1iIP78NoWTVQnArRDaC98Ij81vblX99sr/TmmsDc3NyxJqr9LJffi2tPuJGnNyS4&#10;kYQUCPglIElm5341SEc6B13S8eVzlkii88f0rUzXwvvRaE/Wbeu/WMi3ZVROJ+Zv2V01fw+TyeT9&#10;0tLSNsnqlv1C9xBwQEALF0nM40QO6285EIcICEDgZwIUyGNMQAACPgk88x3A95dPp+Qlm4T1vPwd&#10;v7U1gyfxG4wFxggwdoyhzLojPh6jdD+LnfpukyDl2my3eyjXQB5qlY36PfAEBCAQGgHdTJTE9Xda&#10;CSs03dDHLwECUOb5y+9tXaqs75nvmR5dE+j9lKjG78W1B5zKW+egiVHep0Z7ozNjBGZnZ8+NdZZ5&#10;RzLfb2aOIGnz9bCvHl5L2siEjbv98mVTbhLcedZE3StgvyCaEcAa3LKrKvwW5J04lH8by8vLnyxr&#10;Q/cQgIBlAlqoSKqqn2nhIpkL+5bFxdV9hfdhiAaxBxqiV8LRiXVUOL6woonB9xZjxYqH6BQCEHiG&#10;AOsXhgYEIBAsARZFwbomOMUYK8G55P/ZOxOzNpZtbWtCCBvbkAFkICKwiMAiggMRHIjAEAHsCCAD&#10;5AiQI0A3AnQjgOsfNpOG/1sY782goaq7qrqGT8/Ds+89rmHVu1ZXV3d/tYoGmSBg8CEzszn4AC9Z&#10;NiTbRuY2WJEESMArApIJC9f1jldGzTPGh/lwno2B/jvXUPYcBxHbNu6fbXs9sGUXBP5kWWdWdRe0&#10;i+8DG01axVsRjQX/F81IIhvIYDDoRzakQobz+PjI+aIQ8u46xUbfPXe9sSeTBCTxAj58Hiu1yWdN&#10;JUw+FOKzq2UvzLgW8A6ph943kASha9kKNk8CJGCRwPX9ffP677/PJFGRJCyy2BWbJgESIAESIAES&#10;CJgAn70Cdl5AplOwHpCzUjGVk18qnuY4SSAwAsyuHpjDfpsb7ELHpw9myLIh2TYk6wY++rWCDAQa&#10;TQIk8IoAPjKeSGYsyZDlPRqf5kPvYekZyOcuPV5ZSlcqlWOeVJKFnF91cK1QsOaXS6xZg40mX601&#10;nljDEHr2ExtyMMPFOpC+MeAtxPg3A82wCU8J4DnpiNeKp85RMKtcrZ5iHb6iUPR3ET5zKqMquiCf&#10;YS17YMK1IKf0NRqNTc6JltmzeRKwSOByPF7BSbqHldHoHKePtCx2FUfTga4Lgv0WGkfUZB8FtQfZ&#10;2bHmvwQCnbfoQg8IMHY8cEK6JnDtkq7vwxs5J8vwfJbDYqMvHxk7OTzhf1WjseL/cGkhCRRGQLJu&#10;jEulMwjXj+UlZ2GGsGMSIAEjBCQzFj7ii2i9Z6RBG41wDWeD6lObXD9ZQ/uqYRHKQACrlt3RjUns&#10;JQOBxcVFmSdPMlRllcAI4HptBWayt+bWarW+t8albRj9Ysj/nC8MgfSwGYgzr+r1+oGHptEkBQK3&#10;9/eHeNZpKhR9XUSePfn8qY2tiAp8lnVHfTgc7skpfbjnXbnrlT2RAAmYJPD/bm52F29vL3CP2zXZ&#10;LtsiARIIiwDXT2H5q0hrGStF0mffJJAWAQrW0/I3R0sCJEACJJCFAHc4Z6FWeJ1gFzmefyCDcH1b&#10;XnLKy87CnUwDSIAEchEQEaZkykIj3VwN2ajs+VxoY8iu2uRLR1ekf/cjgjZkWd932yt7M00AYg0K&#10;10xD9bO9JjZyrfhpGq0igfwEEN/9/K2whed5okkScRLA2u0vijPD9O3N3V0bmWN3c1nP59Bc+FxV&#10;5jOtRdK4BuQ0PjmV7+PHj0cWe2LTJEACFgnISbnIqn5erVQO8WKKz7i6rANdDwT7TVTXP7GVpwYh&#10;No9yPCQQBQE+c0XhRq8HwXWL1+5Jz7ipk16gDwbpedDDETN2PHSKOZO4UDLHki2RgBYBvOSUl53X&#10;f/99dn1/39Sqy8IkQAJeERAxhojW5Zhnbwzj+s2aK7h2soZ2ZsPItP798fGxVUzv7NUEAZxK0Uc7&#10;/syTJgbFNiYSuL+/57VqIDYWFha6BpphE4YJYN0ncxl/OQncQRSbswlW95dAH5t69/01j5ZNIwBh&#10;3ho+dpo52YjPo0EEGp9t7bjp+RS+DTmVz04PbJUESMAmAbkfQqh+KiflQqjetNkX2yYBEgiLANdO&#10;YflL21qDzzCMFW36YVcwGDthg6D1rglQsO6aOPsjARKYS4CLoLmIWMAlAe5sdknbWF/BLnACeyhA&#10;5qpWZTQ6x0vQw0tmozQWv2yIBIogIMc8y3HPRfT9qs/A5sHCeWkYwDW2BiwLRbEp5JiZmy2Addgk&#10;s6w7hF1gVxD0fi2we3ZNAlYJ4D70v1Y7SKTxarXKeSJSX/NeH6ZjZY1drlZPsUl0xdgI5LmUz6bG&#10;cNpqiM+4ZsmOxuOTxuLi5vNmXbONszUSIAGrBOTbzM3NzT7uiee4f7WtdpZK44GuA4L9NppKXE0b&#10;J7UIqUcAx08CJEACyRHgmiU5l3PAJEACJEACJEACJGCYAI5crt3env+6ueHLUMNo2RwJuCQgxz1D&#10;pLElxz+77PefvgL9EFAIK81O+SFfE5id4msPDw9msj7asY+tziEgwg3Mj0cEFTcBCNZbcY/Q6eh6&#10;TntjZ3MJYPNUf24hFlAhwHlChVJgZXCP7+JefxKY2TQXBO4fHw/xvNO0AoPPqFawmmyUz7pmaA7H&#10;470PjcaOnMJnpkW2QgIk4IqAfJORbzNlnO4HsfqKq36T6CfQdQAFYElEZ6ZBct2UCVs4lQKds8IB&#10;nJ6lnDPS87nLEXO94pI2+5pJYOpkxxtrUpFj9KbH2Ik6dozGStSk0htcsIubwOesarm8VqtUTq//&#10;/vtMjp5ML/I4YhKIgwBE6x1kptvEaPpxjIij4JrJqxho4x657ZVFNEaLQL1eP4Dg80qrEguHRqDJ&#10;0xDMuKywDXBmzI+ylVqtxvVdTs/e39830QSfd3Ny9LE6noEOfLSLNs0mIGtrPO/YXV8H/r4uhRji&#10;M292L4/xbDPGO6CPjcZR9lZYkwRIoAgC11iXyrcY+SYj32aKsIF9kgAJGCTALOsGYbKpvAS4vs5L&#10;MLD6fOYNzGFxmBuspisO/BwFCZAACZCA1wT4cOi1e2icnwQqyEo5LpUu5AhKPy2kVSRAAvMILC4u&#10;9vC3AaFZb15ZY//OFyLGUL5siC8WrWDN2+jhs9gtbzusXwAByTiIv78K6JpdOiSAa7TlsLtou8K1&#10;0o92cIEODIJ1d2u7QBnNMxvrY84P8yAF+O+SXX1hYaEboOlJm/y0pi6XD51A4POqE8x5OuGzrz69&#10;53c+G0uc//ThsQYJFEjgcjxe+fvvvw8ro9G5fIsp0JQ0ug50DUARWBrhmWWUXDNlocY6JEACJEAC&#10;pglwrWKaKNsjARLwg0CgD5B+wPPfCj5M+e+joiwMdmET4ZwlR1D+v7//vkC2K740LeqCYL8kkIOA&#10;iDKXlpY2kEn4JEczalUjnAPVBm63FNdLdvlmbR3ZO1cgDDjOWp/1iieALOtHzLJevB9sWoB74Feb&#10;7afSNua6/01lrKGMU9Z3odjqq52cH3z1TD67cF/fydcCa7smIKehjMvlY1lbO+tbnlv57OoMd5aO&#10;+AysTm00Hp80Fhc38d6nr16LJUmABIomgCRBu4u3txe4H+0WbQv7JwESsECAifQsQE2sSYPPK1xb&#10;M3aEAOMgsThwONxgdV0OGbErBwSmTnIGb6gOhsEuchLgzS4nQFY3S4APhWZ5srUkCchRlMi2foaM&#10;H6eS+SNJCBw0CQRO4MOHDzsQAxxYGwbX+1bQcl1tBauxRrGpq3l7f+8mG6Qxq9nQHwLMsh5/LMDH&#10;rfhHyREmSKCX4JiNDxnzQ9t4o2ywaAInFGwW7QL9/u8fHw/xzNPUr2mgBp9hDUC01wSfheezHY7H&#10;ex8ajR1uZJvPiiVIwBcCkhQI31jOsVHrEGL1FV/sSsaOQO/9FIIlE6HaA+V6SRsZK5AACZAACRgm&#10;wHWKYaBsjgRIgARIwC4BPkTZ5Rty68EuagJ92aUVK/ioL5k//h8ygGjVY2ESIAEvCEDAsQ/RugjX&#10;r4walML8ZxSYWmNcK6lxKqzUc9zj2Obdx8fHVmF2sONcBJhlPRe+ECo3JXNrCIb6bCPEFF2f7UvN&#10;NuPruNQAYry8b8fndDkxZWFhYS++kcU9Ioj2tvHMs13oKPksWyj+eZ3zmXgyoTHmvHGlsvmx0Tia&#10;x5D/TgIk4AcB3PPWJBkQrDnDJpOmWMU5zg/f0AoSsEaACfWsoU2mYT6rJONqDpQEQiYQrLYrZOi0&#10;/TUBPlgxIowT4CLMONLkGuTDYHIuL2zAKc1XyPxRRQYQyQRyfX//9HKVPxIggXAIQLR+AuHZpjGx&#10;U0rzn0M389nKIewsXb2J+8FweEpRbBaQxdeRbITwHQVuxbvCmgX39/cta42zYX8IyLwc0l8+cr18&#10;1Vkb4uZvpBAXAdzP/2KG4bB8ivtzE/O2HycV8ZnW6+Dhs/Fr9+DZRdYBG0sLC12vHUfjSIAEngjI&#10;u6KbmxtJIHI+6YQfznEFBEqg932KwQqIFXZJAhER4P0mImeqDGXKvY5xoAKPZXQJcI2iS4zl3REI&#10;dOHvDlBcPfEmF5c/bY2GcWKLbPjtckETkA+RCaQyGp1DuH54ycyVATmOppJAqbS4uNhrNBrrzx86&#10;icQzAlwneeaQt+ZMeL7FJpCV+4cHyZTFX4AEZCMPzO4HaDpNViAAUcBXhWIsMoNArVbrWQeUV2xu&#10;3UDDHeQZb6n0f4atSa45zAut5AYd94D7cmJK3EOMa3Qi3huXy8eyhvZmZH/mZW8MoiEvCfAZ+TeN&#10;canUaSwubuL5hc8uvERIIAACEKq3kVn9HPe771h/+nPPC4AdTSQBElAnwHWSOiuWJAESIAESME+A&#10;+i7zTNkiCZBAkQS40aFI+nH0zezqcfgxhFGkPl+Vy7uLt7cXv/ACNgR30UYSIIHfBCQDIUTrm8gw&#10;eZKZSerzX2Zw0yvyBbMFqKaanCNiEfHb3d3drqnu2I5bAsPh8MBtj+zNFQEKU/OTzpW1WFWYnd/M&#10;ZFrghsN8rn4+EaWZrxXW9omA3MNzzVM+DSYRW+4fHw/x3OPndchnXG+jMPVn5fFodLC0uLjF+c7b&#10;EKVhJPAPATlFBEl+ziBUP8U1uzYPTerz2zw+Vv490Ps9BWFWosFuo9Qq2OWbQusG5yveb1IImPlj&#10;ZBzMZ8QSegS4PtHjxdKGCXBSMww00OYYB4E6jmaTgCcEuJjxxBFZzECGkBpewF7jRSyyhsx9CZul&#10;C9YhARIwT0A+dH748GEHwp0j7dYNvijT7jvSClxLe+xYxXgvVyqH8mHS45HQtCkEmGU96tBoPgtU&#10;ox6kg8H13/WhIkZ3YFhqXVSr1avUxmxyvNhc1jbZHtsqnEDv+R5euCE0QI2AbPDEc8+2WumCSimu&#10;/QuyLuluU3xmhlD9ajgYbGGu20/a+Rw8CQRAQJ47IVQ/RnKQc26cDsBhNJEEIiKQ4hopIvdxKCRg&#10;hwCfa+1wZavvCFDjxaDwkwAnQT/9QqtIoEACTh6auGO5QA8n1jXvc68cXkF2WRxPe4HjLvcv8YI2&#10;sWjgcEkgWAL48LmHjyo7ygPg3KeMSrWgk/WRqjEs95qAZryPy+VjimPDDCJmWQ/TbypWYyNJS6Uc&#10;y0wngDV+H8ezyBEt//4RWCEEFhYWuoV0HEmnEPx/jWQoHAYIQAy2RxDhEJCNnbLBMwiLNZ8BghhT&#10;JEam9Owsp6ogQ/Pmx48fO5G4j8MggWgJ4HvILhL5XGBtsp1lkCnNbVn4WKkT6L2eojAr0WC3UWoW&#10;7PJNofVA56sUXMMxkgAJlEpcmzAKSIAE4iHARVc8vuRISECRABcyiqACKYYPkN9rt7fneEnbCsRk&#10;mkkCyROQzIT4qLKBD6JXM2FwnZZ8rCQFIEO84yNj8/7xMQwhTlLOnD9YmQcxB3bnl2SJ0Ajg/kaB&#10;amhOo70kYIkAMl62LTXNZh0TkHs2N3A4hp6ju6cNneXyaY4m3Ff9s0nLfc/scQ6BFISd2CzYaSwu&#10;bi4uLvYYECRAAv4SkO8fyKp+gc0lh3juXPHXUlpGAiQQO4EU1kex+9DF+BgnLij73wfjwH8fhWQh&#10;dV4heSsyWzmZRebQjMNhHGQEl1g1xkliDo99uBlEbLEjeTm+arm8ho8rZ3hhe4oXt2spjZ1jJYFQ&#10;CTx/CBXROj+IOnQi10cOYat2lVOcAp9u39zdtVW7Yzl/COAj84E/1tASUwR4HLsBkuPxTwOtsImc&#10;BLipJh9Aye6MeX4lXyus7REBZlf3yBnzTHl4eDhGmTDfDfH93zz3FvLvMT9Hj0ejg6XFxS2sYa8K&#10;gctOSYAE5hKQ7x3y3QMFz3CtGrm/xTyvzQVaVIFA7/EUhhUVMDn6ZZb1HPBYlQRIIDOBQO9zmcfL&#10;ioUQ4LqkEOzsdCYBTn4MkCwEGDdZqLHOSwJ86AsuHriICc5legaXy20IK87/H47F1KvI0iRAAkUQ&#10;QIbhfqPR2ETf3Xf9c51m3CX8GGUcaf4GDcU51jfH3LCV3x2uW5BMrRSEuqbupL/mU2ZX/kiABJIm&#10;gHmglTSAuAZ/wqzD4Tj07u5uF9nV2+FYPMFSQ88IQTPw0PjYnqchVL8aDgZbeC+z7yFumkQCJAAC&#10;8lx5c3Mj1+gFhOrG722xzWsMGhIgARIgAUME+DxiCCSbIQESME2AWi/TRNkeCZCAMgE+QCujSrog&#10;4yRp98c3eD4Y6vkUx2FWcSwmso6cyzGZepVZmgRIwDUByeIlovXRaHTyT9+c94y7gWsj40jzN2gw&#10;ziWDa7lalWxb/AVGgFnWA3OYornIrMw1qCKrScV4+koOeCarMtN9LppY437L1QAre0EAzyhXw+GQ&#10;J6J44Y35RsjJBmW8D5pfMoASBp8VAhhtMCbG8lwtay08h2x+/PixEwx8GkoCiRHAd41t/J3jWv2e&#10;2NDjHm6g93eKwwIMSwcJ92JZFwXo3aBMZpwE5S5rxjIOrKFNrmGuSZJzuR8DnjqJBbq494MqrSAB&#10;EshMwMHDXmbbWHEiAS5gEguMcrk5xjGZEK4fXjLLZWLO53BDJPDhw4cdfDTdQTa8EM332mYS9dA9&#10;FuIcfm7e3t/vezhamjSDALOsxxkeEKp+jXNkbkZVrVav3PTEXkjAHgHMAy17rbNlVwTgx7/kVChX&#10;/bGf7ASeTjcpl+PawGnhmSE7Ydb8QyD052u8K+00Fhc3eXIEY5oE/CQgm6/wPeMM1h1jHbJm28rQ&#10;5zTbfKy0z/u7FaxslARIwDABzlWGgSbSHOMmEUcXN0zqvYpjz55JgARMEeDN0hRJ79rhCxbvXEKD&#10;8hDgXJWH3u+65fLu4u3thWQlyd8YWyABErBJAGKQkzGyfMnR1Db7Saltros89LbFe3ulXP7++PjY&#10;8nDUNGkGAWRv3SGguAhQqJrPn4NarZ+vBdY2QQDZHLsm2kmxjbu7u3aK445tzJJdvV6vH8U2rljH&#10;8/DwcIyxrUU3Pnl2sPj8EB0vDmgmAbxrOVhaXNySk+6IigRIwC8CsvEKQvVjrD/O+Tzpl29ozW8C&#10;FIgxEiYR4LcHxoUKAcaJCiWWIQESUCHA9YgKJZYhARIwToCLGeNI2WBWAsyunpVcYfW4eCkMvR8d&#10;l8sryCB0fI3sJNfIUuKHUbSCBEhgEoGlhYWuHE0tR1STUD4CXDvn42eltgOxyWg8Pn7KMMlfMASe&#10;M7eeBGMwDVUh0OR1qIJpcpmlcrmfvTZrkkDxBHjKQvE+MGEB5vE9ijpNkLTfBjaJ7ELU3bbfU4E9&#10;OHiOKHB0wXUd2rO2JAUYDgZbeO7YDw42DSaBBAjc3NzsItnOBdYd20UMN7Q5rQhGxvvkfd04UjY4&#10;gQC1DAwLEiABjwhwveGRMwI2pfx/v35B88MfCbgjMHXy4oLenRM86MnoTYyx44FH7ZhgNE6mmciH&#10;PDvOs9hqkIJ1zlPWIkIyCj18+HC0yoxC1hizYRLIS0CEfnf392f4WNPM21aK9Z2sh1IEm3XMru/p&#10;43EHR7xvZTWX9dwTwMfptWq1euG+Z/ZoiwAy4201Go2OrfZjb/fh8ZHvngt2cn1hgcuJjD5Apudz&#10;VOUaNiM/T6r1kV193RNbaMYMAveSlKBclmsujd+Yt0efHB2CNyQZAE7i2sHzYc8ndrSFBEigVMJ7&#10;gBau0WO8+1zzgUcIc5oPnIzZEOg9fWQMABtyQmDkxmOcP5x4s5hODM1VjJFi3FdYr1PihnFQmEei&#10;6ThIzVc09DkQEiCB/ARcC0byW8wWFAnwa6oiqMSKceGSmMMVhluuVL7Xbm/Pf93ctBWKswgJkEAB&#10;BCSb4VKjsYFs0ScFdB90l1wPeea+Ip49kGHyKdMkf8EQYJb1YFylbCgzLCujmlgQwo1uvhZYOw8B&#10;bLi4ylM/5bqyAQnjb6bMIIaxYw7fiWEcsY9BNjnjefEs9nG+Gl8RzxZJAdYbrO/P3hCEdBqLi5sU&#10;q+v5laVJwDYBWS/+/fffp+hHEnXI2pG/FAnwnp6i192PmQn43DNnjxMJ+L5upttIgATCIEDdVxh+&#10;opUkEBUBLmKicmfYg+HDXdj+C8V6vqyy7qkqXgbXKpVTeTn8LCqw3ic7IAES0CfwodHYGY7He/o1&#10;06zBNbNnfi/wfg5xwvenjJP8BUNgOBweBGMsDZ1LAMKD1txCLEACnhJA/PY8Nc1/syqVFrI9+28n&#10;LZxKQDbMLCwsdInIfwL3Dw+nlUplxX9LDVvIOcYw0HzN+Trjy+mSSzh1S5IB5Bsha5MACZgiIBut&#10;bm5u9tHeBa7Ntql2TbXj63xmanxsxwwBCsXMcGQrJEACJBA1gSnPrFxrRO11J4PjOsQJZnbyh8DU&#10;SYsv5hgkWQgwbrJQC6IOFzhBuMm5kVy0OEceXod4OYyXxefPL4vDs58Wk0ACBD42GkfDwWALH1yv&#10;Ehhu5iFyLZQZnZ2KBT93iHhnXC4f2xkcW7VBQLKsY01C0boNuMW02RRBQjFdR9DreNyLYBQhD4Fr&#10;rozew8bor09VZR3w8i9je6zmngDWULwXu8eu3ePt/f1+0pvDCn7W0HZY5BV8ehaX9yby/gTPFvuR&#10;Y+fwSCAoAkiYs42/c6wzvgdlOI21S4D3c7t82fpvAg4S8fm0FqLbDRPgPGUYKJsjARLIQ4Darzz0&#10;WJcESECbABe52shYwRYBBw91tkxnuwER4MOfU2fJPQYfOVfkZTGyrZ/jxXHLqQHsjARIQInAx48f&#10;O7hON1G4r1QhsUJcL3vmcE/u5YiLJsQ8h57RoTkzCNTr9aMRN+dEEyM45YDryuze/L/sVVkzN4Hx&#10;+H9yt5FoA6PxuD1x6BSwhxIRJ8yu7r+rHh8fW5VymYK/P/OK/y5LwkIfnsmxWbIn703k/UkS0DlI&#10;EgiAgJx8h28OZzD1GN8g1nw32Ye5zHdGtI8ESIAESCAbAd5jsnFjLRIggX8JULDOaCABEiABEiAB&#10;EvCeABcs3rvIOwPx0rgJo87wEvmYGTG9cw8NIoHS4uJib7Fe35CPsMTxLwG+6PMsGjwRq/+hAjHP&#10;7s3dXdszSjRnCgGsRa7w9xcBxUEAvvydaZk/bQIjblDTZmayAk7ouDLZXiptiSBJTjhRGi+zryth&#10;cl1oOBwyu7pr6Jr9ybuawXB4qlkt7uKePX/EDXv26Ip8Nh+XSp3G4uKmvDdJ2QccOwn4QkDuV/KN&#10;ARvSz5M+EcQXh/hsR4D3cX579TmgirOtyHVQcaNOpOcA56lEPOP3MKfEDecKv93mu3Vcg/juoYjs&#10;mzpZ8aYYkZcdDoVx4xC2266cLGyYXd2tU1PtjfOUU89PmzvwElmO6LyQozqdGsTOSIAE5hIQMad8&#10;hEX2ypO5hRMo4GQNlABHI0P0OMMhXuJwI5YRJ7tphFnW3XB20QuFCdkp1yqVfvbarJmXQLVc7uVt&#10;I8X6EPq3Mo2b2dczYTNdCcKyg6WlJc49psEabu/+4eFUeWOI4b69bo7vE71xTxHP6OPR6GhpcXFL&#10;3pd4A4KGkEDCBG5ubnbl24J8YwgRQxHzWIicaDMJBEWAGoeg3BWzsbzHxOxdjo0E7BOgYN0+Y/ZA&#10;AiTwTICLFoYCCZBAFgJcrGShxjovCeCF8gr+/2M5slMy5ZEOCZCAPwTkI+yHRmMHH2WTzoDIdbI/&#10;MVnyXCAioh4R93hEjKbMIMAs61GFR5On9kTlz2QGg0yQV8kM1uBAsTb7ZqQ5Zl83glGnEYl52TCm&#10;U4dl3RO4vb/f52awmYtI905hjxMJuHpWxzuRK/ztYLPNHl1BAiRQPAGI1Fv4lnCBdzCHz98Wijcq&#10;owWu5rGM5sVXzfP3ipOA8xtsfGFoYkScO0xQZBskQAIkQALTCJT/79cvnC7GHwnYJ8AM6/YZ+96D&#10;0YVtgA98vvvHB/uMxsi0AXHnsQ+u1rIhyJclnKO0fJy3sO7cAbHRET4AHTBbUV7yrE8CZgk8n4Rw&#10;WIYg12zL/remO4/5P6JALQzo/g0xw16j0TgKlHRSZovI+fHx8RyDXktq4BEOFiLILVx3nQiHZn1I&#10;D4+PfP9snfLkDuoLC1xmZGDvJGbHvCwyuGZuFczVXCPNpVRsAayLWjhl66xYKwLpnfOEN46yPGP3&#10;cbPeWlxc7HkzYBpCAokSwLvJNTzDH8e2qcryHJZotMwYdoD37xG9GB6BkX2vce4ILyyULTY0TzFG&#10;lInHUXBK3DAO4nCv61EEqQFzDYn95SdAsXp+hmzhBYGAhCT0GwmQQD4CXKjk48fakwnghbMc5XmO&#10;Iz3bZEQCJOAPAWwkOUHmok3JLOaPVfYtoYrMPmOlHgJ7xsDGjkOeGqLk2cILyQa54XCY9CkShTsh&#10;rwHPGZLhy695m2J9EnBKYDzuO+0vks7u7u7cPCcy+7qNiOlzQ58NrObalI18g+GQpwWpIg3sGUV1&#10;WCGWs/bcPh53F+v1DYrVQ4wK2hwTAbk/4VvBPsZ0EZtYXfxkbQ6LKQhMjiXA+ze/xZoMALZFAukQ&#10;4P0lHV9zpCRgmgDXHqaJsj0SIIGJBLhYYWDMI8AYmUeI/x4MgQBfRgXDdoKhWecOvHhegzD2FEd7&#10;nknmlJAZ0HYSiImAfKSFyGQdH4p6MY1r2liyzmEpsHE6xlDv3eXyqXxUdcqKnWUiIBtyULGfqTIr&#10;FUNggpAUG0VaxRgTRa9J3Nd98xQyHHHeyeCUQjanULyewVPvq0h2dSMNsRFrBO4fH8/wLobrVx3C&#10;oT6r6Iwx0bLYrH+E9x+bPAEy0QDgsL0hICc+4u8C96fv3hhFQ0iABEhgHgEHJ8rz28U8JwT873zG&#10;CNh5NJ0E4iBAwXocfuQoSCAdAlw8peNrGyN18PBmw+xU2+QiJVXPq4/bxMsSyZgCsZ9kW99X75kl&#10;SYAEbBKQj7WNxcVNiKw6Nvspum0Tc1jRY4ii/7CfL9Yg+jmMwg8JDIJZ1gNw8nzBaJObRLL5Edyu&#10;stVkrTwEsNbo56mfat3CN6fMn4tSdc3McWOe6UL4GfXzQ+iOv72/P8S81Ax9HIXYH/YzSyHIbHRq&#10;6hleTpXD3w42tXKTjQ1HsU0SUCQAkXpLktmg+DHeRa4oVgu2mKk5LFgArg0P8N7Nb7Kug4T9kQAJ&#10;kEBgBKbc27jGCMyPnpjLdYcnjojZjKmTU4AL9Zj9ZHNsvEHZpMu2SYAEvCLAe5tX7lA1Rl5ISwYV&#10;vKC+kBfVqvVYjgRIwB4BEa0vLS5uScYxe70U1zLXx8Wxf9VzBPdtxNL2zd1d2xOiNGMGAWZZ9zQ8&#10;NIWh9/f3XCtmcCWF0xmgGagCAe//GmgmqSZux+M1DLjpzaA15yhv7C7AEDzTHxTQLbtUJCDr1Uq5&#10;vKtYnMUmEYjg2SUGxxp4lu9jvtp8fjaIAQnHQALBEZBNyPgOcFwql88kmU1wA6DBJEACJOCQgIG1&#10;j0Nr2VURBBgjRVBnnyQQPgEK1sP3IUdAAiRAAsETcLKQZXb1oOKEC5Sg3FWIsTbmDbygXsNgzuSF&#10;NbNnFuJWdkoC7whIxjHJPBYTGhvzV0x8nI0lIsEH1k3H2HAl9zD+PCeAtUZU85nnuKebl0MACh9+&#10;DXbcBRpO4XQx8EfMsK4P/uGhpV/JUY0cc5cjCwvrBnNMZ2FhoVuYAex4JgFZp1axXiUmAwT+zAMG&#10;mmIT2QlkfqbHSRCL9frG4uJiL3vvrEkCJJCHwM3t7f7t3d0FTtTZfmonondDKlwyz18qjbPMewIB&#10;xhe/zQYWyNQ+BOYwz8wNcI7yjCDNIQESyEGAa44c8FiVBEjAMQEumhwDZ3ckQAJaBDhHaeHyuTCE&#10;SNv4oHpxc3Oz67OdtI0EUiEgmcfwQWVDjs0Ofcz8MOSJByO7ZyND30q5Wj31hC7NmEFAxHQQ1XUJ&#10;qQAChoSeEDa0CrCeXZJAJgK1SqWfqWLClaqhbEoxNKfF4urRaLQXy1hiHEcV69Sn9SoGx+chQx6O&#10;7HnGEBWnzejGspwe12g0NuU0OaeGsjMSIIEnAnKq6t8QquO0j+9y2iqxkAAJkAAJqBPQXfeot8yS&#10;sRBgjMTiSYVxTHkWZQwosGORVwQoWGdAWCUwdVLiCzWr3H1qnDcmn7zhpy1OYoQ7jP10Pq0igYwE&#10;XMwb8uIaH1QPkW39/P7+vpnRVFYjARIwREAykMmx2RB69gw16bwZF3OX80GF2GGkz6KIr+bt/f1+&#10;iC5JzWbMZQepjbmw8doRdDZ5Eo++RxH3Xf1arJGXwKBW6+dtI7X6o/G4HdyY7cx1wWDAnHyEDa6M&#10;dU89hvdsy2AAAAD/9ElEQVQphzDt1TsVPhcZclakzzWG6DhpRiWWZeO9nBonp8c5MYqdkAAJvCIg&#10;p3xAqH6GTOpnuGbXJuJJbD5VmbsYRgYJBBhfFJAZ9L+LpqiBcEGZfZAACZAACRgmwPWGYaBsjgRI&#10;gARIgARIIB+BIBcnAb50yueldGpDuN5EtrZzCNcPKU5Kx+8cqZ8ERLTeWFzcLAWYnZgfgzyIqT9i&#10;Lg9MsWWCZAp7fHxs2Wqf7ZohwCzrZjjObMXy9Q7xHa8zB25kF/kJLJXL/fytpNOCbFSWLNBBjzgx&#10;8Tqe1a/q9To3gnkatHd3d228U9mdZB6fjww5je8jDYHM3sycWO7Lxns5NS57D6xJAiSQhYC8x7+5&#10;vd2HUP0C1ymf395A5H04S1SxDgmQAAlESIDPExE6lUMigTAIBKkJCwMtrSQBEjBKgIslozjZGAmQ&#10;AAmESqCol6nykRUZWS5ubm7aobKj3SQQAwE5PluO0Ub2y5MYxsMxOCKQ0LMEro1jbrByFFc5umGW&#10;9RzwplV1KNLEveirhRFE3WStVutFPUAfBzce9300y2ebxuVyy2f7tG2zvHlH2x4LFTAf/yXPBxaa&#10;ZpM5CUhGWzRxPKsZeb9T1DuenMPzq3pCzzp+gf/XmolxjI32i/X6hmy899Vu2kUCsRLAPWj79u7u&#10;Qjb1K4+Rc6kyKhbMQCDA+KKILIOfi6ziIMs61+1FOjiMvhkjYfjJiJVT7muMASN0k2mEa41kXO1+&#10;oFMnowAX5e7pxdEjb0hx+NHmKJzEiIOHNJuMUms7yIUJ72vJhCk+hK9AYHaKbOtnzx9fkxk7B0oC&#10;vhH40GjsyLHavtk1yR4n650QQBRlY3r36bWHh4eZ4qCiXMF+/yXwnGW9QyY5CTgUqb+0tFyptHJa&#10;nlx1Ckrdu3xcKvXd9xp2j1izfQt7BFOsL2iudMCyDyHovoN+2EUGAtVq9VT1xAI+L2UA/LZKes88&#10;BqCZbeJlHONdxZFstOf6xyxjtkYC8wjgfX3r77u7M2RVP5b3+PPKv/v3xOZS3n+1I4QVSIAESIAE&#10;SIAESIAEDBEIUhdmaOxshgRIIBQCib0kCMUttJMESIAEXBPw5SUqXni3MHbJtr7vmgH7IwES+JeA&#10;HKs9xvHa+Bh85SsXX+YtX/lYtyvV54hyuX13d7drnS87yEVgNBrt5Wog5crFZw1u8iSDDAHIjN8Z&#10;oOWoMh73ctROsurzc17cY49IvD4cDg/idla4o3vePNnUGQGfm3RoTSmb6rOPAXSmmpB3E7KxHu8q&#10;uM43BZXtkIACAXk2Q4KZYwjVz3A/aSlUYREScE8gwPs0hWTuw8T3Hrlm991DGe0LcH7KOFJWIwES&#10;8IgA1xkeOYOmkAAJkEBKBJw81DC7elAhFeSihA9xQcWYaWORLew7XoZfSPYW022zPRIgATUCSwsL&#10;XVyLmyjdV6vhrpSTtY674YTXU+L3aGTW/X5/f98Mz3HpWAwhi8xbJ+mMOOdIPRNZ4vri+k/Tpcz4&#10;rQksf/H/y99EOi1go1c7ndE+j7T4zT+ZkUOY1pXNq5kbYEVrBPB+ZBuNy5/2T56f+Aylje11hcSf&#10;gXLSy1u9L+8mODflxcj6JKBH4Ob2dv/27u4Cp2Bluve86y2xeZT3Xb14Y2kS8JoANRFeuycV43hf&#10;ScXT8vA+2duMgYRiIOdQg9SG5RwzqzsgMHUSSuxBzwFqb7vgjchb19AwEiABEgiSgK/3FWThWwPQ&#10;MwjXT5lpM8jQotEREFhcXOwt1usbuAZ7vgzH1znLFz7W7eBzZwliiZUxjsG2zpod5CLA7LBz8Hkm&#10;Un9pLdaAX3M5n5VJwDIBn9ZFlodqpPmkr2mP59ppzsU6h9nVjUS+2UZksySupcO8rfJZKidBPgvl&#10;BKhfXTbR1PFOQt5N6NdmDRIggSwEJIHM3xCqV8rl77j3rGRpg3VIwDmBAO/RFJM5jxJ2SALFEAhw&#10;fioGFHslARLITQCnsOJkshOuMXKTZAMkQAJWCXBxZBVvUY3zw0NR5P3tN8gFCecnZwEVwpyBF+Nt&#10;vCi/uLm52XUGhh2RAAn8QwDX4NVSo7ExGo9PisYSwpxVNCOr/fP+/O91USo1b+/vc4uGrPor8caZ&#10;ZX1KAASQ9RcZ/FqJh6/+8Mfjn/qVWCMrgWq1epW1bor1eE0/ez2A+VeEoQs4ZSnFOPV5zLKBH89k&#10;x7Jp0oSdfKbKSZHPRDkBqlcfjUZHjUZjU95JqNdiSRIggawE8P59DUL1M2T1PMO9Yi1rOzPrJTaH&#10;8p5rJYrYKAkUQ8BBlnXOGcW4lr2SAAmQQMgE5F1eaTzeq1YqG1++fFlfWVnZKf/fr184kZU/EjBL&#10;gBnWzfIMrTWjC9XEXgyE5uus9hqNkWlGOHgoyzp+1ntPgIJ1RsUsAk7mDIMukGyG+FC1BxFa12Cz&#10;bIoESECRwM3d3W7VQGY/xe5eFQttvsoyRq/r8NlhonsGo9HWx0aj47XvEjZOPrhj3XBuSuAVLMoA&#10;r9+FWm2V4iT1iEPm3X2Igr+r12DJPAQYn+r0bsfjtepgcKFeI7GSY78+H+F0kvXnDV+JOcLv4T48&#10;PMjJPtumrfQr+kyPzkF7nl2/DkbstAuI1XcwH5047ZSdkUCiBGRj1O3dnWRT33WCILH5k/dbJ1H1&#10;byeBxdfIMR52l5PAyL7HOGfk9JGv1Q3OTYwRX51swa4pccMYsMA6pCYli3q53EEc/CwNh93V1dWr&#10;t+YHqQ8LyQcp2kqxeope55hJgARIIDuBIBcjAQpqsnuo2Johij/x4rwJamd///33obxML5YgeyeB&#10;9AhAmHs0HAy2cKTYuwfg9GgkNGLem6c6G2utY96P/L0WRHSHtcNf/lpo2bIAsvlOIwABdssynaia&#10;l02dUQ3I88FwM4WGgx4eeC3PwuXXPH1CsbpGbDsqis132+hK/oz/5J1QiO+FjIPI2iCfkbKSm1kP&#10;QnV517BBsboVvGyUBN4RkPsMxOoXzsTqYkFi8yfvtbzwZhEI8htuyi51kNCPc0akAZbYvS9SL3JY&#10;JFAUgSt8k+9IFvXRwsL6Uxb1z5/3Vj9/7kwSq4uRXF8U5Sr2SwIkMJ8AF0XzGQVYwslDjIOHsQDR&#10;02QSIAHHBOQlOl6oXzx/vHXcO7sjgbQJfPz4sYNsxZsuRetO1jhpu3X66PncMDMyJHP3/cPDKcPH&#10;XwL1ev3oWfjir5GmLfNLAJlpdFjrfc1UMdFK1Wr1KtGhFzHsXhGdhtonTubhtazivD/zdkHrLrlP&#10;Liws7KmYyjLuCGDzVhP3w0PbPfJZKwfhgq7ZHBZ7XVU24DUajfXFxUXea732FI2LgQDeqbf+vr09&#10;h3j8GPeaFedj4vzpHDk7JAESIAESiIMAn9/i8CNHQQKzCMizMTKoH42Gw80vnz+vrqysbEGofrSK&#10;BE0q5CrVSmUDCvcDZrlRwcUyJEAC8whw8TGPEP+dBEjgJYEgd87xRaWzII7hnvL8Mv0Y2dbP8JJ9&#10;zRk8dkQCJFCSD8jyIdnFs24M81WwIcP7spLrcD9q3d3d7SoVZiHnBCQTchJZ1gsWO5p2bLlSaZlu&#10;M+b2ktuUUaAzsfa5KrD74Loejcft4Iwu2uACNh3JfZInBxTt+Nf9ywk+8MmxbI50YRmfuXJQ5jNT&#10;Dnj/VkXMn+AdwwbnIiM42QgJTCUg79DxLv0YQvWz55NMScsBAd5nHUD+00WA9+Ugv+U6dCm7IgES&#10;IIFkCUy5p3FdEWVESBb1E7xH3YFIfXXly5eNpyzqq6vdLKN9FSOXIqLBEZjl8fgbPrrwRW0WoonX&#10;mTrpBLjwTtyVmYdv7MbDmMnsA58rGouPeYNkhvV5hLz59yBfcnB+chY/zuYMZyMqlSDUOfjw4cMR&#10;P245hM6ukicgQorb+/vDSrm8bQNGjHOVDU5W2uQ9WR/reLzBbID62FzUkLkKWUovXIm+XIzpnz4i&#10;vlYXarVVruvUo+nh8RGJV/izTQAfDw4w1+/b7ieG9p+yQ1cq5zGMpdAxjK1f2n1kV6dItFAnv+/8&#10;4eHhGP+rlWeseUO1HnHzDAj13+1fq6GSmWs33uftLC0tncwtyAIkQAK5CNzc3u7jPdt/C8moPs3y&#10;hOZO3l9zha9e5QDjaqQ3QpYumsDIvsc4ZxTtZEv9G5qfGB+W/ONjs1NihjHgo7P0bMI3qy7W5j9w&#10;cmp3eXm5p1d7dulXOjFJy7765cuJpGkXNTxuYVuijkcTVyY7ZVskQAIkQAIkYI0AxerW0LJhEIhY&#10;bOObf2MVgEKE9h1ZYs7lSFPfmNMeEoiVgAgJPzQaOyLeMj3GWOcq05ystMd7ciasuB5ORRidqTIr&#10;WSUQZZb1AjLwWnXShMYhduWazjV09kcCBgmMcQKJwebSbcryCRrD4fCAm4P8Ci+809iGRfJXyI/P&#10;YRmx8xlKG9zzCTEbFKtro2MFEtAicHNz0/777u4CySa+eyVW1xpF+IV5f3XowwDvyUEmIHPoUnZF&#10;AiTwmgDvKYwIEgiQwHjcx0aDI9GLP2dR3/zy5cuRabG6kFGeI66vr5uD0eg/pfG4xeOXAgwqRyYz&#10;w7oj0J52ozyhqNgf4IOayrBSL2M0RqbBpGA9mDAL8uUG5yZn8eVkvnA2mskdQTDYwbp6Dx+9+gWb&#10;wu5JIBkCz8KKQ2TSXMk76BTmqbyMrNXn/TgT2hcxe1Kv13cyNcJK1gkgW+kFOlmz3pGtDhK7PrEZ&#10;6giZrPds4Yyt3fuHhzOsf1tFjCvm+/bbjEUY6yayUXeL4Bxan0XGZGistO01lJUN/fawbtnQ7p8V&#10;rBF4OpmgXPbiZAJmbMvoZnPXZ0YDwqiG93Y9rPM2uWEmDH/RyjAJ4D3dGjYQHmP9WsgzgjK1xOZN&#10;3l+VIyNfwQDjyn7O7nxIWfsNAWZZZ0hkIWBwbuL9JIsDAqwzI2YYA9778wrfN7p45v05qtc7kujc&#10;lcWZ3tVf4uGh8vDQRmB9K+ojgytA7EedAMXq6qxiLZlpQpkEI7EP3LHGw9txGYuPWcAoVg8qnIIT&#10;rHNuchZfTuYLZ6OZ3RE+fl3hpfxfH5eW9j0xiWaQQPQERGCBLGlneUXrKc1VXgUF78eZ3PE2XnEN&#10;bDUajU6mxljJKgHZWIMjFo+tdmKj8XSvzV59YYFCSsWYMiUO5j14LnAK1uciKiEvz3jlcTC4VCjK&#10;InkI5PzYje9PjOc8/A3XfbpuHh9FrL5muOnMzfEDeEZ0Oa/NjL0GUw2xfoLnJW7yDcZjNDQ0AnI/&#10;ub27k2zqu0HYnticyXurw6gMMLYoWncYH3m7omA9L8F06xuam3g/SSiEpsQMY8C/GJCN2aVyuTse&#10;Dn+srq52i7Iw9/v9y8vLlVKl0i6Px1/xwb+NgawUNRj2WywBCtaL5e9D77knlD+DSPdDtw9utGaD&#10;sfiYZSEF69b8Z7rh4MTqAoBzk+kwmNqek/nC2WjmdPQcV/JwgHFLtvXCHgx8QUI7SMAFAcnghHn9&#10;NOvpYUnNUy4cotoH78WqpF6VmxSvcrQ97j1ytH0/U6OsZJVAUFnWeV2WFmq1VWbeVLsksGlMTjnZ&#10;nVWa91g1lrNKIbs6MSpgvLu7a1eq1VOFoixigkCGD95Yq3Qlu7GJ7tmGGQKYx+UZqm2mNbOt8EN4&#10;Bp4ZrssMvQRXBc9KO3hOOgnOcBpMAoEQkE3amLMPcT9ZCcTk32YmNmfyvuooOgOMKwrWHcWGiW4o&#10;WDdBMc02DM5NvJ8kEkIUrPvsaMmi3kECxZ8l/Bci9SsfjDX+8vry1682Gv0KAXsbAoA1HwZJG9wQ&#10;oGDdDWdfezE6mfCDt69uzmyX0fiYZgXF6pn9U0TF4ATrnJechYmT+cLZaBQ6ehNbeGA4wUexPYqe&#10;FNixCAnkJCDZnO4eHuTY4bZOU8nNUzpwbJblvTgT3Tnx2qvX68wMnYms3UpBZFnnNflPEIyGQ55Y&#10;oHhJQOi4X6lUvisWZ7GMBChYVwOnsoFCrSWW0iKg8eFbNtdBsN7Tap+FrRHAJo9dzOGH1jow0DDF&#10;EBkgalyTGVoPqops6kWMb3LeCcptNDYgAnjObT0L1ZsBmf3a1ITmTN5THUZpgHFF0brD+MjbFUXr&#10;eQmmW9/Q3MT7SSIhNCNeGAPuY0ASQODb4A+c5NtdXl728r2a1W/t19fXzeFwKA8f/8mauc6929hj&#10;FgIUq2ehFlcdY5MJP3rHFRjPozEWH7PoULAeTOwEJ1YXspybnMWXk/nC2WjmdDQlrvAQcfWcbf3E&#10;F1NpBwnETAAfzOZme/0z/qTmKJ+czvuwtjdUYxX3nAMIMva1O2AF6wSQZf0cnTStd6TbAa/Hd8Sw&#10;4fAI19GeLsoUyyOud/GO2GuxY+h+kQ8S2IzEjNQKjnw6zYIJdxRIWSwy+wP4CWJ5x2LvbFqDADZ4&#10;NDF/y9rE+x8/hmdwkSExSoaevakiJx/KiQ5MIOGNS2hIRATklENcY99x0tJ28MNKbL7kPdVRxAYY&#10;VxSsO4oNE91QsG6CYpptGJqbeC9JKHyYZb04Z4/HfWRQ7+B6+1kaDru+ZFGfBUT1G2ZuqJeXlyul&#10;SqWNzOvf8EDSzt0gG/CKAAXrXrmjEGOMTSb8+F2I/2x3aiw+ZhlKwbptNxprn4J1Yyija8jJXOET&#10;tTn3PDxUdKvl8h4zO/nkNNoSKwHJZozn1GMvHp5jhZx1XHw+0Canez+FKGMT2Xi72h2xglUCj4+P&#10;LXzUP7PaiU7jvBZn0erVFxZ4WoFCPElco5g/ca1gc2hFKFhX89jteLxWHQwu1EqzlHUCbz5qSpZj&#10;ya6O08f61vtmB3MJyMlUmL9FrL42t7AnBSiKyOAIQ4KUDD0XXgUxftJoNLhBpnBP0IAYCdzc3u7j&#10;HcV/8d5hJZrxJTRf8n7qMGoDiysK1h3GhomuKFo3QTG9NgzOS7yfJBI+FKw7dTSS6HSwxv45qtc7&#10;qwG+P9P9jmkM7uWvX+3yaPQN8FrMZGIMa2ENUbBeGHovOjY6kfAjuBc+NWmE0fiYZhjF6iZdZrUt&#10;itWt4g2+cSfzhS+UNO53I2S//dBoHDHLky/Oox2xErgVEd1gcArh+sSPaEnNUb44WWOu9MXkou3I&#10;GKd9CNY3eJ8p2nvv+0c207On92ZF/ngdKtFfqNVWeQ3NR0XB+nxGeUtA6MuTMxQg3t7fb1fnbFZU&#10;aIZFTBN4/rjJE2BMg83XHtYjp7jHtfO14r42RREZmBsUpWTovZAquG/uYHPMSSGds1MSiJjAzc1N&#10;u1ytHuIdxVp0w0xsruT91FEEBxhXFK07ig0T3VCwboJimm0Ympt4L0kkfChYt+poORUM+urueDj8&#10;gQzqXaudOWg847dMs5ZdX183B6PRf0rjcQsvvppmW2drtgnMDCJ+2LSN34v2jU0kjBcv/GnaCGPx&#10;McswCtZNu81aexSsW0MbfMNO5gpfKGW43+Fhvo8HkL2PHz92fBkG7SCBGAnIUffYJHL89rk0qTnK&#10;F8dmmCt9Mb0oO/LEKV52dXCix1ZRtrPfyQQKy7LO6087JEfD4RYyc3KdpkAOcc3vVAqcshbBfL5X&#10;r9ePstZPpd79w0OQAtwU/CPZ1Rfr9XVuAvLD23d3d7uVSuXQD2uyWcGbjiY3Q6IUzV6dF5e5BrG9&#10;yVMNnaNnh5ETwAmGa+Ny+RjvJ1pRDzWRuVJ8yPuow0gOLK4oWHcYG3m7omA9L8F06xual3gvSSiE&#10;KFo36ewryaKOtfXPUr3eDTGL+iwYeb5nmoT8T1uXeJCpPDy08XL9KzLbta10wkaNEmB2daM4g2zM&#10;2ETCj+JB+n+e0cbiY1pHFKvPc4FX/x6cYJ3zkrP4sT5XOBuJQkc54goP9d3yeCzZn/oKPbEICZBA&#10;BgJy5L1kEcRO9ZZUT2p+ysDLSpUc86QVewJo1EScQrSxB8HtUQDDTcpEp1nWee1lji28PD6C4Gkv&#10;cwMJVaRg3bqzN3FqRtd6L4F3cHd/fwmh4krgw4jS/KFkO15cPIlycIENSjbzYuPAeWBmTzSXAglN&#10;LxoSpmj26qy4ZKbDum2TG2OcIWdHCRCQd2m3d3ffcV3tJjBcqLjTurOkNdoCIzjAuKJovcB40e2a&#10;onVdYiwvBAzOS7yXJBJSFKzncjTW1F186/tZrVY7y8vLvVyNeV7ZxDdNa0O8vLxcKVWrrfJo9O1Z&#10;vM6XyNZoZ2+YgvXs7GKoaXQS4cfxGELi1RiMxsc0OhSsBxM3wYnVhSznJSfx5WSucDIShU4MxBQe&#10;Vq7wYP/Xx6WlfYUeWYQESCAjgb/v7o6r5fJ2xuqslpWAgXkya9ch1jN5D5Usg/i4zCyDngWCkyzr&#10;vO5MeL1XX1jYMNFQ7G0gpkX82Ix9nEWND3P5BrPFzqb/JMKtVKIQ4RYVZ9b6HY/7OCFg3Vr7bFiZ&#10;wPMm3ouYNnZQIKHs/t8FDYpTNHu2WhyxfYJNujtWO2HjJJAYgZubm12srUSsvpLU0COdJyf5kPdQ&#10;h5EdWFxRsO4wNvJ2RcF6XoLp1jc0L/FekkgIUbCu52i8BxOR+rhS+VEaDrurq6tXeg2EW9rkt03r&#10;FCBgb5Wr1W/IKtmGgGzNeofsQIkABetKmKItZGwS4QfyKGPEWHzMokPBejCxE5xgnfOSs9hyMlc4&#10;G82cjgzGFR7u+8/Z1ru+DI92kEBsBHCU8TZEGsexjcvb8RicI70do0HDLN0/exCKUXRr0E8mmnp4&#10;eJB5aNtEW6/a4DVnFOlCrbbKTJ3zkSKez8CpNb8kS2QhgOzqlm4PWazxsw4E6/siqvLTurStQvDy&#10;hABPQsDpCS8Ox0yRhCZsQ+IUzV6tFcemLjmx8MRaB2yYBBIjgHdmLcyrh1jbNxMb+r/DjWyenOVH&#10;3kMdRXmAMUXRuqPYMNGNZdE65wkTTvKwDUPzEuPDQ9/aMomi9ZlkcVJrB+vnn6N6vbO6tNS35Qbf&#10;2w32Bfbl7e1a5eGhjUntP0k/CBUcYRSrF+yAgrs3OoHwQ3nB3jTfvdH4mGYexermHWepxeDE6sKB&#10;85KlaHjdrJO5wslIFDqxFFN4sDnBB7c9CqQUfMAiJJCBADJFtUW0HlN2wQwY7FexNEfaN7yYHmze&#10;P5HR4QjZefeKGRl7nUQAQoA1HAN5YZQOrzmjOKWx0XC4hYydHeMNR9YgBOunWLe2IxuWF8ORkzIw&#10;f696YYzHRtxz04SX3pGMUov1+qaXxiVm1NOmjnI52k0dFEpoBrQhgYpmr0aLy/0Rz/M8ScooVTaW&#10;MgF5Pn0WqnNNH8EcqRrLvH+qkjJQLrC4omDdgM9dNWFZsC7D4FzhypkO+zE4JzE+HPqtyK4oWH9F&#10;H++7etAddcfD4Q9kUO8W6Rqf+rb5jdPZOJF5faVUqbSRYfIbsqO00PGKs84T74iC9bQDwOgEwo/l&#10;0QWT0fiYRoeC9WDiJjjBOuckZ7HlZK5wNpo5HVmMKzzsXEG4fvDx48cjX4ZLO0ggJgIQbTQxnlP8&#10;rcU0Lm/GYnF+9GaMBg1xce+EqIPCW4M+M9GUsSzrvN5MuGNiG1iLcbOHAl0RQkI0Fq0QUgGBtSIi&#10;+MUpGRT8ziAMRiuDweCSH0mthWHmhpldPTM6oxUfHx9buE7OjDbqYWOcAzSdYlCkotlz7uIiDsDf&#10;FhI99HM3xgZIIHECso76++5uF/fs/2Jj00riOP4dfsBzpK4Pef/UJZaxfIAxRdF6Rl+7rkbBumvi&#10;8fRnaF7ifSSekJg5EgrWRbPRGSOLeqle76acRX1WnLj4zun8irv89auNgX2FgL2NXQprzg1IqEMK&#10;1hNy9oShGptA+ME8ykAyFh+z6FCwHkTsBCdWF6qcl5zElpN5wslIFDpxFFN42O9Wy+U9ZFbsKVjF&#10;IiRAAhoE5MMcRHZnPOFLA5pKUUfzo4opIZRxde98ztK7ztM7/ImK3FnWea25cGavvrCw4aKjkPug&#10;YN2e97BW6UCwvmWvh/Bbvru7a+PECtmE+OrHj6YF+3Y8PkHs7hRsRfLdPz/vXKR0shSvfY2wNyRS&#10;0egxd1HE9ImcHMVnmtwo2QAJlOT0wXK1eoh3EmvE8XYhmc7dJJ2RFhzlAd5zKVgvOGZ0uqdoXYcW&#10;y/4hYGhe4n0koZBKTLQuSUSwTv6Jd46d5eXlXkKezjxUV986MxuYt+L19XVzOBy2MfF9o7AgL83X&#10;9SlWN8sztNaMTh78cB6a++faazQ+pvVGsfpcP/hSIDjBOuckZ6HjZK5wNpo5HTmOKzwYHS01Ggf8&#10;KOdLANCOmAhA6HSMa2s7pjEVNhbHc2Nh4zTUsev7prxkg8CDmXoN+c9EM5myrPM6M4FeuY2FWm2V&#10;66/ZuCR7L0pEn71XOWgMFsRmowPM2/sGm4yuKWyYOIQYd3fWwPgB1b3bh7Xa+lK53HffM3t8SeB5&#10;c67M0Un9eM1ruNuQUEWjx8xF8Syz12g0jjI3wIokQAJPBOTEweF4LEL15O4PWiEQ0PyoNa4JhXnf&#10;zEtQsX5gMUXBuqJffShGwboPXgjPBoNzEu8j4bk/k8WxC9bH4758PxtXKj9Kw2F3dXX1KhOnhCu5&#10;/t5ZKOrL29u10sNDC5nXv5UrlXahxkTQOQXrETgxxxCMTh78gJ7DE35WNRof04ZIwbqfzn9jVXBi&#10;dbGfc5KT2HIyTzgZiUInBcUUHvr74+Fw7+PHjx0FK1mEBEhAgwBE67sQJB5qVGHRtwQKmhtDdESR&#10;90yIHyn08ChotDKf8horxHOj4XAL4iiuvWbQp2DdXmhizt6BYP3EXg/ht4yNPxdYw63pjIQfU3Vo&#10;6ZfFMcncaKGPzXgNOf0C18Z34w0H0iCvcw1HGRSraPSqXFROiqrValsLCwtd5UosSAIk8I6APHve&#10;3t19x71hl3gUCHg+NyqMQLkI75nKqPIVDDCmKFrP53KntS2L1jlPOPWmu84MzUuMD3cuK7SnCAXr&#10;eH/Vwdr456he76wuLfUL5RtB50V+9ywU3+Xl5UqpWm2VR6M/4vWVQg0KsHMK1gN0mkGTjU0e/Ihu&#10;0Ct+NGUsNmYNh2J1P5ytYEVwgnXOSQpeNVPEyVxhxtR8rXgQU3j472LD5s4SH57y+ZK1SeANgdvb&#10;2238T5Klk8+SutHhwdyoa3JR5X24X+JD9QYEkL2iGLDf1wTmCsp4fRUaMnhxfYTrZa9QIzzvXMQv&#10;g8Hg0nMzQzVvkwK96a5D7K0h9i7yOJcfVvPQe19XhKWL9fo6T6Ywy1W3NdlIhOsj+ZMveH1rRI4h&#10;sYpGj0pFEcc9/G3x/ZcSLhYigakEbm5udpH4T8TqfN+lEyeezo06Q1Aty3umKqmc5QKLKQrWc/rb&#10;ZXXLgnUZCucJlw511JehOYmx4chfPnQTuGhdni+R6LKL5IA/kEG96wPSmGzw4dunFzyvr6+bg9Ho&#10;P6XxuIUHsKYXRnlsBMXqHjvHgWlGJw5+THfgMbddGI2PaaZTsO7WqTl6o2A9B7yIqzqZJ3zh59F9&#10;bjQeH3xcWtr3BQ3tIIEYCMjRyBDanFG0ruFNj+ZFDasLKerR/bIPAeQGxWSFhMG7TqdmWee15YeD&#10;SqVeHdeLL8b4agfEkfw+ZcE5yCgrwt++haajaBLrtm2s2Y5NDoaBnI8mnlH3GvX6Ub5WWDsPAa3T&#10;W/J0FEhdXtMajjIkWNHocWZRxPKJbBrkM4spomwnRQJIzNDCPHhInURG73s2L2YchVI13i+VMOUv&#10;FGBMUbSe3+1OWqBg3Qnm6DoxOCfxPhJddEweUHiC9Ssko+mOy+UfpXq9yyzqduPUo++fdgeq0/rl&#10;7e1a5eGhjUnyGx7KWjp1UylLwXoqnp48TmMTBz+oRxlIxuJjFh0K1oOIneDE6kKV85KT2HIyTzgZ&#10;yZxOPIwnrG/7z9nWuz4gog0kEAOBZ5HHGT/oKXjTw3lRwepCinh4rzyp1+s7hcBgp+8IvMqyzuvK&#10;uwhZqNVWKZaa7RbE8CU3e5kPXWwu8vD2YX6cWVt8eHg4xbXZzlp/Xj1+cJ1H6M2/j8d9rC3WNWux&#10;uGECmI/lOaZluNmgm+O1rOE+g6IVjV7fFcUz+V6j0TjK0wbrkkDKBCBUX8P4Ragu2gj+8hDwZF7M&#10;MwTVuowVVVI5ywUWUxSs5/S3y+oUrbukHU9fhuYk3kPiCYmZIwlAsC5Z1PEy9Ue1Wu0sLy/3EvGM&#10;F8PkS+w5bri8vFwpVSptCHu+4virNoqveOG5go2gYL1gBxTcvbGJgx/WC/ak+e6NxcYs0yhWN+84&#10;Sy0GJ1jnnGQpEl4362SecDIShU48jik8gHWWGo0diqkU/MgiJKBA4Fm0Lh/3thWKp1nE4znRN4f4&#10;eq/EaQJbEIJ0fOOVoj3/ZEOtVvmOysMAGA2HvFbm+AXCYQokDccu5gWKf+cwdblRgh9f5wc458r5&#10;jGyXwDUhzy+7tvsJsX1ewxpeMyRa0ejxn6J4PrnC6SJb2LDVzVKfdUggdQLyXHl3dyf3gf/ifvD0&#10;bMn5L2dUFDgn5rRcuzpjRRtZtgoBxhRF69lc7bwWBevOkUfRoaE5ifeQKKJh/iBmxEthMYD3p1gD&#10;d8eVyo/ScNhdXV29mj8QlrBBwNfvoDbGaqTNy1+/2oD2FQL2NrKwrhlpNLBGZgYNRQiBeVPfXKOT&#10;BuNF3wGe1zAaH9PGSsG651Hw27zgxOpiNOckJ7HlZJ5wMpI5nQQQT3ggk6OtDj5+/HjkAzLaQAIx&#10;EEBWqn1kjP0ew1iMjyGAedH4mDM06PN9UgQhuHdsLC0t9TMMjVUME7i9v9+uVirHhptlcxkJvLx2&#10;ca0cLS4u7mVsKolqFKybd7N8bEG26k3zLcfRIoS5TazRzosaTWEf4ooa8Jx+JV4XGa+FegcCxTau&#10;idNCjfC8c163Gg4yJFzR6LEkmfDwt8VnEx1qLEsC/xK4ublpI5PkIf6XtbdcOP/ljJQC5sScFmeu&#10;zljJjE6vYmAxRcG6nnsLK03BemHog+7Y4HzEe0jQkaBuvAdZ1qGF6GBz5k+sfbvMoq7uOtslff4W&#10;anvsudu/vr5uDofDFibS/6R0/Duzq+cOnaAbMDZpULASdBxMM95YfEzrgGL1YOImOME65yQnsWV9&#10;jnAyCsVOAoop+cgHwdsOhFU9xdGxGAmQwAwCEK1vQ/xBEelLRgHNiUUGdyD3yR4EkRtFcmLf/xKA&#10;6Pci1WQKPsTBjGu2h0yfvE5mOAniYW7wMhzEWNOfYH7eMdxsNM35FHP8KIt8AaXSJjMiF3d54Xll&#10;Dd+zzvHMslKcFeH0zGtW0VcGxSvzepR7nmwO5KmB80jx30ngPQHZxIdrSITqrVl8OPfliB6H82EO&#10;K41UZZwYwTi/kcBiioL1+S71pgRF6964IihDDM1JvIcE5fXsxhYgWBfdA76ZdBFjP1c/f+5kN541&#10;bRIITk9mE4Zu27Lz4suXL0crX75s4AjL1dF4vCM7M3TbYXkSIAESiIFAIAKbGFB7PwYuLrx3EQ20&#10;TSAwYaZsvMQ69vzv29tDOQrWNh62TwKxE0CGtxOMcUOyUcc+VqXxBTYnKo3JQqGA1tJNEf1ZQMAm&#10;MxAYjscHGaqxSg4Ccq3++ZvRjIhAuKbKwZlV9Qkg5v5Xv1Y6NfDM89WX0SrOI76Ya9wOxGqHYnXj&#10;WLUaRFaxU4rV1ZEFtE5XH5SNko6e+zCH7DUajR2K1W04kW3GTECeT7BhSd79yokzrZjHWvjYHM2H&#10;hY/z+dnYBztog18E+I3YL3/QGhIgARJIgICcKN8Rze5oYWFdNLwrnz/vUazut+f5rsWSfy5//WqX&#10;R6NveGnSii3bFTOsWwqaAJo1OmEk9MAegGuNmGg0PqZZxAzrRnxlu5HgXkZwPrIdEk/tO5kjnIxE&#10;oZOAYwofLa7gq71nwa3CYFmEBEhgGoHnzIWnKZ3G9Y5FwPOhq8gO9f6IuGZmVFdBMqcfZlm374gs&#10;1ylOZNyCmKpj37owe7i7u2uLYDJM6/20Ghvl5MSkEz+tK9YqEWgNBoPLYq2Y33sq2cWGtdr6Urnc&#10;n0+EJWwQwMbDQ6zjdm20HXubqVyjuf1oKOPiWztkQ3itVtvihpfcHmIDCRK4ubnZxUal75j/V3SG&#10;z3lPh9aEspbmw5xWGa/OODGOdHKDgcUTs6w7igsT3VjOss45woSTPGvD4HzE+PDMt7bMsZBlXbKo&#10;4539D7xf7kiyaVums117BILTlNlDYbZl2amxsrKygwzs69VKZQMT7dHTsQOB/yhWD9yBvphP4Yov&#10;njBmR5YP+NqdU6yujYwVSIAECiAQ+D3u6cNFuXz8993dmYhtCyDILkkgGgLY+NGHcGwTA+pEMyid&#10;gQQ+H+oMNWtZJ2vorMbNqYf3G8fMIG0JrmazzLKuCUyxeN4MyD5lc1YcstNi+Jhw5bTDBDqDCKmf&#10;wDAzDREC3Vamio4rKZze4Ngi890h49URxermuaq2KJuFKFZXpfW+XMhr9+yj9qPm87fVDYrV/fAH&#10;rQiHAN7ttjD3X2DtLZuVVsKxnJaGRID3x5C85c5WitDcsfa9J84Rvnsog3387pMBGqvkJjAe9/FO&#10;6QQborZGw+GqZFGHHnefYvXcZAtrgPcHx+gvIfypPDy08YLla7lSaTvuPnd3FKznRhh0A8YmDC5i&#10;go6DScYbi41ZZChYDyJugnsJwfnISVw5mSOcjEShk8hiCsdnHXxoNI541LKC71mEBGYQkGOXISTb&#10;TQZSZHOhDb/FcG/Ee40ONmVs2eDDNvUI3D88nD2d8MdfLgKGr8seRFUbuQyKuDIExE3cF88jHqLz&#10;oSHr7CrX7JOxS0bpUNdhMWUbk+zIi/X6OuPU+fTw1OHz6U/nuBZWirEgnl5jui6tecVk1sXx+ATP&#10;HHucO6x5iw1HSOA5CYmI1Nt5h8c5LydBg/NhTkusVmecWMX7b+OBxROzrDuKi7zdWM6wLuZxjsjr&#10;JA/rG5qPGBse+taGSRkzrEOg3sF69ic2X3YpTLfhmGLbNPwtptjBhNb75eXlSqlabZVHo2/P4nXv&#10;XxZSsB5alJmz1+hkQQGLOcd40pLR+Jg2JgrWPfH2bDMoWA/CTc6NdDJHOB/VhA4jvb/hhUG/PB7v&#10;IFt01wfMtIEEQiWAD4bbEIgch2q/st2RzoXK41coGNN9EeKzvQY2NikMm0UsEnh8fGzhfn1msYto&#10;m7Z5PVJAPDtsELf8LmXwysIGCZvhbNBS9009PDxc4APXmvuezfYY+gWDD40HEJ3um6XC1lQJ4DqQ&#10;TUJN1fIsN5tA6NejE/8aELFggyyfNZw4i53EQkBOQUNG9V2se76bGhPnu5wkDcyFOS1wVp2x4gB1&#10;YPFEwbqDmDDVBUXrpkim047B+Yj3j0TCRkG0/nSyVrncRUz8XP38uZMImWSHyRfZHrkeAvZWuVr9&#10;BkFQGxehdy/RKVb3KFgKMMXYZEEBSwHes9ulsdiYZSbF6nadaKj14MTqMm7OSYa8P70ZJ3OE9VEo&#10;dhB5PEkmXfhzD8L1viIRFiMBEnhDQESlg8HgNNrMhpHPgyYCOrb7omRLxcfwTQjQeib4sI3sBJhl&#10;XY+di2txOBxuYUMHX65PcQ0F63oxO6c0M/pPAYRnmDWsvS6M0vagseA+6OLo5jqyq3uALkkT5JQB&#10;rNd2kxy8xUEHdx1aZDG16YxCFnnGwMa/LWzG6hZhNvskgRAJSJKEZ6H6mmn7Od/lJJpxLszZq/Pq&#10;jBNHyAOLJ4rWHcVF3m4oWM9LMM36huYj3j8SCZ/J8XKFZ7/uuFz+UarXu6vUHyQSDL+HGaS2LFYP&#10;ra6udlc+f9778uXL+mhhYb2E7AFPO0j4IwESIAESIAESME+AojrzTFNuMYF4kmNk8eLg/ObmZjdl&#10;V3PsJJCHgHxwh1h9M8rnvATmwTy+l7ouBLJ5bdStL5svcH+I/+QAXTAFlK+UywcFdBtUl3IN/vlz&#10;YTiuja8u+gm1D9wLu6Ha7pvdYHnlm02+2IOs0i1fbDFph8u5zITdw/GY9ygTIDO08Sxg5DN8Bnbz&#10;qsS4tp83Zu1/z/CM+PysvEGxujZtVkiUADYlNZFV/ez5uXzNBgbOdzaoxtcm4yQ+n3JEJEACJEAC&#10;JGCagDzv4e8A35U2Pn/+vLqysrK1+uXLCcXqpkn73x7Xjv77qITM6yulSqWNzOvfypWKvGRfKcJs&#10;ZlgvgroffRqdKDK8pPSDAq2YRsBofEzqhNnVgwm+4HbBcT6yHlvW5wfrI9DoILF4kgfK52zrXQ1K&#10;LEoCJPBMQI5pxkfFU3xQlOe78H+JzYFZHBb7PRExfYQs63tZ2LCOOQLMsv6eZcHXHrNezwhvCIlF&#10;WBPHfdDcZZypJWQj4hw8hRziTNZb7UxgA6vka1Yy2ZyyWK9vBoYzCnNFxAj+Z9Ge7uSJl3y99jzB&#10;89sM9eyLHZzGsIN5+8or+2kMCXhIQN4rYVPSIeb4bRfmca7LSVl9HszZUbHVGSeO+AcWT8yy7igu&#10;8nbDLOt5CaZX3+BcxPtHvOGDNWsfGdS75dHoJ95fdpDImc968bpba2QFf7fRspWFnwlc/vrVhuO+&#10;QsDeLpXLay7AzAwUihNcuKDQPoxNFIyVQv1oo3NjsTHLOArWbbjOeJsUqxtHGkWDTuYIH0glfH8b&#10;j0YnS0tLe/yY6EMg0oYQCSAL1jGuHycfF63xSXgOVGWayv0QLxy3Go1GR5ULy5knIMI0JDo4N99y&#10;eC36ct3VarVVrpMmxw/iVQQ2u+FFl38WY/49wKahff8sK94ixNllamJd3z70Yj7eZKZk99eCCBkf&#10;Hx/P0HPTfe/p9ejbdeelB+YIWuRehvdLvJd56Twa5RsBOf0S65vveM5YcWkb57octA2K+nJY4aQq&#10;48QB5sDiiYJ1BzFhogsK1k1QTK8NQ/MR7x1xhc7TqZrl8o8qhOrLy8u9uEbH0Zgi4Mv3G1PjSa6d&#10;6+vr5nA4bGMC/4YHU2svH5ldPbnQejVgYxMFxSzRBZKx2JhFhoL1IOKGgvUg3OTUSCfzg9MRzegs&#10;8fsbHjyvnrOtn/jiEtpBAiERgGh9F89yhyHZ/PphIakZX9tNKdGByOQKgsl1inO1w8RoBWQTPsYL&#10;4W2jjQbSmI/XG97ZcSPHlPiBkHhfhDaBhJfXZjLOJrtHNvEgxpLexFP0R19mVy9u6nhaD5RKSa4H&#10;iqJe9PVW1Li1+p0gaJFnCPztfPz4saPVFguTQIIEkFG9hedtmd/Xihg+57mc1A2J+nJaYb0648Q6&#10;Yp2TSxwYo9YFRetqnAovZVm0zvmhcA+bN8DQvY2xYd41LluULOp4Ly/Pcz8/f/7M5zqX8APuKzh9&#10;WcCsrZguu1G+fPmyv/Lly8ZoYWF9NB7vINMlJwArtNNs1McPvml6ItFRU6wehOODW0wkLi4OIqhC&#10;MpLxBE0csvngY8nfd3dnIgoJyX20lQR8IICM1EeDwWBLPtT7YI+WDZwDZ+JK7VlKMthCHHWqFUMs&#10;bJzAcGHhwHijnjco15qv1xvWSV89x1eYedzcYg59tVoNbw1hbvizWmq76cbfXoqeH/G9YsdfOvFa&#10;BkHjNkYnf/w5JODrWsQhgvldvXl+hLChh2eITYrV56NjibQJYF5fw98p1s9ycsZaUTQ4zxVFPqx+&#10;GScO/MX3sQ4gswsbBDg/2KAaR5uMjeD8KJuOO9Cm7izUautfPn9eh1B9j2L14PxYqMG87gvFb6/z&#10;y8vLlVK12iqPRt9wHHQbPa3k6Y0Z1vPQC7uusUmCD09hB8IE643FxiwyFKwHETcUrAfhJqdGOpkf&#10;nI5oSme8t00Egw2UBx8gwKUIyYcgpQ0hEXje8CFi37Ug7OYcONNNydwLJ1DAy8o92YgRRBxHamQK&#10;WdYDusZ6CwsLG5GGWq5hPT4+ttCAiG74y0kAMRbQJZFzsBrVMRee4ZlE4oy/FwScZS4bj0/q9ToF&#10;646jT54pIAI+k42Ejrtmd88EnF1joRL/NwtjR+YIvjsK1ZG02wUBzOcrz6fyeXUqEee5HN43lIk2&#10;hwVOqjJGHGAOLJaYYd1BTJjownKGdTGR84MJR3nWhqH5iLHhmV/fmCObjZG87sdoMOiurq52/baW&#10;1oVAgC+zQ/CSARuvr6+bg9HoP6XxWI4La+o0SbG6Dq34yhqbJChoiS44jMXGLDIUrHsfN8GJ1YUo&#10;5yPrceVkfrA+CoUOGEtTIeHFQn88HO4xS5ZCHLEICbwgIB8jITIRcZXWM5tziJz/ZiJP5j44gwJi&#10;eWNxcbHnPDbZ4ROB2/F4rToYXMSII8Trq1arrVKM9T4aKVg3d4VSsP6epaypcILNpTnK8bVk82Ow&#10;nBy0WK+vc+5zGzcS95hbZSOQ388SbrEU0pvN66uQARnudDQcHiwtLe0bbpbNkUBUBOS0DNxHRai+&#10;5tvAOMfl8IghUV8OC5xVZZw4QB1YPFG07iAmTHRhWbTOucGEkzxrw9BcxNjwy694v9Afl8tdJEn+&#10;KdnUIVK/8stCWhM6gRC/84TOvHD7L3F0WOXhoY0J/5tKlhkK1gt3WaEGGJskKGop1I+mOzcWF7MM&#10;o1jdtNustBecYJ1zkZU4eNmok/nB+igUOmAsKUBCtoTxuIOY2MOHyL5SBRYiARJ4IoAMWsd4Vtv2&#10;Egfnv5luSeY+OD84+5JVmkK1+aBslcDml0OcuLdrq33X7YZ8bQ2Hwy2cOtBxzSyE/iCs5PeonI7C&#10;eruLDLWbOZuJrjrWUu1qtSon1/A3h4CNixDHQh9g49o+4bsl8HTCSqnk5zOEWxRe9Gbj2vJiYDmM&#10;kM0sEKvtfOS6KAdFVo2dwPNJGYcYZ8vnsXKOy+EdQ8K+HBY4qcoYcYA5sFiiYN1BTJjowrJgXUzk&#10;/GDCUR61YXAuYmwU61d5xyhZ1KsQqi8vL/eKtYa9x04g5O89sfvGyfguLy9XSpVKuzwef8WHzDY6&#10;XXnbMQXrTlzhZSfGJgiKWrz0bx6jjMXGLCMoWM/jImd1KVh3hjqYjpzMDz7Q4L1N2Qt4wL3CS4a/&#10;PjJ7ljIzFiQBIYBsWvuVSsWrY595Ssns2EzmHqh+iZ5ARLmjXpwlTRJ4OrHh4eEC88i79zwm+7Hd&#10;VgzXFcRZRxBu7tlmFWL7FKzn9xoF65MZyqYdzH+7+Qmn1YKRj8PIwsVNa+7jRjLxYpOGCNb584iA&#10;kWvKo/HkMQUsevgOucNTmPJQZN2YCcjzG+ZyWb9shzBOzm85vGRQ2JfDCutVGSPWEf/uILB4omjd&#10;UVzk6YaC9Tz00q1raC7ivcNtCEkWdbx776DXn58/f5b/8kcCzgjE8N3HGawUOrr89auNoPiKF0dt&#10;iBHWKFZPwevTx2hsgqCoL7pAMhYb08hQrB5EzFCsHoSbnBppfW5wOpoZnfG+lskTePDtPWdb72Zq&#10;gJVIIEECIjzBsOWD5Urhw+fcN9MFydwDNQMRQl1mltZkZrI4BJv7SE7g18YXhQFGeD31RLypMPTk&#10;iiAb8AVOYlhLbuAGB4x5lpmsJ/BkbOULsjwfiYej0c7S4uJJPgtYW4fAczbeMy+eGXQMT6hsnmsq&#10;Ckw4fU82svL0pSi8yUFYIHBzc7MrCQtwjRT/7kdjfMnPbRqs3hU1JOzLY4KLuowRB5QDiyUK1h3E&#10;hIkuKFo3QTGtNgzNRbxvWA+bK7xH7OLd+w88n3V5Orp13uxgBoEIvwHR36YIXF9fN3FscQvt/QcP&#10;yc1X7VKsYAqz1+0YmyAYL177Wdc4Y3Exq2MK1nXdUkh5CtYLwe51p07mBx8I8L6W2QsSI3gYPsFD&#10;8B4/VGbGyIqJERABCq6b4gUonPumRl4y978M1x5i9wobljb48jMDPANVQsuyHvO1VKvVVrn2eR/U&#10;EBWfgYu8e+QvIwEK1t+Dw9y3NhgMLjIiZbUXBDJ8LO7VuUHHaQzJvR6nVZyj0zWnHbMzbQIZrift&#10;PnysMBqPD7CJZd9H22gTCRRNAEkKWlgLy+kYQc7hqc5rRuLGkLDPiC0WG2GMWIT7p+nAYomCdQcx&#10;YaILCtZNUEyrDYNzEe8dZkNHkskhWfGP0WDQXV1d7Zptna2RQHYCwWnNsg+VNXUJLC8v9758+XKE&#10;vw0I11cxke3gI0hHtx2WD5NAzB+Kw/QIrSYBvwgEt4CgyM56ACVz32AsZY6lPzEiR9ve3d1dSPag&#10;zI2xIgkkRECOTG80GutPL5aK+nHum0o+mftfxtiTTJ/VavU0Y3VWy0lABNKI0b9yNmO9ulxHsV9L&#10;2HzUsg4yzA6uwjTbH6sxz3b9scYPS7ARgtebIVfozs9yopahrtmMIgHEe7BCR8UhRlMs9rXOW0fJ&#10;xtUBTluiWD2aEOZADBKAUH0N70Zl4+YZml0z2LTTplKb14zCTeQ9G2PEaNRMbiywWAru27IDF3rZ&#10;BRMLeukWr40KbC7ymmVO4/AdsY/NQSdjnH43HAxWv3z+vPHl06d9itVzgmV14wS4JjCONM4GMXld&#10;Qbh+srKysvX58+dyaTzeeprkMNnFOWKOyhgBLk6MoUymIT4EJeNqDpQESCBdAnLELQSMh/JxRrJH&#10;p0uCIycBNQIiOoVwfRPPXydqNQyW4np+Kkx+eFOOsybm+n3l0ixolACO9zzCOxwv393oCiGNgnHc&#10;GObxr467DKI73Nf+JwhDaWRQBHC9fQvK4ACM/TNfz1r74HruLiwsdAMYTjQm4nl6F/HejmZACQwk&#10;lecHZEXsVcrlzY+NRicBt3KIJKBMQE7FgFh9H3O3nATTUq7IgiRAAiRAAiQQGYFU1sWRuY3D8ZSA&#10;vI/BM9gensE2IFBfX/n0aUf0naLz9NRkmkUC0ScwoosdELi+vpYj6v+DCVCOLms66JJdOCBgbJFI&#10;gYsDb7nrwlhczDKZgnV3Ds3RU3A73jgX5fD2/KpO5ob5ZtgvwTjKzHhejOBh+ggZpA9ElJu5E1Yk&#10;gUQI4OPmIbKp7joZLue9qZjnzWtO/BNYJ5jjNylkK8Zpt/f329VKRTKwevFL9PrpIf43vHCAR0bI&#10;Zhbc0757ZFJwpiCuEr2kprsKcXUpJ3wE58zADH57TDeyd23IyUCBDSNYc2XjN9ZW58EOIHHDoz7m&#10;fjzuYMPkDt/vJB7kHP47AniXs43/8VCSeMSGJ+o5zbazxmnQS2OUtoNlTvuBxRISY/LnO4GRfS9x&#10;bvA9CDTtMzgPMTZms5fEwngZ2EGpn8PhsEthumassrgXBPhC2ws3xGOEHGP2MBi08YL6Kz4MtOMZ&#10;WVojMToxUOQSVfAYjY1pZChY9z5mKFb33kXODXQyNzgf1YQOeU/L7AXFGOnjwXrv48eP8pDNHwmQ&#10;wAwC8qETz1t2xaec86Z6QHFOYwy/J9AXwS7FK8WExsPDw0WpXF4rpvcSM2YAfK1WW2X8v47Ax8fH&#10;Fv6Xs6LiMvR+kUBETmBZDX0cJu1nTJmkqdbW04dknAIkAlW1GiyVl4Bk6EWsi1i9sPt63jGwPi6b&#10;CCGMxuODpcXF/QiHxiGRQGYCeH8jyd5kg6ase6P9xTinOXGWQXGfE3szdsL4yAhOp1pgsWRfCq0D&#10;j2WnErAsWufcEGHsGZqLGBvvYuMK7wC75UrlZ71W6ywtLfUjjB4OKTECwWnOEvNPcMOVifHLp09H&#10;K1++bA0Hg1W8rN7CgvMEA7kKbjA0OD8BilzyM0ytBYrVU/M4xxsBgWREe7ynZY5WjRhZq1arpzjW&#10;/Ew2QWbukBVJIAECeO6SZ6wNEapZGS7nvKlYNeY0K64JvNE1iKbtbrQIHJBN84cQENlsf1rbcs3w&#10;uvlNB9lwW0X4gH3GSwDip168o8s2MqyNeJ1lQ5e5FhLXXGFDWiH3mMxGB17xeT21Fvgwkjc/pvWR&#10;PJcORqMtitWTD2sCeEFANhf9/fffx1ivyeZMrk8YHZMJJPL+LaZ7nrehnEgsecufhmUiwLkhEzZW&#10;SoQA1pI96C2PoLvc/Pzp06poMEWLSbF6IgGQwDApWE/AyUUNUY6d+Pz5c2fl06cdmUBlIpUJVY6n&#10;KMom9ksCJJCdAB8asrOLqWZwCwe+pIkp/DiWdAjIR5xziNb30xkyR0oC+gSQUbWHWhtPL65M/njv&#10;nEqT6+H8gYaP9W1sTNrN3xJb0CUAAdEJ3sk4ex9Dofp7DyH+v+r6LfbyyDrvLCYjZXkV6bgyDwsn&#10;0HzLXJkVsxL4C/Mbr+Ws9DTryTpK1lOa1VicBKwRQPbDXqVc3vzYaHSsdcKGSSAwAvJOE/P1BdYl&#10;24GZntlcvi/JjI4VSSBJAsF9a07SSxw0CRRHINF1xZUkA0ZSgB1JDvzl8+cN6C33oLvsFucJ9kwC&#10;9ggkep3bA8qW1QhI1syHwaCNj6X/wQvWplotlnJBwOikQLGLC5c568NobEyzmhnWnfkza0fBvUTg&#10;PJTV1cr1nMwNytZYKsg4ygzWQHz0IcbdwY5xPpBn9gIrxk5AsnY9Z1lsGxkr57yJGA3MZ0bcE0Mj&#10;koER7wE2nzddxDCkYMYA0US7gtNMbBrMa2Um3R6yEG/Y5B9i24+PjzzpN6PjMJ8eYC7dz1g9umqy&#10;JhoMBpfRDczjAck9vV6vr+O+fuWxmdGYhpM6mmB9Hs2AOJAnAiHfBDHvdhfr9S3OAQxmEvhNAN++&#10;W7ge5FSxtRSZhDyfFe6vcRr00hhlgdEUWBxBmMlfCARGdj3FeSGEINC00dBclEJsyPNUqVz+US2X&#10;u8vLyz1N0ixOAkET4HekoN0Xh/GXl5cr2GXexg3nG/7bwqhW4hhZmKMwNilQ6BJmAMyw2lhsTOuD&#10;YvUgYiYowTrnIesxZX1esD4CxQ4YS4qgXhczGR94aO80Go0dfgTN5ApWSoQAhKhy1PR2ruFyvpuI&#10;z+R8lss/cVXuQeBG4W4BPr1/eDjDXCHvXoz+eJ2o4URG8VWuZ16zggDzEu8D+S5QLYRelcIaeQ9z&#10;6VGGqlFWkU05VcubcqIEl2NQEKzvYNPESY4mWFWRgGzIwAYfEauvKVZhsYAIhCjGGOE0ZZzgsxcQ&#10;ZppKAtYISJK2Z6G68ecsa0ZbajjE+cwSCr1mDYn79Dp1X5rx4YB5YLFkVwrtgHcKXVgWrAtCzg2R&#10;BZKheSjGuMBzfR/v0Dvw+M/hcNhF9vSryLzP4ZCAMgF+T1JGxYKuCPz69auNvr7iBtTGA/6aq37Z&#10;z28CxiYFil2iCiljcTGLCgXr3sdMUGL1pwnNSeR67zebBiZBmHGUOYRMxwce5K8ki+THjx+PMhvF&#10;iiQQOQF8JN2G6E+yeen/ON9NZGZ6LtN3TLw1MK8fQeRGkYtjF0Ps1sL7ljNT3fIa0SOJjxFb2ITX&#10;0asVd2mcEmJlE0Xc1P4Z3Say9ncTGevcYcqJM7k3783thQX+EJAPrZJdnUTcEMDmHs6VblAX1kso&#10;ggw5WQEnJ+/hJLyTwmCxYxLwhIBsJsKGuV2sP757YlLhZoQylxUOapIBhgR+Xo7thVGMEcseCiyO&#10;KFi3HA8mmqdg3QTFtNowOA9FcM+Q79rdcqXys16rdfAM1U8rGDhaEphOgN+VGB1eE7i+vm4Ox+M2&#10;XoB9wwN/02tjIzDO6IRAwUsEEfHvEIzGxiQyFKsHES8UrAfhJmdGWp8XnI1kTke8n2XyhM34wMeg&#10;HgS5ksmvl8k4ViKByAmIGHUwGJxqZavlXDcxKmzOZZGHofLw8MKW4l1lWuYKmsiyzusjmz8Q89yo&#10;8QYdBevZYklqIZ42uCb+lx9i6YLJT7LHU4aa3DCRAVqWKhCr71MMmYVceHUCEGT08a1ui/ee8GKL&#10;FpsnIAkD0Ooh5ucV862H3WIAc5mfgA0K/Pwc4G+rGB8OvBNQLFGw7iAeTHRhWbTOecGEkzxrw9A8&#10;FGJsyDdsvDfvImnJD2RQ73rmGZpDAt4Q4Pclb1xBQ+YRkCPV8OFBMoF9g/iiPa88/12fgLEJgYIX&#10;ffge1zAWF7PGSMG6xxHw2zSK1b13kXMDncwNzkf1pkPezzJ7wEV8SGZeZCg9wIehq8yGsiIJREoA&#10;opYmrhHJMtqcO0TOdRMRuZjH5vomgQKSoRGCl3XO5W6dnTfLOq+PXP7qISP2Rq4WIqssQky852NW&#10;ygx+RSzxcnzmhnXPGjbsXWTAyCoZCIB3F9nVNzNUZRVNAv/csw198NfsnsULIOCrKEOu+8V6fYvr&#10;9gKCgl16RQDfqlvPm4haXhnmkTG+zmMeIZpuSiL3e8aI5WgMLI4oWrccDyaatyxYFxM5L5hwlEdt&#10;GJqHAomLK8xjnfJo9BPfOjoQqV955AmaQgLeEuBLbW9dQ8NmEbi8vFypVqutUbn8DSLKNsqukFh+&#10;AsYmBIpe8jvDoxaMxcWsMVGw7pHHJ5tCwbr3LnJqoJN5wemIpnTG+1kmL7iMD3wwlePUdj5+/NjJ&#10;ZCwrkUDEBORoaogAz+aK1jnXvYsCl/NYxCGoPLQn8cviIkVvysTMFMySZZ3Xhhn2tVptlWKvf1lS&#10;sJ4trjB39iEYXs9WO75aSHKyi+vqML6R+TkiZvd345en9TxODnh1cpKhD/9uRsBeshLwTZgxQsKA&#10;pcXFvazjYT0SiIGAzMm39/eH+E6yHcN4bI/Bt3nM9niNtZ/IfZ7xYSxiJjcUWBxRsG45Hkw1b1m0&#10;znnBlKM8acfQPORrXMj3jFK5/KNaLneXl5d7nlCnGSQQFIHg9GdB0aWx1gjIrqTPnz93Vj592vn8&#10;6dNqpVzewFGER3K8hrVOI2+YH54jd7DPw6NY3WfvhGkbhXdh+o1Wk0AGAnLsLjYxnt7d3Z3JaTwZ&#10;mmAVEoiWgIghcQrBBp6RTqYOkvfMd2j4XOT+kkCstjCP77rvOe0eRwsLO6oE5LrgtaFKa345CLRb&#10;80slVaKf1GjNDZbcXrP8ag4tW5pFQNaW2GjWIyX7BB4eH09fidWlS67f7YP3oAdf1l1yGtJoONyh&#10;WN2DoKAJhRLAO8d9PLNe4Fv0NudhNVf4Mo+pWetRKd7nPXJGwKYEFkcUrAUcazSdBKYRMDQP+bKe&#10;kKQRokfE39ZwMFj98vnz5pdPn44oVuclQALZCfhyfWcfAWuSwBsCIlZ6GAzauFl8kw/fBKRGwNhk&#10;YGjxoWY1S9kmYCwuZhlKwbptN+ZuP7iXBZyHcvt8VgNO5gWrI1BsnHGkCOp1saLjAy8NDiDQPWLW&#10;0kzuY6WICYgY+F3WUc5z7zxe9BwWcQgqDQ1z+AYFcEqojBVCRuJjCC62pzXIa8IY6lcNQfx1hFhn&#10;ltJnKo+Pj/Lu7swO7XhbFdEwMqwrbzyJl8TvkWEjyOU7YW/sgy5ofDglYh3ryn5B3SfTrZw+Ua5U&#10;vk8dsKGMdckADXSgBWcUFFHGFtfngQYPzTZC4Obmpl2t1eQEl7V3DXIensu44Dlsrn3eFkgkthgf&#10;liMwsDhilnXL8WCiecsZ1sVEzgsmHOVRG4bmoYLiQk737uKZ/Ge9VussLS3xHYhHoUVT4iDAb09x&#10;+JGjmELg8vJyBR8r2uNK5SsEl20UWyGsyQSMTQYUvkQVYsbiYhYVCta9jxkK1r13kVMDncwLTkc0&#10;pTPezzJ5wZP46EPAs4MXCN1Mg2AlEoiUgHxoxbPR8ZOYi3PcOy97Mn9FGn3Kw+ovLCxscNORMq/c&#10;BW/H47XqYHDxtiFeD7nRzmugJ7E+r1Aq/w5RZhP3pvNUxmtqnPhwdgAR4b6p9kJuh5se3HmPceeG&#10;tcQ0PsqrbeQxJAJwMzL2koVAEQINOeJ+sV7f4ro8i8dYJwYCkhgN8S+be1tTx8P5V8nVRcxhSob5&#10;XiiB+GJsOAjCgOKIgnUH8WCiC8uidc4LJpzkURuG5iBXcYFnoB7eiXeHw+GP1dXVrkckaQoJREmA&#10;36CidCsHNY3Ar1+/2vi3r7iptfGyYY2k/iVgbDKg+CWqsDIWF9OoUKzufbxQrO69i5wbaH1ecD6i&#10;CR3yXpbJC77FBl4udDCQPe58z+ROVoqUgIgC8cH1FMPjs9ALH/s2f0UafqrDYsZgVVKGyr3Mss5r&#10;wRBUhWaQoXiVIrB/QUGc6er7k4J3wigC4fAOBOsnYVhr10rJRI1ND9MzUdvtPpnWEXNXyOov2dWv&#10;khl0AQPFc+zK/cPDhdaJAYaEAAUMl10qEnB5kxzhqPslngSj6BkWi42AzME4oe47smnuKo2N8+9c&#10;TC7nr7nGhFQgkdhifFgOysDiiKJ1y/FgonkK1k1QTKcNg3OQpfvFFeadTnk0+ol3HV1+S04nNDlS&#10;PwjwW5QffqAVBRC4vr5uDsfjFo41/A9etDcLMMGbLo1NBBT4eeNTE4YYi4tZxlCwbsJVVtugYN0q&#10;3uAadzIv+ECF97NMXvAxPvChSY5tO/j48eNRpkGxEglESOBJBPP4eIZrNulnoD+u9XHuijDstIaE&#10;LCZySsaJViUWzkxAsqyXHx7Oq3L6An/OCCDOtxqNRsdZh553RMF6JgdtIlN/N1PNyCohfiRDP9c1&#10;lv2KNeQePuLyucoyZ4jVz/CtoqXdjUExgHbfrOCEgCWRxj+2y6YUfCuTTf9chzvxKDvxjQCyqm/D&#10;pkOI1dWfizj3KrnR9vylZESIhRKIL8aG5cAMLIYoWLccDyaatyxYFxM5L5hwlEdtGJqHTMWFnCSF&#10;hE4/q+VyZ3l5uecRKZpCAskR4LfZ5FzOAU8icHl5uYKsJW3c6L7Jf1OjZGwioMAvqtAxFhezqFCw&#10;7n3MBCVY5xxkPZ6czAvWRzGnA8ZRJg/4HhtylBsGJh9eu5kGyEokEBmBZ9H6Ia7d7ciGpjUc3+cu&#10;rcFEVFjEMojRDWY1cedUZid2x/pPT4jzI2TH3nPfs589ItN/NoGmn8NxYhWy9Eum676TzjzuRNY0&#10;g8Hg0mMTozANnPuSXT2KwXg8CNyPRSi5m8tEQ4KAXDawsjUCpoQaEwzsQ6y+hbWJvDvhjwSSInD7&#10;+NgqDYeHmRObcd6dGy8W5665fQddIJHYYnxYjtLA4oiidcvxYKJ5y6J1zgkmnORRG4bmoKxxIe8y&#10;xuVytzIe/0DykO7q6uqVR3RoCgkkTYDfZ5N2Pwc/jcCvX7/ao3L5WxkZ2PGSYi12UsYmAor8ogoV&#10;Y3ExjQrF6t7HS1BidaHJOchqTFmfE6xar9E440gD1r9FQ4kPvJw4QjbTAx5jn8nNrBQhgdv7+/1K&#10;ufw9wqHNHVIo89bcgcRboAdh3Ea8w/NrZCL4hGD4Ahv4V/yyLGpresiOzRh/djEF6/qxjvjhrQzY&#10;7u7u2tVq9VSfIGvoEOCpEDq0spWVWK6YimVDooBsI2Et2wSyijWm2SVZBhfr9S2+J7HtObbvGwFk&#10;VF+DgOk73ols57aN8+5chKbnrrkdxlIggdhibFgO1sBiiIJ1y/FgonkK1k1QTKcNg3OQ6v0CSUI6&#10;2Aj+s16rdZgQJ51Q40jDI8AX2+H5jBY7JnB9fd3ETe0/uAGKeL3puHvr3RmdBCjys+4vVx0YjYtp&#10;RlOw7sqdmfuhYD0zuigrOpkXiibH+1gmD4QWG/gYe4WB8pjrTN5mpRgJPB17XS4fpiZUDW3uijH2&#10;5o0J8/UBsjzuzyvHfzdDgFnWzXDUaQUZslcpDvtNDIL1Y7DY1uGXcllmu/7X+4wd+1eCiFmxiWzT&#10;fk/p9nA7Hq+VHx7Oja7HDQoD0vWMvyNXFWvMG8EIm/qXeOLLPEz89wgJ4D2IPGf+F2KmFSPD45w7&#10;F6OpeWtuR7EVSCS2GB+WAzegOKJg3XIsmGjesmBdTOScYMJRHrVhaA6aFhdywja+9XSx0f4HMqh3&#10;PRo5TSEBEphBgN9oGR4koEFAdtw/DAbt8Wj0FS+Q2xpVvS1qbBKgyM9bH2cxzFhczOqcgvUsrnFa&#10;JyjBOucgq7HhZE6wOgLFxhlHiqD+LRZ4bHTxImOHO+y13c4KERKAULUJscKZUZGMx5wCn7s8Jmve&#10;NAhYN5FFmC+azaN91yKzrDuA/KYLZiz+Fwg3TOjFHwXE//KS0yFSOB1TL0KMl+a92DjS1w0+PD6e&#10;439pWunGkDjAim1sNBeBPEIeJGi6Ko3H3MifywOsHCKBm5ubdrVWO4Tta8bt53w7F2meeWtu4zEX&#10;SCC2GBuWAziwGKJo3XI8mGjesmidc4IJJ3nUhqE56EVcXGGe6JRHo5/YXN/lN16PfE1TSECDQFBa&#10;NI1xsSgJWCEgN7svnz4drXz5sjUcDFbxUm8LN8MTdHZlpUM2SgKxEqBY3XvPcoHgvYtooGkCFKub&#10;JhpCe3J6zoVkVRKRXggG00YSsEUAWax7jcXFdbz069nqw5d2KVb3xRNqdkDQe8o5Wo1V3lLPmb7/&#10;ytsO66sTAPOv6qXjLslM83r+lexRejXiLA0OaxSr2/UtGJ9w45hdxtiwI8LJprVe+K7DGtqiG87x&#10;XNOvYFMovnWdFD0G9k8CrghIMrK7u7sziNVP0eeaq37ZDwmQAAmQAAmQgD6BHOtc/c5YIwgCkrgB&#10;cXGA55iNz58+ra58+rTz5cuXE4rVg3AfjSSBiQQ41zMwSMAQgcvLy1a1Wv0GkUc7lI8lRicAvvw2&#10;FEnFN2M0LqYNh4L14h09x4KgBOucf6zGk5M5weoIFBtnHCmC+rdYZLHRhyhy7+PHjx1tEKxAAhER&#10;eM6wfFwql9sRDeufoUQ2b8XoooljQlx2sKliK5kBFzxQZit26oAehKAbTnv0tLPHx8cWTDvz1Dzv&#10;zEJm3APMi/veGebYIMxXu3gHK2Jf/iwRqNVq62Dct9R88s1CPNmuVKsinrT/M5TVzr6h7EGHgG72&#10;SRF6LNbrW9wopkOZZUMmIO84MNd+L1cqu07Gwbl2LmbdeWtugykUSCSuGBuWgzmgOGKGdcuxYKJ5&#10;yxnWxUTOCSYc5VEbmnMQ1nB9PLPIKdk/8O22u7q6euXRaGgKCZCAAQL8XmsAIpsggbcEZLf+w2DQ&#10;Rgb2/+BG2vSVkLEJgCI/X12cyS5jcTGrdwrWM/nGVaWgxOoChXOQ1dBwMidYHYFC44whBUjvi8QY&#10;GyKKxEjlWOx+JiisRAKRELhFpkdkq9iNZDhPw4hxzorJP/PGAnHmXqPROJpXjv+enwAyvW5XKpXj&#10;/C2xBRUCEIOuUjRWKlGwrhIt/5bBx7otzImybk36B8H6Ka6fdtIQLA4e994jbIzYs9hF0k3fygkB&#10;Dw/nuOeuOAOhKRJwZhc7ykVAVcwzGo+PlnhN52LNymERwHfabVh8CLG6u3lWEHGunRkoqnNWWNHm&#10;wNoE4oqxYTmOAoshitYtx4OJ5i2L1jknmHCSR20ozEF4B9HB8/FPvCvt8ButR76jKSRgiQC/2VoC&#10;y2ZJ4A8BZF5fwY21jUXVN/y3hf/d7cuRGa4wNgFQ6BdVwBuLi2lUKFb3Pl4oWPfeRU4NtD4nOB3N&#10;lM54H9P2QsxxAdH6FYD8hRci+9pgWIEEIiIgH3eR8TEK0WrMc1ZEITdzKHhhfQVR4iaEc71Uxlzk&#10;OJll3R19Co//ZQ3ROr9HqofeJrLzd9WLx1kSG2wunYp948Q4cVRy363X65JdXZ6N+LNA4OHx8RzN&#10;Ni00Pb9JBbHA/EZYwicC826go+FwB+84TnyymbaQgC0Ct3Jyz3B4WFgyMc6xc107b86a20CKBRKJ&#10;K8aG5eAOKI4oWLccCyaatyxYFxM5J5hwlCdtTJh/8C22B+u6eDf6AxnUu55YSjNIgAQcEeB3W0eg&#10;2Q0J/CHw69evNv7vr1hgtfHCZK1IMsYmAAr9inSj0b6NxcQsqyhYN+ozG40FJVjn/GMjBP5p08mc&#10;YHUECo0zhhQgvS+SQmw8vyyRbOt8UZIpSlgpBgIQgjWRie8sZDFYCvNVDLGmOIYeBJqbFM8p0spR&#10;jFnWc8DTrMoMxv8Co2BdPXiYmZ9Z+dWjJVtJzE0H2CS2n602a80jgPusZPzdnVfO6r8HJFiyyiGi&#10;xicJemTzCU7O4qbPiPzMoUwnICdfj8vl74j57cI5cY6d6QIKEDNGaAJxxdjIGBuq1QKLIYrWVR1b&#10;UDkK1gsCH3C3v5OFdfCM8hMb5LvMoh6wL2k6CRggwG+3BiCyCRLISuD6+ro5HI/bOCLum+vd/sYu&#10;fgr9srrfy3rG4mLW6ChY99L3f4wKSqwuRnMOshpPTuYEqyNQaJwxpADpdZEk4uLFkPHy5AQvTvYo&#10;kNQOFVaIhIB89C1Xq6e49puhDSm1+So0/2SxF5uJjiCg28tSl3X0CDDLuh6vHKVlI8ZGjvrRVGXM&#10;qbsSMZP8LQ6C331sqPuuTo0lVQngXtuX7Oqq5VlOj8Dt/f12tVLx4xSjwERLeqTTLP1S6If/u7fI&#10;zZ5pBkKCo8Z7i30M+7/YDLTixfA5v851A4XJcxG9L5BIXDE2MsSGapXAYoiCdVXHFljOsmid80GB&#10;vjXUtSQGwwusH/i+2lleXu4ZapbNkAAJREAg+ZfbEfiQQ4iEgAhB8HGuhYXXN3xwadselrGLn0I/&#10;265y2r6xuJhmNcXqTv2ZpbOgBOucf7K4WLmO9flA2RKLBRlDmeAmERtvyOClyhX+J8m2fpIJGiuR&#10;QOAEcA2s3D88nOLFYiuUoaQ4V4Xim8x2Pt+3R8PhVqPR6GRuhxWVCCDbtVzvZ0qFWSgXAWbL/o0P&#10;78TOQrrP5HJ6vsrc5AB+mKPO8Z9mPpSsPYkANuzuYHMYn3sshIecXoR3/36dXhSYcMmCW6JrUoQ9&#10;+Dtp1Os70Q2OAyKBNwRubm7a1VrtEP/zmndwOL/OdAlFiBkjNoG4YmxkjA3VagHFEAXrqk4tsJxl&#10;wbqMjHNCgf7N0LVsgMd3mS7++2M4HHZXV1evMjTDKiRAAgkQ4DfcBJzMIYZJ4NevX+1RufwN4tE2&#10;RrBiehTGLn6K/Uy7prD2jMXErBFQsF6Yf1U7pmBdlVT85ZzMCUVj5D1M2wNJxMVsKl0IqfYg4Ohp&#10;w2MFEoiAwN3DwzHmge0QhsL5KgQvadj44p4NId3VIjK/8uQLDX4Zi1JAnBGcZjV8wOEmDDBDvMnG&#10;KHkHxt8MAvjo10X2682UIclGusFgcJkyA1tjZ3zZIguhBeL2cTCQjWBNe73kaDkg8VKOUSZRFeuK&#10;HW62T8LVSQ/yaQPQeHyI01db3oLgvDrXNRQhzkX0vkACccW4yBAXOlUCiyGK1nWcW0BZCtYLgO5f&#10;l6PxuAN9yU+80+syi7p//qFFJOArgaB0ab5CpF0kYIPA58+fOyufPu18/vRptVIub+Ct9pEcmWKi&#10;L4o3TFBkGyQQHwEuCuLzadYR8T6RlRzrJUCghfXYOU7GORTBQQLj5RBJ4BUBydKH7NbeZ+rjfSyi&#10;wBWh+psNZjiRbOXh8fE0olF6OxR8aDjw1riIDAPnrxENJ/NQsLb6n8yVE6oITj8TGu7EoUKk1kqd&#10;ga3xc963RfbpVADJANy010POlrmhPyfA4qvLpk7cIzYoVi/eF7TAHgF5F/f0Tq5UOvdarC4IOK/a&#10;C4SUW04grvhOz3KAJxBDlgmy+ZcEmKgwyXgQzRrWYkfj0Wjr0/Jy+cunT1ufPn06olg9yXDgoEkg&#10;MwFq0zKjY0UScEdAbu4QsO99+fx5Y6FWW8cCYE8y3rizYEpPfKgp3AVBGcCHlqDc5b2xnH+8d5H3&#10;BjKGtF3El8X/IoOQYxdCmXM5elgbJCuQQOAERACBDbWbIojwcSicq3z0SkabZtyrMQ+3MA/vZ2yZ&#10;1RQJLCwsyBGuxb97ULQ31GLYhNEK1XbaTQJFEMA1862IfmPvE/N9R+b92MdZxPhu7++3IVzcLqJv&#10;rT75nkQLl2eFezgJbp2nwXnmFZpjlMDN3d3u3d3dRblS2TXasM3GOK/OpMv3NzaDj22TAAmQAAmQ&#10;gDECV5JFfVSt7tSq1XUkXN34vLy8JwlYjfXAhkiABJIjwGeB5FzOAcdE4PLycgUfadrjSuUrdp+0&#10;MbYVlfEZu/D5skUFdxBljMXErNFSsO51LAS3g43zj9V4cjInWB2BQuOMIQVIr4skERfaVJ4qiJhP&#10;jtzuZ6vOWiQQJoGnI7jL5WPMDU1fRsB5yhdPGLBD8T6NTC4bFOYY4D2jCWSEbeGfz+z2wtZrtdoq&#10;NmJcpUyCsabs/c3URcUPDw8XuF7WlImxoBIBzEPr4MpnGiVa6oWe1sy4j8oJMeq1Ci45hsX8hUTg&#10;pI6TsEIymLaSgA6BW3keGQ4PcY/y5t2Djv04PVureGqFSSejxxOIK8ZGxthQqRZY/IxUxsQyxREY&#10;2fcQ5wP37pUs6vjW8gPrrw4zp7vnzx5JIAUC/J6bgpc5xmQIQMDeqlar37Boa8/6cGPswlcUESTj&#10;gIAHaiwmZjGgYN3rCAlKsM65x2osOZkPrI5AoXHGkAKk10WSiAttKv9WwMubK/x/f0G0vp+jGVYl&#10;geAIyHHc94+PZz6I1jlPBRc+0w3WuU+Px30INzdSF/ra9j7EocdgvG27n5TbHw6HW41Go5MyAwrW&#10;lb2ftGAda4+1wWBwoUyLBZUIgCsFr0qk9ArJWvlxMJBNX029mh6UDkzI5AGxQkzA+kE2z58U0jk7&#10;JQHLBG5vb9dKlcohnvXblruy3zzn1JmMKUTMEIIJxBTjIkNc6FQJKIbsy6F1wLHsRAKWReucD+zH&#10;HZ5d+1hzSXKuH3jG6K6url7Z75U9kAAJpEyA33RT9j7HHjWB6+vr5nA8bmH3/n9eZh4wdtHriAii&#10;Jh3H4IzFxTQcFKt7HygUrHvvImcGWp8PnI1kRke8h2l7IYm40KbyosK/MdXHyTc7SwsL3TzNsS4J&#10;hEbgTsSspdJ2UXZzjiqKvIV+s9yjKbKz4IjXTVIgah1xaTQaHeG0gD37PfnbA+NMzTfYpJP0bQ8b&#10;aHbxnvNQjRZLqRDA/HOF7MySXf1KpTzLqBOQDV+l0Dd8BSRmUvdM+CXlusU1u8mThsL3JUfwnoBs&#10;9rm7u9vFv/y3HNLpFLOcybl0ZqhTiJhxJkggrhgbGWNDpVpg8UPRuopTCyxDwXqB8LN3PRqPO9CH&#10;/MRzRZdZ1LNzZE0SIIFsBJJ+wZ0NGWuRQHgEkHl9BceOtvFg962K/xoZQRYhgZGO2YhpAk5uBBSs&#10;m3ab0faCEqvLyDn/GPX/y8aczAfWrFdsmPGjCOrfYknEhTaVFxUmxBRe9JwsQXRG0UcesKwbGgH5&#10;oIyPyc4FZJyjQouUGfbmuEcPR6MdzLsnEdHwbijMsm7dJT05LcB6L553gCzr1CTM8REF6w+nWGOb&#10;ebfp+fXgyjwIXw8get131V8q/dze32/jPfxxFOMNTNAUBfPZg5A1wybfNyTg6QSHeHNz067WavJe&#10;YS264XMunelSPgRkiPgEYopxkSEudKoEFEMUrOs4toCylgXrMiLOB/n9ik2BPWgsusia8fPz58+d&#10;/C2yBRIgARLIToDfdrOzY00SCJbAr1+/2nih+Q2Lkhb+m+3FTw4xQbDgIjXcyY2AgnWvoycowTrn&#10;Hqux5GQ+sDoChcYZQwqQXhdJIi60qbyoMCWmxsh4NiqXDz42Gkd5mmddEgiJwM3dXRvrimNsll1x&#10;ZTfnKFekLfZj4N4sWSbH9frGUrnct2hp0k0z+7V999dqtdXUxWf39/eXLu8h9r1qtgdch11kwt40&#10;22pYrTFGzPpLjv2WzTKpzz1mqZZKiNMmBBVnUc1nAQmaTPvTs/ZOcB/Y8cwmmkMCuQk8zZvj8SFE&#10;VK3cjfnaAOfRmZ6hEDFD4CYQU4yLDHGhUyWgGKJgXcexBZW1LFrnfJDJr1dIrtUt1Wo/6qVSd2lp&#10;ie/NM2FkJRIgARsE+G3XBlW2SQIBEbi+vpYXQW38fcPHiaaS6QYEBUr9sJATAtZvBBSrO/Fjnk4o&#10;WM9DL5661ucCH1Dx/qXthSTiQpvKiwoKMSVZCyrl8g6P6s4DmnVDIiAfmvEi1IlAh3NUSJExxVaF&#10;eVRjlL06M1Rr4NIvyizr+sx0agyHw61Go9HRqRNbWcTYGd5NtWIbl6nxYF3ZgVBxy1R7obWDDPwS&#10;G2eh2e2zvdjwJc8pJz7bGJptuE5XHgcDidNmaLbPtTcgUdPcsQRYAOuEHYhMeL0G6DuaPJ2AzJk4&#10;re07TmvbTYIT59GZbqYYMcNVkEBMMS4yxIVqlcDih6J1VccWVI6C9YLAv+5Wvkfim8kPvFvrLC8v&#10;97wwikaQAAmQwAQCQWnU6EESIAHzBGSh8unTp30c+7KBbF7r6GEPHys65ntiiyRAAj4S4ELAR6/Q&#10;JhIggZgIyIZAvFg/v729PZQPcTGNjWMhgUkEZHNGY3FxHXFv9YUoxeoRxJ9ZsboAaWLDxH4EZLwd&#10;ArLwyvuCK28NDNwwrBm+Bj4Emm+ZANaS/2O5C6+bx/zT8trA8IzrUaxu3mkPj4/HsiYx37IHLZpf&#10;u3kwKP9NeDpJaDzeoFjdf1/RQj0COKFtF2L1i2TE6np4WJoESIAE7BPg2s4+Y/ZgjAC/BUxGKaem&#10;lcbjE5z4vDV4fFz9/OnThmi/KFY3FnpsiARIwBIB6tQsgWWzJBAiATkGBguYoy9fvmwNBoNVLHAk&#10;a9MJ/q5CHA9tnk+Ai/v5jFjCIwJ8eeKRMwI0hfGj7TTeI+Yg04wp+QAnH+Jubm7a2s5gBRIIjABE&#10;l1eLCwubEK3Ls4TxH+cn40jdN6g5h6oaiLn2+3MGXtUqLKdBQK5tFP9LowqLahCoVCotjeJRFsV7&#10;qJ9RDszQoJ6vQUOthdcMrpFv4VnttcV7XlsXoHF3Dw+7uE7jft6ztIYL0N2uTJaNJes8sc0Vbvbj&#10;gsAtTky5vbs7r5bLh3h+W3HRpzd9cA6d6Qq+68kQqQnEFOMiQ1ywCgkUQaBC6aEr7DjdtgOR+h7m&#10;xw0I1Neh79pBctLO6uqqvLfljwRIgASCIMA1XhBuopEkUDyBy8vLVrValQ9DbbxEWiveIlpggoD1&#10;mwAfTky4yWobQT0+JvDyzaqzZzRufS4oamAv+2X8aHshibjQpvKiQp6YGo+7EGTJcd79PCawLgmE&#10;QOAWGa8r5fJ3U7ZybjJFssB28syfCmZLFsrFen09dWGnAqpMReS0kIeHhwsIR1cyNcBKMwng5LvV&#10;lGNXTklAbBm7Z0QYbps46aAb4bjmDknmHiTXuJxbkAWUCIBnt16vbyoVZiElApi/mnhnfq5UOIZC&#10;Y2xN5c82gRNcpzu2O2H7JOCKAE4eXCtVKod4pm+76tPbfjiHTnUN7y4ZojaBeGJcZIgL1SqBxc9I&#10;dVwsVwyBkV0PpToXPGVRL5c7pdHopwjTi3EueyUBEiABswSC0qmZHTpbIwES0CGAHXldLID28Lde&#10;q1bXZdcejpbp6rTBsiRAAn4RCGoRYFnY5JdnaA0JFE+AgtA5Psg7J5XLLYgZLvCxbr94b9MCErBL&#10;YGlxcX80HO6IiDhvT5yb8hL0oH7e+VNhCCKkfnh8PFYoyiIZCDDLegZoGlUgeGxpFI+xaD/GQZka&#10;k4l7qSlbXLeDjTJt133G3B82PlAEa9DBsqEC98dTg03635Ss6Rys6/wHYcfCIZ6fKFa3w5atuicg&#10;c+Tz+69zitXd8w+tR773yeAx3o8zQGOVfwgwfhgMARFI6B5xJVnUR9XqjuiyJIv65+Vl0Wl1AnIX&#10;TSUBEiCBmQQSmtMZCSRAAjYIIPP6SqXRaJcGg2/InNhCHys2+mGb5gk4uQEww7p5xxlskYJ1gzAD&#10;bsrJXFA0H7500/ZAEnGhTeVFBbMx1R9XKjtLiWbLzOMG1g2LgGSdxIvWszxZmTk3heXzd9aanTvn&#10;wkC87TXq9aO5BVlAmwCzrGsjU64AQfLR4uLinnKFyAo+Pj7Ke6WzyIZlbDgQGSd7K4Rg/RiC4G1j&#10;MBNuCHM4szYb9v/9w8Mp4rNtuNlwmgssM6fPYGVjEmJpE2uBns920jYSUCVwc3PTrtZqhyi/plon&#10;mXKcO6e6OtUMurliP4F4YlzkipDZlQOKH7v5uy0yTqlpZlnP5G08p/fwwufHoFbrri4tdTM1wkok&#10;QAIkEBCBZF9yB+QjmkoCQRH49etXG8f6fUUG9jZervIllMfes34DoFjdY++XSkGJ1YWkY4GT184z&#10;bJz1ucCwvZmaY/xoYUsiJrSIvClsKZ7w0r0DYeXOc+baPBayLgl4S0COAC9Xq6eYZ5q6RnJu0iXm&#10;WXlLc+esUT4JfkolCn4shQLEo7u4Z4n4hD+zBHoQJW+YbTKc1mRzEzY2nYdjsTtLZU6DgHHVXY9+&#10;9YQ554LvGfP7ROIIWZs3wLKfvzW2IATkfoh3VrwfBiR08jhye8isvrW0tMTr02Mn0TQ1ArKmg/Dq&#10;EPNjS61GgqU4b850OsXJGa6JyGOKMZEhJnSqBBQ/FK3rOLaAshSsK0HHOqmP99bdUa32c3R311ld&#10;Xb1SqshCJEACJBAJAX7zjcSRHAYJ+Ejg+vpaXkq18RD5DR9Cmj7amLJN1m8AFKx7HV5BCdYLEDh5&#10;7TzDxlmfCwzbq90c40cfmXaNxCpYjKkxBCSjcvngY6NxlBhVDjchAs+ZmY/x4bqtOuzo71WqIEIs&#10;Z3HOVMTRW6jVNrkZSJGWZjEKSDWBKRav1WqrKccssqxTizAhVnD/7EJovKkYRlEV40YGc+6EYP0A&#10;Gx/2zbWYdktvYzP5ySsgoZOHkXuCDWt7Kd//PfQJTcpAQJ73MTeKUH07Q/X0qnDenOrz5O+pWa6G&#10;BOKJcZElMBTrBBQ/FKwr+rSoYpYF6zKsUOcCfP/rYr3/A3/d5eXlXlEuYr8kQAIk4AMBfvf1wQu0&#10;gQQSICDZFB9KpVZpMPhW0RCnJICmkCE6mfwpWC/Et6qdUrCuSiruck7mgqIRFi+UK5qAVv9JxIQW&#10;kTeFHcWTHP9Xqlb3lhYWunnMZV0S8JnALT5i47lgd56NnJfmEfL43x3NmfMI4GPAEcR5e/PK8d/1&#10;CUCMso1s2Mf6NVljFgHJrtpoNDqpUqJgfbLnsT7sQLC+lWJc8EQHM15/zq6+TkGsGZ4iysR8df42&#10;83+o4gkzVNBKQGInY2PO2RCuzT3c949yNsPqJFA4gbu7u13Mjd/xfLAixiQ/H6p4hHPmTEqMIZUg&#10;elEmgXhiTGjGhE7xgOKHgnUdxxZU1rJoPZS5QLKoYxNfpzQa/fz8+XOy7/kKikJ2SwIk4DmBoPRq&#10;nrOkeSRAAjMIyFGWX5aWTr58+rT1aXm5DNHAFl5gn6DKFcFFSIBida+dypu/1+6hcSYJeCKUMzkk&#10;tpUGATmZpjwanWHD36EIIdIYNUeZGoElCIhHw+HOrHFTrB5wVHh0Dy5XKrsQT7QDpumt6dgIcPL0&#10;8YU/owSwDvhqtMHwGuuFZ7J9i3Gt/Y/9XrztIfVrwpRjmL3ZFEm0A7H68VuxujSf/PrVozWgQXdb&#10;aUo2kSCGNilWt4KXjTokgPmwhY2sF4jnwz9idYfdh90V58yw/eeb9QnEU/LrLJsxF1D88Bu3zUBg&#10;2zkJXI2QbGBUre7UqtX1z58+rX9eXt6jWD0nVVYnARKIkgDXdVG6lYMigbAIXF9fN7Eb9j8QsLdE&#10;oBWW9WFaa33yp2Dd68AI6mE+oJckXjt9gnHW5wEfgDB+tLyQRExoEXlTuKB4wia/K1iyh81/J3nM&#10;Z10S8JUAPmw38SL37O2Hbc5JvnpMwa6C5stZlokgaLFeZ1ZZBffpFmGWdV1iSuV7CwsLG0olIyyE&#10;bNpneDfUinBouYaEeWxHNonkaiTQysy6n99xsrkIGfrX87fEFoQA7n37WLt+n0cjlMx/88aR6d8D&#10;ytKZaXz5K/XkRBVJ8pO/KbZAAsUQkFOVMRceovf2NAuSngdV3cL5ciYpxpBqID2XSyCeGBOaMaFT&#10;PKD4YZZ1HccWUNZyhnUZkS9zgZyWjO8YPwa1Wnd1aalbAG12SQIkQAJBEuA34CDdRqNJIF4C8pJr&#10;MBi0sbj7hkx4rXhHWtzInEz8FKwX52CFnilYV4CUQBEnc0HRHD0UzBWNZFb/ScREVgf4EEvjcRfr&#10;ox1+0M7qRNbzmYCI1sfl8jHmoeYfOzkn+eyxGbb5MF9OMQ9zaBei9c1AyXptNsSk5zDwn+vXa2MD&#10;Ma5Wq61CtH0ViLlGzYRgXbIWbxttNI7GNrGRoRvHUNRHIVlbUfpMvQZLTiGQZPzYiAbdmPRFSGGD&#10;xdw2AxI9zR2L2QInmM954oFZpmzNIQE5CRAnWO2qbNwRs5KeB1X9wvlyKinGj2oQvSgXeTwxJjLE&#10;hGqVwGKHonVVxxZUzrJovai5QDaD47tFd1Sr/Rzd3XVWV1eTfHdXUFSxWxIggYgIBKVZi4g7h0IC&#10;JDCFgIiwPn36dISjcTYHj4+rcmQOMq+foDgXe6FEDcXqXnuKN36v3UPjTBLwWDBncphsKyECyDSK&#10;zXwX2Ny3Lx8HExo5h5oAAWSM7S0uLGyKoFiGS7F6oE73/N4rGZslI2qgdH03e893A0OzD7HaCs1m&#10;U/biXvC/ptqKqR1sYujHNB7VsSCz/DfVsiw3mYCsr1Lc7GAjHuQ5DDF5qtN20utaz9eGOn40VRbx&#10;s4fTDnZS3ZRmiiPbKY4A3kltY3PhuapYvThL2XMsBJK+j8biRMPjYEwYBvqyOa7dLMJl0yETwCnI&#10;XeiV9jD/bHz+9GkdWqadLzgRmWL1kL1K20mABIomwDVd0R5g/yRAAsoELm9vW9Xh8BsWhG281F1T&#10;rsiCrwhYn/gpWPc64oISrPPliLVYsj4PWLNco2HGjwYsikNnwvIzlvrjSmVnKcEsm1qBzcJBEpDM&#10;ujB8O0jjUzbaz7lyokfwkWFDNkmk7C4bY8e1eyabAmy0nWKbELQdIU6T3AiAWNpFLB2m6PdZY4bg&#10;OInHuLcMeIJD/isB8wnve/kxPrWQ915XVBZAQ8PP3kxg2TqzD3R6TVyHV9VqdYubR2zQZZsuCDyd&#10;ijYeH2Zd7yc7/+k4h3PlVFqMH51Aei4beTwxJjLEhGqVgGKHGdZVnVpQOcsZ1mVUtuYCyaJeKpc7&#10;pdHoJ5JsdgoiyG5JgARIIGoCSb7ojtqjHBwJJELg+vpaXpC1sBD9D16SNRMZdu5hOpn0KVjP7Seb&#10;DVCwbpNuOG07mQuKxBGQaK5ITC/7jj4m8oD2OJ6wDpKXZntyQk2eIbIuCfhGQLK2QdAhwnX+QiDg&#10;8Tw5ER8+OkAstMHMlmaDC6LSFlo8M9tq0q31JE5TJMBYeu91+ViKjLzrqcWDZLMeDAaXqY3b5HjB&#10;8ESyOZtsM9W25JQWExmFbYkqvPdLQOInCyx7w+Fwi8/tFsiySesE5F6M+U+E6tt5Okt27tOBlvY8&#10;OZcUY2guotcFEognxoRmTKgWDyx2KFpXdWwB5cISrF+N5OTXWu1HvVTqct1eQLywSxIggeQIUJuS&#10;nMs5YBKIj8Dl5eVKpdFolwaDb5VyuR3fCM2NyPqkT7G6OWdZaIlidQtQA2zS+jzgA5PQhHMFM0si&#10;JrIyDiCWkCn4CsP7Cy/R9rMOk/VIwEcCIliEsOMUwqAVH+2jTc8EApgnJ/qKAj4rIZw386wVowJu&#10;tFarraa4sYKC9fdBC7FYF6LjzYDDOZPpEMhtYx3ADWyZ6P2uhHlkHfNIP0cTrAoCpuelZAVWgQmg&#10;DAX/CTag7aV4PzfEj80USODu7m4Xa5Dvpp7Jk537dHyY5jypRIjxo4Tp30IJxBJjQjMmdIoHFD8U&#10;rOs4toCylkXreeYBrHF6yKLeHVarP1aXlroF0GGXJEACJJA0AepTknY/B08CcRL49etXGy+Bv2GR&#10;2sJ/1+IcZbZRWZ/0KVjP5hhHtShYdwTa826szwNFjz9U4VyB3KKPiTxsA4qnpxds1ere0sICX67l&#10;8TnrekVAjh3Hev4URnFN75Vnno0JaI6chG84Gu0sLS6e+Ig2VJvkmoWg5TxU+32zW7KxNhqNjm92&#10;2baHWbXfE041SzY2wRznzehqO159bn80Gh0sLi7u+2xjCLbJnIRYvDAl2Hw55jwCixDYTbQxIAFU&#10;Xsa4BvdwHz/K2w7rk4BrArJJB/ErG8aMP4cnOe/pODChOVIHy5+yjB9NapHHE+NBMx50igcUOxSs&#10;6zi2gLJ+CdavSuNxZ1Sr/Rzd3XVWV1evCiDCLkmABEiABJ4JUJ/CUCABEoiawPX1dRMfFtp4cP2G&#10;j1zNqAerMDjrkz4F6wpeKK4IBevFsfepZ+vzQNGDDVw85xpf9PGQB2igsYSjC08gwGQGtzy+Z12v&#10;CIhICB/Mz2BU8mt5rxwT6Bz5kiFEGFfjen1jiZlnjYYWBabmcCJGjyA23TPXYjgtYd6n/uCFu1IV&#10;HotImIkosl23co9DVn7Jrn6VrQXW+kPA9ukhSU52AYmgslwJcv1Vq9UtZFbvZqnPOiRQFIHb29s1&#10;bM45RP9tWzYkOefpwox8jtTF8bI840eTXgKxxJjQjAmd4gHFD0XrOo51XNayYF1GM2sewOnEXTwT&#10;/8Bfd3l5ued49OyOBEiABEhgBgFqVBgeJEACyRCQF26DwaCNB5evlXLZ2ks3X4E6mfApWPfV/SWK&#10;1b11jVPDnMwDTkc0obMIBHQuESYRE1mBBhxLeBF3hWHvLS0tnWQdPuuRgG8ERAQLm7Z9sytJewKe&#10;Hyf4q1dfWNhI0o+WBo1NJvLcfWGp+dSa7UHslmR8Uqj8OtRTzLbPExvyTXeYi/cgWD/K1wprIw73&#10;Id78bptEsmKrgIRQGjHQkzkbz+J9jTosSgKFEpBN4nd3d7su5jsZaLJznqqX45wbVUc/txzjZy6i&#10;1wUijyfGg2Y86BQPKHYoWNdxbAFlLYvWX84DWNP0S+VypzQa/cSavMss6gX4m12SAAmQgCIBalQU&#10;QbEYCZBAXAQuLy9XkOmkhR2V37BwbWN0K3GN8P1orE/4FKt7HUIUrHvtHmfGWZ8HnI1kSkdxCeis&#10;04w+HvIQjCWWxmPJILGH7Ky9PDhYlwR8IfD8EV0yvvFXFIFY5scX/LDJ5wDz5H5RSGPsl1nWzXm1&#10;VqtJhuS+uRbDaMl2RuMwKLyycjO1TL2IgV3EPu/5GYJVPtJLdvUMVVnlBQGsO9t4d3zqCkqygquA&#10;xFAKsXCCuZqnnSmAYhF/CCDJ0/azUH3NlVXJznc6gOOaG3VGPrcs42cuotcFIo8lxoNmPOgUDyh2&#10;KFjXcWwBZe0K1q+G+AYGDcRPvD/rcNNoAf5llyRAAiSQkQB1KhnBsRoJkEBcBC5vb1vV4fBbaTxu&#10;x3rcsPUJn4J1ry8KCta9do8T46zPAU5GMaeTCEV0NrEmERNZAUYWSyLGbDQaR1jjXGVFwnok4AsB&#10;EQ/BlmN8VF/xxaZk7IhsbnzpN9wTkxOD2oxbZlk3R3c0Gu1gQ8WJuRbDaAli5VOsW2S+5w8E8OF1&#10;NbV1HGMge+inmJE/O63JNeU+hhg8L2K9maTwKiBB1LRYw/16T565Tcci2yMBWwTkJBPMdYdYX7Rs&#10;9TGr3STnOh3QEcyLOsPVKcvY0aH1XDbyeGJMZIgJ1SoBxQ5F66pOLaCcYcE61i89rF+62Fz8AwL1&#10;bgEjYpckQAIkQAIGCFCnYgAimyABEoiLALJKyBHmbSx4v5UrlUJe2Jkm6mSyp2DdtNuMtUexujGU&#10;QTfkZB4oklDEIjobWKOPhzzQ4o2l/nAw2Pv48WMnDx7WJQEfCDx/XD8rQkTkw/gLsSHeufEJJ0RG&#10;V4vIRpuaINRmLOE6PcQ1umuzjxTaxnuJE2RK3klhrC/HiPjZf872mdrQJ44XGXuTW74/Pj5Se5Ih&#10;+jFndDFnbGaoyiovCCD+zvH/NouCkmTwBySIehkXsoaEWGYrtVMwiro22G9+ArhPrMg6Hc892/lb&#10;y95CkvOcLq5A50XdYWYpz/jRpBZ5LDEeNONBp3hAsUPBuo5jCyibT7R+hfVLBxv5fyKRTWd1dfWq&#10;gBGwSxIgARIgAcMEknvZbZgfmyMBEoicwOXl5Uql0WiXBoNvld/ZJlZCHLL1yZ5ida/DgoJ1r93j&#10;zDjr84CzkUzpKHIhnWm80cdDHmCRxxJe4negzNzj8Yh5goR1fSAgH9ohJjqDLU0f7InahsjnxT++&#10;k48fEK1vRe1Lh4OTaxTZaS+4sSQfdHDsQ3y6nq+V8GpTsP7KZz0IITfC82J2i3F/l/dvco/nT58A&#10;TwzRZ/aqhi8brpIUXwUkinoOmh7u03ISSi9n2LE6CTghgERN++jov76sz5Oc53Q8Hd6cqDO6XGUZ&#10;O5r4EoglxoRmTKgWDyh2KFhXdWpB5TQF69gU2sXmuh+SSX15eZlr7YLcxm5JgARIwCYBalVs0mXb&#10;JEAC0RH49etXu1SpfC2Nx20sktdCGaD1yZ6Cda9DgYJ1r93jxDjrc4CTUczoJBEhnSnM0cdDHlCJ&#10;xNIYWeCA6S+I1vfz4GJdEiiawLNo/RB2bBdtS7T9JzIv/uO/8XgP4uCjaP3peGAUHZsBjixSkv2/&#10;b6a1MFpB1qw2MtaeemetjXcfcz7cppgx2xfBsHfxN8egVE9kMOkn3+aeJMVXgQijZKOjnIDC03lM&#10;XoFsyxYB2QgG4dcx2l+z1UfWdpOc53RgBTIn6gzJVFnGjibJyGOJ8aAZDzrFA4oditZ1HOu47Pz3&#10;Hn2sqztYr/wcDoddZlF37B92RwIkQAIFEKBepQDo7JIESCAOAtfX1028nG7jQfgbFtFNX0flZKK3&#10;8dHWV6CB2UWxemAOs2Suk3nAku1KzaYmplOCMr1Q9PGQh096sdQfVyo7SwsL3TzYWJcEiiYgolis&#10;x78XbUd0/Sc2J8r9ER9GrvCfTWbKNBPNzLJuhiPiUrK3nphpLYxWjGfYDvidBT66Hy1Wq3theM6M&#10;lfD/OVry9j2bmVGabyXFzS0mKeKetYaTQc59yTz8Z2xJCrA8F0YhVg5wX943GX9siwRsEEBG9TU8&#10;Jx/jr2WjfRNtJjnH6YLzfE7UHY6p8owdTZKRxxHjQTMedIoHFDsUrOs4toCyr0XrV7I5H1b8xHNs&#10;h6cBF+APdkkCJEACBRMISsdWMCt2TwIkQAKvCMgRRJ8+fdr//OnTRq1aXR9VqzsjZFdJDlPAH36T&#10;8xUHnCQBipOTdDsHnYVAYsLMZ0Rr5dHo7O+7u2MRFWbBxjok4AMBEYwg+8qOD7ZEY0Nic+Kf9ZKI&#10;1PDHOdFQID9nHf3LUHPJNgOOX1MbPD5Y9pXGLO8jVP6UGvO20P95a5kFw57XpE0LTUfdJDa2HKV2&#10;EoNphw4Gg1PfxOoyRlmjJPdex9N1qGxsxN8Wxeqmrz62Z5qA3EshVt/HnHbhs1j9zxxnevxsLw0C&#10;yd0b87rV03tr3mH9qc94MEWS7ZCAPQJYn/TQ+hFO09uExmYVGpst/B1RrG6POVsmARIgAZ8JcP3m&#10;s3doGwmQQLAEfv361cbLwG+lcrmNQawUORDrEz0F60W6d27fQe1Mi/yl2VxnWSpgfQ6wZLdys4wb&#10;ZVRSMPp40KLxpnDisTSWj+/l8sHHRuMoD0bWJYEiCSDTupyAdOaj2KhILtp9JzQfTrsvivAPYqSk&#10;Mhprx4liBWZZVwQ1oxgY9uv1+nr+lsJqAVm2fyfKS/ydw/DxcavRaHTC8l52a3Ev35aNQ9lbSK+m&#10;iGhljnjeJJQeAAMjRtwdIu52DTRltYnksof6ldGzh/uxnHjSs+pkNk4COQlAqL6NJmROW8nZlLPq&#10;yc1tWcj6NR9mGYGVOowdTayRxxHjQTMedIoHFDvMsq7jWOtlr8bDYQcJCX7e3d11VldXr6z3yA5I&#10;gARIgASCIUDNSjCuoqEkQAKhEri+vm7iAek/pfG4hY9HTdfjsD7RJ/7x2LU/dfqjWF2HVrxlrc8B&#10;RaNLSFRnAnX08ZAVEuPoX3I4ihHrlT1+iM8aTKxXNAE59hyZWk5hh/N1d9FjN9J/QvPhvHsisvYn&#10;JRI1Ej9TGqEANT9dfOATMWo/f0vhtHD/8HBZqVZXwrHYkqWj0ebCwkLXUuveNfvw8HCMWN/2zjCP&#10;DYJg/YAZn7M7COKJ9vPaMXsjDmsmJ8byQCAFoXoHm0J2uCnEYaCzK20C2OjXwvPLd98zqk8bWHJz&#10;m66HPZgLdU12VZ6xo0E6gThiPGjEg07RgGKHgnUdx5ovi2dT+bb0s4z1M7Ko98z3wBZJgARIgARi&#10;ITDv+1ws4+Q4SIAESMALAiKgwRGzbbzo/lauVFq2jbI+yVOsbtuFudqnYD0XvigqW58DiqaUkKjO&#10;BOro4yEPJMbSO3rIuH6EbJ4H/CifJ7BYtygCzxmdRfDWLsqGIPtNaC5UuScyY63ZKIYI9QLX5JrZ&#10;VtNpDfEoWV1P0hlxqfQwHJ7hWrX+3sR3pgvVqsqU5fswlO3jXKGM6qlgqicw6FGaXlpO58G/Bnc6&#10;T1JirIIFUrjGuCHE1AXHdqwQkGdfOSUi9M1eSc1rWSOh4Pkwq9m26zF2NAlHHkeMB814UC0eUNxQ&#10;sK7qVDPlkEG9j5a6WI/8wMa5LrOom+HKVkiABEggBQJJvfBOwaEcIwmQQDgELi8vVyqNRrsyGHwt&#10;/RbTrJi23vokT8G6aZcZbY+CdaM4g2zM+hxQNJWEhHUmUEcfD1khMY5mkesPB4O9jx8/drLiZT0S&#10;KJLA84f73SJtCKbvhOZCnfshPrh0kVFzMxg/emwos6zncw5i8USyu+ZrJazaFKz/9ldKgnURD1cq&#10;lfOwIrVYa1PczGKKuIg8kVTkDO01TbXpsp2kBFkFiKRk4yL8uYNN3HwWdhnY7EuLAJIj7aPCf3Hv&#10;XNGq6GnhpOa1LD4oYC7MYmYRdRg7GtQjjyPGgkYs6BYNKHYoWtd1rl55XGed0nD4EycBdpaWlvp6&#10;tVmaBEiABEiABH4T0PlOR2YkQAIkQAIWCVze3raqw+E3pEdqm8o8Z32Sp2DdYkTka5pi9Xz8Yqlt&#10;fQ4oGlRC4rq8qKOPhTyAGEcz6UnsiGATfzt8AZkn0Fi3KAL4iL9drVaPi+o/iH4Tmgez3A8hWGJm&#10;TUOBzMzJ2UGmmEX5fjg8xHPtbnZq4dfEh+BuvVpNZtMM5ohdvA87DN9zbkbATVX5OCPe5DSe7Xyt&#10;FF87GWGWW5FUT55/cbJJr3gP0wISeE/g8fGxhWcUecZdi4lPMvNZVqe5nQezWllIPcaOJvbIY4nx&#10;oBkPqsUDihsK1lWdqlYO11QP71O71XL5B74PddVqsRQJkAAJkAAJzCYQlJ6NziQBEiCBmAmsYpH/&#10;eXl57/OnT+tY+G9AHbaHl+OZX4xnEWPEzJdjI4HUCEQ/ByQkrkstdp2Ol3E0E/efeQRCjhYydl08&#10;Z+9y6iJ2RgJ5CeBF+gliePM5S2Le5uKrn9A8mHVthPnvu2T9jc/57keE63DPfa9x9Cib2vF+YC2O&#10;0SiP4v+US7JgLAS+xjIQF+PAvHDgop8Y+5BTP2IQq4tvsq5vgvOrozUr7rWdhYWFTYrVg4uQJAzG&#10;O5m1u7u7M6yp5XSI6NaFycxnWaPV0TyY1TzWIwESIAESiIbA1Xg4PIFAfQd/658+fNhY/vBhj2L1&#10;aPzLgZAACZCAFwT4/OeFG2gECZAACUwncHl5uVJpNNqlweBbpVxuq7KyPsEzu7qqKwopF8yONL5o&#10;tRYf1ucAa5YrNszYUQSV0AdsZSIvCjKOZlKbMo/0Id7cwUf8bhbkrEMCRREQwTGESZKFrlmUDd71&#10;m8gcaGJNJNmtMe9tIIauvPNjYAYho+2ZbIQKzGwvzIU4SbK9nnhhjAMjRFBaqdWSPiEDmeEOFqvV&#10;fQe4vegCGWOZEFHREyKqrdfrW4rFWewFgedNaGd4plmJCUwyF4/F7J64rniqTkwXRURjQWyuQKi+&#10;KxtpIxrW1KEkM59lcabFOTCLOT7VYdxoeCPyOGIsaMSCbtGAYodZ1vWci/dNXbyr+1nGc+by8nJP&#10;rzZLkwAJkAAJkIA+ARPf7fR7ZQ0SIAESIIHMBH79+tXGQ8M3PHS3JMvatIasT/AUrGf2oe2KwYjV&#10;BUQiQinbPn/bvvXr3/WA3g0w+hEaJUxaU3By/pkZZwpxIyKZHYo3jV6ubMwyAfnQD7HsKcWy6azB&#10;FOYy5ahD/JzIvKdcgQUnEoAgtYV/kKyQ/GkSSC0Gn2KlUkk6VlISrE/094gyg2nTRK1WW8d6pq85&#10;jSRfXNaCg8FA5pVmjDCSEWgZFks9n8S002g0OjHGBccUNgFkVd/GCA5j22QzyyvJzGVZQ9PwHJjV&#10;DN/qMW40PRJ5HDEeNONBtXhAccMnydlORQZ1eZbs4vnox3A47K6url6phgHLkQAJkAAJkIAJAia/&#10;3Zmwh22QAAmQAAloELi+vm7iYaKNh+9v+FDV/FPVyeROwbqGp9wWpWDdLW8fe3MyBxQ5cAqNtehH&#10;Hw9aNF4UZhzNJKcSN/JhH+uPA3zYP8rqBtYjgSIIQLQuGXu3i+jbiz4Tmf9U5jFdf6SW4VqXj2p5&#10;ZllXJfW6nGT6x6aJ9Wy1w6t1Px43K6PReXiWG7R4NNpM5VSb++HwEO8ydqfSo3j9HzSpbV4xeEWV&#10;ZA2I55eo14DJCLTMCaZ6uKbkBJOeyVhjWySQl4Bs5IKA7Huqm62TmcuyBIq5+S9L717XYdxouCfy&#10;OGIsaMSCTtGA4oaC9feOxXXRKQ2HP7H5ubO0tNTXcT3LkgAJkAAJkIBpAja+35m2ke2RAAmQAAko&#10;EEC2jTVkCWrjIexrtVxuK1TJXoRi9ezsHNQMRrCeiFjKgcvfdRH9Ao+xoxxW0ceCMok3BRlDM8np&#10;xg0+8PfwEZUf+bPGI+sVQkAy1VWrVRGup/VLZP7TncdUg0A26kAwvMGstqrEJpdjlvXs/FLLqvw4&#10;HCatNRhVKhuL5XIve8SEUxPzwjky6jeVLU5UwP58H5Ls6lfKrFjwicD9/f02MhQnsfZLZuLMKZrC&#10;cyxPDeP84B0BOQkC89Vh7Jtr5oFPZh6bB2Lav+ec/7J263s9xo2mhyKPI8aDZjyoFg8oblIXreMa&#10;6OH9aBeakR8QqHdVXcxyJEACJEACJOCCgK1veC5sZx8kQAIkQAJTCFxeXq5AgNPCi03JvN5GsRWj&#10;sChYN4rTZGPBiNVl0IkIpkz6V6Wt6Bd3jBuVMPinTPTxoEXjRWHG0UxyWeMGApojZFs/oIAma2Cy&#10;nmsCd3d3sk4+TuZ49UTmvqxzmEb89ZDxeEOjPItOIMAs69nCIrUs/6kL1heqVQdTWrZYNFlLxHmD&#10;0egyV5uJCNgxBxwgE/R+LlYJVob4s4lhnyWz5sNgkxFpZRRNYd7htZTgXOD7kLGpWub3/6Y0V83y&#10;STLzWJbAzDj3ZekqtDqMGw2PRR5HjAWNWNApGlDcJChYvxoPhx0kOvgJl3aZRV0nsFmWBEiABEjA&#10;NYEkXnq7hsr+SIAESMA3AnjZKUdIfsPL+DZEZGu57aNgPTdCWw1QsG6LbDjtRr+4S0RsZyLioo+F&#10;rJAYQzPJ5Y0byfqIDvbwQvQkq4tYjwRcEhABE9bHp+gz/xrZpeG6fSUy9+Wdw1SxUjCoSmp6OTyb&#10;yglhF/lbSqsFcDtBlv+dVEatnXU7IjCj4fBqsV5fjWhIU4fylPm6VjOX+TpS8Tqu/75smOLmUL2r&#10;4mlDxGBwhlpNvZrhl05GqKUhnHp+Xt3BRutO+B7mCGIhcHNz04a47DD6Z1JNhyUzh2ly+ae4xtyX&#10;tYsQ6zFuNLwWeQwxFjRiQadoQHGTgmAda9sung9/lnFy0PLyck/HlSxLAiRAAiRAAkUScPUtr8gx&#10;sm8SIAESIIEXBCBeF2FAGx9sviFbRysTHArWM2FzUSkYwXoioikXPn/bR9SLO8aNVkhFHQtaJN4U&#10;ZhxNpWcyZrDO6OJvh5k88gQr67oiIEImiCLjFTIlMu+ZnMMUY28TwsGuYlkWm0AAWdaP8WFtm3DU&#10;CYhgFYL1dfUaYZd8GA7PcG1ne28R9tAlO3K3Xq1uBj4MJfPh52P42c5cEJF4PbUTFpSCR6EQ7jWn&#10;z6dPKpSOs0gSgi018VRPnlFxSkEvTk9zVKERkO80mJ9kPZzkWkfFX0nMXyogJpVRm/eyth5sPcaM&#10;pusijyPGg2Y8qBYPKG5iE60jg3ofbpLvLj+QqLC7urp6peo2liMBEiABEiABnwgU8D3Pp+HTFhIg&#10;ARJIm8Dl5eUKMsq0IWD/9vxidGUuEYrV5yIqqkAwYnUBlIhwynUsRL+wY9woh1T0saBM4k1BxtBM&#10;cjbiRrIQY61xxEyQWYOW9VwSEPEs+tt22aeTvhKY+2zMX/N8Ixk6RTjM+W0eqen/zizr2dghA6fE&#10;XT9b7bBqWRUye44C4ooOBOtbnptpxLyHx8eLcqWyZqSxWY2ELV7vSXZ164wi6wBru13Ml5K1OPlf&#10;EoKtGeIp2VCNddsW123JXwpeAJAN03d3d9+RTGjXC4M8NiKJuSsP/4BEo3mGqVuXcaNBLPIYYixo&#10;xIJO0YDiJgbBurwbKA2HP7GO7TKLuk6gsiwJkAAJkIDPBILStvkMkraRAAmQQIgEZOctMp+efPr0&#10;aQsPOasQXcjH0CPJ2hbieGgzCZAACZAACZBANgK2xJ74APsdQpFzZK9uZbOMtUjAHQGIWHawHt5z&#10;16ODnihWtwYZ85tk5pdNDvxlJCCiazx7nmSsnmw13FeTuafiw+z/pupojP1/Uhj7/XjcdCJWF5iS&#10;gOHPX3hw41qfOOB/f3/fpFj9X9C2nvccuFK9iynrXqw1jpBVfZNidXWULGmPALKqb0OsfkGxuhrj&#10;JOYuNRQsRQJ2CCTwzsgOOLZKAvYI4F1AD60fjQaDreUPH8qfPnzYgo7jiGJ1e8zZMgmQAAmQgHsC&#10;FKy7Z84eSYAESMBbAp8/f+7ggWcPDz5yxPgGXugf4E8ejPgjAXME+BLMHMsXLUX/Ap9xoxw30ceC&#10;Mok3BRlDWcmZqLcGEfAZRCOncuS1iQbZBgnYIiAnAuBIVRGuX9nqw1m7Ccx7Rd/zIHxqS/ZWZz6N&#10;sCNkDD6IcFjmh/RCaFuu1b6a78DPFsvDYfhzcUa0qYy9XNSmxoDE65IZGnNlN2MoJVlNshfjHn2a&#10;5OBnDLrodZMTf7xY/8p6Xtb1EKtzw4cT+OxkFgHZxA+h+jmE6sey8ZW0SMAIgQSe+bNwSuJ+lwVM&#10;gnUYC5acHtDcE4gY7kqyqFfL5R38rUOgvgGh+p5oNix5kM2SAAmQAAmQQOEEuE4r3AU0gARIgAT8&#10;J/AsLmsNxuNvuHG0/bc4PQsDeej+7ZiAXmaEFEnRL+oYN8rhGH0sKJN4U5AxNJWcy5gR0QDEIwci&#10;Cs7qStYjARcEJCsnxE5nwYoJIp/zXM5b8+LteXPDJsRQvXll+e+TCeB625cTOcjnDQER1E74jUej&#10;fn1hQTaZR/97OqGlUjmLfqCTBjgabaYgUn4YDs8wp7e88fHIv0Pja7XaupxI4Q2jAAzBZrJT2VQW&#10;gKmFmAhBTNy/8dMI5RSXLa7P4nZ1CKOT7yrlavV7eTzeDsFeX22Mft7KA/73nMffGwKkohESkccQ&#10;Y0EjFnSKBhQ3/j3hlUpPWdTH4x9YH0giwZ4OepYlARIgARIggRgI+PSNLwaeHAMJkAAJJEHg169f&#10;bXz4+YaXrW0MeCWJQXs+SArWPXeQA/OiX9RFLrwzGSLRx0JWWIyhqeSKiBk5waVare6lIMTKGrKs&#10;VzwByc4JsaQIJZvFW6NhQeTzXRFzlgL9HgSFm3hGulIoyyJvCMi1BnHhRbAbREx6dIpI/W0XtUol&#10;CQFryoL1UaWysVgu90yGl49tPQ6H/mpIPBCvY348qdfrOz76zleb5OQT3I8PfbXPF7v8vfDyE5JT&#10;CbCxa4vrsvws2UI+ArfYlAkx2n//WeMGJO7LN3LztWOes4zQYmxNxMi40YiuyGOIsaARC6pFA4oZ&#10;HwTr4+GwD7RdrFN/4ASg7urqKt8fqsYay5EACZAACURJwNPvfFGy5qBIgARIIEoC19fXTWQ8+w8e&#10;+Fu4qTSjHGQAgwpGsB65gKqoUIl+Qce4UQ6t6GNBmcSbgoyhqeSKjhlkJj5CtvUDigmyBjfr2Sbw&#10;LFoX0dO27b6MtB/5fFf0nDXLRzKfIYvnnhE/JthI0lnWFUXqL8NiNBjsIN5OYg8VmYMHo9Fl7OOc&#10;NL6FatXnKc+IS+7u7trVhYVTI43ZbqQA8bqc4AGx+gazq6s7V07IgTD0XL1G2iVjFG/hFBKux9IO&#10;ay9Gf4P7GzYXyjPk2iuDAhL3eQHyjRExzlnGODO2JqJkzGhEWOQxxFjQiAWdooHETVGCdcRdpzQc&#10;/sTzXJdZ1HUCi2VJgARIgARSIBD9i+8UnMgxkgAJkIAvBOSIy8Fg0B4j+zo+ELV8sSt2O4IRq4sj&#10;IhdRFRVr0S/oGDfKoRV9LCiTeFOQMTSVnA8xI2IcGLi3tLR0ktXFrEcCtglAAHWIDwy7tvvJ1X7k&#10;c50P89U8/yBL0hY24XTmleO/vyeQZJb1DEL1P+Tw4fOkXq0mkXXZ6wzcli5mCC77yA68bql5b5q9&#10;Hw4P8T7D73vrJFqOxOtYIx9gY8q+Nw7z3JDnTYbnWK+teW6qV+bFIuCSZ0qMZW8pgc1cXgUQjXlF&#10;QL6NlCuVY8xDraloAhH3+eraWOYsK3wZW++wMl40Iy3iGGIsaMaCavGAYsaFaB1x1sO7yy4SDPz8&#10;/Pkz3w2qxhHLkQAJkAAJJEkghO99STqGgyYBEiCB0AlcXl6uQKzRhoD9a7labWM8K6GPyVf7KVj3&#10;1TPu7Ip6QRe5+M5klEQdB3lAMYam0vMtZuTodnzY3YMwp5fH5axLArYIQICwXa1Wj221n6vdyOc6&#10;3+arab56zoa7zlMjskVzElnWc4jUX1JNRdAsY354fLyA+GstW1SFWQsfurvYkLAZpvXqVj8+Pp7j&#10;xL6meg3PSloUrvN+ou/rh4eHU9x/5f0jf5oEghdxjcd9PEtu8TlS0/EsboyAbJi5e3j4XlHZ4ByQ&#10;uM8YIIMNBT9fGWTxrinG1kS6jBmNoIs8hhgLGrGgWjSgmLEkWJcNk91aufwDyLpIxtNXRcdyJEAC&#10;JEACJJA6gVC++aXuJ46fBEiABIInAIFPazgefxsPh20I2NeCH5BHA6Bg3SNnFGBK9Iu5yAV4JkMm&#10;+ljICosxNJWcrzEj2SSx6e2Igs+sQc96NglAUNuEIOEMpwmt2OxHq+3I5zlf56ppPpLNN/V6PXqh&#10;qVaMahSG4PAiyuy4hoTqL1HWKhXZHNHXwBtk0Yfh8AzzQMuk8QE8Q59gg1TUGfQxV64NRqMLk34t&#10;tC3D4nWsh3cgvj0pdEwBdY57xy7mw8OATPbO1FBFXE/rroWFLT47ehdSyRgkm5pxouih1vNhQAI/&#10;Hx0Z6nzlhCVj6x1mxotG5EUeP4wFjVjQKRpI3JgSrEsW9dJ4/KM8HneWl5d7OqhYlgRIgARIgARI&#10;4F8CAbyfp7tIgARIgARiIICdxd3lDx/2Pn36tF4ajTYgXN97erDjLx0CkYup0nEkR0oCARHgvDPV&#10;WT4LQPGh9ztEJ+c3NzftgKKNpiZCQDI3QhizgeFyHevA5z7PVdOGD8FUSzKFO8ATZRe4vg6iGZiI&#10;1P/8WRgU7pUtC8362OSVqlHyolvlT7W9Asv9b4F9O+k6uvg1eK1jHuxTrK4ehsjU36JYXZ3X1PVL&#10;/iact4DTRo4WsUmQYnXn6NkhCMjcg6zq5xWcwKUlVhd6fFfFGCIBZwRCfKfgDM7bjjg3FYaeHdsn&#10;kFUUBy1DH38no8Fg6/H+fvXThw8bnz5+3KdY3b7P2AMJkAAJkEDcBLhOj9u/HB0JkAAJeE/g8vJy&#10;BVlU2wNkX8dNqe29wZ4ZmPUhu5Bh8IWXFexRL+YYM8oxE3UcKFOYUJAxNJVeQDHTQYbJPR6pmedC&#10;YF0bBOTYd4jtjiGQKXb9GvE8F9A8NTHEMHdtyAYHG/EXe5vBZ1m3kE19ks+xAfykHnkWbhn3/XC4&#10;j+fe7/J/B/X8m+NCHQwG0WfXRub8Y8zz2zkw+V81e9b1zYWFha7/Ayzewuf12IW2WLR40721IITs&#10;o1hjXcHOvSWeQuBtHMVsGDKqr+H02O+572GBZKT11ZchzFWFsGNcTcTOeNGIxshjiLGgEQuqRQOK&#10;GdUs64iTTmk4/Il3vl0K01UDgeVIgARIgARIQI9A6N//9EbL0iRAAiRAAt4T+PXrVxsPgd9gaAsv&#10;f9e8N7hgA4P6YB+xoKqoMIh+IceYUQ6t6GNBmcSLgoyfqdRCixcRJGAwf0G0vp8lFFiHBGwSENE6&#10;2t+22cf0izm0q1mdUgwjkwy5EBxuMOunut//lESG+m2ID+XaCufnSKT+Eggyy/brCwvr4UDKZukQ&#10;gnXUfBKsp/LD2id6wfL9w8MlstKuJOFTDeE67h3dOjJGJ8HFwCCxDjuTk00MNMUmXhDwWsyF9RWu&#10;ky1uCmTIFkHgVk5RGo//a2yTTEAivyJ4z+rT63mqaFiMq4keYMwoBmbk8cM4UIwD3WKBxM00wbpk&#10;UYceoYMs6j8/f/7c0R0+y5MACZAACZAACegTiOEboP6oWYMESIAESCAIAtfX182xZK2EgB03rGYQ&#10;Rjs2MhjBOoWjViIj6oUcY0Y5ZqKOA2UKEwoyhqbSCzVmIEzoVavVPWaczHNhsK4NAsiyt43YdCuu&#10;jXiOC3WOmhRbmLdOIDzcsRF3sbcZTJb1AoTqL31fq1TWIdbsxxwPd3d3bdz7T2Me49uxQQgXtV/v&#10;x+NmZTQ6T8mnT2NVEK7zdA71qMDmpn1cK0ltZlGnk7+kj4Kupw0dCwtb3AyY379sQY/ADdYiWHMd&#10;otaaXs05pQMR+Bkds8HGfJynDA4ve1OMq4nsGC8aIRVxDDEONOJAp2hAMfMsWpfTerq1cvkHhtnl&#10;ya46zmZZEiABEiABEjBDIKbvgGaIsBUSIAESIAEvCchxmzgWu12qVr/i5tX20kjHRgUjVhcuEYuq&#10;HLv9VXdRL+QYM8qhFXUcKFN4U5DxM5VcDPEiAlBk1NujUCHrBcJ6Ngg8Pj62kAX41Fi2vVlGRjzH&#10;xTBHvXUdxIc7mLNObMRdzG3KNYXxnXk7xoKF6n+4IANY9PElsYC51d9YsBCk2AQV43T4DylsSNlF&#10;BjsR/qX5myJc5yYn9XDw/h6hPhSvS/ok6sKpIkfyDOg1MBoXHQFsjGniOji0epJDQCI/3xzs0xzl&#10;GxucBOCdSUUbRCIaHog8fhgLGrGgWjSMmOnheesH3i2IQL2rOjSWIwESIAESIAESsEMg6pffdpCx&#10;VRIgARIggaIJXF5eruADbgsvi7/hI2cb9qwUbVMR/VOwXgR1f/qMfhEXsRjPZBRFHwdZYTF+ppKL&#10;JWYgAL3COuCg0WgcZQ0T1iMB0wRE0IC4lEzrTdNt/9NexPNbLPPTW9/LfIUs6xuxZ8G2EfMQtZ5Z&#10;FQhlMdoTofof0/Gx/aRerUadxR8flddwHV1kcVeIdTDWHjLKb4Rou6rND8PhGeb8lmr5qMu9EK/X&#10;arWoM+ub8iPmhBU5hcPJJkFTRgfcTtGiLllHwYa9JW7+CziKwjNd5pm7h4fvlXJ517r1YYj8rGPI&#10;2kHRc1RWu63XY1xNRMx40Yi8iGOIcaARBzpFPYsZJBXpw/wunrF+4tS2zurq6pXOcFiWBEiABEiA&#10;BEjALoFYvwfapcbWSYAESIAEvCKA7Out4Xj8bTwctiFgX/PKOIvGBCNYj1hYZdG9c5uOehHHmJnr&#10;/z8Foo4DZQoTCjKGJtKLMV7kWHiIGfeQba+XJ2RYlwRMEXgWUZ1aEdlGPLfFOD+9ianoBaimrqGX&#10;7XiTQdczkfpLRsg4268vLKzb4O9Tm/jYnJKuoIsN+ps+8Tdty2Na/lTCh9MSDrCe3VcqnHghLzcz&#10;Re6Twibg8biPtfUWn/UiDzDPhgdR2y5i/rvTTTGeifw8c8lMcwqbn0KAxLh65yXGi0bgRhw/jAON&#10;ONAp6kHMYKNjV7Ko451sd3l5md8KdPzHsiRAAiRAAiTgmEAC3wQdE2V3JEACJEAChRKAeH1tMBi0&#10;x8i+jhfLrUKNsdh5MGJ1YRCxuMqii+c2HfUijjEz1/9/CkQdB8oU3hRk/EwlF3O84IX0EbKtH+CF&#10;9FXW0GE9EjBJAGIqybS+bbLNWNdUMc9NL/2PeYpixAwXRKHCRI+F6i9R1iqV6LMyJyZYP4JgfS/D&#10;5RJEFQgB28ggfyrGjoKw2L6Ro+HwSjaecB07nzVOs9nHu77v80uyhGkCrsVdsjEZ18UWrwvTnmR7&#10;0wjIRkkkxDnEs0mzEEoeCP0KGbeBTl3PTwZMdtMEY2oiZ8aLYvhFHj+MA8U40ClWQMxIFnU8O3eg&#10;Cfj5+fPnjo65LEsCJEACJEACJFAsgaD0bsWiYu8kQAIkQAIhEFhaWup/+vTp6PPy8ubj/f1qtVze&#10;wcsHeVC9CsF+2kgCKgRSEXapsEi5DOMgZe/rjz32eIFwZReixvObm5u2Ph3WIAHzBOr1+g4EyuYE&#10;h5Fuxol9bnoZWSKwe84Ybj7gIm4RQrUD58MToXogYnVhg/tfyzkj9x123XdZWI//V1jPDjqGWP3r&#10;n27kw8TLPwfde9kF7oXcdKngGbmHUqyuAMpSEadrtvH4ZLFe36RY3ZIz2ewrApL8BpthTkfj8Vlh&#10;YnX6hARsEIj0HYINVGxzAgHGD8NCl4CbmLmCWR2sEXfwtw4twPqHDx/2KFbXdRbLkwAJkAAJkEDx&#10;BJy+Zyp+uLSABEiABEggZQK/fv1qV2q1r+PhsF2uVtdCZhHMjjM3LylCdmUm26NewDFmlGMi6jhQ&#10;pvCmIONnKrmU4kWy8eFvRzaxZQ0l1iMBUwQkkyzaOs51pHykc1tK89KfeMImhitsZmAWXc0LDILs&#10;U3yMlGvJ7i8gkfpLENigfVKvVnfswim2dWROO4MFrWKtcNM7RLlbODWm46Y3971gfOe4JzZVek4h&#10;A/t4NOpLdnUVHimXwdp+TTan5lpPpQzQ4NhtZyQdjkY7S4uLJwZNZlMkMJEA5pWVu4eH3dJ4/F9v&#10;5pYCstPGEh6256ZgOTGm3rmOsaIRzRHHD+NAIw50itqJmR7u2T9wr+7iXX9XxxyWJQESIAESIAES&#10;8JdAit8H/fUGLSMBEiABEnBG4Pr6ujkW0UO5/C3E7CkUrDsLFS87inoBF6koz3QgRR0DeWAxfibS&#10;SzFeRBQKGH/hRfZ+npBiXRIwQQAZ+5oQ256irTXt9iKd11Kcl/74Hh/aOhCtb2nHQsIVRKiII54v&#10;rCEIVKj+T0wlIHiFYP0Q4921FgMeNYw1zCaykHc9MsmYKXItY3yZruVYxevDyDcomAoe2eiAtpqm&#10;2mM7+QjYEHnJ8xvWh5uLi4u9fNaxNgnMJ3CDTcW1SkXWFvrPZ/Obz17CjtAvuz0B1bQxLwU0/Nmm&#10;Mq7e8WG8KEZ35LHDOFCMA51iBmIGz/59dNmt1Wo/kQSks7q6eqVjAsuSAAmQAAmQAAmEQSDlb4Rh&#10;eIhWkgAJkAAJWCcgR3+ik9ZgPBbxett6hzk7CEasLuOMVGSV04W5qke/eGPMKMVH9HGgROFNIcbO&#10;VGqJx0sfGVh2YhV+ZblUWKcYApLBD2IryRDcVLYg0nkt8Tnpyf2Ihz2I1o+UY4EFS8ise4yNH9tG&#10;UQQuVH/JAqIrydzfN8rHo8bw0Xof5nz3yCRrpmDdsgpfXlnroMCGsYFrG8KDYxMmxCBgh0imi9MR&#10;Nk3wiLkNxM0hrovdmMcY4tgMi7x6C7XaZqxzX4j+jdVm2UiM2D1ErLW8HaMBsZ+3Y7NsmOF5ybK1&#10;DptnTL2DzVjRiL+I44dxoBEHOkUzxAw2LsppqT9wf+4uLy/3dLpjWRIgARIgARIggTAJ8DthmH6j&#10;1SRAAiRAAhYJ/Pr1q40H42/larWNblYsdpWp6WAE65GKrDI5zWClqBdvjBnlSIk6DpQpvCnI+JlI&#10;jrHyGwteep8gW98eRRBZLzDWM0VARLdoa1upvQjnNc5Jvz3/fAoEs4gqXQj/zOPmsqxHJFT/g3A0&#10;GOzgPneigTSooiaFzr4PvFqtRjtVYuOB+j1Qw1HBitcjzqav4b6ZRZFVsY1rQk6p4c9DAkaEXnhO&#10;wya+HQ+HR5MiIiCbh+8eHr5XyuVd74eVQejn/ZgcGWhkTnJkq9NuGFMTcTNeFKMw4vhhDCjGgG4x&#10;hZiRLOpY43dwkt7Pz58/d3S7YHkSIAESIAESIIHwCUT7Ajx813AEJEACJEACPhC4vr5uliqV/+Dl&#10;RQs3zaYPNlGw7oMXirEh+oVbhMI8G5ESfRxkgcbYmUqN8fIvmqdj5svlg0ajcZQlzFiHBEwRgPBy&#10;H7E4O1NwpPMa56RXUdRDpmFmE9W4sHJnWY9QqP4HH55XT5CpOVrBH06oaCHDspxSEfUPa5UeToXZ&#10;iHWQuIYvIUxYsTm+UMTrsV+zJnwMgekaYuYc177VmDFha8pt5BF7DUejnaWIN1ulHBc+jR0bX3YR&#10;p9+DmksUxH4+MfbJljxzkk/jMG4LY+odUsaKYpRFHjuMA8U40Ck2OWau0EQX70J/yH+Xlpb6Ok2y&#10;LAmQAAmQAAmQQHwE+K0wPp9yRCRAAiRAApYI3N7eSla/9hjZ1/GSu2Wpm5nNBiNWl1FEKrQqwu9/&#10;+ox64cZ4UQ6tqONAmcKbgoyfieQYK5MDCuKXHl6QSybaXtaQYz0SyEsA68ptxOHhROFEpHMa56T3&#10;UQNx6pGc/pA3nlKpn1m8GLFQ/Y/vx6NRv76wsB5rLKQiWIf/uhB0b8boR1y/Tcx55y7H5rN4vVap&#10;rGMd0HfJI7S+cN1LvDRDsztFe3XFXk8biUslnjSTYrA4HLOsHYbj8aEvCWi0hx65SFSbh2IF3flI&#10;sdnwizGe3vmQsaIR1hHHD+NAIw5Ui/4bL/Le/UmkDoF6V7U6y5EACZAACZAACaRBICjdWxou4ShJ&#10;gARIgAR8JSC7vj99+nT0eXl58/H+frUKsdt4ODyBvVe+2lyYXZEKrQrjyY5J4JkAxX4MBRLITwAv&#10;ypto5RyC4UM5Gjx/i2yBBPQJYF15gljcFMHOq9qRrqF4/5ocI9iwsIusj239CEqzxrO48y/l0YtQ&#10;PQGxurzcrVYqayLoV2YTWEFkHe8GZnJWc39mreh7PREOurZRro0/f677ntUfhPRHFKvP9ghOozlE&#10;CVmz8xcAAc11Xm+xXl/n5uEAHBuoiZJwBnPI6Wg8PgtWrB4oex/M1pyPfDDZjQ2RvmfIA4+xkoce&#10;65LABALj8RU2ism7zh3ch1c/fPiwgb89itUZLSRAAiRAAiRAApMIcD3OuCABEiABEiABAwTwMlyy&#10;tnyDgL1drlbXDDQ5sYlgdprxJajxEIh+0caYUYqZ6ONAicKbQoydidQYK2rBJGJh/O18/Pixo1aD&#10;pUjALAHZNAER3xlabcZ6Og3no9kxI/NQHcItfNS7MhtdcbYm18zDw8PFxNMJXg45cqH6pOdCnAYm&#10;p4ecxOn5Umk4HKaQAO8AGdb3Y/Qh/Cf3upYPYysy8/poOLyS0xA450+PBNnIhevg1IdYoQ16BOZO&#10;0hAxYc2zo9cqS5OAGgFZI949POyWxuP/zl0nqjVZfKmIsxrbhDt3LrLZuc9tM57eeYexohGwEccP&#10;40AjDt4UxeawLu6/P8q1WneZJ5lmB8maJEACJEACJJAgAX43TNDpHDIJkAAJkIBdAtfX1008pLdK&#10;1ep/TGZyCUasLngpIDUeZFEv2hgvyvESdRwoU3hTkPEzkRxjRS+gcN+WF+w7cpqKXk2WJoH8BJ4F&#10;uMflSqWdvzW/WuBcpOYPmYMg4NpUK81SyNa1DyHS94kkEhSqv+BwApFntEJAbO45h9+bMV8B2MCy&#10;GWs2eV83HLgWr6O/g8VINyWYuDblpAhsSpJrfcVEe2zDLYFZgq8hNgkvRbypyi1p9vaWwA02utQq&#10;FTmZYS0qOhELRG36ieLTGXQZU+/gMF4Ur8aIY4cxoBgDKIakbf1qqdQZjMc/hx8+dFeZeEEdHkuS&#10;AAmQAAmQAAm8IsBvhwwIEiABEiABErBI4PLycqXRaLTxAP8NN912nq4oWM9DL/y6US/aKDhWCtCo&#10;Y0CJwIRCjJ2J5BgrWQOqVBIREYQU+9lbYE0SyE4AItxDiNZ3s7fgV03ORXr+gFD1ANmxOf8oYJuY&#10;ZT1iobrqcyBiqA+x87oCwiCL+JSh2xbAWAXrkjEbsel1xmwXwvUxrlHJrm4rfkJvV+Z2nBTx+9QZ&#10;/oIl8Fb0JSfJYE24iTVOL9hB0XBvCeD5qYmYO8SpFS1vjcxrWMQi0bxoZtWnAHUKHcbTOzCMFcUr&#10;MeLYYQzMiIHx+Ar/2oVQ/Sc2hnWY6EXxemExEiABEiABEiCBuQT4/XAuIhYgARIgARIgAXMEfv36&#10;1cZL9G9osVWuVtd0WlYVKui0aaUsBaTGsUa/YGPMKMVM9HGgROFNIcbORGqMlSzBhDr/xlO/Ui7v&#10;xJrhNCMdVnNE4Pb+frtaqRw76s5aN5yHsqGFqGuDgi41dsjAu4vnqsNSpEL1rM9+yEq8Di59NYph&#10;lYJgXebG7bCs1rMWGfKjnD7hO8l6u6tHo7jStsTro8FgB3P8SXEj87tnzOvHmL+ivsb99oA5614I&#10;v3oLtdom/HplrnW2RAKlkmxwuXt4+I7n9mDuLZn9FrFINDMThYoUoE6BxHh6B4axonBB/SkScfww&#10;Dl7EwXjcw//XxfrtBwTqXY0IYVESIAESIAESIAESUCYQ5Utw5dGzIAmQAAmQAAkUSOD6+ro5Lpfb&#10;EMhJ9vXmPFOyihbmtWv83ykgNY/UeIseNch4UXYGF+5vUDF2JsYO40T5knpdcFI8jccdiEf3mD0m&#10;I1NWy0zgOVPgGYSnK5kbKbAi56Hs8CG+kQzZGxR2qTF8eHy8wKkEa2qlwyiV95kP2YmjFcRC9LwP&#10;L34Pw5PZrIxVsP74+HiOe9rcdx7ZqNmtZUq8DhFMt16tbtq1NtzWsfbZRowEv2EvXA+YtxxrmpN6&#10;vb5jvmW2mDoBnNqxizn1e6jPSpn8F7FINBMPxUoUoE4BxXh6B4axonpRxUsq3pEp+BZZ1IelUqdW&#10;Lv+8azQ6q9xoqACNRUiABEiABEiABPISyPsdJG//rE8CJEACJEACyRJYXl7uffr4cf/Thw8b1XJ5&#10;fTwc7uHFSGcSEN6wkw0TDpwEnghQ/MdAIIECCPzeVHYuH8QL6J1dJkxAMmyP6/UNIOiFhoH3q3we&#10;g1B9DcJOyUTMnwKB8Wh0oFDM+yLyrPfnL6+xtVrta942WL8wAt3CerbYMUSra6GK1QWLqWuzHMl8&#10;ZSNUZKMe2uW9zwbcgtrEpt8ditULgh9xt1gjt3ASwwXuKYdJidUj9imHRgIkQAIkUAyB0XjcHSJJ&#10;y6hS2fjw4cMqvlHvIGHLCcXqxfiDvZIACZAACZBAigT4LTFFr3PMJEACJEACXhO4vLxcQWa1FgQr&#10;38rVahvGrgQjWGfGYyuxFfWCjTGjFDNRx4ASgQmFGDvvoDBOMgaTQixhQ1kPm8v2kPm4m7EXViMB&#10;bQJy1D0ySJ9iTdjSrlxABc5B5qCL0AsbF07MtRhvSyFnWbfxjIfYkSz96zF6XIRqEKidxTi25zF1&#10;8B5gK7bxSeZsbKSIKnO2btZ1SUyA7OrR+dZErMpaBydDyHXdNNEe2yiWAO5BV7BgUzZfFmsJe4+J&#10;wO3trWx8OsQzUfvluJLLhsus2JnCOrk4UaXEeHpFinGiGjgoF3HsxBwHQ5zmV8UzyWA8/jn88KFL&#10;YbpGzLMoCZAACZAACZCAFQL8nmgFKxslARIgARIgAXME8GK+hY9433AEehsfsNfMtWyhJQXRn4Ve&#10;o24y6sUa40UpdqOOASUCEwoxdiaSY6xkDCiNeEIGmqNGvX6Aj+VXGXtjNRLQJoBMgsfI9r+tXdFh&#10;Bc4/ZmGL4AuZSTcw1/TNthxfayKGrQQkhrUhUn/rVYi61mOMnQQE6wd43t+P7SrFewwRq3t9D8vK&#10;XFW4Xov0mszK7WU9WeNgvooyPkzwCayNHjanbPI5KTCveWzu0+bdh4ddxNT3SWbGLCyc6JaIRaI2&#10;wzC5OFGFyXh6R4qxohg8EcdOVDEwHst76y6E6j/xLNJB9nS+W1IMcRYjARIgARIgARJwQ4DfFN1w&#10;Zi8kQAIkQAIkYISAZJVB9qm2ZF+HEKFlpFGTjWiI/kx2G3NbUS/WGC9KoRt1DCgRmFCIsfMOCuMk&#10;YzBliKWnzIHj8Z4clZqxV1YjAW0CtxDlVisVbzPUcg7SdqlKhR4yZW+oFEy9DITM56VKpekzBxdC&#10;9T/jx/NilBn6RbiGe/Clz37OYxuE3XvYqHKUpw0f60JseAkh/oqPtpmyaZZwHcKXE2RX3zHVV0zt&#10;PG048nhtExNr22PB/HyC+Ytxbht0Qu3j/fc27h0iVF+bNeyoxIUq/o1YKKoy/KxlkosTVVCMp1ek&#10;GCeKgRNx3AQfA+NxD17s4tvxD7yz7ip6lMVIgARIgARIgARIoBAC/KZYCHZ2SgIkQAIkQAL5CVxe&#10;Xq40Go22ZF9Hay38reRvNUcLGUR/OXpLpmrUizXGjFIcRx0DSgTeFGLcTKTGOMkSTKiTI55w/+2O&#10;R6MdZqnJyJ7VtAlIduHhaHQKcVexa76307L2SFhBlQDEuUeLi4t7quVTLSfXBgTrZz6O36VQ/cX4&#10;TyDyilI4CFF38DqCaXGK630Tm1S6PsZxVpuwVmpiXOdZ64dY76V4fTQcXtUXFuTEg6sQx2LTZojV&#10;m2j/zLc1jc0xx9o2rvEoN0nF6i/fx/U8Nxxi3myp2hrtwmAagIjFoqo+1y2XXIyoAmIsvSPFWFEM&#10;nohjJ6gYQBb1YanUqZXLP+8ajc4qnzkUA5jFSIAESIAESIAEfCBAXYMPXqANJEACJEACJGCAwK9f&#10;v9o4fvcrPuK3IVBYM9CkXhM5RH96HaVTOuqFGuNFKZCjjgElAhMKMXYmkmOsZAgoQ7E0Go8PGsiI&#10;SjFSBh+wijYBEXGUf2cjbWpXtlCBc48FqO+bjE7EaoPaw3B4hnhs2Wg7S5sFCdWfTIV4sA/h83oW&#10;u32vg80JFxC4un/WdQAG49rAWqLnoCtnXSC7+i7eTRw669CjjkS4jr+DxWp13yOzvDBFTkvASRCy&#10;yciLtYwXUAI0Qk6dwry1FdtGmwBdEYXJMi/gHi/3i23dAQUlLtQd3KTyEQtFTeCZ1kZycaICk7H0&#10;jhLjRCVwUCbi2PE9BvAOulsej3+Oa7XO8uJiVM+OitHHYiRAAiRAAiRAApEQ4LfFSBzJYZAACZAA&#10;CZDASwLX19dNfOxu40+yrzed0DEk/HNiayCdRL1QY7woRWHUMaBE4E0hxs1EaoyTLMGEOmbjqT8Y&#10;jfY+IqNNRmtYjQSUCTwJOjwQenHuUXZZroIiCKvX68zQO4eiD1nWixSpv8UDEaHETD9X8HlYGZuz&#10;ReTa8tC03CZB2B3dtBqzv+Y5XDaOIKGAbEK4mlc2tX/HRoZjcNlObdyRjbeH+N6K8T4TmZ+CGM7d&#10;3d0uDP2e58QF3wWGxh0RsVjUOKvnBpOLEVWQjKVXpBgnioETcdz4FgPD8Vie6bt4D/hj+OFDl1nU&#10;FWOUxUiABEiABEiABLwnEN2LcO+J00ASIAESIAEScEzg9vZ2DV228FJDxOtta92bFf5ZMzOkhqNe&#10;qDFelEIx6hhQIvCmEONmIjXGSYZgshVL43EHAqW9paUl+aDAHwlYJSCCL2y82LbayZTGOe+4pY51&#10;fAei9S23vYbXW1FZ1n0Sqv/xGrIX7ywuLp6E58XZFscqgMa4ZGPKaoT+8k3z4QxxrNdgXoCSdR8i&#10;5ySz7udl50t9rElOkFV9j5sxfPFIuHbIZkPEk5wctZZ3FMndbCIWi+aNhVn1k4sTFZiMpXeUGCcq&#10;gYMyEcdO4TGA9z8Qqv+sVSodvl9WjEcWIwESIAESIAESCI4AvzEG5zIaTAIkQAIkQAL5CPz69esp&#10;8zoyuLXR0kq+1p5r2xL+GTEuzEaiXqQxXpSCMuoYUCIwoRBj5x0UxknGYLIYS5INGSLiv5YWF/cz&#10;WsdqJKBM4A7Cr4pj4RfnHWX3GC0IQc8eBK1HRhuNrDHXWdZ9FKq/cOkJnvd2InNxCcJuubd+j21c&#10;GE8X/tqMaVzImNuGqPU0pjGpjgVrwR7GvqFaPpVy9/f3TWRQPk9lvDGOk2uRGL3qfkySWAVzwaGc&#10;DGqy98IFhiYHo9JWxGJRleFnKZNcjKhCYiy9IsU4UQyciOPGeQyMxz15HsR98QcE6l1FD7AYCZAA&#10;CZAACZAACQRNwPNvK0GzpfEkQAIkQAIk4CWBz58/dz59+rTz4cOHVXxIlY+oR/iTlyL8kQAJkIC/&#10;BCwKjP0dNC2zQsByLMlR5hAQf4eQ+PxJPMkfCVgk0ICAeTQcbj1tlHDwo1jdAeQpXUhGWhH7FWeB&#10;/z1DINrFx+UT25bKy1TfX6hiTuD9x3YgmG3fyRxu1uTZreF6/OqyP8/62vPMnsLNgdB5BfexJDcw&#10;FA7fgAHP68xNbpwzADPhJmQewFp2Hxu0LkyL1QUrn1MSDi7FoTNGFEGxGAmQgF0C4/EVMqifYE7a&#10;wd86vtNu4E9O6+za7ZitkwAJkAAJkAAJkIA/BPh85o8vaAkJkAAJkAAJFEpAMtzg2Oqn7OsQ27W0&#10;jLEs/tOyJZLCUS/SGC9zozRq/88d/ZQCjJt3YBgnGYPJcSyJeHJxYWEP99erjBazGgnMJSBC5ich&#10;WLm8NrdwjgKcd3LAM1O1V6vVNjmfTIcJMdTaYDS6MIP7dSu+i9TfjhnPdOuIlb4NFkW1GXHW7gMI&#10;+PaL4mqjX2zaO0cMNm207Xmb0WXLN8H74eHh1IZA1YRtbGMuAVl7bMV2P5k7ahYwSgDvnLdxn5MT&#10;Uqw+qzjPimuUUobGIs5wnIGGUpXkYkSFCuPoHSXGiUrgoEzEsWM6Bkbjcbc8Hv8c12qd5cXFniJh&#10;FiMBEiABEiABEiCBaAmE9q0lWkdwYCRAAiRAAiRQNAHs4O8j8/rR8vLyJkRPq/gYtYMj109g19VM&#10;2xwL/4rm5KL/qMVgjBcXIRRfH4yb+Hxa1IgKiCXM6dt39/cX8pG+qGGz3/gJLOKDF7LZysk5PVuj&#10;jXp9Ygua+XabEP2J2Ie/KQREUGc6y3oIGdUn4UCstGILFIjdZj+bBjpgbBzvB2r6RLNl40iiYvUS&#10;xr0Tky9NjAVz0S7F6iZIum8D1/LJ80a5qOYo9yTT7VE21eLvDPfvY1BYs02Czyu2CbP9KAkU8J4s&#10;So4cFAm8IIAM6n3Joo7N9Fv3jcbq8ocPmx8/ftynWJ1hQgIkQAIkQAIkQAK/CfD5nZFAAiRAAiRA&#10;AiQwlwBEdi18qPoGAXsbHxlef2DgS825/HQLRL1AY7wohUPUMaBE4E0hxs07aoyRLIEkT8DFksO9&#10;tAsL9kRcnHEErEYCMwkgxlaQ1fYQsb5tElWxV47JkcTRFtbkW41GoxPHaMyPwlSW9QiyfJzg2S0q&#10;8az4dmQpg775SFRvEWPaxKajrnoNv0tCnLgNkauIE1P7RXfN5XWgiFUh4j/P2w7ruyeA+XavXq8f&#10;ue+ZPcZA4J9nEmzedj0e01lxXduv3V/EGY61WShWSC5GVLgwjt5RYpwoBE7EcZPJ/+NxByL1n7VK&#10;pSPJwRQIsggJkAAJkAAJkAAJJEuA3xyTdT0HTgIkQAIkQALZCFxfXzfx4aEF8cN/0EKzaPFftlH4&#10;XSvqBVrBYlG/Pf/buqj9n9UBjJt35BgnGYLJozjCUbAHDQhAkG3yKsNIWIUE5hKAQGy/XKkYycTN&#10;+WYubucFIG69gohsQ7KJO+88kA7vh8NDCM53s5gbgVD9adiIkz5E0OtZGPhcBxs2MukHfB4TBL3r&#10;MV3P8NEpeLd9Zm7aNoz5Sk46icmPeRk9C1bPwWQtb1us746ArDEwJ23FtInGHT32JATu7u5k/fUd&#10;cbRSFJHoFgqzQEYsGLUVP0nFhw5ExtIrWowTxeCJOG7mxsB43AOlLta6PyBQ7yoSYzESIAESIAES&#10;IAESIAEQ4HdHhgEJkAAJkAAJkEBmApfI4tm4u2tL9nUI19uZG2LFfwhEvTjzSCzqc8hFHQNZwDNu&#10;JlJjnGQIJv9iqY+jYfc+MktyBmeyigqBW2S4xVxxmEcswrlGhXQxZeTEBojWN4vp3f9eRSj58Ph4&#10;UalWV1StjUWo/nK8sQmhZWwxCtaxGTyq6fbh4eESY1K+9lSvUc/LHWDM+57b6NQ8xMEpBDx8T+SU&#10;eu7OejgdYYsbL3JzTLIBnPIkp3PK6RprRQOYKzIs2kDT/UcsGDWN6k97ycWICkjG0StKjBGVoEGZ&#10;iOPmXQyMx1fDUqlTK5d/YuRdZlFXjBEWIwESIAESIAESIIEJBKJ6GU4PkwAJkAAJkAAJFEvg181N&#10;Gx+2vsGKVpVZtDI5I+rFmX9i0Uw+sl0p6hjIAo9x844aYyRDIHkcRyI6HY9GO/zQkcGvrDKXADKt&#10;N/GR7SyLaJ1zzVy8hRdAFtSDxcXF/cIN8dQAZFnfhwh97kkDMQrV/7hkMBjsIEZOPHVRJrMgWD+T&#10;581MlT2sFFsmfKxrmhjTuYeorZn0nF1dsuRfWesksIYhVt8Fj8PAzE7aXFy7J8iqvsc4TjoMMg3+&#10;9vZ2Dc8ax4gdr+7NSYlNIxaMZgpKhUpJxYcCj6cijKN3pBgnCsETcdyI/3FCZrc8Hv8c12qd5cXF&#10;ngIRFiEBEiABEiABEiABElAgwO+PCpBYhARIgARIgARIQJ/ANQRS5cHgt4C9XG7qt5BmjagXZx4L&#10;Rn2Jtqj9nwUyY2YiNcZJhmDyPJYg7LrCvfKvJQpPMziXVeYRkEzTj4OBCDy11mOca+aR9ePfMX9s&#10;QJDc88Mav6xQybIes1j92RsnyPq845dn8lkTm2AdNLrwUTSnJcA/+xjT3I0i+aLAr9oxbgzJQ1iy&#10;LJcqlbPSaJSnGdZ1SAD3yz2c2nLksEt2FQGBp3XW780p3s75SYlNIxaN2rpckooPVYiMo1ekGCOK&#10;gRNR3ODe1pfnM/z3x4cPH7rcyKcYAyxGAiRAAiRAAiRAApoE+P1RExiLkwAJkAAJkAAJ6BOQbDuD&#10;0aiNrOtfIchr67eQRo2oF2aei0V9ibCoYyALZMbNO2qMkQyBFFYc9Svl8g6yG3YzjJRVSGAqgWfh&#10;rmQ+VFqHca4JJ5jkgyrmjA1+SJ3ss2lZ1hMQqj8BiS17t4wJgmjJ2rwbzlU619KoNhVEuKFgpgNj&#10;vMbmRuyMAu82ClG0ngen9bqyaRaZsbf47GEddXQd4D3vtpyikOUUJ5cwkhKbRiQYdRUjScWHKlTG&#10;0StSjBHFwAk8brB+7eDvZ61W6zIZgKLPWYwESIAESIAESIAEchLgN8icAFmdBEiABEiABEhAj8Al&#10;MvBU//67JZnXq6VSGwL2Fb0W4i0d9cIsLMFoYUEWdQxkocq4eUeNMZIhkAKMI3wUO1lcWNijADWD&#10;v1llJoH7+/vDcqWyO6sQ55nwgkg+sCIz6lZ4ltu3+K14MhWh+kuyEJOt437St0/bTQ8RZvA+QIb1&#10;fTf07PYi1xsEsJd2e/GrdYx3k2Lff33yMByeYR3ReuclCtf9Ctzf1vQgzNqK6f7gI+TYbJITFDDv&#10;fUfcvL/OPR1sUoLTwEWjrkMoqdjQgcs4ekWLcaIQPIHFDJ5ZehiVZFH/+fHjx47CCFmEBEiABEiA&#10;BEiABEjAMIEUv9MYRsjmSIAESIAESIAEdAislstXn/Ei6NOHDzs4Vm8VHzM3S+Px0fD3cXv8kUCy&#10;BCgQfOP6AEXGtoOXMZKBcKBxBF9v393fX9zd3e1mGDWrkMBUAsgWtTccjXamFeA8E2bwSOZ8bEbY&#10;DtN6u1Y/bfwZj/fkBWiqL0EfHh5adim7bX0wGET13AjxX88tQXu9YR6KKtYUSHUpVv+XkpxoMVGs&#10;LkUqqc7AClFUQBEItE4gVt+kWL0A+IF2+bQB8OHhGP89C0msHihumu2IAJ99HYFmN/ET8PzdK+5d&#10;V7LJH46Qd2Hr+Ca5gb89itXjD02OkARIgARIgARIwF8CfB7z1ze0jARIgARIgASSI4AjZdcGo1Fb&#10;sq9XAsrWY8pR0S7MPH9pacp/eduJ1v9ZwTBu3pFjjGQIpgjiCB9VuvD9Ho+lzeB/VplKAKLCJjKF&#10;nSHz8sqfQpxjwg4YZLu8Qpb1DYrPJvsRouALxPta2F7ObP0JMnhP3aiSudWCKkp2V/jyrKDujXcb&#10;U4ZuZL8/BKBd45A8bRBxKHNuz1PznJol1yVE6WrXJbOtO/XN287wbLGH9cJRoUaw86AI4LlhH3Hz&#10;35fPDUENAMYmlSE5sEzHRcdSUrGhCpsx9IoUY0QxcDyLG8mijr8f2KDX4ftURR+yGAmQAAmQAAmQ&#10;AAk4JMDvkQ5hsysSIAESIAESIAF1ApfI3tO4u2vjxdI31GqVyuUV9drhlYx6URaBYNR2REXt/6zw&#10;GDevyDFGMgRSZDE0wmkkjXr94ClbMH8kYICAiNbLlcoxmmpKc5xnDEAtvokesv1uFG+GfxZIBnp8&#10;rJZ4T+4HQXQfcbEey8BjE6xDAIhDyOK4tye2MSSqjSB55oenzMuyKahaVX9nQ9F6HuSZ6srGNsw3&#10;WzwVIBO+JCvJ/RbXt6yd1kIHkJTg1DPRaAixk1R8qDqEcfSKFGNEIXAKjhncr/qwsisidWRP78by&#10;fKVAnkVIgARIgARIgARIIEgC/B4ZpNtoNAmQAAmQAAmkR+DXzU27Vi5/HZZK7Wq5HPzHkrcejHpR&#10;Fplo1MbVF7X/swBjzLyjxhjJEEgRxpEITUY4wvZjo9HJQIRVSOAdgWeR2WmKJ9vEGg6YJ46QQWwv&#10;1vHlGVdiYtpXqCBSXI8p+z4yeUejG0H2+yiWebifrGH+uchzjYZUN7ZrKg/7h+HwDEHc0m6DonVt&#10;ZDkq9HB97jDDaA6CCVWV0y8xxx1j3aB/XXvMKZqFgwrjgoWjKib6VCap2FAFzxh6RYoxohg4juMG&#10;zx8d/P3ExvQu1ziKPmIxEiABEiABEiABEvCEQBQvxD1hSTNIgARIgARIgAQcEbiWjKCDQRsfT74h&#10;83rTUbdWu4l2URahYNRGIETr/6ywGDfvyDFGNIMp8hjCB5nuGKKTpaWlviYZFieBiQQeHh5ElLJN&#10;PNEQ2GQG1fe+TDnL+mAwEKHiSSwRHotgHQLSaE5FSOz6OsBGg/1Yrqc847gfDvcrpdL3PG2UKFzP&#10;hW9eZRFzYU2ww0yj80jx3582sj487CJW8l3TnqJMSnDqWDTqqcu1zEoqPlTJMI7+IcX4UAwayzGD&#10;+1QPlkgW9Z8fP37sKFrFYiRAAiRAAiRAAiRAAh4SoO7BQ6fQJBIgARIgARIgAXUCkvkHpeWYWhGv&#10;t9Vr+lMy6gVZ5KJRE1EUtf+zAGLMvKPGGMkQSKnE0Xh8AAHifgZCrEIC7wiI2FCyKRJN+ATkNIZ6&#10;vS4Zta/CH43ZEUDofCbPDmZbDaK1Ewhsd4KwVMFIZMs/x3zVVCjqe5Eu/LLpu5Eq9uHaOkW5IJ/H&#10;Vcb3pwzGeQXxL+dXAMF12CpVKjKn5v9RtJ6f4YQWsB7gs4IVsvE1iner21g3HuLeuhLf6P4dUVKi&#10;U8vC0djiJKnYUHUeY+gVKcaIQuAYjhl877tCr13cn37If5m0Q8EHLEICJEACJEACJEACgRCg9iEQ&#10;R9FMEiABEiABEiABNQK/bm6eMq9X5WN5uRzEh5aoF2SpiEbVwnNiqaj9n4ULY+YdNcaIZiAlFEPP&#10;sdHHfW+H2ZQ144TFJxIQ8RnETaexi1VScL9kVIVofSuFseqMUWIc8W1GYKnTccFlcV33RWRbsBnG&#10;uo9o48ERBOt7xsAU2BCy8l5iLEE8f+fBhNjbw9x6lKeNGOo+ZWJ+fLyomPQ5RevGQkM2rsFHO41G&#10;o2OsUTYUJYHntf93PE+2ohzgm0ElJTg1LByNPT6Sig1VZzKGXpFijCgGTs64kSzq+PtRq9U6SNDR&#10;U+yVxUiABEiABEiABEiABAIjQO1DYA6juSRAAiRAAiRAAuoEru/vm5Xh8D+o0YJ4vale023JaBdk&#10;CYlG80RMtP7PCoVx84oc4yNDICUSQ29j41mcusOMyhlihlVeEUCm9Sbi6BR/a0QTNgHMCxRWTnBh&#10;RGJnrQCFUF+yQve1KnlaGD6U0yC2PTVPx6wDiLz3dSr4WBZzTRMC2XMfbTNpU2wbP/KwkVMOkF3d&#10;/DsWitbzuOVP3R5idYciLxMo421DNp3gOj6M5F6q5aikRKc5haNaYCMonFRsqPqLMfSKFGNEIXA0&#10;Ywb3I3k+7YpI/cOHD5JN/UqhFxYhARIgARIgARIgARIInEAlcPtpPgmQAAmQAAmQAAlMJbCMLAx4&#10;0bWHvw0I+9aHo9HeaDzu+oSMYlSfvOHeFvr/DfNEhMbuIy2hHhOOIXzUaUNofHF3d7ebkMc5VAsE&#10;ROCETMwbaLpnoXk26ZAA5oVD2YDgsMsguoKQ7yAIQw0biQzYLcNNFtnc/xbZuam+IRaMYp7FNdU2&#10;xcTndiS7us/2ubLtfjg8tCJWlwFU8LlK/vjLREA2sCIj6SbF6pnwJVMJa8N9eW7EgLeTGfSLgfI9&#10;XIpe55hJgAR8IiDrFTw/7GFD9Qa+263jb+fjx48ditV98hJtIQESIAESIAESIAG7BPhsbpcvWycB&#10;EiABEiABEvCQwCUyCTXu7tqD8fhrtVRqI/v6SlFmRr0YS1g4qhpPUftfFcLLcoyZd9QYI5qBlEgM&#10;KcSFHKHLzIqa4cPi7wlA4HqMj4bbZBM0gZ6I1/jx97UPE82yfoJs3jtBR/Oz8fDfPv7P76GPBUKN&#10;TWwQ6oY+jkSupy6un83QfZXXfmyMbFcXFk7ztqNUn9nWlTD9KSSbsSBUl7mRPxKYSACbpFp4RpQT&#10;StZSR5RUlmTNbMeMjdQJvBk/4+cVkKTmjjyXwpu4ec6i3sF/f4owPU/TrEsCJEACJEACJEACJBAH&#10;AYXv3HEMlKMgARIgARIgARIggWkEbm9v5aPNtyHE69Vy2emHm2gXY4mIRvNeVdH6PwsYxsw7aowP&#10;zUBKKIZUYwP3tqN6vX5AoapmLLH4KwIQre9Kpm5iCZcARGxHELExM/ALF2J+bILLebhe1bcc4+1D&#10;HL2uX9O/GiK6Q0a+M/8s07MIAmjVW7peww5L41paQWxdOuyykK5i2VyQBx58vfbw+HheqVZX8rSj&#10;VZei9bm4EJtXslG10Wh05hZmgSQJ4J3nGu6Zsgm1lSSAKYNORnhKwbFW2CcTFzpUGEOvaDFG5gfP&#10;GGsTlOrivvND/ru0tNSfX4slSIAESIAESIAESIAEUiIQ/EvxlJzFsZIACZAACZAACdgncH1/3xwP&#10;Bi0I1/+DzOtN2z1GuxhLSDiaNUai9X1mICTyFh2JaAZTIvOOblw8i1j28IHoRJMoi5PAPwQkoyo+&#10;Nh5D7LJCLGESQAbkLYrZXvsOTCTL6HaYHs1mNa7hdVzL/Wy1/alFwbo/vpD7AzZCuMm4Xdywozmd&#10;IA9CXHfnpUrF+juSdzZStD7LbT2s9XmqUp7AjriubCjCxtPvuO/vRjzMzENLRnRKsbF2jCQTG6pk&#10;GEOvSDE+JgcO7jk9sPlR+S1Q76qGF8uRAAmQAAmQAAmQAAmkSUD3W3ealDhqEiABEiABEiCBJAlc&#10;4uNOAx/gJfs6xOtt0xCiXoglIhzNExNR+z8LGMbMK2qMD80gSih+ssYG7mVdEbQws5FmbLH4PwTu&#10;sakP/88ZRethBoVsXsGJCxsxiJVNeUCyBYPLhan2QmhnMBiIsPEkBFtn2RhJVu8uMqxvhu4LbPyQ&#10;Ezh2Qx/HLPtj2eiRx0f38DMESMX6mcL1Vy7EPNjBZpEdnqSUJ7LjrYus6ttyQhLX7bN9nIzwlIJj&#10;rYs9mbjQocIY+ocW4+M3CnDol0YjyaL+UzbGcz2ic0GxLAmQAAmQAAmQAAmQQNZv3SRHAiRAAiRA&#10;AiRAAskR+HVzI9lFv2HgkoF9LS+AqBdiCYlHs8ZB1P7XhcJ4eUeM8aEZRInEkIm4gLjlAKLVI35M&#10;0owxFv/9URKb+SB4PcP/2SSS8AjIxhVc/8ELZE2STzDLejSZouG70PUiUQjWkXX7AoLI3M/GJq9r&#10;w20dYWPBnuE2g2pOsuhXfcmiT9H6U+xgs9UBNh/tBxVINNYJATmBBOs92UjEtboC8dAXEgpD/F2E&#10;YmNlVE+4tEonUpgx9MrRqcYIxt0dD4c/arVaF+uQXiLRz2GSAAmQAAmQAAmQAAlYIGDie7cFs9gk&#10;CZAACZAACZAACfhN4BpZRsuDwW8Be7nczGJttAuxRISjWXz+p060vs8KhTHzihzjQzOQEoofg7HR&#10;x/1rB1kZu5q0WZwEnkTrEMMcIoa2iSM8AhS5vfZZalnW4f8+5v718CL3vcUPDw+XEBKvBDyWA9i/&#10;H7D9cj+I+pQCbIq4kusl5U1+4uOHx8fzik/XWsKidTktBT7ZkUymIc8dtN08AWRUX8M95Tta5vpc&#10;E28ywlMKjrUiI5m4UKXC+HlFKpX4eMqijhNdxqPRz48fP3LtoXq9sBwJkAAJkAAJkAAJkMBcAjjJ&#10;kT8SIAESIAESIAESIAFdAsvIIoEXdfsfPnzYgIBwfTga7ckLPNV2DIoOVbtkORIgARIggYAJGL5v&#10;rEHscnZ/f38q4oaAsdD0AgiIcA9ZundE+FxA9+wyJwFkQv5+Px43czYTTXXEcx+DSSaWJRO2CFBj&#10;cCCEeb0YxhHyGLBpoBWy/fNsR4z9lbJYXfjgVJVTr8TqYlQl2U9aMudtUqw+78pN79/xTLePueoc&#10;I99Ob/QcMQmQgBMCCSWKcMLT007wnCgb4zr4xrWDv/UPjcb6h6WlPYrVPXUYzSIBEiABEiABEiCB&#10;gAkY/uYdMAmaTgIkQAIkQAIkQAIGCFwi62j1779bknm9Wiq1kX19ZVKzUS/C+BJ7biRF7f+5o39T&#10;gPHyjhjjQyOIEoofW3EhmRpB/ADilyMN8ixKAk8EIJDZxn8OIYKduN4hJg8JQOiHDGn9hVptI3Uh&#10;5h/vPJ8acBF4tm7lYIMAdQdHuJ8oV/C0ILJfn8G0lqfmzTUL99/N0E86gQ9OMdD23MEGWCCm0wiy&#10;4od/j1FX7vOlUdZGbNZLKNO6iMcwX+zwvm0zoMJr++7uro01+CEsXwvPer8sTiVbMgSofoH33BrS&#10;euMgxs8rILHEB9YYPYzlB7YDdpeWlrqeX5Y0jwRIgARIgARIgARIIBICyaajiMR/HAYJkAAJkAAJ&#10;kIBnBFaRdfQzjkj89OHDDrKvr0JguIkPAkfD8bjvmal2zElIPJoVoC3RaVZ7WM8vAowPv/zhizU2&#10;40KExiJ0QJbU88fHx5YvY6YdYRB4Fr1uPm98CMPolK18zkpbRpbtx9FIhIj8gYAIACWTciowarXa&#10;10jG+jPkccAPVyHbL7ZD0BztuiH1U0SeN6Rt/4lRLz8iJZJpXWIRJ9tsUawe+oxpzn45IQvX6Bme&#10;4WTT0Jq5ltkSCZAACZBA7AQgTu9jA/uJZFFvLC6uIoP6xselpX2K1WP3PMdHAiRAAiRAAiRAAn4R&#10;sPnd26+R0hoSIAESIAESIAESKJiAfFQajEbtp+zr5XKrYHPsdE/B+lyuXIC/QcSYeQWE8TH3Enpd&#10;IJH4cRwXJ8jguEdRjGYsJl4cWbnWkLVZRDPNxFH4O/wJwr5RJJm2TUBPKct6LJmjIZbeh++/m/B/&#10;EW1gk4Tj27vZUeKaaSKWzs226k1rXfhn0xtrHBsivsUmxrNJp054mWld+ESYbV02A8IXOzgFqeM4&#10;BNidpwRkrYJNxt/xnLbrqYlBmxVLtuS5TmCW7LmI/hRIJiaUiaAg4+cfWiHFB2ztjofDH9gw20XS&#10;gZ6Oy1mWBEiABEiABEiABEiABGwQCPrFuA0gbJMESIAESIAESIAEXBCQD01yfC/++w39tfDBacVF&#10;v9b7SEQ8mocjF+Av6DFeXoUSY0PzykokfoqIi2eBzB4yLJ1oeoXFEybwLPg9xpqmnTAGP4c+JQvt&#10;aDi8qi8sbMBnfT8Nd2tV6AJoHVrIyroeut/lWQobrGSjTHA/xNoVMiavBmf4C4Njvl6wDtpEbHVD&#10;9k9W2+Vejg1okrm5OasNL4XrcYnWe4jDHYrKskZyfPWQAGMb9+1DOR0rvtH5MaKQxKe5iFFwrIUv&#10;mbhQpcL4eUXK1/iQLOrYXNBBJvWfH3ESsKp7WY4ESIAESIAESIAESIAEXBEo4tu3q7GxHxIgARIg&#10;ARIgARIIhsDNzY1kXv8Kg+W/a8EY/tLQRMSjeXzDxfcbeoyZV0AYH5pXVwLxU3RMQLTUhVf2KJbR&#10;jM3Ei9/f34uYZjdxDP4Mf4pY/R8DR6MehJkb/hhcnCXPQs1zxG+Ya3ENdBCkihDyRKOKd0WRAboF&#10;X515Z5iaQcFn8IZgXdi31IYbVKkOMotvBWWxQWPh12M0t63SJEXrKpT0y8j6G/flLZ52pM8uxhpy&#10;r0NMHGJszRjH59uYfBWfGudE0bEy0mRiQpUIY+cVKV/iA/eJKxjWxTvEH/JfJJ/oq7qU5UiABEiA&#10;BEiABEiABEigCAJFf/8uYszskwRIgARIgARIgAS8JgChVxMiEhGuf8Nf02tjXxqXgHg0ry+4+H5B&#10;kPHyLpwYHxpXWCLx40tM4OPXATLBHlE4oxGjiRfFWmYbQlIRvfFXFIF5QvUXdkF0eLRYre4VZapP&#10;/Urs4qj0FGL3BKLcHZ/Y69qCe1MTGYjPdet5Uj5oUbRs7gD7S09YGjUjhtMHsgLJMv9RtJ6V9uR6&#10;uK6OsJmI92OzWINs7XY8Xqs+Pn6H8dtBDiBQo30Rn1rHR9GxFuJk4kKVCuPnH1JFxgbW4z0Y8iRS&#10;h0C9q+o+liMBEiABEiABEiABEiABHwj48v3bBxa0gQRIgARIgARIgAS8I4Bjf9dglGRUEvF62zsD&#10;XxqUiIA0jw+4+H5Bj/HyKpQYG5pXVgLx42FM9CGi2Ws0Gh1Nb7F4ogQkIyRi5hTiv5VEERQ3bA2x&#10;+j9GjkabyOjaLc5of3pG7F7EnmUd12Yf/l73h3o2S5ANukidSDajf9c6wIaB/TwNFFn37u6ujfg5&#10;LdIGS30Hv5EjKxfZAIK57wxxmeme7Z1wfeSdRTNdgzn5CgXkVKOTrD5kvXgIYPPIPm5u//3/7P3r&#10;edvI8sULi9TVsz8MHcHQEQwdgakIREVgKYItRWArAmlHIL0RmI7AVATmicA8EVj/84y3ZF3IdxVN&#10;ecsyQHYD1Y2+LD0PR/a4UV31q0IDIBYK83NoCkO9JzbWEwsrUKwrO1xWozMYzPr5Jcm+1ox5F/XZ&#10;bIj7Q5fyvRwbSmSwrzFEEiABEiABEiABEkiYQID3wBOmzdBIgARIgARIgARIoCaBb9++zTuvw4z8&#10;7tQ0p7t5BgLSOsB44v2MHuvlFyCsD4u9K5PaCbUmcJNsKMJ1vmLYomYzHipvjVl0Wu9ljMFv6FXE&#10;6vBw+vBwtQUBM298r61V6TLsN8k6s6XQSTpWwTr8PpY3l+hk0r8V+H+KWY/8z+xuRsR0JQ9x5LgG&#10;Ssd8vOHtE9aEWsfq4CTikYjWwX+Czz7E6mN3FU7LMRCQh4GwH56utVrdX/ylONRr+nyJT70GVTQZ&#10;68o4BdnUhCkR1s6vS7QptwrjUHuj2cPDR7wBbMTzhAoAuQkJkAAJkAAJkAAJkECwBEK9Bx4sMDpG&#10;AiRAAiRAAiRAAqEQEBEYbqy/hT993FjvNepXJgLSOox54v2EHuvll1JibVjuWZnUT8h1IV0gcdz5&#10;D26YvbfMHodnSECEcOja+gE1088wfL8hVxSrPzqJG+LDrfX1fb9OhzlbDl3WIVA9jL2bL66FPsm1&#10;UJhVVO4VjqNRv9Eg0f0j6q73dfYB7Efn2P6gjo3HbSlat6OIc6QRHpTYz/FBCTtSaY+W7/YgUj8t&#10;PVemONR7AWQhUGZdWdVVFjVhQ4T185OWZm3A1kS6qM+m08s//vhjxPMDm6LkWBIgARIgARIgARIg&#10;gZgIhHwPPCaO9JUESIAESIAESIAEGiVwfX3dhfBh3n29EUFYJgLSOknmifcTeqyXX0qJtWGxZ2VS&#10;OxHVxATHnEMIbUYWWeTQTAnc3t6eo14OMg3ffdg1xeqPDqKDW9Sdn7VAS5dTrG0ftOwFaudifX39&#10;MFDfjNyKVbCODrqvsR6OjYIMbBAEtnLd+SUwt2q5g3gm6FwpObmqZSjCjV29USIo4XqgndZRd2d4&#10;aOg4wrKhy0oE5KFOnB+/a7XbRytNUhy6EpHmAE0BqqZf6rZYV8ZIs6kJUyKsnZ+k6tQGjgNy7jkS&#10;gTquD4Z8k6FpAXIcCZAACZAACZAACZBA7AQiug8eO2r6TwIkQAIkQAIkQAJ+CMhNLxHZ4PcbzCgi&#10;9o7zmTMRkVblyJPuZ+RYL78AYX1Y7FmZ1E6ENXEBYedxjkIvi+rlUBAQYRxuxEonV/5oElASqz+6&#10;NIWYdjtSMa0m1ljF0KYMRKSLtfuV6fgQxyFHp/DrKETflvmEBwUiPNT/iMiVwLnJHKbwtoEq/PB9&#10;QQ/rwOcq25psQ9F6MSV5UxH+5Tj2N1yY1ADHlBO4ub09Qhfddzgv7hhxojjUCJPmoDoiVE0/nNpi&#10;XVnhzaImbIiwfn7SsqkNnH+NseEIFwMfIVAf2SDnWBIgARIgARIgARIgARJIhUC0X46nkgDGQQIk&#10;QAIkQAIkQAKuCaD7eh9fhu5hHhGvd9Xny0RAWocbT7qf0GO9/FJKrA3LPSuD+om1Jhbim5OdnZ0z&#10;y6xyeGYE5KE6nI+cGwt0MuNjHa6yWH0+/3Q6Rrfh3dwfQrm7u+ujTj9Z5ySiDRDfK+R5EpHLv7gK&#10;wfp7/I93Mfkf+4MCYC5vHhjExHyZr8jHGA9uvE4lHtM45CF3CPU/Yw3Q/37giRMUrf+aEXCf4LMP&#10;sfrYNFcclxYBObeAsFEetupZR0ZxqDWyOhvYCFDrzNP4tqwr4xRkUxOmRFg7P0ktq415F/XZbIhr&#10;rkt8Xya/r0wRcxwJkAAJkAAJkAAJkAAJpEqgnWpgjIsESIAESIAESIAESOAHAenW8ccffxzj80pe&#10;P4+b8seLbh5ERAIkQALxEMhArB5PMn73VMTH+Jyi8+onfHoxx0Lf3RKQm7SYYVdEW25nysC6C7G6&#10;YGu3e7fTaVQiYBfZhoh1BLvySfbn9va2H3NwEE9fxeY/jpVRr31gHnXNFNTLcWw1pOEvvhOQB8e6&#10;GraW2Qjq5pOrY6YhRJz3jOThCIrVDYElNux6Nut+v739AFGjPAjXqxQer4crYau6UawPkleNl9uR&#10;AAnoEcBaP5o+PBy3W63Xf7x48RL3ZA5xf+aCYnU9xrREAiRAAiRAAiRAAiQQNwFec8edP3pPAiRA&#10;AiRAAiRAApUJSFc16XIq3dfxhemgsiHeNFuKjifcz/CwXn4BwvqwWHkyqJ2U6gHHlrOtra0T3pCz&#10;qPHMhi66u1YX7WTG67dwPQjvHu7u9hcPGGRLO4Mu6xfr6+uHsSY40vxEyxzrdg9C58+x1kuB3yPU&#10;/25C8RiFggdVjhC3dHj2+hNMt/Wpf0+w35xBqJ7lwxFeiyzAyeR8V/Y5iBf/rfJ2IXY09prlbDpq&#10;s66M6yqbmjAlwtp5JDWZoov6bDq9hDh9xO/BTAuI40iABEiABEiABEiABHIlkNL98FxzyLhJgARI&#10;gARIgARIQIXAt2/fBvhCdQ/G+vjdNTKagYDUiMOSQTzhfgKH9fJLpbA2LPauTGonwZqYyFs9che8&#10;WlR6lkMh4jnHecdBlsFXDdqDWF1cQ1e4qy10g0V+JlVdTWE7dJT+gDgGKcTyPAas0RN0/H0Va2yR&#10;CtZPIBZ+HyNz7AvidzJvX4B49FVu61vTDx34l4qX7GmeROtYY6/gwTHE6hcx7vP0uR4BaRAhb6Ba&#10;M/1+zXQ6CkRNSamMy0KgzJoyrpUs6sGYBgZmWjs4n5Lj+wjH+Uus80N0T8/6etmmZDiWBEiABEiA&#10;BEiABEiABIRAgvfDmVgSIAESIAESIAESIIG6BL5//967v7+fC9jx6ZXay0REWocnT7if0GO9/FJK&#10;rA2LPSuD2km5HnAzT27kySuQeRPPouxzGiqdJ3G+4b3ba5SMPYnVH9nI68y3MuxA/LQ2sIZ1sYZ9&#10;ibJeDJyOXbQLEXVU2iFcYx3GKl7FAwKfUS/l14YG9RbQkGg73VdluHizieSwW9WGxna5iNbBe4LP&#10;Pvb3sQY32oiHgHyfBpH6Kc5t+068zlQg6oSlgdGoTjIM4ikcwpoyJpdFPRjTwMCMagfHdDmej/D5&#10;iO+25Dd/SIAESIAESIAESIAESIAEKhJI+Z54RSTcjARIgARIgARIgARI4CmB6+trEemIeP0NPoNf&#10;6GQgIq1bDTzhfkKQ9fITBuvCYs/KpG5SrwnpMIljyH8g2nlvkX0OzYgAxD0HCPcUQrpORmHbhepZ&#10;rP7oHMSFJ9uRdoS2A1w+GqLoc/yr1GhyPzELqCUZsQnWcTzcRVf7UWyFJGJn+P41Nr+L/EXNXCEH&#10;2b09IqS3RaQuWpeHNVFj+zj3vUphn2EMZgRkncRDmO9a7faR2RY1RmUkEq1BSW3TLETKrCnjesmi&#10;HoxpYGCitSNd1PEZ4lh+KW8N5DHdpig4lgRIgARIgARIgARIgASWE0j9njjzTwIkQAIkQAIkQAIk&#10;oEhAbsD997//7UvndZgd4EZcR9F8cqZ4sv0kpZmIjk2LmLVhSgrjMqidzOphgmPIYYxiPYuq5dCK&#10;BOYdKdfWPlG0XgCwIbH6oyfTdvv1dqs1rpja6DdLvMt61J2mY+v6HWtH+5ubmwGO3R+i35l/BHCy&#10;ntlDOPImE8Qc1JtMUhWt48GOMzygeZzIvsIwDAncYB+DaPOdt3PYRAWihri9D8tCoMyaMq6rLOrB&#10;mAYGplU7Izzg93FjY2PEN6TYFAHHkgAJkAAJkAAJkAAJkIAdgczui9vB4WgSIAESIAESIAESIIHl&#10;BNB9vY8v6vcgKB3gxLJLXr8S4Mn2Ex4ZiI5t6p+1YUErg9rJsR6kU9XW1tYhu1RZ7AuZDJWH49Dx&#10;+RPC7WUS8uowGxari4Oz6XSyubEhHYmvVjuc5ohUu6xDXDmBEPlVrFlDXmS96MfiP0TDUR72U6n/&#10;RXf1VzmtZTiu9rCffw51HwlCuD6t74W8TQiMjyFwuwiVNf3SJ4CHpuQ7MXkYxP95a1oiUf3kKFvM&#10;QqTMmjKumizqwZRG3HUzwfF7hHOlj3/88ccop/ND0/RyHAmQAAmQAAmQAAmQAAm4IBDlF+QuQNAm&#10;CZAACZAACZAACZBAPQIQr3fxJe+gtb6+h5PMfj1raWzNk+0necxAdGxatawLU1IYl0Hd5FwPC2HP&#10;CV6vfGZRFRyaAQERrUMAdIobxgcZhLs8xADE6uJg+4eXQ4ht93PNiXRZl27eYNBJjUGsXb8lDxAg&#10;S9fvQQw5wXFvjIcDXsfg63MfUftfUCfdGH1/6jMeiDrMSVC8OJ5+CX3dqi8XV6jMGqJ1cJ7gs89u&#10;rAp5iMTENc4J2j/OVZs9/sQtFI0k2z/czEKgzHoyrsks6sGYhuwg8RCR5gk4J7/Eee3wxYsXE5sw&#10;OZYESIAESIAESIAESIAESECHQM73xnUI0goJkAAJkAAJkAAJkMBvBOTGuLw2ft59HeJ13MTr5IaJ&#10;J9pPMp6B6NimvlkbFrQyqB3Ww7wexjhuiIBsbFEdHJoBge/fv7/HjeR3GYRaHGIAYvWFUP2nf7mJ&#10;PZ8nBuLo9/h/ydVkzHmNLCcjCId3Y1vT5GENCHu+xOb3c39jf5tAFf4xvYEgYtH6eGNjY5ddWatU&#10;aHzbyHddt7e3R/iu6984R23+e66IRKLxZftXj+OR49YkzZoyAphNPRjRwKCA6wbrtnzPNMLnIwTq&#10;8ps/JEACJEACJEACJEACJEACDRN4ft+pYXc4PQmQAAmQAAmQAAmQQAoE5GYtvgS++OPFi318Xk4f&#10;HvbxBfEZvtCfpBAfYyABEvBAgGJ1D5CDmaKH48ZniJNPRQQSjFd0pHECeIjhPQSGh4070oQDAYrV&#10;BQP2VdlPu00gCWFOiNPOIAC9CsEXTR8gtnyjaY+2SgmMY2SD7uqDGP0u8Dmr48niYY5+LLkL4kaV&#10;5bEXx8MLeWsCxeqxVFk9P6Upg7xppYWHKYMQq/84MasXFLc2JkDSxqiyGMh6CDfNODZf4TuEC2mK&#10;gM8r3J94jc8xxerh5oyekQAJkAAJkAAJkAAJ5EeA11T55ZwRkwAJkAAJkAAJkECjBCBI7N1PpwOc&#10;iO7hxm6vUWccTs4T7SdweRP1JwzWhcVOl0HdsB5+rwfcWLzC/z3c2dkZWlQLhyZOQM4dEOKnYMRB&#10;rnlbCuZcuLNMOIj9dCwCPRfzxmAzso7eRkhj7jwN8WAfa8Mno0CbH3SCDuvvm3fDzgPU/AdsMbDb&#10;KrjRUXa3r0oxsv3ilzBj6bQuD9ThwbqLqjnidvEQmJ+H4oE9fH/VD9LrgDsbB8mrhlNZdNVmPRlX&#10;SBb1YEwDA5utnRHE6Ze4JhjyzX02SeNYEiABEiABEiABEiABEmiGAO+PN8Ods5IACZAACZAACZAA&#10;CYDA9fV1F7/6+JJfxOuDVKDwJPtJJjMQHdvULWvDglbitcNaWF4LuNk4EiEQumBNLKqGQxMmIF29&#10;7+/vRTTZSzjMtbXAxepP2J9BeHucdC5KgpM3QUAM+gXxd1KKHwKPVzgfj27NjUmYC1/3Y3wg6/b2&#10;9mvs9Y76li7Y45T22bJYUlijQhatLx6u3KUgLv29abEvnUKsfhB8tM0KRYPHo+lgFiJl1pNRyWRR&#10;C0YkFoP81s0Ex2MRqX/8448/RnzTiU2iOJYESIAESIAESIAESIAEmifAe+TN54AekAAJkAAJkAAJ&#10;kAAJLAh8+/ZtgC+Z93BDUH53YgXDk+wnmUtcdGxbo6wNQ2IZ1A1rwawWcAPyZGtr64w3IM14pT5q&#10;IRw6T+kht19yFo9Yfe42RAK76LQ+Sr3uiuJLscs6HgiJsluwrAuoxa8x1GGM+0xMDwQsqYELCO4P&#10;Y6gRDR+xPskbB/oatpq0EahofbyxsbHL89ImK8PP3De3t0foFvwumrf7+BWK+klCoLNkIVJmPRlX&#10;Xxb1YErDcd3gnH+Ic+l5F3U2NjBNCseRAAmQAAmQAAmQAAmQQJgEeI88zLzQKxIgARIgARIgARLI&#10;noC8dvlhOn0rN9txQ7gXExCeZD/JVgbCY9PaZF2YksK4DOqG9WBRD2trExwHDnMVxlqRymQwzhFO&#10;caP6KKlwIxOrC3uIIq+wX0pX7qukcmEYjHRZRx12DYfHMCxaUS9qMQq9EOrlZWz7SwoPZ8T69oAq&#10;i0YK+Xoad0iidQjlLvAQZTYPPlSpvxS2kYd0kOtzXI/Gd3x3LBZNIb9aMURx0lE3WNaTEcEsasGI&#10;xGKQYt1gLR7D6gifjxCoy2/+kAAJkAAJkAAJkAAJkAAJJEKA98gTSSTDIAESIAESIAESIIGUCVxf&#10;X3fRRWXQWl/fwwlsP/RYeZK9yFAGomObWmRdGNLKoG5YC4a18GzYoqPWMbtpVeOX2lYQrR9AhHie&#10;RFwRitWfcB+ic/F+EnmwDEJqEJ1206hBxI5z7Yk8gGCJIYjht7e3X1GHnSCcWeIEfIzuFADizc9Y&#10;a3uhs13i3wm4v4/Yf2PXE+mG/1u8IYjWp5G+gcK4eDgQzdRnXexDp/IWn6gFqIpiUZZFOYGoa8Q0&#10;sawlI1JZ1IIRicWgGnWDdfhKvvPBOnwJayN+72MDnmNJgARIgARIgARIgARIIC4C0X1JHhdeeksC&#10;JEACJEACJEACJKBNAF9ed25ubgb4/QZdrwb4IrujPUcdezzBfkIvA+Gxaa2wLkxJYVwGdcN6sKiH&#10;Z0MhqLzC/zrZ2dk5q26FW6ZCQMR5qIkPEFMGdS5gxTdusfo8VHT0PUbX2Sz3ydS6rMfaiRo1+Aml&#10;2Lfa9/wPHkE4vet/2uozynUX1tiv1S00u2VOb4GQXMl6FMODG1WqoinR+hRvElnb3NzdbrXGVfzm&#10;NuETkH0HDz0d4fj37tHbqAWoNcSi4WcrLA+jrhMTlKwlE0rzMcnXgjEJgWFNY4R1+BJr8HB7e5vH&#10;WhvWHEsCJEACJEACJEACJEACERNoR+w7XScBEiABEiABEiABEsiQAATqV+iycvHHH38c/vHixUt8&#10;Gb6LL7fP8JX4JEMcDJkESCAyAhSr10uYCJPxOYWw5LOIletZ49axE0A36BFiEAHoOMpYEhCrC3cI&#10;JE9xLtaLMgc1nYaY96SmiaA2x9rKdTWojDTrDN4iEHs9nMi1Y7MU/cx+f3//KVWxuhCUm1jeb2RN&#10;p+MtvHWCYnU/NdzELPKmlMVbJH6K1cWPqK/XMnj4u4layXJO1lKWaa8d9Oq6meD66QIPFe5DoP4S&#10;jQh28R3/e4rVa5OnARIgARIgARIgARIgARKIioD37/miokNnSYAESIAESIAESIAEgieAL7ZHEK4f&#10;/7Gz86rdar1GF7RjiKbGwTueuoOrb1KkToDxVSHAuqlCLddteljrP0FoIkLZTq4QGPfamtzc3tjY&#10;kIfXRlHxSESs/sgcYsnzHPdF1N8FRBeTqGpvibPYl95EGstlBH7H4OMvGPFQ0F4EXAtdlP0ylzc/&#10;QPR1iof5erHmysZvXzez8DD8Ber/dS4PPNjkIIWxuH7o4QGtT9hvzpHjbgoxMQb/BKJ+sME/rqRn&#10;ZC0sTy+uEYfyRi78fgWB+itpQPOvf/1ryGNs0rsFgyMBEiABEiABEiABEiCBpQR8fcfHNJAACZAA&#10;CZAACZAACZCAcwIiWsOX3mcQsL/eQacWdF8/lC/GnU+8mIA3KXyRjmse1kVc+XLpLWtBny5uch5B&#10;dPLl+vr6QN86LcZCQG52Q5goovWLKHxOTKwuzEUsCYHoLx1Ko8iFjpOHOmaat4Ic9pv3gh6EQiDm&#10;ehBhVCgcXfpxc3MzgP0jl3OEZtv1Da3p/f3h1vp6Mut6aPlr0h95sA5C9XOcs3zGuePS413U1218&#10;CLzJMktrbtZSWvn0FI00kZm/CRVvRIVAvYVGM/vyXT1+Tzy5wGlIgARIgARIgARIgARIgAQCJxD1&#10;9y6Bs6V7JEACJEACJEACJEACARH49u3bADcl96Co6uMkuOvCNZ5cP6HKG1s/YbAuDPe2DGqGtWBY&#10;CxWHLTpsH/N10hUBJrIZhEhHON6fBh1Ow4J1l2K/u7u7fQgThkHzd+AcxLGfYLbvwLR3kxDyvcI+&#10;NPE+cY0JRbSLbsgfaphwvinE37vwceR8IqUJcEztwucvSuZ8mxmtr6/v+p7U93ySI6y5nxFrx/fc&#10;Icw3VXYCb2q7Wtvc3N1utcbKpmkuAAJyfoh95h2OcVb7C7rtx/kzi9bzqHhnQZm1ZFSTWdRCCYnZ&#10;dHqF79pHa9PpRwwZUZhuVDIcRAIkQAIkQAIkQAIkQAJZE+D98qzTz+BJgARIgARIgARIIE8C8gro&#10;++l0gJPhPQhyeloUeHK9IJmB8NimZlgXhrQSrxvWgWEdKAyDGOUE3bbP+IppBZiRmhDxKvIvHTQ7&#10;wYWQsFhdWEO4fQVR7uvYBM916wSi0T7qTUTr0f/co7swHvy5iCmQGPjHJlgXcSeE0GE//FNSpLGx&#10;rrqviVhd3m5RdfsUtlMTrU+n442NjV2eO6ZQFb/GIMcHXBucI7fdKtFFLUKl0LhKyq23ibpGTKJl&#10;HZlQmo9JvhaekJAu6nir6UechwzZMMC4RDiQBEiABEiABEiABEiABEhgQYD3zFkKJEACJEACJEAC&#10;JEACWRO4vr6W7oGDVrv9BjcxB3Vg8OT68SqDJB7riCQs9igK1i1gcWgpgcc6ms0mWNuPc+z0zOr4&#10;QUAeTsNx/UNVgZITjomL1Z8wy6K78fMaSajL+gWEyodO9gFHRiGa6WHN/+zIvIpZMI3qtBD1LB3r&#10;a10bqYCzNxJd/dqHOH84SB4mOKqybWrb1BWtQ2B4sRXZmpdaDl3Es3gDwWnd73jEt2hFqBQauyit&#10;32xGWx82dFhLRrQSr4XJdDYbzR4ePv7xxx8jPuBlVBIcRAIkQAIkQAIkQAIkQAIkUEIgqi/KmUUS&#10;IAESIAESIAESIAEScEkANzU7//3vf/v44n1vDeJ1/O6YzscT6yekEhcem9aEjGNdGNLKoGZYC4a1&#10;UGdYQR1hXR9ONzePX7RakzqmuW2cBOS4jm7R0vW613gE+YjVH1GfQKD7vnHuHh2Iocu3CQ4Ivyfo&#10;kv/KZGxIYyDgDVonFJtgHR3Wv8Jn42uhUGoBnT5fpf6GB3mLCPZReaCAPwsCVUXr0wjfKMGkLycg&#10;537yhgisBe+0WAV9cFkVJIXGqwip/HvUNWJCgHVkQineh1tKokNdDyFSv9xotUbsom5UAhxEAiRA&#10;AiRAAiRAAiRAAiRgSID3zA1BcRgJkAAJkAAJkAAJkEB+BKQ768N0+nYuXl9b6y4jwBPrJ3QyEB+b&#10;7g2sC0NSidcM68CwDuoOK6kjiC+vkIP/4Cbr+7pTcPs4CUC4dA4B40Fj3ucnVp+jhljsNbiPG+Pe&#10;wMQQTZ9j2uZqTSnmGEW/gQvWo3rrQMQPX5xBZH+stBsEaWbRNfpzjA8TuAZqI1qfPjxcrW1u7m5n&#10;doxynYOm7eP7mwOcd7xz8XadaAXJFBp7Kcto68OUDuvIlFTUonWcY4zX0EUd359c/utf/xoaB82B&#10;JEACJEACJEACJEACJEACJGBJgPfNLYFxOAmQAAmQAAmQAAmQQJ4Erq+vu/jSftBaX9/DSXT/OQWe&#10;WC+IJC48tql+1oQhrQxqhrVgWAt1hpnV0Ri5OEZX0lGdqbhtnAQgYnqv2W3TmEKmYnXhI526NzY2&#10;RLR+Zcwr8oEiJkXcXyIPYw1vJjjEQz4XMcUBwbq8TeG3c/RAYhhCYLwfiC8r3QDL9xik1p145YQK&#10;A+DzlbwZIPX1Bg8TfMaxrKeALEkTRqL16XSMY9Nu6rWSZIJLgpJGA8jnKT5OjwHRipIpNvayO0Rb&#10;H6Z0WEdGpGKqgxke7McTxiNctH1EcKMXL15MjILkIBIgARIgARIgARIgARIgARKoSaBdc3tuTgIk&#10;QAIkQAIkQAIkQAJZEJAv7tFh5uyPnZ3dne3tl+g6cwhR0hAf6dzLHxIgARIoJMD1IajC6OEG8ifp&#10;to21uxOUZ3TGOQHpsA8h8aF03Hc+2eMEGYvVBQFElSLelo7j2fxALDdBsBexBwwx55vYYwjM//8n&#10;MH+WuoP9di8mf8VXPBDwn9QFyBDln1KsvrwyV93swnngBR5syOpBqtj2ZRt/5XxezuuxX3x2LVa3&#10;8YtjSYAESCBUAtJFHUL1E3xP9Rrfc798sb29j98XFKuHmjH6RQIkQAIkQAIkQAIkQAJpEuC98zTz&#10;yqhIgARIgARIgARIgAQ8Evj27dsAN0nf4CbpANN2PU4d3lRmXY7D89uBR7zYMoSaeM2wDgzroM6w&#10;CjUkomWIlo5xg/aiztTcNj4C0oUTXn/Ccbvj3PsGBeurRHvOY38yQYzduuvwSaHLunTHl27VdTj4&#10;3lbEvJjzyPe8JvPBt+Otra0zk7FNjxEBKPL/tWk/bOaPsV5t4pOxOHYd4EGSrB4AsmX0dHxRp/Vp&#10;hG+OqMMg9W3lzTmI8d9ezueewIype/IvNcDu2M53iWhrw4YM68iIVmC1MJnOZqPZw8PHP/74Y5T6&#10;w31GCeIgEiABEiABEiABEiABEiCBxgnw3nnjKaADJEACJEACJEACJEACKREQIRyEWX3cOH2LGwG9&#10;lGJbGUsF0ehKm5EO4IWWYeISrxnWgWEd1B1Wo44gzBvhjRnH6L49rusGt4+HgAgycaz+BI/dHacp&#10;Vv9ZEBDrXi062k7iqZJ6niJmEZYe1LPS7NY4l3216BjfrCOGs4P5ewx9Zzjc6zAIqnexD4y8Tlpx&#10;spubmwF8/VBx80Y2S/2hGByzend3d5/QRb7TCOAIJ30qWJ/iGNRutfZj2QcjxO3VZewLfewT5zg+&#10;db1OvJgsMCGqOQIKjc1Z1RgZbX2Yxsw6MiLVdB1g/iFE6pcbrdaI33MYpYyDSIAESIAESIAESIAE&#10;SIAEPBPg/XPPwDkdCZAACZAACZAACZBAPgSur6/lJmofn71F9/W0g68hGk0NDC+0DDOaeM2wDgzr&#10;oM4wpRrCa7HP0P32hB3H6iQjrm1FtA7R0ylyfqDuOcXqvyGFYHcsonV11oEaXNTXl5gFprGJgG9v&#10;b4/AW7qsB/cD8f9rrDXj4BwrcCjChy1GyPtuDGyr+Pj4gBVqqFdl+5y3mYvWcexBZ/r9mB6+yTln&#10;y2KXt5fgvE2E6vL9SqM/TYtRKwdPsXFldKYbRlsbxgEmH6EpiaXjfFPC+jjGQ/gjXG9d/utf/xqq&#10;BEEjJEACJEACJEACJEACJEACJOCQAO+fO4RL0yRAAiRAAiRAAiRAAiTwlMC3b98GuME6F6/j00mO&#10;jpJwNAUuvNAyyGIG9cI6MKiDukM062g2m+Am7/HOzs6wrlvcPh4CeDPKKYSAR2oeU6y+DOUZhKXH&#10;aqwDNxRyx29DdBfI16Hh2MaHSddd7Mvy5oTgfsAxmlMCcPwCjt3gIJY4FFP3+ipMI3yAoEqYrra5&#10;QC0f82FEV3j92JWHNuSBJOQymDdo+BajqpGmYF0N5TJD0daHKR3WkREpl3WAh+2v1trtER7K+ghn&#10;Ri9evJgYOcVBJEACJEACJEACJEACJEACJBAIgWi+LA+EF90gARIgARIgARIgARIgARUCEMj1ILB4&#10;C2N93ETvqRht0oimaLTJOBTm5kWWIcTEa4Z1YFgHdYY5qiEIY0bTzc3DF63WpI573DYeAjgmH0AI&#10;dV7bY4rVVyJMXVz6FEDsXdaRqwm64r9amdRABoQqWIfg+Apv8HgZCKalbkgHY+T9Swy+Lnwc4mGA&#10;/Yj8tXJVjk3oDl7/2GQ1axqDsd8dY787SyOafKOQfQDRy4OFndAouBSjOo2VYmOneMV4tLVhSoY1&#10;ZERKuw4WXdQ/Yj0cbm9vj42c4CASIAESIAESIAESIAESIAESCJQA76EHmhi6RQIkQAIkQAIkQAIk&#10;kA+B6+trEYcMcOPhjXRfjzJyR8LRGFnwIsswa4nXDOvAsA7qDHNYQ1iTr5DD/+Bm8Ps6LnLbeAjI&#10;g2Tw9lNlURTF6kbJFvGuiKBz6Xgbe5d17A+Sq4lRcgMYBN7a+iCNqEYQVe9qGHJtQ7oYw9dT1/No&#10;2Y+tPm3ihjCth4cwPiEfHZvtch8rxxisWfs4zoxyZxFz/PIAEvaBd8hlP9Q4QjzYGLGi2NgIU51B&#10;0daGadCsISNSCnUwmeJB+tZsdilvgMvl2skILgeRAAmQAAmQAAmQAAmQAAlET4D30KNPIQMgARIg&#10;ARIgARIgARJIiYB047y5uRng91y8jk8nivgcCkejiP+Jk7zIMshY4vXCGjCogbpDfNXQbDbBOnxI&#10;4VPdhMWxvXQXvr+//wBve9YeNyRYb1s7GsQGSXdFfko49i7r2B8O8eDORRBVY+BEoIL1C4iODw3c&#10;b3wI+Mn6N2jcETMHouFqFs7/Rsm6gX1PHqCyPxbZTpbQeDxsOEZH+v2YHrJJCL9KKItj5ilyeKBi&#10;0LERBUGqYw9LzFNw7Jx7tLVhSoY1ZETKug4gUH9YW/u40WqN2EXdCDEHkQAJkAAJkAAJkAAJkAAJ&#10;REog0vtakdKm2yRAAiRAAiRAAiRAAiSwgoB0zXnx4sXFH3/8cYjfL3HTdhefM2w2IbzwCVCoHH6O&#10;6CEJWBFotbq40fwJXWfPRURjtS0HR0dARG4Qu8lxd2jlPMXqVrgweCCdnG03inH8ohviSYy+i8/Y&#10;H97E5DsEqyGeL/+/sTCEYL0fg6/SRRti7uMYfK3iI+r4lGJ1a3IXcvymWN2aWzAb4E0373Fu8CUW&#10;sbqA47V/MOVDR0ggVgKT2XR69nB/v7+zvd1CJ/Xdf+3snFGsHms66TcJkAAJkAAJkAAJkAAJkIAp&#10;AX6nYkqK40iABEiABEiABEiABEigYQK4idtDt70+BAxvcSO317A7/5veV6fjYAIud4QXWIZJSrxm&#10;WAeGdVB1WEP1AwHZ1VqrdbKztXVW1XVuFw8BeUjBSDRFsXrlpOJ85jUYjysbiGjDu7u7L4i3G5HL&#10;c1dFAI43TLyKxW8ImT/B135I/sbSpR41KtcYwi+GnxN0rX8fg6O2PuJ67wDC63Pb7XIej/3+eIvn&#10;ZtGWgKw9eFBQzrmiO0YKdOsOyqFkih2ynWci2towJcMaWknqeQ1AnH611m6PcIL9ERuP0KRkstII&#10;B5AACZAACZAACZAACZAACZBAggR4Hz3BpDIkEiABEiABEiABEiCB9AlIp9+bm5sBIt3Dp48bvJ3G&#10;om5IPNpYvEsm5gWWQVYSrxfWgEEN1B3SfA2NcbP5kJ3P6iYy/O1FOAgBZ7lwkGL1WkmEGHq86Ih7&#10;VctQBBvHLELFPvAqlq7FEK5+QDnI+XEwP6jzXYj+R8E4VOII2L3HP70L3U95iALrhjzskty6geu7&#10;HsS7nyDGb+66LvQCeOKfdNpHHezHsH9FhNWbq6j3LupdhOp9b5M6mihKYTLFxo6q4X9mo6wLGyqs&#10;ISNa09lsvDabfcRri0YvIjgfNAqKg0iABEiABEiABEiABEiABEigJgHeS68JkJuTAAmQAAmQAAmQ&#10;AAmQQAgEvn37NsDN3j2Iivrwp+vVp+bFo17DLZuMF1eGaUi8XlgHhnVQdVhA9SOv70ZHz5MURXNV&#10;05PidtL5EwLJDzi+dn6JryGxuvjQTgv0BcSZh2mFVBxNrF3WY+kQLtRDFF3HIvhHfX6Gr73Q98WY&#10;6tGGpTyMjNgkB36v42ycDGjs4oGn/VgepgkIXeOuSK3jLTZHqPXgH5AxhRWtMJmCY9MUVxoXbV2Y&#10;Rsv6KSM1wTo3wudyZ2dnyO8KTAuK40iABEiABEiABEiABEiABHIiwHvpOWWbsZIACZAACZAACZAA&#10;CWRBAF08e7iJP0Cwe7g50nMadEDiUadxGhjnxZUBJBmScM2wBgxroM6wwOoHa+0VOqYdys3oOmFx&#10;27AJyHF10Wn9f8fUhgTriYnV54mHUHY/h30o4i7r0TxUEKJgHQ9kBH96IAJSHM++hr0Sr62JSBnd&#10;tF+H7mcV/0J8O0CVODxtc4Fj8jFFgJ5oK04jx0GYO/3tIUDFOZoyFaU4mYJj5+USZV3YUGENzWmJ&#10;QB2/PuK4NOJb2GwKiGNJgARIgARIgARIgARIgARyJRD8F+a5JoZxkwAJkAAJkAAJkAAJkIAGgevr&#10;666I13FT+A1ungw0bP5iIzDxqHp8FgZ5cWUAK/F6YQ0Y1EDdIYHWkNyknm5uHr5otSZ1Q+T2YRJY&#10;dL/9BO96axSrqyYJQs0rEaHm0CkXsUoN9VUBOjaG88gJ8vPK8TQq5uWNCDjnFcZB/MTC7ubmZoAc&#10;fwgC2hInwHMXfo5C99PWP+k2jQcbTm23y3E81tBjvN3mLMfYY45Z1macR73DcT6q458N82iFyRQc&#10;26TZemy0dWEaab71M8E5yRCfy3/9619DU1wcRwIkQAIkQAIkQAIkQAIkQAIk8IMA76ezEkiABEiA&#10;BEiABEiABEggEwIitvvvf//bx41i6bw+wKdTO/RAxaO147I0wAsrQ2CJ1wvrwLAOqg6LoH5m0+kJ&#10;uqq9rxoitwufwO3Dwzn29QPfnqbYWf0ZwxEEm7u+ufqeLzRBtWn8EIG/iuGBggD5RlHXEAGfoxa8&#10;r2um9bcYFwVLy5ikK6u8Geuz7Xa5jZcHm7AG7af4wELKuZTvH7AunyJ3oa8vKmmIUpycr+BYJecm&#10;RqKsC5PAZEwm9SNvVcO58Ai/PyLq0YsXLyamiDiOBEiABEiABEiABEiABEiABEjgdwK8n86qIAES&#10;IAESIAESIAESIIFMCeCV3CKQeLvovN6thCECAWmluCw34oWVIbCE64U1YFgDdYbFUj+z2QTr6iFF&#10;VXWSHfa20g235bEbbgZi9ceEn0C0/j7s7Nf3LsYu6/f394d4GOeifvRuLUAcKW8WUebFCQAA//RJ&#10;REFU+uJ2FivrF6jpQ6stGhgMQekXCLGqXQt48jeWhyZscCze3PE5dPY2MbkYi316vLGxsR/DQzMu&#10;4o/VJr5rkOP5v1HfnVhjsPU7WmFyJqJj23xqjY+2LkwBJFo/OEaP8fmI48+I1/WmxcBxJEACJEAC&#10;JEACJEACJEACJGBGgPfUzThxFAmQAAmQAAmQAAmQAAkkTeD6+loEPgOIavYQaN8o2FjEo0bB1BvE&#10;CysDfonXC2vAoAbqDImwfnCDe7i1uXlMgVWdxIe77c3NzaDVbp+319c7Lr3MSKw+x4hzkd3URSEB&#10;dgE3KeEohNcSCB4I0NGGaRx3ZrPgH8IIUORfVI/R1J/JzvQ4BrX6AX8e2GyT4dgLCJ7lXOoqw9ij&#10;DFnOj5Az6arejTKAmk7rHIBqOmG7eaKCY1sMrsZHWRM2MNKpnwnOiUb4XO7s7Ax53LEpAo4lARIg&#10;ARIgARIgARIgARIgATsCvKdux4ujSYAESIAESIAESIAESCB5AtLtT240I9C5eB03ajqFQWsIeRKh&#10;yQsrg0QmXC/Mv0H+6w6JsH6kLuT14VhDT7a2ts7qIuD24RH4Ppv1Wvf3HyBc77rwLjexujDEPjNB&#10;J8PXqYtEYuuyLnnBgwSvXNS5tk28AeErHsAsPneVyTweT+5arf2dVmuoHaOmPXljBHidatrUtIV9&#10;5Qq1J2vCRNNu07ZC5940H5kfuT/m+VMImTDzQR5+wQNZ59hX+2ZbpDkqWnFyOqLjIAsr2rowoRlx&#10;7YhAHSF+xLo1wpuExibhcgwJkAAJkAAJkAAJkAAJkAAJkEB9AryvXp8hLZAACZAACZAACZAACZBA&#10;0gS+ffsmXdLe4CbOAIF2fwbrUfATMmBeVBlkJ/FaYQ0Y1ECdIRHWT0FNjIHgOPXO0XXSHOu28pDX&#10;/f39p7V2u6cdQ46C9QXDIQS0+9o8Q7KHuulBBP45JJ9W+YJzwVcxiIbnDwMEIpictlq7mxBBrWLb&#10;5L9H0OU7+C71tvmLcf+3jbHOeHlIAWvNPs+Z6lD0t62cB+EBjHc4Rhz5mzXsmaIUJ0csOg67Gn54&#10;F2VN2ICNp34mOP8e4nP5xx9/jFJ/QNYmhRxLAiRAAiRAAiRAAiRAAiRAAj4J8L66T9qciwRIgARI&#10;gARIgARIgAQiJ/D9+/cehHn99vr6W9zc6UUejor7vKgywBih4Nggqp9DWAM2tCqMjbB+ymoCN8fP&#10;0C30hDfHK9RBwJuIWOtuOj1F3g+03MxYrD5HiHONQ3Q6vNDiGaIdiDLP4ZdazbiOMZachCRYb7da&#10;L0Nf78ErWB3doru6PChx5bq+fdlfPOT0GeLerq85Y5oH50ljvGXjEDkfx+R3rr7iuwE5hp2inju5&#10;MiiKO9hFdVWS4hEdr4okyH+Pti5MaAZaO/K2M6xPIxx7L/EZvnjxYmISDseQAAmQAAmQAAmQAAmQ&#10;AAmQAAm4JcD76m750joJkAAJkAAJkAAJkAAJJEvg+vq6i+D66Cq7hwuLQbKBrgiMF1UGmY9QcGwQ&#10;1XwI829KquK4CGtnVU3IjXPQOE5djFsx41Fv9v3h4T2E5u/qBpG7WF34LYSquymLFiGc6WI9+FK3&#10;Xjxuf4HO94ce56s0FWrnPTqs194PK03+bKP1dnvVIUFjmso27mazfns6/VTZgOMNY3lIwgbD/IEK&#10;uX7iTxGBIYSFIlaX8yT+BEzg7u5OavgUn17AbjbqWpTi5EBFx40mUnHyKGvCNP6Aagfn12N8Rnj4&#10;6SPf1GGaQI4jARIgARIgARIgARIgARIgAb8EeA/ML2/ORgIkQAIkQAIkQAIkQALJEJDuRPhcvNje&#10;3t/Z3m493N/vT2ezi9kPMWYWP0GrkELJQISC41DQ0Y80CUgXSnzOb29vP4lgNc0o84xqe339/RSd&#10;wacPD5WPg/yi7kftQBjdgVhVOpAn+wNR5gTBXcQSIMT1/Vh8DcFP6RQdgh/LfIBYfQ/ifjx99+QT&#10;iNPgN0ntwa75wxQUq5dV2AnW/X2K1QPZAUvckPNWnL/KsVkevOiF7S29IwES8Eagwe985GFwrE0X&#10;+H2IN5m93NnZeY3vKY8pVveWfU5EAiRAAiRAAiRAAiRAAiRAAtYEqK+wRsYNSIAESIAESIAESIAE&#10;SIAEVhHA68F7uGH0FgKYPoQHvVXjY/13XlAZZK7Bm5cG3tUewhqojbDcQIS1U6UesFae4Ob6GUVa&#10;DmvJs+nvs1lv7e7uUxuia5upKVYvpHUGEeOxDceYxsbWZR0P27xaCO2DxYz972BjNmv+YQd090Tt&#10;7gYLCo7d3d9/Rk6Xn6c31DUVx8bdlMRm0pEarIPtZt9UncrbNERkCIHhsCkfOK8ZAVzfv8fIf8uD&#10;l2ZbcFSUHbUbWvNzqZYoa8I0OR5rRzqow62POCcd4eG2samLHEcCJEACJEACJEACJEACJEACJBAG&#10;gSr3UsPwnF6QAAmQAAmQAAmQAAmQAAlEQeD6+ro7bbUG7VbrDS5ABlE4begkL6gMQEUoOjaIaj6E&#10;+TclVXFchLVTtSZw032CG+6HKYnzKmY9mc2QU+kQ/mltlRj0ScQUrBenPzXh6vMoIdg8xf87iqH4&#10;UdOHoXe9vpvN+u3ZrHlh8GwW9MMWskbhzUhfrevOjyAteLG/DTdhDcH6F3lzhM12qY+VtxBsbGwc&#10;4vxnnHqsMcd3c3MzgEj9FHnqxhxHE75HKU72s8Y3kY4g5oyyJkzJua2dCY4ZQ3wu//jjjxEf9DZN&#10;CseRAAmQAAmQAAmQAAmQAAmQQJgEqt5LDTMaekUCJEACJEACJEACJEACJBA0ARFsyE3vmYjXZ7NB&#10;K+IObbyYMii1CAXHBlH9HMIasKFlOTbC2tGoB6yRQ4jWj0PvYGyZzWyHz0WK0+m5ycNaFKuXl4l0&#10;4MV+IZ29r1IspsjErBcQ3R6GnAfw7EGI/blxH2ezE7B637gfJQ6odKJ3JE6DOPZ1SiJmrGHyAEU/&#10;1FpoyK8h8ixi9STX9YaYqk4rbwDBgxbnyBFrtwbZKAXKjtb2GhiT2TTKerChr1Q7EKZf4Rgxwjp0&#10;KdfHL168mNi4wbEkQAIkQAIkQAIkQAIkQAIkQAJhE9C4nxp2hPSOBEiABEiABEiABEiABEggWALX&#10;d3f9tfv7PQjXB3CyG6yjBY7xYsogWxGKjg2img9h/k1JVRwXYe1o1YTcoAe1/6CL8fuK9LhZYAS+&#10;o4M2BOlHZW5RrG6UsKQ6Lj+PGIJW2d/fGZFocBDWp4k8PNCgC0ZTP0ynjWvC8Hah3c1Wa2TkcAOD&#10;UHPna63WgdrUSiI1+BP8QxE2zGLZt21iUhgb9MMcCvFFbUIeorq9vX0HsWjpeUvUAXp2vvGDUZV4&#10;9dbzKrMnv02UNWGalRq1g7VnjM8Ib974yLeOmQLnOBIgARIgARIgARIgARIgARKIk4DW/dQ4o6fX&#10;JEACJEACJEACJEACJEACwRD4/v17734260O49xad3HrBOFbiCC+mDDIUoejYIKr5EObflFTFcZHV&#10;jqN6GIPeMW/YV6yhwDbDMe6gvbFx/twtitXNEwXh5/HW1taZ+RbxjIypyzpEjNLtfhIyXQrWV2fn&#10;7v7+C3LZXT2ywogagrUY6suUCLpT9xGPdFfnDwjI2zLw0Mvhzs7OkEDCJCDnKvDsFHXbCdPDOL2K&#10;UqBcYx2PM0v+vI6yHkzxWNSNPKSN88mhdFGX4wLfuGEKmeNIgARIgARIgARIgARIgARIIE4CX79+&#10;le+beuK9o3uqcYKh1yRAAiRAAiRAAiRAAiRAAmEQEOHWzc3NYK3d3lubTvvowC4XMUH98GJqRToi&#10;ExzbFhfzb0vMYnyEteOyHrAeXkC0fsyb+BY1FOjQ77NZb+3u7lN7fX1+TKNY3T5RENG9xr4wtt8y&#10;/C1i6cR8f39/iDdAXIRMFCw/oXt4v0kf19ttl4eGWqHhuNKbzmafaxkx3dhCvAaTyXTejukhFNNU&#10;1hkHYeIYXXMPU12/67AJYVt5uAJ+nOLTC8Gf1HyIUqBst3anljLn8URZE6ZUltSOdFCHmY84Foxw&#10;Lpnk+bwpJo4jARIgARIgARIgARIgARIggdQIfL2+7q7d3HSh7eji3lcX14B/4Tv6LuLsPG9UGOwX&#10;56klhfGQAAmQAAmQAAmQAAmQAAlUJ/Dt27dBa319r/1DfCQXN43+8ELKAH+EomODqOZDmH9TUhXH&#10;RVY7PupBOtCB5nHoItGKGc9qM3xJ14Xg9wO+tOtRsG6f+oXocTfFBzhE4Ira+Oys67U97rItLtbX&#10;1w/1zOlbomB9OdPb6fRo/Yc41e/PEhGbdN/Gw1nSvV+Od9H/zGtwba0ffSA6AQyxrolYPYnc6iAJ&#10;w4qck0Cs/g65OQjDo3S9iFKgTNG6s4KMsh5MafxaNxOcuw/xufzjjz9GPA6YQuQ4EiABEiABEiAB&#10;EiABEiABEgiPADqkz7/rxPd889/4XulvCNIfxegdG4993Fe18YdjSYAESIAESIAESIAESIAESGAp&#10;AbyqvIcbXgNcBO09fyLXFzpeSBmQjkx0bBDRzyHMvw0ty7ER1o3PepCudPiIcH1sSZbDAyIgwmQc&#10;xz7ApfkXe/yxJhC8YNo6osUGOMc5QBfi86rb+9gOtTsRYbGPuarOAbHwOc4TD6puX3s7rNUQ9e/W&#10;tuPIAPh8AJ+BI/OrzRaIIOHT8dbW1tnqjcMfgVjkYYCj8D314mEyXfO90PI4CY437zHdv3GTseNx&#10;2mynilKgTMG6s3qNsh5MacxmQ1zrXOIzfPHixcR0M44jARIgARIgARIgARIgARIgARJojsDP7uh4&#10;O3Abb+ectVp/QpHeg0e/dUfX8NLnfVUNf2mDBEiABEiABEiABEiABEiABH4SuMbrpaYQ3KDz+htc&#10;3Ax8oeGF1ArSEYqObWqH+behZTk2stppqhYgGD0RYR+71FnWV2DD56LatbWDwNyKwh10hN3f2dkZ&#10;RuGspZOI7UuQXdafrM8475JO2BPL0LwNx771HoLsd94mfD5R6IL16TQcrRwEkTE8BGFaSzc3NwM8&#10;0CEPJGX9Ix3zkdfDVNfpmJMrNYpjzCnW8G7MccToezgLryE9CtYNQVUbFl09lISJOMbyUPVGu/0R&#10;x79RNRrcigRIgARIgARIgARIgARIgARIwCWBJ93Re5in87M7urzVvoHviJq6t+qSMW2TAAmQAAmQ&#10;AAmQAAmQAAlkSEA61v73v//tt9bX91qz2aDlqFscL6IMiisy0bFBRD+HMP82tCzHRlg3TdYD1jx5&#10;xfoxxWCWdRbY8Bg6ageGbO6OiCEhinkdsmi6KrfgaqJgbb5vtQ63W62LqjG63u52Oj1aX1uTLtfN&#10;/MxmwXaVvpvN+uiS86kZMMWz3rVa+zut1jAkn6r4guNyFw+cfEZ3/U6V7VPZBucmY7wp4hDr8ziV&#10;mFKIQ95ShpyIUL2fQjwxxhClQJmidWelFmU9gAbW+Ct81zacPTxc4q8jdlF3ViI0TAIkQAIkQAIk&#10;QAIkQAIkQAJGBCBGl+8ie2uL7uiyEa4538jvUL8HavLeqhFUDiIBEiABEiABEiABEiABEiCBKgTk&#10;pjxupr3FzbQBtu9WsVG0DS+iDEhGKDw2iGo+hPk3JVVhXGR1E0otSEc7CHdFGDapQJ2bBEAAAsc+&#10;8vghd5FjhVSMwGy3wnbBb9J4l/VV6/FsdgH2h6GCbFyUHbBgHQ97nOJOxVEwuQu8G70NJxGro3N1&#10;z2abBMcOwUDOSa4SjC3KkOSh7tvb23fISzj7fZQkdZyOTqRMwbpO4gusxFQLcr0Jfy/ba2vD7e3t&#10;sTMoNEwCJEACJEACJEACJEACJEACJPAbgX/++aeH7x07a+12F9dlXVyj/SVd0XGPspHu6BopCuX+&#10;qkYstEECJEACJEACJEACJEACJEAChQSur6+701ZrgG6be7iI69fBxIsoA3qrhG4GJkIdwvw7zExk&#10;dRNSLUinO2TmPxAQvHeYIZp2SABfMvbu7+/PKXa0hhxsJ2vrSJ5scHNzM8CDKB/q2Ki0reE6jDVn&#10;srmx8arSHB42ci1YX7X+Q6y7i8/IQ6jWU9zd3wclqsb5+e5moKxs4M4fBFhbO7LZJsGxSa7HMecJ&#10;QvUjnF+IWL0Tcxwp+R6TSPknd4rWnZVgwPUwgW+jh+n04x/b2yM+hOSsBGiYBEiABEiABEiABEiA&#10;BEggcwI/u6ODA76/6QuOJ93Re/hrkt/prPp+PfOyYPgkQAIkQAIkQAIkQAIkQAKpEZAucyIEw5Xf&#10;Ht5n3EcHdquLPV5EragIQ7FbjHXF3DvMWoR1E2I9YH2bQFBwCKHryGG2aNoRATk+QbT+iaJ1O8AQ&#10;T++mWPMQwH4CifmX1M5/KqzB7VbrVchvdoDIylgHpr2eg8trfMbO82Y5gawx09nsq+Vm7oYH3qnf&#10;NPDGHjAxddDxOKxVV1iHD3d2doaOp6J5QwLy5hYMlYcoeoabcJhHAsYHJ48+LZ2KgnVnmQiqFmaz&#10;Ic4TLvEZvnjxYuIsaBomARIgARIgARIgARIgARIggYwIfEVDvbWbm+7P7uit1p9raF4EBB18f5zt&#10;9zat//u//zvCF4rjtZ2dyUtehGa0SzBUEiABEiABEiABEiABEiABIfDt27cBxIFvIFwf4K/dZVS0&#10;BU1JZqCC6C0WDsy/w0xFVjeh1wKEBhcQ8B6zG57DmnVoGuK/c5g/cDhFUqal2/fGxoYIhK9SCkwE&#10;hzg/EdG6u58aa+89Ho7ZbrUu3DlXz/JTwbrvNRt58z2lEazvs9nBxmwm60sQP6E/9GACCcfbLvbV&#10;z+vr6x2T8amNWay/+yE+oJEaa5N4FvV4inwMTMZzTDMEghIpmyCgYN2EUqUxTdYC5h5jzRhttNsf&#10;U3zws1JCuBEJkAAJkAAJkAAJkAAJkAAJWBJAh/S+bLJoQtTBddbfeNP7oxg9y+8LTRC2/u//+/9+&#10;uSYGuDE2vMK36pfym2J2E4wcQwIkQAIkQAIkQAIkQAIkkAKB79+/9+5ns357be1t0ZPNQaqPQgNf&#10;Q/wWWijP/WH+HWUowpqJoRbwfc4V1rGTra2tM0eZo1mHBG5vb48ggJTuqPwxIzAEr32zofGMctZl&#10;XWPdRQfOkJnjbQVfcKOg6zvbsvbiAYqXvuc1mW/+MEyrdWAy1vmY2ewM9XPsfB7HE4hYPeO3YowQ&#10;u4jVrxxjpvkVBOTtCXLegGH/Rk46BBY+gSaFypXoULReCZvJRr5qYX5t2G4PZw8Pcu9/xC7qJtnh&#10;GBIgARIgARIgARIgARIggZwJXKM7Ot6s2JVGFfjupYfvwP6U33MmrVY/ZzZ1Y/9NsL7MIMXsdXFz&#10;exIgARIgARIgARIgARIggVgIyIUofO3jseg9iFMH8+vPWJxvyk8NAVxTvq+Yl7l3mJjI6ia2WpDO&#10;efgcb29vjx1mkaYdEMCXofIGkPNcO/faIoVA+RB1fmG7Xcjj1busK6636GB+tRWoMFtyKmJ/3ETo&#10;+86vrLnYZ3d9z2syn4j4IVaT89tGf6R2NtfXX8UudEaNyUNFR43CbG7yJB44aA6f3syLcwXpqt74&#10;vq0XVfqWfImU1UhSsK6G8rkhl7Uwvw5Eczo0ZBjyWtBZCmmYBEiABEiABEiABEiABEggUgL//PNP&#10;D9+/d9obGz2E0MH1018tvE0Rf+7+8j1LyTWxy+u5SJEau20lWF9mlWJ2Y+YcSAIkQAIkQAIkQAIk&#10;QAIkECGBb9++DSBA2sO1jwgIOxGG4N5lRSGce2ftZohNpGwXXcOjI6ubWGsBXfXO0G39JHaBYMPV&#10;6n166diBL00/UbS+Gj3Eo1ebm5u7qPHx6tHxjFDpsu5onW23Wq9D5Q1uH+DbwHemsc8G2Xle1hJ8&#10;Pj/n0ciNldnsBGvae9+50ZwPb2U6QCf9c02bMdiSdXbxENxFDP6m7ON36ex1dydC9X7KcaYcWyPr&#10;bx2gFK3XoVe6rXIdTGBvhAfDPv6xvT3idZ+TlNEoCZAACZAACZAACZAACZBABAS+fv3agZs9cRWC&#10;9B/fncxmb+SX9XcpFKyrZ1xNsL7MM4rZ1fNGgyRAAiRAAiRAAiRAAiRAAg0SgEilB/HnW7moxWd+&#10;wcuf+VV+shjSjazhlEVWM7HXAb6fmWDtOt7Z2Rk2nHlOb0EAeeugM/InPCzF480KbqjvMUTrry3w&#10;Bj8U+e8iri+VHHW8xj6srR1vtdtnlXxzvBGEte9xjvbO8TS/mUe+ghRjo4aO4Kx0BF/6oyyc+20u&#10;+DHZ3Nh4tcqPkP891weJJHcQ6e+H+pBKyDWj6ZucE9xOp+/QMflobTrVNE1bngm4Xm/Vw6FgXR3p&#10;o8FatYAH5bAuXMoDcy9evJg4c5KGSYAESIAESIAESIAESIAESCAgAj+7o8vbJPF50h29o37fnoJ1&#10;9cx7Eawv85pidvWc0iAJkAAJkAAJkAAJkAAJkIBHAtfX1/JqsAE+8mT2wOPUYU3lWBTXZLCxi5Sb&#10;ZLdy7sjqJpVakNfDQ9R7iHVrsjJHHBAEARGoQSwoYtODIBwK24kzdG8+DttFO+8gvpZOzua597W2&#10;BtpNXOg2JVjH1Md4uOTMLsPuR1ftOF9LRFcQ1n2rdbjdal24j9jNDBk/QDRCXYtY/coNWVo1IXB7&#10;e3uEffJde32983M8Resm6IIco72+egmSonUnmG1qAWPHci230W5/xPXcyIlDNEoCJEACJEACJEAC&#10;JEACJEACDRNAh/S+uPDYHX02nf6N76Uexej/+17Eh58UrKtTblywviwiitnV802DJEACJEACJEAC&#10;JEACJEACDgmIiOXm5mYuXsefBxB2+L1odhjbStO+xHErHdEfkIpIWZ9MTYuR1UyKdQAB9Mn29vb7&#10;mpnk5h4JiAgX03nvGu0xRJWpUNu7KYl4jLuse15XH6bTq62NjZcqSVM2AmZ9fD4pm11pDueAu/iM&#10;Vg70PAD7hI0ertC7+gZmIzxMsus5dNXprB8eUZ29MWPJPQTUGMmKE9/d3fWx6Sk6hvUKTVC0XpFs&#10;85vVXld9h0DBuhPiy+oAx++rNs4r8PsjJh+xi7qTFNAoCZAACZAACZAACZAACZCARwLSCA730ru4&#10;hz7vjt6azf7EdZF856HfHV0jLgrWNSj+YiNowfqyaClmV68FGiQBEiABEiABEiABEiABElAmIOKC&#10;+/v7PVx0D2C6q2w+LHOeRXI+g09RqOyTX+lckdVMqnWA71cmEFcepiTuDaK+HTrx/fv3A+TsFMLP&#10;jsNpojYNUekVavpVSt2AlwplG1xPIaJ6Dc7j0AqmQcG61N0kJB4uWFQRWU4h5t8MUMxvmitZezc2&#10;NuRtB1n8yDqK2jnGg20XWQQcYJDysNId3q6Cc1C5liz/oWA9wOyZuVRlLTWz7GgUBeuOwK6tPa2F&#10;RRf1j+21tSHW4ODOsZxBoGESIAESIAESIAESIAESIIEkCDzpjt5DQJ3H7uj4s7yxvBtdkBSsq6cs&#10;WsH6MhIUs6vXCQ2SAAmQAAmQAAmQAAmQAAnUJACRS08EQzDzFhfkcpGezk+DQjnXEFMVKbvmZmQ/&#10;srpJvRawPg0h8D1MSeBrVIeRDkK+engo6hNF60sTGH0356fRlXZZb3gtfVhbO95qt89C25WEFz5f&#10;fPuFhxSDO1xAeHyKtf3IFQsjwSWOMViv9l354NpubmsuOvlOIM7fD/FhFNe5DsG+vLXrdjo9Wnt4&#10;+Hfb9OE0itZDSF0lH4zW0EqWHW1E0boLsJMpuqfjzTUf/9jeHvF6zAVi2iQBEiABEiABEiABEiAB&#10;EtAgADF6B3Z6cl9i9nivezZ7I7ZxLdPXmCNIGwXXwtFdzwcENknB+jK+FLMHVH10hQRIgARIgARI&#10;gARIgAQyJSAiBLzubABR0x4EIX38lgv8eH8aFsu5BBec6sxlsD5tR1YzudSBvHIeXyqebG1tnfks&#10;B85VjYAIcvEWjw84hvSqWUh/Kwh1j1OqZ8TzHll7N89cKOtowEJkrGle7xssRL6vQtuzsE589rVO&#10;lAFHJ/7gOs+b5knO28Hwky+Gpn45HDdCrCJWv3I4B02XEJhfI66vn7bktdg2PxSs29AKaqzXA5VG&#10;5BSsa1Bck4eF8bnEWjtiF3UVpDRCAiRAAiRAAiRAAiRAAiSgQOCff/6RRjmd9sZGD+Y6uGb9q4X7&#10;EPhznN3RFZjMTVCwrkVybic7wfoyehSzq9YWjZEACZAACZAACZAACZAACRgS+Pbt2wBPo+8tnj6X&#10;C/+4fkIRzTmglotQ2QG65SYjq5kM62AM4eUhxRPe9wzrCUVIiVydY8OB9caZbADh5etUugRLvnHD&#10;4Mv6xkYnlPShG+jV1sbGy1D8eeoHRMZffT4UiPwE19Vfagafr03k56cIcza7wHnuYRM+aMyJB0Vk&#10;jT3QsBWBjTPk6jgCP5Nz8TvenNKaTk9xztmvHBxF65XRNb1hVKJ1CtarlstYzhNEpL6zszOsaoTb&#10;kQAJkAAJkAAJkAAJkAAJkEBVAo/d0WV7CNJ/fP/wv+7oPfytU9V28tuVXAtHdT0fUJIoWDdMBsXs&#10;hqA4jARIgARIgARIgARIgARIoBaB79+/9yA+HEBcJwJ2+YIg/J/IxMemQDMUKZuiqTcusnrJuQ6w&#10;Fp2hO/UJu6zWK3kfW0NQeYp5jnzMFdscqOPxxsbGbip1PO+y3mr96LIeyA+6Zwf5UABYffL5Klp8&#10;fxycMBs+HeAjgutGfuTNHRBAS3f1q0YcqDkpzssPsH40xq+m+8abY1+5Qp0c40G1C+ONOFCFwPxB&#10;pB9C9QMVgxStq2D0bSS6G9wUra8skcWbq0b4/RGDRy9evJis3IgDSIAESIAESIAESIAESIAESKAG&#10;gevr6y7e3NZFA4/uGj7ojP4nrjd7MNmJ5n5zjfidbkrBuipeCtYVcFLMrgCRJkiABEiABEiABEiA&#10;BEiABH4jIF8u4EsEEa+/wT8OgkQUmfjYhmHOQmUbTtZjI6uZ3OtAxBbIMUVs1oXuf4NchJUVyQYn&#10;JK4YB5reQNz48PBlvd3uVLWhtd2T9fEYN0LOtOxq2WlAsH4CcfZ7Lf817Eh3cJxHHmjYqmID9Roc&#10;E9M44Lu8AvkTctr4vmbqc5VxOM5PIMrfT+VNFFUYNLXN7e3tEW4cv2tr1hgF602ls9a8FKzXwhfS&#10;xtJFXQTqQ76pKqS00BcSIAESIAESIAESIAESSIMAOqT3JZLH7uiz6fRvfJ/zKEZP+vurxjNIwbpq&#10;CihYV8X5u7EiMTte9zbh0/SOwdM8CZAACZAACZAACZAACSRGQARq//3vf/sQzezhzwMIw8L48iEy&#10;8bFNWeQuVLZhZTU2opphDfwvs/IK+83NzUN8ATqxyjcHeyWQi8CyClQIT/fxndywyrahbdNkl/Wi&#10;dRF1N8T5yX6InLBmeetGj7lkjbwIicP9/f2XeVelBn5ECI26kO77Vw1MX2tKOe8Gu89NsavlvN3G&#10;I8QoYvXocmQXZlijcTzqQ6B83nK1b1K0HlbCDb2haN0QVFjD5Lpo3kUdAvUR19KwkkNvSIAESIAE&#10;SIAESIAESCAmAo/d0aVxwgxv337SHR0v22z1Y4olSV8pWFdNKwXrqjjLjZXczBljVbnC5xJbXk3v&#10;78cUs3tKCKchARIgARIgARIgARIggcgJoJNuDzdG30JkMkAo3cbCiUh8bMOIQmUbWhZjI6sX1sHv&#10;ucW6c7K1tXVGQYZF3XseKqJ1CC3PcXzoeZ466Okg8r7CQxcinp0E7aihc3eehcjL1kN5EwM6NL80&#10;dN3bMBH2exas72K+kbcAV0wkawE+n5vyJ0QBvykL1M4HjJVz7JR/znAT9DjlAEOLDftj9246PcV6&#10;6ra2KFgPLfVG/lCwboSp8UHykB4+l3K8Zxf1xtNBB0iABEiABEiABEiABEggGgL//POPvMmvg+7o&#10;PTjdwTXgXxCld/FnedO2/OZPyAQoWFfNDgXrqjjLjZXe1Cm5Wf/YmZ1idk8J4jQkQAIkQAIkQAIk&#10;QAIkEDEBefIeX2gMEMKe1yftIxMf26SYQmUbWhZjI6sZ1kFxbvGdxUSEiBD/jiyyz6EeCUh3YIiI&#10;RXDZ9zhtDFONINDcjcHRVT5+n80ONmaz81Xj6v676TqINUEeBhjXnU9ze+wHB/g4Z/ToM+J/FdID&#10;EVgDjuDbqSZTU1uYe4yHGF6bjg9p3C24rc9mjXDzwUEe3sF+cQyh5YWP+TjH2trimHw0XVvz9saH&#10;NYrWoyy9qETrJTfrowS/3OmxvGlKROqpvKknwRwxJBIgARIgARIgARIgARJolMDXr187cKAn3dHx&#10;3WAP1//yZcAb+eX1nm2jFBKfnIJ11QRTsK6Ks9yYrWB9mVsUs3tKGqchARIgARIgARIgARIggQgJ&#10;iCDi5uZmgM66exAL9fFbvihx8xOZ+NgGgqlAz8Ymx86/nYsGQzyeNodUOgxCtH4ckkCzORphzgxh&#10;ooh1D8L0rjGvTnDz4H1jsytO7LLLeoU18BjnHGeK4dU2hTWqj8+n2oYMDSD+CtgMjVcYJl3CFw80&#10;Vti63iaYN6hu86bRSFf66WNX+gTFmLg2mOBBgv3QHi4xzU+M4/BWrAOsDe/w6c5vWPv8oWjdJ22V&#10;uaISrEvEaa6TV9I9HevlR0Q4evHixUQluTRCAiRAAiRAAiRAAiRAAiQQLYGf3dFxbS/X9wjkL3mL&#10;Gn7PBerPA4vu2i7azHh0nIJ1VdgUrKviLDemKVhf5jLF7J4SymlIgARIgARIgARIgARIIBIC3759&#10;E/H6G3wGcFm+QNH7iUh8bBN0UGozG8dDHxtZvbAOzAoKYg4RdZxsbW2dmW3BUb4JiFgOAkVvXaZ9&#10;x1dlPtTtbgpvCHDRZb3q2icPsOBBgP0q+XC1jYiP8fnsyv5TuyF2FIdPjdwfk060Mb7JQB76vH94&#10;+Ly48fgjvQmJMRc1Kg8SXPnYJ3KfY/7ww3Qqnfr7v6wVPsFQsO6TttpcjSzcVb1PZ42ULuoiUB/i&#10;7RPjqji4HQmQAAmQAAmQAAmQAAmQQJwEvl5fz6/dN+7v579xffDYHb2Hv3aqRBXVtV2VAHPcpuAa&#10;mHmuVggUrFfjZr2VL8H6MscoZrdOGzcgARIgARIgARIgARIggaQIQLQowi35wuVt0VP/1sFGJkA2&#10;ja+qWM/UfrbjIqoX1kClKh1jq+MURMCVog98o7u7O+k0/UFeSxq4q17cW3QZfp2CcFOry3rddU8e&#10;XsGDES+9JNBiEl+i7dBE2r67yz9NCfarVzG+eUM60uNNMIPC8opflHmB9f/QYtfh0IoE5MGHhVD9&#10;oMyE107rFK1XzGRzm0V1szvetXGCDI+w7l/u7OwMUzgfbK5iOTMJkAAJkAAJkAAJkAAJhE3g+vq6&#10;e4NmXm353N93Z63Wn2vTaQ/fARV2R9dqXhDVtV3YKQzHO3ZZV8sFBetqKJcbKrzpE9DNeorZPRUC&#10;pyEBEiABEiABEiABEiCBQAjIlzRwpY8uknv4PbB2K6DrGWvfV2xQV7Sn7U8S9iKrF9ZA9arD9wsX&#10;EK0fU/hRnaGrLaXb6/39/Ydfuge7miwOu8F1BK+C7Q4PorVns09VtpVtNNc77PfyEMC4qi8utvMo&#10;WD+DIPjYRQxVbEKEd4pcHFXZts42cgyIURh9O50era+tSTfs8p9IhZlY9w/RMfiiTl65rRmB29tb&#10;2eferXo4jIJ1M565jopO1BDJ2igPlkkXdRwbR+yinuvexbhJgARIgARIgARIgARSJPCkO3oP8XVw&#10;zf13Cw+TQ5Dexfl/1zpmpWuc6K7trEFluAEF62pJp2BdDWW5oRC6q9cJk2L2OvS4LQmQAAmQAAmQ&#10;AAmQAAnEQeDbt28DiCv2cP4/gJixs9LryATIK+NZDNAU7pnOmcW4yOqFdVCvKqXTMiwcUyBXj6OL&#10;raXzK8SLn7DO91zYj81mKkJOiJM/4SZM34a/o3XuGLV1ZuOH67HI8Wcf9Y596wTnUe9dx2Nq31fc&#10;T/2RtR8M5KGFiamfIYyTh3mms9lnY1+Ublwaz1dxINaFKzxAthvaQyQVwwl6M3mLCRw8t3kgjKL1&#10;oFPauHNRCRvCXRMnWN+H+My7qDeeVDpAAiRAAiRAAiRAAiRAAiRgTeDr16+dtZ2d3vrd3bwb+s/u&#10;6LDUarflWlz/R+kaJ6rrOn2KaVqkYF0trxSsq6EsNxS7YH0ZIorZPRQQpyABEiABEiABEiABEiAB&#10;zwS+f//eg+joLb4A6suXQIXTRyZANkXoSMBnOn264yKqF9aAXhkuOhmKcH2sZ5WWNAhAyHgOOwca&#10;tmK2kYqg06bLuss1ToRhECzvh1QTIuaX8xnXPmGOfXyGrucxsY88dPH5YjJWc0xoon2T2OYP8Tw8&#10;yEMNXZPxP8co3by0mtNiMM7jxxsbGyJWv7LYjEMtCci+BtbSmX9guel8uDfR+tTbTFUwcJsCAtEJ&#10;GwJYE+WhKemejt8fgXT04sWLCYuLBEiABEiABEiABEiABEggbAL//PNP7259vbNxf9+Dpx18/pJr&#10;7crd0bXCVbjGie66TotdynYoWFfLLgXraijLDaUsWF+Gj2J2D8XFKUiABEiABEiABEiABEjAMYHr&#10;62t5bd4AnzeYajCfLiLxsS0el0I+W1+SGR9ZvbAG9CsPwpGTra2tMwrn9NnWsXh7e3sEcbEI7bL+&#10;EWEnuhC/jh3Cqi7rPtY2EYtBJPsyJJbycAbWngPXPmEOEQePXM9jYh/fyR7gIw+lePtZdFd/Fds6&#10;j/r4gPPaH+e3tj8KNy9tpzQcf4G1/dBwLIdVICAPOqDmj7Dpuwqb/9zEq4ycovU6qWpk26jEDc2t&#10;h2Psjx/x0NEI53JBHIMbKRZOSgIkQAIkQAIkQAIkQAIBEnjsji6uQZDel984f5f7jNIdvYdfnQDd&#10;/uGSwjVOVNd0wSYiMMcoWFdLCAXraijLDeUqWF+GlmJ2D4XHKUiABEiABEiABEiABEhAmYCIM25u&#10;bgat9fU3s+l0gBvD4X6hVDF2H4K+iq7Fu1lEgnXm312ZYf2YQNx1vLOzM3Q3Cy3bEsAbNQ4gMD2F&#10;uDG59dySxRkYHFtuE9TwZV3Wfa5tqKfX+IxDgQNB8nv4U0tUahIL5ngZiljbl0j/KRfEfojPhQmr&#10;UMZIbUCsXr82FG5iajG5v78/xFtNosqDVuy+7MhxE9dA76y78pc46E20TsG6rxJRmycqcYO/dXAC&#10;wCOs35dyTRHKcVct6TREAiRAAiRAAiRAAiRAAhERkGZXN2tr3bZ87u+7cP2xO3qn9M3NscSncI0T&#10;1TVdLHlp2k8K1tUyQMG6GspyQxSs20GmmN2OF0eTAAmQAAmQAAmQAAmQQFME7u7u+vfT6V77R2dK&#10;+UIq6h+fgr6oQdk6T8G6LbGkx+Oaf4gOiMf40nqSdKARBYec9LCef8pdtI4HKnZj7875vFt0Q8e1&#10;Ywg5z0LZBRZdkJ2/SQAxN4T7d9IQLX/1+VAhGE/QWf9VKDk38WPZAx4m2/82RuFGZqV5Fxth37/C&#10;+iVd/sd17HDbcgJyrESty1rS1+TkTbAuTlO0rpk657aiEzc4Wgex742ki7q8xQQP5HCNc155nIAE&#10;SIAESIAESIAESIAEfhD4en09v/597I6O69e/W2hqFXx3dI0EKlzfRHdNp8EtdRsUrKtlmIJ1NZTl&#10;hihY14NMMbseS1oiARIgARIgARIgARIgAU0C6DbYw/l6f63dfotroJ6mbV+2glGa+QrYxzwRidUF&#10;B2vAR1GIXmp6hZn+A9HJez8zcpZVBOQNGhC5foLINcr1e1V8Jv++EHy+irlbJ/LYnc5mX5pcy+Sh&#10;FDz8sG/C3McYOTfB55PLuURMh5h3Xc5haltEtfh8Nh2vMQ77jAilRxq2fNiQ9e7u4eHLuvabghRu&#10;ZlaJH8fUMR4YkBzIsZU/ygSkXhZC9QNl0z/NeROtU7DuKoXO7EYlcNBbAydyLoHPvIu6M7g0TAIk&#10;QAIkQAIkQAIkQAIZE3jsjr5+dzfvhj5rtf7El/Y9vIku/u7oGnlVur6J6ppOg1sONgpqg3m2TzwF&#10;6/bMrLegYN0aWaUNKGavhI0bkQAJkAAJkAAJkAAJkIA6ARF23NzcDCB83INwru+zy2edYJoU+NXx&#10;O+htIxKsM/+NVNIYsx7H3tW6EXIOJvUhynPgtrbJYITHVQOD8P4cN5oOqm5fdzt5IAXi2Zd17Wht&#10;n5tg3VdH+cf8hCTWN60Z7COfcAO2bzreapzSDU2LOS/wsMShxXgOtSCAWnmPz799vIGEonWLxGQ0&#10;NKqb3hXXPzlvkIee8PsjUjt68eLFJKMUM1QSIAESIAESIAESIAEScELgn3/+6d2tr3fQHb2HCTqP&#10;3dHxfUgX599dJ5OmZLTi9c1zBFFd06WUP5exULCuQpeCdRWMy41QsO4B8oopKGZvPgf0gARIgARI&#10;gARIgARIIF8C3yBeRxfLPVwb9UEhyC/DKFZ2VJ8UrDsCm5ZZXLNfQLR+zO6wYeRVBHrw5F0Y3vj3&#10;AvEfb21tnfmfWWdG6bKOzxcda9WsYF9+jc+42ta6W8mDGPh81bX6qzXYP4GgVfabxn9EjA32cr7l&#10;5SekXJsEPF/fWi2365vSTc1V8eCtGId4U8nFqnH8d3sCd3d3sg+d46Hbrv3W1bbwJlgX99hpvVqS&#10;GtgqOnGD+fo3xrHzI/axER9cbaCwOCUJkAAJkAAJkAAJkEDUBL5+/dpZ29npPXZHl2Bwfv1Gfrfa&#10;bbme5U9dAubXNktniu6ari63HLYvqQ3m2i75FKzb8ao0ulD4ENFN+0pBR7QRxewRJYuukgAJkAAJ&#10;kAAJkAAJRE/g+/fvPQgyBhA4iYC9F0pAFKw7yERE173Mv4P8W5pcdFc8iVkobBly0MOxVh+gS/Z5&#10;0E46dA4CqmAE11XCbLrLOnw+BsOzKr672Abri9N7BiEJ1l3H+jQ/8rBRTN297+StP7PZJxc1VmhT&#10;6ebmc9vYv68g8NwN5aEQbzw9TCQP/GAfkmNf38N0v03hTbROwXoT6a08p9MDWGWvSjYsX/cm2GKE&#10;9etyZ2dnyIdUtcHTHgmQAAmQAAmQAAmQQEoEHrujt9H8qX1/30Vsf8n1Kruje8yy0nc6UV3PecQb&#10;9VQUrKukj4J1FYzlRthd3TFgx+YpZncMmOZJgARIgARIgARIgASyJnB9fS2vHxTx+ht82TZoEgYF&#10;yw7oU7DuAGr6JnEdPsLnGF1jx+lHG3aEyEMPXWY/QZDaCdtTfe8gWBxDsC+C0Ct96+4tSldxiMK+&#10;QDTeSO4w/xB1s+8+UrMZ0IlaWHTNRtuPQp1IrYzst9TdAtwH+HzQtVpuDTG/wmfia74688g+cYd9&#10;Am/88btPKN3gfIw99rWpTg5dbiv1AbZHmMNt9/0VQXgTrIsfFK27LClV21EJHJ6seYtz+o9yfOR5&#10;vWpJ0BgJkAAJkAAJkAAJkEDkBL5eX/clhI37+/nvJ93Re/ir3+8tImfp1H2F73Siup5zCjMh4xSs&#10;qySTgnUVjOVGKFh3DLhB8xSzNwifU5MACZAACZAACZAACSRHQIQi//3+vQ8h0d5sOh34FNlRrO6o&#10;nChYdwQ2D7MQjp2h2/pJrILhVLIk3Xsg9v2ANVlumOT2E1X36OfJgWD9PfafRsSX8sYECP5fhlIw&#10;YPEJLPqu/AlFsI44T+HLkas4n9oNqau8SbxPa8D7zUKFG5yLGKNek0zy1MQYeaMI9pvTUB7O8iZa&#10;p2C9iXKrPKf3dauKp7PZRB5Yw+cSAvURz+GrQOQ2JEACJEACJEACJEACsROQJk2IYf7Bd6rdWav1&#10;Jx4Y7qFhUwfnyL3Y48vKf4Xvc6K4lssqqQrBUrCuAHFtjYJ1FYzlRihYdww4IPNPc/0oZscJxyVc&#10;vMKJyBivOpy8ePFiEpDLdIUESIAESIAESIAESIAEgiUA8UgPgo237R+d1+ULPmc/FKw7QEuxugOo&#10;+ZnEtfUEwtdjXE8P84s+nIgXnWfP4ZGsx1n9oMP8fqz113SXdXwn9hqfcQgFA7HyB3mjiytf8EBH&#10;EKcS+P7xs4+HS+SBBIh7pbv6lSummnaLHt7wfsOw5k1O5PYQAtALTS6528L63sf+Ig/19ENi4U2w&#10;LkFTtB5S6pf64n3NMiAjxwLpng7fLmebm8MXkbxxwyA0DiEBEiABEiABEiABEiCBUgIQpM+vIXGd&#10;3sOvDj5/y3dwi+9j5O+//IR4Ls/0GhKo+V2OzML8G7KOaRgF6yrZomBdBWO5EQrWHQMOyLzpnSmK&#10;2QNKGl0hARIgARIgARIgARKIgoB0pZgLzVqtPRcdUk3P5aOAFYqTFKyHkokk/MB19Ghzc/MQ+/8k&#10;iYAiDUK6N8P1o0jdr+Q2Yr5C7YnwOsraa7LLOoAf42bdWSXwyhu55hCCYF3ehoDPF2V0ZeaCye2q&#10;eMFkgM+HsnFebxxWuNG5WIN2Q3n4YxXvGP598RCWHM8OQvXXm2idgvVQS+A3v7yuVcupjPE2tBGO&#10;ex9xfjSKBiAdJQESIAESIAESIAESIAEDAl+/fu2gcUUPDzjPu6Hj8yce1OzJpjgH7huYCPlcvor7&#10;eW9T4Xuc58ACupbLO5ea0VOwrkKTgnUVjOVGKFh3DDgg8xoiFxysxmuzmXSm+NGZfWNjvLO2xs7s&#10;AeWZrpAACZAACZAACZAACTRLQEQmNzc3A3xBuDedzaQzYqeuRxrn8nV9SG57CtaTS2nTAUkXx7WN&#10;jf9sr6+/b9qXnOfH2y8ONjY2pNt6Tj8jdJPejTHgJrusY+4huO2HwM2lYF0eqAmhPuDHAT7O902s&#10;xROsAa9CyOsqH0TEj9xL1/ml54pebx5a3OwE6zFYi1j9alWs/HczArIW4PNv7LO1rx/MZqw2yptg&#10;XdyjaL1akhrYyutatYhPzr/xxrPhw2x2ubO1NeR61EDiOSUJkAAJkAAJkAAJkIAagX/++acn14Pz&#10;7ujyXcF0+pd8d4Dz3PlHbaInhpo4j3cRR5Y2Lb7DWcaHNZBY9VCwrpJQCtZVMJYboWDdMeCAzKuI&#10;XJaIOuad2SlmDyjjdIUESIAESIAESIAESCAEAt9EvN5qvcFnAH+sv1RUOY8PAURIPlCsHlI20vGl&#10;3Z7Hgq6OE+y3h+zq2Fxq0WWoLx2LQxf8KRM6QbzvlW16MQex2REmkm7CXn9E5Aax7Uuvk5ZMtqrL&#10;dh0fQxHmQ4R7jpurB3ViMdkWc+zjMzQZ2/QY3IAWsXrPxA+vNw/NbnheYM05NPGdY1YTkOMWRp2j&#10;HrqrR4cxwptonYL1MBJu4IWvdUoexMJcH1v4vb29PTZwjUNIgARIgARIgARIgARIoHECj93RxZH7&#10;6VSuASGvmr2R3yu7ozu8LvJ1Ht94AlJ0wOz7m5WRswZWIoprAAXrKvmiYF0FY7kRCtYdAw7EvJrI&#10;paKwg2L2QAqBbpAACZAACZAACZAACTRKAJ1/ezg37uMbyLc4R++ZOKN2Lm8yWS5jKl7XNIGH+W+C&#10;esU5F4L1x63xRe9ws90+ZKfHijxrboa1tgcxqIj/jNbamtMFsTkE2LuxPiiBXH1pQqiJ/fM1PuOm&#10;EyjnBvh8cuEH7AbxMANy/HVVJ/G68YfSTd4kDgj4T1F7RyZjn47xdhNxyU1P+H68tbV1Zus7x/9O&#10;QDrlYe2WNw/0Y+PjTbAuYByKM2LjHrK/ztan2WwiD1/hcwmB+ojn1iFXAX0jARIgARIgARIggXwJ&#10;XF9fdxH9/ANBenfeHV06o6NTuum9oFJ6Dq+JnJ3H51sK/iKnYN0f69hmKqgN7ut2SaRg3Y6X9WgK&#10;1q2RRbmBmsjBgbCDYvYoS4pOkwAJkAAJkAAJkAAJ1CSw+AKzD/HW3tqP7uuFP2rn8jX9TWpzB9c1&#10;Lvgw9y6oOrL5TKz+OMv04eEKeTyhsM8R9xVm8X1DB0LADxjWb8YDv7Mi1gk6hosA+8rvzPVnQ64O&#10;8BHRpu+fYxyHz3xP+nw+Ea3i88WRH43HKA+Q4PPZUXw/zaL2d/EZuZ6nrv26HfW93mB6coMLQvUr&#10;6WAf64MxdfOmuf3i+HQEm+807fq25U207lCc4ZtZ6vNprE/yBhRZy2Hrcra5OXzRak1S58b4SIAE&#10;SIAESIAESIAEwieA+zl98fKxOzru6fyNN212Fs0yOk4jcHhNpHEO7zR2Gi8nQME6q6OMALus164N&#10;CtZrI1xuoPAGeCQ37x2jScq8mtDBc21QzJ5UGTIYEiABEiABEiABEiCBJQS+3dwM1iFex5ecg6cd&#10;SNXO5Un/BwHP1zR1sDP3deh53rZEsP7Ti+l0PN3YONwOoJOzZzJBTAeRpQihD4JwxqUTsr6hA+n6&#10;+vq+y2lc2W6iy7p0bA2FFwR6Tu4RhiDiRmxHqJtTV7UjdpHLC+Ty0OUcGrbl4QSsSZ/rdpt3Uixl&#10;AeImF3I4xgMx+6iniQaHnG3gjUsH4HiKeu2kwMGLaN2hOCOFHIQUQ421aYzr4BHWxo98KCakjNIX&#10;EiABEiABEiABEsiDwGN39Lu7u05rfb2Ha7Y/cR3cU+mOroHQ4TVRjXN4jchoow4BCtbr0Et7WwrW&#10;a+eXgvXaCJcboGDdMeBAzKsJHQISd1DMHkhx0Q0SIAESIAESIAESIAF1AhCy9CD+eLveavVhvKc+&#10;Qc4GA7qmWZUGteu4VRPx3+sRWCVWf2Id+/XZVrt9EmMH7HqQmt9aBIIQWzbRwdtP8E/WtvtWSx6O&#10;uPAzsd4sTXRZly6uqIuXelFUtwTB/te6Iuai2bHeSNf9cXXP6m8JgfYn+CDnNM5+YP9VDGJq5FnE&#10;6irndt5uKuNhAPh8zGNXvfKF8EHerCQd1Z3uC/W8tN/ai2Bd3HIo0LCPmluUETBdl+T42261hg+z&#10;2eXO1taQ6wtrigRIgARIgARIgARIwCWBn93R7+97a+1257E7egsPlUOg3nU5t4pth9dDpufwKnHQ&#10;iD4BBdE6a0A/LY1bpGC9dgooWK+NsNxA6c3viG7gO8STlGk1oUMktUExe1Lly2BIgARIgARIgARI&#10;IGsC0t0DN/AH+LyR31nD0Ag+kmsatWs4DWa0sZyAhWBdDE0fHq7QQfJwZ2dnSLR+CdzgTRYQC56n&#10;0tX2J71n69oDRGCb6+u7TYuUq2RXU8xrOn8Igm7x1ZWoGzXf+CHFVff4xxzje8Az7NfHpjlvahxy&#10;fIp6O9Ke3+WNxYe1tWM8aHWm7XNO9lCfHewD8oaBg1Tj9iJadyjQSDUvTcVVtiZhXxjh3z5CFDTa&#10;3t4eN+Uf5yUBEiABEiABEiABEkiLwNevXzv4nrX32B1dosO55xv5je9E+klE6/h6yOX3CknwDzkI&#10;CtZDzk5zvlGwXps9Beu1EZYboGDdIdzATKvcmYpE2LEKPcXsqwjx30mABEiABEiABEiABEIlIIIX&#10;EVxClPUGwhcRXnZC9TVIvyK6plG5hgsyCYk5ZSlWfxo9bgSMNtvtwxg6AqeUNayjPYiiP2D97CYR&#10;V8m6hmPEeHNj43VsMSI/fXw+efb7GPVw5nnO36ZzIVgPoYM88jnA54MrvhIjzouku/qVqzk07Lrm&#10;oH1zWR58QZe5/c1Wa6QRf642sF+/x+ffyT0o9SyhXgTrMqdjkUaudaod98/1aDabYO0b4nMJgfoo&#10;9HVamwPtkQAJkAAJkAAJkAAJ6BD4559/eotrqu79dNrFdcFfs1arG013dA0Mjq+FtL9T0AiZNgwJ&#10;ULBuCCqzYRSs1044Beu1EZYboGDdIdzATKuIHSISd1TFTzF7VXLcjgRIgARIgARIgARIoAkC6BrS&#10;h1Brb9F5vduED1HNGdE1jco1XFTJidTZGoL1x4gh8jrZXl9/HymBKN2Wh38gWv8EkXIvygAenV61&#10;pkXSdfp5DlwIt5flWcR0uPG533QtuOi+Ld1sEdtuk7G5iOtpPIjxBDEGvYbKgzJS164fNNS6wSwP&#10;vGxgn+ADVdX3nMUDpqfJPBxlgMKLaN2xSMMgTA5ZQUCOqaiFy9nm5vBFqzUhMBIgARIgARIgARIg&#10;ARJYRuCxO7qMgRi9L7+fdEeX7+06JAgCjq+FtL5PYK4aIEDBegPQI5iSgvXaSaJgvTbCcgMUrDuE&#10;G5hpFbHDqhuhgcWs7Q7F7NpEaY8ESIAESIAESIAESECTwPfv33vSmRbCmLewK1/m8uc5gUiuaVSu&#10;35h99wQUxOqPTs6m0wnyfri5uTly7zhneCQAAek5/nwQJRHD9Wzaau3G1iHZd5f1ELqQSw1KJ2YI&#10;hN9p1iNYXkDMfahp09YWHg757OrhEORusrGx8crWJ5/j5QGZhVjdy7lZ7ZvMqBnk65idkKtVCfLd&#10;RV3KsaVfzUK8W3kRrAsex0KNeDPQmOdj1PwI68ZHnsc2lgNOTAIkQAIkQAIkQALBEri+vu7CuflH&#10;uqPjWvNPnD/2WnhzLL4L9XKdHCwcW8ccXgvV/i7BNhaO1yOgIFgXZ1gDeikJwhIF67XTQMF6bYTl&#10;BihYdwg3MNMqggfDm6GBhe7FHYrZvWDmJCRAAiRAAiRAAiRAAoYERBwlnR0hHNhbiNg7hpumOyyi&#10;6xmV67d0MxlOZIqC9ceg8MXwcPOHUHASTqBpeyIiYUSoKhJ2TsxiPXuYTq8219dfxSY+9d1lHXxe&#10;4zN2nrslE+B4fYCPCF3VfpruPi7iXXy+qAX0zBBydojPhSv7GnblwRj4eKBhy9RG1ZuMD2trx1vt&#10;9pnpPBz3PwJy7g3RhRxLjnLm4kW07lCkkXPuTGOXh7ywpg1R85dbW1sjnrOakuM4EiABEiABEiAB&#10;EkiTAATpfYkMD6v31iBCX2u1/kZjjs7iwfVOmlE3FJXDa6Gq3yM0RILTPiVAwTrroYgABeu164KC&#10;9doIyw1QsO4QbmCmVQQPFjdEAwu/UXcoZm8UPycnARIgARIgARIgARIAgUfxOv4oXyB3s4QS0fWM&#10;yvVblkn2HLQDwbpEMH14uEINnEAEdOY5omynwxsqDiC4OkUn6k7wEKqsZbPZCLHtBh/bEwd9d1nH&#10;1Me4mdroPuci5qYF3S5E+I9lAtvB17XL+E32Z9MbzvJgS2t9fT+2tzGYMPAxJqpjiGMgXgTr85Ml&#10;bzM5JhaHeVlvRaAOb4fb29vjOLymlyRAAiRAAiRAAiRAAnUJPHZHv7u76+CasffYHV3s4juUfl37&#10;3N6SgMPrINPvDyw95nAfBChY90E5vjkoWK+dMwrWayMsN0DBukO4AZlWEztUuSkaEIcQXaGYPcSs&#10;0CcSIAESIAESIAESSJsARDU9RDjAF8x7+C1/zuMnkusZteu3PLLaXJSOxOq/BDSdjvH3483NzVFz&#10;geYzM67Pe7gB9ylo0XqNdSzGzsk+O1Mj/0Pkfr/JipcaxOezpg841u/i09ga4jKHTce2Kk+ST3lT&#10;AG7id1aNdfnvq246o1vyeAO1zy7J9lnAMaOPrU4XnQPtDSS6hRcpuUOhRqJpsQoL69cEG4ywPnyE&#10;QF26qF9ZGeBgEiABEiABEiABEiCBKAj8888/PfkeTLqjy7Urzv/+wrmfvCmti//f9XJuHwWpQJx0&#10;eB206ruDQAjQjSICFKyzLsoIFNQG93XzcqFg3ZyV9UgK1q2RRbmBmuChxo3RKME17DTF7A0ngNOT&#10;AAmQAAmQAAmQQAYEpEsKvoQW8fob+Z1syBFdy6hdvyWbzEAC8yBYb/8v1DPcNDqhWMh97nEdLjfp&#10;RGDacz+b5QwK61i71XqNOhpbztzYcLlBis8XHw7gpuzVxsbGSx9zLZsDfqjeN0C+XzUpRMb+9NWF&#10;YDuEBwyW5VHWkoVYPYi1pLSoZrML5OeYxxe7PV/WJuyr77DVgd2WeYz2JmpxKNbII1O/RinrKv7P&#10;JR6UHDZ53MiRPWMmARIgARIgARIgARcEvn792tnZ2Zlfk+L6pS+/cc73Rn7bdEf3dn7vAkJqNh1e&#10;A6l+GZUa99DjoWA99Aw15x+7rNdiT8F6LXzLNy68Ea5wA8yhyzRdgYCa4IG1UYG+m00oZnfDlVZJ&#10;gARIgARIgARIIGcCIq5C9/U+vrDew5fYAxcCs8b4RnQto3b91hjsDCb2IFaf3zx6ghLCxyvso8fo&#10;cnmRAeFGQ5S1EGvgKZw4aNSRp5MrrWGLTsrScfsqmNhWOOKyQ/fzqcGlcUG/tmAdx/LGDisuOsY/&#10;5qxpIf6q/cdn3a7y5fHfn998jvGtC6axuhyH3L7H599Bv43DJQBD215ELQ7FGoZhxj5sjGPOCMeJ&#10;j3ybT+yppP8kQAIkQAIkQAI5Enjsjo7Y5YFa+cy7oy++0+9pMfFybq/lbOp2HF8DUbQecQEpiNaZ&#10;/4jzX+Y6Beu1kkrBei18yzemYN0h3IBMq92ZUrpBGhCaJF15LmZHh7AxAp28ePFikmTADIoESIAE&#10;SIAESIAESMAJAYjX5Yvtt4vO610nk/gyGsm1jNq1my+uuc7jQbD+VKz+DLMIiw7Z+dJ98UGQKKL1&#10;I/czrZhBe/1CR2UILQ8bj8vQAZ9d1uHSMfavM0PXnAxDR/LPWh3+cbN6gu+EXjlx1MAo5pf9R/Yj&#10;1R/URNA1DP8O8DlXDVrJmNx8fMDbBFrr6/ubrdZIyWwWZm5ubgZYO0+xf8Z9TuwpW15ELY7FGp5Q&#10;eZtG3iSC88ch1qfLra2tEc8lvaHnRCRAAiRAAiRAAiRQiQDejNqXDR+7o+P87W/8ubP4zqBTyWiF&#10;jbyc21fwK8tNHF8DUbAccVVRsB5x8hy6TsF6LbgUrNfCV75x6Y1w7RthjvynWXMCKqIH1oU58MBG&#10;Ps2/iNnxkS+nL+GmvO56jN8UsweWM7pDAiRAAiRAAiRAAqERwBfkXRGu47OHTz80/1b6E8n1jMq1&#10;20oYHFCLgAexuvi3RLD+6P6JCGtj6pRdi3tDG+PBnQNcNzcnPHW0dt21Wvs7EK01hNV6Wnl4ALV+&#10;ZL2h5Qb4vmQIQeq+5WaqwxHrJ63jLOIZIZ5dVQctjGnG8jitCC4R06tQ1z7pKi9xh/qWGnnLgtQ4&#10;harmhSwPzYCbHAfiO/81D1N9pDdRi2PBhjoYzwblOCACdUw7xFt6xp6n53QkQAIkQAIkQAIkQAIl&#10;BOS7dvzT/CPd0XGN9id+97S7o2skwNu5vYazqdtwfP1DwXrEBUTBesTJc+g6Beu14FKwXgtf+cYU&#10;rDsCG6BZFdGDo5ukAeJKziXT/FPMnlzqGRAJkAAJkAAJkAAJOCGA88aOdJnEF+h7+HM/VFHWz+Aj&#10;upYxPXd3klgaNSPgQbBuIFaf+yrdkyGMPN7Z2RmaOc9RVQiIAPXu7u4TRJ6dKttX3sbh2iUdljfX&#10;11/HIlqV4w5q/Yvr442IofGAwsvKOVPYEHGeIy8HCqbWmu5EDp7q9zoR0wn2xfcafLRtLOpUxOo9&#10;bdsa9qQe4NtxqGJ/jRg1bUg+UcPvYPNI025OtrwIWxwLNmLLF+p2Ap9HqN2PEKhLF/Wr2GKgvyRA&#10;AiRAAiRAAiSQAoHH7uj3IkJfW+vMu6PjNy6Su+utVvdnjAoiU9e8vJzXuw4iJfsOr4HUv8RJiXvo&#10;sSisJcx/6Emu4B8F6xWg/W8TCtZr4SvfmIJ1R2ADNKsienB4ozRAZEm5pJF/itmTKgkGQwIkQAIk&#10;QAIkQAKqBES8ji/d30gHdhj+3xfuqrPUMBbJtYzGeXsNStzUhIAHsbq4YSpYf+LycCFCnJiEwTH2&#10;BKTD7v39/QevQlSHa5esN01337bNAoTc73GcEfGo0x/MIUL+sdNJlhjXjLNJcTfmHuDzQZOjPKQD&#10;sbrk50rTrpYt5O7D4lxIy6SmnWN5K4emwZRtyds1kMtT7w8qJQbVm7DFoWAjhpTI20Hg5+Xm5uYw&#10;lgfRYuBKH0mABEiABEiABEigjMBXPNy6c3PTu5tOO+traz0ZN8N34/K7bftmUgWRqetMeTuvdx1I&#10;KvYdXv9QsBxxkSisJcx/xPkvc52C9VpJpWC9Fr7yjSlYdwQ2QLMqwgeHN0oDRJaUSyr5X0Jk1m6P&#10;Z+hChi/EL9HiT7qRjTF88uLFi0lSIBkMCZAACZAACZAACZDASgIQ+PQWXdffYnBv5QY+BkRyLeP6&#10;vN0H6uTn8CBYryBWn2OHUPIKwrr/hNp5OIXaWHTbPUcsA+fxOFy3nq41TQqabRn66rIOvxoV9kKU&#10;fQQfTm35FI3H9zT7+Aw1bNnawJp0irklFrUf2DvE50LNoKIhzbwpuiVv4pBjg3BrpA40Y/FhC2/T&#10;6Mv+5/XhJB+BNTiHF3GLQ8FGg+iWTT3Gvj1CnX6ESH0UqI90iwRIgARIgARIgASiJfAPvt9ehxj9&#10;sTv6tNX6C9+ldH/rjq4RoYLIVMONZTa8nNO7DiIl+w6vfyhYjrhQlNYS1kDENVDkOgXrtRJKwXot&#10;fOUbU7DuCGyAZlWEDw5vlgaILCmXVPJfRmSFYAMnNBSzJ1VNDIYESIAESIAESIAEzAng1addjO5D&#10;TLHXWMfRiK5jnJ63m6eNI5cRCFiw/ug2BExj/PmYAiZ3pQwhrojWD5zN4HDdKlpnsD7v4jNyFo+i&#10;Yc3u42VuSadaCHz3Fd22MiUPfeHzyWqjksFN5hZvJPisKfqVtQ0NEl5rcNG2gXzJw3qfte3WtSfM&#10;FmJ1OS7wZwkBeYsGeMkbHNyt7ZlmwJu4xaFoo+nUyYMncpxGnX7c2toasYt60xnh/CRAAiRAAiRA&#10;AjETeOyOLjHgPKsvv392R5fmK61Wx3t8SkJTV357O6d3FUBqdh1e+1CsHHGxKK0jrIGIa6DIdQrW&#10;ayWUgvVa+Mo3pmDdEdjAzKqJHhzeMA0MWXLuqNVAEZkagg2K2ZMrNQZEAiRAAiRAAiRAAksJ3Nzc&#10;DES8jpsB8tvPl/8RXcc4PW9nbdYnUOPax3Tyqt3VS+xfYD87hqjpynR+jjMngLdJHEA8K8J13R+H&#10;a1bZGoM1eQJR6+sYasVHl3URBiK3L3UTa25NWbD+som8ivgXny/mUa8e2aT4fpl3i5oUcX53dRT+&#10;RsiDF/BJOqvzGLACuzwIg8+/sQ76OTf1VwbBzORF4OJQtNEQSOmi/hFzD7e3t8cN+cBpSYAESIAE&#10;SIAESCA6AosGKnJ9Jg+ldnFN9CfOR3v4zq0DMXovyICUhKYuY/NyTu8ygJRsO7z2oVg54kJRWkdY&#10;AxHXQJHrFKzXSigF67XwlW9MwbojsIGZVRM9OLxpGhiy5NxRq4EiMo5EGxSzJ1eGDIgESIAESIAE&#10;SIAEfiEAsafcIHiLmwZ9/HZ3syCS6xin5+ysPR0Cjq59njqnLFhfgwDvCqLFYwidLnQg0MpTAnd3&#10;d9IJ+4OayNHherVqjWm6q7hNZcHXA3z0HxZ44gSOTSLgH9v4pTVWBND4fNWwB8HyqtRrTPObDe0c&#10;wd4I+9muE2drGsU6+6Gxt8iU+A5eJ+D1vmZoyW8uD1KC02loDxukCN6LuMWhaMNHTrDfTjDPSETq&#10;OG+TLupXPublHCRAAiRAAiRAAiQQGwEI0vvi82N3dJw3/Y3zzQ6+U2umO7oGQCWhqYYrZTa8nNO7&#10;DCAl2w6vfShWjrhQlNYR1kDENVDmekFtMM9meaZg3YyT9SgK1q2RRbmB2p0phzdOowQbkdNqNVAU&#10;swfRxvNpKWaPqPjoKgmQAAmQAAmQAAkYEJDONyL2wueNuugrkusYp+fsBjngkBUEPF33aAvWn0Q1&#10;WnRbHzPXugQgMOvd39+fg2+vlmWHa5Xp+oL1V7oxX9SKw9PGYP7Fscj0GPbPPIXz2zS48V77vgFs&#10;jNEp/nUTMUDEfY5aOtCaG7Ze4TPRsqdlB4yPYOtUy15dO/J2AAiwZT8e1rWV8vayboOV5K2fcpyh&#10;xeZF4OJQuOGCpzwsBruX8lAOu6i7IEybJEACJEACJEACsRF47I5+N5121iFAf+yOLnG0fzQ9SfNH&#10;SWjqEo6X83mXAaRk2/F1T+0vpFJiHVMsSusI8x9T0g19pWDdENTvwyhYr4xu+YYUrDsCG5hZ0xuT&#10;K912ePN05dwcUIuAWg0UeeFJuGEKgGJ2U1IcRwIkQAIkQAIkQAJhEpDOsouOl28gJhpAMNip7GlE&#10;1zBOz9krA+SGPwl4uO5xKFZ/msgz7FMn7NqpW9uybmG9+gCr/cqWHa5XpuvLQuy621RncRt22h28&#10;n8/ddMd5DUF+k13J4f/XWsfvJwlBHBciwrapDx9jRfSMz2cfc5nMIQ8oLMTqY5PxOY5ZrNXvEPtR&#10;jvE3HbMXgYtj4YYCwzH21RFq8XJnZ2eoYI8mSIAESIAESIAESCAqAv/gjZvrEKPfT6c9fA/WmbZa&#10;f+E7iy7u73fXW61uVMFoOqskNNV06bktL+fzLgNIybbj6x4KliMuFoW1hPmPOP9lrpfUBXO9OtcU&#10;rK9mVGlE4Q0rhzfIKjnJjWoTML0xuXIi1sZKRCEOUMt/WXAehBtaXClm1yJJOyRAAiRAAiRAAiTg&#10;j8Dd3V0fwo69Red1uxsXkVzDOD9n95eudGfycN3jSbAur0yeoPvxMYVS+uUqXaVh9cDassO1ynZ9&#10;abIrty03DVF32Zwi3kd38pe2PmmNRy19wnGvX8ceBJFnEDAf17FRZVtNIffiIYrXoXVXF+EzcvTZ&#10;cZd/Y/zygAV8kc7qV8YbZTbw9vb2CCG/wz7RySz0oML1InJxLN6wASprGPZLEah/3NraGoW2ltnE&#10;wrEkQAIkQAIkQAIksIrAV1wn7dzc9B67o8v4Gd6mKb+T7o6+CozJvyuITE2mqTPGy7l8HQdz2tbx&#10;NQ9FrBEXk8JawvxHnP8y1ylYr5xUCtYro1u+IQXrjsAGZtb25mSh+w5vngaGKzl3VPK/jIoH4YaP&#10;pFDM7oMy5yABEiABEiABEiCBegS+owsPBB99iLLewlJvpbVIrmOcn7OvBMUBSwl4uObxJVZ/Fudo&#10;IXCcsAL0CIgoEoLIU2OLDtepqmtLU0JnY2aLga67rENYKELpsa1fGuMhhv6weFCrsjnwOUEtvq9s&#10;oOKGEGgeYVPzfWDJPE3FsCp0jfysmsP030NlZOq/63Hy4KPUI453q88bXTtD+2teRC6OxRsGaZQu&#10;6h8xbri9vd3IMcTARw4hARIgARIgARIgAWsC8r0sznM62LCL311cs/6F87uudEpfa7V4vm1N9MkG&#10;CiLTOtObbOvlXN7EEY75QcDhdQ8FyxEXmcJawvxHnP8y1ylYr5xUCtYroyvfsPSmlcMbZQ7CoEkD&#10;AlVvUP5imnVhQDrMISr5XxaaB/FG02QpZm86A5yfBEiABEiABEiABH4nIN1Nb25uBhAg7S1E7J3f&#10;RkVyHeP8nJ0FVI+Ah2uehgTraxBdXkHQ+p8mRK31khL21ou16XxlJ1+Ha1TddQU3nnelK2zYpNek&#10;hmt3Il8S4zGOMWdNMEBc78H/XZ25m8qhVk4W3dVfhdY1XFOQXye/Cz7SVX1Yx06q2+LcUEQ08uDE&#10;INUYY4zLi8jFoXCjiDlqbYL/PxKROgTq0kX9Ksbc0GcSIAESIAESIAESuL6+7gsFnNfMf+O8Zt4d&#10;HT89/LlTeC5EbDoEFESmOo6UW/FyLu86iJTsO7zuoWA54kJRWEuY/4jzX+Y6BeuVk0rBemV05RtS&#10;sO4AaqAm696knIfl8CZqoNiScUsl/8toeBBvhJwMitlDzg59IwESIAESIAESyInAo3gdMffx6cZy&#10;DeP8fD2nInARq4frnabE6k9x4WbkBH8/3NzcHLnAmKNNCNh69/f3HyB47pbG7+i7Fo11JVSx8HOW&#10;8sASPp9c1BjsDvHQwb4L26tsxipYl4fJ8Pm6Kj6Tf4cgQsTYFyZjfY1xWW82MWD/HKM2hc/YZrsc&#10;xkoNykMF2If+vfKhoRyABBijF6GLQ/GGIJXjA35d4veIXdQDLDK6RAIkQAIkQAIk8BsBiNHlu4n5&#10;Z9Ed/U/8uYdPB9cV8rvyD8WNldH9uqGC0FTJk0IzXs7jXQaQmm2H1zzcpyMuFoV1hPmPOP9lrlOw&#10;XjmpFKxXRle+IQXrDqAGalLjRmUsYo9AU9CoWyr5L4vAg3ijUXg1J6eYvSZAbk4CJEACJEACJEAC&#10;FQnIK2qx6aCF7uv4LX8O9sfp+XqwUUfkmIdrnhAE608ycgGB9TG7g+rUqAgnIVr/BKa/r0MBi9Uf&#10;oxchHgSfuzo03FnR6uj93EMR7W9sbLx053m5ZbAf4POhztyoO++HGA2/JWZ5iAbsX9WJX3tb2Z9R&#10;a1/AtaNt28aeCGXhg4jVr2y2y2GsPLyINet06YNCOYAIPEYvQhd98cYY69II+9/lzs7OMHDEdI8E&#10;SIAESIAESCBDAk+6o8v3DyJC/1t+49PFn7sukVDcqERXQWiq5EmpGS/n8q6DSMW+/jXPTzLcpyMu&#10;EqV1hDUQcQ0UuU7BeuWEUrBeGV35hhSsO4AaqEmVu1OObqQGiiwpt1TyX0bEg3gjqWQ8CYZi9lQz&#10;y7hIgARIgARIgARCI3A9m3Vbd3cDnBe/wQ2aQWj+OT1fDy3YGP3xcM0TmGB9DYLMK6TqZGtr6yzG&#10;lIXoM5iew6+Dn745+o7F0XpyDPFn0LXgsus1jhuvm+hirRFTE4J11PopeB3V3Q9hYxefUV07mtu7&#10;ejDCxkfUxQkE2e9ttslhrLzRAmLiU8TazyHeFGL0InSpIeCQB5ZkDUJtfcT50Ah/nqTAnTGQAAmQ&#10;AAmQAAnESUAensXDmXLO20EEPZybPHZHR8/BVuPnwBQ2KtWVktBUyZtCM17O410GkJLtGtc7qzBw&#10;n15FKOB/V1pHWAMB57iKaxSsV6E234aC9croyjekYN0B1EBNqtywdHQzNVBkSbmlkv8yIh7EG0kl&#10;wzAYitkNQXEYCZAACZAACZAACVgSkBs86L7eh4hvb4rutU13SZ1/4WEZA4d7JODheic0sfozuqNF&#10;t/WxR+rJTgWx63sE987VG+xcriVNibZtisGhmLgRwT6OV118vtgweDq2qe74eKOAdCDvVvVbtmvK&#10;92U+y/6L/eBdnbjqbCviWQjVpav6sI6d1LaV8zqwkbwcpRZb6vF4EbrYCziki/pHsB9ub2/z3Cf1&#10;ImR8JEACJEACJBAQAXlTpIjR8enBLemO/hd+y3WV8+7oGhgobNSgOL8YVjLkzoyX83h37qdl2f56&#10;xzj+8CvROJT8BiqtI6yBxEqHgvXKCaVgvTK68g0pWHcANUCTajcsKVgPMLtmLqnVQNF0HgQcZlHm&#10;M4pi9nxyzUhJgARIgARIgATcE5AbQpjl7bzzuuPX4xZF4/Rc3T2+9GfwcL0TuGD9McdnEKCeYD+5&#10;Sj/pbiPEmnPQWl8/XW+3O9ozuVxPcNN8DLGsdLwOtgbqCrzL8gG7Q8S+r50vE3vgXvn+UBOib60c&#10;hPaAhEa3e5N8l41Z7H8iVh/XsZPatre3t0eI6R32T/X1NDVWIcbjReiyQsCBfXsCNtJF/RJd1Ich&#10;H+NCzCF9IgESIAESIAESMCPw2B1dRuMcqL+GcxScd7xZbC3d0qM/n6184WqGMJ9RSkJTl8C8nMe7&#10;DCAl2xSsp5RNvViU1hGu63opCcISBeuV00DBemV05RtSsO4AaoAm1W5YUrAeYHbNXFKrgaLpPAg4&#10;zKLkqIXQRToByStrL+X3xsbGGGQmL168mJAQCZAACZAACZAACZDAcgLX6Gbbursb4Px5z9frdJ2e&#10;qzPh9Qk4vt6JRKw+54juwle4xjjc2dkZ1gebtwXcrO7dPTx80hSt+1hL4PeFdHgOOXuo03Os3wea&#10;Pi6urV9q2jS1VVOwfoJ8vTedS2McauQAn/M6tkKrMxGXoK6ka3ynTlxVt5UHJjC3iNWvqtpIbbu7&#10;u7s+YjoFl15qseUWjxexyzMRhzzMA84f5Te7qOdWcYyXBEiABEiABNwQuL6+7sLy/IPzm25rNvtr&#10;Td46hWsJnMcXn7MqCQrdRGRvlcJGe2aFW0RQF17O4ZVwJm/GoWBd2HG/jrSClNYR5j/S/Je5TcF6&#10;5YRSsF4ZXfmGFKw7gBqgSbWblhSsB5hdM5fUaqBoOscCDrMIOUoIGIhdKGZnqZAACZAACZAACZCA&#10;IYF596Pb20G71dqTzqquhGpOz9UNY+WwEgIernUMzuFDTM9oIZ6chOhcLD7JGnMP0bqG4NLnOoKb&#10;7fv4DEPlrNXh+3l8TXX8hlD6U40HqI5RX2c+cwV/P8zfWFLjB9u/wieY9aVmDmqQkLfBz7w/dFDL&#10;Yccby/6NhzhOMU2tGnPsJs1bEPAhdpk9PEzkwQ/pos6H7iySw6EkQAIkQAIkQAI/CUCQ3pe/zLuj&#10;4wfX4H+jRXoHJ+zVu6MrCQpDSROFjUqZiKAufJzDK9FM3wwF6+nnuGqECmsJ1/Wq8APerqAumOfV&#10;+aJgfTUj6xEUrFsji3IDtRuXFKznnf+y6D2IOKIE34DTNcUuFLM3kDNOSQIkQAIkQAIkEA+Bm5ub&#10;gbyudy7Ea7W6Gp6rXatpOEMbvxPwcK1T8xy+6axRSFkzAyJah/jyHGvKoKop3+uIdBtH1+7XIQmK&#10;n7Nz0WUdc3gXf0tcdcTSyNEuPqOqtVVlu/v7+691HvAKTaAN/u/B8F0VFnW2Wexn0lV9WMdOKtsu&#10;1soj5OPfWH86qcTFOH4Q0Ba8TPFGmNb6+mh2f/9xa2trFPLxijVAAiRAAiRAAiTQPIHH7ug4B++g&#10;K3oP19h/4hq9t7Q7uobbCmJCDTe0bFDwpkQygrrQPn9XIpenGQrW88y7SdQKawnXdRPQkY2hYL1S&#10;wihYr4Rt+UYUrDuAGqBJtZuXFKwHmN3VLqnlv2wqDyKO1VFyhBBwKHahmJ0lRgIkQAIkQAIkQAJP&#10;CHz//r03a7X66L7+Fv+7VxWO83P1qo5xux8EHF/rODx/95ZB3NCdYLLDzc3NkbdJE5wIIsxT3BA/&#10;sg2tqTUEeR9vbGy8tvXX13gXXdalOy+Esvu+YnicR2oDYkvr2pDtfXeFB6MePp+rMlqItKW7+lVV&#10;G5rbydtV8PmkadPElqyrUmvgMDYZn/oYeWAQPE7xIEQ39VhzjU9F8ILj0rTd/tieTkc8J8m1khg3&#10;CZAACZAACRQTkO/wRIyOTw/f83R+dkdfW+viz82dYyqICUPLOcWNChmJoC5Uzt8VUNHEgoBD0Tr3&#10;6YirTGEtYf4jzn+Z6yV1wVwvzzUF6w72hcIbWxQlOyDdrEmVG5isi2aTWGN2lfwvm9+xiKNG6Nlt&#10;2pDghWL27CqNAZMACZAACZAACTwlcD2bdddub0W8vjfvvm7x4/xc3cIXDn1GwMN1TkPn765SPYSY&#10;ULoBX7maIHW732ezg43Z7NwmzibXkNA6YT/npt0ZW8TUEOm/tMmPxtg6cWCf9FoidXxdsGqki31R&#10;nuShB8TzuU63+Cr5x7wjzCli9ezXUnkAAvvdKTj2q7DkNvEQqCJ4mckDc+22dFG/RBf1IfeZePJN&#10;T0mABEiABEhAk4C8iQcPOM4F6dIdXWzL2xHnv0M/j1QQE2qy1LBFwZsGRdgIvDaqnL8rkaGZIgIU&#10;rLMuir/Yqs2Fa3pthOEZoGC9Uk4oWK+EbflGFKw7gBqgSZW7UxSsB5hZM5dU8r9sKg9CDrNIOSpA&#10;wQvF7CxLEiABEiABEiCB7AhIJ1CIzfams5n87iwD4PxcPTv6igF7uM4J8Py9FkCIO69g4ATCsbNa&#10;hjLeWASadw8Pn9ZXrB2CKIT1A0KAXXxGIaZMhAuoyS+r1mEb3313LBffEMcBPlYPMsh2TQjswfsT&#10;GPVtmD6Ola7ieCDgVZVtXWxzf38vYvWeC9tlNpHnM3QSP/Y5Z4hzyb47F6q3WgehCzVC5BerTyai&#10;F9wsH609PHyc4a0u23wDQayppt8kQAIkQAIkYEXgsTs6NurifKHbms3+gjC9K39vtDu6VRQlgwMX&#10;JVcJkeLGKtQKtomgNkzO35Vo0MwqAhSsryKU578rrCNc0xMsHQrWKyWVgvVK2Mo3Kr2xRWGyMunm&#10;zancxGRdNJ/Iih6o5L9sbg8ijophZ7lZ8IKXp+vIbDbGxewVvly6lN8b7fYYSZu8ePFikmXyGDQJ&#10;kAAJkAAJkECSBOTGGgJ722q3+/gtf/754/Q8PUmaHoPycJ0T/Ll7DdwQGsq5/fEmBGU1zGS7qXR2&#10;vn94+LBMLBvK+iEiYwhsX4fa2Vah4/fzOvTeARz10Mfnk+0OIZ26kZtd2+2qjheRMT5fq26PGpKu&#10;4sOq22tuh7o5hS9HmjaX2ZKHC0SojjkvfM0Z6jy30+kRnrZ49/OhHYUbrKHGSr9+JVAkeJEu6rN2&#10;ezi7u7vc2dkJYn1g3kiABEiABEiABHQJXF9f98UizgXmvx+7o+PBxR7+3NGdLTBrCZ7rUtyoVGMR&#10;1AYF60q51jBDwboGxfRsKKwjXNPTK4uyxhDM9fJcU7CuvC9QsK4MNGBzKjcyKVgPOMMrFk+XnnsQ&#10;crh0PzXbwYteTNcRitlTK03GQwIkQAIkQAIkAALXEKG27u4GuD57g5tu8ps/oRLwcJ0T/Lm7Tm7O&#10;ILo+CVXMrBOiGyuLDsMfcLe+/3yG0NYO+DqE2HbfDYl6VrW7rDcRaw3Bute8wM8BPh+qZMy3uH6Z&#10;j3XiqBL74qEPEeuPq2yfyjZ3eDADnbPPcczo/haTwk3WVDilHIcIXqZ4U0trfX00u7//iLe1jLBf&#10;TFKOmbGRAAmQAAmQQOoEIEaXc7v5Z94dfW3tT1zj9iCW6uA430s9/pXxJXieS8HbyqybDYigNihY&#10;N0ull1EUrHvBHN0kSusI1/XoMr/cYXZYr5RQCtYrYSvfiIJ1ZaABm1O5mWkqNA2YQ66uqeS/DJ4H&#10;IUeuebONOwrBi8Y6QjG7bWlwPAmQAAmQAAmQQIAERER5e3s7kM5RIo6DQKsToJv5uuT4OieKc3el&#10;7KNT8RVq/Hh7e/tCyWRWZsDvHDf0D54G7fQavzpd753HTV3V7LIunbA3NjZems6tNQ7zWt8fwn53&#10;ggcJ3mv5sMpOna7kOBbu4jNaNYfrf5e3GyCOz76OySLUx1wiVr9yHVuo9oU56vsU69xgqY9KN1pD&#10;5ZCzX/JWFuwHH/F7xDez5FwJjJ0ESIAESCBGAj+7o0+nvcU59N/SFR3neL90R7e+mIkRRlWfEzvP&#10;Za6rFsKz7SKoCwrWlXKtYYaCdQ2K6dlQWke4ridWGhSsV0ooBeuVsJVvRMG6MtCAzanczNQQmgbM&#10;KGXXVPJfBsixkCPlvGjHFoXoxfU6QjG7dlnRHgmQAAmQAAmQgCcCd3d3fQh19uad11utrqdpOU0R&#10;AQ/XOFGcu+tXhwgzD9kt1R7s99nsYGM2O5ctnV7f27v2cwsRckMcLaLjcQ0zTjZddFkXEbLK2ooY&#10;X/uOs4pgHTC9PkRwf3//pQpj5OcCtXPoJPmWRhGD1EnPcrNKwxH3GeI+rrRxAhst3iJxBKH6O6Nw&#10;lG60Gs3FQU4JyFsFsJ+NsL9doov6MOcHNpyCpnESIAESIAESqElAztdubm56OHZ3FufIfz7pit63&#10;MU+x2xJaiZ3nMtc2e0bcdUHBulKuNcxQsK5BMT0bSscXruuJlQYF65USSsF6JWzlG1Gwrgw0YHMq&#10;NzRdC00D5he7ayr5L4PgQcwRO39f/kchemlyHaGY3Vcpch4SIAESIAESIIGaBL5//y6dqPr4vIWp&#10;Xk1z3NyWgIdrnCjO3W25mY8/wc3uMwrUzIHJyLvZrN96ePjgq/OznXc/RkuXXHQff11lW9fbQGxx&#10;gM9c9K/w41UILv5WEVL77FouXbLx+VKFLfx8FcKDLHU6xNvEvXi44xgxX9hsl9JYeQin/fDwzvoB&#10;B6WbrSmxjCiWEfaxj9JB3fcDPxExoqskQAIkQAIk4JWAfPckYnR85t3RcT7/1+L8rAtH5KP6Q8Fb&#10;Cc7EznGZZ6XdJoK6oGBdKdcaZhwK1sU97tcaSWrAhtI6wvw3kDuXU1KwXokuBeuVsJVvRMG6MtBA&#10;zamJlZsUmgbKNha31GqgKGAPYo5YODftZxSil1DXEYrZmy5fzk8CJEACJEACJFB632rWub29la7r&#10;e7h52A9ZrJpMEh1f40Rx3u44mdJdFVMcinDN8VRJmZfXqkPwd+6rA3QVeCF3ja7aAfw5B8Q4RGfs&#10;/Sp8qm6DvH+SB5lstvcpBK/6QEAo9QI/Bvh8sOFbZaysfVI7uQp2ZQ0Dg1N0Vbeq5V9YK91wrZI/&#10;bmNOYNFFfYg3CF3u7OwMzbfkSBIgARIgARIgAQ0Cj93RF7bm5144B33z9O8a89jYoOCthFaC57fM&#10;tc2eEW9dULCukGctExSsa5FMy47S8YVrelplsUbBeqWEUrBeCVv5RhSsKwMN1JyaWDlUoWmg3ENy&#10;S60GioJyLOYIiWPovkQhfIlxHaGYPfTSp38kQAIkQAIkkBUBvI55ALHqHoKWDuzdrIL3EayH65so&#10;ztt9sP4xxxD1LJ2GJ/6mjHsmER6IeDlk0TryKYLcYWikq4qqn8chHbLRSf6lz/jkQQUwPbCZEzXi&#10;9Ougp77Avw/wb2Dj36LTuHRXv7LZTnusdIeH/59dPxCGeUaYQ/aNRuPV5mdiT9athVDdqoYLbSvd&#10;cDXxm2PMCWAfusLDGNJF/RIPow15XDdnx5EkQAIkQAIkUIXAY3d0bNuVz2N3dDnvwnG4V8Wm620o&#10;eCshnOD5LXOtsDdFUBcUrCvkWcsEBetaJNOyo7SOcE1PqywoWK+WTwrWq3Er3YqCdWWggZpTuzsV&#10;o9A00Jz4dEst/2VOexB0+OQV81xRCF9SW0coZo95l6HvJEACJEACJBA9AblBiSAeBexB3pCMDrKH&#10;65sozts9Jm4hcvsPhG7vPU4b/VRVBMy+gg5FiFwUr1aXdYhAXvvsko18v8d870xzKN2NIap/ZTq+&#10;7jhw/Wor+IaY5qTp/d7XAyChdJKvm+cq299Op0dr0+m79Xa7U2X7wm2Ubrqq+ZOpIawzY+z3I/z+&#10;yDemZFoEDJsESIAESMAZgevr6/7C+OPvv3E90JE31shvZxM7NEzBWwncBM9tmWulHSnw2qBgXSnP&#10;GmYoWNegmKYNhXWEa3pipcEO65USSsF6JWzlG1Gwrgw0UHNqguXUhKaB5kvbLbX8lznmQdChzSRV&#10;e1EIX3JaRyhmT3VXY1wkQAIkQAIkECQB6RB7d3c3gHNvbLvcBhlQU045vr6J4py9IfYifMPUxxS9&#10;mScAzI4w+tR8C38jpZs0xMi7/mY0mwl+DfD5YDZ66ahjCDXPFOwYmbAVrPvkL6IZfD4bBbIY5FtQ&#10;X+ab6wc/Fg9vyFskLmz4pDAWNdEXvthPuuo3NxVuuKbA2HcMiwfMhnhA5XJra0u6qF/59oHzkQAJ&#10;kAAJkEAKBCBG7yKOLs4VO4s3Z/0pXdFD7o6uwV39nFDDqRBsJHhuy1wrFVbgtUHBulKetcw4FK1z&#10;n9ZKUgN2FNYR5r+BvLmesqAumOfl0ClYVy5KCtaVgQZqTk2wnJPQNNBcVnFLLf9lkzsWdFSJOddt&#10;ohC/cB35UZ4Us+e6mzJuEiABEiABEvBCQG5yovt6Hzc+90Scadv11ouToU7i+PominP25nNzgZoV&#10;gedV866E74Hs4wtRaCdAb72Kuk3jB69PqK++6fiiceA+hCB/v44Nm21F/IvPJ9NtMPYC/h2ajq8z&#10;zlZML3OB/2HTIm4wOsDnvE7sy7YVUb7UiM9O/K5isbErD9Ah9tOnD885uemlcNPVJq6Mx46wj887&#10;qOdWyxnnnKGTAAmQAAnUJHB9dze/1pg+PPTa+H5mrd3+uyW/IVJffGrOEOfmTs4J40Txq9cJntcy&#10;10qFGUFtULSulGsNMxSsa1BMz4bCOsI1Pb2ygFbpt6CY5+V5pmBdeT+gYF0ZaKDmVATLFJkGmt3V&#10;bqnkf9k0jgUdqyPkiEcCwYtfuI6YFSvF7GacOIoESIAESIAESMCYAMTrPQx+K+IxfLrGG+Y20MO1&#10;TfDn7IHkXLq4QvR4vL29fRGIS0G7IR2uweyDdDIOzVGsOa9DEznair+LmErn7I2NjZe+eNv6jPEn&#10;EEu/9+Gf7QMAPru/l8W/2Gc+uXqgS2KEbRGrX/nIQQhzyMNy8tYHxPyuyB/1G18KN11D4BaaD/Kg&#10;BWp3iLf2XOIYLCL1bGo4tFzQHxIgARIggTAJyDnPzf19b3p7+9gdXR7GfDP3dtVDsZmfv6ifD4ZZ&#10;IvZeJVgXzLV9GRRuEUFtULCulGsNMxSsa1BMz4bCOsI1Pb2yoGDdPqcUrNszW7oFBevKQAM1pyJY&#10;ptA00Oyudksl/2XTeBB0rI6QIx4JBC9+4TpSv1ghZocREe9cym/cRJS/T168eDGpb5wWSIAESIAE&#10;SIAEciAgnU8hQhog1r26HYaT4+X4+ib48/UwEyqiT+m2Lue9/FlCQIQTIhxevFI+GFaLLtMiWr8K&#10;xik4YiuyLvLdpxhf8ovPV1OGvjqY2/ol/sO3XXxGprFoj3O9r8D+GR4WONb2O2R70q0e+9S7VQ/N&#10;qN/kVLjxGjJXH77JA2KoV+mifoku6kPsmxMf83IOEiABEiABEgiVgDzwP223O2v391342J21Wn/h&#10;Wr6Lk9j532v5nfm5i/q5YK1kBLZxYrXBXCvVVwR1QcG6Uq41zFCwrkExPRsK6wjX9PTKokiwLlEy&#10;1+W5pmBdeT8oFLJSUKhMuXlzKoJl1kXziazogUr+y+Z2LOioGHKWm0UhfuE6olKbZfs0bhCPMQHF&#10;7CqUaYQESIAESIAE8iAgor3b21vpur4n3XtddZqNhqbj65soztnDTdYJ6vMsNNFzaLgWHY5Pwekg&#10;JN/g1wUEkYeB+dSHX59q+nQsdVnThvHmEP8b3zfwJQoHwwE+H0yDwNghamHfdLyLcRDmnrvYR6Tr&#10;vgjVYfvChd8h2pRO9Yhb1py+iX/GBWxi7HGMws1Xm+lSGIucjbF2jfD7I0TqoxRiYgwkQAIkQAIk&#10;YELgsTv6fOz9/fz85bE7upzXtESo7vKH5y0UQpXVV2K14eS83+W+GartCOqCgvWAioeC9YCSEZAr&#10;CusI1/SA8qnlSkldMNflgClY1yq+hR0K1pWBBmpORbBMoWmg2V3tlkr+y6ZxLOhYHR1HPBKIQvzC&#10;dUSlYKvs0xSzq6CnERIgARIgARJInsDNzY2I19/gI7+7yQf8NEAP1zZRnLMHnHTp1A2h6fHOzs4w&#10;YDeDcA2c3mMffheEM4/fQbZa+/ApqNyB0wdZ76py8i2+vr+//7Kqg/VjLIjrpY8HPMBQxMpHpgwx&#10;9lWTHZylEzg+56b+mo5bvElAanxsuk3M4+o8HKN+80vh5mvMuTDxfdFFfYg15HJra0u6qF+ZbMcx&#10;JEACJEACJBAbgevr6+7axkb3sTs6/P8Tx70ezj868rvxeHjeQsF6WREmVhvq5/yN77wNORBBXVCw&#10;3lBtFE1LwXpAyQjIFYV1hGt6QPnUcoWCdWuSFKxbIyvfoFTwRkGhIuUwTFURN/7mOesijGRW8EIl&#10;/2XzehB1VAg5y02iEL9wHVGpTe19mmJ2lbTQCAmQAAmQAAkkR0Begy0dU/F5i+Cav7HrmrDja5so&#10;ztddM9azP4RoV7oYT/RMpmdJhLkiJg7lzQmL7tOvQ8obGHXx+VI1+xLTxsbGy6rb226HfH4y7WSN&#10;vGtfOha6ayOib7rTvnTNFIba+4R0q0Zn9d1cRMDyQAxY/rsOR/WbnQo3YG33xwjGj5CreQf1XB6k&#10;iCAndJEESIAESKAmgeu7u76YmD489Np4Y9xau/13C7+9dEev6ft8c56zULBeVkcJ1ob6Ob/GPhib&#10;jQjqgoL1gIqKgvWAkhGQK0rrCNf0gHKq4QoF69YUKVi3Rla+AQXrijADN6Vyh4pC08CzXGFf14jI&#10;sahDw8VcbEQhgOE6olKOKmu6oScUsxuC4jASIAESIAESSJyAiDpvb29FvL5Xpxtx0JgcX9tEcb4e&#10;dIJ+dW7RLfY/EIm+j8ht7666EuhWDUSEvRB4v666vYvtUEvnWNcOqtrGtiLCH1fd3mY7U8G6L842&#10;gv/FAwvSXf3KJmatsdIRfCFW72nZFDtNi/A1Y1llC7H2ZX8x7fK/zJ76jU6lG7CrGIT879LlH7kZ&#10;3t3dXW5vb4tIvZF9LWRG9I0ESIAESCBsAo/d0ae3tx0c0+Scbd4dfe41HqYP23sL7zI/b1E/D7RA&#10;H/TQBOuCuVaouAjqgoJ1hTxrmaBgXYtkWnaU1hGu6WmVRdlDlMxzeZ4pWFfcByhYV4QZuCkVcSOF&#10;poFnecnC6dJzx6IOl66nZjsKAQzXEZWyU1nTFTyhmF0BIk2QAAmQAAmQQKQEbm5uBriBvIfzAfnd&#10;iTSM/7nt4bomivP1CBMpAj24fSgdZCN034vLIiqGyPTDQvThZc5lk8Cfk5AeNLARXZfEdQy2Zz7A&#10;SmdriHberZoLMY2k4/eqcXX/Xbr443NuYqfpvNd9MKEoRuTiEJ8Lk/hjHiP7CNZaebCjrxmH+k0w&#10;pZuwmjG6tLV4cEu6qF/iGDgM6e0VLuOmbRIgARIggXgJyFvcpvj+4LE7+qzV+gvXyV2I0buISj55&#10;/GR2zvI8qerngKlUTYJ1wVwrFGcEdUHBukKetUw4FKyLi9yntRLl2Y7SOsL8e86b6+nYYd2aMAXr&#10;1sjKN6BgXRFm4KZUxI0Umgae5Qr7ukZEHoQdGm7mYCMKAQzXkdqlqLKe1/ZitQGK2Vcz4ggSIAES&#10;IAESSIWA3HRGLG8h2Ozjt/w5vh/H1zVRnKvHl7XnHl+gBo/ZUbY4kdJdeiE4HYSQauRpF59RCL6I&#10;D3XEzGA7hDh830csFoL1M/h07NoneRDC5K0b8mAJ/JFO9FeufSqyj/mP8P9PteZedIuXGh5r2QzR&#10;zmLdODJ5SKKK/+o3O5VuwlaJxdc28vYEHOtG+P2RD2r5os55SIAESIAETAjIecP9/X0Pb2Z77I4O&#10;HXrrjWz79KE39eO/iXOhjcngnGUZctZACZ0E64K5Vlh8IqgLCtYV8qxlgoJ1LZJp2VFaR7imp1UW&#10;7LBun08K1u2ZlW5BwboizIBNqYkbKTQNOMvLXVOrgaJpHAs7ooXegONRiGC4jtSuDKf7c23vzAxQ&#10;zG7GiaNIgARIgARIIEYC0oX17u5uAN/fmIgYg4nR8XVNFOfqwSSjuiPSbRZbn2xtbZ1Vt5L2lmB0&#10;in3zqOkomxYwP49/0YX+c5U3Roh4eWNj46UPpvJWC3w+rJrLVzdziJK+mjBrshM5WPTw+byKmem/&#10;i2BYutc3Jb439bPuOOmeL+uFSX7rzKV+w1PpRmydmDS3XXRRH2Jfu8SxbcQu6pp0aYsESIAESMCG&#10;gDyoLucFOCZ1sV0Xx6S/5Dc+Hfy5Z2NL/fhvM3kIYxM7X7FFmn3+y4AlWBfMte3eUTI+8NqgYF0p&#10;zxpmKFjXoJieDaU1hGt6YqXBDuvWCaVg3RpZ+QYUrCvCDNiUmriRQtOAs1xhP9eKxrGwQ8vNHOxE&#10;IYLhOlK7FNXW9NqeKBp4UhdzMTu67uH35RqEH/gSfIyZJi9evJgozkhTJEACJEACJEACHghIhzV0&#10;VxtIVzURWboWvdUKyfF1TRTn6rUABrfxaNFtXc4l+fOMgAhR8TlvGozPzuQmsZp2Ly+yhXVOuoc7&#10;rzcw6+PzaVU88GUfn+GqcXX+3VQILgJvCPpf15mr6rZyHEJe5UGEblUbT7eDvQuI1Q81bIVqQ2oM&#10;OXv3tBOqa19Vb3oq3Yh1HfMK+yP8+yXqduhjXWk4Vk5PAiRAAiQQCAE8eN4XVyBIn//GcehvOZeS&#10;cz7ta3nVY38g/KzcSON8xSrkX86pK2+Z+IYJ1kX2+7pWyQZeGxSsayVayY5D0Tr3aaUc+TajtIYw&#10;/74T53g+CtatAVOwbo2sfAMK1hVhBmxKTdxIoWnAWa6wn2tF41jYoeVmDnaiEMFwHaldimprem1P&#10;FA0Y1gXF7IrMaYoESIAESIAEGiAgN8AhgtuTzuv4dBtwoXhKx9c0UZynB5MMdUfOIK44Sb0TchVq&#10;IjyBkPeTtvikgi/H8OGswnbqmyzEzV8qMvESh3SCx+fLquBR89IBfLRqXJ1/NxX4+/ClLA74+EHr&#10;bR9NdomvkyfTbaX+cYyWNzAcmG6jNU79pqfSzVit+FbZkTdOYN0Z4Tzp4/b2tnRRv1q1Df+dBEiA&#10;BEiABGwIXF9fd/EAYfexOzq2/XPRFd26O7rNvGVj1Y/9Gk75tBHZuYoLNNnXQOnOkRaZtKJxsScY&#10;2oxgzaBo3TCXPoZRsO6DclxzKK0hXNPjSvtKbylYX4no+QAK1q2RlW9AwboizIBNqYkbDQWFAaPI&#10;0jW1/JfRcyzuyDJpFYMOXgjDNaRiZn/dzPk+reKlpRGF2qCY3ZI5h5MACZAACZBAwwTkdeLSvRWf&#10;t3Cl16g7jq9pgj9PbxS++8lFCAjR6vHOzs7Q/WxxzbAQrZ9DKNnYPoj8XKFjtYirxyHQMxVhP/fV&#10;Z7d4MFt5jwg8X7oWvcoDD6u6cIPLSPLbRG7B6QjzntadO7QarRtP0fZS98jVvys+rKHi0sqitplF&#10;6WaszZQVxg7B/XJzc1O6qE8qbM9NSIAESIAESOAngcfu6Di29OQhtMfu6IsHxbuhoVI97ocWnIk/&#10;cZyrmERSeUz2NVBGLrHaYJ4r7yK/bhhBXVCwrpRrDTMUrGtQTM+GwjrCNT2xsqBg3TqhFKxbIyvf&#10;gIJ1RZgBm1ITNyoICgPGlKxravkvI+RY3JFsYhwEFrwQhmuIStad79MqXloY8VAXFLNb5INDSYAE&#10;SIAESKABAnJD/fb2Vrqu7+HPfe+COcfXNMGfpzeQ84amHKG2DikMfH7fc95VWbpQ9xvKyxrmH6Pj&#10;4+um5n86b9Uu6yJqRgwvfcRgIlhHrTu9dBRO+HxdFS/q6lUT+5w8jIHP51X+rfp3qc3FAxVXq8bG&#10;+O9yzIWwTR5a6Tbtv/qNT4WbsZpMpJakizp+f4RIfaRpm7ZIgARIgATSJiDnXeiM3sM1swjRexIt&#10;zq/eLH43dg5fh7r6cb+OM01sG9h5SiMImpg0hjkTq43s93WtmougLihY10q2gh0K1hUgJmhCYR3h&#10;mp5YXVCwbp1QCtatkZVvQMG6IsyATandofIgKgwYY7SuqeW/iIBjYUe00BtwPAoRDNcQlcpwuk+r&#10;eGhppOG6oJjdMl8cTgIkQAIkQAIeCNzc3AxwI34PU0kH9q7TKT1c00Rxru4UcnDGTyBAfR+cVw07&#10;JKJV7G8HTbmB8/Iz5OW4qfmfzlu1yzr4vfbRKX5VZ3MfXc0xxwCfD8vyhX+/QE4Pfed08dDB57oi&#10;7Kb898ELsXUhnJZ9vu9jPtM5VG9+KtyMNfW7aBz2U3l7xBACw8utra1REw9u1PGf25IACZAACfgj&#10;IG8fk4e2H7uj45jxF2bvhtodXYOM6jFfw6EmbDR8rtJEyE/nZA2UZCCxumCelfa0COqCgnWlXGuY&#10;oWBdg2J6NhTWEa7p6ZXFWkFdMM/leaZgXXEfoGBdEWbAplTEjQ0LCgPGG7xrKvkvi9KDuCN4wIE4&#10;GIUIhuuISrU43adVPLQ0EnBdUMxumUsOJwESIAESIAEHBOTmPcw+Ctjlz7o/jq9pojhP1yUahTUI&#10;NSdw9JBdbn9NF85/D/A5byqJEOXs4zNsav6n80Jk+qWC4PkY25y59j8EwTp8OEWujspilY7zEOuK&#10;gF/2Na8/8E3eGDCoMym2l7cxXNSxEeK2IuZHbo4Q27sg/dN2SuGGrKVLI4y/xDow9PHwiqVvHE4C&#10;JEACJNAAgcfu6DI1zi/78vuxO7q8Ecb728UaYFA0JYUwoOL/PCWQ7P9wgzVQko7E6oJ5VtrtIqgL&#10;CtaVcq1hhoJ1DYrp2VBYR7imp1cWFKzb5ZSCdTteS0dTsK4IM2BTKuLGgAWFAaMPwjWV/JdF4ljc&#10;EQTASJyIQgjDdUSlmpzu0yoeWhqJtC4oZrfMM4eTAAmQAAmQgAIB6Qh7d3c3gKk3dcWIP91xfE0T&#10;xXm6Qm4iNjGESESEqVcRx6DqOvazvgh+mxDPLETOr0LIRxXxPrYZQqS9r5qQAmOrxOLww/lbBFYJ&#10;+n34UMRZxNj4/6dVc7Cowd0UxcZS01I7TezbNvlQvQGqcEN2me/y8BN4jnBu8nF7e1u6qPNYYpNs&#10;jiUBEiCBBAhcX193NzY2ujg36q61212E9Ce+v+9Bld6Z/3Z8LIoVoerxPloIeVPIO/olRZvgmsFc&#10;KyxSEdQFBesKedYyQcG6Fsm07CisI1zP0yqJeTTssG6VVArWrXAtH0zBuiLMgE2piBsjFRQGnBZv&#10;rqnkv8xbx+IOb5ASmCgKIQzXEZVKc7pPq3hoaSTBuqCY3bIGOJwESIAESIAEKhCQTnXovt6HUGwP&#10;f5YO7J0KZtYgKqi0melGbq2besFxywhAwHmFfz/Z2to6I6kfBKTb40K03vXNBHOPIPre9T1v0Xyr&#10;RNnPtxGxMwRLL137jty8X9Yh27VYXB4ewudLWZxNPXggD1vg86kqf/g9ltpLTXQsXBDbO8TVr8rG&#10;53bqN0AVbso+i3+IffASb+iQLuoTn2w4FwmQAAmQgH8CeChpfvy8n07nv3F99zeOVR3j7uj6xyH/&#10;EBzNqH7Md+SnM7OZ10b2+S8rrATrgrlWWEUiqAsK1hXyrGWCgnUtkmnZUVhHuJ6nVRLzaErqgrku&#10;zjUF64r7QKHoLUHhmCKyKE2piBtZF1HmXpxWyX9Z9I7FHdFCb8DxKIQwXEdUKsPpPq3ioaWRzOqC&#10;YnbL+uBwEiABEiABEjAkAPF6D0PfSud1fLpGmzm+noniHN0IVB6DRKwKsbF0Wx/nEfHyKOWhEIgy&#10;P+FhENm3fP8cY94z35M+n69Kl3XUz2vXNbTKL8wvouuRK36ruphjbtmPLlzNX2R3Ua9fqj68hO0v&#10;IFY/9Omz67mECXJ1ilwcuJ5L277qjbGaN2Xl2CBd1PH7I0TqzvYrbYa0RwIkQAIksJrAY3f024eH&#10;TrvVknPeH93R8aP2oFfN49DqKOIdoXq8jxFD5rWRff7LajbBumCuFRaoCOqCgnWFPGuZoGBdi2Ra&#10;dhTWEa7naZXEPBoK1q2SSsG6Fa7lgylYV4QZsCkVcWNmgsKA02ntmkr+y2Z1LPCwDjbjDaIQw3Ad&#10;qV2hTvfn2t5VNMC6+AmOYvaKNcTNSIAESIAESOAZAen+i054A/zvvaVCA8fXM1Gco7N6igicQZx4&#10;klqX5aqphmj9vAnBqw/htwkTdFn/bCnady62X9VJ3LVgXbrvy8NBRfwg6p3gwY9XJmw1x8jDFVWF&#10;ZU0I7DVjL7IlXfhRJ/+uKuB37d8q+6o3QS1vyspbN/DwwhD7/iXevDFiF/VV2eK/kwAJkEC4BOSh&#10;ZjkWYm3vzVqtzmN39MUDzl1vnlsei7z51fBEqsf7hmOpNH3mdZF9/suKJsG6YK4rrRC/bhRBXVCw&#10;rpBnLRMUrGuRTMuOwjrC9TytkphHQ8G6VVIpWLfCtXwwBeuKMAM2pSJwpKAw4AxX2M+1onEs8NBy&#10;Mwc7UYhhuI7ULkWV9by2F8oGWBeFQJ/nWsTsIprC70uIQK5ws2WMDScvXryYKGeE5kiABEiABEgg&#10;KQLSYfb29la6ru+JyPMX8Z7j65koztGTyrZeMCJYxDnX4c7OzlDParyWVnXUdhGZCJ8hGpVu5Vcu&#10;7JvaXCUOf24H44fwe9/UfpVxq3zCOuf00hFC3q9lQmjXYvkiXiLOxrzvbFnKdRVyJd3o5doqiR/U&#10;xgA8TpGfbuwBqd4IXXFjdtFF/SO4DVOqh9hrgP6TAAmQwDICcp2Hc5Lek+7o8rbhN7JN1YfYnBFX&#10;EAg5861Bw6rH+gbjqDx15nWRff7LCifBumCuK68Sv24YeG1QsK6UZw0zDgXr4h73aY0kNWBDaQ1h&#10;/hvIncspKVi3okvBuhWu5YMpWFeEGbAplbtUFBQGnOEK+7lWNI4FHlpu5mAnCjEM15Hapaiyntf2&#10;QtkA66IQqE2uKWZXrkmaIwESIAESSJrAzc2NiNffSHfg1vp612WwUZyjuwSQhu0RBIyH7LArDVfm&#10;Qthznx2bMecFBMWHTZeSTfduEUGjw/hL1z5jnsJ7RK7nXyaWx7+NRADuOvan9leJ98t8EYHyQqx+&#10;5dNfV3PJm0UQk7wNoe9qDt92VW+CPrsBJw/EYC0b4W0sH7e3t6WLehJ14DtHnI8ESIAEXBJ47I4O&#10;UXp3DQ9iYa3+CyekXajRO/jetOdybnXbSgIhdb8aNqh6rG84lkrTsy4oeiwrnMRqI/t9vdICUbBR&#10;4HVBwbpWohXsULCuADFBE0prCNf0xGqDgnWrhFKwboWrfHCpEIrCMSXC4ZixEb2Ves26CCehlp6o&#10;5L9sTgrWLbPhbngUYhiuI7ULwOn+XNu7igZYF4XgtHJNMXvFuuRmJEACJEACWRD4Ppv1Wnd3fYgf&#10;3kIE0dMMOorzc82A07d1AnHjWe6iRpxb9kS87VO0Dub7+AybLDFbUTT8lc7wY5c+lwnWXYvGl3Uz&#10;9xH3U6bSWRX+fLGtR3kQAtscp7A/CwPUwjvEcuSy3pqyrXojFG8/QL1cbm5uikDd6f7ZFC/OSwIk&#10;QAIxEcBDQ33xF8ex+W/8zLujT3G+aXtsDz5uJYFQ8HFaOqh6nLecO4jhrAsK1ssKMbHayH5f11pw&#10;Aq8LCta1Eq1gh4J1BYgJmlBaQ7imJ1YbFKxbJZSCdStc5YMpWFcCGYEZFdEbBYURZLrYRZX8l0VP&#10;wXowdRGFIIbrSO16cbo/1/auogHWRSE4H7mmmL1izXIzEiABEiCBJAlId9rb29t+a2NjD8fhQd0g&#10;ozg/rxtkTtvjnFU68q6h2/dmqzXKKfTnsS5EwiJa7/ngIB3D0QlbBOATH/OVzWHTZR02juUBB5f+&#10;otvo56IcID9D8Np3NfeSeb13w7fMySMS57lxxb5gXzwAg9PkRH1PAq1zI1S66LexXt+125c7DT/0&#10;4qsmOA8JkAAJhELg+vq6izfOdKU7Oo5TXfj1Jz49nM915PcyP+us/aHE/5sfSgKhYOOr6FiSubZl&#10;kXltsAZKCiaxumCebReGOOuCgnWlPGuYoWBdg2J6NpSOLVzTEysNCtatEkrBuhWu8sEUrCuBDNyM&#10;muCNgsLAM13snlr+y6KnYD2YugheEMM1RKVWnO/TKl5aGGFdFMIKIc8Us1vUMYeSAAmQAAkkSeDm&#10;5mbQ3tzcmz08DNrr6x3bIIM/P7cNKPfxT89bIQhedGee5Ipl0dX5FKKjAx8MRHgK0dNrH3OVzWHT&#10;Zd21aFx8LBNrY+4TCNbfu2Alecfna5Ft1MIrnw8VLOv0XuTf4sEH6dY/csHGp02pxYVQvedz3qbm&#10;Mr0Z+iAPtyC/9+32x621Neminu0a3VSuOC8JkEA+BB67o+N49ChC/xvRy3mCSnd007U/GuJKAqFo&#10;4jV0NLk8G8b9y7DMa4M1UFI0idUF81xlcSjYJoK6oGhdKdcaZhyK1rlPaySoARtKawjz30DuXE5J&#10;wboVXQrWrXCVD6ZgXQlk4GbURG8UFQae6WL31PJfFj0F68HURfCCGK4hKrXifJ9W8dLCCOuiEFbo&#10;eaaY3aLGOZQESIAESCAJAt8hvEB77bdteV29YVfp4M/Pk8iMpyAKzllFGIlaONly3EXbU4SVp7EV&#10;DVeeCBu6FGKb+oV4z01E+iKOhsD+pandKuOW+OKsgzhyMMDnw3N/fefG5uEB8VUeeJCu87ELmOVN&#10;IIjlnUkNVqmpULdZdjN00UX9Ix4iGoLLONQY6BcJkAAJxERAHlBDZ/QezjU6WFt78H3eHV1iwN/7&#10;PmJJTgijJBDywd73HMnl2hZg5rWRff7L6iWxumCebReGkvER1AUF60q51jBDwboGxbRsKK0hXNPT&#10;Kgt84V4YEPNcnGcK1pXqn4J1JZCBm1ETvVFUGHimSxZM115TsO6asLH94AUxXEOMc7lsoNqaruKN&#10;ghHWRSHEmPNMMbvCfkETJEACJEACQRMQwSA6Cg7W1tff4Jg9KHI2+HPzoAkH6NySc1YRS6IWjjcT&#10;6NpclTz2iYNFt+dOVRum20Ektdtkh2zZ//H5YuIv/HztUkBb9rCAS0ZFIvlF53Lprn5lwqXuGMkB&#10;/PgMgbJRvWH8xeKNCF78qxtf2faSb8Tyb9O4XfnRlN3HG2Wot0kb6+0duqhv/+iiHnVem+LJeUmA&#10;BPIm8P3793kX9Mfu6FhL/5LjK353QUY+jf8kJ5BQEgg1nhgHDiSXa1tGmddG9vkvq5fE6oJ5tl0Y&#10;SsZHUBcUrCvlWsMMBesaFNOyobSGcE1PqywoWLfLJwXrdrxKR1OwrgQycDNqojeKCgPPdLF7avkv&#10;i56C9SDqIgpBDNcQlVpxvk+reGlhhHVRCCu5PC+ipJjdYt/gUBIgARIggSgISPfB29vbQWtj483s&#10;4WHQXl/viONRnJ9HQTgAJ03PV2ezMwh/TnIVT2JfkC6cn1yLaUWsik7ZIgS/aqo6TLuswz9nnc4l&#10;9iWCdWdCeXRb/YIcd5+xdxrn8zzDBxGr9wzz79U3Q5+shklX+8UDIc+5W9mJeTAYDB9arUt5MMjl&#10;QyAxM6LvJEACJPBI4LE7uvwd5039xf9/I799dUfXyEaSQhglkZAG35BsJJlrG8CZ10X2+S+rlQTr&#10;grm2WRhKxkZQFxSsK+RZywQF61ok07KjsI5wPU+rJChYt8snBet2vEpHU7CuBDJwM2qiN9ObtIHz&#10;yM09tfwXgaNYPZhyikIQwzVEpV6c7tMqHloaYV0UAksuzwZl8YuYHQIkCP7Ga/f3kxcvXkwMNucQ&#10;EiABEiABEgiCADqv96ft9l57Oh0UiDqD8JFOWBKwOF99mE6vZui2vt1qXVjOksTwRefrDxZi4kpx&#10;i3gVovX9ShsrbGTaZd21n7Dfx+fT85DA38nlRFHc8gDBxsbGKwWsRiZEuA2x3dGqwYuu7/tNduNf&#10;5eOqfxfeiOM8JnHhqphM/13eXCG5Qy1f4vfQdDuOIwESIIEcCFxfX3dx7O3iAa6uXG886Y7eQfy9&#10;VBgkKYRREAilkt+ncSSZa5tEZV4X2ee/rFYSrAvm2mZhKBkbQV1QsK6QZy0TFKxrkUzLjsI6wvU8&#10;rZKgYN0unxSs2/EqHU3BuhLIwM2o3aWyuEkbOJKs3FPLfxE1CtaDqSUK1oNJhXNHnO7Tzr0vmIDH&#10;lkLqyeXZtrae1cVczL62doXfl1OK2W1pcjwJkAAJkEBDBERsCAH7ACKSt64FvA2FmMe0Vc5XZzMR&#10;Wh7n2AlYunouRLYDxwXSaOdsky7rIpqGoOylKw5FgnWXc8L2EWI5fRoPalxE4UNXMT61K53G8fmw&#10;ai4RO8sDDfBrsmpsiP++2IfemQjzQ/S/ik9StwuB+kdsL13Uo8xdldi5DQmQAAk8JyAPwMr/e9Id&#10;/W/8tSNvs3H9JpuQspGkEEZBIBRSjrR8STLXNnAyr4vs819WKwnWBXNtszCUjI2gLihYV8izlgkK&#10;1rVIpmVHYR3hep5WSVCwbpdPCtbteJWOpmBdCWTgZtREb1Vu0gbOJgf31PJfBIuC9WBKiIL1YFLh&#10;3BGn+7Rz7wsm4LGlkHpyebatLYu6oJjdFi7HkwAJkAAJNEFABIi3t7cDiFf3IHTtQ0zZacIPzmlJ&#10;wOKcpNDybHYCYdEZxJdXljNHP9y0E3bVQBcdtHebeihA9mnE+GWVcAz+vXblo/iAz9enDPH3EdaX&#10;3apcl22HeD8glsHjGJdzPfdj0b3/8yreGHexeFgkyn0O/h/IvrMqThf59W1z0UX9I2IdutpHfMfE&#10;+UiABEhgFYHH7uhY6ztY+3oY/yc+PfxZrg3k7/xZEEhSCKMgEEqxQJLMtU2iMq+L7PNfVisJ1gVz&#10;bbMwlIyNoC4oWFfIs5YJCta1SKZlR2Ed4XqeVklQsG6XTwrW7XiVjqZgXQlk4GbURG91b9QGzilV&#10;99TyXwSIgvVgyoaC9WBS4dQRp/uzU8+XGOexpRBOkrm2qTGluqCY3QY6x5IACZAACfgkcHNzM9jc&#10;3NyTzokQ63V9zs25LAgonJMgx5OH9fXjHU9dqC2icz5UxLf4nLuaSASveAjktSv7q+xCbPYeArN3&#10;K8Y57QQPBr/cJxLBNgTrh6t8r/Lv9/f3X58KqRG7PDAwqmLLdhvMLWL1XpOsbX22GS/d8hdC9VUx&#10;2pgNaqyshc+6qF8F5SCdIQESIAEFAt+/f593Qcea/ihCn3dHx/on5/s857dgnKQQRkEgZIEwmqFJ&#10;5tqGfuZ1kX3+y2olwbpgrm0WhpKxEdQFBesKedYyQcG6Fsm07CisI1zP0yoJCtbt8knBuh2v0tEU&#10;rCuBDNyMiuhN4SZt4JiSdU8l/2V0KFgPpm4oWA8mFU4dcbo/O/V8iXEeXwrhJJlrmxrzUBcUs9sk&#10;hGNJgARIgARcEsAxqQch3wCfPQNBpktXaPs5AaVzEjm3Q56Hi87Pk5xAL4S4H1x1jIb9Mwi0j5tg&#10;atJlXfIO//Zd+fdcRI75TjDfe+35JI/4fHq061IY/9z3Vd36F932932J5zXZSud4+P8Ovh9o2g3F&#10;ltQ/YruU3LCLeihZoR8kQAJVCchxH8fd3pPu6GtrrdYbsYc1rv+LXQUhSFU/U9ouOTEM66KwPJPL&#10;s+1OyLpYy74Gimomwbpgnm0Xh4LxEdQFBesKedYyQcG6Fsm07CisI1zP0yqJeTQFdcE8F+eZgnWl&#10;+qdgXQlk4GZURG9KN2kDR5Wkeyr5LyNDwXowNUPBejCpcOqI0/3ZqedLjPP4UggnyVzb1FjDdUEx&#10;u02yOJYESIAESECTgIgXb29v++gavQe7A03btGVJQPF85PHcToS1EDT9x4Wg2DI6r8PloQyIu85d&#10;PZABpiJWHnoNajHZqi7rknPszy9d+Yb5Pz0VyeHPh/hcaM/3PE7M8QqfifY8z+2hdgb4fCibR7rs&#10;ywMBPnzRjlWYIrZ/u3qYQ9tfE3uLLurycI6I1BvZJ0385BgSIAESKCLw2B39fjrt4rv2Ltaxv3CT&#10;vovzuC4U6V0ragpCEKv5Eh2cnEiCdVFYqcnlucr+mHltsAZKiiaxumCeqywOz7aJoCYoWFfIs5YJ&#10;Cta1SKZlR2Ed4XqeVknMo6Fg3TipFKwbo1o+kIJ1JZCBm1ERvSneqA0cV3LuqeS/jAoF68HUCwXr&#10;waTCqSNO92enni8xzuNLIZwkc21TYwHXBcXsNonkWBIgARIggToEpIsjhDP9zc3NPQgbBxBldurY&#10;47aWBJTOR4rO6xYi2+MYO0JbUvw5XOoZcX/4rQNpVYNPtlt02BYB9ZWCOSsTJl3W4ddrV92lCwTr&#10;uy7q6v7h4fPjAwez6dRLV3t5gAfxybyFa590eV+8tcB73q2K5NlgEeFL13j43q1jJ4RtFw/hjBDL&#10;R/gjXdQnIfhFH0iABEjgOYHH7ujy/7F29ef/vuiOLg/WqT88pCAEYRahm0gNAuuiMKPJ5blK3WZe&#10;G6yBkqJJrC6Y5yqLQ8E2gdcFBetKedYwQ8G6BsX0bCisIVzP0ysLCtbNc0rBujmrpSMpWFcCGbgZ&#10;FdGb0o3awFEl6Z5K/svIULAeTM1QsB5MKpw64nR/dur5EuM8vvwGJ8k829ZXpHVBMbttojmeBEiA&#10;BEjAhoCIaSCweYvPIAWho03sjYxVOh9Zdm4Xq+C2Tj6k0zpErQd1bBRtC5YjPNSxq23XxB7mPsDn&#10;fMnYY+yzZya2bMf80vkcNYt6U+98LiI/3Iz6Kr7NHw5ot708HHB/f/9TJF/AxRlT2xyYjl+s4acu&#10;Htow9UFjnDxwgxg+oqZFoD7SsEkbJEACJFCXwDUectq4v+8+dkeHvT8hSO9hnergz7269q23VxCC&#10;WM+Z4AZJimFYG4WVmmSubfbJzOsi+/yX1UpidcE82ywKS8YGXhcUrCvlWcMMBesaFNOzobCGcD1P&#10;rywoWDfPKQXr5qyWjqRgXQlk4GZUhG9KN2oDR5Wkeyr5LyNDwXowNUPBejCpcOqI0/3Zqeclxnls&#10;KQSTXJ5tayvRuqCY3bYQOJ4ESIAESGAZAek8fHd3J13X9zCuT1rKBBTPR1ad24kAGMLPE1eCZmUy&#10;KuYMBN5V52lMxAxx9ZeyB0kQ7xD76n7VoJZt9zCbvUeNvXsc04YyT3se6QiOm1EfxC5+n6y3Wu+1&#10;53hur+zBhkU3/f2YhNKLtwu8g89Hrrm5sA/mE+GN+r6E/WETbzJwERdtkgAJxEUA573z8115+EfW&#10;VYjR/8ZfO066o2ugURCCaLgRu40kxTCsjcKyTDLXNjtg5nWRff7LaiWxumCebRaFJWMDrwsK1pXy&#10;rGHGoWB98f2Qhpe04ZuAwhrC9dx30jzMV1IXzPXv7ClYV6pHCtaVQAZuRuVOlf79rsCppeOeSv7L&#10;cFCwHkyhULAeTCqcOuJ0f3bqeYlxHlsKwSSXZ9vayrAunovZt9bXxxA9TV68eDGxxcfxJEACJEAC&#10;+REQ0c7t7e1gY2PjDUSeImLv5EdBOWKl8xGb8zrpEA5B6DHEoGPlaII0JyJoESUjZtV6Bb/XTTBc&#10;JsIXkTX2z5cuEvFUTC7C4o319Vfa88zF4+32gSv7z/0tYymdvUX4j/xGc44Mn4/weadd59o5LsiB&#10;dE//KEL1JvYn1/HRPgmQQFgE5EFMfAfSxfGmgzWnB+/+XPyGLr3V/22NCsv9Ym8UhCAxhOnaxyQF&#10;EqyNwrJJMtc2O0jmdZF9/stqJbG6YJ5tFoUlYwOvCwrWlfKsYYaCdQ2K6dlQWEO4nqdXFkUd1iVK&#10;5vr3XFOwrlT/hTfOlG7KKblIMwoEbG6Qlk7HulDIRDMmVPJf5joF680ktWDW4AXrXENUasXp/qzi&#10;oaUR1kUhsOTybFkWuBtpu0VS459HL2J2BHiF35fSzRAiHYrZk8o4gyEBEiABfQI3NzeDzc3NNxBJ&#10;Dso6PuvPmphFpfORKmc1OOafScf1HLoYS1dUiNM+aNapiKpxviSi9SvfVbmsy7orIT0Y9nHz4NP8&#10;JsJ0OkLsu9px3z88zLvHo54PEceFtv2n9hY18em5wBv//2LxQIf3vFaJV/KC2j6Fz70q2/veZtFF&#10;fShd1JHjoe/5OR8JkEDaBL5//96Tdf2xOzrWmb8QcVc++LP8tvqJ4qa5ghDECkqig6PItS171kYh&#10;sSRzbVMbmddF9vkvq5XE6oJ5tlkUlowNvC4oWFfKs4YZCtY1KKZnQ2kN4ZqeWGmww7pxQilYN0a1&#10;fCAF60ogAzdT5QbpbyEp3awNHFWS7qnkv4wMBevB1AwF68GkwqkjTvdnp56XGOexpRBMcnm2ra3M&#10;68Im/xSz2xYXx5MACZBAfgREGHR3d9eHGOhtLMLJxrOkeC5ic1x/GvdCdC3d1oeN83DsgLwhAMJe&#10;ESj3tKYScTOE24da9kztLOuyDhvHiPHM1JbpuLn4b23ts4yHYP0McR+bbmsyTrrewv4XV2L4pz4s&#10;qQUn7Ezitx0jvLD/nmLfHdhu63O8dP2X7umoyY+YV7qoT3zOz7lIgATSISBrNx7Ymh/Dsbb05TfW&#10;lDeL3/O/a/9EI45QEoNo84vJXjS5toHKuiiklWSuWRfGBLLPfxmpxNYL5tl4l1g+MIK6oGhdKdd1&#10;zVCwXpdgmtsrrSFc0xMrDwrWjRNKwboxquUDKVhXAhm4mao3SH8JS/GGbeC4knNPJf9lVChYD6Ze&#10;KFgPJhVOHXG6Pzv1vMQ4jy2FYJLLs21tZV4XWvkvErOLMGV7e3tsmxKOJwESIAESSIOACClvb2/7&#10;Gxsbe4hokEZUDqJQOhfROKYjZyIola7WEweRBmUSovVzxHmg5RRs7Tch+BfxPebtP48DuRxCTL6v&#10;Fd9TO1MYl7/jPyfrrdZ7zTlw/niEeE5hc1cEzpq2n9t6XgNy7ioPHjSRR9s4RbAprPD738+7w9va&#10;cjUe/o3B8iP8E4G601y6ioF2SYAE/BN47I6ONaSL2aUj+rw7On538Lvn36MfM0YhkFASgzTFOJR5&#10;o8i1DSzWRSGt5PJsUxPzRS1vAnlHv6RYEqsL5tl2YSgZH0FdULCulOu6ZihYr0swze2V1hCu6YmV&#10;BwXrxgmlYN0Y1fKBFKwrgQzcjMZNUrTFCDxKuldEwHnWKFgPpvAoWA8mFU4dcb5PO/W+wDiPLYXE&#10;k8uzbV1lXhee8j+BmEY+Y6Tn/yBcHFHMbluoHE8CJEAC8RO4ubkZbG5u7kk3TAgYu/FHpBSB0rmI&#10;1jF90Qn5PxDuvleKMFgzIviFcyKOrv2zEDu/9i32x/lVH59PzwMQf3DO9bJ2YAUGHgXrqDl1kT5E&#10;5B9kSldi+8dwnnenF3H1Qqwu56tB/8D3ATidhraOypsaFl3ULwFwiD9fBQ2SzpEACTRCQN7EIxM/&#10;6Y7+N/7akTd4hPoAjvgbhUBCSQzSSGEENGkUubbhxboopJVcnm1qYr6o5U0g7+iXFEuCdcFc2y4O&#10;BeMjqAsK1hXyrGXCoWid+7NWkjzbUVpDmH/PeXM9HQXrxoQpWDdGVT6w9MaZ0o05BRdpQomAyk1S&#10;1oVSNvyaUcn9MpcpWPeb0CWzUbAeTCqcOuJ8n3bqfYFxHlsKiSeXZ9u6yrwuAsg/xey2NcvxJEAC&#10;JJAAARElQaj0diFe7yUQUrUQFM9DtI/pIj5dCHhH1YKLYysRLi/Ev526HovoGSLx13Xt2G5f1mUd&#10;gmER0I9t7a0aL/NBVNjHOPUu6LD9FbadCv9l/XmYTiWGec5n0+lw8WaBq1WxN/nvi3XztKijflN+&#10;yVsZpIu6CNVd1FpTcXFeEiCBagTk7Tr39/fdx+7osPIn1oZe093Rq0Xz61ZRCCSUxCAavGK2EUWu&#10;bQCzLgppJZdnm5qYnwDnTSDv6JcUS4J1wVzbLg4F4yOoCwrWFfKsZYKCdS2S6dhRWkO4nqdTEvNI&#10;KFg3TigF68aoygdSsK4AMQITajdIFW/aRoAtGRfV8l9GhIL1IGoleLG6UOIaolIrzvdpFS8tjLAu&#10;CmEll2eLkpgPzbwuAs8/xey29czxJEACJBAhARE3odvmAOLoN3B/EGEI1V1WOg9xeTxHfi4g5j1O&#10;uVvyXMD8Q4TdqZ7MH1vC1onv7vRlXdbhzjFiOqsb0/PtnwjWX2rWhcQhD7LIgxLaPj/awxydhVi9&#10;N8/X2trJeqv13tV8GnbFZ3B5B9ZHGvbq2Fh0UReB/yX8GdaxxW1JgATiI/DYHV2Om7I2YR2Yd0fH&#10;p4s/d+OLyNzjKAQSSmIQcyppjowi1zboWReFtJLLs01NzE+C8yaQd/RLiiXBumCubReHgvER1AUF&#10;6wp51jJBwboWyXTsKK0hXM/TKYl5JBSsGyeUgnVjVOUDKVhXgBiBCbWbpEo3bSNAlpSLavkvo0LB&#10;ehD1QsF6EGnw4oTzfdpLFE8m4bGlkHhyebatq8zrIuL8U8xuW+scTwIkQAIREBDx0+3t7QBdqt9A&#10;FCsi9k4Ebld3Uek8xPXxHCLVKwhUT1yIn6vD091yLmT+IVrv1bUM0Z565/FVPhV1WUdMQ+xD+6u2&#10;tf33RUf6I8SpWnqoM7F5oSmCfx4bfD9vtdsHUtPr7fZh6KJrYSJidY2HKWzzLOOFk3RPx/wf8Vfp&#10;oj6pYofbkAAJhE9AjoPoji4PcIkQfX4sxG95mFB+98OPwK2HUQgklMQgbkmGbz2KXNtgZF0U0kou&#10;zzY1IWNZF/LgKn+eE0iwLphnhTKPoC4oWFfIs5YJCta1SKZjR2kN4XqeTknMI6Fg3TihFKwboyof&#10;SMG6AsQITKjdqdK95xUBuTRcVMt/GQ4K1oMoFArWg0iDcyec78/OIyiYgMeWQupJ5tqmvjKvi0Tz&#10;TzG7zT7AsSRAAiQQMAHp5Amh5B5EkwP87gbsqr1riucgvo7nyMNYul9DuDa2Dzj8LRadrE8R30Ed&#10;b6ULNTi9dim8fu7fotvt56f/X8TGePjjZZ1YirbFXO9he09i1LQtb1twKYiG/QPc4Dqf1/EPsXqw&#10;dSzd5hcPBvQ0GZvYEj6PInX5bbINx5AACYRP4Pv37z15+OVJd/S/4LWcWyXfHV0jO1EIJJTEIBq8&#10;YrYRRa5tAbM2fiOWZJ5ZF1YEWAMFuBJcK5hnq92ieHAEdUHBukKetUxQsK5FMh07SmsI1/N0SmIe&#10;CQXrxgmlYN0YVflACtYVIEZgQu0mqeKN2wiwJeOiWv6LiFCsHkydULAeTCqcOuJ0f3bq+RLjPLYU&#10;wkky1zY1lnldZJh/itlt9g+OJQESIIGACIiYFQL2AQSUbzW6YDcemtI5SBPHcuTiTDqu+xRk+8wX&#10;hMLvEdu7OnO66m6+zKd59/BnYnv8XYTz4zqxPN9Wun4jPhGs72radWlLBJqw/xm+D1G7Ila/cjlf&#10;VduyzsFHeWhiUNWG7XaLLurC5RLbDkNlYxsXx5NATgQeu6NLzNin+/L7sTu6rH9NvaUhpRxEIZBQ&#10;EoOklLcqsUSRa9vAWBuFxJLMtU1tZF4X2ee/qFYSrAnm2WZRKBkbQV1QsK6QZy0TFKxrkUzHjtIa&#10;wvU8nZKYR0LBunFCKVg3RlU+kIJ1BYgRmFC7Uap04zYCZEm5qJb/IioUrAdTKxSsB5MKp4443Z+d&#10;er7EOI8thXCSzLVNjWVeF9nn/9da+Z+Yvd3+v412eyQCnu3t7bFNSXEsCZAACZCAewIizLq9vR2g&#10;e/QeRLp9CGc77mdVnkHpHKSpY7kcIxfd1ofKZIIwN+/GPZud13TmGCLBs5o2jDcXsTM+X+YbPNbX&#10;bKbug3T/XnRYPzZ2rsGBi875n5GL/x8EnO8bdKV06oWP8iDAv30ISzHPCCw+Sgd17QcaQuRLn0gg&#10;dgKyvt/f38sDLV3EIp8/se/28JHzn17s8cXif/AiCSUxSCz5cOVn8HmuEjhro5Bakrm2qY/M6yL7&#10;/JfVSmJ1wTzbLAolYyOoCQrWFfKsZYKCdS2SadlRWEe4nqdVEhSsm+eTgnVzVqUjKVhXgBiBCbUb&#10;pUo3biNAlpSLavkvokLBejC1QsF6MKlw6ojT/dmp50uM89jyG5wk82xbX5nXBWugoGCKa+KHmH1t&#10;bYwtKGa33c84ngRIgAQcE7i5uRlsbm7uSVdRiD27jqfTMa90DtL0sVyEr4uO1RMdMOFYka60eCDi&#10;U1UB8ULUv+tTEDzvst5uHzxSnKGjOB4s2NekKoJ12OuHKv5+HqswQQ5FnD3U5KBlCzwH8PHU5dqF&#10;WpxI/Isu6iJSv9Lyn3ZIgATqE8AbZGRdXZu22/PfOLb/jV+d2f09u6PXx6tmIQqRhIIYRA1YpIai&#10;yLMtW9ZFIbEkc21TG5nXRfb5L6uVxOqCebZZFErGRlATFKwr5FnLBAXrWiTTsqOwjnA9T6skKFg3&#10;zycF6+asSkdSsK4AMQITajdKlW7cRoAsKRfV8l9EhYL1YGqFgvVgUuHUEaf7s1PPlxjnseU3OEnm&#10;2aa+Mq+J7PNfViv2dUExu81+x7EkQAIk4JiAiIwhzhxIB2iIM3uOp6tm3v5YUzhPSMdycD+BMPp9&#10;NSDhbiVdbSEm/lC1llCHY7wJ4LWvCOdd1tfWfnRZx4+I5jfW119qzy+idenOrW1X257wgM2Oz4cG&#10;TGNYrFWn8K1vuo3pOMn7onv6pQjV8ZmYbstxJEACugQeu6PjWNJpbW7KecmfOH7LbxGmL9//HQo+&#10;dKPMw1oUIgkFMUge2SyPMoo82yaJdVFILMlc29RG5nWRff7LaiWxumCebRaFkrER1AQF6wp51jLh&#10;8PqF+7NWkhqwo7COMP8N5M3llCU1wTz/Dp2CdYVCpGBdAWIEJtRulirdvI0AWVIuquW/iAoF68HU&#10;CgXrwaTCqSNO92enni8xzmPLb3CSzLNNfWVeE9nnv6xWdOuCYnabfZJjSYAESECZgIjEbm9v+xAM&#10;78H0QNl8dXNKx5rQjuXSxRmi9cMYhMw2yUMddRDbOeKqVEPY/gxcjm3mrDNWunWjy/rRow3UyesQ&#10;Bdt1Yox520U9iVD9QDMOeThC9r1FN/mRpm3aIgESKCfwHQ/Kte/vO/IQymx9vYM19y+M7uKJoS7W&#10;4m4tdg4FH7X8ynTjKG6eK4hBMk3vL2FHkWubRLEuCmkll2ebmpCxmddF9vkvq5fE6oJ5tl0YCsZH&#10;UBMUrCvkWcuEw+sX7s9aSWrAjsI6wvw3kDeXU1KwbkyXgnVjVOUDKVhXgBiBCbWbpUo3byNAlpSL&#10;avkvokLBejC1QsF6MKlw6ojT/dmp5yXGeVwpBJNcnm1rK/O6yD7/ZfXiry4oZrfdZzmeBEiABGoQ&#10;EJHo9+/f+5ubm3sQ9A4gIO7UMFdvU6VjTajHcrAeQjR7nFpX57kQvNU6qpJ8bLcvna6rbGu7jdT6&#10;w3T6BTn4UeOz2TH+fGZrh+P1CUBUfoTPu5+5qTHFoou67GuXMCNd1K9qmOOmJEACBQRkPb2/v+9J&#10;d3ScP/QWQ94sfvflt1OBjEPBBxNuTyAKkYSCGMSeTHpbRJFrG+ysi0JayeXZpiZ+XCPYbpHU+Lyj&#10;X5LKxOqCeVbYbSOoCafn4woIszLh8PqF+3PElaSwjjD/Eee/yHUK1o0TSsG6MarygRSsK0CMwITa&#10;zVKlm7cRIEvKRbX8F1GhYD2YWqFgPZhUOHXE6f7s1PMS4zyuFIJJLs+2tZV5XWSf/7J6CaMuKGa3&#10;3Z85ngRIgAQsCUgnVAg+3+IzgOCza7l5veFKx5qQj+UipgXXk9SE0qibA3zObQtAeOAhiVe+RMUP&#10;s9l71Mc78XM2nQ4x976tzxyvRwA104fg9bzuWgM7I9TQR+mkzq75evmhpXwJyLkABOnyFo0u3sYi&#10;5wLz7uj4ewf7a8+EjHOBjEPRh0l8HPM/AlGIJBTEIMw5zp1Sg8C6KMxocnm2rdvM6yL7/JfVS2J1&#10;wTzbLgwl4wOvC+fn40oYszDj8NqF+3PEFaSwhjD/Eee/yHUK1o0TSsG6MarygRSsK0CMwITazVKl&#10;m7cRIEvKRbX8F1GhYD2YWqFgPZhUOHXE6f7s1PMS4zyuFIJJLs+2tZV5XWSf/7J6Cb8uKGa33dc5&#10;ngRIgARWEIBgrXt3dydd1/cwtO8UmNJxJpbjOER/Y3CVbusjp1w9Gl+Ijz/YdskWsTFY7Ppw9bHL&#10;+jq6rC/E8i99zMs5fiUgawv4S2f+QRU22HYinfkXXdRFpH5VxQ63IYFcCeDYPj+mYx96PLbPu6Pj&#10;AZKe1ptWnAtkHIo+cq2LqnFHIZJQEINU5ZPSdlHk2gY466KQVnJ5tqkJGZt5XWSf/7J6SawumGfb&#10;haFkfOB14fx8XAljFmYcXrtwf464ghTWEOY/4vwXuU7BunFCKVg3RlU+kIJ1BYgRmFC5Yap08zYC&#10;XMm5qJL/MioUrAdTLxSsB5MKp4443Z+del5inMeWQjDJ5dm2tjKvi+zzX1YvcdcFxey26wDHkwAJ&#10;kMAzAiL0vb29HaDT6hsI2kTE3lGFpHScie04Dq5n0nE9FcGtdOVddMzuWdbHsa+u8/DxPXybd1nH&#10;z2t25LbMVI3hso5AbH4E5o/8jazJwwWL7umXIlTHZ2K0IQeRQIYE5IEQdEeXh0Ieu6P/CQzy9hTj&#10;7uga2JwLZByKPjTiz8lGFCIJBTFITjktizWKXNskinVRSCu5PNvUhIzNvC6yz3/pApgWmbSisd3J&#10;FccHvl44Px9XRJm8KYfXLtyfI64ehTWE+Y84/0WuU7BunFAK1o1RlQ+kYF0BYgQmVG6YKt28jQBX&#10;ci6q5L+MCgXrwdQLBevBpMKpI073Z6eelxjnsaUQTHJ5tq2tzOsi+/yX1UtidfEkz3MxO8Ie4/N/&#10;EMuNRBS1vb0tf+cPCZAACZBACYGbm5vB5ubmG6yZA6yd3dqglI4zMR7HF52+pdv6RW2OARhYiJI/&#10;IJ6+jTsY70U8vvDvs9Qt/uxNKG/DIsWxYH2Ahxnema4X8hYCEalj/MeU3kSQYm4Zk18Cj93R5QGh&#10;xcNjf8MDeRika7p/+fLYqUjGoejDF59U5olCJKEgBkklX3XiiCLXNgGyLgppJZdnm5qQsZnXRfb5&#10;L6uXxOqCebZdGErGB14XTs/FlRBmY8bhtQv354irSGENYf4jzn+R6xSsGyeUgnVjVOUDKVhXgBiB&#10;CZUbpko3byPAlZyLKvkvo0LBejD1QsF6MKlw6ojT/dmp5yXGeWwpBJNcnm1rK/O6yD7/ZfWSWF0Y&#10;5plidtv1g+NJgASyJCCiORHQQVT6FmK5XiUISscZw/W9kouuNwJHEeceptI9WjqtI5YDU24QW04g&#10;vhTR+pXpNlXHiXga255jziHm3K9qh9utJiDrAzifrnqAYdFFfYh94BJWpYu68zpY7T1HkIBfAvJA&#10;Dbqjy5sqOngoTI6n8+7oCy/6fr2pP5tTkYxD0Uf9yPOzELxQQkEMkl9Wf484+DzbJol1UUgsuTyz&#10;LqwIZJ//MlqJrRfMs9VuUT448Lpwei6uhDAbMw6vXbg/R1xFCmsI8x9x/otcp2DdOKEUrBujKh9I&#10;wboCxAhMqNwwVbp5GwGu5FxUyX8ZFQrWg6mX4AXrXENUasXp/qzioaUR1kUhsOTybFkWa5nXRfb5&#10;L6uXxOpCIc8Us9uuLRxPAiSQBQGI7bq3t7f9jY2NPQQ8MApa6RijsLYbuet6EBieQLR7loJgFyLk&#10;I/A6NWWG2C8gID80HV9nHAShX7B9B/O9rGOH2xYTWHSyF6H6QRkjeUgD/3aJeheB+pgsSSB1AvIA&#10;BwTpnSfd0f9CzN0Qu6Nr5MKpSMah6EMj9txsRCGUUBCE5JbX5/FGkWfbJLEufiOWZJ5t6iLzmsg+&#10;/+UXLjZVFPxY5lkpRYGvF07PxZUQZmPG4bUL9+eIq0hhDWH+I86/xTkH8/w7LArWFWqfgnUFiBGY&#10;ULlpqnQDNwJcybmokv8yKhSsB1MvFKwHkwqnjjjdn516XmKcx5ZCMMnl2ba2Mq+L7PNfVi+J1YXj&#10;PFPMbrvucDwJkECyBG5ubgboErsHMV4fotRu8cmXzqqsYyWMVCy6jR9DxDsMw6PqXkCYOZBu68h/&#10;x8QKYt73Efdjl3X4JF3dxya+cYwZAXlQYTqbvZvn/MkNOKlrsJY3CXyEpVEKD2WYEeGoHAg8dkeX&#10;WFHj/UXMb+Q31sAeHo4xWgNTYuVUJONQ9JFSDnzFEsUNdAVBiC+eoc4TRZ5t4bEufiOWZJ5t6iLz&#10;msg+/2W1klhdMM82i8KSsYHXhdNzcSWE2ZhxfO3CfTrSSlJYQ5j7SHO/zO2CumCefwdGwbpC7VOw&#10;rgAxAhMqN00TEwlFkDY1F1XyX+YNBetqeapriIL1ugTj2N7p/twEAh5bCqknl2fb2sq8LrLPf1m9&#10;JFYXDeaZYnbbNYnjSYAEkiEgHWUhWH27EK/3fgamdIxpcG13liMwG0L4KML1ibNJPBiW3EOw+aH0&#10;oYUnPqA+riDsFBG585ilyzrm+Y90tPeAIfkpkOf+w3QqDyd0H4OdTafSPf1SHkLwkdPkITPAxgjI&#10;G0TQHX3eDR1vEZEaf+yO3kHN/++Y1piH4U3sXCTjWPgRHtFwPYriBrqCICTcDPjxLIo826JgXfxG&#10;LMk829RF5jWRff7LaiWxumCebRaFJWMjqAvn5+NKKJM34/i6hft0pBWksIYw95HmfpnbFKwbJZWC&#10;dSNMywdRsK4AMQITKjdNlW7gRoArORdV8l9GhYL1YOqFgvVgUuHUEaf7s1PPS4zz2FIIJrk829ZW&#10;5nWRff7L6iWxugg0zxSz265XHE8CJBAtARH+3d3dDSBMfrPWag00Agl0ba8dmgi4RVQNVu9rG2vQ&#10;gHQfhkD8k4mwEzGPIQh97dpd6f4uD1GA7b7ruVK2L/szOJ622m3hOca+OO+iLt3UU46bsaVFAMek&#10;vkT0pDv63/irrFtZdkfXyK5zgYxj4YcGg1xsRCGUUBCE5JLPsjijyLNtklgXhcSSzLVNbWRcF9nn&#10;vnQBTI9MehHZ7ORKYyNYK5yfjyuhTN6M4+sW7s+RVpDCGsLcR5r7ZW5TsG6UVArWjTAtH0TBugLE&#10;CEyo3DRNTCQUQdrUXFTJf5k3FKyr5amuIQrW6xKMY3un+3MTCHhsKaSeXJ5tayvzusg+/0X1kmBN&#10;RJhnitlt1zKOJwESiIaACJlv19YGG9PpmwcIiNfb7Y6t8xGu67YhrokQGMJq6bY+st44oA0g/jxH&#10;DAerXEJdnPgQ6UvndwrWV2Wj/N9Rl0fI1d8Q+V5i1Ihd1Kuz5JbuCDx2R8f+3tnc3Oxhpj/xkd/y&#10;03c3c96WnQtkHAs/8s6eXfRRCCUUBCF2VNIbHUWebbGzLgqJJZlrm9rIvC6yz39RrSRYE8yzzaJQ&#10;MjaCunB+Pq6AMQsTjq9buD9HWkUKawhzH2nul7lNwbpRUilYN8K0fBAF6woQIzChcuM0QaFQBKlT&#10;cVEl/2WeULCukiMNIxSsa1AM34bT/bmJ8HlsKaSeXJ5tayvzusg+/0X1kmBNJJZnitlt1zmOJwES&#10;CJrA3WzWb0+ne1OI1yGC7Zo4m9i6vjRkCC8vwEWE61cmbEIcA9Hoe/j/bpVvGLPrWqAPnn34IV3s&#10;x6v84b+TAAmESQD7ce/+/r4jv/EASgdezruj44GKrulxJMzI4vfKqUjGsfAjfvr+IohCKKEgCPFH&#10;NMyZosizLTrWRSGxJHNtUxuZ10X2+S+qlQRrgnm2WRRKxkZQF07PxRUQZmPC8XUL9+dIK0lhDWHu&#10;I839MrcpWDdKKgXrRpiWD6JgXQFiBCZUbpwmKBSKIHUqLqrkv8wTCtZVcqRhhIJ1DYrh23C6PzcR&#10;Po8thdSTy7NtbWVeF9nnv6heEqyJjPJMMbvtGsjxJEACQRGQrrgQsA9a0+lbiA57Zc5ltK7PEUCE&#10;ebXotn4RVMIsnEFuDyBcP0VeO2WbIc4J4nwdszjfAgmHkgAJFBCQt3BAjN570h1dRr1ZDO0TWtgE&#10;nIpkHAs/wiYblndRCCUUBCFhUW/GmyhybYOGdVFIK7k829SEjM28LrLPf1G9JFgTzLPtwlB4oaJg&#10;xK0Jp+fibl1Py7rj6xbuz5GWi8KxhbmPNPfL3KZg3SipFKwbYVo+iIJ1BYgRmFC5cZqgUCiC1Km4&#10;qJL/Mk8oWFfJkYYRCtY1KIZvw+n+3ET4PLYUUk8uz7a1lXldZJ//onpJsCaY53miKWa3XR85ngRI&#10;oFECIlq8XVsbbKD7+gO6Yq8/ETrnuq6DyWjRbX3caHIqTi7dkCFC/bRMtI4xQ4jW9ytOwc1IgAQC&#10;JzDvji7d0NfWuljfu3D3L3y6eMvGj+7oCjdxA0eQtHtORTKOhR9JJ0Y5uCiEElxLVLIeRa5tImVd&#10;FNJKLs82NSFjM6+L7PNfVC8J1gTzbLswFIyPoC6cnosrIMzGhOPrFu7PkVaS0hrC/Eea/zK3S+qC&#10;ef4VGAXrCnVPwboCxAhMqNw4TVAoFEHqVFxUyX+ZJxSsq+RIwwgF6xoUw7fhdH9uInweWwqpJ5dn&#10;29rKuC6yz31ZrSRYE8z1yoWBYvaViDiABEigaQI36Ly+CfE6xI79uagx4x8wOAGDsxg7kcuDCAvR&#10;em9JCo8lvoxTzNBJIFoCeEtGX5xvT6fz3/iZd0fHg0e9pw8elQaodBM3WoCRO+5UJONY+BE5eq/u&#10;R3HznGuJSk1EkWubSFkXhbSSy7NNTcjYzOsi+/wX1UuCNcE82y4MBeMjqAun5+IKCLMy4fDahftz&#10;pJWktIYw/5Hmv8xtCtaNEkrBuhGm5YMoWFeAGIEJFUFMgkKhCFJX20WV3C/zgoL12jnSMBC8WF2C&#10;5BpSO9XO9+faHlYwwLoohJZkrk3LI/OayDr3y2okwbpgrk0XhcJxFLPXwseNSYAEXBCQDr3T6XSA&#10;33sQNvdczBG6TcQ/QSfyY4jWh6H7+tw/Ea3D/1P4flDkO/7tCrHt4t/HscVGf0kgZQLYd7uIb/7B&#10;fiq//8SnJ/u0rMVqN06VbuSmnItQY3MqknEo+giVZ6h+qe3rLgPkOqJCN4pc20TKuiiklVyebWpC&#10;xmZeF9nnv6heEqwJ5tl2YSgYH0FdOD0XV0CYlQmH1y7cnyOtJKU1hPmPNP9lblOwbpRQCtaNMC0f&#10;VCiUSFAQooAqahMqghjWRZQ1oJL7ZZFTsB5EXVCwHkQanDvhfH92HkHBBDy2/AYlyTzb1FbmNZF9&#10;/stqJbG6YJ5tFoUlY4vqYjab4AuyCW7ujbHl/0GoNBKR4fb2tvydPyRAAiTghcBCQNnH+rMHgfPA&#10;y6QBTYL4R1h/DxH7JCC3jFxBp3URrR8VDZ7i2LKxvv7ayBAHkQAJqBCQN1iIIXkoSETo+OPf+HTk&#10;71hn5O9Lf9RunCrdyF3lL/9dn4BTkYxD0Yc+ifQtqu3vrlBxHVEhG3yebaNkXRQSSy7PrAsrAtnn&#10;v4xWYusF82y1WxQPjqAmnJ6LKyDMyoTDaxfuz5FWktIawvxHmn/L8w3m+VdgFKwr1D0F6woQIzCh&#10;IopJTCgUQdpUXFTJ/TJPKFhXyVNdIxSs1yUYx/bO9+cmMPDY8hv1JPNsU1uZ10T2+S+rlcTqgnm2&#10;WRSWjLWtC4rZlcDTDAmQgA2BhcByLl7HnwcmAksb+6GOlYeFIPz+D7qSvw/Vx/Lv5WcHyNX5L/++&#10;OObMptMz6SIfW0z0lwRCJLBYH3vwTd5wIL/n3dHFV6wffQ2f1W6oKd3I1YiJNuwIOBfJOBR+2EXK&#10;0Wr7uyuUXEdUyAafZ9soWReFxJLLM+vCikD2+S+/ULXiGPpg5lkhQxEcQ5yfiytgzMaEw+sW7s+R&#10;VpHSGsL8R5p/y/MN5vlXYBSsK9Q9BesKECMwoSKKsRWERMAlBxdVcr8MFAXrQZQRBetBpMG5E873&#10;Z+cRFEzAY8tvUJLMs01tZV4T2ee/rFYSqwvm2WZRWDJWsy4oZldKCs2QAAmsIiBdgSHMfLsQr3dX&#10;jY/93xHrBAJv6bY+iikWyRO6rX/6+YDBk2MOjuP7iGcYUzz0lQSaICD7Eeadd0NfiNP/wt+78hYK&#10;7Fte1j+1G2pKN3KbyEPuczoXyTgUfuSeO9v41fZ324lNx3MdMSW1dFzwebaNknVRSCy5PLMurAhk&#10;n/8yWomtF8yz1W5RPDiCmnB+Lq6AMRsTDq9buD9HWkVKawjzH2n+Lc83mOdfgVGwrlD3FKwrQIzA&#10;hIooRlMQEgGzVFxUyf0yGBSsB1EqFKwHkQbnTjjfn51HUDABjy2/QUkyzza1lXlNZJ//slpJrC6Y&#10;Z5tFYclYX3VBMbtSwmiGBEjgOQERbYpwHZ89rW7CoVJGjBcQqB4jzqtQfSzKD0TrH9rr672n/ybd&#10;49fb7VcxxRILc/oZD4En3dHXsE/0F56/kd+hrWcqN9WUbuTGk+F0PHUuknEo/EgnC34iUdnXXbvK&#10;taQ24SjybBMla6KQVnJ5tqkJGZt5XWSf/7J6SawumGfbhaFgfAQ14fxcXAFjNiYcXrdwf460ipTW&#10;EOY/0vxbnm8wz78Co2Bdoe4pWFeAGIEJFVGML0FIBDxjclEl98sCpmA9iHKgYD2INDh3wvn+7DyC&#10;ggl4bPkNSpJ5tqmtzGsi+/yX1UpidcE82ywKS8aGUBcUsyslk2ZIgAQW4s8BhJ9vFt3XO6lREaE3&#10;ROsn+JzFEpvkBX6ft9rtwVOfZ9PpCJ3jd2OJg36SgC2Bx+7o2K6LfaCL34/d0TvYh3u29pocr3JT&#10;TelGbpMccp7bqVDGofAj55xViV1lX68ysc02XEtsaBWOjSLPNlGyJvLIs01NyNjM6yK5/dw2/2Xj&#10;E6sL5lmhMCKoCafn4QoIszLh8LqF+3OklaS0hjD/kebf8nyDef4VGAXrCnVPwboCxAhMqIhiQhCE&#10;RMA6NBdVcr8sKArWg0g5BetBpMG5E873Z+cRFEzAY8tvUJLMs01tZV4T2ee/rFYSqwvm2WZRWDI2&#10;9LqAmB3eTyD4GuP3/0HcNRKx5vb2tvydPyRAAiSwlICI1p+I17sp4UJso0W39WjWQ3RaF9H6wdM8&#10;4Hh+gk7S71PKDWPJhwD2w75E+6Q7+t/4a0eE6tg/OymRULuppnQzNyW2scTiVCjjUPgRC99Q/FTb&#10;110GxHWkNt0o8mwTJWuikFZyebapCRmbeV1kn/+yekmsLphn24WhYHwENeH0PFwBYVYmHF63cH+O&#10;tJKU1hDmP9L8W55vMM+/AqNgXaHuKVhXgBiBCRVRTOiCkAjy0ISLKrlf5jgF602k9bc5KVgPIg3O&#10;nXC+PzuPoGACHlt+g5Jknm1qK/OayD7/ZbWSWF0wzzaLwpKxgdfFsjxDDDZBZBSzK5UCzZBA6gRE&#10;QCriUghL38bW2XhZbhDTmXRch+j7KoYcwt8DfDl/Lr4+WeNfw/9xDP7Tx3wIoFa7iFY+8oaAHn7/&#10;iY+sI9F1R9fImtpNNaWbuRox0YYdAadCGYfCD7soOVptX3eJkutIbbpR5NkmStZEIa3k8mxTEzI2&#10;87rIPv9l9ZJYXTDPtgtDwfgIasLpebgCwqxMOLxu4f4caSUprSHMf6T5tzzfYJ5/BUbBukLdU7Cu&#10;ADFwE2qCmMAFIYGnoTH31PJfFgEF643l9unEFKwHkQbnTjjfn51HUDABjy2/QUkyzza1lXlNZJ//&#10;slpJrC6YZ5tFoWRsBDVRNc8UsyvUB02QQMIEFkJUEa/vQSg9iD1UefPE+vr6IWIZxhCLPDjwMJ1+&#10;WF90oIb/E4juRbR+FYP/9DENAo/d0RcPs3QQ1WN39C7qsZtGlHpRqN1UU7qZqxcZLZkScCqUcSj8&#10;MI2P434QUNvXXQLlOlKbbhR5tomSNVFIK7k829TEfEHLm0De0S8plsTqgnm2XRgKxkdQE07PwxUQ&#10;ZmXC4XUL9+dIK0lpDWH+I81/mdsldcE8/wqMgnWFuqdgXQFi4CaqCiV+CysCUUjgqWjEPbX8F3lP&#10;sXojOS1MRTCeLHGEa0jtLDndn2t7V8EAa6IQWnJ5ti2NzOsi+/yX1UtidcE82y4MBeMjqAkXeaaY&#10;XaF2aIIEEiOAdWEg4nURsMYsVIX/I/gvwvVJ6CkSkTCYnz92u8efL0R0H7rf9C8OAtIFHZ728Hns&#10;ji6Ov5H/YP/oxxFFWF6q3VRTupkbFp08vHEqlHEo/MgjO3pRqu3rei79bonrSG26UeTZNkrWxW/E&#10;ksyzTV1kXhPZ57+sVhKrC+bZZlEoGRtBTTg9D1dAmJUJh9ct3J8jrSSlNYT5jzT/lucbzPOvwChY&#10;r1n3pTfQI7j5XzP0rDZXE0qwLqKsG7X8F0VPwXowNcEO68GkwqkjTvdnp56XGOdxpRBMcnm2ra3M&#10;6yL7/JfVS2J1wTzbLgwF4yOoCd95pphdoa5oggQiJ7AQUr9diNd7MYYD308g/n4fuu8iKoZQ/dOj&#10;aB3+itj+InS/6V/zBGQ/hRcdfLqooS5+/yV/lrcnxPzQSfNkl3ugcmNN6WZu6KxS9M+pUMah8CPF&#10;XLiMSWU/d+mg2OY6UptwFHm2jZJ18RuxJPNsUxeZ10T2+S+rlcTqgnm2WRRKxkZQE07PwxUQZmXC&#10;4XUL9+dIK0lpDWH+I82/5fkG8/wrMArWa9Y9Bes1AUayuZpQIgJRSCQp8eqmWv6LvKZg3Wsul01G&#10;wXowqXDqiNP92annJcZ5XCkEk1yebWsr87rIPv9l9ZJYXTDPtgtDwfgIaiKkPFPMrlBzNEECkREQ&#10;8at0X8fnDYTUg5jch4h3Ih3L4fcodL8fHh6k0/oBfL7C79cxdIgPnWnM/j3pjr6GmugvYpl3Rxeh&#10;OmqkE3N8MfuucmNN6WZuzBxj9d2pUMah8CNW3k35rbKfu3ae60htwlHk2TZK1sVvxJLMs01dZF4T&#10;2ee/rFYSqwvm2WZRKBkbQU04PQ9XQJiVCYfXLdyfI60kpTWE+Y80/5bnG8zzr8AoWK9Z9xSs1wQY&#10;yeZqQokIRCGRpMSrm2r5L/KagnWvuVw2GQXrwaTCqSNO92ennpcY53GlEExyebatrczrIvv8l9VL&#10;YnXBPNsuDAXjI6iJWPJMMbtCPdIECQROYCGiHUBA+0ZE7LGIZuHrEL6KcP0qZMTgegQfT/F7DKH9&#10;65B9pW/1CMiDILAw/yy6o/+JP/dkH3vSbb/eJNzaCQGVG2tKN3OdBEijSwk4Fco4FH4wrXYEVPZz&#10;uyntR3MdsWf2bIso8mwbJeviN2JJ5tmmLjKviezzX1YridUF82yzKJSMjaAmnJ6HKyDMyoTD6xbu&#10;z5FWktIawvxHmn/L8w3m+VdgFKzXrHsK1msCjGRzNaFEBKKQSFLi1U21/Bd5TcG611wum4yC9WBS&#10;4dQRp/uzU89LjPO4UggmuTzb1lbmdZF9/svqJbG6YJ5tF4aC8RHURAp5pphdoVZpggQCJIB9uw+x&#10;7d5CvN4N0MWfLi06l59ADHwWsp/CEr5Kt/X/QLz+PmRf6Vs5Adk35F+lG/riQY+/8dcOu6PHXzUq&#10;N9aUbubGTzO+CJwKZRwKP+Ij3azHKvu56xC4jtQmHEWebaNkXfxGLMk829RF5jWRff7LaiWxumCe&#10;bRaFkrER1ITT83AFhFmZcHjdwv050kpSWkOY/0jzb3m+wTz/CoyC9Zp1T8F6TYCRbK4mlIhAFBJJ&#10;Sry6qZb/Iq8pWPeay2WTUbAeTCqcOuJ0f3bqeYlxHlcKwSSXZ9vayrwuss9/Wb0kVhfMs+3CUDA+&#10;gppIPc8UsyvUMU2QQAAEpGP0Qmz9NuQO0Yvu5ccQg48CwFbogoia4eeHRVf4YP0MlZ8vvyRPmEse&#10;MJh3R5d5W+12/+f8SjfsfMXDecwIqN1YY32YAQ9slHOhjEPxR2Aog3ZHbT93GSXXkNp0o8izbZSs&#10;i9+IJZlnm7rIvCayz39ZrSRWF8yzzaJQMjaCmnB+Hq6AMRsTDq9ZuD9HWkVKawjzH2n+Lc83mOdf&#10;gVGwXrPuKVivCTCSzdWEEhGIQiJJiVc31fJf5DUF615zuWwyCtaDSYVTR5zuz049LzHO40ohmOTy&#10;bFtbmddF9vkvq5fE6oJ5tl0YCsZHUBM555lidoUapwkSaIDAoqO0CHml+3ofwutOA24snRJ+ncGv&#10;EwjXr0LzTfwRhgvR+n6oPobIrQmfFt3UO7iB3lubTv+CD13cfOm1W63g6r4JPqnNqXZjTemGbmp8&#10;Q4/HuVDGofgjdLYh+ae2n7sMimtIbbpR5Nk2StbFb8SSzLNNXWReE9nnv6xWEqsL5tlmUVgyNvC6&#10;cH4eroQxCzMOr1m4P0daQUrrB/Mfaf4tzzeY51+BUbBes+4pWK8JMJLN1YQSEYhCIkmJVzfV8l/k&#10;NQXrXnO5bDIK1oNJhVNHnO7PTj0vMc7jSiGY5PJsW1uZ10X2+S+qlwRrgnm2XRgKxkdQF8xzcZ4p&#10;Zleof5ogAU8EFp3XH8XrXU/TrpwGgvCr9fV16bZ+sXJwAwMWwv8u/Bs3MD2nVCDwU8w+nfZg7oeY&#10;HZ3ZQ3yIQyHcLEyo3VhTuqGbBfSAgnQulHEo/ggIY/CuqO3nLiPlGlKbbhR5to2SdfEbsSTzbFMX&#10;mddE9vkvq5XE6oJ5tlkUlowNvC6cn4crYczCjMNrFu7PkVaQ0vrB/Eeaf8vzDeb5V2AUrNesewrW&#10;awKMZHM1oUQEopBIUuLVTbX8F3lNwbrXXC6bjIL1YFLh1BGn+7NTz0uM87hSCCa5PNvWVuZ1kX3+&#10;i+olwZpgnm0XhoLxEdQF82yfZ4rZ7ZlxCxLwRUDEuhCKD/B7D6Ldnq95l80DX0bw5RDC8EkI/tCH&#10;PAhQzB5nntVurCnd0I2TYrxeOxfKOBR/xEu9Gc/V9nVX7nMNUSEbfJ5to2RdFBJLLs82dZF5TWSd&#10;++UXwDZVFPxY5lkpRYGvF87Pw5UwZmHG4TUL9+dIK0hp/WD+I81/mdsldcE8/wqMgvWadU/Bek2A&#10;kWyuJpSIQBQSSUq8uqmW/yKvKVj3mstlk1GwHkwqnDridH926nmJcR5XCsEkl2fb2sq8LrLPf1G9&#10;JFgTzLPtwlAwPoK6YJ4V8vzEBMXsujxpjQTqEMD+2MX2fQjY9yAWH9SxpbEt/DmBcP0Mvlxp2KMN&#10;EqhKgGL2quTcb6d2Y03phq77iDnDUwLOhTIOxR/MpB0BtX3dblrz0VxDzFktGRl8nm2jZF0UEksu&#10;zzZ1kXlNZJ37ZXWSWF0wzzaLwrKDYtgknZ+HK2HMwozDa5awqzCL7FYPUuHYwvxXxx/klhSsG6WF&#10;gnUjTOWDKFivCTCSzdWEEhGIQiJJiVc31fJf5DUF615zuWwyCtaDSYVTR5zuz049LzHO40ohmOTy&#10;bFtbmddF9vkvqpcEa4J5tl0YCsZHUBfMs0KeDU1QzG4IisNIwAEB7H8dmJ2L1/HnAYTj8nfvP5h/&#10;sr6+Lt3WR94n54QkYECAYnYDSI6HqNxEVbiZ6zhMmi8h4FQs41D8wYTaEVDZz+2mtBvNNcSOV8no&#10;4PNsGyXropBYcnm2qYvMayLr3C+rk8Tqgnm2WRSWjA28LpyegyshzMaMw2sW7s8RV5HCGsL8R5z/&#10;ItcpWDdKKAXrRpjKB1GwXhNgJJurCSUiEIVEkhKvbqrlv8hrCta95nLZZBSsB5MKp4443Z+del5i&#10;nMeVQjDJ5dm2tjKvi+zzX1QvCdYE82y7MBSMj6AumGeFPCuYmIvZ19cn+OJ0DHP/155OR9ONjavt&#10;Vkv+zh8SIAFlAtjnehCPv12I17vK5leaw7xDiOaPIVyfrBzMASQQCAGK2f0kQuUmqsLNXD/Rcpbn&#10;BJyKZRyKP5hJOwIq+7ndlHajuYbY8SoZHXyebaNkXRQSSy7PNnWReU1knftldZJYXTDPNovCkrGB&#10;14XTc3AlhNmYcXjNwv054ipSWEOY/4jzX+Q6BetGCaVg3QhT+SAK1msCjGRzNaFEBKKQSFLi1U21&#10;/Bd5TcG611wum4yC9WBS4dQRp/uzU89LjPO4UggmuTzb1lbmdZF9/ovqJcGaYJ5tF4aC8RHUBfOs&#10;kGcNE0uuWWboyLzWblPMrsGZNkiggABEuF0RruOzBwF53xckCOavIFo/wefM15ychwRcEaCYXY+s&#10;yk1UhZu5ehHRkg0Bp2IZh+IPmxg5dm1NZT93CZJriArd4PNsGyXropBYcnm2qYvMayLr3C+rk8Tq&#10;gnm2WRSWjA28LpyegyshzMaMw2sW7s8RV5HCGsL8R5z/ItcpWDdKKAXrRpjKB1GwXhNgJJurCSUi&#10;EIVEkhKvbqrlv8hrCta95nLZZBSsB5MKp4443Z+del5inMeVQjDJ5dm2tjKvi+zzX1QvCdYE82y7&#10;MBSMj6AumGeFPGuYqHjNQjG7BnzaIIH/EYDotoO/DSAmf7Povi5/d/qDucbr6+vSbX3kdCIaJ4GG&#10;CFDMbgde5Saqws1cO685WouAU7GMQ/GHVvy52FHZz13C4hqiQjf4PNtGybooJJZcnm3qIvOayDr3&#10;y+oksbpgnm0WhSVjA68Lp+fgSgizMePwmoX7c8RVpLCGMP8R57/IdQrWjRJKwboRpvJBFKzXBBjJ&#10;5mpCiQhEIZGkxKubavkv8rqi+MMrgEwmo2A9j0Q73Z+bQMjjSiH15PJsW1uZ10X2+S+qlwRrgnm2&#10;XRgKxkdQF8yzQp41TDi4ZnkqZt9YW/s/iGJHGxsbVxDFjjVcpg0SyIGAiNafiNe7LmPGXBfoti7C&#10;9SuX89A2CYREgGL237OhchNV4WZuSHWSky9OxTIOxR855UgjVpX9XMORMhtcQ1ToBp9n2yhZF4XE&#10;kssz68KYQPa5z+QYwjwb7xLLBwZ+DHF6Dq6EMBszDq9ZuD9HXEUKawjzH3H+i1ynYN0ooRSsG2Eq&#10;H0TBek2AkWyuJpSIQBQSSUq8uqmW/yKvHYg/vMJJaDIK1hNK5pJQnO7PTSDkcaWQenJ5tq2tzOsi&#10;+/wX1UuCNcE82y4MBeMjqAvmWSHPGiYcX7M8Pw+HAHcCYewEro/xoZhdI4e0kTwBCGt7Iq7F/vMW&#10;+0/PRcCwfbXotn7hwj5tkkBMBHIVs6vcRFW4mRtTraTkq1OxjEPxR0o58BGLyn7u0lGuISp0g8+z&#10;bZSsi0JiyeWZdWFMIPvcl5FKbK1gno13ieUDA68Lp+fgSgizMePwmoX7c8RVpLCGMP8R57/IdQrW&#10;jRJKwboRpvJBFKzXBBjJ5mpCiQhEIZGkxKubavkv8tqx+MMrqMgno2A98gQauu90fzb0QXUYjyuF&#10;OJPLs23RZF4X2ee/qF4SrAnm2XZhKBgfQV0wzwp51jDh8JrF9hycYnaNhNJG6gQgpO0iRhGv76Ej&#10;+kA7XtgfLbqtj7Vt0x4JpEAgZTG7yk1UhZu5KdRJjDE4Fcs4FH/EyLpJn1X2c5cBcA1RoRt8nm2j&#10;ZF0UEksuz6wLYwLZ576MVGJrBfNsvEssHxh4XTg9B1dCmI0Zh9cs3J8jriKFNYT5jzj/Ra5TsG6U&#10;UArWjTCVD6JgvSbASDZXE0pEIAqJJCVe3VTLf5HXDsUfXiElMJmtWKaRkLmG1MbudH+u7V0FA6yJ&#10;QmjJ5dm2NDKvi+zzX1QvCdYE82y7MBSMD7wumGOFHGuZcHjNonkOTjG7VsJpJzUCEM8ORLwuIloI&#10;zbta8cHeCeydQRR/pWWTdkggdQKxi9lVbqIq3MxNvU5Cjc+pWMah+CNUnqH6pbKfuwyOa4gK3eDz&#10;bBsl66KQWHJ5Zl0YE8g+92WkElsrmGfjXWL5wMDrwuk5uBLCbMw4vGbh/hxxFSmsIcx/xPkvcp2C&#10;daOEUrBuhKl8EAXrNQFGsrmaWCJwUUgk6fDuplr+izx3KP7wDiryCTXFMs5QcA2pjdbp/lzbuwoG&#10;WBOF0JLLs21pZF4X2ee/qF4SrAnm2XZhKBgfeF0wxwo51jLh8JrF1zk4xexaxUA7sROAWLaH/eHt&#10;QrzeqxuP7Fvr6+vHEK0P69ri9iSQO4EYxOwqN1EVbubmXitNxe9ULONQ/NEUr1jnVdnPXQbPNUSF&#10;bvB5to2SdVFILLk8sy6MCWSf+zJSia0VzLPxLrF8YOB14fQcXAlhNmYcXrNwf464ihTWEOY/4vwX&#10;uU7BulFCKVg3wlQ+iIL1mgAj2VxNLBG4KCSSdHh3Uy3/RZ47FH94BxX5hL7EMrUwcQ2phU82dro/&#10;1/auggHWRCG05PJsWxqZ10X2+S+qlwRrgnm2XRgKxgdeF8yxQo61TDi8ZgnhHJxidq1CoZ3YCEAc&#10;25Xu6/i8geB8UMd/2Bii27oI1yd17HBbEiCBYgKhiNlVbqIq3MxlnTRDwKlYxqH4oxla8c6qsp+7&#10;DJ9riArd4PNsGyXropBYcnn+/7P3N9Zt5Mq3Pizq22dmrStHcOQIXjkC0xFYjuBKERwpAlsRyBOB&#10;NBGYisB0BOZEYE4E5vzXPceyvvju4lAeWe4mge4CGgVsrcvL+R0DhcJTBXQ3e3c188KZQPGxryOV&#10;2V7BODsvicUNE8+LoOfgSgiLMRPwmoXr2XAWKewhjL/h+Fe5TsG6U0ApWHfCVN+IgvWWAI10VxNL&#10;JC4KMRKO6G6qxb/K84Dij+igjA+YglhmKULuIUsRLWsQdD0vGzzEvzMnKqlmF2ff3Ck8L4qPf1W+&#10;ZJYTjLHvplDTPvG8YJyV4qxhJuA1S+rn4BSzayQQbVggADHsDvzcR86/EBE7xOfyf3v9oe+kt7b2&#10;21qv99arIxuTAAm0IhBTzK52E1Xhhm4raOzciEBQsUxA8UejyRbcSW2dh2LI/UOFbPJx9p0l86KS&#10;WHZxZl44Eyg+9nWkMtsrGGfnJbG4YeJ5EfQcXAlhMWYCXrNwPRvOIoU9hPE3HP8q1ylYdwooBetO&#10;mOobUbDeEqCR7mpiicRFIUbCEd1NtfhXeR5Q/BEdlPEBUxfLzPByD2mdZUHXc2vvGhhgTlRCyy7O&#10;vqlReF4UH/+qfMksJxhj302hpn3iecE4K8VZw0zAaxYT5+A1DClm10gu2kiVgAhgkeOv5uL1XSc/&#10;58cVWRtrq6uHqLY+dOrHRiRAAsEIaIvZ1W6iKtzQDQaNhmsJBBXLBBR/MKR+BNTWud+w7q25f7iz&#10;WtAy+Tj7zpJ5UUksuzgzL5wJFB/7OlKZ7RWMs/OSWNww8bwIeg6uhLAYMwGvWbieDWeRwh7C+BuO&#10;f5XrFKw7BZSCdSdM9Y0oWG8J0Eh3NbFE4qIQI+GI7qZa/Ks8Dyj+iA7K+IAmxDLcQ1pnWdD13Nq7&#10;BgaYE5XQsouzb2oUnhfFx78qXzLLCcbYd1OoaZ94XjDOSnHWMBPwmsXEOXgDhhSzN4DGLskSgOB1&#10;V4TryOv/i8rre7WOPjquTO/uztH+GML1SbKTo2MkUDCBJmJ2tZuoCjd0Cw5dZ1MPKpYJKP7oDJjR&#10;gdXWeaj5c/9QIZt8nH1nybyoJJZdnJkXzgSKj30dqcz2CsbZeUksbph4XgQ9B1dCWIyZgNcsXM+G&#10;s0hhD2H8Dce/ynUK1p0CSsG6E6b6RhSstwRopLuaWCJxUYiRcER3Uy3+VZ4HFH9EB2V8QBNiGe4h&#10;rbMs6Hpu7V0DA8yJSmjZxdk3NQrPi+LjX5UvmeUEY+y7KdS0TzwvGGelOGuYCXjNYuIcXIPhAxsU&#10;sysDpbmoBCBw3cGAIl6X6ut9CNLl//77r+K4gnaT1V7vBO3eRXWUg5EACbQiUCdm7z1c821GULih&#10;22Z49m1GIKhYJqD4o9lsy+2VvFiC+4dKciYfZ99ZMi8qiWUXZ+aFM4HiY19HKrO9gnF2XhKLGyae&#10;F0HPwZUQFmMm4DUL17PhLFLYQxh/w/Gvcp2CdaeAUrDuhKm+EQXrLQEa6a4mlkhcFGIkHNHdVIt/&#10;lecBxR/RQRkf0IRYhntI6ywLup5be9fAAHOiElp2cfZNjcLzovj4V+VLZjnBGPtuCjXtE88Lxlkp&#10;zhpmAl6zmDgH12DoaINidkdQbJYMgXnl9b/F62tru5WnIfgfkdvDebX1UTLO0xESIIFGBK6x3m9X&#10;VnY27u72YODf+OzeTqd7az5idoUbuo2cZ6dWBIKKZQKKP1pNusDOyYsluH+oZGXycfadJfOiklh2&#10;cWZeOBMoPvZ1pDLbKxhn5yWxuGHieRH0HFwJYTFmAl6zcD0bziKFPYTxNxz/KtcpWHcKKAXrTpjq&#10;G1Gw3hKgke5qYonERSFGwhHdTbX4V3keUPwRHZTxAU2IZbiHtM6yoOu5tXcNDDAnKqFlF2ff1Cg8&#10;L4qPf1W+ZJYTjLHvplDTPvG8YJyV4qxhJuA1i4lzcA2GCjYoZleASBNBCUC0vocbqftTVF+HOH3v&#10;frCH+zny+B3+7aTX602COkPjJEACnRBwFrMr3NDtZIKFDxpULBNQ/FF42Lynn7xYgvuHd0yrOiQf&#10;Z99ZMi8qiWUXZ+aFM4HiY19HKrO9gnF2XhKLGyaeF0HPwZUQFmMm4DUL17PhLFLYQxh/w/GvvNiq&#10;jijj/CMsCtZb5j0F6y0BGumuJpZIXBRiJBzR3VSLf5XnAcUf0UEZH9CEWIZ7SOssC7qeW3vXwABz&#10;ohJadnH2TY3C86L4+FflS2Y5wRj7bgo17RPPC8ZZKc4aZgJes5g4B9dgGNgGxeyBAdO8NwGI13fR&#10;qY/cFPH6/kMD83w9hmh94G2YHUiABMwSqBSz397ura2t7ZidVGGOBxXLBBR/FBam1tNN/ia6giCk&#10;NaQMDCQfZ1/GzItKYtnFmXnhTKD42NeRymyvYJydl8TihonnRdBzcCWExZgJeM3C9Ww4ixT2EMbf&#10;cPyrXGeFdaeAUrDuhKm+EQXrLQEa6a4mlkhcFGIkHNHdVIt/lecBxR/RQRkf0IRYhntI6ywLup5b&#10;e9fAAHOiElp2cfZNjcLzovj4V+VLZjnBGPtuCjXtE88LxlkpzhpmAl6zmDgH12DYoQ2K2TuEz6Fn&#10;BCBe38HXTLyO730I2OX/XsH/PcR/H0K4PiYqEiCBsglcX1/3b29vdzY2NvZA4t/47OL/ppg9sbQI&#10;KpYJKP5IDGPy7iQvllAQhCQfhAgOJh9nXwbMi0pi2cWZeeFMoPjY15HKbK9gnJ2XxOKGiedF0HNw&#10;JYTFmAl4zcL1bDiLFPYQxt9w/Ktcp2DdKaAUrDthqm9EwXpLgEa6q4klEheFGAlHdDfV4l/leUDx&#10;R3RQxgc0IZbhHtI6y4Ku59beNTDAnKiEll2cfVOj8LwoPv5V+ZJZTjDGvptCTfvE84JxVoqzhpmA&#10;1ywmzsE1GCZqg2L2RAOTuVsQsO8h9/4vprmPzw5E679BtP4282lnP73b6fRtbzqdSOV8PoSQfbij&#10;TpBi9qi4Fw4WVCwTUPyRDkEbniQvllAQhNiIRFgvk4+z7/SZF5XEsosz88KZQPGxryOV2V7BODsv&#10;icUNE8+LoOfgSgiLMRPwmoXr2XAWKewhjL/h+Fe5TsG6U0ApWHfCVN+IgvWWAI10VxNLJC4KMRKO&#10;6G6qxb/K84Dij+igjA9oQizDPaR1lgVdz629a2CAOVEJLbs4+6ZG4XlRfPyr8iWznGCMfTeFmvaJ&#10;5wXjrBRnDTMBr1lMnINrMDRog2J2g0Ez6DLE67v47OPz/5sL10cGp0GX5wQklrd3d2f4Pyc4jg8Q&#10;0wuI14cERAKhCFDMHopstd2gYpmA4o+4lOyPlrxYQkEQYj9K7WeQfJx9p8i8qCSWXZyZF84Eio99&#10;HanM9grG2XlJLG6YeF4EPQdXQliMmYDXLFzPhrNIYQ9h/A3Hv8p1CtadAkrBuhOm+kYUrLcEaKS7&#10;mlgicVGIkXBEd1Mt/lWeBxR/RAdlfEATYhnuIa2zLOh6bu1dAwPMiUpo2cXZNzUKz4vi41+VLxnm&#10;BOPsuzFUtE88LxhjhRhrmQh4zWLiHFyLY0Z2fhKzr64O10Wg2uuNMpomp0ICJNCAAETrO9gj3vRW&#10;V4+k+93t7azquojX8X8O8d+TBmbZhQS8CVDM7o1saYegYpmA4o+lE2ODHwgkL5ZQEIQw5CsrycfZ&#10;N0jMi0pi2cWZeeFMoPjY15HKbK9gnJ2XxOKGiedF0HNwJYTFmAl4zcL1bDiLFPYQxt9w/Ktcp2Dd&#10;KaAUrDthqm9EwXpLgEa6q4klEheFGAlHdDfV4l/leUDxR3RQxgc0IZbhHtI6y4Ku59beNTDAnKiE&#10;ll2cfVOj8LwoPv5V+ZJhTjDOvhtDRfvE84IxVoixlomA1ywmzsG1OOZmp2YPmYnZe70xpjvC5687&#10;itlzizznQwJOBCBc35Nq69gP9h52wP8+gGj9o4jY8ZG9gn8kEJ0AxezNkAcVywQUfzSbbbm9khdL&#10;KAhCyo3uPzNPPs6+QWJeVBLLLs7MC2cCxce+jlRmewXj7LwkFjdMPC+CnoMrISzGTMBrFq5nw1mk&#10;sIcw/objX+U6BetOAaVg3QlTfSMK1lsCNNJdTSyRuCjESDiiu6kW/yrPA4o/ooMyPqAJsQz3kNZZ&#10;FnQ9t/augQHmRCW07OLsmxqF50Xx8a/KlwxzgnH23Rgq2ieeF4yxQoy1TAS8ZjFxDq7FMTc7DfaQ&#10;x2J2VFweAgsrs+eWG5wPCTwggHV/JBXXsd53HoPB/z6CaH2If/udb2hg2qRCgGL2+kgEFcsEFH+k&#10;kltW/EheLKEgCLESi5B+Jh9n38kzLyqJZRdn5oUzgeJjX0cqs72CcXZeEosbJp4XQc/BlRAWYybg&#10;NQvXs+EsUthDGH/D8a9ynYJ1p4BSsO6Eqb4RBestARrpriaWaHBD1wiirN1Ui38VpYDij6yDEmBy&#10;JsQy3ENaRz7oem7tXQMDzIlKaNnF2Tc1Cs+L4uNflS8Z5gTj7LsxVLRPPC8YY4UYa5kIeM1i4hxc&#10;i2NudhT2kIfrXMTs82rLI6D6i2L23BKG8ymZAKqq72CNn2GN79dxmO8BIl6/kOrrJfPi3NMlULqY&#10;PahYJqD4I92MStOz5MUSCoKQNMnH9Sr5OPviYF5UEssuzswLZwLFx76OVGZ7BePsvCQWN0w8L4Ke&#10;gyshLMZMwGsWrmfDWaSwhzD+huNf5ToF604BpWDdCVN9IwrWWwI00l1NLKFwQ9cIsqzcVIt/FZWA&#10;4o+sghBhMibEMtxDWmdC0PXc2rsGBpgTldCyi7NvahSeF8XHvypfMswJxtl3Y6hobyAvGGeFOGuY&#10;CHjNYuIcXINhjjYU9hDXNU4xe44JxDmVSADC9f7t7e0ZROm7y+aPtgMRr6PdAAL2ybL2/HcS6JpA&#10;CWL2oGKZgOKPrnPD2vjJiyUUBCHWYhLC3+Tj7Dtp5kUlsezizLxwJlB87OtIZbZXMM7OS2Jxw8Tz&#10;Iug5uBLCYswEvGbhejacRQp7CONvOP5VrlOw7hRQCtadMNU3omC9JUAj3V1voi6djsIN3aVjsIE6&#10;AbX4V3kWUPyhDiJzgybEMtxDWmdh0PXc2rsGBpgTldCyi7NvahSeF8XHvypfMswJxtl3Y6hobyAv&#10;GGeFOGuYCHzNYuI8XINjbjYU9hCNNU4xe26JxfmUQACi9bcQpP8HgvQdl/linY/Q9ncI14f4jFz6&#10;sA0JpEQgFzF7ULFMQPFHSrlgwZfkxRIKghALcQjtY/Jx9gXAvKgkll2cmRfOBIqPfR2pzPYKxtl5&#10;SSxumHheBD0HV0JYjJmA1yxcz4azSGEPYfwNx7/KdQrWnQJKwboTpvpGFKy3BGiku8ZN1NlUFW7o&#10;GkGWlZtq8a+iElj8kVUgAk/GhFCGe0jrLAi6nlt718AAc6ISWnZx9k2NwvOi+PhX5UuGOcE4+24M&#10;Fe0N5AXjrBBnDROBr1lMnIdrcMzNhsIeEnqNU8yeW9JxPjkRgGB9F2v0DAL0vs+85utaqq9/RN+B&#10;T1+2JYEUCVgSswcVywQUf6QY95R9Sl4soSAISZl/LN+Sj7MvCOZFJbHs4sy8cCZQfOzrSGW2VzDO&#10;zkticcPE8yLoObgSwmLMBLxm4Xo2nEUKewjjbzj+Va5TsO4UUArWnTDVN6JgvSVAI93VbqIq3NA1&#10;giwrN9XiX0UlsPgjq0AEnowJoQz3kNZZEHQ9t/augQHmRCW07OLsmxqF50Xx8a/KlwxzgnH23Rgq&#10;2hvIC8ZZIc4aJgJfs5g4D9fgmJsNpT2kq3VOMXtuCcn5WCUA4fo+Kq6fQoC+6zsHrOOJiNZFvI6+&#10;A/z3xNcG25NAygRSE7MHFcsEFH+kHOMUfUteLKEgCEmRe2yfko+zLxDmRSWx7OLskxeF50TRsV+U&#10;J5nlBePssyksaJt4XgQ9B1dCWIyZgNcsXM+Gs0hhD2H8Dce/ynUK1p0CSsG6E6b6RhSstwRopLva&#10;DVSlG7pGsGXjplr8q4gEFn9kE4QIEzEhlOEe0joTgq7n1t41MMCcqISWXZx9U6PwvCg+/lX5kmFO&#10;MM6+G0NFewN5wTgrxFnDROBrFhPn4Rocc7OhtIekuM4pZs8tWTmf1AlAtL6DdfcGgvOjNr7CzhA2&#10;LkTEjs+4jS32JYHUCXQhZg8qlgko/kg9lqn5l7xYQkEQkhrzLvxJPs6+UJgXlcSyi7NPXhSeE0XH&#10;flGeZJYXjLPPprCgbeJ5EfQcXAlhMWYCXrNwPRvOIoU9hPE3HP8q1ylYdwooBetOmOobUbDeEqCR&#10;7mo3UJVu6BrBlo2bavGvIhJY/JFNECJMxIRQhntI60wIup5be9fAAHOiElp2cfZNjcLzovj4V+VL&#10;hjnBOPtuDBXtDeQF46wQZw0Tga9ZTJyHa3DMzYbSHmJtnVPMnlsicz4pEYDgfA9r7BRi835bv2Bn&#10;BDtDVF//Hd+jtvbYnwQsEQglZg8qlgko/rAUuxR8TV4soSAISYFz1z4kH2dfQMyLSmLZxdknLwrP&#10;iaJjvyhPMssLxtlnU1jQNvG8CHoOroSwGDMBr1m4ng1nkcIewvgbjn+V6xSsOwWUgnUnTPWNKFhv&#10;CdBId7UbqEo3dI1gy8ZNtfhXEQks/sgmCBEmYkIowz2kdSYEXc+tvWtggDlRCS27OPumRuF5UXz8&#10;q/Ilw5xgnH03hor2BvKCcVaIs4aJwNcsJs7DNTjmZkNpD8lpnVPMnluScz5dEcBaOpKK6xCb72j4&#10;AFsTqboOexewJ1XYJxp2aYMELBJoI2YPKpYJKP6wGKcufU5eLKEgCOmSbypjJx9nX1DMi0pi2cXZ&#10;Jy8Kz4miY78oTzLLC8bZZ1NY0DbxvAh6Dq6EsBgzAa9ZuJ4NZ5HCHsL4G45/lesUrDsFlIJ1J0z1&#10;jShYbwnQSHe1G6hKN3SNYMvGTbX4VxEJLP7IJggRJmJCKMM9pHUmBF3Prb1rYIA5UQktuzj7pkbh&#10;eVF8/KvyJcOcYJx9N4aK9gbygnFWiLOWiYDXLSbOw7U45mRHaQ8pZZ1TzJ5T8nMuMQig2vrOvNr6&#10;gfZ4sP1QvD7Wtk97JGCVwCIxe3ChTEDxh9V4dOV38mIJBUFIV2xTGjf5OPvCYl5UEssuzj55UXhO&#10;FB37RXmSWV4wzj6bwoK2iedF8PNwJYxFmAl4zcL1bDiDFPYQxt9w/Ktcp2DdKaAUrDthqm9EwXpL&#10;gEa6q91AVbqhawRbNm6qxb+KSEDhRzYBiDQRE0IZ7iGtsyHoem7tXQMDzIlKaNnF2Tc1Cs+L4uNf&#10;lS8Z5gTj7LsxVLQ3kBeMs0KctUwEvG4xcR6uxTEnO0p7CNf5ygrF7DktDM5FmwDE5f3b29szVEff&#10;1bYt9rD+Rqi4fgH7A3yPQoxBmySQA4F7MXtvY2MPx+5/Y06709vbvdW1tR2V+QUUf6j4V4gRE0IJ&#10;BUFIIeFcOE0TsfYJFPPiJ1rZxdgnH6Rt4TlRfPzr8iWzvGCcfTeGmvaJ5wUF60px1jAT8JqF61kj&#10;QB3YUNo/GP8OYhdySArWnehSsO6Eqb4RBestARrprnYDVemGrhFs2bipFv8qIgGFH9kEINJETAhl&#10;uIe0zoag67m1dw0MMCcqoWUXZ9/UKDwvio9/Vb5kmBOMs+/GUNHeQF4wzgpx1jIR8LrFxHm4Fsfc&#10;7CjsI1zni5OCYvbcFg3n05QAROtvIV7/D4TlO01tLOs3X29Sff0jxOuDZe357yRAAn8TUBGzBxR/&#10;ME7uBEwIJZREIe5U8mtpIs6+2JkXPxHLMs4+eVF4ThQf/7pcySwvGGefTWFB28TzgoJ1pThrmAl4&#10;zcL1rBGgDmwo7R+MfwexCzkkBetOdClYd8JU34iC9ZYAjXRXu4GqcDPXCLKs3FSLfxWVgMKPrIIQ&#10;YTImhDLcQ1pnQtD13Nq7BgaYE5XQsouzb2oUnhfFx78uXzLLC8bZd2OoaG8gJxhnhThrmQh43WLi&#10;PFyLY252FPYRrvPmSUExe3N27GmTAATru8j7U4jJ90PPAONMMM4Q4vULjCXV1yehx6R9EsiRgLOY&#10;PaD4I0euoeZkQiihJAoJxdCCXRNx9gXJvPiJWJZx9smLwnOi+PjX5UpmecE4+2wKC9omnhcUrCvF&#10;WcNMwGsWrmeNAHVgQ2n/YPw7iF3IISlYd6JLwboTpvpGFKy3BGiku9oNVIWbuUaQZeWmWvyrqAQU&#10;fmQVhAiTMSGU4R7SOhOCrufW3jUwwJyohJZdnH1To/C8KD7+dfmSWV4wzr4bQ0V7AznBOCvEWctE&#10;wOsWE+fhWhxzs6Owj3Cdh0kKitnDcKXVNAhAuL6PiuunEJPvxvIIa2qE8X6Xyuv4jGONy3FIIGcC&#10;P4jZb2//jbnuYn3vhXyTQs48NeZmQiihJArR4GXVhok4+8JlXvxELMs4++RF4TlRfPzrciWzvGCc&#10;fTaFmrYGcoKCdYU4a5mgYF2LZD52lPYQ7uf5pMRsJhSsOwWUgnUnTPWNKFhvCdBId7UbqAo3c40g&#10;y8pNtfhXUQko/MgqCBEmY0Iowz2kdSYEXc+tvWtggDlRCS27OPumRuF5UXz86/Ils7xgnH03hor2&#10;BnKCcVaIs5aJgNctJs7DtTjmZkdhH+E6j58UFLPHZ84R9QlA1LqDXD6CePyNvvXFFudraCDV16UK&#10;e+zxOR4JlEDgu5i919vDOqOYPVLQTQgllEQhkZAmOYyJOPuSY178RCzLOPvkReE5UXz863Ils7xg&#10;nH02hZq2BnKCgnWFOGuZoGBdi2Q+dpT2EO7n+aTEbCYUrDsFlIJ1J0z1jShYbwnQSHe1G6gKN3ON&#10;IMvKTbX4V1EJKPzIKggRJmNCKMM9pHUmBF3Prb1rYIA5UQktuzj7pkbheVF8/OvyJbO8YJx9N4aK&#10;9gZygnFWiLOWiYDXLSbOw7U45mZHYR/hOk8rKShmTyse9GY5AanGjLw9haC1v7y1fguMPZGq6yJe&#10;h/Uh/nuiPwotkgAJPCRAMXu4fDAhlFAShYSjmL5lE3H2xci8+IlYlnH2yYvCc6L4+NflSmZ5wTj7&#10;bAo1bQ3kBAXrCnHWMkHBuhbJfOwo7SHcz/NJidlMKFh3CigF606Y6htRsN4SoJHuajdQFW7mGkGW&#10;lZtq8a+iElD4kVUQIkzGhFCGe0jrTAi6nlt718AAc6ISWnZx9k2NwvOi+PjX5UtmecE4+24MFe0N&#10;5ATjrBBnLRMBr1tMnIdrcczNjtI+wrVuIzEoZrcRp1K9hHD94Pb29hTC8Z0uGcCPAUTrH0XEjs+4&#10;S184NgmUSIBi9nZRNyGUUBKFtCNlu7eJOPsiZl78RCzLOPvkReE5UXz863Ils7xgnH02hZq2BnKC&#10;gnWFOGuZoGBdi2Q+dpT2EO7n+aTEbCYUrDsFlIJ1J0yLG1XeWFO6aafgHk0oEFC7ecq8UIhGfBNq&#10;8a9yPaDwIz4p2yOaEMpwD2mdZEHXc2vvGhhgTlRCyy7OvqlReF4UH/+6fMksLxhn342hor2BnGCc&#10;FeKsZSLgdYuJ83AtjrnZUdpHuNbtJwbF7PZjmMMMIBbfmVdbP0hhPvBlBNH6ECL63/E9SsEn+kAC&#10;JROgmH159E0IJZREIctp5NvCRJx98TMvfiKWZZx98qLwnCg+/nW5klleMM4+m0JNWwM5QcG6Qpy1&#10;TFCwrkUyHztKewj383xSYjYTCtadAkrBuhOmxY0oWFeAmLgJtZunSjdzE8eVnXtq8a8iE1D4kV0g&#10;Ak/IhFCGe0jrLAi6nlt718AAc6ISWnZx9k2NwvOi+PjX5UtmecE4+24MFe0N5ATjrBBnLRMBr1tM&#10;nIdrcczNjtI+wrWeW2I8mA9yZCZmX1kZ438drayu/oU1P8R/TyjgtR13iMN3U60gDt/682rre6lQ&#10;nj/UIeL1C6m+nopf9IMESOBvAhSz/83BhFBCSRRScu6biLNvgJgXPxHLMs4+eVF4ThQf/7pcySwv&#10;GGefTaGmrYGcoGBdIc5aJihY1yKZjx2lPYT7eT4p8feFdXVEGecf40zBukLeU7CuANGACZUbqEo3&#10;cw3gyspFldgvIhJQ/JFVIAJPxoRQhntI6ywIvp5be9jAAPPiJ2hZxtknNQrPieLjX5crmeUF4+yz&#10;KSxom3heMM5KcdYwE/CaxcR5uAbDHG0o7SFc6zkmx4M51eSJxF1EvPiSzwhC3r/wPcSHYnYDKQFB&#10;+Bli9lvKDx4gv47weQM/d1JDClH9QMTr8GsAhpPU/KM/JEAC/xAoScxu4ga6kiik5Bw3EWefADEn&#10;KmllF2efnJC2hedF8fGvy5fM8oJx9t0YKtobyAkK1hXirGWCgnUtkvnYUdpDuJ/nkxKzmVCw7hRQ&#10;CtadMC1uRMG6AkQDJlRuoCrdzDWAKysXVWK/iEhA8UdWgQg8GRNCGe4hrbMg+Hpu7WEDA8yLn6Bl&#10;GWef1Cg8J4qPf12uZJYXjLPPprCgbeJ5wTgrxVnDTOBrFhPn4hocc7ShsI9wreeYGA/mtECw/njm&#10;DwTsY4h5P0LIe545HbPTg+B65/bu7tPa6upJynGSSvDIq1P4uJ8qbPgnD2z8Dh+HKT8AkCo/+kUC&#10;XRLITcxuQiihJArpMm+6HttEnH0gMScqaWUXZ5+ckLaF50Xx8a/Ll8zygnH23Rgq2hvICQrWFeKs&#10;ZYKCdS2S+dhR2kO4n+eTErOZULDuFFAK1p0wLW5EwboCRAMmVG6gKtzINYAqOxdVYr+ISmDxR3YB&#10;CTQhEyIZ7iGtox98Pbf2sIEB5sVP0LKMs09qFJ4Txce/LlcyywvG2WdTWNA28bxgnJXirGEm8DWL&#10;iXNxDY452lDYR7jWc0yMR3Oa58n07m44+xeI0WdfqKyOrwk+I1aZtpcHEIPv4abaJ3xO1nq9tynP&#10;AL7251Xhd1P2Ux7awFqQ6uvywMYgZV/pGwmQwGICFsXsJoQSSqKQkvPXRJx9AsScqKSVXZx9ckLa&#10;Fp4Xxce/Ll8yywvG2XdjqGhvICcoWFeIs5YJCta1SOZjR2kP4X6eT0rMZkLBulNAKVh3wrS4EQXr&#10;ChANmFC5gapwI9cAquxcVIn9IiqBxR/ZBSTQhEyIZLiHtI5+8PXc2sMGBpgXP0HLMs4+qVF4ThQf&#10;/7pcySwvGGefTWFB28TzgnFWirOGmcDXLCbOxTU45mhDYR/hWs8jMeZC2zFmM8HnDxGg31eLlsrR&#10;ecySs3hM4HY6fdubTt9AEH4OkfVxyg8eSFV45OkRfHxjIZLwVdbQTLwOfwcps7XAkz6SQEoEUhWz&#10;mxBKKIlCUsqH2L6YiLMPFOZEJa3s4uyTE9K28LwoPv51+ZJZXjDOvhtDRXsDOUHBukKctUxQsK5F&#10;Mh87SnsI9/N8UmI2EwrWnQJKwboTpsWNKFhXgGjAhMoNVIUbuQZQZeeiSuwXUQks/sguIIEmZEIk&#10;wz2kdfSDr+fWHjYwwLz4CVqWcfZJjcJzovj41+VKZnnBOPtsCgvaJp4XjLNSnLXMBLxuMXEursUx&#10;NztK+wjXe/qJAfHsfRX0Ebz9CyJa+Z7gIxWhx+nPgB6GIoDK5R+QA33JkbW1tZepC6shXN+Fr2fi&#10;cygmIezC7yF8vhARO9dcCMK0SQJpEOhSzG5CKKEkCkkj2t14YSLOPmiYE5W0souzT05I28Lzovj4&#10;1+VLZnnBOPtuDBXtDeQEBesKcdYyQcG6Fsl87CjtIdzP80mJ2UwoWHcKKAXrTpgWN6JgXQGiARMq&#10;N0+VbuQawJWViyqxX0QkoPAjq0AEnowJkQz3kNZZEHw9t/awgQHmxU/QsoyzT2oUnhPFx78uVzLL&#10;C8bZZ1NY0NZAXjDWSrHWMBPwusXEubgGwxxtKO0jXOvdJse8kvMIXkzw+UO8gSB9KN+sjt5tbCyM&#10;LgJwiNY/IWekgvlkLlqXfEr6D34fwO9T8TtpRyucmz9AMoTvv9+/ycDaHOgvCZCAP4HQYvbkhRJK&#10;ghB/8nn1SD7OvriZF5XEsosz88KLQPHxr6OV2X7BOHsti+rGBnKCgnWFOGuZoGBdi2Q+dpT2EO7n&#10;+aTEbCYUrDsFlIJ1J0yLG1GwrgDRgAmVm6dKN3IN4MrKRZXYLyISUPiRVSACT8aESIZ7SOssCL6e&#10;W3vYwADz4idoWcbZJzUKz4ni41+XK5nlBePssyksaGsgLxhrpVhrmAl43WLiXFyDYY42lPYRrvWw&#10;yfGgOvoYI/0Jkat8zz6s1ByWfSnWIf7ex+e9zHcuWj9Gbp2nPn/4LCL7N/D1KHVf6/ybP3AywLq+&#10;QBupwj6xOhf6TQIk0JyAhpg9eaGEkiCkOeU8eiYfZ1/MzItKYtnFmXnhRaD4+NfRymy/YJy9lkV1&#10;YwM5QcG6Qpy1TFCwrkUyHztKewj383xSYjYTCtadAkrBuhOmxY0oWFeAaMCEys1TpRu5BnBl5aJK&#10;7BcRCSj8yCoQgSdjQiTDPaR1FgRfz609bGCAefETtCzj7JMahedE8fGvy5XM8oJx9tkUFrQ1kBeM&#10;tVKsNcwEvG4xcS6uwTBXGwp7Cdd6u+SA6HY4t/BRvu+ro+M/RxSvtmPL3u4EpFr5I+H3MXLxnbuF&#10;7lpiDe3B/zP4u9edFzojYy4PxetjHau0QgIkYJmAq5g9eaGEkiDEciw1fE8+zr6TZF5UEssuzswL&#10;LwLFx7+OVmb7BePstSyqGxvICQrWFeKsZYKCdS2S+dhR2kO4n+eTErOZULDuFFAK1p0wLW5Ue1NN&#10;4Yadgns0oURA5eYpc0IpGnHNqMR+kcsBhR9xSdkezYRIhntI6yQLvp5be9jAAPOiElqWsXZNj8Jz&#10;oujYL8qRDPOCsXbdFBa0M5AXjLNCnLVMBLxuMXEursUxRzsKewnXen1ioHryfRX0MVr9KQJ0fEb4&#10;7/vvHLOKczJIQKqVQ/T94aHoG//b+dra2qGV6WC9HUnFdcxhx4rPi/ycv13hAvMZzPeNHKbFOZAA&#10;CSgSeCxmh1hiVx7iSXIfVBKEKOIzaSo7QQzzojIPs4uz72orPC+Kj39VvmSYE4yz78ZQ0d5AXlCw&#10;rhBnLRMUrGuRzMeO0h7C/TyflJjNhIJ1p4BSsO6EaXEjCtYVIBowoXLzVOEmrgFUWbqoEv86MgGF&#10;H1kGI+CkkhfKcA9RiX7Q9azioacR5kUlsOzi7JkWKwXnRfGxr8uVDHOCsfbdGCraG8gLxlkhzlom&#10;Al63JH8ersUwVztKe0mp6/1BdfQRUuQvCMTke4IPq6PnumYynpeIHPH59HCKIpqGaP2llWr/IryH&#10;z2fwdz+nUM0ffpHq6x8xt0FOc+NcSIAEwhBITsyuJAgJQ8uO1ewEMcyLyuTLLs6+S6zwvCg+/lX5&#10;kmFOMM6+G0NFewN5QcG6Qpy1TFCwrkUyHztKewj383xSYjYTCtadAkrBuhOmxY0oWFeAaMCEyo1T&#10;pZu4BnBl56JK/OuoBBR+ZBeIwBNKXijDPUQlA4KuZxUPPY0wLyqBZRdnz7QoWbAuqIqPf1W+ZLhX&#10;MM6+G0NFewN5wTgrxFnLRODrluTPxbU45mhHaS/Jcb1DIPq9GjpC/8eD6ug4XesNc0wHzokEpEo5&#10;KJw+JCFiaYjWX1uq8g3heh8V488g8N7NLarzvWmIuV1gblJ9fZLbHDkfEiCBsAQ6EbMrCULCkknf&#10;enaCGOZFZdJlF2ffpVV4XhQf/6p8yTAnGGffjaGivYG8oGBdIc4aJgKK1cU9rmeNIHVgQ2kPYfw7&#10;iF3IISvygjH+GTgF6wpJSMG6AkQDJlRunCrdxDWAKzsXVeJfRyWw8CO7YAScUPIiGe4hKtEPup5V&#10;PPQ0wryoBJZdnD3TgoJ1X2AFtM9wryh+nWukrYG8YJw1Aq1kI/B1S/Ln4koYszSjtJdYXO9SOXou&#10;9BwhtlIdfYzv2Qf/u3zzjwSKJACh9/vHFcpFJA3R+qG16t6Yy1v4/CbnQMpehv3rd4kN966cI825&#10;kUAcAsHE7EqCkDgU0h0lO7EE86Iy2bKLs++SKjwvio9/Vb5kmBOMs+/GUNHeQF5QsK4QZw0TFKxr&#10;UMzPhsIewr08v7SoqrDOOP8cZwrWFXKfgnUFiAZMqNw4VbqJawBXdi6qxL+OSmDhR3bBCDih5EUy&#10;3ENUoh90Pat46GmEeVEJLLs4e6YFBeu+wApon+FeUfw610hbA3nBOGsEWslG4OuW5M/FlTBmaUZp&#10;L0ltvT+oji5h+yj/HwSdQ/lmdfQsM5mTUiSA6uQ7EHp/xprZeWwW60dE6+eKwwU3hfnsYk84g9/9&#10;4IN1PIBUwxfhulRf517XcTA4PAlkSKCVmF1BEJIhUq8pZSmUYF5U5kCWsfbJ9sLzovj4V+VKhjnB&#10;OPtsCjVtDeQFBesKcdYwQcG6BsX8bCjsIdzL80sLCtbdYkrBuhunha0oWFeAaMCEyo1TpZu4BnBl&#10;56JK/OuoBBZ+ZBeMgBNKXiTDPUQl+kHXs4qHnkaYF5XAsouzZ1pQsO4LrJD2me0Xxa9zjbQ1kBOM&#10;s0aglWwEvm5J/lxcCWO2ZhT2k9jr/UF19DHi8ueD6ugTiDRH2caKEyOBSAQg8u7j86FqOPzv51Jt&#10;PZIrasPA730I8c+qhPhqgyRk6Eaq4kO8fg3x+tbKynD+RomEPKQrJEACORFYKmZXEITkxKvJXLIU&#10;xDAvKlMhy1j7JH3BeVF87OvyJMOcYKx9NoWatgbygoJ1hXEQFzgAAP/0SURBVDhrmKBgXYNifjYU&#10;9hDu5fmlBQXrbjGlYN2N08JWFKwrQDRgQuXGqcINXAOosnRRJf51ZAILP7IMSKBJJS+S4R6iEvmg&#10;61nFQ08jzItKYNnF2TMtKFj3BVZI+8z2i+LXuVbaJp4XjLNWoJXsBLx2Sf5cXAlhtmaU9hLNNQ9h&#10;6XDO+746+gj/9wSfEUWX2WYiJ5YYAYi7T7HejqrckjUK4fdra+tRqsfjgZc3dfNKLASt3Pnpxul0&#10;Orjt9T5uQMSO+Y9bGWdnEiABEvAg8JOYHW++wH68V8oDRB6oFjbNUhCjIBTS4puSnSxj7Qq48Jwo&#10;OvaLciTDvGCsXTeFBe0M5AUF6wpx1jBBwboGxfxsKOwh3MvzSwsK1t1iSsG6G6eFrShYV4BowITK&#10;TVOlG7gGcGXnokr866gEFH1kF4jAE0peJMM9RCUDgq5nFQ89jTAvKoFlF2fPtKBg3RdYIe0z2y+K&#10;X+daaZt4XjDOWoFWshPw2iX5c3ElhNmaUdpLXNc8xKLjuVhyAqZ/iOB1XhWd1dGzTTJOzCqBm5ub&#10;TxAU7lX5L286kErrFt9qIEJJ+C+C/L7V2Czye9lNU4ndaq8nDx38bjF+OcaMcyKBUglQzO4e+WV7&#10;u7ulhFoqCIUSmo2KK1nG2YdM4TlRfPzrciWzvGCcfTaFBW0N5AUF60qxbmuGgvW2BPPsr7CHcD/P&#10;MDUq8oJx/jnOFKwr5D4F6woQDZhwvWm6cCpKN3AN4MrORZX411EJKPrILhCBJ5S8SIZ7iEoGBF3P&#10;Kh56GmFeVALLLs6eaUHBui+wQtpntl8Uv8610tZAXjDWWsFWsBPw2iX5c3EFfFmbUNpL7tf7g+ro&#10;I3D7C4JI+Z7gcy9UzxonJ0cCORHAet5FpXURre9UzQvC5wlE61JpfWhx3vD/SCqu51bl1+dmmjxE&#10;JOL169XVi21UX7cYR/pMAiSQJwGK2X+Mq8/ebiYjFIRCZubq6GiWcXac+6xZ4TlRfPzrciWzvGCc&#10;fTaFBW0TzwuK1ZXirGGGgnUNivnZUNhDuJ/nlxassO4WUwrW3TgtbEXBugJEAyZURBJKN3AN4MrO&#10;RZX411EJKPrILhCBJ2RCJMN9pHUWBF3Prb1rYIA5UQktuzj7pkbheVF8/OvyJbO8YJx9N4aa9gby&#10;grFWirWGmYDXLibOxTUY5mrDYy+5FXFqrzcCigk+fwiSu9XVoXxvGBWs5hpWzosEtAhAtH6Az9ki&#10;exCsS6X1c60xY9rB3Hbm1dYPYo4bcqxWN02n08ENxOubKysDeQNGSD9pmwRIgASaEihRzN5qb28K&#10;OmQ/BZFQSPe6sp1dnH1BFp4Xxce/Ll8yywvG2XdjqGmfeF5QsK4UZw0zAQXrXM8aAerIhsIewvh3&#10;FLtQw9bkBOP8M3AK1hWSkIJ1BYgGTKiIJDxu4BpAUpSLKvGvIxZQ9FFUkBQma0Ikw32kdaSDrufW&#10;3jUwwJyohJZdnH1To/C8KD7+dfmSWV4wzr4bQ017A3nBWCvFWsNM4GsXE+fjGhxztTHfTyDaHKHS&#10;7gTTHOPzJ0SLY8R2vM7q6LlGnvMiAScCqLL+HuLl/UWNIfx+h2rrx04GE2wE//uY5xmqre8m6J6X&#10;S1o30+5ub0fg8vvGxsYQ8R95OcHGJEACJNARgVzF7Fp7e0dh+XlYBZFQMnNRdCS7OPuyKTwvio9/&#10;Xb5klheMs+/GUNM+8bygYF0pzhpmKFjXoJifDYU9hPt5ZmlBwbpzQClYd0ZV35CCdQWIBkyoiCQM&#10;iEEMhKITF1XiX+d5YNFHJ8CMDmpCIMN9pHV2BV3Prb1rYIA5UQktuzj7pkbheVF8/OvyJbO8YJx9&#10;N4aa9gbygrFWirWGmcDXLibOxzU4GrYBIeYEYtLRfAof5RsC9aF8r6+vj1hJ13Bw6XrRBLCOjyCy&#10;fhcSglQhxx7yaZmYG+0GaCPV1ich/QlpG/N8i3n8B/PYCTlOKNtqN0wf3ahDno3BZAAh6Mft7e1B&#10;KP9plwRIgARCErAsZlfb30MC9rGtIBLyGc5K2+zi7Au+8LwoPv51+ZJZXjDOvhtDTfvE84KCdaU4&#10;a5ihYF2DYn42FPYQ7ueZpQUF684BpWDdGVV9QwrWFSAaMKEikjAgBjEQik5cVIl/neeBRR+dADM6&#10;qAmBDPeR1tkVdD239q6BAeZEJbTs4uybGoXnRfHxr8uXzPKCcfbdGGraG8gLxlop1hpmAl+7mDgf&#10;1+CYsI25mHAMF+XzpwjUpSIuxOiz74Rdp2uFEoAoeBeffXz+DSHsiWWRc5chxFo/Bb/fwE/WfrA/&#10;xGkPn0/LBpA3NeDhmNeh/VnmR5t/l9zEPM4wh34bO130VbthuuDm7fwBqMHNzc3Hzc3NAdduF5Hm&#10;mCRAAtoEUhezq+3v2uCa2lMQCTUdOuV+2cXZF3bheVF8/OvyJbO8YJx9N4aa9onnBQXrSnHWMEPB&#10;ugbF/Gwo7CHczzNLCwrWnQNKwbozqvqGFKwrQDRgQk0kYUAQYiAc0V1Ui3+V54FFH9FhGR7QhECG&#10;e0jrDAu6nlt718AAc6ISWnZx9k2NwvOi+PjX5UuGecFY+24OFe0N5AXjrBBnTRMBr19MnI9rsuzG&#10;1nA+7Ajff0FUI6LQCaujdxMMjupPQKp0o1cfQuAX+N7HZ2cutH7rb4097gmI6B9MX2E/OAxNRaqP&#10;Q5z8Ztk48Efe6PDS+sMywnb+QMDusjmn8u9qN0z9bt4OweliY2NDxOvjVFjQDxIgARLQIpCCmF1t&#10;f9eC0taO33Gm7Whm+mcXZ1/yhedF8fGvy5fM8oJx9t0YatonnhcUrCvFWcMMBesaFPOzobCHcD/P&#10;LC0oWHcOKAXrzqjqG1KwrgDRgAk1kYQBQYiBcER3US3+VZ4HFHxEB2V8QBMCGe4hrbMs6Hpu7V0D&#10;A8yJSmjZxdk3NQrPi+LjX5cvGeYFY+27OVS0N5AXjLNCnDVNBLx+MXE+rslS2daD6ugTmP7jvjq6&#10;DAMB4FB5OJojgWgE5lW5+/h+1Vtd7d8PPL27O4dY/ZiVmduHQh4EwOcLWD6LIRbG/vTBpfL4XLQu&#10;MT5vP8vuLAhfzOXIRajfnZf/jKx2w7ThzVupsI+1PcTnd+sPLKQQT/pAAiSQPoFYYna1/T0VpA2P&#10;M6m4H8qP7OLsC6rwvCg+/nX5klleMM6+G0NN+8TzgoJ1pThrmKFgXYNifjYU9hDu55mlBQXrzgGl&#10;YN0ZVX1DCtYVIBowoSaSMCAIMRCO6C6qxb/K84CCj+igjA9oQiDDPaR1lgVdz629a2iAefETuCzj&#10;7JMehedE8fGvy5UM84Kx9tkYatoayAvGWSHOmiYCXr+YOB/XZOlpay7gm6DbCJ+/bm5uxhDzjVEd&#10;fRxDYOrpLpuTQGMC8yrqUvH7BW7c7CPPdx4ag1BdhKwnyPth40HY8ScC2FM+ifhfqpqHxoMY70K0&#10;/ulxbOvGRfsT+PU2tF+h7cvDF8jrUxexfmhfallrDaxw41ZckYevEPsBxJwXW1tbQz6gohUg2iEB&#10;ErBCQFPMnp0gRulYYyUXXP3MLs6uE79vV3heFB//+gsK30xKuj3jrBAeA3sFBesKcdYyQcG6Fsm8&#10;7CjsI9zP80qJFQrWnQNKwbozqvqGFKwrQDRgQk0kYUAQYiAc0V1Ui3+V5wEFH9FBGR/QhECGe0jr&#10;LAu6nlt719AA8+IncFnG2Sc9Cs+J4uNflysZ5gVj7bMx1LQ1kBeMs0KcNU0EvH4xcT6uyfKBrbkg&#10;b4T/aYLPH/JPEDUO5ZvV0QNBp9mkCEDI20fOv5JviJj3fnBufqyaVdv+u6L6eVLOZ+IM9iERUksV&#10;8JcxHgZArPfxee+KD22zqaiPuRwIb1fBvisjjXZqN0sVbtzWzGeAhysuNjc3Rbw+1pgzbZAACZCA&#10;VQI+Yna1/T0lWOGONSnN0tuXLGPtQ6HwvCg+/nW5klleMM4+m0JNWwM5QcG6Qpy1TFCwrkUyLzsK&#10;+wj387xSgoJ193hSsO7OqrYlBesKEA2YUBNJGBCEGAhHdBfV4l/leUDBR3RQxgc0IZDhHtI6y4Ku&#10;59beNTTAvPgJXJZx9kkP5sRK8TlQlS8Z5gXj7LMxLGibeG4wzkpx1jIT+PrFxDl5A5YPqqOP0f3P&#10;B9XRJxDcjRqYZBcSME1AKmzPBcsv5iL1nUUTmvZ6J9gf3rG6criw3wvI8T2MUWVdZnIvknedleyl&#10;4lsOeSBvEphXWz9wnX+Mdmo3SxVu3C6b7/zYegHh/4DH0mW0+O8kQAKlEXgsZr/7+9xrL8WHpRrH&#10;JsKxprFvHXZUO5Z3OIdWQxeeF8XHvy55MssLxrnVLvF3ZwM5QcG6Qpy1TFCwrkUyLzsK+wj387xS&#10;goJ193hSsO7OqrYlBesKEA2YUBNJJC4GMRCKTlxUi3+V94EFH50AMzqoCXEM95DW2RV0Pbf2rqEB&#10;5kUluCxj7ZMihedF8fGvypUMc4Jx9tkUFrQ1kBuMtVKsNcwEvn4xcU5ezXE4/58/yjcEIiKqnKyv&#10;r49yEFZqpA5tlE1AxLkgIFXURaC+D7HUrgsREU+j7SErKbvQatdGYoTPF7ESscr6DkTrH36qqr9g&#10;KrNK+3+L1kftZpxGb3lgY15tfa9rj1RvlCrcuPXhgbwYi3Adx9+P29vbA5++bEsCJEACpREQMfvV&#10;7e3Oaq+3h+PpvyGssClmj3yssZInqsdzK5N+6GfheVF8/OtyNrO8YJwVNicDOUHBukKctUxQsK5F&#10;Mi87CvsI9/O8UoKCdfd4UrDuzqq2JQXrChANmFATSBgQgxgIR3QX1eJf5XlgwUd0WIYHNCGO4R7S&#10;OsOCrufW3jU0wLyoBJdlrH1SpPC8KD7+dbmSWV4wzj6bwoK2BvKCsVaKtYaZwNcvKZ6Tz0VwY+CT&#10;z58QFs6qokOMzuroGjlFG9kSkCqeIsbF5xXWTN9norLuIEoWofrQpx/btiOAtz98EvF4zCrr8zz5&#10;5OP5XLQu+THw6ZdyWxxb3oLFf7qsfKt2o1Thpm2bWMlxGvvHEPl8sbm5KdXXJ23ssS8JkAAJlETA&#10;lJi94+NNqnmhdjxPdYLL/Co8L4qPf11+ZJYXjPOyjcDh3w3kBAXrDnGM1YSC9Vik7YyjtIdwP7cT&#10;cidPa/KCcf6ZHgXrThm1uBEF6woQDZhQE0gYEIMYCEd0F9XiX+d5YNFHdGBGB0xRHPMTSu4hrbMr&#10;+Hpu7WEDA8yLSmhZxtonPQrPi+LjX5crmeUF4+yzKSxoayAvGGulWGuZCXj90tE5+XCOZoTvvx5U&#10;Rx+zqrNW0tBOCQTmVdT3H1RR3/GdtwiRse5+g9j0rW9ftm9PQCp9g/+RWMK3CMLP21tdbgFxlzFP&#10;l7f8qcUxBN7vGvRLsgvW0C5YSAz2u3BQ7Qaa0o1bLQZgOgLb3zc2NkS8PtaySzskQAIkUBqB5MTs&#10;iR1vUskHteN5KhPy9aPwvCg+/lX5kmFOMM6+G0NFewN5QcG6Qpy1TFCwrkUyHztKewj383xSYjYT&#10;CtadA0rBujOq+oYUrCtANGBCTSBhQAxiIBzRXVSLf53nAQUf0WEZHrAjcYwfMe4hfrxqWgdf0ype&#10;ehhhXlTCyi7OHikxa1p4XhQf/7p8ySwvGGffjaHuwJg+yfQ9VIqFFTMBr1+0z8nnVVZHQDvB5w9B&#10;DOHaUL4hXJt9848ESKA5AamgjjX1Sr6lMndzS/Kb/vQcNo5ZDbkNxXZ9EYN9fN7P98ox3iTxrJ1F&#10;997Yr983EWpL3kg1fveR0m8pcZCHB7AedmN6q3ajVOnGbYi5z9+aMsD3Bc8DQhCmTRIggVIJRBez&#10;J3ys6TIH1I7lXU6i7diF5wZzoCKBMswJxrntRoH+BvKCgnWFOGuZoGBdi2Q+dpT2EO7n+aTEbCYU&#10;rDsHlIJ1Z1T1DSlYV4BowISaQCIzkZCB0Km4qBb/Om8CCj5UABRiRFscEwQb9xAVrMHXtIqXHkaY&#10;F5WwsouzR0rMmhaeF8XHvy5fMssLxtl3Y6hpbyAvGGulWGuZCXz94nNeLlVTIeibYGojfP66ubkZ&#10;4/8WkSWro2vFm3ZI4AEBqQA9FzW/mIvUd9oCgp0h1u0JxMrDtrbYvx0BqZKPz5d7KzGrrMvYEGl/&#10;Ri5455QcCyBaf5nTww7CQyrPY05v2kXVrbfaTVKlm7ZuXrdrNX+obQCR5cXW1tYwp/xpR4a9SYAE&#10;SECXQBAxu6HjjS7NxdbUjucxndYcq/C8KD7+dbmUYV4w1gobh4G8oGBdIc5aJihY1yKZjx2lPYT7&#10;eT4pMZsJBevOAaVg3RlVfUMK1hUgGjGhIpIwIAYxEo6obqrEfpHHgQUfUWEZHsxHGNPZNLmHqKAP&#10;vqZVvPQwwryohJVdnD1SYta08LwoPv51+ZJZXjDOvhtDTXsDecFYK8Vay0zg65f78/IH1dHF84/y&#10;/91XR4cgfURhmVZAaYcE6gmIaBb/KlXURaC+r1nxGTYnEBlLRfVzxiAdAnjw59N9tXypRh2zyro8&#10;BIHPhyY0xFfk02vk06hJ/1T7yEMimNsZ5tUP6aPaTVKlm7Yh57rA9gDnHh9ReX0A3uOOfOCwJEAC&#10;JFAUgcZidtvHm2AxVjueB/MwsOHC86L4+NelV4Z5wVgr7CUG8oKCdYU4a5mgYF2LZD52lPYQ7uf5&#10;pMRsJhSsOweUgnVnVIsbVt48N3DTX2n6xZhREUkwL0zmi0rsF808sODDJPSOnE5etM49RCUzgq9p&#10;FS89jDAvKmFlF2ePlJg1LTwvio9/Xb5kmBeMte/mUNHeQF4wzgpx1jShdP0yhbhwBdXQ4doYP87+&#10;2bu9nYjQEOLI2bemy7RFAiTgTgAC2b25cPhVKJEs7J9AFP0uxQdPZP5W9iCpwC0c3aO7vCUEu6eY&#10;/9F9y5hV1mXMx+Mv9/ifFvOHIES0PvTpZ6Et8vJA2DSpQO8yP7WbpEo3bV18Dtlm/gYXefvD71b2&#10;g5A8aJsESIAEuiCwUMyeyfFGm6va8VzbsVj2Cs+L4uNfl2cZ5gVjrbCpGMgLCtYV4qxlgoJ1LZL5&#10;2FHaQ7if55MSs5lQsO4cUArWnVEtbkjBuhLIxM2oiCQMiEESD0Mn7qnEfpHnSoKPTuBkNigF65kF&#10;tGY6wdd0bIw8tlQSzy7OvnlVeF4UH/+6fMkwLxhr382h7uCYPsn0PVSKhQUzjtcv+MF1OPudbl4d&#10;fXp9PUL12wmro1sIMn0sicC8ivr+vIp6X7OK+mOOGEsEoIcpVi8WDmAgguDfrAhUb6fTt2u93lvN&#10;fJVK+vi8v7c5F4E/i/lwwcMq703mFltk38THJn3mOfrm4QMFTez8tC41jNzbULppq+lSW1tSvR/7&#10;whDCyYvt7e1BW3vsTwIkQAIk0J7ATMx+dbUjb4XBcfHfsLgrDx2GerCrvcdxLBQvesrwPMQnc4qP&#10;fx2szPKCcfZZFQvaGsgLCtaVYq1hhoJ1DYp52VDaQ7in55UWFKy7x5OCdXdWC1tSsK4EMnEzKgKJ&#10;DEVCiYdNzT2V+Nd54yj4UJsMDdUSoGC9jOQIup67QMhjSyX17OLsm1uF50Xx8a/LlwzzgrH23Rxq&#10;2hvIDcZaKdZKZvBj6n119An++4/76uhifmNjY6g0DM2QAAkEIiAV1CHC7OP7lQh9Ag3z3awIPvHA&#10;igjVk9wfwGH39u7u/Wqv97t2xfJQbOcx/A+4vtYcQ0TR+Hx5aFMq4mOct5rjLLI1i8ft7ac2ojPY&#10;OJeci+VzzHEk9vNq6yprV+0GqdIN25gsG441wEMVF5ubm4OYD3I09JXdSIAESKA4AiWL2dWO6Vaz&#10;ppxzkcoIFR//urzNLC8YZ6UNykBeULCuFOu2ZgKK1cU1rum2Aeqov9Iewvh3FL9Qw7LCujNZCtad&#10;US1uSMG6EsjEzagIJAwIQRIPQ2fuqcS/znsK1juL6+OBKVhPJhRBHQm6noN6XmOcx5ZKMNnF2Te3&#10;Cs+L4uNfly8Z5gVj7bs52D2WMNZKsXY3M4IgboLPCF3+ku95dfRxipWR3afFliRQJgERAGPmIlJ/&#10;JWLXNkJgH4JSnRtjnaQsAp+JfyFWx3FmYEngPBesv4HPL31i4tL2cYXzLqqsY34H+Jy5+FvXZl7R&#10;/3WuomLE5QifN23Xs9oNUqUbtm1iHrsv+Mv50u/ysJ6VNzPEZsTxSIAESCAlArmL2dWO6SkFzceX&#10;As9FHuIpPv71FwU+WZR8W8ZZKUQG9gsK1pVi3dYMBettCebZX2kP4Z6eWXpQsO4cUArWnVEtbkjB&#10;uhLIxM2oCCQyFAklHjY191TiX+cNBetqcWprKHnBukyQ+0jbMK8EXc+tvWtggDlRCS27OPumRuF5&#10;UXz86/Ilw7xgrH03h5r2BnKDsVaKNcyI8HAuqhJB+h9iGWK3oXyzOroeZ1oiga4JYH3vY72/kG+s&#10;8d3Y/kiFa4x7nLJYWAS/uMY+FdHp2urqy1C+StVybduosP0Wdv/v+vr6M+3YSvVu+Hv00G7sKusy&#10;Nvx4Dz/228xvFtu/q/uP2thJta88jII5SrwacVK9Oap0wzZV1sv8kjdJYM8bQAz5cXt7e7CsPf+d&#10;BEiABEggLQI5iNlVj+tphcfNm8LPRYqPf12WZJYXjLPbdrC0VeJ5QbH60gjGa0DBejzWlkZS2kO4&#10;p1sKuoOvFKw7QPq7CQXrzqgWN6y9cW7gpr8SgiLMqAgkmBNmc0Ul/nWzp2A9mbygYD2ZUAR1JOh6&#10;Dup5jXEeWyrBZBdn39xiXuT3cIpvDtS1zyw3il/rBeUFY+0V7Fl1dPQY4/tP+YaAaixC9a2trZGX&#10;JTYmARIwQwDrfU+qbuPzCuLVfleOz6tai1A92f1GBOQzke/q6sGsevjfYvVg/oowXrvKvAjW4bNU&#10;11Y/RMpDDvi8f5hDHVVZ38E8P7V94GLue9AYd7Xe7sedvSng9vbMl5XazVGlm7Vdc9QaH7GY4EGJ&#10;Ad5W8HFzc3Og/cCKlp+0QwIkQAIk4EbAiphd7bjuhiW9VoWfjxQf/7qMzCwvGGelrSfxvKBgXSnO&#10;GmYoWNegmJ8NhT2E+3l+abFCwbpzUClYd0a1uCEF60ogEzejcvcnM4FQ4iFTdU8l/nUeUbCuGqs2&#10;xihYb0PPTt+g67kLDDy2VFLPLs6+ucW8oGC9Lmcyy43i17rv3mA4Lxjrf4InYlD5v/D9Ub7vq6Oj&#10;yu6IgiitRUE7JJA+ARFdw8v7Kup9X6Gq9gylujAEmifYh861bWvak4rUUrkbvPbELvyV6tvBfL6v&#10;gA02rzXngTl8kAcT8HmqvfdLbuHz5bG/+N/eYR7HmvNYZmv+IManZe1c/j10rF18CN3m/kEGl3FU&#10;b44q3Kx18dlwmyFic4E32Yh4fWx4HnSdBEiABEjgEYGUxOyqx3aLkS78fKT4+NflbGZ5wTgrbU6J&#10;5wUF60px1jBDwboGxfxsKOwh3M/zS4sqwTrjXB1nCtaV8p+CdSWQiZtREUhkJhBKPGSq7qnEv84j&#10;CtZVY9XGGAXrbejZ6Rt0PXeFgceXn8hnGWff/Co8L5gDNQmTWV4wzr4bg928KCXWEOaNEaXZR6qj&#10;iwhRqv6yOrpSrtMMCRgnIFWUsR/MqqjfC65TmBL8OZEK4trCae25zatQi1h9R2zj/z6HAPtQe5yH&#10;9qTqNbj8EaDC+r1gXSqHD7XngMrQUtl877FdjPUstuDWR4S9jEMXovtlPmn/+/whCcm7/iLbqjfN&#10;FG7WanNI1R728JE8bIjP7yHf7JDq/OkXCZAACZREILaYXfXYbjFQhZ+PFB//upzNLC8YZ6XNKfG8&#10;oGBdKc4aZgIK1rmeNQLUkQ2FPYTx7yh2IYetyAvGuRo4BetKiUjBuhLIxM2oCCQyEwglHjJV91Ti&#10;X+cRBeuqsWpjjIL1NvTs9A26nrvCwONLJfksY+2TY4XnRfHxr8uVzPKCcfbZFBa0NZIXOcT7QXX0&#10;ESLyF/7vEcSSE1RHH8cWACplD82QAAkEJCDCU5gXkforEVvfC60DDullGj4N4NOxhf0LDI8wudP7&#10;CYpoFPuviL0nXpP2aCwxw42JDzh+qYu84f/sngf8DyJYh0j8FLaF2Q9/MUT+VYjvK8p74K9tOs9b&#10;qawfLPYafra1gXnuywMTdfuG2k0zhRu1bedqtT/iM8E+NICg8WJra2uYe05ajRP9JgESIIEQBLTF&#10;7GrH9RCTjWWz8HMS5kBNomWWF4yzwoZiICcoWFeIs5YJCta1SOZlR2Ef4X6eV0rMZkPBunNQKVh3&#10;RrW4IQXrSiATN6MijjAiBEk8FJ24pxL/Os8pWO8kplWDUrCeTCiCOhJ0PQf1fIFxHl8q4WQZa58c&#10;Kzwvio9/Xa5kmBeMtc/GYPtYknqspQr6vFLmBCKxP+6rowv1jY2NoVKkaIYESCBzAiIyxX7yQr4h&#10;NN1NcbrwbyyVyUNU9taeLzjuwF8RXx/c25b9ei5WH2mP99CeiKzloQM8lPRMcxyZEz5f5jaPtau3&#10;i13JP3zeV/ndRZV14QieUvV9R4Pl/IGF1xYetmgz33n+v3n88IHqjVGFG7Vt5phZ3wHebnCxubkp&#10;4vVxZnPjdEiABEiABBwJNBGzqx7bHf1Mrlnh5yTMgZqMzCwvGGeFncdATlCwrhBnLRMUrGuRzMuO&#10;wj7C/TyvlJjNhoJ156BSsO6ManFDCtaVQCZuRkUckaFAKPGwqbmnEv86byhYV4tTW0MUrLclaKN/&#10;0PXcFQIeXyrJZxlrnxwrPC+Kj39drmSYF4y1z8awoK2B3Egg1iMIv0SMPgLJv/AZQzg3ZnV0pRyk&#10;GRIolAD2lL1ZJe7p9BUEiv2UMYjQG/veSQiBdIh5z0XO7+Hv3kP74Cxi+/MQY97bvBd8h6hIPs+X&#10;DzIW/vsE4vu32nN5JIr/wXyIObn4v0hE79L/cZtYDy408U27j+wz82rrs7WgemNU4Uat9nxzsCcP&#10;VWDvusBnMH8gModpcQ4kQAIkQAItCdSJ2XtKD/W1dK+77jwf0T2/6y6SuiNnmBeq5/G6tO1YM5AX&#10;FKwnlE4UrCcUjIRcUdhHuJ8nFE8NV2pygnGuhkvBukbSwQYF60ogEzejJo4wIARJPBSduKcW/yrv&#10;KVjvJKaVoUjGkwWOcA9pHaWg67m1dw0NMC8qwWUZa58UKTwvio9/Xa5kmBeMtc/GYPscI2SsH1RH&#10;F/HfRyEFgdBQviFIH0m1dCXSNEMCJFA4ARECA8F9FfV+qlXUH4dJRMrw9djKfjgX6H54XJE7ltga&#10;VZI/S2zBS6p4DzTT/qFwO+R8MAepaL5X5Tvm9LKLCvsQXUu1/CMtnnPRuuT1uZbNlO1gvkc3d3dv&#10;1rREbQo3aVPmlYpv8lYLEa5DpPhxe3tbdT9JZY70gwRIgARIoD2Br9fX/burqx05f5v2ev9GgaZd&#10;OScuQsxe+DkJxVA16yfDvGCs2++VVRVwFayqmqBgXRVnO2MUrLfjl2tvheML9/PMkoOCda+AUrDu&#10;hau+MQXrSiATN6MmjshQJJR46FTcU4t/lTcUrKvESMMIK6xrULRhI+ia7gIBjy2V1LOLs29uFZ4X&#10;xce/Ll8yzAvG2ndzqGlvIDfaxBo3aceY+eyD//5TvqU6ugjVtra2RkoUaYYESIAEKgmIUAT7zb5U&#10;Ua8TAKeKDj4P50J1M3slfD7A5+wxU6lYjGrkIrSehOQtomDYP5UxMNZT7fEg2n4Lm2/EvsRH5hRi&#10;PovE4SHHXTQXeeADfsmDCHuacw5VqV7TRy1bwhA5eorkPGhtU+EmbWsfCjOA/J9gzQ/xQMnF5uam&#10;VF8Pup8VhpfTJQESIIFsCWQvZi/8nISit5qlm2FeMNYK27SBvKBgXSHOWiYoWNcimZcdhX2E+3le&#10;KVH3MBTjXB1nCtaV8p+CdSWQiZtpI474YWoGhCCJh6IT99TiX+U9BeudxLQyFMl4ssAR7iEqUQq6&#10;plU89DTCvKgEll2cPdMCAgTfHlm1L3v2ZR1HGGulpWtgz1gUaxHOCYn76uj4FlHihNXRlfKDZkiA&#10;BLwIYA/aRYc+RKGv8N9SRX3Hy0ACjaWiL/bRE2uVpyHmPIPPB48Rzitpi1h9FBLvXFAt1dVFFDzC&#10;cei59ngPheQhheMPK7lXzaGrKut11fPbcrb2FoG2873G3rSC9dL4LQ8KN2jbzoH9V1Zkn0Hu/r6x&#10;sSHi9TGZkAAJkAAJkIAvgSzE7IWfl1AMVZP1GeYFY+27w1W0N5AXFKwrxFnLBAXrWiTzsqOwj3A/&#10;zyslKFj3iycF6368altTsK4EMnEzakIYA0KQxEPRiXtq8a/ynoL1TmJaGYpkPFngCPcQlSgFXdMq&#10;HnoaYV5UAssuzp5pQcG6L7CC2me2ZxS/1rVSN+W8QHV0/IA3xlQn+OHnD6kkKYJDVkfXCj7tkAAJ&#10;aBAQcS/2pRdzgfqehs2ubEi1aYhY31mq3Lus8jbm8hqfQWimj6qfn0D0/1Z7TKkwjrn07+0iVkFO&#10;h4QpPl/q/A8pll/G7GEV+2Vtff49VhV+H59Ct5WcvZ1O/7Pm+2CNwg3a0HMrzb48aIT9YIDvCwjY&#10;h6XNn/MlARIgARLQJ2BGzF74eQlFbzW5n2FeMNYK+5yBvKBgXSHOWiYoWNcimZcdhX2E+3leKUHB&#10;ul88KVj341XbmoJ1JZCJm1G785OyECTxGHTpnlr86yZB0XqX4f0+9moSXixxgnuISpSCr2kVLz2M&#10;MC8qYWUXZ4+UmDVlXqwUnwN1OZNZbjDOvpvDgvbd5YZUhhQx+gje/XVfHf1mfX38hJUiFQNMUyRA&#10;ApoEpMqziNPxeQHx8L6m7a5sYS4DiB2PrVXpXVZxG//+DsLx49BcpbI+xL+f7ivqh6pAfnNzI2Ps&#10;3c8nlGBd7D8e6zHDUHN0iRVYvw+x9uZvF5AHHOS8pIg/yV3M+wzXkH3nCSvcoHUeiw29CWB9TLDv&#10;Da6vry+2traGlh5A8p4sO5AACZAACXRCICkxe+HnJRS91SyBzPKCcVba6gzkBQXrSrHWMEPBugbF&#10;vGwo7SHc0/NKCwrW/eJJwbofr9rWFKwrgUzcjJoQpjsRSOKE03ZPLf5106RgPZkESF60zj1EJVeC&#10;r2kVLz2MMC8qYWUXZ4+UmDVlXlCwXpczGeZG8evdd3+ImBtSBX0u+JpVR5ehIawbyjcrP2oFjnZI&#10;gARiEJBq0xinj33t1byK+m6McWOMMRfoHmK/nu3Plv4QiwN8zup8lorZ6+vrz2PMCQLRMzA8kLHk&#10;+Idxn4YYF7Z/uK+FMZ+HEldjTqewfZQC38c+zKvqf75/QECTtcQPYl9ZEwNNu6nbusSbItYQczBd&#10;vL8p3aBNnUdm/g2wnj/i/Htg7aGkzOLA6ZAACZBAEQSii9kLPzeh6K1mWWWWF4yz0vZpIC8oWFeK&#10;tYYZCtY1KOZlQ2kP4Z6eV1pQsO4XTwrW/XjVtqZgXQlk4mbURDAZCoQSD52Ke2rxr/OGgnWVOGkY&#10;oWBdg2L6NoKv6dgIeGypJJ5dnJvkVeG5wRyoSZoM84KxbrJBVPRplhuz6uiIwRjff+IH9fH66uqY&#10;1dGVYkIzJEACnRKQyt0Qru7j+9XDitadOqU4uIhyMa8TfN4pmo1m6qFAvGrQuehYxNzj0E7NK+5/&#10;uh9HqtVD8Pxae1wRaePz5aHdkFXOMZbk//tF88D4Iuw+156ri735Ww4+uLRt2ObY6vpoOF/cY5vu&#10;YO28wQPQR7U2lG7QNvWR/doRkAd55AFSfH4P9bBLOw/ZmwRIgARIIGcCQcTshZ+bUPRWs2IyywvG&#10;WWlnNJAXFKwrxVrDDAXrGhTzsqG0h3BPzystKFj3iycF6368altTsK4EMnEzaiKYZiKQxOnk755a&#10;/OtQUbCeTBJRsJ5MKII6EnxNB/W+wjiPLZXEs4tzk7wqPDeYAzVJk2FeMNZNNgi34wlES8NZy+n0&#10;o3zdV0dH1dgRBC4TpZFphgRIgASSIIA9bxeOPKyivpOEYwGcwFzfiVjd4l4+r6z9YdlDBJjb61gV&#10;siGe/4Cx+vehCiXirhJohxrr78P/zwL5x+koFfpxXvAsQJo6mVxWBd7JyIJGYHAu1dbb2rHWf/7A&#10;zimE69/zen5OaG0q9HcBgVusX5zgD++ury+2t7cHhEUCJEACJEACXRJoLGZXEo91Ofc2Y1P0VkMv&#10;s7xgnNuskgd9DeQFBetKsW5rJqBYffZ7S1v/2L8bAkp7COPfTfiCjVqTF4xzNXEK1pUykYJ1JZAG&#10;zKgIYTIUCBkInYqLKvGv84SCdZUYaRhJXrAuk+Q+0jrUQddza+8aGmBeVILLMtY+KVJ4XhQf/7pc&#10;yTAvGGufjeGHtlIVfSyVZ6U6+hQC9LVebyQVabe2tkaNrbIjCZAACRgiIBWkse+9ECHwMgG0oWnV&#10;uioPImGex1ar6oqIVsThmMPOoniIIB8i4+MYMasRkT8LUdkdYx3gc/ZwXvi/TzDXt6HmenNz82nZ&#10;2ggpmneZl4uPLnbq2khFajB+afEBjzbzlr5Xd3dHK6i4vna/5pRuzrb1i/11CDwWw+Bm6mB6c3Ox&#10;ubk5KDHfdajSCgmQAAmQQAgCC8XshZ+fUAxVk3GZ5QXjrLSzJJ4XFKsrxVnDDAXrGhTzs6G0h3BP&#10;zyw1KFj3CigF61646htTsK4E0oAZFSFMhgIhA6FTcVEl/nWeULCuEiMNIxSsa1BM30bQ9dzV9Hl8&#10;qSSfZax9cqzwvCg+/nW5kmFeMNbVwf5eHX1lZYQWf+H/FrHVhNXRfTZStiUBEsiNgAie5wLjFxDj&#10;7ec2v7r5SBVsEXDHqjgegmuVWLtqHBEX41j3PIQPVTYhlv4MQffu/b+FrDgOsf5bxPDNQz9CC9Zd&#10;KpiHnLNLHOXtCPBThPU7Lu2btJmL1g+tPuzRZM73faTSPuYv1dYP6l5z3MY++3ZHYKEgBnspYv/7&#10;dGNjuIWHWrvzkiOTAAmQAAmQwGICX79+lbdk7chDljh2/VvOzeW6D+dtwc4NU4oJRW810VASFaYS&#10;a8ZZKRKJ5wUF60px1jBDwboGxfxsKO0h3NMzSw0K1r0CSsG6F67FjSsFEhkKQRSRmTSlIoRhXpiM&#10;vTitEv+62VOwnkxeULCeTCiCOhJ0PQf1fIFxHl8q4WQZa58cKzwvio9/Xa5kmBclxlqqoM8FUxOE&#10;+g/ciJtAiDiSsG9AVOKzVbAtCZAACeRMQISWmJ8IGF7Nq6jv5jzfx3ObHy9+g2jjneVquRAjn8H/&#10;g2Wxk/niePg8RHXzqrFrKp4Hq+5exUEeUJPq38vYNP13eQsBPu8d+h9Lnjm0C9LE9YGGNoPP8+s1&#10;8qvIc63r6+s++J0uq7jfhjH7xiXgKoiZ4qGn6erqYHp9/XF7e3sQ10uORgIkQAIkQALNCZQgZqfo&#10;rSY/lESFzbNPtyfjrMQz8bxwPT9XokEziwhQsM78qP4hUIUL93QVjOkYoWDdKxYUrHvhWtyYgnVF&#10;mAmbUhHCZCgQSjhkqq6pxL/OIwrWVWPVxhgF623o2ekbdD13hYHHl0ryWcbaJ8cKz4vi478oVzLL&#10;jUxjLRUNJwjjCJ+/5pVLx6jiOn7y5MnYZytgWxIgARIojYBU08O+KSLbVyULKzH/AeYvVdXNHjfk&#10;gQOItD+4xhFzFTHxIEbOz32T6uo7D8cL6YOwgP3+w/EiCNZ3MMaXZUznYu5nXT4Y4fpgw7K5LPt3&#10;zFEqrZ8va5frv0ulf3z+gwclfsj9XOeb67yaimHubm8nvbW1wfTm5uPm5uagyzWfa2w4LxIgARIg&#10;gTgEchCzU/BWkyuJi5KbZDhj3YTaoz4G8qLpOboCHZp4TICCdeZEFQGlfYR7embpRcG6V0ApWPfC&#10;tbgxBeuKMBM2pSKEyUwclHC41F1TiX+dVxSsq8erqUEK1puSs9Uv6HruCgWPL5Xks4y1T44VnhfF&#10;x39RrmSYG5bi/aA6ukTpo/x/ELsN5ZvV0X02ObYlARIggb8JQEy7i6+HVdR3SmaD48wIQlIRqs+O&#10;LVb/5MGDuVjdKZ5of4J5v401XxHtgvGbx+Phf3saSsCJB9dEIC/5/v1PzivW19efhpw3xv3k8tBA&#10;7Bg8nvP8IQLx9QdGIdhgrHPk22EI2xZsyr6L3DuFr/sW/KWPPxPQEsPgRvtw5fb2AtcxIl4fkzUJ&#10;kAAJkAAJ5EDAipidgreabFMSFKaUy4y1QjQM5IXWOboCLZoIKFjnejacXgr7CONvOP51rlOw7hVU&#10;Cta9cC1uXCuOyFAIoojNnCkVEQxzwlzc7x1WiX/d7ClYTyYvKFhPJhTBHQm6poN7XzEAjy+V1LOL&#10;s29uMS9Wis+BupzJMDcSi/UYIp6xCDbw/ed9dXQRlG1tbY18lzLbkwAJkAAJ/Ezgejrtr97dvbrD&#10;99rq6h4ZrazIcQZC3RN83lnngePnAT5nrvMIXWX8sR911dVD+4EYV97XQsyDngpBnH+K85qjZfFI&#10;ocq6POiAz6dlvmr8u8Qb7KWq/0TDnkUbl5eX+xDun8Z4SMAin5R9DiKGwQNTd/Ig7urq71u9Hq97&#10;Uk4A+kYCJEACJNCYQEpidoreasKoIChsnCCBOjLWCmAN5EWQc3QFdEWaoGC9yLAvnbTCPsL9fCll&#10;ew0oWPeKGQXrXrgWN6ZgXRFmwqZU7vxkKA5KOGSqrqnEv84jCtZVY9XGGAXrbejZ6ht0TXeBgseX&#10;SurZxdk3t5gXFKzX5UyGuRFzvYs4aY52Vh0d/7dUspXqpqOSBUu+WxTbkwAJkIAPAanmC5H6/tp0&#10;+mKl19t/2DfmMcDH55htweediNVzOA5BHH2GeRy48utCJF3nY8gK47IG8PlcxQW8noWsbIxx9/F5&#10;7xKTkAxcxpc2ddXvXfv7tJu/0UBE62Offjm1lQc4wOEIc/rpjQM5zTOnucQQwtzd3EywLgbIjYvt&#10;7e1BTvw4FxIgARIgARKoIxBbzE7RW00kFASFqWU5Y60QEQN5EeM8XYFkGSYoWC8jzr6zVNhHuJ/7&#10;QjfQnoJ1ryBRsO6Fa3FjCtYVYSZsSuUGaIbioIRDpuqaSvzrPKJgXTVWbYxRsN6Gnq2+Qdd0Fyh4&#10;fKmknl2cm+RW4bnBHKhJmgzzQjHWs+roIDfB5w/89wRi9BGrozfZgNiHBEiABJoTEAHkt5WV/sa8&#10;ivqy6r2Kx4HmTnfQc17h+RiiwFEHw6sOOa9a/gGx3vMxjLm/xGfo06dN2yXC8eehYoFx+/h8qPI9&#10;NAOJDT5fXLh18QBBlV8QrX8Al76Lz23bzOcseWh+HbZhIdXtweIUNqJwb+Nr6X2DC2EqxB3IjwE+&#10;F5ubm8OSH/AoPfc4fxIgARIomUAIMTtFbzUZpSAoTC1XGWuFiBjIi+Dn6QoYizFBwXoxofaaqMI+&#10;wv3ci7iNxhV5wTjXh46CdcW0pmBdEWbCptRufmYoEEo4bGquqcW/yiMK1tXi1NYQBettCdrpH3RN&#10;d4GBx5ZK6tnFuUluFZ4bzIGapMkwL1xj/aA6+gh0/rqvjn5zczN+8uTJuMkyYx8SIAESIAEdAnOx&#10;4z6sSRX1vo9V1+OAj82U20IUOsYDVSJUH6Tsp6tvEnsRGEOsvuPaR9p1Uc27TggtomW8beWpj/8+&#10;becVrEUM/NNfaMG6DIhzpU+uDxMgLufIz0Of+Wm3nT8A8dk3p9r4gTgc4nPexkYOfb99+3YADqfI&#10;Aa/1nMPcrcwhuBBmubhDHgi+AK/B1tbWyAo3+kkCJEACJEACoQg0FbNTDFUTEQVBYahYN7HLODeh&#10;VtHHQF4EP09XQlmEmeXXNI0xcE03Rtd9R4V9hPHvPozqHlCw7oWUgnUvXIsbU7CuCDNhU2o3PzMU&#10;CCUcNjXX1OJf5REF62pxamuIgvW2BO30D7qmu8DAY0sl9ezi3CS3Cs8N5kBN0mSYFxJrEYrNK1tO&#10;8H/+IbOHSGko3xsbG7Nv/pEACZAACaRDQCpVX6ES7/rd3Yvb6XR/zVOs/HgmJRz358e633B8e4dj&#10;nhzvzP8hDw4gAj/1FRbLQ2gQxL6MCWBRlXOpHgx/XofyB4zeIuZvquzHEO5LjDD+kev80PZZ11WU&#10;wWUfn/euPmu0w3jv5GESDVuWbcgDA/Nq6weW55Gr78GFMB7iDnm71bz6+sft7e1Brsw5LxIgARIg&#10;ARJoSmCRmJ2itxqqCoLCpvEK0Y9xVqJqIC+Cn6croSzCjMc1jS8PrmlfYgm1V9hHGP+E4qnlCgXr&#10;XiQpWPfCtbgxBeuKMBM2pXbjM0OBUMJhU3NNLf51HlG0rhartoaSF61zD2kb4ln/4GtaxUtPI8yN&#10;SmBZxtonNQrPi+LjvyhXDOYGfsgZoZTqBFV3RdTwJxTqY1QyHbM6us+mwLYkQAIk0C2B6+vrPoTJ&#10;ryBklO897OlqDulZUnNJ1ZAI+sBMqqqPVQ13aMxXBH3vqgj3IQoWQfQkpvuLqoyHrq4NVu8xxn7V&#10;fGMI1n3F3ylUWRdWTXOsTV7N16pUW4+an218DtVX9nzYlgdS9kKNQbt+BIKLYFoIO+YPZQ2xhi42&#10;NzcHXEN+sWVrEiABEiCB8gjci9lRsWOvN53+G9+7+O10D8fQnfJoPJixgqAwJX4UNypFw0BeBD9X&#10;V0JZhJkW1zXL+HBNLyOU8L8r7COMf8LxbeJaTU4wzvUwKVhvkmg1fShYV4SZsCm1G5+KN2MTxpWd&#10;a2rxryNDwXoyOUPBejKhCOpI8DUd1Pu6E5IsZ9WaZPFUCj/vKD7+i1ZQYrnxoDr6Ci7kP4rr6/Pq&#10;6BCljyhWaL0d0gAJkAAJdEJAqqhDsLgPcfELOLD/kxPKx6Mcj/04Ro6kYjOOhcNOghhg0Hn1ZRFg&#10;95uYR7+XsXlIJXh8zur8DV1RHMLrD3W8Qld3lzlLzPD54hOv0ExcfBG/hV1swfR83UqeTlz8zL3N&#10;1dXVEeb4BnvZTu5zTX1+wUUwisIOeZMGeF7gbVkiXh+nzpb+kQAJkAAJkEBKBIoWsysIClOKJUVv&#10;StEwkBfBz9WVUBZhRvG65jEvrmnDGaSwjzD+huNf5ToF694BpWDdG1l9BwrWFWEmbErtpqfyzdiE&#10;kWXlmlr866hQsJ5MviQvWBdS3Eda50vwNd3awwYGmBeV0LKMtU96FJ4Xxcd/Ua7Ezw2pij6+r46O&#10;qj9SGXUkQvWtra2RT1qzLQmQAAmQQLoERBz67du3PsRl91XUd5d6q3hMyunYL8dIiGxP8Hm3lKGh&#10;BsiRPakWjnktz42KecWoJv542Lno+VOdz4iVvPXlWcgwoLr7F4y/UzWGiDpxXvUy5Phie1GF+Rq/&#10;BvDrdWi/ltmf55yI1iv5Levf9N/nbwIQ0TrPdQFRHmACk1P8535TpuzXnkBwEUwgYYdcS87fXiAC&#10;9mF7ErRAAiRAAiRAAuUSyF7MriAoTCk7KG5UioaBvAh+rq6Esggzga5rhB3XtNEMUtpDGH+j8a9z&#10;m4J174BSsO6NrL4DBeuKMBM2pXbTU/FGbMK4snNNLf51ZChYTyZnKFhPJhRBHQm+poN6X2Ocx5dK&#10;MFnG2ie/mBcrxedAXb4o58a8+p382DbCkH/dTaejzbW1Cauj+yxYtiUBEiABmwREDAoR4j68lyrq&#10;fe9ZKB+Tcjj2g+k7EavnVp1ZqpRDrH7aVDgco5J4Vf7C57eIxZv6exPTd1IF3zv3PTpgjdXe04oh&#10;mBdXJXbgcOThNp5VjF8Nv8o/MBK/RSwd9W8uWpc3JJxHHTjhwfDWDTlOnDV9aCXhqSXvWhQBTEBh&#10;xz3g+du5Bvi+wMPPw9yOlcknEh0kARIgARLImoB5MbuSoDClIFPcqBSNxHMjyrm6EsrszQS+puGa&#10;NppBSnsI4280/nVuU7DuHVAK1r2R1XegYF0RZsKm1G54Kt+ITRhZdq6p5UAVGQrWk8kXCtaTCUVQ&#10;R4Ku56CeLzDO40slnCxj7ZNjzAsK1uvyxS83ZtXRsZ4m+OH0j/vq6GKa1e18FiTbkgAJkEAeBKRK&#10;7tXVVR8PJb2AgHUfQt2d1jPzOy4tHc7qOaA8AAYR5yHEd+OlkzTWoInY+eEURZSNXHseW5g4r67+&#10;eZHIHj69xmcQKiTyUAg+nxbZh3/B0x4+7OPz3meesaq/u/gklf0Rp32XttptungzgPYcNO3Jupo/&#10;RFD7IIjmeLT1N4HgIpjAwo66OMrDTPi3j7g2HeR4/GT+kgAJkAAJkEAqBEyI2ZUEhakwFz8oblSK&#10;RuK5EfxcXQljEWYCX9dwTRvNIqU9hPE3Gv/6HyQq/4Vxro8zBeuKa4CCdUWYiZtSufOjfBM2cWRZ&#10;uacS/zoiFKwnkysUrCcTiqCOBF3PQT1fYJzHl0o4WcbaJ8eYFxSs1+XLg9yYVUWfTif31dFXIAiD&#10;CHF8c3MzfvLkydgn5diWBEiABEggTwJSEReC2FcQGMr3nvoslc9ZrJ0DzsXYUoV5oM62Y4NzYaoI&#10;hfttXEF/EauP2tho0tdFaA+/noYU0oNhH58Pi/yPJFjfgR9ffDmmUmXd5eED37n5tMf453jo4tCn&#10;T+5t5QEo7H9nmGer/SF3TlrzCy6CCSzscOQwksrraDtA9fXoxwxHH9mMBEiABEiABLIjkIyYXUlQ&#10;mFKAKHpTiIaBvAh+rq6AsRgTga9ruKaNZpLSPsL4G41/ndussO4dUArWvZHVd6BgXRFm4qZUbngq&#10;34RNHFlW7qnEv44IBevJ5AoF68mEIrgjQdd0cO8rBuDxpZJ6dnFukluF50bpOTB/XfrsRj0EIR/l&#10;G2L0oXyzOnqTBcU+JEACJFAGARERQqQu1dNfYMb7UWatfM5i4Rxgfpz+DZzfRmEceRCpDC5VrSGm&#10;3m059DFsvGtpw7u7rAN8Pi/qGKOC+LwS9ekiP2KJwvFA4yffh1ZiMHINrov439VWk3aI5Qjr/WXI&#10;Bxya+NV1n2/fvh2AyanKGzu6nkyi40cRwAQWdviilbeEoc9QBOzb29sD3/5sTwIkQAIkQAIkoEMg&#10;qphdSVCoM3MdKxQ3KnA0kBdRztcVUBZhIvB1Dde00SxS2kcYf6Pxr3ObgnXvgFKw7o2svgMF64ow&#10;EzelcrNT+QZs4siyck8l/nVEKFhPJlcoWE8mFMEdCbqmg3tfMQCPL5XUs4tzk9wqPDdyzwHchB8h&#10;LSb4jPHff8q3VEcXARwryjVZMOxDAiRAAmUSkMrDEAz28TDTCxxD9hUExv4glc9ZUj8HkGrL4HwC&#10;kebYH1b6PTC/A6lOjjnutPEWdgYQsb5uY6NpXxHbIz77i/rDv5PQDxzAj7fw480iP2IJ1l0qzlf5&#10;Gcs/l1i78HSx07TN/I0Kr7t4Y0BTn2P0m7+NQfL8KMZ4pY0RXAATWNShES85nuBzsbm5OeBDIxpE&#10;aYMESIAESIAE2hNQF7MrCQrbz0zPAsWNCiwN5EXw83UFjMWYCHhtw/VsOIuU9hHmgOEcqHKdgnXv&#10;gFKw7o1scYfKm2DKN9qUXaa5BgRUbnYyLxqQT6OLSvzrpkLBehpBhhcUrCcTiuCOBF3Twb2vGIDH&#10;l0rq2cW5SW4VnhvWc0AqUkrY76ujS1VG3GCfQJQ+4k32JguCfUiABEiABO4JSPVrVFHvQ2z7Cv9b&#10;PwkyyuctKZ4HzCssH+M4PjvG5/jXVNT8mMVc2Pu8i3Me10rc8E38G4WMI3h+wBjL1miUKvTgso/P&#10;e9/5Sixx/vrMt1+o9k0qxWv6Ig+XYu89RFwHmnZzsCXHJsTnzLeSfw5zDzmH4AKYgKKOQFxGyLXf&#10;5XqbD3oHIkyzJEACJEACJNCSQCMxu5KgsKXrat0pbFRCaSAvgp+vK6EswkzAaxuuacMZpLSPMAcM&#10;50CV6xSseweUgnVvZIs7ULCuDDRRcyo3OpVvviaKKku3VOJfR4aC9WRyhoL1ZEIR3JGgazq49xUD&#10;8PhSSz27WPvmV+G5kXj8pSr6GCGdVUcXMRaEKyNWR/dNcrYnARIgARJwISDVa6+urvYhGn0BAew+&#10;jjk7Lv2itlE+b0npPGAuUBWh+nlUphEHm1dIlqrkfY1hY4jB6/x0EYlLTLGenmrMdZENF19iVHoX&#10;HyXG+HxpMmfEUwTaSeQ/5rALrp/avgGgCYdHfaI8aKDgZ3QTOF4dYdA3SR6rotNoP2BwAUxAUUf7&#10;2S+2INfkUn0d+8EF3jQzDD0e7ZMACZAACZAACbQnUCtmX1nZaW89HQsUNirFQkloquRNpZng5+sh&#10;nc/NdsBrG65pw8misI8w/objX+c6BeveQaVg3RvZ4g4UrCsDTdScyo1O5ZuviaLK0i2V+NeRoWA9&#10;mZyhYD2ZUAR3JOiaDu59zQA8xlSCyTLWPjnGvFjpKgceVEcfIWR/3VdHR8XA8ZMnT8Y+YWRbEiAB&#10;EiABEmhCQCqoQ4D1Cscg+d5rYiN6H+Vzl67OAx5ywznBO/A/6aJSeKz4SVVkCIDfY567SmN2JuTF&#10;XA7wOVs2DxE4Qkz7elm7tv+O9bv0nhZ8OZeK3W3HcunftDp5alXWXePswqRNm5ixa+NnF33nD8HI&#10;WtzvYvxcxowifgko6ogZB3kQSd58IG84w5vNBjkft2Ny5VgkQAIkQAIkEJPAdzH7ysoejuX/xthy&#10;jSr/vRPTD42xll4IagxSgg0FoWloTFHO2UNPIhf7Aa9tuKYNJ4nCPsL4G45/nesUrHsHlYJ1b2SL&#10;O9Te/FK+yabsNs15ElC5ycmc8KSeTnOV+NdNh4L1dAINT5IXrXMfUcmXoGtaxcMGRpgbldCyjLVP&#10;ejAvggjW5zeyR3IDG//9h4QEFTaH8s2qbD4JyrYkQAIkQAKaBKRqMETqUj1dqqj3TVamDXDu0tX5&#10;oDy8BgG3VJUea8Y5NVsi/EW+nWpVq44lBK/jCEH2ZxfhfayK4Y6C9SHW+8sYuSGxxtyPmowVi5mr&#10;b5jLGXw6cG0fqt18r3hNcWw1YXn4Cv9y5rIuQ8XIst3g4peAgo6uuc8fQpfK6yJez/pY3jVrjk8C&#10;JEACJEACMQhYE7NT3KiUFQpCUyVPas0EP2cPPYGc7Ae8vuGaNpwoCvsI4284/nWuU7DuHVQK1r2R&#10;Le5Awboy0ETNqd3gDHDzNVFkWbmlFv86KhStJ5MvFKwnE4qgjgRf00G9rzHO40slmCxj7ZNfzItG&#10;gnXcmB4B82T+/Rf+ewxB+pjV0X2Sj21JgARIgARCE5Dqs9++fetDSPUCotb9bMR8yucvsc8HpZI0&#10;xMPHUqU1dA50bb+NeLnKd3kjjQivuxLuYj5vMfYbF65o9yy0gBFrvI/Ph2X+iKgylmAdY+3j836Z&#10;TzXxlXPqZ036hugjeyhi/imFvXOe+/KAi1yH8K+CgKxP/M9O65MA/yEQXPwSUNCRWBxHWKdD+PT7&#10;1tYW12liwaE7JEACJEACJNCWQIpidoob20Z13l9BaKrkSa2Z4OfsoSeQk/2A1zdc04YTRWEfYfwN&#10;x7/O9Yq8YJwXx5mCdeV1QMG6MtBEzand4FS+8ZooruzcUot/HRkK1pPJmeQF60KK+0jrfAm+plt7&#10;2MAA86ISWpax9k2PwnPjcQ7cV0cXjPKqb/m+r46O71nVdF/EbE8CJEACJEACsQjg2LUn1WYhTn2F&#10;Mfuxxo0+jvL5S4xzwvk5xm+IzdvovCIPKEJfzPc9zpvUclD4zcXqo8jTmQ03Fy9LdfWdZePLQwkx&#10;hNeugnXxF37HSPMZJ3y+LGNU9+/oe5LSGpE9FZ9PTeej2W++BqTS+lDTbk625E0i4HSW9fFPMWBR&#10;hC8BBR2KKFRNzY/3A3xfbG9vD1SN0xgJkAAJkAAJkEByBLoSs1P0ppQKCkJTJU9qzUQ5bw89iVzs&#10;B7y+4Zo2nCQK+wjjbzj+9T9y/vQvjPPiOFOwrrwOKFhXBpqoObW7Pso3XRPFlZ1bavGvI0PBejI5&#10;Q8F6MqEI6kjwNR3U+xrjPL5Ugsky1r75VV5ujKGkGeNHvnFvOv1TBOgQxUg1tAkrofkmD9uTAAmQ&#10;AAl0TUDEoVdXV/sQx75Addl9HNN2uvYpyvgBzl9CnhciTucQDJ+Errgdhf2SQUTgi1x8r12VGuyk&#10;uvR5V3P0qa4OBu+kin5oX318iiVYlznjrUNSlXyvyfznomypTj9p0j9EHx/OIcZ/bLPrtRBjjm3H&#10;uLy8lOPhqfY+1Nav1PoHF74EFHOkxnKRPzgmDPC52NzcHJZwHmApNvSVBEiABEiABEITCClmp+hN&#10;KXoKQlMlTyrNBD9nD+l8jrYDXuNwTRtOGIV9hPE3HP8611lh3TuoFKx7I1vcgYJ1ZaCJmlO7sRng&#10;pmuiyLJySy3+dVQoWE8mXyhYTyYUwR0Jvq6Dz+DRADy+VBLPLs5N8iq33JhOh4Lhvjo6RC+j1c3N&#10;yTarozfJDvYhARIgARJIkIBUUIcI7xWOcfK9l6CLcVxSPocJcV4o5yEiXC6lIjLOvw4g7hWR6I5m&#10;EojgHxwPNW362JKqzfh8du2DeEsV7IFr+6bthDXGOXLpj3bP8Rm5tG3bxsevqrFSq7IuPmJOHzTf&#10;GNCWcddroq3/MfrP3/TwBmM5rZEYPqU2RnDxS0AxR2osPfyRh+Uv0H7AB+Y9qLEpCZAACZAACWRI&#10;oK2YneJGhaRQEJkqeLHQRPBz9tATyMl+4OsbrmmjyaK0jzD+RuNf53ZNXjDOi+NMwbryOqBgXRlo&#10;oubUbmwq33BNFFeWbqnlQBUdCtaTyRkK1pMJRXBHgq7p4N5XDMDjSyX17OLcJLds5casOvpUKi7e&#10;3f1xh+9VVEeXaT/Z2Bg2mT77kAAJkAAJkEDqBEQsC5G6VIuVKur9YqqoLwtMgHMYrXPDeZVoEaqf&#10;L5tGLv8eqgr1XPT/ssuK25jbGcY/cI0V2j6N4a+PiBr+CMMo58vYs/bxee/K63G7FKusi/gZvD9r&#10;P4zRlJH0k6rN8EfePDBpYyf3vvLWB+TUKebZz32uPvOLInwJLOjwmW+KbZGb43n19Y/b29uDFH2k&#10;TyRAAiRAAiRAAt0QcBGzU/SmEBsloamCJ7Umopy3h5xATrYDX99wTRtNFqV9hPE3Gv86tylYbxRQ&#10;CtYbYavvRMG6MtBEzWnd1FwJcMM1UWTZuaWWA1VkKFhPJl8oWE8mFMEdCbqmg3tfMQCPL7XUs4u1&#10;b34llBu4WTtCPCbyjWn8hc94ZX19vHJzM37y5MnYd2psTwIkQAIkQAIWCYgw8tu3b/2NjY0XENnt&#10;Q5C4a3EeUXwOcB7T9twQ8XuHmJ2UIiKdVzEWQfe+dsznwmURWsu5YSd/mF8fnw+ug6PtEA+VvHRt&#10;36bdzc3NJ9e3LIChCJvP24zn2ldyAp8vru2r2qVYZb2tEL8Nj7q+8wc6pKI/r5WWAL66ujpCkzd8&#10;6OtvUMGFL4HFHCHWU5c25XgnDxVhn7nY3NwclHIO0SVzjk0CJEACJEACVgmImP367m5nbWVlDwV9&#10;/o3fMHZx73oPGpMdq3PqzG8loWlI/4Oft4d0Pjfbga9xKFg2mjBK+wjjbzT+dW5TsN4ooBSsN8JW&#10;34mCdWWgCZtre1NzNrUAN1sTRpaVayrxryNCwXoyuULBejKhCO5I0DUd3PuaAXiMqQSTZax9cixS&#10;Xkz/vgE7uq+OPnNxfX0oX6yO7hMwtiUBEiABEsiRgFSARRV1qZ7+CvPr5zjHYHNSPpdpem4oQuV5&#10;teNxsLkmZljyVqqPu4qmfd2PKbKu882nirnYiCm0hsDR+X5WTL+Eg4+Yvo494v8sNSE28uEUPh35&#10;5nKo9pIAt7jO2sBDEl0+2BFqftp25w/YSLX1A23bluxFEb0EFnNY4t3EVzmnQL8LPLwo4vViziua&#10;sGIfEiABEiABEiCBfwhQzO6ZDUpCU89RvZpHOXf38qjgxoGvcZx/4Ck4BElOXWkfYfyTjG5zpyhY&#10;b8SOgvVG2Oo7UbCuDDRhc01vav4wJeUbrQnjys41lfjXUaFgPZl8oWA9mVAEdyTomg7ufc0APMZU&#10;gsky1j45ppQX99XR8QPauDed/gkXZtXRVyGg2NraGvm4xLYkQAIkQAIkkDsBEc2h2uv++vq6VFHv&#10;s4p6i4grncs89MDn/BDxG+NBA6lePWwxC3Ndpdr0XKy+E8J52D8XriFsu9psUlEbefA8hnDYt4p5&#10;bMG6hrA7hRx4nCvCXR5iCPWQhmtuSrvHNzNvUEV/K1IVfR8/U2wrD4jBL3nYZjdF/0L7FEX0EljM&#10;EZpRSvax74zxGSBfRcBe1LlGSnGgLyRAAiRAAiRgnQDF7BURVBKahsyNKOfuISeQk+2A1zgUKxtO&#10;FKV9hDlgOAeqXKdgvVFAKVhvhK2+EwXrykATNudzQ7N2GgFutCaMLCvXVOJfR4SC9WRyhYL1ZEIR&#10;3JGgazq49zUD8BhTCSbLWPvmmEtu/F3hS6pGfpyZn1dH315fH/F11b7A2Z4ESIAESKBEAiKQg9io&#10;D4HzqxTEjlnFwOVcxnPCy84REUd5e8xvEFW/9TRtvjkEu28x9zehJgK2I3CVitGTUGO42EWV8M8+&#10;glbJCTyE8tTFdts2OCfv4/PB1Y5U6xWmru3btmsi9q8aM8Uq6/M3C4hofactp6b9a29kTqfvEOfj&#10;pnZL6yd7GT7/AbPOYtkF8+Cil4BCji54pTTm/NxjgO8LFAYYdn2cTIkNfSEBEiABEiABEmhOoFgx&#10;u5LQtDn55T2Dn7svd4Et7gkEvM6hWNlwmintI8wBwzlQ5ToF640CSsF6I2z1nShYVwaasLllNzOd&#10;XA9wk9VpXDZqTUAl/nVeULDeOj6aBpIXrXMfUQl30DWt4mEDI8yNSmhZxto3PeQV06jadV8d/Q7i&#10;oNW1tRGro/uCZHsSIAESIAES+IcARI27qKLeh4D1FQRx/dIEcVFzIdB5bt15olR+hlj1uDShmFSX&#10;hkjuDPPeDxVfEePNxeqjUGO42IUfR2h36tL2vo1UwIXvr336NG3rKwjvQLC+gzG/NJ3fA6adV9qv&#10;mkOT/GjL4mH/hTcyC92fmvKVY7Xsa+jfb2rDUr8ogpeAQg5LrGP4KscdjPMRldcHODaPY4zJMUiA&#10;BEiABEiABMoikLWYXUloGjIjopy/h5xATrYDXudQrGw4URT2EcbfcPzrXKdgvVFQKVhvhG1xp8ob&#10;XIFupgVwnyYdCagI3pgXjrTTa6YS/7ppUbCeVMCTF6wLLe4lrXMm6Jpu7V1DA8yLSnBZxvrnmQ7l&#10;f8LNzBG+/pKqlRBZTfDf4ydPnowbZhS7kQAJkAAJkAAJPCJweXm5D9HQCxxr930qMxOkAoEA57qP&#10;zxNF9Iu4nkAUNju3KulvXlX6LPTbAcD2NT6DLtmKMB8PmUh19R0fP+D3IT7nPn2atvWtch+z+vv9&#10;nFCh/pNGvqRYZV3miBi8D/nwRl1uuNzIlOu99QTeUtA0v7voJ8dvPHBymvuxO4rgJaCQo4vcMDTm&#10;SCqvw98Bqq+PDPlNV0mABEiABEiABIwSMC9mVxCahg5dlPP30JPIxX7A6xyX6/xcMGY3D4V9hPHP&#10;LitEkFE5KcZ6cawpWA+wFihYDwA1QZMqgrcAN1gTRJWlSyrxX0SGovVk8oaC9WRCEdSR4Gs6qPc1&#10;xnmMqQRjPdYQ1EwglBjJNyb4h4hRcJN9dnMSYvRhF6nGMUmABEiABEigFAIi4r2+vpbq6a8w534p&#10;8052ngHOd+VccV71Wyqqnyc794COSTVviHNFrL4TcBh5uPId1tJxyDFcbPuKwe9txhRWw8dTjHfk&#10;Mp/7Nohf1EufJj5WzSd2dXhXpk0fbHC1X8nCo/Mtrgs3/hatjzy6Fd10/hYJWVdvcgURXPASUMSR&#10;a0xCzAu5PIbdoQjYt7e3ByHGoE0SIAESIAESIAESWETAhJhdQWgaMguCn7uHdD5H2wGvdShiNZww&#10;CvsI4284/nWuU7DeKKgUrDfCtrhT7d2AADfSArhPk44E1O76MC8ciafVTC3+ddOiYD2ZgFOwnkwo&#10;gjsSfF0Hn8GjAXh8qSWecqylKjpEBpP76uiYxPj+w+rosRcRxyMBEiABEiidgIjZrq6u9tfX16WK&#10;ej/3Sqzm4h3ifHc6PUGc38n5mDkeCg43FW/7Dj2rCL2+/ty3n3Z7rPFdzFkqg+/42Ib/Y/j/zKdP&#10;m7bw8QNysu9jI6agXvySBx3wee/jY11b+C7C66GGLU0bmF8fnw+aNutsNbmBKaL1KR4C2Sr0YZum&#10;cZGH0bCmT9Hfa401HS9WvyiCl4AijlicchwHOT24nU4vtjc3B6Wez+QYV86JBEiABEiABKwSSEbM&#10;riA0DRmDKOfvISeQm+2A1zpNrvdzw2t2Pgr7CONvNvr1jlOw3iioFKw3wra4EwXrAaAmaFJN7Bbi&#10;BmuCvHJzSS3+dWAoWE8mZShYTyYUwR0Jvq6Dz+DRADy+1BLvKtb31dHFMfz3x7mDQ/lGFayZUD12&#10;mnA8EiABEiABEiCBHwlIBXWIV/sQr73C9x75JE5A65x3Oh0i3oc4HxsnPuMg7s0rDZ9h/vtBBnhg&#10;dF7B/nkKrKWSPPw48J1z7OrwNzc3n30fmIkt+pYcwueLL8uq9qlWWRdfYz3U0eYG5u3KyvEmHrzR&#10;iEVJNr59+3aAdXOKNz/s5DDvKIKXgCKOHGLQ5Rwe7CGju+n09x7Oc7a2tkZd+sSxSYAESIAESIAE&#10;SOAxgWhidgWRaejoRTl/Dz2JnOwHvNZpc72fE2KTc1HYSxh/k5Ff7HRFXjDOy+NMwfpyRt4tKFj3&#10;Rmayg5rYTevmqkmKdp1Wi38dAgrWk0kOCtaTCUVwR4Kv6+AzqBiAx5hK6gFjPcaAY6m4iBvdf8p/&#10;ywfikglvDHaxADgmCZAACZAACSwnIBWWUUW9j2rJryBE7OciVFs+84xatDjnlfO2lbW1w40EqznH&#10;ipBUFxbhdqwHNHCe/BqfQaz51Y0j88bnUxM/Ys8Beep9nyO2YF04Qlgv1er3mjB93KcL/1391pxn&#10;1Zjewa40Mj3H8ezQdU5s9zeB+cM7Um39wDKTKGKXgAIOy+xT8b1yH5lOx1J9Hfv0xcbGxjAVX+kH&#10;CZAACZAACZAACVQRUBWzK4hMQ0cpyjl86EnkYj/wtY7KNX8urK3NQ2EvYfytBd3BXwrWHSD93ISC&#10;9UbYFneiYD0A1ARNqondWtxYTRBLUS6p5UAVNQrWk8klCtaTCUVwR4Ku6eDe1wzAY0wlmBaxHorB&#10;++roEI6MRIzO6uhdJTjHJQESIAESIIFmBC4vL/ch1HmBY/m+b9XiZiOyV1ACDc55b+/uJmu93m8Q&#10;dL4N6lvixnFeuz8Xq+/EcDV2ZfJFc8K8P0AU3W8yb+wbLS4p/EaUh2rw+ezXa3bNchI7v8H0FEyP&#10;fH2tap9ylXWJCeYq4nz1daN541KuV9fX1l7yTV7+GSlvW0GvU60HMPw9aNcjitglsIijHYGye7vs&#10;I/K2k1U8PHaLt/9tb24OuE+UnTOcPQmQAAmQAAlYI+AtZlcQmYZmFOUcPvQkcrEf+FrH5Xw9F5RZ&#10;zUNpH2H8s8qKvydDwXqjoFKw3gjb4k4UrAeAmqBJtTtTDW6sJoijSJfUcqCKHgXryeQUBevJhCK4&#10;I0HXdHDvawbgMaYSTE2sx2gs1aYm+P5jdvNudXUkBp48eTLsKoQclwRIgARIgARIoD0BqaQs4jOI&#10;N1/BWr+9RVpIjoDPee90eo7zvOPSxVkQ3L4FgzexYjkTz66vP4813qJxsCf08fnQxJfYQuqmvnYh&#10;WJcHIPB534RrVZ/Ylex9/MY8D/A58+mzrG2Im5byFgmI1uWtBrNrW/75EZB9Ep//WHv7ShSxS2AR&#10;h1+k2PohgSZ7iRzb0O9iurExeNLrjUmUBEiABEiABEiABKwSqBWzr6zspDynKOfwKQNIybfA1zpN&#10;ztdTwlOsLxSsFxv6hROvyQuu8+XpQsH6ckbeLShY90ZmsoOasNHnpqpJUvk6rZYDVYgoWE8mcShY&#10;TyYUwR0JuqaDe18zAI8x38Hg5ttopdeb4CnXEWL91311dDQYQ5A+7ipEHJcESIAESIAESECfAI77&#10;O1dXV/sQx0oV9T6rqOszTtLisnNfiLHuVldPNnq9YZL+R3JK1gfWxRkErPuRhlyRh0Eh+HyOMZM4&#10;7765ufncYl84Rt93sdg1FUaj3wDMX8fyU8aR3MLni9aYM7H1+vozLXvaduTtBMjpAw27wW5k4cYZ&#10;/JyA5SHeDDbQ8LU0G1JRH/xOMe9oe2YbxlGELoEFHG3mz77Yi9tDGE3v7uRc6fetra1Re3O0QAIk&#10;QAIkQAIkQAJpEJiJ2a+vd3CtvIdz/H/jem53/lalna49jHIe3/UkrYwf8HpH4VzdCsX8/KRgPb+Y&#10;asyIgvXGFClYb4yuviMF6wGgJmpSRdy47IZqonOnWysrKvGvA0nBelIplrxonfuISr4EXdMqHjYw&#10;UkhuzKqiS8U4fONi/w8hhXU7lG9WR2+QN+xCAiRAAiRAAgYJfEMVdahi91fv7l6trK7uJX8Ob5Cx&#10;CZcrzn9vIZaerq0db/V65ybmENBJeduAiGznN2QDjvSj6ZQqZTcVgN/PCHMR4f0oFrymlfBjV4K/&#10;54GHAT5p5hdYH+KT5NoVgT7iI/PdbZsPwW5aP7hxhtgcQnyaJMu2/GL0lze1YBzZP1vHO6S/UYQu&#10;AQUcIdmUYltzP5m9fbDXG+D7gg+9lJJBnCcJkAAJkAAJlEmgazF7lPP4MkPrP+uA1zua5+r+E2OP&#10;VgQoWG+FL9vOFKw3Di0F643R1XekYD0A1ERNqogbCxETJhrCVm6pxL/OAwrWW8VGu7MJsQv3ktZh&#10;D7qmW3vX0EAmefG9Ojoq7E17vT+xJscgMvuwOnrD3GA3EiABEiABEjBOQCqeoop6v7e+/mp6e9tf&#10;XVvbeTwlE+fxxuOQnPuPz3+n0xOphg3B6yQ5XyM7hDWzPxer/7RWQrqCcd+hetlxyDFcbc8FxlJd&#10;vREDEe6h4vdT1/E02jWt4i1vlIKvzzV88LEBf0+x3o58+ixqm3qVdXkIBJ9PbeYb7IZ19U2zc6zH&#10;wzb+ltx3/oYKye83KXKIInIJKN5Ikak1n4LtJ3MQ8vaOu+n0YmVzc/gkkbemWIsR/SUBEiABEiAB&#10;ErBHIIaYPcq5vD303Xgc8Jon9Pl6N8AKGZWC9UIC7TlNCtY9gf3TnIL1xujqO1KwHgBqoiZVxI2Z&#10;iAkTDVFQt1TiX+chBetBY+dr3ITQhXuJb1gr2wdd1yoeehoxkhe4QB/KzHDj66N831dHR/WmEcVF&#10;njFncxIgARIgARLImMDl5eV+b2PjBaqo96WK+rKpmjiPXzYJ/rs/ATkHnk6HECVLZeaxv4H8ejSt&#10;0t2WRFdVvuv8bssB84ku9oXPH5DH/SaxwBqIfokrD0bg876Jv3V9Uq6yLj63yatgN6sX30iV/fE1&#10;r7WbZ6k8NIeHKc5godHabD7y4p5RRC4BxRuhuJRkN9ieUg1xNEXldfzTAG9vGJXEmXMlARIgARIg&#10;ARIggXsCWmL2KOfyDJsbgYDXPJHP193my1ZuBChYd+NUWisK1htHnIL1xujqO1KwHgBqoiZV7voY&#10;ERMmGoJO3VKJ/6IZULTeaXwfDm5C6MK9RCVfgq9rFS89jCSQF7j4HsPj8cq8Ojq+J7g5PsJnwhta&#10;HrFkUxIgARIgARIokMA3VK7tXV/3V9bWXuA8bb8JAhPn8k0mxj6VBKQaM/7hcGNjY0hEswdCd8BE&#10;Kl4fxOYh1chRyflZKqLYttXVhV8Xwumbm5svTSvCdyRY3wHrL5r5JusaufQ8lVyqmluTBwuC3ah2&#10;uIk6r8AvD/WMNGNVmq1v374dgOEp8nMnhblHEbkEFG+kwNC6D8H2lWVgptOxVF+XQhQoPjFY1pz/&#10;TgIkQAIkQAIkQAIlEHAVs0c5jy8BuNYcA17zdHa+rsWmZDsOv7Usw8P4LyNk8N8pWG8cNArWG6Nb&#10;3LFS8JaAaCzQdIs1qyJsZF6YzR+V+C+aPQXryeSGCZEL9xKVfAm+rlW89DQSODfuq6NDDTPCf/8F&#10;QfpMjM7q6J5xYnMSIAESIAESIIGZuBbir/7qxsYrnFP0e6uru22xmDiXbztJ9pcKxxNgONnc3HxH&#10;HH8TkArA4PIe5+Z7XTCBiPMlPsMuxq4aEyzO2gr30V8E+OOYc4KwuPH9rK5iAJH9J+28Qz6fQBT8&#10;NiZ7n7F8H4hoHFQXpxxvosq+iRx5zQd8XKDWt5k/GPQGLY7aWWrXO4rIJaBwo93s2Xt23E8Egzyw&#10;Jsf/u+n0Yntzc5Dyw0aJIKMbJEACJEACJEACBRJ4LGaf9nq78+vonQJxpDXlgNc9qZyzpwXciDeO&#10;v7Usmg3jbyTWPm5SsO5D64e2FKw3Rre4IwXrgcAmZlZN2BhYTJgYtmzcUYt/HREK1pPJFRMiF+4j&#10;KvkSfF2reOlppEVu4MbrBGUER1C7THAR9cd9dXTx4MmTJ0NPT9icBEiABEiABEiABH4iIFXUcY6x&#10;v3p392olgLDWxLk886ItgXPc1DumIOofjDiP78/F6jtt4Tbpn5q4WMT7+HxuMpf7PvOK1M/b2PDt&#10;C5/38Pnk2+++fVeCdeSeVPU/aup3Vb/UKvZX+YhY7ePzftm8g96gbHADFQ8YHOLtZ+fL/Oa/LyZw&#10;LW+EWVk51X5Yw5U7BeuupPJtF3RvaYEN++IQvl1MNzYGTyI/9NXCbXYlARIgARIgARIggc4I3IvZ&#10;e2tr8pvpvylmjxiKgGJ1mUWq5+wRCdsdqsHvLY8ny/jbDX+t5xSsNw4qBeuN0S3uWCt4ayEaC+Qq&#10;zbYgoCZsZF60iEK3XdVyoGoaFKx3G9wHo5sQuXAfUcmXoGtaxcMGRhbkBm4ajSBIn9xXR0eujzHC&#10;7ANBunzzjwRIgARIgARIgARUCYhw9Orqqg8x4ysR1a6ur++oDlBhzMT5fGgIedofzoXqozyn12xW&#10;EPYeoedps97te4kwDZWwX7a3pGcBAuoP2HP6bSxiXu8wr+M2Nnz7yh6Jzwfffg/aH2ONvGvRv1FX&#10;V+G2r/HUHoSo8n+ZWD/ozcl2N0+j57dv/K20xzmO7MFvsF8EP7+5Z0KxupXsCOtn0P1Fy/XpdIy9&#10;fIBj0wXf7qAFlXZIgARIgARIgARKIkAxe+BoU7AeGLBh8+1+c5lN3MQ1m+EQdeI6BeuNsVOw3hjd&#10;4o4UrAcCm5hZNWEjhaaJRdbdHbUcqBqSgnX3QARuaULgwn1EJQuCrmkVD92NzKqjr6yMUKkUevTp&#10;R+mJXB7KN6uju3NkSxIgARIgARIggfYELi8v9yEWfQFxSh/W9n6wGOG6x8T5fHvMxViAIHuMzwkr&#10;Av8Ycpzz74CLVLY+6CoZUqyCrSD6nuEE19f4DGKybfvwQVcCb8lFfL5os0oxvx7PUeYuD0hUVdkO&#10;emNS4cYp5iIi0kO+raJ95srDebIfw9J+e2vLLVCwvpxRCS2C7jGaAOf7lezp2HMG+L7AOd2Qe48m&#10;ZNoiARIgARIgARIokQDF7ApRp2BdAWKmJhR+dzFzzZZpCINMqyIvGGc30hSsu3HybkXBujcykx3U&#10;hI0UmpqMvzitlgNVBCIIN8yCj+y4CYEL9xGVrAi6plU8/McIboCO8X/NPvjvP3GTZ/bf+J7gRs9I&#10;eTiaIwESIAESIAESIAFnAt++fdubVzN+ge/9pR0jXPuYOKdfCooNQOBEKkZT1PRjLog4EiLZ91Ui&#10;2ZhZg7i8xGcYc8xlY93c3HzS4AIb0S8XEdO34Plm2Rzr/r2LqvD3vmhxfzy3LufkGgf4uDcXre88&#10;7BP0hpXCjVPxFcLR0fr6ujycIb8v8K8lgevr6z5MnGH/2G1pqrZ7FLH638kRagq0q0Ag6P6i4N8P&#10;Juoq0KHyuhTckArsfOujNnTaIwESIAESIAESKJ0AxeyOGRD4usfUebsjsiKaKf3mwvhnmC0UrDcO&#10;KgXrjdEt7kjBeiCwiZlVu1NFoWlikXV3Ry0HqoaMINpwnylbmhC4cC9RSdSg69rDQ9ygGUrz++ro&#10;+M+RiNG3t7dHFOh4gGRTEiABEiABEiCB4ASkoixE6n2cq7zCYH2cq+x6DRrh2sfE+bwXtOIaS+Xf&#10;Y4oof467VBCfi9V3usyKrqp5L5ozfDrA56wtF7k2W1tbe9nWjm9/iavTQz81hrvyW9yB71Lt/8h3&#10;zi7tYfdZ6nvB4+r4QW9KKt04vWeP2E02Njbk4ZORSzzYZjkBefgErRo/fLJohCgy8sCijeUE2WIZ&#10;gaB7zLLBff7dfb8a4Rh2AdMDFuXwAcy2JEACJEACJEACJOBPgGL2B8wCXvuYOWf3T6H8e7hfxyxk&#10;wRzILFXqHsbObJqhpkPBeiCyFKwHApugWRVhI0WmCUbWzSWV+NcNFUG04TZLthICJgQu3EtUkjXo&#10;up57+KA6+gT//Qf+Z3kN7kyQzhsxKmGkERIgARIgARIggcAEpIo6htifi9Tlv5v/Rbr2MXFO35xi&#10;lj0h+hxjYocQTw6znGDLST0WxbY017h7l8LoOqflQRqIRKW6+m7jif3T8Vgq+yvY8TIhVbrnb6vw&#10;6nffuMu4YOx9fN43cnxJJ9g9xwMEhyFsa9q8f+Ag6A1JpZumVfNGlfxD/D5xrsmkZFvyJgzs2fIA&#10;TV+TAwXrmjTt2gq6z2hiabZnybngEOvnAkU8Bpru0BYJkAAJkAAJkAAJkMBiAsWJ2SlY55KoItDs&#10;OuYnS2au25gFbgQoWHfjVNOKgvVW+Oo7U7AeCGyCZlWEjRSZJhhZN5dU4l83VCTRhttM2cqEuIV7&#10;iUqiaqzr++rocEgqAv0l3yJGx/eYr7VVCRONkAAJkAAJkAAJRCYgQqurqyupnv5KKjrj3GZH1YUI&#10;1z8mzulVodo1JhV+4f3J5ubmO7uzCOe5iLEh3JIK1gfhRnGzLA8VQDz8PLW3QElFY/ikUtEYdmR+&#10;Izcieq0gGP7Sdq9Ff41LXO9JSY7i88W7o2MHC1XWhcH17e3nNe3j5T0jpRumS5CfYH2/dQwLmzkQ&#10;uLy8lIf9zsC19XkUxeoOwAtoYkr0oLBvYW8d3IvXUzv3KCDdOEUSIAESIAESIAES+E4gSzE7BevM&#10;8CoCCtcxYtbUtRszYTkBCtaXM1rQgoL1VvjqO1OwHghsgmZV7vpQZJpgZN1cUon/oqEiiDbcZspW&#10;JsQt3EtUEnXZusaNkQkGGuFzXx19BTcbhzI4xOizb/6RAAmQAAmQAAmQQA4Erq+v+xCEvMK5Th/z&#10;2Qs6p0jXPibO64OCNmH8HDl3TBFSdazk4RGp3AxGYdekY6p0JeZe5N68uvrntmJvGQN74GR9ff2p&#10;Iw7VZhi79b2srgTrAgKCe6lwHyRPrVRZv5YHvKbTD6qJIcaUbpY6+sU92RGUa7P5Q0fyQM2Ra5+q&#10;dhSst6GXT9/WB4pYKMLsWyMcK3/HuciQb6yMFUiOQwIkQAIkQAIkQALLCZgVs1Owvjy4JbZQupYx&#10;c+1WYoybzJmC9SbUvvehYL0VvvrOFKwHApug2WXCRieXKTJ1wpRiI5X4L5pYJNFGimxT88mEsIV7&#10;iU7aTKcjGJrgM8ZNxD9xg30s/y0fVkfXQUwrJEACJEACJEACaRIQISxE6vvw7gWEH/Id9y/C9Y+J&#10;8/q41FMabTgXqsv5OP8qCMjbDeZi9Z1EAB0jZu8S8eW7G2Ak1eePNPzqShgtscantdC5ywcKNONQ&#10;Fcsu5+aTW1Ltf0Wp2v9sXKUbpT5zgCB0hAc3XvJBIh9qy9tije/hwY6zJg92RBGryxQCCjaWE2IL&#10;FwJmRA/h9y75HXeA9XSxsbExdGHHNiRAAiRAAiRAAiRAAvEJJC1mD3j9Y+a8PX5KpD+iwrUM459+&#10;mL09pGDdG9nDDhSst8JX35mC9UBgEzSrIlimyDTByLq5pBL/RUNFEGy4zZStTAhbuJcsT1RUR8dN&#10;vZE07E2nH+X7vjr65fb26GmvN1luhC1IgARIgARIgARIIA8CUuHz27dvfZwPvcKM+hCi7XY6swjX&#10;PybO6zsNQvzBIYQc43OCypjn8Ue3MyIYHcHb01Q8FlHY2tra61T8ufdDHrzB57OWX9gXD/GJnpuK&#10;gnURGQ+1ePjYwRz28Xnv08enLWwPkYMvffp01fZas9q8wo3SJhwgvJ9ABCr5NGrSn33qCVxdXcn+&#10;/gb5vOPKKYpgPaBYw3WebLeYgCnRQ8S9S96OguubAfatj9vb2wM+bMOVRAIkQAIkQAIkQAI2CHQq&#10;Zg98/WPq3N1GusTzUuFahvGPF65oI1Gw3go1Beut8NV3pmA9ENgEzaoJlik0TTC6bi6p5UDVcBEE&#10;G26zZCsTwhbuIyu30+kYa3KMk/4xXrv9J27gTdZXV0e3q6uTX7e2RsxkEiABEiABEiABEiidAATq&#10;e2CwD+GGVFHvJ8Uj0vWPiXP7pAIT1JkTqdBNIVE9Y3mwBMIrqRh+EDQSHsblIQMIK5+nGDepQK/5&#10;hgjYeobP2AOPSlOpyo1x37Q1Bhuv8Rm0tdOkv+QuPl+a9HXtg7l1Jsh39VHazd5gcnv7aW11dcen&#10;309tFW6SthlfROuYyzEfMGpDsbrv/V6Pf12610cRq4ubgQUb+hTLs2hK9NDh/iUPOOFzIQ/b8e2Z&#10;5a0TzpgESIAESIAESCAPAsHF7IGvf0ydu+eRMnqzULiWYfz1wpGMJQrWW4WCgvVW+BZ3rhSxUkwY&#10;kHg3ptXEysyNbgKoMKpaDlT5EkmwoYAhexMmRC0F7CN3uMEgyYZ4jHCT4a9bfG9AjM7q6NkvQU6Q&#10;BEiABEiABEigIQERyaFyp1RPfyHVbiEO3mloKk63CNdAJs7t49DucpQBcvG4CyFwl5P2HVvWrwiw&#10;wWrPt2/I9oibiNVHIcdoYlurKvn92BDmj9bX15838aVtHy3BOpic4OGCt239adr/RrOyeIUTlqqs&#10;f5tOD9an07OmLKF6b9xVuyPy83hzc/Odtl3aW1m5vr7ug8MZ9v3dOh5RBOuBxRqMtQ6BdHaFJfNJ&#10;aP+Cp/Kb8hDfv+Phm+TOZXQyg1ZIgARIgARIgARIoCwCKmL2wNdAZs7dy0odt9kqXM8w/m6oTbWi&#10;YL1VuChYb4VvcWdWWQ8INyHTamLlAoSmCYVN1RW1HKjyKoJYQxVG5sZMCFsM7yX31dHBWSp2/XFf&#10;HV3SCtVv5EYC/0iABEiABEiABEiABBwIiNgJQstXEDv10XzPoUs6TSJdA5k4t08nKmqeSGVuGDvc&#10;2Njg+f0SqiK+novVd9QCoGPoWKri65jStQJeHzTfHIEYvIPY+1jXSzdrWnPpWrCOecjbAY7cZt2s&#10;lZUq6zI78DhbafK2BIWbo83oLux1jvVxGMAuTf6dK2/x+Q8Y/3AMiCJWlwgEFmswyO0JmBI8pLmH&#10;Ic3vJjinGeD7Ynt7e9A+KrRAAiRAAiRAAiRAAiSQGgFnMXvgayBT5++pBbFrfxSuZxj/roMYYHwK&#10;1ltBpWC9Fb7FnSlYDwg3IdNqYmXDItOEwtGJK2o5UOV9JLFGJ+AMDmpC1JLyXjKdjkSEfl8dHTcE&#10;xkiD2YevYzW4IOgyCZAACZAACZBAMgSkCjNE6vtw6AWEe/Jt+y/CdZCJc3vbUfzBe4juJvgfTliR&#10;1y2oEE4doeWpW+t4rbDXDCCefB1vRPeR4NsBPs2rV1cMhf30NT4Ddy/0WioK1oeI2Us9z/wsyZs9&#10;8Hnv18uvtaUq6/B15+b29tOi6tk/zV7hxqgfUffW87cQvMQ6kT2ef8oE5PwOjGVf69+bjiJYDyzU&#10;UMZUrDlTgoeE97GHCSTnOSJex/825G/VxS4tTpwESIAESIAESKAgAj+J2XENNn/L4Y4mBlPn7poT&#10;z8GW0rUMcyCHZHg0h4rcYJzd40zBujsr75YUrHsjM9lBTaycssjUZGTiOa2WA1UuRxBqxCNlfyQT&#10;opau9pLpdIKbZiOJcm86/SjfuKAbyjero9vPfc6ABEiABEiABEggLQIiePv27Vsf51uv4FkfQrHd&#10;tDxs6U2k6yAT5/ctUSbS/R1y9YSCxuXRkLUNoZRUpD5Y3jpuC6mOD+Hz81TjeHNz89lLBOyAD/aC&#10;/uSzyAXwVrnH0bWYW3Iany8OuFs1QV4e4nPeykikzuCxdzedfnIaTunGqNNYDRvJ3rC+vi4Pd4wa&#10;mmC3JQQuLy/3sf+e4oe2OOd7FKybyEmVg0SMmRrYx2owjLBfi3h9sLW1xf0tRq5wDBIgARIgARIg&#10;ARJIiMB3MXuvtwe3/i0PFDcVs5s5d0+IfzKuKF3PMAeSiaieIxSst2JJwXorfIs7U7AeEG5iplXu&#10;XnUlMk2MpUV3VOJfN/FIQg2L3Lvw2YSgJdReMq+OjpPp8ep0+ud9dfTb1dXJr/zRvot05JgkQAIk&#10;QAIkQAKFEYBAXX4c34cgTKqo97OffoRrIRPn97YDPcR1wzFFjG5BFGGvVNWe3/xy6xSpFQSpE6nS&#10;nWoswe0tfHujiaNLobemyFtiBzHxU002vrbwMIFUFJdjWLC/uWj6WbABlA1Lzq4sy1mlm6LKrlea&#10;k7doyBsJNjY2hjHGK3EM2Reu7u7e4NzlKPj8KVgPjrjtAKbEDob2sgVxGUv1dXw+bm9vD9rGj/1J&#10;gARIgARIgARIgARsE/AVs5s6f7cdGn3vla5nmAP6oenUYk1eMM7uUaFg3Z2Vd0sK1r2Rme2gIlgO&#10;JTI1S9WO4yrxXzTdCEINO7S79dSEoKXhXoLqXkOhe18d/RbV0jcgRr/c3h495audu008jk4CJEAC&#10;JEACJFAkAanacnV1JdXTX+C/9yH22ykKRKTrIBPn+MYCL8JRiBePKehxD5xUXJ6L1ZNc5ylXr54L&#10;/aW6uja7Y9h85x5FvZaYUx+fD1oWu6wUL3NAbstbA4605lNnJ+U8rfJZ1jxE6/3K+SjdEA3N/LF9&#10;PJxwiErE57HHLWm8bzhe9ORNHHjDTpB5U6weBKu2UVM3wY3uZ3UxkwfBcLwZ4vtCznVTffOMds7R&#10;HgmQAAmQAAmQAAmQgBuBKjF77++H+HfcLLBVUgSUrmdMXcMlFYBEnaFgvXVgKFhvjbDeAAXrAeEm&#10;ZlpFsNxQZJoYiiLdUYn/InKRhBpFBs9z0ibELBV7ye10Okaeju+ro9+trEzWV1dHrI7umQBsTgIk&#10;QAIkQAIkQAKBCVxfX/chfngFcWEfQ8kP2WX/RbgWMnGObyQLpMIuqnD/JiJfinfcgwZh8gE+Z+49&#10;4raEb+eI62HcUd1HC1FdXUZHDj/vqqK8PKSEz3t3CotbYh54Dr030bLna0d7PnXjW6uyLg9bXN/e&#10;fl57/LCF0s1Q3zgptk96z1CcZ6em8OadA2xUp6trazuqjlCwroozlDEzYgf7+9nSEMobWfC5kArs&#10;T548GS/twAYkQAIkQAIkQAIkQALFEvjy9Wt/7fp6B7/R7AHCv6VgDcXsiaeD0jWNmWu4xMORjHsU&#10;rLcOBQXrrRHWG6BgPSDcxEyrCJYpWE8squ7uqMR/0XARRBrusy27ZapiFtyUHUpkIAwZ4cLmr/vq&#10;6PifxvyhvOyc5exJgARIgARIgATSJiA/SkOkvg8vX+CHavnm30MCka6FUj3PN5YMA1yPHCOPx8b8&#10;7tRdiK3PwOygUycWDI5rzRHE6i+7FDsvYiN7KD6ftflJ9dT19fWn2nZd7WmL8BE/ieHsd4Mu/kSY&#10;jc+XSGN3Vhm/yfwu8XDCxsOHE5RuhDbxRbnPEMeE16nuHcpz7czc7KGHv6ut6xxHKFbvLJY+A5sS&#10;OuSzp7mGaCzCdex/FxsbG50dd12dZTsSIAESIAESIAESIIF0CFDMnk4sfvBE4ZrG1DVcomFIzi0K&#10;1luHhIL11gjrDVCwHhBuYqZVBMsUrCcWVT93VHKgbshIIg2/GZfbugMxy0REAvihe4IfvP8Q8vjv&#10;2Q/eEKPzh+9yU5EzJwESIAESIAESMEhAhEWoiNmHgGsmUMdn1+A04roc4Xqog3P8uAwDjibXKjB/&#10;TFGOH2TZC25ubz/g2m5Pegb9TcHPte+tRbQ9F6tLjJP8CyX477qqPOZ1iuPDkRb0rgXrMo+bm5tP&#10;9/muNa8qO/O8fWZJKC3xRqXsoxWFm6Ah2fraluMDHvw47OpNBb7+Wm4vb+iB/6f4wXB2TGn8R8F6&#10;Y3QxO5oSO2S2r/nEWY5HOO4N8H2xtbU1tHRc8pkn25IACZAACZAACZAACYQnQDF7eMa1Iyhc05i6&#10;husQtamhKVhvHS4K1lsjrDdAwXpAuImZVruxSNF6YpF1d0ctB6qGjCDQcJ8pWwYQs4zmP2DPqqPj&#10;h+wxKM8+rI7OfCMBEiABEiABEiAB+wQgUN+DQKGPmbyaf9ufVMwZRLoeCnCeH5NS9LEgsJxg0JPN&#10;zc130Qc3PiCu+/auIVZfW13deTiVoL8rNGCG/UqEpucNukbpAo59fD6EGKzruWN9fdA8XoDTCR4+&#10;eBuClatNbRH+onFTmK8rF2k3e4Dl5ub7Ayw+fVNvK8cKPNAkFf5Hqfuag3/fbm/frtze/md1be2H&#10;44vT3ChWd8KUQiNTYgcFcUcKzDV8kMrr+HyUb/7mr0GUNkiABEiABEiABEiABIQAxeyB80DhmsbU&#10;NVxgnNmYp2C9dSgpWG+NcLGByptNFCUHph7fvNpNReZG/OApjaiWA1X+RBJoKKHI3oynkGVWHV2g&#10;4ObcR/m+r45+eXk5evr06SR7YJwgCZAACZAACZAACRRGQIRnV1dXUj39Bf57H+d/O4Uh0J1upOsh&#10;z/N83Tnas/YOeX3CSpH+gfs2nR6sT6dndT2D/rbg4W7XFcZdXNUWdT8cE7ktFbrHLn6EaKNdjTwF&#10;AbccD/F5H4LXY5sWq6zPHmS5vv6ABwuyPGdATh+iwvB5jPiXPgZyaff67u4Ux5N9LxYUrHvh6qqx&#10;KaGDgrCjK84RxpXCNRcYZ4C9cRRhPA5BAiRAAiRAAiRAAiRQIAGK2RWCrnBdY+o6TgFZESYoWG8d&#10;ZgrWWyNcbIBV1gMDTsS82g1FCtYTiai/G2o5UDV0JIGG/6zL7PFQyIIb5GO5iY0fmMcQbPwpN0Xx&#10;uuORVJD69ddf+WNzmSnCWZMACZAACZAACRRIACKzPs4FX+GcsI/p7xWIIOyUI10TUbS+NIxD5Pgx&#10;K+Uu5VTZANeJZ3iS+cCld9DfGJY4IA9dQzQrFZEnLr520Sak+Fnmj+v6513M635M+KB6L0uquSKm&#10;r7uckzzMhc+XWD6kINL3nSsedjtCnE59+xlq/w7zOzbkr2lXUShjH5XWT3urq7tLJ0Kx+lJEqTRQ&#10;PTiEnpSCsCO0i4nYH8OPIY79F9vb24NEfKIbJEACJEACJEACJEACmROgmN0hwErXNKau4xywsAkI&#10;ULDeOg0oWG+NcLEBCtYDA07EvNqNRArWE4movxtqOVA1dCRxhv+s8++BH4qHMsv76ujT29sRXmU8&#10;YXX0/GPPGZIACZAACZAACZDAIgKz6pXX1/toI1XU+6yiHjhfIl0TUbBeHUdcF40htj6miKZZnotQ&#10;9+b29gP2iT0fC0F/Z6hxZF6ZWsTqIx9fY7dFtebP4LkbYlzEq1NRbQhhN2wO5SGEELx8bGpXjl80&#10;tsUq6zIf7LVShV7OL3L9G2DtHqb8QExO4Gdv/bm7O8L5zZuF86Jg3UzYTQkdlMQdZoKj5Kg8ZHYv&#10;XudeqQSVZkiABEiABEiABEiABLwIUMw+x6V0TWPqOs4rUwpuXJEbjLNfPlCw7sfLuzUF697IzHZQ&#10;uZFIwXrZ8V80+0gCDbMBaOA4xOfjKaqjo9LQBE/A/bEyr44upp48eTJsYJJdSIAESIAESIAESIAE&#10;MiUggp9v3771IRp4gc8+PruZTjXdaUW6JqJo/Z8UkDdHQeT6G8SF7yiYabY0sHfsXUOsvra6utPE&#10;gspvTR4DI84iJD336BK9KURcRxg0WBVqzP81PoPoE5sPKA9B4fNBc/wUqsbLfLCnnIKtxC/KHzie&#10;Yw87jDKY0iByvoEH4j7D70Z7hpIbQc3M81HW2TjoQDT+ncA3HIt6d3enOKb0f8JCsbqZTDF181tJ&#10;2GEmOOEcHWHP/B375XBra2sUbhhaJgESIAESIAESIAESIAE3AkWJ2ZWua0xdy7mlAVtRsN46ByhY&#10;b41wsQEK1gMDTsi8yk1ECtYTiqifKyrxXzRkJHGG36zTbo0Tv9EUInSIK0a44ffXfXV0eD2GIH2c&#10;tvf0jgRIgARIgARIgARIoGsCEKjvQRzQhx+v5t9du1T2+JGuiShY/55mUgX3mILC5ssOAsGD9en0&#10;rLmFv3sG/71h7mDXlcVdOImYF6Jnqa6+49K+SRvYjoW80j3M8QCf1nnz2HjX8xJ/MK99fKSCeLQ/&#10;7GHPrO1jEKzLm1tUH1qIBtxxIHkgCm8wTP5tDo7TMdMM57YHeI3k6erDByIoWDcTP1MiByVhh5ng&#10;RHAU8R/fofr6+urqBfbPYYQhOQQJkAAJkAAJkAAJkAAJeBHITsyudF1j6lrOK+KFNq7JC8bZLx8o&#10;WPfj5d2agnVvZGY7qNzNomC97Pgvmn0kcYahAEykItP36uhwHD/Wzn6oZXV0Q1GkqyRAAiRAAiRA&#10;AiSQEAERQl5dXUn19BciqgspiExo2rZciXRdVLJoXa6zkBTHFMK0WxoQY55BFHjQzsqPvVV+d6px&#10;KJUK3Mt4getb7NFvlrVr+u/Y+4eobP2yaX+NfqHmmIhgfQeMv2hwcrVhscq6zE3yAF/Bct2VX8h2&#10;IlpHfI5RNfg85Di0/SOB2fnu3d0bnOsc4W2TxGOIgKmb30rCDkPhCe7qw/jjvG2C+yIDFOj5uL29&#10;PeCbkILj5wAkQAIkQAIkQAIkQAItCZgUsytc15i6jmsZ42K6U7CuEmoK1lUw1huhYD0w4ITMq9w4&#10;pGA9oYj6u6KSA3XDRhJm+M86TI/76ui96XS8srr6J8ToY4w0lptZv/766yjMqLRKAiRAAiRAAiRA&#10;AiRQGgGpYoob/q8g5Otj7nulzd/cfCNeF5UmWpdrLeTDyebm5jtzeZGQwyIEvLm9/YA9Jch+EuJ3&#10;BxE9QaT9PPUq1GC7izz9FPhhomPY73QNyMMOiMWBdlrDplSzHmrb9bV3c3MjMQyyPup8sVhlXeaC&#10;c5TorHzjqdT+BHvQWyVbNONIQM6B0fSU57+OwDpuZkrkoCDq6Bh3csMvi788cIfXmFzge8A3yyYX&#10;PjpEAiRAAiRAAiRAAiSwhECyYnaFa5tl5/JMDoMEKFhXCRoF6yoY641QsB4YcELm1W4aUrSeUFT9&#10;XFHLgaphIwoz/GbdrDVuiA+lJ24afpTv++rol5eXo6dPn06aWWUvEiABEiABEiABEiABElhM4CsE&#10;j73r632cu0sV9b4IH4OexzMg+gQiXRsVJlh/h7VwwuqM7dIVe8reNcTqa9hX2lla3ltz30LcX+Mz&#10;WD5qty1CCbkfzgocRLg/6nKmmOcH+NDX9iEVwTrmdwpfjrTnt8ie1Srr8pCGiNYh5g6+p8SMR81Y&#10;5zgOHfM4FD8SeLvQEXLtTeCHgeJPLLMRTYkcFEQdmYWv9XR84j8rBAQBO65lfscbLDo9p2k9cRog&#10;ARIgARIgARIgARIonkCnYnaFaxufc/nig20FAAXrKpGiYF0FY70RCtYDA07IvNrNQgrWE4qqnytq&#10;OVA1bCRRht+Mq1vjVZTjaa83vq+OjtfLTtbX10esjq5BlzZIgARIgARIgARIgAR8CEi142/fvvUh&#10;gHqBzz6emNyt6h/0XN7HYbZdTiDitVEBovUhBGqHqVfWXp4U3bfAPnOwvrFxFtMTjX0Le+Q7iGGP&#10;Y/rdZCx5GACfT036uvbBg/Vj/HbxzLV9qHaoQP4Z67LyWNVyzM6rx4v/iOM+Pu9bzsW7eyqCfV/H&#10;Z3vL+nrUvcXXR632WIMjzFXeBDDRskk7bgTmD0fIwyT7bj3YKiYBcwIHBVFHTL4WxmqaA/IWnd7q&#10;6uD27u7il+3tgYW50kcSIAESIAESIAESIAEScCUQXMyucG3T9FzelQHbdUCAgnUV6BSsq2BcbKTy&#10;BhJFyRHIxx1C40bhzGPmRtzAKY6mlgNVPkUUZSxDcl8dHTdQpVrHXxCojzY2NiboN+YrJ5fR47+T&#10;AAmQAAmQAAmQAAmEJgBx1x4eoOzj/PyVa5XaoOfyoSdcov1I10e5CtZFmIsHio+3KVxRWT1S+RuG&#10;Drr6Tafp/jUXhz5XgRDYSKiq4w/dTqUKN+IS5F4W5neChxPeBg7VUvPyIBk+X5Y2VG4g1WYx/5fK&#10;ZqOY+2GPiTJid4NIsQv8xiii9VF3XpQ7Mir697FWzsB/t1wK6c08yEEh1DQVBB2hXLNqVzX+0+kA&#10;5xkXYDHkfRyrGUG/SYAESIAESIAESIAEXAi0FrMrXduons+7TJxtwhOgYF2FMQXrKhgXG6FgPQLk&#10;BIZoeoPwJ9cpWE8gms1cUMuBuuHjiDImctMalTcmKHv1x311dHEJP2IOm5FhLxIgARIgARIgARIg&#10;ARIIR0DEb5dXV/trqKJ+h8qteLByp8lowc/nmzjFPtUE4lwbzcbOSbQuQkAINn9LQbSaQ2rL3oNq&#10;2B+w5+z9MJ8Oftfx3b+k4iby4LmF6vrgLALKD6FzBizkbQPnocdZZF+qHOPzOYQPKVXTx7r59NO6&#10;CTHpuc37m4N3vd7LjV7P3G9b871GmO0GxJSMaTlWYY865ENV3YRE8u3q6uoI+famGw846mMCpgQO&#10;SqIOZsE/BELFH3alGNEFrnUGW1tbIzInARIgARIgARIgARIggVIIOInZla5tQp3PlxKrJOdJwbpK&#10;WChYV8G42EjtTaMObmBFmG6xQ/jeHKwFxbwwm0NqOVBHQEGUMfshEjem76ujr6+ujjHc7MOqGmZT&#10;j46TAAmQAAmQAAmQQHEEpAIkxEx9PGj5CpPf0wAQ/Hxew0na+IeAwvWRC86MBOvnuA48sSBQdolL&#10;120g8NnDPvQBou+dSl86+m3HdR9DHrzGZ9A1R5fxIW7+HEOoCx5P8Zm4+BSqTUhxfkoVxiFIPgXr&#10;o1AcH9r94cag4SrrsufgvOdTDGapjCFvAtnc3HyXij+l+SEP0OA4J9XW+6XNPaX5mhM3KIk6UopB&#10;175EyoExHvwe4PPxF76BqeuQc3wSIAESIAESIAESIIEOCVSK2Xu9Pbi008StSOfzTVxjn6YEKFhv&#10;Su6HfhSsq2BcbISC9QiQExnC9cbgQnc7uqmZCELTbqjEfxGB5YKMWXV0MYGbCR/lG4L0oXyzOrrp&#10;1KLzJEACJEACJEACJFA8ga8QzaxcXfVXe71XIuhrWkV9Ecjg5/PFR1EZwPLrI7UBLYvW59eIxxsb&#10;G7NrQ/61J/Dt27eD9fX1s6WWOvp9Z9lellKl7WUM4esBPstZLzO05N9lnSCmz1uaad0dfhzByGlr&#10;QxUGUhKsw5d9fN6HmOe9zbobglarrMu8IOB+i6/Sql6f48Ggw5C5QtuLCVxeXu7jd+azEOfeZL+c&#10;gClxA8XqywPaoEXsHJC38OCae4jvC3nTRdcP8zVAxi4kQAIkQAIkQAIkQAIkEITAly9f+lK8BOfI&#10;exjg3/Kg9/y/d+oGjH0+H2TiNPojgYprX8bZP0koWPdn5t2DgnVvZGY7LLsp6DSxjm5oOvnGRgsJ&#10;qMR/wQg44RlPe71xD98rq6t/3ldHl1fl/vrrryOGhwRIgARIgARIgARIgARyIjAXyLzAj377eCJz&#10;N8bcQp/Tx5hDUWNQtF4bbrlOxDXk8dbW1nlRORF4slIZGkMceQ3T0e88VftZSqLlZQzh6w54S3X1&#10;nWVt2/57KiJ+ESTjmBdMkAyWSRzmJLb4fGkbt6r+y24QycMJGwk8nNB07siRD+jbb9rfYr/5AyUv&#10;KZrsLnqyZq+urt5gD/E7/nXncjYjL9vTkpooBevq4Ugh/nLuuDKdXuB7wDf0qoeYBkmABEiABEiA&#10;BEiABDIhUCVmxz2tPUwv+O+amSC0MQ1WV1eLEwXraijrDVGwHgFyIkOo3PXp6EZmIgjNu9EmB3AD&#10;ZigA7quj40fAEargTSDUGT19+nRiHg4nQAIkQAIkQAIkQAIkQAILCKBq8R4e0OzjnPoVzon7XcBq&#10;cz7fhb8cEwQiidaNVVl/B1HZCcV9eitExHq4ZpeK0M32po5+63m4p0nFTFQBemYlL0KLtx9mB5iI&#10;GHb2m0yXf5jz+9lDWoH+UhGsy/Rubm4+wZ89zam6Cvtuer3DrV7vXHPsWLZkL7q+vv4sFb1ijZnC&#10;OHPR+iHWxygFf0r1Qc7VsW7lrReqa7dUnsvm7bqnLbMT7d8pWFdHnWAOjO8gXEchpQu+vUk93DRI&#10;AiRAAiRAAiRAAiSQKYF7MTvufe3hHP/fKFC6tDJ7pijsT4uCdbUYUrCuhrLeEAXrESAnMoSauKGj&#10;G5mJYDTtRl0OzKqj4zO/MfwHJjnB66ZHrI5uOtx0ngRIgARIgARIgARIoAUBEV1dXl3tr/V6L2Cm&#10;H6uK+iKX1a7pWnBhV08CkQTr4pUB0foQQjIR9I09KbL5AgLYq/Ygrn0PtrutQHX4W4/sbamIsl0Y&#10;xqyuPlvbiVQel+rZIR/Ygu3nqQh+5W0F8OXIJR+WtfEV9EH8PEaV9WfL7Kb67/IGGggF5QGaov7k&#10;N1TkzGuKJLsPO6qtH2GflorrO917k68HvntbpyQoVg+CP+UckAche6urg9u7u4t/bW0NrTwQGSRQ&#10;NEoCJEACJEACJEACJEACDQlQzN4QXFfdKFhXI0/BuhrKekMUrEeAnMgQauKGDm9iJoLSnBtSDR2v&#10;Rpzgh/oR/vuv++romMiYr0o0F046TAIkQAIkQAIkQAIkEIgAqoL2cXO7j5vbrzDEXqBhWplVu65r&#10;5QU7exGIJFpPVbAu4ksI+Y63t7cHXtzYeCkBVJM9gADnVK2acVe/90ynJ5jD26UTTqQB8vkM3A9i&#10;uIPfbwZg8zrGWMvGwIMRX0IKQFN6aAHc9/FpJbpuI+SzXGVd8kgE//g6WpZTOf471snh1tbWeY5z&#10;szSnebV/2av3Lfltxdc2+1snc6RgXR27wRwYYF/4KOdVvB+mng40SAIkQAIkQAIkQAIkUCABitkT&#10;DDoF62pBoWBdDWW9IQrWI0BOZAg1YUNXNzAT4ZigG5Pp3d0Ir2iZQKAg1dFXbtbXh/L99MmT2Tf/&#10;SIAESIAESIAESIAESIAEfibw9evXXfyv/dW1tVe4ed0PKcTT4q92XaflEO0sJxBJsC6OpCRal2qz&#10;ENr+ZkmIvDyY6bQIKgiN+bvPdDpEjrxMh+xiT3Cs2MXnc0R/j3FsehdxvNqh8PBJUH2aVKfGZ5DC&#10;XEXsis+Xpr60BWW9yrrwg3D7A3J3rylD4/3Osa8dGp9DFu7Lw6jIRxGuyzk//5QItN3jlNxwM0Ox&#10;uhsnz1amcuDR3OC7FHW6wHXTAA8YjTynzuYkQAIkQAIkQAIkQAIkQAJLCFDM3lGKULCuBp6CdTWU&#10;iw1V3vCOeXMq0jxLH0ZN2MDciJpK99XR569N//NufX18h8ro26yOHjUOHIwESIAESIAESIAESCAP&#10;ApeXl/s4t34xr7i4O5uVsWsctWu7PEJqYxblidbPIVQ8mV/H2oiRES9FCAoxq1R+7gd1OcK+eHt3&#10;N9lYW3uGPJkEnYuicTwo8AH+hmX/wF+M9RyfkeIUGplC3u3h86lRZ8dOsJ9UpX0Irj/5Cq5VBXyJ&#10;8XAM4/dmkjMQC39QewOErwPdtx8if+QhDDP7W/fIwnmAN5K8RTzehBuhLMuqe11odBSsByFsKgcW&#10;ExhjLkOck178wrdBBckVGiUBEiABEiABEiABEiCBhwQoZg+YDxSsq8GlYF0N5WJDFKxHAt3xMGqi&#10;hgg3LTtGFXV4VEcfyoC4gfFRvu+ro69cXo6ePn06ieoMByMBEiABEiABEiABEiCBzAhAoCIiuz7O&#10;t18tFBkaus5Ru7bLLNZJT6cQwTqE1CPE4XhjY2N2ncs/XQIiAIWI9j1Ed7u6lmusBd4X73q9lxu9&#10;nplckWMJPh+isMcgUmV7fX39WazxFo0TY+6pCdblLQY4bzhy4R9CuGfxgY7HrK6uro4gWD91YZhj&#10;GzkmYg2LaH2c4/yszUnekIGHKKTaet+a7yn5G2K/Czo/CtbV8ZrLAR8C0+kAe/fFNsTrfODIBxzb&#10;kgAJkAAJkAAJkAAJkEB7AhSzt2RIwXpLgP90p2BdDeViQ7U3uwPfmIo0PQ7zgICKsIF54ZxT+CF8&#10;vILPfXV0dJxAkD7awKvRf/3115GzITYkARIgARIgARIgARIgARJwIiDVh6WKOgRSL9Chj8+uU0dD&#10;1zkq13VOUNhIlUDGonUIOydYe8dbW1vnqsxo7DsBPHxzgN8WTjupVhxifzRYPbpJxe02KYw1dY54&#10;H7axodUX4q0j2AoqPMZ8h5jvSy2f29qBP/v4yNsMav+Ci/YMrpPHsHB8EIb7beNhtb8cH/EQ18sU&#10;3pRglaG233KdgAe/5IEUt2sEbQeM2wu+72nyoVhdk+Z3W6ZywJfAg5yZvfl4ZeV37BVDXOPIf/OP&#10;BEiABEiABEiABEiABEigIwIUszuAp2DdAZJbEwrW3Ti1bkXBemuEZgyoCBtC3Kg0Q/BHR++ro6+s&#10;ro560+lf8iPW7cbGhNXRjQaUbpMACZAACZAACZAACZgkgGqJfYjpZlXUMYG9RpMwdp2jcm3XCBQ7&#10;NSaQr2D9BMKvd6xC2DgzlnaUSs9odLS0YcgGmntkYsJkF2z4vecAnzOXtlptsKYO8TnXstfGDnLw&#10;LXx508bGsr4JCtZ34NOXKr9jifVyqLIuDxLiPO1zJw/bLEu6iP+OB14O+VBXROBLhpK8xBsA3uD8&#10;pdtjazpInDyJtfc5OePSiIJ1F0rebczlgesMF+fLGL83DPDWjAu+ScoVKNuRAAmQAAmQAAmQAAmQ&#10;QBwCFLPPOVdc02R7/RY4tShYDwz43jwF65FAJzCMiqhB8yZlAkzqXLivjj7t9SarKyt/oN2sOrq0&#10;f/rkyTBh1+kaCZAACZAACZAACZAACWRN4OvXr7uYYB8ik1c4b5fvHZUJG7rWUbm2U4FGI14E8hKt&#10;D7H2RFA79mLAxs4ERFAHcYxUJ+47dwrdsOU+ifmM19fWnlt6wEHiAMH2J+S7HHui/YHR01Q4Yf4f&#10;4EvQPERuTCAEexoNsMNAj6vqd3KTJ4Mq6/JgIdbPBwfkuTd5B+H+ce6TtDQ/vL1kT95eEnp/s8Rk&#10;ka+d7IFt4FGw3oZeZV9zOeBDwDFf5HwFe8YA54cft7e3B6mcq/lMlW1JgARIgARIgARIgARIoBQC&#10;xYjZWV1dNaUpWFfFWW+MgvVIoBMYRk3U0PIGZQIoVmav9JtOJ/fV0e/W18d3KyvjbXyePHkyTsFH&#10;+kACJEACJEACJEACJEACJPA3gcvLy33cDH4xF5TsBeFi7DpH7fouCEwarSQQUbAu4+Pha/U/ERzD&#10;6CGrC6qj/cEgfrPYg1j2fWyRtNOsWuyVq72eiNVHTuMk0ihGdfHHU8U6G0G8/TwRBCsxBOuzPWt1&#10;NalDm7zdAPl61KVAb15lXdaN7L1m/2QdwfmgVfqNwBnMH/aaGPG3CDdRbf0Ix12puL5TxIQbTrLL&#10;vdDbZUfxsbfdwjuYygHfWDXMGXlDDIa6wPeA9xV9obM9CZAACZAACZAACZAACXRH4P/9v/+3hyIL&#10;O6vr6/3edPp/cL2zB2928RvcbndeNRyZgvWG4Kq7UbCuirPeGAXrkUAnMIzaXZ8WNycjYZhMcXNP&#10;xsLB5KN8ozq6/HDE6uiRAsBhSIAESIAESIAESIAESKANAal4KNXT5yL1/Ta2nPumf53zw1TUru+c&#10;AbGhCoGIonVNwTrEhhNUhv0Nn7cqHGiklgD2vwOp+ArWO0lj8twzb1dWjjdXV98lPadHzs2rq3+O&#10;LWLEuElVYoaAPopGLaWq8pIKl9Pp/sZ0Km856PZvOj3HfnDYrRPtR8dNQHlTwV57S7YtzB9Iecmq&#10;vGnFUfZ75Kg8pHKQlmdpeBPlIKA51YbiY00XcrRlLg9cg6CUL1IkSwTsONb9vrW1NXIdnu1IgARI&#10;gARIgARIgARIgATSImBOzE7BumoCUbCuirPeGAXrkUAnMIyaoMHzpqT21O+ro8+rC/15Xx19AzfQ&#10;f/31V/4QpA2c9kiABEiABEiABEiABEggMAERiUCk2cfN3VcYqo/PbuAhq813fK3jO2e1azzfgdm+&#10;HQF7ovVzrM1jiuvahd2lt1R0Rrsjl7ZJtHHdM1F1EoLb10n47OHEfYVtjy4qTbHWRMw6VDGmYCSi&#10;YD2pecu5yd10+kUBYTsTuOmEPfiZ9Srr4LkrovXkH8ZpFy2n3vIQGN5UIvk+curARtEIIEf7yNUz&#10;kxXVAlIyJVRWEh8HxGnWtKk88KEcIGdw7jTBPjLAfn/xyy+/DHzcYVsSIAESIAESIAESIAESIIF0&#10;CSQpZqdgXTVhKFhXxVlvjIL1SKATGEZNzOB6Q7LhnFEdfShd76uji0D9dmNjsnJ5OXr69OmkoVl2&#10;IwESIAESIAESIAESIAESSIiAVFGHO/s47xeRuvx393+Br3W0J6h2jaftGO0tJhBRsC6OtKi0PoTY&#10;4gSiutk1Ov/CEZgJY+/upJJzP9woAS0v2Dsxr/H62tpzaw88iLgWn88BqdWahjg5me1d3naCz4cY&#10;HFIT6sucr29uuqsK/uPNpiyqrF9eXu7jmNJ91foYCb1kDBGtY20dowrveQLu0IVHBHCd8hb/039i&#10;v2EjxUCYEykHEB+nGJfYPpnLAx9AcXJmgHPiC7g1fPLkydjHPbYlARIgARIgARIgARIgARKwQaAz&#10;MTsF66oJQsG6Ks7Fxirvghi7UR8Rl9mh1O52tcgN/BA/XsFn2utNcNP8D8Cc3Kyvj1gd3Wxa0XES&#10;IAESIAESIAESIAEScCLw9evXXTScVVEXAVyyApAW1ztOIBQbqV3jKfpEU44EIorWfQXrFNE5xlCp&#10;GfbDvZubm/fYE2WPtPtXs3eu9noiVh9ZmxjWwXv4vR/bb+RDUtXoYwrWMdYJqm+/jc180Xiztx70&#10;ekfRfaq40ZRDlXXhCKZn+DqIzjTdAZPL+3RRxfVs/laA0y6OBXFnung0c0LlOOLjlEIUxRdzeeBD&#10;JXLOSIEufC5wXB/goSVz58g+aNmWBEiABEiABEiABEiABEjgbwJBxewUrKumGQXrqjgXG2OV9Yiw&#10;Ox5KRdCwQMBxXx0d76od9abTv+6ro2+vrIxZOaDj4HN4EiABEiABEiABEiABEohMQCppQuTxAp8+&#10;ht6LPHyz4QwJ1mWCKtd4zUixVxsCEQXr4qaHaP0E4ol31qphtwlFl31RwfUArE8h0t3p0g/VsR/s&#10;obcrK8ebyCdV+xGMxRRpV0znWNZghGk6DQFx8Vvk6Bunxi0bpShYv5xO9zem03gVwReL5pJ6mKFp&#10;uOWNEnhIRyrX7za1kWG/c/A45rE3zcjK9QziI8L14nLWnEg5svA4zYwN45W5XHDF0H3OjFF5Xaqv&#10;f/zll18Grm6zHQmQAAmQAAmQAAmQAAmQQD4EWovZKVhXTQYK1lVxLjZGwXpE2B0P1VLMIK8qHT2o&#10;jr6C6uhDmdLTJ09m3/wjARIgARIgARIgARIgARIolwDEl3si9JuL1PdNkqBg3WTYTDqdlmh9CDHW&#10;Idbu2CRLg07PKjevrBwZdN3VZbPiWsTmw/xBK9e5qrXDuElVpJc8hU9R8hTnD+d4eONQDaaCIRFX&#10;302nXxRMLTfhIJqDoO3lxsbGcLmxtFvImyUwl09pexnXO/AYra+vv6RoPS5319FkL7i6ujrCuVKU&#10;B3hc/QrdzpxI2WEfDc0sR/vm8sAnCAnlDI4DE+wxQ3xfbG9vD3g88Akk25IACZAACZAACZAACZBA&#10;ngScxOwV1zVZX8cFDjUF64EBPzRPwXpE2B0PtUiwLmJ0uDeZ36D+Ez+MyNP9Y/w4wuroHceNw5MA&#10;CZAACZAACZAACZBAigREvAGReh83Vl/Bvz4+uyn66e0TReveyNihIYGIovWqKutyzQ/PD3MQQDaM&#10;QPRuMwHs3d0ZBt6PPnikASWvILwU4fUk0pBqwyA+B/hIfKL/zbk9iz7wggFjivfBfQjB+suU5i++&#10;XP9dDXwvmF9+YrkkGTVhI+JfxFse3OHfnMB8D3iNvXNEKGkSkIdz5c0oXT3UFJuKuRvcfvtpbJxm&#10;xzOXBz6kE84ZOS/CVC7wPeDbq32CyrYkQAIkQAIkQAIkQAIkUAaB72L21VUpIvZ/pEAEZr4rb4jL&#10;+joucHgpWA8M+KF5CtYjwu5uqFl1dIk1NqeP4gZevyo/eMjf6OnTp5PuXOPIJEACJEACJEACJEAC&#10;JEACVgiIUAO+7uO6QkTq8t/5/VGwnl9MU51RRMG6ILgXrUOEOoFQ8Dd83qaKJke/5Edj/BZzFlT8&#10;2jE4yS08ACFVgkcdu9JoeMTnM+Kz26hzy04pVhgHj7Bi7QfM5hWmn7fEqN599jaEEFXmG4rkcqmy&#10;LoGSByLw1VcPmmGDsocixodSXdfwNLJ3HddDB5jkKY4XO7lO1tzN7YZ7aq7x05yXuVxwnbytnJHi&#10;YgM8EHrBB41dA8x2JEACJEACJEACJEACJFAugYdi9inE7Cu4LwG96C5+49wtl4rbzClYd+Ok0oqC&#10;dRWMnRrBTa0xHBhjoxkjnn/ivyd3Nzcj/Hgx+fXXX0edOsfBSYAESIAESIAESIAESIAEzBL4+vWr&#10;/IAxq6KO6w753jE7GVfHjQnWZVqL3qblOm2264hAfNH6OdbxscXq1x1FSGXYy8vLfXA/w0MCWe+h&#10;EDgfbm1tnatAi2wEQtG3+NH+zf2wsfdVrMlDfJJiB3FUVJ0a1khs7Euz7HI63d+YTt8vbejaoL1A&#10;Lpsq6/LGievr68+574uuqfGwHfaj483NzXdN+rJPHALz/JVq6wdxRow7StTNX2Nq7fdWDS+ys2Eu&#10;D3wiYDRncG4mb8ke4Dhx8a9//WvIazqfoLMtCZAACZAACZAACZAACZAAxeyLc4CC9YhrhIL1iLAb&#10;DjV//ZuUR59VR++hWrpUXMF/sjp6Q6bsRgIkQAIkQAIkQAIkQAIkUE1AhJW48fli/rr7vSI5GROt&#10;J6fwKzJpGk46kmAdgpNh7+7uhFX5GsapRbeZEHpl5bsQuoWp1LueQ3h6mLqTVf7NhIe3t5/XFjyU&#10;FXqfxTH3aUqiI2GCz5eY8UxRsC4c7rQ4KInjIPJ+nUsFbjnnxHFJ74GAmAkbfiyze2p4NOmMgPXY&#10;hzen+GRzzWROpKy0t6aTVel4Yi4XfNDlkzcDnKt8xGfw5MmTsQ8CtiUBEiABEiABEiABEiABEiCB&#10;hwQoZoce96//7//L+lo4pZSnYL3baHyvjj6dTnqrq3/Am1l1dPHq6dOnw2694+gkQAIkQAIkQAIk&#10;QAIkQAK5E8Br7fekevpcpL6f+3yd5kfBuhMmNlIiEFC0ficPu0+nx1arXisR7sTMTOh6d3eGwbPf&#10;VzHP0fr6+suUBNc+QX9cXd2lr6aAfc7vucu4sdrIeQE+H2KNJ+MgfySHkvst9Prm5hPE9HuNWSiL&#10;4pAvY4i8nzX2J7GOWH8i9j1KzK0k3LG+tyYBMZITV1dXR9gz3+TwNipzN2aV99hIKWNiGHO54Eo1&#10;05zBHjTC5wL70ADXfiNXHGxHAiRAAiRAAiRAAiRAAiRAAssIlCJmp2B9WSYo/3vlTRZjN+iVkaiZ&#10;kx8JYGwCxqNpr/fXCm4qyI0FVMIZ84l3Ncw0RAIkQAIkQAIkQAIkQAIk4EhARJQQqfdxI/MVuvTx&#10;2XXsWlYzY9fEmuLJsgKdyGwDiNbvVlZONldX31kVEScSmUZuYJ/du7m5OWslcm00cvxO8gZAiGdF&#10;aCy/f5n7Q6x2UUH7c1vH2+zB8OEdqtMft/VBsz982scnauXrVAXrM0F1r3fkzTegIA77y2FODyKh&#10;SnW7hwK8g2Onw1y0fmh1j7VDur2ncjxBLp8iVvvtrXVjwaRAOeBe200U0hjVZC64oisjZ8by5m6c&#10;w1z88ssvA1c0bEcCJEACJEACJEACJEACJEACvgRyErNTsO4b/ZbtWWW9McDJ/Kn1++roK6iOPhRr&#10;rI7emCk7kgAJkAAJkAAJkAAJkAAJKBOQKuowuY/PC4go+srm8zRHwXqecU11VoqCdQhMBhurq8dY&#10;6+NUp5uzX5eXl/sQqp9BgLyT8zzv52ZdOAshzxnEyAfasfIRsKco1Jaq8/DrjTaXx/YeCuJuer3D&#10;rV7vPPSYvvYvId7f8BHvRxDC5VZlXR7ygdD3Qyn7pm8OyoNBWI+v8XDQ0Lcv28cngFyWN1ScIWa7&#10;8UdvN6I5kXKE/bYdUbu9zeWCD+oy82aAc4cLFFIb8GFmn2RhWxIgARIgARIgARIgARIggTYErInZ&#10;KVhvE+0GfSlYr4Z2Xx0dldHHYPTnfXV0/Dg8+fXXX0cNULMLCZAACZAACZAACZAACZAACQQn8PXr&#10;110M0ofw5wVuTIp4cif4oDkOQNF6jlFNd04tRetTvM0Nv10cUtDWXYhF5IvRg4t8u5vhTyOf4zhz&#10;mJA/Xq5cT6f91en0g1enFo3rfn/FMdpH397CA/euUlUcgqYj9x7LWy4Vv02nJ8gnWUNJ/cmbaVCF&#10;/8tSpyIL4Kw/LPKY59XV1RHif7qUc8ENcot5zqGUfUNyGvu7mXOCpXt0igGLvO+miCCUTybzwRVG&#10;4Xkzv+/9O87zhnhby8gVG9uRAAmQAAmQAAmQAAmQAAmQgCaBFMXsFKxrRtjBVqmCdXkl2gxPr/dx&#10;9jWdjqRiCf5zhArp8s0/EiABEiABEiABEiABEiABEjBBQKr5QZz+al5Bfc+E06k7ScF66hHKz78G&#10;ovU7qby6snKyubn5Lj8gNmY0E7Te3Z3B230bHrf3EvMdra+vv7RcpRG/AX7Ab4L99jRaWJhOBxDp&#10;vm5hIUhXYdP0jSyNRW7T6TuwOA4yoZZGr29uPkF4Wn1u1ZHwTaqsYw0+t7wGH4cFefe+pH20YVqa&#10;flCo4ZzNdsP5wS6u0aTaerfHGgeCjfduB9tBmnS09waZS2JGzeWCDz/mzWNaY5xPDHA+ccGHnn0S&#10;iW1JgARIgARIgARIgARIgARCEuhKzE7BesioVtjOUbCOHwPHmOr4e3X0lZXJ3c3NiNXRIycXhyMB&#10;EiABEiABEiABEiABEghCQKqoQ/ywj88L+Q4ySOlGjQnWJVzJlektPYd85+8pWIeg5HxjdfU4J8Gi&#10;L7Ku2+P3pz1UvT2rFbN27WCA8aXYA35fE7H6KID5KCYvp9P9jelUxLGd/t2urBxvrq6+69SJisGR&#10;05+R07uP/ymoiA2FRSBYf5kaC/FHKs7j4YajH3xLQ/SWZFX6pjGUh3+Qe/JwwE+519Rmpv0GYHTI&#10;Y7+d6H779u0A3p6m/NaroPt7iFClsQeHmFnnNs3lgg8x5k0tLQjXJziuDHAs/ri9vT3gMcYnsdiW&#10;BEiABEiABEiABEiABEggFoGQYnYK1mNFcT6ORcH6fXV0+D6CKP2v++rouJAeP3nyZBwZIYcjARIg&#10;ARIgARIgARIgARIggaAERMTzv2/f+murq69wHdTHYLv3A1KkHBC9MdE6cyFgLsQy7SBah5BkOIVQ&#10;fcuwYDgWzpDjXF5e7kN8dgaR7U7IcVKzDUHp4dbW1nlqfvn4g4rZlYJsHxsabVd7PamQPdKwpWnj&#10;9u4uvl4tYcH69wccEhO6zR8eeZaTqEzeGIR99YNmPudoa/6Wi9eI/TjH+eU4J7mWu7q6eoP8Pkpt&#10;fvE3fAUCie3HCjNKxoTJfHClx7xZSOqH2OO8DA9WXqzibUC85+6aYGxHAiRAAiRAAiRAAiRAAiTQ&#10;JYG2YnYK1iNHL0HB+gQ/4I3wmfRWV/8QHKiOPpTvp0+fzr75RwIkQAIkQAIkQAIkQAIkQAK5E0A1&#10;vr27lZV9XLNJFfV+3XwpUg6YCcYE60KC+RAwH2KZrhGtT+/uxvicWBcLx8IYchwIRd/C/puQYyRq&#10;+xwC/cNEfXNy6+ru7mgNlW6dGgdsBMHpeGN9/VnAIRqZxu+xu3fT6edGnVt2wkN5SR7CRGiKeH1p&#10;Ob1Q3bOqsi6QCt5fvXIkh7ddeE04k8byUAamIsegvVSmZE6gTNFxsNQxlws+JJg3S2nVxV/u169A&#10;wI4Hbn7HdehoqSE2IAESIAESIAESIAESIAESIIHECLiI2SlYjxy02IL12cXtysrkvjr6Cm7QyE0a&#10;VkePHHgORwIkQAIkQAIkQAIkQAIkkBSBr1+/7sKhfm9t7QVEqVK5d8fFwSTVXS6OW2ljTLTOfLCS&#10;WAv8rBCs4+GVk83V1Xc5VdK1GKm5cPUMvu9b9L+Nz1LRd2Nj43kbG133lfhd395+hjDa6fga1N/p&#10;NEnx//V02kc1zU4qXKcqWJc8gMj0E87L9oLmRAPjOVZZT5l3gxAF75LDWy+CQ0pwAFRbP8IxSSqu&#10;d3o8MilQpvA4WEabzAdXGsybpaRc4o/fqSZ46/lgent78csvvwyWGmUDEiABEiABEiABEiABEiAB&#10;EkicwL2YnYL1DgJVeUO72U35WXX02RR6vY/ydV8dHf85QoX0SQfT45AkQAIkQAIkQAIkQAIkQAIk&#10;kCQBqbJ3c3f3Siqo47psr6mTFCk3JefQr9m1sYPhcE2YD+HYRrM8F61DODDYWF09xh4xjjY2B6ok&#10;gN+79iAMPEtRtBo6ZHNR7HPreTir3NzrJVEZ/6bXO9zq9c5Dx87X/rfp9GB9OpWHMqL/rfZ6z1LN&#10;MeSOVEQ+ig7FbcDsqqxLpX95SABvdNhxQ1B8q3dgdVw8BWMAZg9RXV+fYd/b78p1F4FqV77VnIwl&#10;5U5OzpjLBV/4FKwvJNY0/nKtiqJ0FzA+fPLkCa9XffOS7UmABEiABEiABEiABEiABJIhQMF6B6Fw&#10;rbKOH9HkgnOMJ6jH6PPnfXV0VFia/Prrr6MOXOeQJEACJEACJEACJEACJEACJGCGgFRRF1ECPi8g&#10;mtvXcpwCZS2SFXYoWA8Il6brCMjvL9gnDvF7y5CUuidweXkpb704K1U8CUHda7wZcdB9JJp7MBPA&#10;3t5+SqK6OqYBcfbTFN+Y0KWo/67Xe7nR6yW558kegP34ffMMDNsT+1OyYv+mM0+dedN5heiHt7Cs&#10;QDR4Pn/AbRJiDNoMR0AeYMYxSoTru+FG+dlyU4FqTB9/Goui42D4TeaDKw3mzVJSGvGfFbObTi9w&#10;TjLY2toaLR2UDUiABEiABEiABEiABEiABEggIQIUrHcQjHtxAy4oh/PhZ9XR8SPZSKoo4T9ZHb2D&#10;uHBIEiABEiABEiABEiABEiAB2wSkct7/vn3rQyD3CtddfcxmN8SMKFgPQfWBTYrWAwOm+XsCd3jN&#10;On6LOdnc3HxHKmkQmAl4V1aSqMrdEZEsKvcijmf4ofOgI4Y/DIt1PtpYX3+egi+PfeiS03Wv93q7&#10;1xukyEXO5xC3Lyn6NvfpHA/UHCbsXyPXZvm4spLEum00gQidRKz+/Q97y/r6+ssUH4aJgML8EN++&#10;fXsLoWe08w0NgWpU6BQdB8VtLh98aDB3ltIKEP/x9O5ugHOnj7/88kuS53ZLobABCZAACZAACZAA&#10;CZAACZBAUQQoWA8VblTnwkXnGE84y83PPzDMRG6QyHBPnz4dhhqWdkmABEiABEiABEiABEiABEig&#10;JAIQG+xBPLIPEfkLXHv1Y82dovWApClYDwiXpu8JQBB5jgq+xxSapZETc4GqiCX30/AovhczYfXG&#10;RpLCah8aiOXe3XT6yadP0LbT6QnExW+DjtHQOATCHyDsj3bu8oObCXMRP1EF+RPEpHsN0QbvlmOV&#10;ddmHb25uhPtucIBGB/hBsI453EnxoY2Nl1soRGR0SkW7PXsbyPW1VFsPug8HEKeGjxtFx8EYm8wH&#10;HxrMnaW0QuYAhOuTldXVId7YfiFvbOK17tJwsAEJkAAJkAAJkAAJkAAJkEAHBChYbwh99rotiNBx&#10;U2HUm07/wmtURyvyA+X29vjpkyfjhmbZjQRIgARIgARIgARIgARIgARIYAEBEdNcXl7u99bWXuBm&#10;3D5ENTtdAKNgPTB1itYDAy7XvLztDp9jvjo9nRwQwRhEku9TFqeGpiVvXBSxOkQl5n9TnImw5S0n&#10;iezj+M325UavNwwdwyb2r25uvuCtMJ2cx6DISrJCfmGJPDrF11ETrpH6ZFllffbAyd1dOg+cRAqm&#10;yzCPxer3fWai9b/PK85d7LBNegRm15a93lmo68qQ4tRgNCk6Doc2mOUEDDNvlgYh+n6Aa9/blZWL&#10;1el08ITahaXxYQMSIAESIAESIAESIAESIIE4BChYr+Y8mQnS/6mOjoeR74bSlNXR4yQmRyEBEiAB&#10;EiABEiABEiABEiCBewKofNe/ubt7JdXvIBTfS4UMResBI5GI0NFnhswHH1rx2+J3njE+JxSUxWe/&#10;aETZ3xGX96iAvZOWZ3G9AYfXUgUx7qj6o0k8IfgTwfqPfx3t6beoMrm5vv5Uf6Y6FuFfdN3Sd88h&#10;YMK6e6kzE30rIiDFQxzv9S3rWcyxyrrQubq6OkJuyAMD/JsTqBOrPwSENidbib7NgYFcTkAeikbu&#10;v8G6Plre2r1Fd5u8u48/taTouAW85V1N5sTyaf3dgrmzlFTH8R+j6MNgZX394snGxnCps2xAAiRA&#10;AiRAAiRAAiRAAiRAAoEIFClY/14dHTcrIXj4Ez8mjqFIH+NH8Mmvv/46CsSaZkmABEiABEiABEiA&#10;BEiABEiABBwIfP36dRfXalLp7sXddCritx2HbtGbUKAcGHlHAsc2s2JOtKEXri+KEJxsbm6+4yvR&#10;wzFuYpmiyO/U3kEcetyEYWp9IFj/jGP27lK/Yu3vqCYJtq+X+tNBg1kl6+m0u0rWiQvWRTyKvftL&#10;B6HxGTJp0b/PRB63/f6mhDZGMunrIla/nyqEiOeba2uHmUy9yGl8+/ZtD+eLp/KgtAaAjsWpzaZA&#10;0XEzbg69TOaDw7y+N2HuLKWVSg5AuD6Z9nqD6e3txb/+9a8hr5OXho4NSIAESIAESIAESIAESIAE&#10;FAlkKViX1zsLI9wo/ijf99XR8Z8jVEifKPKjKRIgARIgARIgARIgARIgARIggZYERJT0v2/f+qsQ&#10;qOOzD3O7LU1G6U5xcmDMsQSNitNgTijCVDCFvWWA4gTHuAE/VjBHE0oE5kJUqd57oGTSrBn8ZjlC&#10;jj43O4EHjkPkd7C+vn7mPZeAe/3tysrx5urqO2+fInS4lgfyptOfq9FHGFuGQO6NN9bXn0UartEw&#10;eADiEx6A2GvUOVIncHyJNTyMNFy0YWSflgdQSn/7hY9Y/XtwsK9jL3xJ8V+0dA0ykDxUh3UgFdd3&#10;mg6QijDVy38Kjr1w+TY2mROuk2TuLCWVcvzh2wAPUn7EuengyZMn46WTYQMSIAESIAESIAESIAES&#10;IAESaEHAnmBdXuEsFdHn1dEx98n85g6ro7dIBHYlARIgARIgARIgARIgARIggZgEpHodRAD9lV7v&#10;lVYFu5j+349FgXJg6gGFjKE8Z06EIutld4TWxzmKCL0oJNgY+/7uzc3N+9RFqDHQoYLxBDn6LAdR&#10;o6q4VXHfx0NwwnccI56+Y1zd3R2trazIgxud/a2triZ9yMIaET5HnQFyGzjbKuuXl5f72KPeu2HI&#10;s1UjwTpQoHLteLq+/nqr15PzEf4ZJTA/tkm19YMmU0hZnFo7H4qOm4TauY/JnHCdHXNnKSkr8Z+9&#10;pX46vcD12mBra4vHsaWRZQMSIAESIAESIAESIAESIAFfAskJ1u+ro0O0MOpNp3/dyY96uIGDibE6&#10;um902Z4ESIAESIAESIAESIAESIAEEiEgN/xF+NJbW3sBEcd+m2p1iUxp5kbSSq+UQDX1RVG42NQF&#10;337MCV9ieu1R0GACUdHJ5ubmOz2rtKRFANV6+zgWvC+9Yu89z5wqM0NY/BbzeqOVKz/YaXgcSL2C&#10;+IxZrxeGmWMgIOh/mvIDE1YE0zmt5cepY+ShAceM92vWVKz+fY/HPS1c8xxub28P/EZm69QIzM9f&#10;zrBf7rr6ZkWY+sN8KDh2DW+jdiZzwmemzJ+ltIzmwBiV14fT29uLX375hcezpVFmAxIgARIgARIg&#10;ARIgARIgARcCsQXrk/mTuXID8Q84OKuOLo4+ffp06OIw25AACZAACZAACZAACZAACZAACdggIDf3&#10;UUn3FUTqfYh492x47eclxcl+vLxbNxQqeo+j3IF5oQzUwRx+X3oHofpJyuJLh2lk2+Tq6uoIQvVO&#10;q0knBvcEPN4m5lMjd1Srq7t44HpcmE7PwfjQxWQXbSAEfg/B+n4XY8/GhLAsdaG15BZ8/NIZI/eB&#10;s62yLghwPv+ptLditBWrP0wdiPyO+SCd+2JKuSXeECbH7f+4PHhtUphKwXHQ9DOZE65EmDtOpHLI&#10;AcxhgBPIC3kYi9fdTmFnIxIgARIgARIgARIgARIggQoCqoL1mRgdIvTv1dFXVsa4cBmvbG+Pnz55&#10;MmYESIAESIAESIAESIAESIAESIAE8iXw9evXXdy02sfnBQRG/e83813FZUbRUJwcOHAG84c5ETgn&#10;HpiXN/Xhc8zXlcdj7jPSXHAqQvUDn36Zt81K3Arh9Vnn8a04Tlz3eq+3e71BqrkEbh/wG3o/in81&#10;QrLUBevCxopYGg9oHuI4dB4lnpEHwT6+hzh8KOXtGJpi9ftQQeB3vpnwAzSRU8r0cFgPu1gPUm29&#10;dv82KUql4DhoXprMCR8izJ+ltHLMAdGE4Jj5+3qvN+S1+NIUYAMSIAESIAESIAESIAESIIEHBHwE&#10;639XR8cfbrx+lG/8qD2Ub1ZHZ06RAAmQAAmQAAmQAAmQAAmQQHkERIj4v//9T4TpL/DZB4HdWgoG&#10;RceuEaU42ZVUw3ZGc4d50TDejt2w/4zxu9SxVHdz7MJmkQmIqAsizvelVeZdhBki5cnGxsazXCoS&#10;SoyxDj9HTi2n4ZB3T1PmfHVz82VtdXXHaTKujfwFY8lX+seakQdejlwRdNUO62Asa7ur8UOPW8pb&#10;MkKI1e9jA7HicGN19XXK+1LoPMrJ/uXl5T6OM6eI50/XvyaFqf7Hj5zCGXwuJnPChwrzZymt7HMA&#10;BQynd3eDlfX1iycbG8OlQNiABEiABEiABEiABEiABEigaAL/CNZxow8XTGO8DnSMH1n+xI9zs+ro&#10;+KF18uuvv46KpsTJkwAJkAAJkAAJkAAJkAAJkAAJzAjgVeh7EKj18Z+vFlWW+wmXUdGxa9gpTnYl&#10;1bCdwfxhTjSM9ZJuEAVO0OS3zc3NdxR9hWGsYRXVR/s4VrwvpSKvKzMLFa1d5yLtZlXCV1bknCCp&#10;P3Ae4Tft50k59ciZ27s7f+2SviAsecG6iEIRy/cpx/Let5yrrM/Xu8Rh30IsmvoYUrA+8wl70936&#10;+uFWrzdq6iP7pUNAHt7GwxxvIFw/uvfKf2NPYD76x5YEJpWWCybzwhUh88eJVNY58IgAhOuTKd5y&#10;1JtOP8rD5bxmd0oRNiIBEiABEiABEiABEiCBogj0vnz5soMK6ZOiZs3JkgAJkAAJkAAJkAAJkAAJ&#10;kAAJOBGQG/EiFsJNphf4b6kkt+PU8XEjg4Jjn3lSnOxDq0Fbo/nDvGgQ6wVdsAcNIFw8xn401rVM&#10;a5oESqnE24BZ8uJgnznJQwk4JxDBeop/SbO+xoN/q9PpBxSO6ZrdOR4qOezaiUXjy3koHkD4krKP&#10;977lXmVdYgFR/ies+10L8fD1MbhYfe7QHd60sdrrvcb5zNDXR7ZPk4A80I1zU6m23u98V2+CqPtj&#10;UROvzfQxmRM+dJk/S2llnwPLCEynw9uVlQuc+w6ePHnC6/hlvPjvJEACJEACJEACJEACJFAAAd47&#10;LSDInCIJkAAJkAAJkAAJkAAJkAAJ+BAQERoEKbMK6vjs+fRd2Nao6Nhl/ry4dqHUso3B/GFetIz5&#10;P91H+M9jirvUeAYxNBeWnsL4QZABbBsdQhj80vYUfvQe5woiXNU7R1CEk3ol+4TE/ibyMuVce5y2&#10;uVdZTyh3FXcMFD5XteZm7O7m5nBra+vcrTVbWSDw9du3A5z7nzZ+wLurSVJwHJR89mJl5s/S/Mk+&#10;B5YS+KcBqq/Ldf0Q++TvOAbKf/OPBEiABEiABEiABEiABEigQAK8d1pg0DllEiABEiABEiABEiAB&#10;EiABEnhI4OvXr7v4v6VS6iuIvOR7Jwghg4JjHw68wPah1aCt0fxhXjSI9bwL9qMJHpo52dzcfNfc&#10;CnvGIACx+i6Emu9TFTDHYFA3xi2q6eJhi2fI5UmXfmiOjWqyB+vr62eaNrVsCW/sGU+17IWwAx/f&#10;wu6bELZ9bGKPHSE3n/v06aIteMmDMEddjO07Zo7r/TGDVPLXNzZ17bsQq898ubvD/7t7B8HesdZc&#10;aKd7AvLwHh7sOF3p9Q6698bBA4qNHSC1a5K1WJn545QcWeeAE4F5o0f5gv1yIm9Qw+fil19+GfiY&#10;YlsSIAESIAESIAESIAESIAHbBHjf1Hb86D0JkAAJkAAJkAAJkAAJkAAJNCLw3//+dx/Cwhf47MPA&#10;biMjvp2MCo5dp8kLbFdSLdoZzCHmRbN4i4gLotOTnES+zUik30sq7kJo8B4VxHfS9za+hzjOPkce&#10;j+KPHGZEEePh4QSprh7n3MF/GgPk4mv/bvF6pCT4BavkD1OXl5f7ENa/jxeh1iOdgOvb1lYSNmCp&#10;6v0ijF2K1e/9ErEe8vuQ5zsJJ3wD12bnRqi2jq57DbrH60LBcVDW2QuVmT9L8yf7HFhK4EGDJfki&#10;x0O0vsBn+OTJk7GPabYlARIgARIgARIgARIgARKwRSD5H6Rt4aS3JEACJEACJEACJEACJEACJJAm&#10;AVRD3cMNoD68ewVBhHx382dQcOwDihfZPrQatDWaP8wL91hjnxric8xXhLsz67Ll1dXVEYSZIsji&#10;XwUBCJOPc3tDQEpi66qks8AcPn6A792diz0AZ0GwLg9J4CGmL1Y2mRKqrMtbNUS0bvlBpRTE6g9y&#10;eoS3VrzGNdrYSp7TTzcCuAZ/C8Hqf4K9wczNjepWFBu3oefUN3uxMnNoaR5knwNLCTxo4JEvOM8Y&#10;oecF9s4Bfxfwgcy2JEACJEACJEACJEACJGCDAO+Z2ogTvSQBEiABEiABEiABEiABEiABLwIi7pGK&#10;lBA+vJgL1He9DIRqbFRw7IqDF9mupFq0M5hDzIvl8caeNYYg8Xh7e3uwvDVbdE1gLiAVofpB174k&#10;PH7ylb592UncIVL9nLJIFcKWZ6mLPlMSrGPffYnqzkPfXIjd3mBF7+yrrBusfP89bTsTq4sHd9Wj&#10;Yy1O8K8vKcyLvbuEH+8rHvBYvb4+xbFpP/xoHiN4iEc9rLLpnED2QmXmj1OuZ58HThTQqF2+jKX6&#10;Oo6TH3/55Rf+VuDKnO1IgARIgARIgARIgARIIGECvGeacHDoGgmQAAmQAAmQAAmQAAmQAAn4EJBX&#10;j9/c3PRxM1yqqO/59I3W1qDY2IcNL7J9aDVsazSHmBvV8Z4LtH6TKtTYtyYNs4LdIhKQyro41ryH&#10;MDjN40xEFnVDIa/HqJb7PLechtBaHlI4SgBxpQvCHeLrZ6n6d+8XOCajX7IiWE+9sv/jnCuhyrrM&#10;GfM8w9dB6mvusX+dCdZrxOoP/cOaPIRo/dwaU/q7nIA85IFzp9OVXm93eevALdqJRwM7l4f5ZA70&#10;oXAyh5aSzT4HlhJ40EApX3AdOoHVIT4X8qB7btdaPkjZlgRIgARIgARIgARIgAQsE+D9UsvRo+8k&#10;QAIkQAIkQAIkQAIkQAJFE/j69esuAPRx4/sVxA3yvWMCiFHBsStbXmi7kmrRzmAOMS9+jrdUSoO4&#10;9Dj1asgtMjW7rojZHh6O+pByhe0UoON4LGL1UQq+aPkgDyrgXOOzlr1Ads6Rm4eBbKuYnb+d4IuK&#10;MQUjePjEhDhWHsrEuvqgMOWYJt4hH49jDhh7LMln5NAnxEauSUz8pSxWvweIvfYEovW3JoDSSS8C&#10;smaurq6Oequrb7w6ajdWEo9qu5WTvazFyswfp1TNOgecCDxoFC5nhnh47gLnIYMnT56Mfd1iexIg&#10;ARIgARIgARIgARIggW4I8H5pN9w5KgmQAAmQAAmQAAmQAAmQAAk0IvDf//5XKrO9wGcfBnYbGem6&#10;k0GxsQ8yXmj70GrY1mgOMTe+x3uE/zqGWH3YMAPYrQMC3759O0DVcKmmy78FBCCaOJY3BuQGCfN6&#10;jznJuUeyfxA1v5Zqi8k6CMcSFF6fQFT9NmVm976lVJnelRfO15/l/lCWPMgEgfUnVyZdtrMgVr/n&#10;A67n84f6Jl0y49hhCHzFQ2Cr19dn2B/6YUZYYDWccDT6VFIdMHuhMnPIKfWyzwMnCvNGcXJmLA/E&#10;Y8QLiNeHPu6xLQmQAAmQAAmQAAmQAAmQQFwCvFcalzdHIwESIAESIAESIAESIAESIAEvAhAI7uGm&#10;Sx+dXnVyQ9vLW4/GRgXHrjPkxbYrqRbtDOZQ6XkBQdsEET9G1dDzFpFn1w4IQCgqQvWDDoa2NuQA&#10;4t/X1pxe5m+CIutKlyEOfopzJdlnkv27vLzchwhVxP+p/JmpAo59SCqsyzmxpb/kq/5rwJSK0dj7&#10;TjVshbJhSaz+gMEID4q9TH1fCxWzEux+xcOAuD44jfqmtDjC0RLCVzvH7IXKzKGl+Z19Diwl8KBB&#10;B/mC31AnIl7H5+Jf//rXkMdRn4CxLQmQAAmQAAmQAAmQAAmEJ1D6vdLwhDkCCZAACZAACZAACZAA&#10;CZAACXgQkNeEi5gJN1RezAXqux7d7TQ1KDb2gcuLbR9aDdsazaFScwNi9XeoOn3Cm8UN872jbnJM&#10;urm5+QAh1V5HLpgZFjk+hrDweY45bkEoDP4jCMGfp54wYPkWPr5JyM8hhMYvE/Kn1pUE2TlhK6HK&#10;uoBIeZ/oTKwuYO7ajT5/2O8lHvYbOSUcG5kjIOdaeOjjTW919Si48x0IR4PPKbEBshcqM4ecMi77&#10;PHCiMG+UQM6IeB3H0484Jxug+vrYx322JQESIAESIAESIAESIAES0Cewqm+SFkmABEiABEiABEiA&#10;BEiABEiABHwISOXSr1+/voVQ/RNuVn/BTRR5PfgBbOz62GFbEiiKQAI3PpvwLu3mNW4ODyHifQah&#10;1XGOQt4mOWClD2K3h+PTZ4rV3SKGPH+dY47jTS9yPtJ3o9BdK+TpRXeje438f7xas/F3AhAaDS3i&#10;gN8pPaAQDCHW4GuI1ifBBmhouJ1cvOGg991aitXFzLzy9of5XtzSIXZPkYCcO8zOk1dW5OGhUYo+&#10;0icSIAESsEwA++y+vAkG35/x2+sn+f1V3mZpeU70nQRIgARIgARIgARIgAQsEyi1sJflmNF3EiAB&#10;EiABEiABEiABEiAB4wRwc2QXU+hDgPAKIhb53jE+pWbuG62Q7TpZXnC7kmrRzmgOlZAbEDuPsb8d&#10;b29vD1pEmF07IiDCOAiwzzoa3tywqEJ/CLHZuTnHHRyeP7Qg5y1J/2G/eYkK68OknYRzKVahhoDH&#10;zGEJ/Ew+92UlP9uuH3lLFNbh+7Z2tPpbF6s/5oBzq2O8readFh/aSZPA5dXV0cp0+kb9NwKjD/um&#10;GaVqr0weoHwBM4+WEisiD5ZSmDdIP1/kN4shjq8Xv/zyC3+3cI0r25EACZAACZAACZAACZBASwJm&#10;foxuOU92JwESIAESIAESIAESIAESIIFOCfz3v//dx03nF/jsw5HdTp1JZXCjYmNXfLzgdiXVsp3R&#10;PMo1P3DDd4KI/gbx7tuWkWX3jghAECpC9YOOhrc47DkEv4cWHV/mM3JB1nHy1aGlqjNEnE+XzSeF&#10;f8cDAJ9Se2uBMcH6B8Sxn0IsPX0YgrNUT87+D+vxFJM86nqiuYnV73lCVHeO/S7LY07XOZPS+F+n&#10;093V62upBryv5lf6wlG1qXZlKHuhMnPIKbWyzwMnCvNGxnIGx9gBPL+Qh+5zfHOWT+jYlgRIgARI&#10;gARIgARIgARCEsj1/mhIZrRNAiRAAiRAAiRAAiRAAiRAAksJyOtlcbOjj5scL9B4f2mHEhsYFRr7&#10;hIoX3T60GrY1mkc55oaIqFBZ9QT73rhhNNmtQwKI3w4qhX9ITUzbIZKlQ+MBjREq0b/MUdAg+SDV&#10;1SGy3VkKovsGA/j5uns3lnuQYoVwrPlnVvZtKw9RVGVCKVXWZe5dP5iRq1j9QV5le+xZvouW1QJr&#10;qY/j8dlKr7fbaubGRKOt5tph5+yFyswjp+zKPg+cKMwbGc4Z7L0jnLv9jmu9IR7GH/lMm21JgARI&#10;gARIgARIgARIgAQWE1glIBIgARIgARIgARIgARIgARIggfYERNglVdT/d3l5dvnt22dY/ATxj1QY&#10;3G9vPVMLhm9eZRoRm9MymkeZ3cgeIXleSsVPK6JHm8kezmscw/ZEnEyxujtjqeoNAYPk/MS9l52W&#10;EGgcGRGrryAWHy2QxTrbTdFPPKiSpF9VrJCXwxQZuviE/TX5txW4zMOljeyNske6tNVuU4BYXZDJ&#10;MfuTPCCtzY/20iKAB0GHOL9+Nr27O0nLM3rzmEBm13Y/B9joNXfsTM0+D2ID7XA8XOPt4VroFOfv&#10;ny4vLz9//fr1FJ9+hy5xaBIgARIgARIgARIgARLIhkCOBb2yCQ4nQgIkQAIkQAIkQAIkQAIkkDYB&#10;EQlAOLOPimev5GbGQ295seUYO6PVsR1nt8I8cCXVsp3RPLKeH9j/JojcMSqOnbeMILt3SADHsgOI&#10;C886dMHk0BD5Huaa+yKsxvqWh+9M/FmpEC6VcuHrh9Sgwq/X29vbg9T8qvMnxSr1ruxKqrJ+dXUl&#10;D73Iw7vR/joVq8ss7+J6IOdh2K8PLa3faMmQ4UBfcWxevb4+w+8Ofa/pUWjshatp4+yFyswjp9TI&#10;Pg+cKMwbZZozOO7KsXeAvfijHH9zfXjZJ9RsSwIkQAIkQAIkQAIkQAK+BKzfG/WdL9uTAAmQAAmQ&#10;AAmQAAmQAAmQQGMCqKazi879ldXVVxAk9Hurqzt1xnix5YHZqNjYdYbMBVdSLdsZzSOr+QGR1DtU&#10;fDzhDdqWedtxdwg/Rah+0LEbFoc/hxDz0KLjLj5bygvsRWNUoH3mMq+u2yT8cMgJ8vlt13xcx0d+&#10;iui/79o+pXbI1xHy9XlKPoX0BbF6D/v7Ice4tx1XKl4xo8hi9YceIK+yfYAqRu5YGwOVfuWB+TM8&#10;ALXj5HumolGnuUdqVIRImXnklE1F5IITCTQqJ2eGON+5wJ48ePLkydgVD9uRAAmQAAmQAAmQAAmQ&#10;QMkEVkuePOdOAiRAAiRAAiRAAiRAAiRAAssI/Pe//92fvfr18vITBOqf8TmDwHR/kVhdbPJG1TKy&#10;/HcSIAGLewWqiQ1RjfsZKksfU6xuN4cRxx1UVf6EGRzYnUU3novgFIKE425GDz+qVAG3lBeIxTA8&#10;FZ0RsHfu6lgq3spHqwSQr3vy4IJV/339xnwP5aES336+7UsWqwsrcD5DRXu+KcU3cYy2l4q+W5ub&#10;z6Z4eHTpFMoRjC5FwQYtCDCPnODxN0AnTDk26ssbZfDbyGf8dvxJfj+Wt3HmOFHOiQRIgARIgARI&#10;gARIgAS0CFgt5KU1f9ohARIgARIgARIgARIgARIggR8IyI2Fm+m0v9rrvRBhehs8vOBypGe0Mrbj&#10;7GbNmAs+tFq0NZpLFvIDAucxRGfHIpJpESF2TYAAYrkHUfIH3FjfScAdUy6get4E1ZFfQpAwMuW4&#10;h7PWqlcjl19b2ZcSrlw/wH7w2iNNOm0qD1VAoCtV1k3+WXorgAbg0PEqXaz+MEbyUCGOUa/5QKFG&#10;5tqwIb9dyAP18Hav0mMKjaMEMnuhMvPIKY+yzwMnCvNGzBkUmJ9O8Bngc/HLL7/wNxSf/GFbEiAB&#10;EiABEiABEiCB7AlYuCeafRA4QRIgARIgARIgARIgARIgge4ISJXZ//3vf/3e2toriNT78GRXyxte&#10;cHmQNCo0dp0hc8GVVMt2hvMo1RyBsG6CqPyGiupvW0aH3RMgIJV9UeWZVVgbxuLm5uYQa+G8Yffk&#10;u11eXu5D7Pg+eUcfOAjh8lMr4syEHwYYQrD+0lLcwdK0Liz3veRxLiFecg7xRjvHKFavJDrCuZsc&#10;q0bavGkvXQKXV1dHUEe+wTFx57uXFIxGCZjpg5ErIeaSE6kicsGJBBoxZ/7Ziuf/JeJ1/OZzgf9z&#10;+OTJk7ErSrYjARIgARIgARIgARIggRwJpHo/NEfWnBMJkAAJkAAJkAAJkAAJkEAiBKQSGW7k76/0&#10;eq8gctoL6RYvuhzpGhYaO86QVdZdQbVtZzSXUtwrcFP1HOLVE+yTvKHaNi8T6H91e3u2trJykIAr&#10;Vl04h6j30KrzLn6jEvJniN12Xdqm0AbnciPsUc9T8MXFh1T5Wqz4nbD43yUVViwyd5rYgkbI/0/Y&#10;X9SuuyhWr4ctDxuC9Wvsj8O2cWN/OwTkQfyr6+sznLfvz7ymYDRK8LIXKTOPnPIo+zxwovCgEfPm&#10;7224hhv26xH+7WJ9dXXAB8x8k4vtSYAESIAESIAESIAEciCQ4v3QHLhyDiRAAiRAAiRAAiRAAiRA&#10;AgkR+Pr16y7c6a+srr6CQqSP12bvxHKPF12OpI2KjB1nN2vGXPCh1aKt4VxKKEdGiMAxhU4t8jCh&#10;riJgQjXfDzgG7olbqwn5ZsUVa8LoJlyvUJ0VgvzTJn077HMCn992OL7X0ClXBQfHhA5By7GGqti9&#10;fGS9FpjD8ebm5js9i2lbwrFoV0TryLXW12EUq7vFel5p/dytNVvlQgDrrI/1Jm/T2c1lTqnOowiR&#10;MoXHTulXRC44kUAj5sx3Ui55gTZjMBtM7+4+/vLLLwNXzGxHAiRAAiRAAiRAAiRAApYJmPoh2jJo&#10;+k4CJEACJEACJEACJEACJBCXwH//+999VJZ7gSrq/dBV1JfNjBdeywjN/92w0NhlhswDF0pKbQzn&#10;Upd5IhU5EYFjVPk6V4oEzXRM4Nt0urdyff1h9ZFAkKJ198BAVDqRKt45v2lAHmqQ6t8aQlJ3su1b&#10;Ys96aeXBGhHrwt/P7WcdxgLOmZ8ix+UYYOJPBJnw+YMJZ2ucnO8tzyxxb8v78vJyH2v2fRs7FKv7&#10;0cO+8w7ndcd+vdg6BwJ4q9xbHHv+g71yJ4f5pDgHFzFqin47+0ThsTsq55YFNGTefA+y7x6BPVvO&#10;xYf4Tehie3t7UNI5YgErg1MkARIgARIgARIgARJ4QKDL+6AMBAmQAAmQAAmQAAmQAAmQAAmoEcAN&#10;2b2b6bS/2uu9wIXOvpphBUO88HKEaFhk7DhDVll3BdW2neFc6mq/gKDpRCq98qZo2+RLpz+Oiwd4&#10;aOv0sVj93kOK1t1iBWHsaxEMuLW22cpitWoR+2LPemqFeOoCa0vi//uYp1yx3iMvTb0lwGNetU0R&#10;N6n8fNDEVudidXH6LgkvvPBBADfAgwKHPMfzwpZFY3nTHATrZ4h9P4sJJTQJXyFqQq67u0LhsROr&#10;InLBicS8EfNmBkIjL2BjOL29vcA+Pnjy5MnYJwxsSwIkQAIkQAIkQAIkQAIpE+jqPmjKTOgbCZAA&#10;CZAACZAACZAACZCAAQJSDfR///tfv7e29goi9T5c3k3VbV54eUTGsNDYZZbMBRdKSm0M51LMPMFe&#10;OpyLmMZK5GkmAQLfbm9PIUg/WuYKRevLCK28Q9XxrCvTSuVviKk/WauujsgN4PPrpRFMpMHV1dUR&#10;/D1NxJ2f3DAqWJcK63INYPavxCrrcg13c3PzCeIrr2u3JGTiBsXqDxbHaH19/XXObwsxuxFEcFze&#10;boA1J8cgr3UXwTWzQ2iIUZOfPIXHTiEqIhecSKARc+Y7Ke28gL0x+A6k+jrE60PXkLAdCZAACZAA&#10;CZAACZAACaRIgPelUowKfSIBEiABEiABEiABEiABEqgkIFXUUSXsLW64fvh2dfVlbX39PcTqB2i8&#10;mzIy7RsVKc+Vvi0mwFxghqRCAIKxMXx5iQrFLyleSiUq7f0QIeDV7e0HF7G6jJaEALD9tINYgIB3&#10;lLtYfZYDd3dvDIrVVyB4vQgS+EBGU2eMvWMv0NRDmv0Y0ngM25IXWINHMcZKZQyp8i3CaR9/kjhW&#10;2RarC+49PDjzSa6nfdizbR4E5E0xeED1Ofb6d3nMqNtZFHFNT+Fxt0nG0UngEQEI1XdxDnWEN6h9&#10;+N/Xr19QwOXsv//9775c/xMWCZAACZAACZAACZAACVgjELNolzU29JcESIAESIAESIAESIAESKBj&#10;AvIKa7jQn/Z6L3rT6X5vddXsD/G8+HJMJsNVsR1nuMJccCWl0M5wPoXKEwjjJiD729bW1lsFwjSR&#10;EIFvEJz2bm7e41gpx06vP1a0+BHXvOrx89wf5hCRMvaET17JkkhjVIp9Zik+yKn3QLefCL4qN04g&#10;njZ1XMCbAfrIA6mybvqvxCrrEjDXtw5QrK6b3vPzwGOcB57rWqY1KwTmDy2c4hjat+Jzan5SsJ5a&#10;RLrzp4hc8MHLBx2+04qZG7imG0zv7j7ivHiA6utjn5CxLQmQAAmQAAmQAAmQAAl0QSDU/c8u5sIx&#10;SYAESIAESIAESIAESIAEMiDwFeITlM18haoxfdxE3ctgSrMp8OLLI5KGRcaus2Q+uJJq2c54Lmnn&#10;CW5knqO64rFUN21Jlt0TIwDx0QGOm6erqNbb1DWK1v8hByHsa6lG2pSllX4QyorYt2/F33s/Ibgc&#10;Yy97ZslvA6zPIVg/tMRUfAXXmHqgkHhM8m8LZNm6oFi9LeH6/thHT/jwYji+FizjrXVH8PMNBI6N&#10;zx0tzDOEj7kceGrZUHTsnDbZ54IzCTRk3nyn1WVe4DefEca/WId4Hcf5kU8I2ZYESIAESIAESIAE&#10;SIAEYhHQvvcZy2+OQwIkQAIkQAIkQAIkQAIkkAkBqaJ+1+vtr0oV9bQrT7YmzgswR4TGRcYus2Qu&#10;uFBSamM4n7TyBDcthxCpn0DgOVSiSjMJEfh2e3sKsfmRhksUrc8ovoNw91iDZ8o2jFenNhcjVJP+&#10;grzaSTgnhvDvZcL+Vbq2TPBsaT7W3hqgwRbnJzvYiz5XrQ2K1TUIL7bBBxnDM059hPkaPIWfB6n7&#10;mop/XQpRozGg8NgZdRH54EqDefOdVCp5AT/GK3d3Q+z1F7/88svANZRsRwIkQAIkQAIkQAIkQAKh&#10;CWjd+wztJ+2TAAmQAAmQAAmQAAmQAAlkQkBuiv7vf//r99bWXkGk3se0djOZ2tJp8AJsKaJ/GhgW&#10;GbvOkvngSkqhneF8apMnqJ45Ab1jVNY6V6BIE4kRmImM7u7eI0fkWKr2V7JoHWtmhAc7nqvBTNiQ&#10;iEQhkDV5DmaxAn7qlcCt5j64vsUye5PwUvNxrcgq66jyvI999/1DUBSr+6RN67aj9fX1l3z7TmuO&#10;pg3IQ2w4rxTh+p7piURwPhUhatCpUnjshLeIXHAiMW/EvPlOK9XcwD4/wG8HF/ImMR73fZKbbUmA&#10;BEiABEiABEiABLQJtLnvqe0L7ZEACZAACZAACZAACZAACWRK4Nu3b3sQwuzjB/EXK3+L1Iv84wWY&#10;R9gNC4xdZ8l8cCWl0M5wPjXNE+y5J5ubm+94I1IhfxI08W063evd3LzvBRQclyZch/B1AtHksxLW&#10;DM7LDiBQPEswtZ1cgtD+qaU4QRwi58GfnCbXYSNUuW56yOnMa+NvCviJW4lV1gUC9l8Ryh7Jf1Os&#10;Hn85zR9wfIkHHEfxR+eIKRHA+cFbHLP+g71oJyW/UvElVRGqKh+Kjp1xFpEPrjSYN99JWckL7PWj&#10;6d3d77gmHPL475robEcCJEACJEACJEACJKBFwNyP0FoTpx0SIAESIAESIAESIAESIIFwBL5+/boL&#10;61Kl6wUERfsQ1O2EG82WZV6EOcbLsMDYcYYrzAVXUkrtDOeUT65g3x1CdHuIvXesRI5mEiMgYmM8&#10;/HW6urYW/Nhakmgdgr2XWDvDxMKt7s6sMj+qq0OcHDx/1J3/2+AQvr8MZDuIWSuiaouCdQlY6tXr&#10;PZNqgDi89uyTRXOsk08rq6t7nU/mLgnJfHQMIlrH8eFQqq5GH5wDJkVAfsuBYP1UfsdJyrEEnLEi&#10;RG2FisJjZ3xF5IMrDebNd1IW8wI+j1fm1defPHmS/fWwa1qzHQmQAAmQAAmQAAmQQDgCJd13CkeR&#10;lkmABEiABEiABEiABEiABFZwY7OPzyk+n3Bz8zM+Z7jReUCxOpOjEYECbnhZvJHVKJbs1JqAS65A&#10;ZDTGQC9RVf0lxeqtkSdr4Buq0K6iMnYMsbpAKEi2d1KCWH0W07u7I8NidZnCx2QXaI1jOB/uW/BZ&#10;KsFb8LPCx6FRv6vc3pcHHDKaj/NU7tbXD+/wpgvnDiEaFipWF5RSURvHhvdXV1dHIdDSph0CECuO&#10;UW33Nc4X5OGZsR3Pw3rqcj0W1oMI1gv4DUaLYhH5oAWLdpIngAIJu/gN6QgPxX/439evX/73v/+d&#10;4bf9A3nQOXnn6SAJkAAJkAAJkAAJkIBJAj5FukxOkE6TAAmQAAmQAAmQAAmQAAmEISCVt3ATcx83&#10;t2dV1BeOYriysTY9XoR5EC0gb5gPHvmg0dRwTtXlilTEBJrfICx5q4GINtIkMKuKfXf3HnnQ78LD&#10;zCtemKvY3TQHMqiuLqLK5zjvHDVl0EU/VACX/flNF2P7jGn1LQNW+HrEopg96TETEUv31tZOPVjp&#10;NS1YrP4YIo4V53gA8lAPLi1ZJSDnDbN12eslfwwLzbgIgTIF685pVEQ+uNJg3vxAKrfcwHyG09vb&#10;C1yDDeSBJte0YDsSIAESIAESIAESIAESWESA98aZHyRAAiRAAiRAAiRAAiRAAk4E5GYlqqz0cbPy&#10;1bxS5K5TR2lkWCTqPEePhrwQ84GVP638Z+gR79BNje9Fj3NFBEWoCn2MfXkSGh3td0fgG6oe925u&#10;3uONJe7H3QDu5ihah9B1gjX0rJQ1hPmeITUOAqRHFJMSL4gon0YZTHEQ+P0B5vqKJoOYurm5OcTD&#10;T+dBjAc0KhXJcW0ijLP5s/rwgEYArm5v5eGsfQ1bzjYoVq9CNVpfX5e39vAc0zmR8m347du3Pczu&#10;FPmQ/LEsRBRyE6DWMqLw2Cl9iskHJxpoxLz5Tir33MDvTyNMdri2uvo7rhnkv/lHAiRAAiRAAiRA&#10;AiRAAo0I8L54I2zsRAIkQAIkQAIkQAIkQAJlEJAbk1JFHTcmX2DG/cazNi4SbTzvmo68EPMgWkDu&#10;MB888kGjqfGcknzBjcIh9uUTCG2HGkhoI10COA4fwLvT1fX1nRS8zE20XpIoFPuGvBnncwp51MKH&#10;wdra2usW/TvpakWwDjgn4Pu2E0gtBwXj3DRCxVZZn70J4ubmU7SHtChWr119iMUYn9cUpbXcoDLq&#10;jrfsHeAa5BQPCSVxXhoLbW4HmEpuFB07p1MR+eBMY/bjhE/rrNuWRALnBxPEfoDvi19++WWQdWA5&#10;ORIgARIgARIgARIgAXUCvC+ujpQGSYAESIAESIAESIAESMAuAdyA3IX3ffzg/AI3IkWovqM2G+Mi&#10;UTUOc0O8GPMgWkDuMB888kGjqdGcgth0glw5tlgBVyNspdmAWF0EQUff572ahlw8DS9UssGsOLfJ&#10;7A2JpmunZ7UCuCEx9TsI1o+b5FfXfXLI78cMS3qg5vHcpWr+Soyq+RSrL126cu6Jc5HXfEhyKapi&#10;GsweKrm+PsWED0qYdDECVIqOndO5mJxwIcK8+YFSybmBY8MAv1VdAMjwyZMnY5f0YRsSIAESIAES&#10;IAESIIFyCfCeeLmx58xJgARIgARIgARIgARIYEYAIvU+vl7h04dAfS8YFqMC0VA8eDHmQbaA3GE+&#10;eOSDRlODOTW9uzvZ3Nx8h316ooGANtIlMBcCvUes5fj8418ionVxyrhwvajqxSL+hODwQ7pZ7+YZ&#10;5vAM62Ls1jqdVoYE62bXBRi/RcTfpBP19p5AKDyGSPhZe0s2LXxDTHGcCRdTitW9EgP5eMgHJr2Q&#10;Zd9Yzi1wzirC9b2cJ1uEAJWiY+cULiIfnGmgIXPnOy3mxj+Jg2PDCDwu1ldXB3xLi8+CYlsSIAES&#10;IAESIAESKIcA74mXE2vOlARIgARIgARIgARIgARmBKSKOm4470P08wL/p4jUd6KgMSgQDcmFF2Me&#10;dAvJHeaER05oNDWSV1Kp6m5j4/iJQZGmRphKs4Gq6ns4LotYfbd27hStt0oLCFsnIgIt6eEPiMo+&#10;4bxvrxW4jjtbFe8ae1jArGDdGGfn1fT/Z+9drNpYtmhtJIEAw+8LEVyI4EIEFhFYZAARbIjAEAGc&#10;CGBHgIgAOQKUAcoAGfMQAkn/XBh7A9ajqruquh6TMRje51CPVd9aXV3dNWt1qF8VUB7glIIydyHT&#10;uvm5i2L1TC7CmvQUhyd3M1VmpWgJdLvdPQzuG9YZbt4rOSSZjACVomPlqEomJlSJMHb+kGJsjA4a&#10;cGnjYEMDCRi+Ly0tNVRDi+VIgARIgARIgARIgATiJsD98Lj9y9GRAAmQAAmQAAmQAAmQAN4LD1fu&#10;7+8ls+YXiLPqQLJWGJZABKKu+PCBTIN0ArHDeNCIBxNFfY+p4bCNOXsXwtqmieGyDf8JQKy+AyuP&#10;lAQ/FK1ndiiEz1spXVcSV7OzsyeZgflT8bhSqez7Y46aJSEJqeUwB8Soq2oj869UQJnsleGFelBD&#10;eYBTCuI5dq0nB24qlRVTbc5QrJ4LJXzSxD10O6VDX7mAJVJZkiJg/Xr0+r4pmlEnIUCl4FgrXpOI&#10;CVUijJ13pBgbUxd1sj/RQakm7hXnCwsLDa4lVC82liMBEiABEiABEiCB+AhwPzw+n3JEJEACJEAC&#10;JEACJEACJDAjGVqRka8GYc9X4Kh5g8R3gahjUHwg0wCeSOwwJjRiwkRRD+MK4rTOTKl0uFCtHpsY&#10;ItsIgwDu2yJU39OylqJ1LVxSGILWfQhyk7m25NAi1oOSXX1NG5ZnFSD83hZhg2dmTTUHMXeAQt+m&#10;FvSkAJ4dgl2KgPWFV889hnyaepZ1ZG+uV+bmzozgpFjdCEY00sJ6dXd+fr5lqkG2EwcBOaSFtYcc&#10;kgt+3SEeSUKAStGx8sWXRDwo05ALhER+4yIJhcAZES9yCA6/53hWbSwuLrYVWmEREiABEiABEiAB&#10;EiCBSAgE+wI6Ev4cBgmQAAmQAAmQAAmQAAkYISCCJNnMx78vWdTxu2KkYRuNeCgQtTFMlTb5QKZC&#10;6U2ZBGKHMaEZEyaK+xRXw+EpslbuM9OUCceG0YbcvyHuOcmckdIj0boQL/uNvQEx7rbfJpq1LjSx&#10;9KTRQ8iwGuLcCB8cYVx7Zj1rrzVwXgfntr0e7LUcU7y/pZR6lnVh0ev3T7BG3skVPRSr58L3sfLL&#10;AcuZmS2K1o1ijaIxWdv2er093EuCOaw1CnwyAlSKjpWvu2RiQpUIY+cPKcaGQtBMiRfcO+T5Q7Ku&#10;n0O83lRokUVIgARIgARIgARIgAQCJsC98ICdR9NJgARIgARIgARIgATSJoDPLtdA4CWDOl7obgRD&#10;wydxqAfQ+FCm4YREYocxoRETJop6EFeSWQoZyvYp+jHh0HDakK+hQBwqWSjz3cMpWp/qdBF8zs7O&#10;boYoeJ46uDEFXg9DXEGkv5K1DY/qNTGOLY/sUTYltKzfuFa2cHCqqTxAjwpKZl/MqZJlPcafQ1wD&#10;BzEOTGVML/MZvhZRyvq1CIrVVTBnKvOaaf00U2VWipoA3letyToXa69aiANNQoBKwbFyaCYRD8o0&#10;UJCx844W40MheDRiBuu+DlpsSPb1T58+NVN6hlcgySIkQAIkQAIkQAIkEAUB7oNH4UYOggRIgARI&#10;gARIgARIIAUCsuGHDeE6Nv2+YLwiUl8JctweiEN94saHMk1vJBA/jAnNmDBRvKi4Qhap/nB4uDg/&#10;f2piGGwjHALyVRTcx09wTzdzL6dofaLzwVnE6q1wIiS/paFl9p4y4mDFuhBRXyL+NvJ71E0LsHd7&#10;YWGh4aY3870g7qPUDGFcHRwkkOz3HfPUwmjxcTjcKA8Gl9rWUqyujUy3At5RHOPQ5b5uPZZPgwDe&#10;Y+1g7joytuZ1gC3KG8kobhoCUgfYve4imZhQ9QJj5w8pxoZC0OSMFwjXRbz+HfeRBrKvtxV6ZBES&#10;IAESIAESIAESIAHPCXAf3HMH0TwSIAESIAESIAESIIF0CUgmufv7e8kU+AUbfHWQWIuGRlHiUE8B&#10;8sFMwzGJxA5jQiMmTBQtIK6Gg8FhtVo9Tll8ZsJ1IbaBzOoHuLd/M247ResjkULouS/XmnHeHjeI&#10;NaQccrzy2EQt00I+cBCggDrYwwESVKFltNe6EGZmgvaN5lhHFu/1enulSuVIuS2K1ZVR5S0oYjIc&#10;qtjlujYvyTjry7stXL/fEB97IYwwCQFqTgFpCH40aWMSMaEDjPHzhxZjQyFwDMYL7ictybyOr6c1&#10;+IVCBfYsQgIkQAIkQAIkQAKeEuAeuKeOoVkkQAIkQAIkQAIkQAJpEoCIbeP5+bmGT75/BYFatBQK&#10;EIf6zJIPZhreSSR2GBMaMWGqqKPYEkHPYG5uf7FUapsyne2EQUDEOshefPJ6CM2e0RSuv2XbwJpq&#10;2x5sP1uGaPcMltX9tE7PKsksjQMHq3q1/Cgt1zwODlz7YY2yFUGLohEvBxip+QNByvjsFWSW9V9s&#10;e/3+BdbJ05+TKVa3F4zjW25BQLaNdQ7XuEXQD6BPed8lXxiCqRu+mpuM+NSggNRXX5qyK5mYUAXG&#10;2HlHivGhEDiWYgbPWrLeaIqAfWlpqaFgCYuQAAmQAAmQAAmQAAl4QoB74J44gmaQAAmQAAmQAAmQ&#10;AAmkSUCELN1ut45/X7Ko43clCRKOhKGhsOSDmaanEokfxoVmXJgobjO2sJmGOX4X2SebJkxlG2ER&#10;EIEOskS7E+hQtD4DoXAbwrnN1LK94lCEfJ3nIqwrZKK1wR46CNQXwfKWKAqUuc7lGvSBAp2Bjiv7&#10;kqn56emqXKmMf26mWN0E6kxt4N7bQcUtZj3NhC+ZSngHtofBfsN6xbv3X0mITy2JR2MN4CRiQsd5&#10;jJ8/tBgbCoHjMF4kOQSe/c8XFhbkX1mP8IcESIAESIAESIAESMBTAtz/9tQxNIsESIAESIAESIAE&#10;SCBeAg8PDzWM7iWDOl6gbsQ70ikjsykMDRAqH840nJZI7DAmNGLCVFELsfUi3CmVDheq1WNTZrKd&#10;sAjIwTTJJulclJO4aB28RazeCita8luLLMwiVpe1ZhQ/+PLQLoSPpyEORq59HFKSbPch/TTxVYKt&#10;kAz+aCuugaj1Q5jb1lPPYC3XVmXUtUWhuheX7qtofT/UudsLiAkY8XL4pNez/+UhDZZR3zzecnAo&#10;INXA72XRZGJChz7j5w8txodC4BQUL7jHtPD7Lw6wN3mITsFPLEICJEACJEACJEACjglw/9sxcHZH&#10;AiRAAiRAAiRAAiSQHgEI1NewaVuHuOALRi8i9ZX0KIwYsQVhaMhc+XCm6b1E4odxoRkXJoqbjK3h&#10;8BRixX1mdzLhmDDbQGb1A9z/vxVmvWeideFQdgADgtX9aoKHRBBvO9iUl0z+0fyELM5FHB7AEcVd&#10;/xmiQL5MgPvWeoaq3lSJ7dDGCLCnOFSw6w3wggx57PePcD/Z+9M9xeoFeWJ8t5hPDiESk3mQPyQw&#10;loB8GQOiQlm7rBWNKQnxaUHi0aJ9m7X/JGJCBw7j5x0txodC8HgQM7jHtGHpS/b1xcXFpoLVLEIC&#10;JEACJEACJEACJGCZAPe+LQNm8yRAAiRAAiRAAiRAAmkSuLu7q5dEoF4q1bHo/rPxxgX4m3gwKQqN&#10;JMwYHxqOTCR+GBMaMWGqqIHYwoZYc2Y4lMySLVNmsZ2wCEjWSAhw/MgamZ5oPVkxJ2LuCgLvP+vO&#10;sK6av60NXTwN4bQI8HZC8wPE0EEvP0I8KKAbIyEf5NAd66TymPMuZ8rljRmK1U1iNdoW1kM8vGmU&#10;aLyNySFPiAkLO+SVjPDUA/FoSFGcTFyoOoXx84cUY0MhaDyMF6xLOrBcxOvfFxYW5F/53/whARIg&#10;ARIgARIgARJwTCDol8+OWbE7EiABEiABEiABEiABEhhLAJtrG8/Pz7VSpfIVi+zauIJcgH8gY0AY&#10;GlNYMj40vZlI/DAuNOPCRPGssYXMTf3h8HBxfv7UhBlsI0wCsiaAmFCEqhvejCAR0ToEzi1kGN9K&#10;ceM5UpHuMcTT+95cR5qGhJrpG/PXasjXkGTrxRguNN0VWvFkD+a8ddTjcLgx0+tdwN8roTkwMXuT&#10;vTcn5ufcw5WvE8oaGvegse/UcncypoFkxKceCkht+TRvu8nEhA4oxs8fWowPhcAJIF4k2QR+z3Hv&#10;aSD7elthVCxCAiRAAiRAAiRAAiRggAD3vQ1AZBMkQAIkQAIkQAIkQALpEZDMqd1ut45/vyCrW+1t&#10;FvVJNLgA/0Anqyg00pBjfGg6NpH4YVxoxoWp4prxNRwMDqvV6nHIIj9T6FJuR9YGiIETL8VzHorW&#10;JVbKhgIG4uDO3NyciNVbhpoMppnXjP5XEHevBGO0gqEQHm9L5juFol4WCTXjPQ5+bOFaanoJVdEo&#10;zAfR64iYZf1XMPR6vT3M+0eKocFiBRHAfaqN321+faggBwTWraynMcfJdb3mwvTobxi/IQYgHnXh&#10;b9U+kokLZSAk8hYVaSgETmBzDtYp8h6hiWfqf7leUfAvi5AACZAACZAACZBADgLc984Bj1VJgARI&#10;gARIgARIgATSIoBsT7UBsqdjEf0Vm+IbWUfPRfgbcpqC0KzMQ6rH+ND0ViIxxLjQjAsTxRVjC5ta&#10;jcHc3P5iqdQ20S3bCJcAMqsfQFzzzesRRCxax5dudrGxfOo1f0vGRZpdHWdCw870HapoOhLBumRY&#10;r1m65HxpVgQ1W74YU6QdEK2f4fm8XqQN7Hs6AcwtHaybd0M+iDR9lCxhioAcxsO1/Q3X9p6pNse1&#10;k4zwNDDxqG2/T2o/mZjQgcz4+UOL8aEYOAHHDO5BHYyyIdnXl5aWGoojZjESIAESIAESIAESIAFF&#10;AtzzVgTFYiRAAiRAAiRAAiRAAukRkM8RY9Q1vIj+Kv9io2zFBAUuwj9QVBSFmmAfQhuMD00vJRI/&#10;jAvNuDBVfHJ8teCX/dCz0JpClXI7r9mtT4ISy3koXM+Zaf0Uws3dFOMQ8bcGEeBVhGMPWowbsl8g&#10;tN+XL4aEHFOxHuL46JMYDheYiLPX+/Al7sPy/M4fzwnAX8HPMZ4jjso8HAjdwICOcH3XbAwsGeFp&#10;wMJRG36f1mYycTENxO+/M37ekWJ8KAROZDEjiSpwHzrHyJuLi4ttBQIsQgIkQAIkQAIkQAIkMIFA&#10;zr0gsiUBEiABEiABEiABEiCBuAjc3d3V7x8eju673auZUkl+XwRopsTqcdHiaGwQ4MaHJtXINkHG&#10;jZ5xoRkXpoqPiC/JDjkQoc3c3CbF6qZAh9uOiGiQ2fsiKLG64B7gmzGe/YhFWazCNdlCJu59z4bj&#10;zByM3++s/tlJfM9etfiamBfWircimwU4/LGSraY/tXBdNP2xxp4l3n/Vw97Q37WMe3AHv0keWnKE&#10;2Gg38NURMmefGG2UjUVLAF/PaeF3C/P6vjyHRTtQDowESIAESMBbAq/ve07wbvbq/v7+EvtHB7e/&#10;DlTxhwRIgARIgARIgARIIAMBJmnLAI1VSIAESIAESIAESIAE4iHwKjSrlSqVr1gc11yNjAvxD6QT&#10;yZKtGl+MD1VSr+USiR/GhWZcmCr+Jr6Gg8Exss4eijDKVPNsJ1wC3W5XDrSdQDC4EuwoPMy0LixV&#10;M2wgi3IHB0e24IdWsD7IYfjT01MN8XeRowlvq2JcmyH7Fc8YO7Ozs6EKMqP4YgHmhyTO+zHL+n/T&#10;GK67A4r4vZ3WRxnWwjwp93Cuq4NyW3HGvn5N4QgW7JiwIombhIBK5JC/iZh4wWWqoZjaYQz98Sbj&#10;QzGwI42Zj/7vD4ftysxM43k4/P55aamhSIfFSIAESIAESIAESCB5AtzvTj4ECIAESIAESIAESIAE&#10;0iIgG1wiMMO/X2bK5RoWxGtFEOBC/AP1RATHqrHG+FAl9VouofhhbGjGhqHi2JRqYqN/XzL8GWqS&#10;zQROICpRnKeidQmRacJ1ZLHexXV5Gng4ZTYfglwRq9cyN+BpRTmIgMNBq56ap2QWxnCAgqFmv28i&#10;y/qW0kA9LhTr9TECeRT+MhVKOMhzibY2TLXHdqwTaOHQhdzLuca2jjqeDuTAHt7pyaGwtayjSkp0&#10;GqlwNKvvp9VLKjamwZC/M37eUWJ8KARNxDEz0f/DYQd0mjiId95dWGis8kCeQrCwCAmQAAmQAAmQ&#10;QKoEpu37pMqF4yYBEiABEiABEiABEoiIwMPDQ+3u4eHg/uHhsvv4eD2DbKilcnmnKLF6RGg5FEsE&#10;uAGiCTbizRBNEixunkAbIprt+Wp1i0Ia83BDbFEOvvV6vbOoMrgOBt66YoplpymL1eUAJhxX89Z5&#10;OQyDWLqZo7ovVf+vL4bo2oH73opuHU/Lf/fULtNm1V7nA9PtBtkeMnZvI4Y7QRqfptEbGPaFCJDT&#10;HD5HnYUAvq7TxMG2dazLD3m9TyHIdyVaIcZ3cVq4WJgESOAtgVJpBXtOdcwjJ/Pd7vXt/f3Fz7u7&#10;PexLrREUCZAACZAACZAACZDAewJMzsaIIAESIAESIAESIAESiI7A64vAGl4QfsXgashsseLjILkY&#10;/+CVhLJkq8Qj40OF0psyCcUPY0MzNjIUF+ED7h3/gxDiGP92MjTBKhESgChmDRm9zzC0jQiH92tI&#10;gWRbxzXagihxK+XrE+K+KxycWIsxFmPInB96dm8cGgh+uSECWFwj8hWC6H8wJ7Yh4FyPfqCKAxQB&#10;P2JY7tf8CYjAa6b104BMpqkeEJD3f5jrT7AmrKmak5QomYJ11bB4KZdUbKiSYQz9IcX4UAyaSGMm&#10;j//7w2G7MjPTkOzri4uLTUWSLEYCJEACJEACJEAC0RII/sVztJ7hwEiABEiABEiABEiABLQI3N3d&#10;1ZE1/YtksgglczoX4x9cnJDgWDW4GSOqpF7LJRJDjAvNuNAsDlFyA4KZfWwitTWrsnjEBET4iLiQ&#10;zOorEQ/z19A8F61DCNyBMHMTm73JXqPI8r8HMeZRrLGI62w9dP/CR9fwUbDzRQyCdbk+MF/k0ZYE&#10;dYnFcNDDJHBcgyJg3THZJtuyTwDr8FMcGN213xN7iI2AHFTB+kHWRmvTxpbMjSFS0eg0/+b5ezKx&#10;oQqJMfSOFONDIXAijhlj/h8OO32I17HmOe9/+tRcZZIMhcBiERIgARIgARIggdgIcJ87No9yPCRA&#10;AiRAAiRAAiSQCIHHx8cNbMrXSpXKVyxqa6EOmwvyN55LRGysE6uMDx1aKJtQDDE2NGNDrXgLwqZ9&#10;+cS8WnGWSoWAiIMRG9GKg0f60WPRev/paXthYaGRSvx9HCc2tlcku3rIYuhJvoslU3ToQmmI/uRQ&#10;SCv06yz0TPc6/GO5dnTGPKmszJV4XyAZ9jdMtcl23BCA75pYj2+n/BUVN6Tj60Wu+9d1+7dxozMm&#10;OAwBX8TCURv4k4oNVYCMoXekGCMKgRNxzFjzP5JmIAP799lyucHEGQoxxiIkQAIkQAIkQAJREChH&#10;MQoOggRIgARIgARIgARIIHoCsvGET/3u3N/fn9x3u1eD4fCyjMySIYvVo3ea7gAjfqmti+J3eWsv&#10;w7Ma5Hs9xpDvHvLSPgi8OpJRHdkcNylW99JFhRn1KnqRDK1pidWF+GBQGPdJHcOq45TF6r9cM5Ds&#10;6iteOsiAURBKNww0U2gTmDs2CjXAQOcQ+sYSY98N4AiiCVw7azjUvROEsQ6MFLEz5ktm6nbA2nQX&#10;8F1NDhtgLl0z3Tbbi5uAXPfz8/MHiJ1NOfgQ92injI7vRpJ2PwdvngDfz5pnGlKLVv2PrwVX8IUQ&#10;9HGFfa9LfEX44BaJmkLiQ1tJgARIgARIgARIQJcAk7LpEmN5EiABEiABEiABEiABZwResqgPBnUs&#10;Wr9i4ynKF3VckH8Ip4QyZKteSIwRVVKv5RKKIcaGZmyMKA4hwzGE6ofM4JifZWwtiEgKYqkzjCvK&#10;9YeWv3zJtj4YtHCoZFPL9sgKS1xCgHkV2bDeDQfZ44PPoI8x1CAelszOwf5g/tuF6O802AG8Gh6D&#10;L3R8gIzyHcyT61zX/Ectya+k6ASNx2XlUCnM28Jc1PLYTJrmMQFJeiEHT3FPXhEzrQoOfeNAwbqW&#10;R5KKDVUyjKF3pBgjCoETccwU4X9kXW+DehPvAM4/Ly01FDzAIiRAAiRAAiRAAiQQDAHubwfjKhpK&#10;AiRAAiRAAiRAAvETwGbSGkZZw0vAr/IvNpZW4h/1zAwX5R+8nJDgWCW+GR8qlNKNIcZHhvhAldeM&#10;e/sUwGTjF3stEThCJHX2W9wS+3iVxlewaH0AEWYVYnWsDdtK9kZaCGLUEwxtJ9LhvQwL2eODv7WJ&#10;QBbjCP3LDIcYw0EMsYbrpgiNSZHoovGdKYi4Ji8ka7ep9tiOWwKSKT+GAzRuqbG33wTki0lY28s9&#10;eSeZm0HEolFbkZ1MbOgAZBy9o8UYUQieiGPGC/8Phw2sZ8+7CwuNVXxRRMEjLEICJEACJEACJEAC&#10;3hIoe2sZDSMBEiABEiABEiABEkiCAD5zWL9/eDjC7+VMqXSF3xO8fKunIlZPwskcZC4CXrwUzzUC&#10;ViYBrwi0IXrZhuiF2Rq9cos/xojQFNZcUKz+wSeDQaFOGkKslrpYHYKrDThhp1BH2O+8ab8L+z1A&#10;6L1ivxfrPfwf6z246yCKuFLFBYH+PyLQVC2fQjlknd9+zdadwnCjGyPWZCf4+l7oh4Ci80soA5Iv&#10;TuCLWrKO3MK7lVYodtNOdwT4zm0E64iFx1kiizGShRrrGCeA/TLE4sl8t3t9f39/+fPubu8WXyc2&#10;3g8bJAESIAESIAESIAEHBChYdwCZXZAACZAACZAACZAACfxHABuNGxCp70GgfvbQ7Q7LlcoZNo72&#10;8MsXbAwUEiABMwQS2lzjxplayIhICeKtQwiWNheQjUitFkulREDEfRCry6E5CqLGOV5E6wUI19Hr&#10;Ma9bQT+IPjYhtD2PZN75fxGMI6Zns+8R+EN5CCUcmOgNBnvKFRIoKIJViJ63ExhqlEOU551Subz3&#10;2Oud8TBGlC52Mig8BzYXqtXNAZ4Joz7AktC7ECeBw05IgASSJ+Dle1fso1XK5aPyYHD58/7+CgL2&#10;I3y5uJa8swiABEiABEiABEggGALBf2I1GNI0lARIgARIgARIgAQSJSAbinhpVsMm8deZcrmGBeha&#10;oigmDpsL8w94SiTyMWBIRHPmSCiGGBtTY+MUIsjDxcXF9tSSLJAkAaxV1p6fn88w+I0kAWQZdNlR&#10;DozBoCUHTbKYGFOdp6enGsSWFzGNadRYMMZNPDO0Qh8n7jniq1rg42giU/xW4GN4MT+V60fG+vtb&#10;GIN+v1Odm1sXoXYMPjQ1BsnSjXlmz1R7bMc+gREisdbc7OwWY9s++5h7gKhvDXPBEb7wWI9unBSs&#10;a7vUSzGq9igMV2AcvQPKGFGIr4hjJij/D4ed/sxMY7ZU+t5Fso5VPgsoBC+LkAAJkAAJkAAJFEGA&#10;+9pFUGefJEACJEACJEACJBA5AcmiDuFXXUTqyIS1EflwjQyPC/MPGBMSG6sGEGNEldSbcgnFEeNj&#10;ZHy0cB/al2x6GaKHVRIhIEJGZFk8g2hlJZEhmxumZdH6q+BSBMxtc0aH2RLi9Aoxuham9WpWQ+Td&#10;qVarq2ql/S6FsQSlaxhFMyZ/yPhi8MmkqP8tVH9bRr5OMV+p7Pt9tbi3DvPpJXrlOwr36DP1OGoy&#10;lezYePbZmp+fb2VqlJVI4JXAy3PAcHiC/xnHGitiwaitoA1+wWYDDOPoHVXGiGKQRRw3IccA7nFN&#10;JGg4ny2XG0zioRjLLEYCJEACJEACJOCEAPe0nWBmJyRAAiRAAiRAAiQQNwHJToQR1vAC7Kv8C2HR&#10;yrsRJyQazeppLsw/kGPM/BVKjJEMV1dCccT4+C8+RMSC+9E+NmNOM0QNqyREoNfr7WHNcpTQkO0M&#10;1ZZwfTDY4oGTmRkcBN2ZnZ0VMVXsP6fI6L0bwyBjEUfDH9EsLyLJev/X5TFKqP62EMQpkmW9HcN1&#10;ZWoMcrgebV3woJopovbamSQQe1nvz8zsL87Pc71vzwVJtCxfhezimaBcKn0LfsARC0Zt+SZkIaot&#10;JjOMo3doGSOKkRZp3ETl/+GwBW82B5XKv8s89KcY2CxGAiRAAiRAAiRgi4Cj7/faMp/tkgAJkAAJ&#10;kAAJkAAJFEXg7u6ufn9/f4RfyVB2hd8TbIZLVvWVomwKud+oXoCacESkL7rzoGGMZKCXUBwxPn7F&#10;BwQHx8i2uE6xeobrJaEqIkyBWF3WLRSrm/D7YJpkUr8TtHhIsfrLnLaSSpzi60zf9SPFvxqSrdU/&#10;q7JZhPhby1bTy1pRxNdbsioz79NgEL4A03A4vWblZuZ5w1xNNzft2UYOHFTK5RMcQDgw3TfbS4sA&#10;1lkdHHw4wJd91nHfa6Y1+rRHO22eSZJOQu/QkvSvrUEzbmyRNdtuqbQxUyrtlQeDS+znXf+8vz+5&#10;wf6e2U7YGgmQAAmQAAmQAAmoEYgmS4racFmKBEiABEiABEiABEggKwHJRAYhiWRP/yLCdK12Espy&#10;rMXlQ2Euzj8CIZGP8UQiGa6whOaflONDxAXItLjLT9xmuEYSqyICTKxnzjDsjcSGbn+4hjKtQzzS&#10;rFYqW/YN9r8HZIU+gJVJCE4hPowiE7QI1jGWC/+ja7qFuK9G85WDqPwy3XXvSjDL+mhgOLh2pv1e&#10;Q5M9i2cjoC0iHQ5Pq9VqFF/oyEaMtUwSwBckdyDoOwruKwwUjGqHgfZco91DgBUYR++cxhhRjOGI&#10;4yaZGBgOG1gXn8PjTb5XVYx7FiMBEiABEiABEshFIOX97FzgWJkESIAESIAESIAEYicgGR2RbUEE&#10;6l8xVvl3LdeYExKNZuXExfkIcoybv6AwTjJcYQnFUYLx0Yagbn9hYaGRITJYJTECIlhEvJwFJ0AJ&#10;zU85hOvIbtmpzs2JcLkT2rBN2yuHKxCzl5VKZcV02761h+uyhYz6m77ZlcWemA4ZxCRYF1/CN0Fr&#10;TlQyqo+KWQz6FIeAKOb9AEfed8gcm/s9R5aJgnXGEshxkbbmZme3uH5gcJkgIPNDt9f7VkYmWhPt&#10;OWkjYsGoDX455hob5vjTJuPonS8YJ4qhGWncJOv/4bCF++D5cHa2sTw/31KMAhYjARIgARIgARIg&#10;AS0CZa3SLEwCJEACJEACJEACJBA1Acmifnd3dwCh+mW3272GoEuyju1wE9eN25N9EeoGL3shgSQI&#10;pDKPQETXwQbKIbIprlOsnkRo5x4kMqnuoZELitVzo5zewCCrrHJmBsKgbYrNfiHGPPctBbG6jBXX&#10;ZXN6YLGEawLwS811n5b7CzLOZEbNPqvOzOAw487jcLhhmW1wzcu9Br8U8gfnubEGb8gBBHmnFc+Q&#10;OJKiCMj8sDg/v4916Raer1tF2aHcb6RiUeXxs6AZAowjMxxTa4VxE5/HS6WNUrn8rTwYXP68v7/C&#10;PuHRzd1dPb6BckQkQAIkQAIkQAJFEqBgvUj67JsESIAESIAESIAECiaAT92uyedu8eLpDL/XEMZc&#10;QpjwDZszGwWbxu5JgATGEEhFkGw0ALiBYhSnB42dQqy+OT8/f+CBLTTBcwKSIRFi9ROsbY48NzUu&#10;80S0rilcR41DZNluxgUi22gkuzpq7mSrHV4tiAy/h2f1WIu/RDSW2IYSVJzlFaq/dV5pMOA9cEQ0&#10;yz0H70AOYwv0UMeT+zkXXwVEGxdIvlAPlQHt9ouAzBEL1ermEF/0kgPTfllHa0iABGwSyH1Psmkc&#10;2yYBRwQq8sVlfG1kFkmtZO9Q9hBlL/Ea79kcmcBuSIAESIAESIAEIiWQ4NfCI/Ukh0UCJEACJEAC&#10;JEACigTwUqkGEcxXFK85F6aXuPyc5iYSGkGIcfMXFMbJtCuJcRRpjLRw39qnoDVD/CdaRUS/z8/P&#10;Zxj+RqII/Bh2eXq+DAgCmtVKZcsPg4u3ot/vX8havXhL3FiATPLR3LYi810Dvtl2EwX2e8HBiBoO&#10;Z8u15fVPnmzqEwc2GGxxDTWaEA62XWCNmcyc6+MFYFoYOBgO9yE0PvZxrLQpTAKS8AP3kCMI9+pe&#10;jYCH87XdYXq+0TbAxwqMo7+8wjhRDNRIY4f+n+5/rLWaeOd2DjF7Y3FxsT29BkuQAAmQAAmQAAmQ&#10;wH8EotkMoFNJgARIgARIgARIgARGE5BNFWQCqmMD9gt+i91YofBYKUy5SP+AiXEzMm4YJ0qX0/tC&#10;CcVSTPEh2eywCbKPDZDTDF5nlUQJPD4+bmDoFxCWrCSKwK9hTxCtD/r9TnVubh3r1I5fRhdjTSii&#10;WoN0mhBFR3NYAYL1mPQNUflGYtZn/1gTqr9erDwYNH7WkgNuEK3L1+a4ZjA4uas2ZW3SHA5Pq9Xq&#10;rqodLEcCKgRknQaR3gnKrqmUt1omUqGoVWZo3NqcY9twm+0zlt7RZYwoBlvEccMYUIyB12L94bBd&#10;mZlp4J3OOd7dNvVqszQJkAAJkAAJkECKBGLaw07RfxwzCZAACZAACZAACfxFAJutK/g8n2RP/51F&#10;vfhNlN9WJiQWzROaXKSPoMfY+QsK4yTDVZZYHMUQI7inHUNockgha4Z4T7gKxOo7EJ2JkIQ/vhEY&#10;JVxn1t93XoIQSkSTG765zpY9EBDvY54/ttW+y3blOQyHrK5d9mmzL4yljYzc6zb7cN22rxnwbYvV&#10;/3DmfDs25Lrdbh2HZ+SrLPxxSMC2IAzzchOH4rb5LOHQqYl09fD4eFAulb4VOtyIxaK2uNqec2zZ&#10;bb1dxtI7xIwTxYiLOG4YA4oxMKrYcNjpQ7wu2df7nz41V5mYIAdMViUBEiABEiCBeAnEsH8dr3c4&#10;MhIgARIgARIgARJQJCBZRJ+fn39nUa8pViumWGKC0ayQuVD/QI5x81coMUYyXl0JxVLIMSLiEgjl&#10;dvlZ2YxxnnA1ZEg9gShpJ2EE/g/9jWh9GJFY2QR4OWwxOzub1GELiPM3cc22TPAruo0Ys+NDwBvy&#10;cuKvkIBg/QD/Z7ECwzdWOROqv/bJLOuTZwmuIdzOog7FYK0hnivm5+ejuNe49RJ7m0RAvmhZwiFZ&#10;rGPcv4eNWChqM+oczjs2h2G2bcbSXzwZJ4ohFnHsMAYUY0Cl2HDYwDPYd7znaPAdrwowliEBEiAB&#10;EiCBNAhE9cI5DZdxlCRAAiRAAiRAAiQwMyObIuBQg6DvC/4VofpKMFwSEovm8QkX6h/oMW5GhhPj&#10;JMNVllgsBRgjbQjV9xcWFhoZvMsqCROQzMY4vHcBBBsJYwhq6MNyuVGtVLaDMtqisa8xLNnVZZ2f&#10;xA82rjvIrr4ay2AlQzMykkeVoTk2wbovhwpcC9XfXmOD52cR7p7Gct2ZHAfXEiZpTm/LpRgMzxed&#10;Srm8jTm6Od0yliABPQJ3uP+XZ2ZOsIZb0auZo3TEQtEcVCZWdTnn2BqDlXYZS++wMk4UoyziuGEM&#10;KMaATrH/4qUlmdfx21heXm7pNMGyJEACJEACJEACcREIcO86LgdwNCRAAiRAAiRAAiSgSgAidRGo&#10;f0X5GgTqG6r1vCuXmFg0K38u1EeQY+z8BYVxkvEKSyyWQogTEZHg3vY/CKgOMnqV1RImIF+awfAv&#10;nIpEEuZtYuhY07YhGpPM2h0T7cXQhm+Znx0xPYUgetdRX9a7idGHuD9vxSbwhJ8K0aEUKVJ/G/zI&#10;NN2uzs2tW78gAu1A1hRYT1wGan5g2HMKAAD/9ElEQVQwZhdyEYJOX77gxAMbwcRJSIbKgZdur/et&#10;XCrtWbc7YqGoTXZFzTs2x5S7bcbSXwgZJ4pRFXHsMAYUY0Cn2Ih4wTNZG000RcD++fPnhk5zLEsC&#10;JEACJEACJBA+ARz65g8JkAAJkAAJkAAJkICPBCSL+t3d3d79/f0Z/lvelV1A1LMXtFhdQEf8QtNk&#10;HPHlqEma8bbFOInXt4mN7BQbFJsUqyfmdUPDhbBsR4RlFKsbAuqoGVzz2xSr/wdbRE7YsP3HEX5v&#10;usFXEb57Y4wZQ/6PmWbYimUCTcvtv2tehOq+iNXFsBK+4iD3TpcMQuoL61HJ/Lgfks2h2VrkMyyy&#10;rJ/0er2T0JjRXv8JyLoWhyH28c5zEzHe8t/itCwsct5JizRHSwIkQAJqBHBwfQ2/O7Ozs2fY/xy+&#10;7oHuXF9fr6i1wFIkQAIkQAIkQAIhEwgh0VrIfGk7CZAACZAACZAACSgTuIZQpXJ/L9nTX7Koz5ZK&#10;a8qVQyuYWHbjrO7hYn0EOcbOX1AYJxmvsMRiycc4gRioCZHxYWyZWzNGJKtlICCCI6ybdjJUZZUC&#10;CYgQsFqtHhdognddQ6wu4rnkYhn3gHVcw23vHJLRIPjxQp7jMlb3shrGFN316ioTvk8i9Y/BxSzr&#10;0y83rDEkYUBU1/P0Udsv4YtoFGuRBr40sMvDc/Z9nmoP3W53D/H+zfihWiYByRRSvsw9mYy3WYnx&#10;9I4u40Qx2CKOG8aAYgzoFMsWLy08s/2LdVpzeXm5pdMdy5IACZAACZAACYRBwMc96zDI0UoSIAES&#10;IAESIAESMEDgFp+bLj0/14el0hd8Nrb2tsmoF2qJCUWzhkrUMZAZCqmMQkcqGQIqsXnIpxgZDAYd&#10;EawuLi6eZvAcq5AAEhcOV5CZWYShG8QRFoEXgVi1uh2W1XatBZM1zItXdnvxr3WMuYUDS5v+WZbd&#10;oqenJ/naQ2zz0iEy3x1kp+JfTfipBj/JPcTKj89C9bcDHkZ4GMGkQ2WtAdH6lXGxqUkjA2vLQxFY&#10;qz87u70Y0cGpwEIienNlHnl8ejrCs/iOscFmE/4Z6z7Uhjycf4pHyVj6yweME8WwjDh2GAOKMaBT&#10;LGe8QLjexvNoA+L1c7xHbup0zbIkQAIkQAIkQAL+EvBpz9pfSrSMBEiABEiABEiABAwReHh4WENT&#10;tefh8EtlZqY+UyqtTGo66sVaYmLRrCEUdQxkgcK4GUmNcZIlmFAnsXjyIU6waX8omZWZzTBjzLLa&#10;zCMO+wHDBQVk4QUDrv+2CJR5/b/3HTZgz/D/1MPzaG6Lj7HxvJ+7FY8agC9j1Dicwk+7HmE2YooN&#10;X4UiVP8NcNDvd5BhWr5y0DECNcJG5HCDrDkiHJrzIfk6OcpBWjwjbc3Pz7ecQ2GHyRCQuWQwHMrX&#10;dNZyDTqn6C9X3wFX9nX+KRwp4+mdCxgnGhEZcewwDjTiQLWo2Xjp4DmuMTs7+x1fMmmsrq7yOUbV&#10;DyxHAiRAAiRAAp4RKHtmD80hARIgARIgARIggegIQKReu7+/P8LvJV56XeH3pFIq7UwTq0cHggMi&#10;ARMEzL7kNGGRF23whboXbqAREwhAqNrEpsI6xCAHFEYxVLISgFh9B0J1yWC8krUN1iuOAOaBbV7/&#10;7/m/iiHrxXmluJ4x9u/F9W6+Z8mUb75VL1qMdVxNE3RFpP7710R7LtsoVyorvcFgz2WfofWFQ1ZN&#10;CJqPQ7PbN3t9flaVNWUJa8sHrDF940Z74iEgc8l8tboO0fqhHJKIZ2QcSbAE+G41WNcVbnjEsePz&#10;eqVwv2c1wHy8rOAw9Q6evU/wfvn69vb24ufPn3uvScKyWsl6JEACJEACJEACBRDwIcFaAcNmlyRA&#10;AiRAAiRAAiRgj4C8IHkeDOoQpX+BKL2ep6eoF2uJZTZmHOQh8KEuY2ckzKjnC4Ph81dTicVTAXHS&#10;hkB1VzbpbbqRbcdPoNfrnSCWduIfaZwjxIbivnxdIc7RZR8VDvJI5t5a9hbCrYmN5gJuSfZ4yeED&#10;CB9jzMTchK+27JErpmVcewfo+VvW3kPLpj5unMyyrhYBuL4vUXJDrTRLfSQQigBsiMMJED9F9eUP&#10;RqN/BOSdMQ5JyHON3vrPvOjPPzgWLApl/rEw9MlNMp7+4sNYUYzCiGOHMaAYAzrF3MZLC6bJYdN/&#10;l5eX5b/5QwIkQAIkQAIk4DGBqDYGPOZM00iABEiABEiABCImcD0crlTu72uzEKj3Z2ZEqL5mcrhR&#10;L9gSE4pmjYuoYyAzFFIZhY5UMgZUYnORiziRzHHYhP+fZFTP6BVWI4EXAhA6rzw/P4sIdINIwiQA&#10;H55CrL4bpvX2rJYvBuBT1if2evC65ehE0DH7M7bDBXJlZD1gEItQ/c/sMBjMYM12yPXa5PkS17es&#10;QS74hRf9+0pw4i+sWXDQdp9fhNH3NWvoEbjrduuz5fIRaqm9Q3Yr+tMbjMelg5uDXLFkPL0jzThR&#10;DLzI44ZxoBgHOsWKi5kODig38C7q/PPnzw0dk1mWBEiABEiABEjADQEX+9RuRsJeSIAESIAESIAE&#10;SMAhgVtsWA6fn2vYxPpa1s2Ko2ln1Au2xESimq7/UzzqGMgMhVRGoSOVjAGV2FzkIE4o9MgYiqz2&#10;ngAFYlFERAui7C0Kv/72Ze/p6QoZNtfkL+UoXK0+CGweR5dxP2/GbnV67kvGKFgXivCZki4lOpG6&#10;DB5C9d8/csgQh4rWOU9PvrbkUAoE66keMso08ShdYJlatl6pNce1i3XI7ODXwdxur/cN75X3JvIo&#10;TvAXtJsCnoPscmc8/cWXsaIYchHHDmNAMQZ0ivkVLw0865zD/Obi4mJbZxgsSwIkQAIkQAIkYIeA&#10;g31qO4azVRIgARIgARIgARJwSUCyqC8g+83zcPilgizqM6XSiqv+o16wJSYSzRMzUcdBVjCMn5Hk&#10;GCsZAyqxeLIRJ9hwb0LIc4ishM2MXmA1EvhDgMKw8INBRJAYxRYy97bCH43ZETz2+wcQqX8b1WoK&#10;4nXcKzaxYRxVXED8LELWHbOR4kdrMfpLyMJn8vWO2jjKsQvV346bX8JQu9Z6vd4Z5q66Wum0S4Uu&#10;/Hr5WhTXMGkHscPRyyFdXDNHmF9G35P8Ev05JJOvq9DnoXyjn1Cb8fQXHMaKYrRFHDuMAcUY0Cnm&#10;b7y0JPM6fhvLy8tRvZPQcQ/LkgAJkAAJkEDRBGzsURc9JvZPAiRAAiRAAiRAAkYIPDw81PDi4isa&#10;q0GgvmGk0YyNRL1oS0wkmjEEZqKOgcxQSGUUOlLJGFAJzkWmYkUEHbhf7iNLzWlG+qxGAu8IQBB2&#10;AsHGDrGETQBzwy7E6pwXPrhRsmlKdvVypbIyycOxCtchEpZszqthR/ff1k8TP4c8XlzLWzEeRhuV&#10;FT9KkboE35uM6uNiEV/DkCzr7ZBj1bbtMn8/PT1dgtOa7b5Cbj8W0dfLM87MzP4i1zIhh2NQtuM9&#10;9A7ePx/hoNh/a0R/BX9es41lHjIOmfH0F1LGimKURR47jAPFONApFkDM4HmwXapUGoPn5++fP39u&#10;6AyPZUmABEiABEiABPIRMLU/nc8K1iYBEiABEiABEiABDwhgY2DteTCoV0qlLzBHROr/bRAUbF/U&#10;i7YERaJZwinqGMgCROowdkaSY6xkDaj0YspErEC4cwjh4TGEO50c5FmVBF4IiBDs+flZMt5uEEnY&#10;BJitd7z/kF39CGL0PR0PRyZeP61UKrs64w+hLESsVxCYrYVgq66NmJejPHwCn9Xgs4toReq/Ha0g&#10;Vn+9B59iTRfdtakb79PKS9ygjKxV+DOCQIyCr+FgcIgDeAd0OAm4ICDPQ49PT0d4Vt95fUBy0W10&#10;fcQ4FxlxUgACUiPj1GiEsaIIK+LYYQwoxoBusUBi5s2zoBxUbM6WSufdbrexurra0R0yy5MACZAA&#10;CZAACagTMLE/rd4bS5IACZAACZAACZCARwSusQlQub+v4SXEl/7MjAjV1zwy750p0S/aKDxWCr3o&#10;40CJwodCjJ2R1BgrWYIJdRKMp6yxgo30pmRPRlb1dkbarEYC7wg8Pj5u4P+4eJdRkIxCJdBCpt4t&#10;HmT5232YO+WA7FUex4YuXo9V/IzsbDFrHQ5xyOAgT9z6WvcpZr8pCtXf+oZZ1tUiFWuWA6xXvqmV&#10;TqdUlJPgf2IrHuhIJ5S9GKkcjsHa4gjraXlG4o8GgSjnIo3xjy0aiHjUxFBV22CsqJJCuYjjh3Gg&#10;EQeqRQOKl3GHl/HOu1kaDs/xfNTgu29Vx7McCZAACZAACagTyLo3rd4DS5IACZAACZAACZCARwRu&#10;IYYaPj/X8ML/a7lUqnlk2lRTol64JSgSnerwEQWijoEsQKQOY2ckOcZK1oBKL6YyxEob99Ddubm5&#10;Zg7KrEoC7whA+LUD4dcJsYRPAJt6HYxiC5lIW+GPxvwIev3+yZ+MmTmbD1W4jmt9HfeRds7he1Vd&#10;DiIg9nMdRPBqQH8bE61gHdfkBa7JoN4LTI2VDEL1323y6xhT6f4p0Ov1LjCXxRU76sP/q2S0Yq/3&#10;gqsWnoF4IC9HnLCqPgF8DfQAtf7hoV51dtHOR+oIRpcMSECad6iq9RkriqQijx3GgWIc6BQLJGZU&#10;v7Q17PfbpUqlgYRn5xCvN3VQsCwJkAAJkAAJkMBoAhn2pomSBEiABEiABEiABMIhIFnUF7rd+vNw&#10;+KWCLOoQt66EY/17S6NeuFF0rByWUceBMoUPBRk/I8kxVjIGVILxpBIrIkKFKOd/EKEeZCTLaiQw&#10;kgDE6kcQYOwRTxwE5MsLmCdO4xiN2VFIpsyZcvnCbKu/WgtFvI74ELHfpg0GRbYpvsU8ZsW3RY7r&#10;Td9NZFjf8sQWo2Y89vsHuH7iyJSdQ6j+AeoWDyZODzM5qALR+iVFpEi6Oh1XmCVGi63a8P02D+aF&#10;6dJQrYZofQ1zzRHsr4c6Bld2RzsfmQAYiIDUxFBV22C8KJKKOHYYA4oxoFsskJhRFax/GH4HAvYG&#10;1oPn+BJKc3V1taOLh+VJgARIgARIgATC2c+gr0iABEiABEiABEhAmQBe5Nfu7++P8Hs53+1e48XT&#10;CU6/74QsVlcefKgFA3mJFSpe2k0CJKBBIMH5SGGD5hSijHWK1TXiiEWnEsDmzopkJ6VYfSqqYApI&#10;Zl6K1ce7a1guWxPFykbr71+fAwbXe9Nn+7LahtjfyFqX9YolUMan3ou1wEDvIlQ3J1afQTxbm6sM&#10;jNabJuRLEWC1641BBRmi8BxRkGU5ux3/TLgGv190kRgjZw+sTgLKBJDNtY019vbz8/M2KrWVK7Ig&#10;CfwmkOB7rmnOj/b+NW3g/DsJ2CYQ/3yzgmzrO+XZ2bO5+fnrn/f3Zz9//tyTw2W20bJ9EiABEiAB&#10;EoiJgEoitZjGy7GQAAmQAAmQAAlESEBeBjwPBnWI0r9geLWYhelRL94SzGqc5XKMOgayAPldh/Ez&#10;kh7jJWNQJRhPo2IFYowmxIWHzLKZMY5YbSwBZFXfgNDrDL/c0IknTlqzs7Nb8GknniGZG4kI2ypz&#10;c2fmWlRrybfM68hEvr2wsNBQsz6cUsisdgBroxX5YnydarW6Go5H9Cx96vfD1CwZFKmPIMYs64ph&#10;hMN3J7j37SgWj6pYmBeOggsUhVaYG3chJD5VaJFFSMAYATn0i3XlHp7To113ZIUV7ZyUFcjbeorz&#10;momuQmmD8aLoqchjh3GgGAc6xQKKmYwZ1sfSQDy1cPr3vDQcNpaXl1s62FiWBEiABEiABFIjQP1C&#10;ah7neEmABEiABEggAgLXeDlfub+vzUKg3sfnUCFUX4tgWEpDiHrxlqBAVMnpIwpFHQeZoZDKKHSk&#10;kjWgUC/BOelNvLQhwDikACNH/LDqWAIQq+/gj0cQWawQUxwEBoNBByPZQubHVhwjMj+K3tPTValc&#10;LvyZpWgBe6VSiXJpgnumHEaom48cf1qM1XdCuNfvXyAwa/7QnmKJXaH6S+dyaBGHFLaCYVKgoSIe&#10;RdbjC5iwUaAZzruOVuClL7I6xbWSfKZ95wHIDmfkADDmnyMcmAnn/mXZb9HOS3m56c9reXv0vj5j&#10;RcNFEccP40AjDnSKBhIzpsXqHxEN+/02/r8m7tXnnz9/buggZFkSIAESIAESSIFAlJsEKTiOYyQB&#10;EiABEiCB1Ajcyov45+caXsR/LSf8Mj76xVuCAtEs13L0cZAJCqmMw0YyWQLqtU6Kc9JweAjRxTGz&#10;JOeIG1YdSwDCiiOIdvc4L8UVJBDrRpk125SXkH13D5+MPjLVnql2ChCvNyF6jlIAi2tAxKo1U77x&#10;sR0cMlrH2qDto215bXpEhnxcD/5nqnUgVP/AklnWFYNLhKO4Ri4Vi0dRLFqRVwaR1esBj20+P0UR&#10;2sENAl8d3YHRyR8GjnZOMhGRGeY1E9363AbjRcM7EccP40AjDlSLBhQvtgXrH5Eh3hpIwHaOr6Q0&#10;VldXO6pIWY4ESIAESIAEYiXAPcJYPctxkQAJkAAJkEDgBCSL+kK3W38eDr9gKLWUsqhPc13UC7gU&#10;xaHTHD7m71HHQUYmKWbEVkHFWFGhNO5CS4gePleKLMn7yKrezkGMVUlgJAHJPooM02dvMwAmdHVF&#10;HRWYN46RWX0/6kHmGNxr7F+VK5WVHM1Yr+pCvA5R974ciLI+mAI6wKGEa4jxvfZxXiy41qMVLz89&#10;PdVmymU5dODnj3uh+gsHzF9tXLPrfkLxz6qXw0mlkneHk2yQilbglU9k1cI1s8uvzdiIOLY5jYCs&#10;NyGA+4aDM3vTysb692jnpbwOyzev5e3d2/qMF0XXRB4/jAPFONApFlDMuBasv8WI2GvN9Pv/4tmh&#10;uby83NJBzLIkQAIkQAIkEAsB7g/G4kmOgwRIgARIgAQiIICsMDVshL9kUYfwdCOCIVkZQtQLOArW&#10;lWMm6jhQpvChIONnLDnGS9agQr3446qNL5fszs3NNXNQYlUSGEtAso5ibXeGa2ntYyHOTcEHTgtz&#10;x2bwo7A4gGAyN39gYEPADhHVJuaClkXchTUNMX70eoeYBesSOE8++rAgofrbCwl+FwHuaWEXV2Ad&#10;Q7R+8fZwXmDmK5kb7WRnQGCF66WDw0vbfK5SCiUWskBADmBhTXKEeWjDQvPeNhntvGSCuIG5zYQZ&#10;PrXBeNHwRsTxwzjQiAOdooHETJFi9Y84h/1+G1/kayBh2zmSyDR1cLMsCZAACZAACYRMgHuDIXuP&#10;tpMACZAACZBA4AQgUF/DEGrIBPNV/oWQaSXwITkxP/oFXPziUCNxEn0cZKXE+BlJjvGSNaBQL9KY&#10;EkEF4uJwYWHhOAcdViWBiQQeHh93EGcTP1HP+SnMIJI5BJl3RYDcDnME9q3GM87a82BwZb8n+z3k&#10;FbAjXtoQ8EWZqRl+3sD4Lu17ofAeDiHEPCjcCksG9Pr9C9yPapaa12vWA6H6b4OZZV3PdS9f1ej1&#10;rnBAJ8p3W9GKuwyLqyAY3oXg6FQveliaBMwRQLb1PcxHknE9yrnoI6lo56a8IWF4bstrji/1GS+K&#10;nog8fhgHinGgWyyQuPFJsP4BcQcC9sbs7Ox33Msbq6urHV0XsDwJkAAJkAAJhEIg735DKOOknSRA&#10;AiRAAiRAAp4QuLm7q9/f3x/9vL+/wosh+T2BGLBOsbq6g/hCTZ1VzCUZBzF71/zYGC85mAbysl1n&#10;hIiH04X5+XWK1XWosawuAWRWP6qUyyfThBKcn3TJ+lEeIphditUn++JpMPjmh7fyWyEbum9/dVvE&#10;PNDUrRNK+efn55VQbKWd4wngXvS9cD4iVPdIrC48MM+v4X6+UzibQAwArw7mu+1AzNUyM9r1moVn&#10;PRzuOZF1sBZgFiYBgwRen/PlK0gNg8162VS0c5OXtMM3ivESvg85Ao8JWFhTeTxaW6atINv6Tn84&#10;PJmbn7++ub29+Pnz595r4jdbfbJdEiABEiABEiiEABNZFYKdnZIACZAACZBAOgRuHx83hs/PNWzc&#10;fS2XSrV0Rm53pFEv4iLNZmwjIqKOgzzAGEMj6TFecgRVJDEFgWkTcbA/Pz/fykGDVUlgIoGX7KJP&#10;T2dY+2mt+zhHhRNYyCZ9jHlkPxyL3Vv6iKzb5TSybr/AnZYRBaLuXcTMqXtP2O8RmXQP0Es0hxMm&#10;EGtAhBmlEFfG/PT0VJsply/sR8yIHjwTqX+0kFnW9aNCxMoQru/p1/SzRtQCP4viKlw7DXyNRg74&#10;dfz0LK1KgYDc37B2P8FY12Icb9TzU16HWZzf8ppWVH3Giwb5iOOHcaARBzpFA4kZj7OrT6SNuG3h&#10;vWkTB5z/XV5ebum4hmVJgARIgARIwEcC3A/00Su0iQRIgARIgAQCJnB9fb2CTC51iBK+YBg1bGqv&#10;IS1XwCPy0/ToiTJmlAMv+lhQJvGmIONnLDXGS5aAeq0Tdly1B/3+IT9Nn8P/rKpEAAKtDYhyzrD2&#10;W1Oq8KEQ56gs1JzXac3NzUnGRv5MINDr9y8Qz7WUIb0VsUO4uRqrYC8hwXoTz/ZbMcf0U7/vVr/i&#10;uVD9ra8hdjzEoZODmP1vemwQiV6izQ3T7bpuz+1F4Xh0boRVLdwntvEc1nY8OnZHAn8IyIHibre7&#10;h/VYVAfsop6f8savm/ktr5XO6zNmFJFHHj+MA8U40C0WSNyEKlj/4I7OsN9v4P5+/vnz54auq1ie&#10;BEiABEiABHwgwL1AH7xAG0iABEiABEggcAL4JJlka3nJoo6hbPw1nLBFft56J+qFHGNGOe6ijgNl&#10;CiMKMoZG0mO85Akq1A0wrgbD4eFCtXocq1Awp0dZ3SCBh8fHHcwxklF0JU+znKfy0LNbF+v9DjKF&#10;bmI+advtKezWC83U7CO6wSDqQw4QIkpW7pqP6E3ahOu/jcMq6ybb9K0tZwdNAhKq//bR6/y/zvWk&#10;etTKIT6Uvsi7LlLv0XzJqAVdDkVVcv3g2tniV67Mxyhb1COA9/driMUT3S9h6fXirnTUc1RejA7n&#10;uLymuqrPeNEgHXn8MBY0YkG1aEAxE4lg/Z1nENON2VLpHP9nk4ckVYOW5UiABEiABIomMO2LrUXb&#10;x/5JgARIgARIgAQ8JCAvuPG7c39/f4bfa5zkvsDLbsnSsuGhuTQpRAIBveQKES9tTpcAX8on5Ht8&#10;gh5Z1dcXkQ2T4qKE/F7QUCHKOqqUyycmRFmcpwpyokK3WPPvUqw+HRRi+GR6qXRKDMrlZjqjjXik&#10;5fJaxKN7GRqu3e/Wxigi9d+/1jqx17Dc33u93p69HuJr+VWcvB/qyKJejzl+3yTXD9ZPl/IeNdR4&#10;oN1xEBARG76KuoWvom7LQYqQRxX1HJXXMY7nuLzmsj4JuCTAucMlbfbligASf9T7w+EJfq9+3t9f&#10;/ry7O7i9vd1w1T/7IQESIAESIIEsBJi4Kgs11iEBEiABEiCBBAnc3NzUZ2dnvyCDXB2fAl/TRhBg&#10;VlrtMTquEP1CjjGjHFHRx4IyiTcFGT9jqTFesgRUULHVLpdKu8iC2sw5UlYngakE5PPyvaenMxtZ&#10;+jhXTcXvtABELYcQ3x047TTAznB4Y6c8O0vB+lvfDQZbMd+T8Hwcle5hUsa5uUol6qnZytcRAsym&#10;Pm7qZZb1bDclCP1lnVTPVruYWlFNah8RFizkxNqZ66liwpq9fiAgz3HdbvcbDlTshQgn6nkqr0MK&#10;nufymm+jPuNFg2rk8cNY0IgFnaKBxE2M2dUnuWnY77dLlUpj8Pz8/fPnzw0dl7IsCZAACZAACdgm&#10;EPVLZtvw2D4JkAAJkAAJxExATmDj5XUNG2tf8fK6lnusFI/mRjiqgagXc4wZ5ZiJOg6UKYwoyBga&#10;S48xkyOwPI2rl0/Nz8wcImPacY7RsSoJKBOAMHcD68SzmVJpTbmSZkHOVZrALBXHM0GzWq1uWWo+&#10;mmZfDnD0elcvXxoo86OWvx0bu8g5RMF65o36yA8fSMw+mTqAEJFQ/e0kzcNL+rcsuTfgMMQl1kzW&#10;1kv6Vo2vEbWQyx8x1SkOcu3zK1gmI5dtZSUgz3SYp04QjxtZ23BdL+p5Ki9Mf+a5vCMxWp8xo4Ez&#10;8hhiLGjEgmrRgGIm83OwKgu/y3UQ/83ZUukcB9Yaq6urHb/NpXUkQAIkQAKxE+DeX+we5vhIgARI&#10;gARIQJHA9fX1CkRudXwW9Auq1DJlUZ/Ul6cCP0U83haLfjHHuFGOvehjQZnEm4KMn7HUGC9ZAsrf&#10;2MIL59N5ih5yOpXVdQg8IIs05pGjF2Gu5R/OV5YBT2meGXXV+UPwc4Br4tu7GokL13F/alQrlW11&#10;imGVlIzc8PmFT1Zb3YRPQLDe6/cvcN+pZfJppCL1tyxe7wmbEDa2MzFKtNJL9v6ZGa/milGuiFrE&#10;5Z+YqgXR+hZF64lOCh4OG+K1PQjXJeO69ee7vMOPeq7KDYd0kru/5Y2Zj/X9u18aGyGvDmMo3zcU&#10;UMxYfVa2hNdWs3iua5aGw3N8Vb2xuLjIZztboNkuCZAACZDAWAJM98PgIAESIAESIIGECTw8PNTu&#10;7u4O7u/vL+fn568lowqE6jvGxerCOKAXFwmHBIdOAnER4Lwz1p98SZ8z1D2JLcl6jPvr5kK1ukux&#10;Q06fsroyAYhyjyrl8okrMQPnK2XXWCkIP29zfpmOFvPxGkr981dJEbD+/p3eTHwl+v3v8Q3K7Yhk&#10;U13n16Z1iPMNm+370DbuOfoxm9A1Lvd+iK/fH8zxwXGe2wBhclOy0/tsJtdbzr2zgTX1lWS3dt4z&#10;OySBEQTkS234XcefGj4D4lw1wTuevKfyLX4YMxoeYQxpwGLR0AhQrP7eY/JV9VKlctQfDq9+/vx5&#10;dXt/fyR6gdD8SntJgARIgATCJcBEVeH6jpaTAAmQAAmQgDYBPHCuoVING81f5V/8rmg3kqcCsx3n&#10;oTe2btQLOsaMVsxEHQtaJN4UZgylOXdkjRedesXGVnvQ7x8iA8qpjsksSwJ5CGD9uNJ7epLPxdfz&#10;tJO1Lu9xWcllryfiOhxqPcjeQjo1e72eXBs7SiNOKOv6oFzenC+VWkpcAiz02O8fIBtMMuJdbPIf&#10;zlcqUc8JL5mwVbLmJ5BNfdIliUx868yyrj9p4V5xAW41/Zp2a0Qv5vNYgCdfLcAae5/PdXZjnK3r&#10;EZB7IWLzBLXW9GraLx39fJUHocdzXZ5h5a3LmNEgGHEMMQ404kCnaEAxQ8G6smM7w36/gfXpeb/f&#10;b66urnaUa7IgCZAACZAACWgQ4H6fBiwWJQESIAESIIEQCdzc3NSxmfgFttfwu1HoGIoV9xU6dJud&#10;R7+gY9woh0/0saBM4kNBxtBYcoyZrEH1Ws9xbImgYaZU+h8yqh8z43FO37G6FgHJ/lhCVvWi15Kc&#10;s7TclquwfMGhWq1u5WokkcqSXf35+fkq03AjFq8PB4N2dW5OMnVG+wPB+hEE63vRDvDDwCD0OK1W&#10;Kruxj/ep3x+vaUlcqP7b95j3TnGPiD4WTMe63C8gWr909ZUaFfujF3AFIqTCc96+ZLhW8RnLkIAr&#10;Akh8c4C+/vFlzop+vsrj2EDmujxDzFKXMaNBLfIYYixoxIJO0YDihoJ1Hcf+VxbXTmMGX86DxqCB&#10;A5btbK2wFgmQAAmQAAn8TYB7fYwKEiABEiABEoiMwO3t7QY2wWqVSkVE6nXvhudY3Ofd+C0ZFPWi&#10;jjGjHDVRx4EyhREFGUNj6TFm8gQW6rqMreGwIUIGvhzO6TNW1ybQ7XbriPUTX4QKnLe0XahdQQ7H&#10;QIgo2XM72pUTrGAkY26EwvUUxM29fv8Cc1ItlbCHT5sQrEd/kOUvv1KkPjLEmWU925Uv6yq8rzvL&#10;VttsrejFWwGJqF49y4MgZkOcrRkgIF9rxTOBfEmo8PVO9HNWHn+FN9/lGa1yXcaMMqqZmchjiLGg&#10;EQs6RQOJG4rVdZw6viyuoxbmivMS9iiWl5dbZlplKyRAAiRAAqkSQBIY/pAACZAACZAACYRM4Pr6&#10;ekWyqP/8+fMEv1cQE11i8+sIY6qHPC7aTgJ/CATy4ssHj/Hl6xgvMIbGhidjJueV6yC25GVwuVTa&#10;mp+f36ZYPae/WF2bADKrH5QhqvJFrC4D4Lyl7UbtCvD3NsXqatienp5qRgQ8Ioj9/avWtfelhs/P&#10;3703MqeBpcFgJWcTrO4hAdxnvv+5HilWH+shzH/y3ok/mgSQRbshGeo1qxkvHv16ysFzmnGnzMzs&#10;SAZ+xAfvLRbgsslsBOQdBOatLXxNaBsttLO1kr9W9HNWfkRs4QMBxgxD4jcBxoKlWAhzrWUJRhrN&#10;4rD+Bt5/fZuBBkG0CKJJEG1CGqPnKEmABEiABEwTYGIq00TZHgmQAAmQAAk4IPCSRb1UkmyXX+Uh&#10;UboM5hSay2y0DnzhSxfRL+oYN8qhFn0sKJP4UJAxNJEc4yZrYL3WsxBfkuEYfjnkp+Fz+obVMxEQ&#10;oUzv6Uky6Xm78cB5K5Nrp1bC3HOIAzIHUwuywAsBCDYv8c/L85iVn4Azr8+Wy6uxH3x46veT0z/M&#10;VSrRT79yEAXX84WVazq+Rrfm5uaa8Q3L7ohknQXxp8SYvfvHmCEkMWmFL6BqI0a2sR5r2Y1Etk4C&#10;egRk7sJXIr7hcOueXs38pZOYu7JiCn/OyzryifUYMxpYI48hxoJGLOgUDShumGFdx7HZyuI6a8yW&#10;SudYJzRWV1c72VphLRIgARIggZQIRP+COSVncqwkQAIkQALxEpDPb2J0tefhUATqNfz3ysfRBiNY&#10;F8MtCPvi9b76yKJe2DFm1ANBLjGt0gkVZhyNdTZjJud1YDi2BsPh8UK1ehi70C8ndVa3RABZ1TdK&#10;5fIJmt+w1IWxZjl3GUP50hBEKI1qtSrZE/mjQADXyg4EO3KtuPkJSbw+GLQgYt10A6aYXl4Ep4PB&#10;dTG9F9drCoJ1oQvROrUtCmGG66CJ+8aWQlEW+UBA1lvyhUSXYJII6oDEU5N8L4eX8fddycjvMkbY&#10;FwmoEJD5C/P/kZGvDCl0mMTcpcBhbJFI5r08CEbVZdxoEI08hhgLGrGgUzSQuKFYXcepZsrK12Jn&#10;+v1/sU5oLi8vt8y0ylZIgARIgARiI8C9vdg8yvGQAAmQAAlEQ0A+pVWenf2Ch7va7yzqkwZHwXo0&#10;rs88kOgXdoYFoZlBB1Ax+ljI6gPG0ERyjJusgfVaz0B8iegHfthnNr2cvmD1zASQCUe+4HMCAdVK&#10;5kYcV+TcZQY45p+2CIx5UEaNp4iVJbs6eK2p1TBcynPxOjaFj+crlX3Do/aquZcs3OVyclm4B+Xy&#10;5nyp1PLKGRaM6fV6F66EeBbMd90ks6xnJI4420OcHWWsrlUtCbFWIMIpHcf1+/3dxcXFU506LEsC&#10;rgjg2XEPa2LJuG712TGJ+Sur0yKc97KieFuPMaNBMfIYYixoxIJO0YDihoJ1HceaLzvs99ulSqVR&#10;QfZ1rGmb5ntgiyRAAiRAAqESCErbFipk2k0CJEACJEACKgRub283fv78uffz/v7s9v5+CLH6Gert&#10;qYjVVdpnGRIgARJInkBAL1OT91V6ANrI0rq9MD+/RbF6es73ZcTIlHdQrlTObAsOTI+XG5BmiEJs&#10;sk2xujrLV5HhmnoNwyUH2Hb9/Wu4aRPNlQeDcxPt+NwGRIQrPttny7by83MS48ac+N0Ww9jaFbFi&#10;bGNyNR5kpz+WA6u2+0tirRTps36lUjnBmsPd11xsByPbj4oAvgBwjN91zGOntgaWxPxlCx7bJQES&#10;IAESIIGCCUCsLu/N9vrD4QV0D9fQQJzgi/I719fXSbxXKBg/uycBEiABrwkwEZXX7qFxJEACJEAC&#10;MROQBzJsPNQgDPmKcdZeH9xyDTmok2gGMtHmghVp5egXd4wb5ciNPhaUSXwoyBiaSI5xkzWwXutp&#10;xtfLp95Lpf8tQKxCoWhO9qyemYBkiu49PZ0gBuuZG/GgIuev7E5ADOyLaC57C2nVfLlmer0rLw93&#10;eJJ5fa5Sif6SfOz3D/D8nZxQt//0tA1xWiP2q/4lg/7MTHIZ9LP6FQc4koiLrHwm1bN9T0lG7Bmp&#10;YP137MjBBqzVeLjQxkXINo0QkPsm3m/I4Yo1Iw2+NpLMHJYFWuTzXhYkUocxo0ku8jhiPGjGg2rx&#10;QOKG2dVVHVpMucHzcxPvos9nZ2cbyL7eLsYK9koCJEACJFAUgeg3D4oCy35JgARIgARIYBQByaI+&#10;FDEQROo2MqdTsM64i35xpykGTTkioo+FPM5lHI2lx7jJE1ivdVXjazhsYEN3ny9kDTBnE5kJIKv6&#10;RqlcFmHBRuZGPKrIOUzfGRBANUQApV8z3RqS6RSbajveEyhIvA5RQKNaqUQfU71+/wRzjv9xYDhQ&#10;sel/OF+pHBhu1svmIL6jxkXRM7iXtHEvWVcszmIfCNg6IJFMAAcimjIQ+C1ca7v8IpcBkmzCGgFk&#10;TZU1wj8mDnYmM4dl9UY6c58WIcaNBq7IY4ixoBELOkUDihsK1nUc67isfDHwzQ/WuC28Z2vi//p3&#10;eXm55dgadkcCJEACJFAAgaB0bQXwYZckQAIkQAIkkIsAXtKuyeetft7fn8nnrmbK5Us8dH2zIVbP&#10;ZSgrkwAJREeAL2Wjc6mTATFu7GMG41a5VNqC0GCbYnX7vNnDeALdbreOeJTssRuxcOIcpudJERjO&#10;zc3t6tVKuzSYrQUhVhc3yQbg219Xruv3v7vqquB+1grun91bJiAZjS13EU3zmBfXcAhuJ5oBOR4I&#10;7sVNHGQ9NtltMmuigERTBvy7gXnpQg6cGmiLTZCAFQJ4x3GAhjfx27DSARv9RSCtuU/Z68nc+5SJ&#10;sCAJkAAJhEEAz5Oyvt3D7yUS/13//Pnz5Obmph6G9bSSBEiABEggCwEmn8pCjXVIgARIgARIYAIB&#10;eYgqz85+wQuyWhHC9KBOo6lmoWXEaRGIfoHHuFGOh+hjQZnEiIKMo7H0GDd5Auu17oj4ggilA7aH&#10;CwsLxwZ6YBMkkIsAhC4HyKz+LVcjHlfmPKbmHMxLm8zSqcbqdylkVz/DRlpdr5aHpS1mXx+Uy5vz&#10;pVLLw1EbNan39HSFeXTNaKMBNIb3HE1k0N8KwNTcJsq9Ehlio71X5gb0oQFmWc9PFJnWL9HKRt6W&#10;khHsJSzY7Pf7uxAGn+aNFdYnAZsE7u7u6rOzs0foQ3u9lMw8ltUBCc9/k5AxbjQCKvIYYixoxIJu&#10;0UBih9nVdR3ruPyHDOsT53Z8GRLriXOUaTL5j2M/sTsSIAESsEiAe3gW4bJpEiABEiCBNAhIFvXn&#10;5+f6TKXyBTfWetGjpmC9aA8U33/0CzwKjbWCLPp40KLxpjDjaCI5xk3WwBodY4Ph8HihWj2EyLFj&#10;oGU2QQKZCUBMtgKR5UkUglsFCpzLxkNCLOxXq9VjBYws8koAQsIa/lO+ShDfjyEB+3AwaFfn5tbj&#10;A/T3iJ76/SR1ECkJ1qO+5i1dpDgItYuDUKeWmo++2dfM2Rc4KLGSdbDJTEyBiKWy+lGlHtZyx7je&#10;9lXKsgwJFEVAnj/xZa89nQNgycxjWZ3C+W8sOcaORlBFHkeMBY1Y0CkaUNxQsK7jWMdlNcTqHy3D&#10;uqKF/+8c77Uby8vL8t/8IQESIAESCJQA9+4CdRzNJgESIAESKI7A9fX1SqVSqeGB6CusqJUqlbXi&#10;rPm7ZwrWffJGcbZEv8ij2Fg5uKKPBWUSHwoyhiaSY9xkDaw39RBjeInaBMt9ZjA2wJNN5CYgIiis&#10;X0/Q0MZMQnMg57O/QwdzUwNi9e3cQZVYA8iufoFrqJbEsDMK2CEMOEX27d3YGeEaWnseDK5iH+eo&#10;8Q36/c58tbqaytghWqfeRcPZkmV9bm5uk4c0NaB9KIr12g6EnbJe0/5JJlgDEktpO1GzwuuabpfX&#10;nCY4FndOQJ5FEa9HKmvpZOayrF7gHDiSHONGM6AijyPGg2Y8qBYPKG4oWFd1agHlcgjW31orz54i&#10;XMeh6e+fP39uFDASdkkCJEACJJCDAPftcsBjVRIgARIggXQI3N7ebgzx6Xc8AH3BxlHN95FTtO67&#10;h+zbF/0iLyGhnYloiT4eskJiHE0kx7jJGlgv9dr4+sr+0tISX5bmwsjKpgggq10dbZ28y9iZ0BzI&#10;+exdJLXwKd0tCpv0rq48AkK9njwtrShgHzw/J5Fd+SXzdrkcZ7Z9hRCcq1SSmVaTOqii4HuVIhAM&#10;HOKw5oFKWZYZTQBxd6bzNZykRFkBCaUcxner3+9vLy4uth32ya5IIBMBfKl2BxWPxn1JIqn5LAtB&#10;zoFjqTF2NAIq8jhiLGjEgm7RQGKHYnVdxzoub0iw/sHqjiQOwvvOc7wDb6yurnYcj4rdkQAJkAAJ&#10;aBJI5uWyJhcWJwESIAESSJwAXp6uAUENYrMvyKBex3+vhISEgvWQvGXH1ugXeQmJ7ExESPTxkBUS&#10;42giOcaNfmBBoCMvQ/+3sLBwTDGoPj/WsEMAQtsDxOO3ka0nNA9yTpuZeZ2jtvjVB/1rDeLBK1xH&#10;8ozIn98ERojYZ8vl1RTufy8HGGZnM2VAjiGAUvGz+EruoRDVjb6HxuBMC2OQew2+4rGewlxgAd9L&#10;kxBbrOBgzKXKfScpUVYgIilbcTGpXbnuEC9c4xUBn31qE5A5DvdXyba+87FyUnOaNrmXG0SWWtHX&#10;IRVNF0ceR4wHzXhQLR5Q3FCwrurUgsrZEaz/GYzMAcPBoIl1xjkE7A0e6izIz+yWBEiABKYQCErP&#10;Rm+SAAmQAAmQgE0CEKnXbu/vj37e31/2h8Mr/J5ArC4vTlds9su2ScAGgehfzAX0gsyGf9mmIQKM&#10;o4kgo59HDIXR72aw6XqK/97ES1ARB3cMN8/mSECbwKsQQDJ0jhfaJTQPck57CaF9itW1L6UXwaqK&#10;aFC/5cBryCbj+99WMve/2dm1wL2Xy3wc7N/I1UBAlSFWbwZkrhemStZcHPLZ88KYQI2QuRS/u9PM&#10;T2ptk9CadZrfR/1drjus/S9es1dnaYJ1SMAZAZnjcMh/F3G7hbht/e44qTktC23Og1mosc5HAowj&#10;xgQJkECRBByI1WV4pXK5NlMqHT33+1c3P39e3dzeHl1DA1Lk0Nk3CZAACZDAewJMMMWIIAESIAES&#10;SJaAZFHHRmt9plL5ghtiPTYQQZ1KSyi7p8s4i36hx7jRCqfo40GLxpvCjKOp5Bg7kxHJBmulUtmf&#10;m5trToXJAiTgiICscxGXZ+huQ6nLhObCVOc0OVSDjLdTxW9K8ZJQITn4IdnVRQiW0LAzDRXZXY9x&#10;IGI/U+XAKvX6/RPMJTuBmW3O3MFgK6V1DzJdU0OnGT3Msq4JbEzxSRn+kwpKiuu0Agprl0Pcjw+0&#10;KrEwCRRIoNvt7iFuv0FcxvX2JD9wLhxJJ6n7oYnrNPI4YjyYCJIxbQQUO8ywbjEO8jbtSLA+wcwO&#10;vlbSwLrjvN/vN1dXVzt5h8T6JEACJEAC2Qikuk+XjRZrkQAJkAAJBE3g+vp6BcKdGrJ4fMVAasie&#10;vhb0gKYYT8F6zN5VG1sSC72EBHZqXh9fKol4yAqJcTSRHGNnNB4R4uAv+8iofpo19FiPBGwQgLCu&#10;hpfuZ9oC24TmwgTntRY+g7uVTPZrgxcWxIJHuJb2DDYZc1PJiJghWL/APFKL2ZmTxgYBwOF8pXKQ&#10;yvhxaOUC82ey/s7qZ6yVKZrNCu9NvVHxl5QYKyBxlAF3m2ziFAeL9rn2M4mUbdkkIAeuZ8rloxiT&#10;ChnhxrlwLMak7okmginyWGI8mAiSEW0EFDcUq1uKAVPNFi9YfzeSAcTr0FJ8xzvTBvZ42qaGyXZI&#10;gARIgASmE0hwj246FJYgARIgARKIh8Dt7e3GsFSq47TsFwgNktpgpGA9njjOM5LoF3sJievyxMHv&#10;utHHQ1ZIjKOp5Bg77xFJFll8wvqQAoCpocMCjglIdjqseY8yd5vYfJjC3PZ6uGYLmTZbmeMi0Yp4&#10;hpQvcl0lOnztYUMYl8Il9cLlsde7LlcqK9qQQqswZjM5NSHypCzXobnUtb3Y+F/Herntut+Y+pN7&#10;EUTrl78PIiYlxApIHOVpzLVwb+aBRU+dQ7NGE3jA4evSYHCCv66R0RsCnA9HhkNS90QTF0TkccR4&#10;MBEkY9oIKHYoWLcYB3mbtixWF/PyzAPyFV281DrH82tjeXmZ71Dz+pv1SYAESGAKgWQ2EhgJJEAC&#10;JEACaRB4ycaBTGcQFnxBBvU6/nsljZGPHiVF6yl7/9fYo1/sJSasyxvR0cdDHkCMpYn0GDu/8ODF&#10;ZRO/u8y4kediY10bBBCXK8isLkL1ndztJzYfxj6/QVi6C7H6ae64SLABCARPsFGV/5pKgB3moEa1&#10;Wt1OYKgvQ3zq9/Psg/qFKcOmcXL+hngOTrvwy3FhWINYOcXcsBuGtf5aiQOJdRySOfPXQguWBSSM&#10;sjB6Y03KwUWsZXhw0RhRNuSCgDzbykHsUrn8zUV/3vfB+XCsi+JZkDuKwshjifFgMY4Cih0K1i3G&#10;Qd6mM7x70OnS5ByAtUgb74tlH+j88+fPDR07WJYESIAESECNQOz7cmoUWIoESIAESCBoAhCp1/rD&#10;4Vc8jNRwY9sIejCGjadg3TDQQJuLfsGXmLAubxhGHw9ZATGOppJLPHbaOAy3v7S0xBeUUyOFBVwT&#10;kAOblV8iJnPr4MTmxFjnNwoFs1+NOABSQ20KVBURItb2IUo9ViwedLHH4XCjPBhcBjMIC5vCcoAP&#10;/t4KhoEBQzEnmNz/NmBROE0wy7oZX8khqplUDlEFJIoy4127rbx+bWcXXwjjs6xd1GzdMAF5zsWB&#10;C5n7ZF2e7g/nxLG+5+JM47JIII4YDxrxoFM0oNihWF3HsQWUtfBu4u0obM4BAyRpmJmdPR90u43V&#10;1dVOAfTYJQmQAAlERyDWPbnoHMUBkQAJkAAJ/EdAXlZCNFafqVS+4EZWJ5vxBChYZ3QIgegXfImJ&#10;6vJGdfTxkAcQY2kivRRj53Vz/3/IqH6QJ7RYlwRsERBRbb/fPyuXyyvG+0hsToxwjmtBJLgFkQc3&#10;UjJcHBAGXoBdLUPVJKvgfrmJTP6tFAb/cpihXC7uMIPlTV5FH7bm5uY2FctGUYxzQnY38vBUdnZv&#10;a758Tef5WeaeDTMtetpKQKIoTwmONQv36n2I1o9Ds5v2kgD2gnZA4QgZ180/8/qOl3PiWA/ZFCb6&#10;HhaZ7Is8lhgPmaJCrVJAsUPBuppLCynl4D2Gq3kAz2UtvEP+F+8Mm8vLy0m8ByskZtgpCZBA9AQi&#10;3I+L3mccIAmQAAkkR+D6+noFWSNrWPx/xeBrpUplLTkIOQZM0XoOeJFUTWLBl5ioLm9oJhETWSAx&#10;jqZSSyl2RFyD30OI1dtTwbAACRRAQD6TDqH6kdWuE5sXY5njXg/bbKUiIDZ9DeDaqr9+tcB001G2&#10;J59KRrbt9SgHN2JQEC7v4d2E3bk3AJgQrMcyZSrRfnx8PMA995tSYRb6i0BKh1psuh9xuAHBZjhf&#10;eNCFEZAgSndoHpU/xT171yN7aAoJKBGQQztYo3/DHLinVCGWQpwXx3rSlTAxllCaiTyWGA8WIzWg&#10;2KFg3WIc5G3asmC9qDlA3ofhSzCNfqVyvrq42MyLifVJgARIICUCSb1YTsmxHCsJkAAJhE7g9vZ2&#10;Awv92hAidWwK1kIfT5H2U7BeJH1/+o5+0ZeYoC5vZEUfD3kAMZYm0kshdiRLBoSK+xBi8SVjnmuJ&#10;da0ReMmw+fQkYskda528bTjBeTH0uQ5Z97eRQbPhJD4i7ASC5CsIktciHJqVIaWWPZnC5V9hlJpg&#10;/SWz/sxMcZn1rVy97hrFPNGESHbLXY/x9tTFoZlyjIdmAhJDRRBd8pUMfoUnAkemOIQHuR/3+0dY&#10;q29EP37Oi2NdXJQwMdiYSyCWGBOWojOg2KFY3VIMmGo2UsH6BzwdHA5qDGZnvw+63cbq6mrHFD62&#10;QwIkQAIxEgh9Dy5Gn3BMJEACJJAkAcmiDlFF/fn5+QsyqNcBYSVJEBYGTcG6BagBNhn9oi9BMV3e&#10;MIw+JrICYixNJRdr7LxmJN5HRvXTqRBYgAQKIoDPoa+9Zn7ecGpCgnNjqHMd5rJjZFbfdxofEXXG&#10;7Nn6zkTM7SLmkrl3IkbOIJKSdxap/2yldrgPonVqYfJFfXIxkw/X+NqPvd4F5qGarfadtxuQGMo5&#10;G3sdtnGQZJtf47EHmC3bJXAnXxsbDiXj+ordngpsnXPjWPhckGnGZeSxxHjQjAed4gHFDgXrOo4t&#10;oGwagvV3YIeDQRPPbOezs7MNfsG3gJhjlyRAAt4TCHX/zXuwNJAESIAESGA6AQhuav3h8CteKNRw&#10;Q9qYXoMlshKgaD0rubjqRb/wS1BMlydCo4+HXHBIZxq+2AiJwBMH5w7xErEzbez8OwkURUCyuyJz&#10;9hm+PrRSiA0J3mcDnOskY+ZmIfERQafy9QLJrl7YNRYoQ2y+raZ0/0SMxCUUzR53yYmP6fvswSI1&#10;mWU9H7+3teV+BdF6HPergIRQ5jzoR0tyYBsHYbdTO3zkB31aYYKAzIX46sQJntnqJtrzqg3OjWPd&#10;QXGyZqQmEEuMCc2YUC0eWOxQsK7q2ALKWRarvzxrFjAsnS7li74zpVITWo1/l5eXWzp1WZYESIAE&#10;YiUQlH4tVidwXCRAAiSQCgHJCPnz58+9n/f3Z7f399cQq8vnlPcoVk8lAjhOEiABEiABEvCLgAhn&#10;sFG/jiwX+ymJ7fzyAq1RIdBFBjnE60WhQtrANqtUuE4r4/uGx1v7RXQE4fD2tDHx7+MJSHb1Qq+x&#10;MJ3TSu3+GVVW4xwxh3vSRo7qQVbFmL8HabgnRsu1I4fvPDEnaDNk3q2Uy+Hf8xNcW/oUeLLmkecL&#10;vK/f8cku2kICqgRkLlycn98elstbqNNWrcdyJEAC8RAI6Z1NPNT9GwnF6v75xKVFIcwDWLNsQAuz&#10;B1svf97eXkMrc3Jzc1N3yYl9kQAJkIBvBChY980jtIcESIAEIiJwfX29IgtuiNOPsPi+gkD9qlSp&#10;HL1mvViJaKgcCgmQgA8EuNmp5YUQXuRoDchkYcbSVJoRxE/7+fl5G1nVt/hJxqnuZoECCbxmfD6B&#10;oOSoQDP+6zrB+VHmuxDmPMTKLjZA2l7ESYBGgN8arrNvAZpeqMk4KHFeqAHsvDACcn8qrPOCOsYc&#10;0Syo62i6RdxwnjXkTcmKjc/MHxtqzn0zCa4p3UNW6xFZ1k9waO9ErTRLkYB/BBYxHy7Mz69jTjz0&#10;z7oMFnF+HAsthOfyDB5nFRIgARIggbQIrCDb+k6pXD6DeH344+fPsx84QCpJH9PCwNGSAAmkTiDA&#10;rxun7jKOnwRIgAT8JnB7e7uBDajasFT6is28mt/WpmVdUKfUSlyi2IrO6MkydrRCJ/p40KIxojDj&#10;aSLBEONHMhBjUP+DSP0gb3iwPgnYJiAvqiEgOUM/G7b70m4/0fnR13kPc9vx/Pz8vrYfWeEPARFq&#10;QfC/QyTaBLZENKldK9AKr9mh5Utxyf+kOu8gBqiVyhn9iJ1d3LNOczbD6q8Eek9Pl16uFSd5iGJM&#10;L+NXvj5WrVa3U/tyipfOoFGZCcgzNGL4BEKwWuZGiq7IOXKsB7gI0wzOBGKJMaEZE6rFA4odZldX&#10;dWpB5Qb2PRTTPID1eAvvns+xlmksLy+3CvIauyUBEiABJwR83WtzMnh2QgIkQAIkkJ+AZFFHdtI6&#10;spR+Qfb0Olpcyd8qW7BBgIJ1G1TDazOJxV+iIrqs0ZhETGSGQzrT0IVECC/8TvF7yIzq07zKv/tA&#10;QESR/X7/DAdA/V1bJ3q/9XDea0EwvOlD3IZqw+Pj4wauNRH88UeDgBwCg+h0VaNK8EUpWP/Pha/C&#10;xq3gnao5ABxuucDmcU2zGou/IYDYaUMUu04oZgjIPQwijQuv14xvhxqQAMqMh4JrpYVnkG0+Mwfn&#10;Nxr8gcDd3V0d8+IJspf6+zw9ymucI8fGckyCRGcXbOTxxJiwGEkBxY59ObRFzik0bVmwHvM8IM/N&#10;OIDXmBkMvn/+/LmRQrhwjCRAAmkRCEq7lpZrOFoSIAES8JcAMlXUkEn96OfPn5cQR1zjRfavbHSD&#10;QVgvAP1FTMsCeiFCZ5EACURMgHPRVOeG8FJQBFXYqNzCAbtdbrxPdSkLeECg2+3uIW79Fx4lOkf6&#10;NO+JYHh2dnbbg7AN2gQ8yx4FPYCCjAe3ZkFdF9YtrrlaYZ2zYy8I4P783QtDAjYCc8caRNY7AQ/B&#10;K9NxcKiFtUkYX1lJdO3oVcBMN2YD1+ilHISYXpQlSMBfAktLSw28A1of4ktU/lpJy0jAIgHecy3C&#10;ZdMkQAIkYJ+APDcjacoeDt+d/by9vf7x8+fZj4eHHUkkab939kACJEAC9gl4mBjK/qDZAwmQAAmQ&#10;gB4B+ZQiMqjXUevLayap8YvhMs9C6dF1Wzoo7ySatdNFRES/AGTsaIdR9DGhTeRNBcbTVHq+xo8I&#10;OWH8PkTqp1MHwQIk4AEBiOBWkL1XhLM7HpijbkLC82TR859kwIQQo6HuLJb8SIAZs7PHBOasfWRJ&#10;Ps7eQng1IeA7wCG4b+FZbsdiJDAoehq0M7AJrXLOMIOcWdbNcHzbymOvd4Z3tnXzLRtqkcI5QyDd&#10;NYN1phz45rO0O+TsyRKBly9RDIdHyFJas9SFmWY5T47l6NOhcTPOdtBK5PHEmLAYQwHFDrOrW4wD&#10;E01bzq4uJqY6F+BAXhPPfudIYtJggiYTwco2SIAEiiCQ3EvlIiCzTxIgARIIjYCczqxUKjVsxH7B&#10;y7y6nOJUHgMF68qoiihIwXoR1P3rM4kFYMLiuSwRl0RMZAHzuw7jaSo932IIYvVDiDiPsYbpTDWe&#10;BUjAAwJyQBTr7zOYsuGBOfomJDxPFjX/yTyHrKoH+s5ijbcEer3eldbzLvH9IYCNsXWwa6eEBPFy&#10;8XqIP6Vhjx1rioJ1gQHReqr74kbjHvexXdzHTo02mnBjrwcfLyHIXPMOQ0DCJ+/YFWiQTHSD4fB4&#10;cX4+jAz+BbJi12EQuMOXzMrD4TdkKl3x0mLOlWPdwoWXZsQmEEuMCc2Y0CkeUPxQsK7j2ALKWhas&#10;cx745VM5DI5nwEa/UjlfXVxsFuBpdkkCJEACmQgUta+WyVhWIgESIAESsEfg9vZWMk3U8PsVQvVa&#10;rp4oWs+Fz3ZlitZtEw6j/egXgQkL57JGYPQxkRWM1GM8TaXnS/xgHdPEr2SCa081mgVIwBMCrxnf&#10;LrAGX/HEpGxmJDxXup4DZa5DZuutbI5ird8EcO3t4Lo7IRF9AqlmR6Zg/X2sQHC8CcFxSz+Cwq7B&#10;ODDjP/kaEu5lcvClY6ZFtiJfAIBw48IrEgGJnrziVrAx7wRAw2ED1+our9WCncLujRCQwz0Pj49H&#10;5VJpx0iDphrhXDmRJEWJmoGWQDwxJjRjQqd4QPFDwbqOYwsoS8F6AdBnOlCwN7DeOcfXkpqrq6t8&#10;1i7CC+yTBEhAiYDrPTUlo1iIBEiABEjAPgHJoo7Mo/Xn5+cvr5+MXTHWKwXrxlDaaIiCdRtUw2sz&#10;iUVgwsK5LBGZRExkAfO7DuNpKr2CY6gN0eEuMn02pxrKAiTgEQFkVt9BZvV4BLOJz5Uu5kEK/Mxc&#10;wCJWkezqwR8UMYNDuxXwOxXxmnbFwCsws/ZfDtxKce2Fwy4HmDu+BR7OXpjPr4WYd4PEJ7IH+xGf&#10;AQmezHsi3BZHiQDx/7Xm5+a2KFoP16+0/D2BBxzwKQ0G8hy+5gUbzpdj3UBhcoYIjTyeGBMZYkK1&#10;SkCxQ7G6qlMLKmdZrC6j4lww3bf4WlIDmpDv+EJigwmepvNiCRIgAbcEXOyluR0ReyMBEiABEhhL&#10;4PrhoVbp97+WkEkdL5g3rKGiYN0aWhMNU7BugmL4bSSxCExcNJclSpOIiyxgpA7jaSq5IuJHhJsw&#10;7H944XYw1UAWIAHPCEAsKxvkO56ZZcachOdMB3NhkgJRM4H5XysUnOYjikxN2zgA38jXSli15ZAD&#10;Dvxfh2W1XWtTjAMhKlms8Y9fWaztutpa6zyEZQftY693gfe+EqfF/QQkeCoOkp89jxP/yPWKrNRb&#10;KX5Zw09P0SoTBHCA/ADt/IODPism2svUBufLidgoSNSMqgTiiTGhGRM6xQOKHwrWdRxbQFnLgnXO&#10;A/o+xTutFt5Zn+M5sbG8vNzSb4E1SIAESMAsAQf7aGYNZmskQAIkQALqBPDCba03M1ObeX7+ihfK&#10;NdR8efFmffKnYF3dSQWVpGi9IPCedWt9LvBhvAkL5rLgTyImsoD5XYfxNJWeyxiS7K7YLN9nlrep&#10;bmEBzwiI6BFiNxG6bXhmmllzEp4zbc2FzERrJkRxDa7hwMgls6tn54nsTKup3X8pUv47XlKek5ht&#10;P/v88bFmynFkjuL7lh5wnysVeZ8LSOxkywehtjtN/PNyYHw43MeB8dNQx0i7SeAjAdlDw7r2BIkq&#10;aoXQ4Zw5Fvu0OakQf/neaeTxxJiwHIABxQ8F65ZjIW/zFKznJWi1Pt6LtvHuuol/zz9//tyw2hkb&#10;JwESIIExBILSq9GLJEACJEAC0wnc3NzUb25vj25+/rx67vevyv3+CcTqddRcmV7bUAnLDyKGrGQz&#10;JEACJEACHwjwpS9DIi8BFzGEF2lNiAy3kNl1NzWxXF7/sH7xBJDVeQO/V7Bko3hrLFsQ0EaXaRIy&#10;F5qeD2XuwyGdA9O2ptgehKbfKFbP5flWivdfZBN3904ll3tY2QUBmZNd9JNIH//IYb5ExupkmIul&#10;Uhui4l0nnX3sJOH1XyG8DXaqsnaV9VO5Ujl5eHzkmtQgezZVLAEcwGjj/dJW//l5G5a0nVrDOdMp&#10;7ug7YzxF72KrAwwofihWtxoJ+RunRiQ/Q8st4J3eGg7q7eALM2c/b2+HP37+PPvx8LBzfX3N53LL&#10;7Nk8CZDAfwQoWGc0kAAJkEDgBG5vbzd+/vy5B6H6hSwqZXGJU5F7L4vNMT8qL6ADx0LzSYAEFAhw&#10;LlCAxCIk8JZAQC9uY3ScZHPD765sJM7NzTVjHCPHFDcBZG7bwRo9razOic+bptZaMv9h3hMBBX9y&#10;EpDs6rgOd3I2k3R1xON5igAQNxspjnvSmMHkS6pMMJd8T3XspsctAlh89eKb6XZTbw/PTA2I1k+d&#10;cZA1X+LrPmesLXSku2ZFcpxv3V7vhIdNLDiDTRZGYGlpqTFfrW4OB4NjJ0ZwzpyIWXdecuIzdkIC&#10;JEACJEACERKQxJeSAHN2bu4aCTEvRXck+qMIh8ohkQAJeETA1leKPRoiTSEBEiCBuAjI6cbywkK9&#10;/Pz8BS9tapOE6ZNGbv0GUOaZKN8jLygPlaxHrO/usmZfEmQZP9rxk0RcaFN5rcB4UiJnOoYgjjuE&#10;6OI4xYyuSsBZyHsCEGKdwMgd7w21ZWDic6eBOZEHdQzFJq7FC9xLaoaaS7WZJOMRX8c4grB2L1Wn&#10;jxq3ZBmvVqtbKTLBlxpkHrlIcey2xjw7O7uO+bltq/0U2xUx8dPzs8TphtXxU3RpFa/txvOIQlG3&#10;NT83t8XndNteYvuuCciX0TCHHiH7qL3nBs6dE92aZ25yHS9e9JdAPDEmLEZaYPHDDOsWY8FE05Yz&#10;rHMuMOEktTawFmpjLdToVyrnq4uLTbVaLEUCJEACagQM7JmpdcRSJEACJEAC2QlcPzzUZp+fa1iE&#10;fzWV1cvJDYCi9exOd1CTgnUHkAPpwsl8UCSLxEVyWdBHHxNZoLytw5hSImgijkQIhd9d+USzUqcs&#10;RAKeEXgRCj092RcKeTbukeZw7pzJMi/KgZ35+fmDEFzsu40UmOb3kGT7Rzyu5m8pvBZ42OFvn6Uc&#10;D0IDcwr3yg1eylgzneIAxK7BJtkUCIjoEl/jvLQGIzCBkzUOgTZsaBJrI7v+NtYHrUAx0GwSGEtA&#10;vpKGPx5hHl0xiolz50SchuYmoy7zvrEEYopxYTEKA4ofitUtxoGppilYN0XSt3Y6WPM3BrOz3wfd&#10;bmN1dbXjm4G0hwRIICwCWfbKwhohrSUBEiCBAAngRdhaD9nTZ56fv+IzPDUMwewLsVcm1m8CFKx7&#10;HX1BCdaFJEVO1uLJ+lxgzXKNhhk/GrB+FU0iLrSp/L6Bko4KupyU2shiujs3N9dU6YtlSMBHAq9Z&#10;2S4Qy1bW8j6OeapNvB9r3V8h3mtAvLc9lSsLKBGAuFQEextKhVloJIGUY5LxM/qiwFot55Iv3IuN&#10;hxjM+45Z1s0zlRa7vd4e3i8fGW89IHGT8bFH0qAp8Z8cYIKAbHdpYaERCRoOgwT+EJBD6A/ypZ1S&#10;accYFs6fE1GampuM+SuEhiKPKcaE5SAMKH4oWLccC3mbtyxWF/M4H+R1kpn6w8GgiSSb53iGbzDZ&#10;lBmmbIUEUiOQ7Avl1BzN8ZIACfhP4Obmpj5TLn/B6cQ6FnhrLiy2fhOgYN2FG3P1EZRonQKnXL6e&#10;VNn6XGDNco2GGT8asH4VTSIutKm8qcCYUqKnG0ey0Y2G/4eXXAdKHbAQCXhKQDKxVSqVE0/NK9Ys&#10;zp9K91n57CqEoJt4NpR5kT85CeAAyQ4Oj/CazMkRcbmPQxTHOZsJsjqzaY92GzYnV1OdpzCvHGBe&#10;+RZkQHtqNLOs23PMY693hmu1bqyHgIRNxsYcWUM2xD4QruwvLCwkuU6ILDw4nBEEHp6eajP9/lHu&#10;LyBz/pwYXzbmpugDOoGYYlxYjOLA4oeCdYuxYKJpy4J1zgUmnGS+DTzHt5B0sAnNyb/Ly8st8z2w&#10;RRIggRgJ6OoHYmTAMZEACZBAIQRub283sICr4fcrPilYK8IIJzcBitaLcK1ynxSsK6OKvqCT+aBo&#10;ihTIaXsgibjQpvJagfGkRE4nhkSggs+I76cqelICykJBEEDGVRHF7gRhbFFGcg59IT9pjsQBnk3M&#10;ia2iXBRTv5IVUbJjuzoYHhO7j2NJNfsxYmjt+fn5Kmbf5hjbVqpfxMG8Iu/yLnKwY9XRBJKNKZsB&#10;IfdCiNavjHz5JzBhk02uobZtU+yDtk8XqtXdUNnQbhKYRgCH0w9Q5h/s6a1MKzvy75xDJ2KzOT9l&#10;8lcIlSKPKcaE5SAMKH4oVrccCyaap2DdBMXQ2+ggOWcDz5/nnz9/boQ+GNpPAiRgj4COfsCeFWyZ&#10;BEiABBIgcH19vVJeWKiXn5+/4AG75stmufUbAQXrXkd3UIJ1IUlxk7V4sj4XWLNco2HGjwasX0WT&#10;iAttKm8qMKaU6E2LI7y8aiIT9WGqYicliCwUBIFXUawI1zaCMNgHIzmPjrzfppzF2kZYMguyGaqS&#10;9R/Z1dfNtBZWKxQmT/RX0uJiZt43fy3LswHmmi3zLbNFmcvwTjrfIYuARE30+GgCLoR/6KM1Pze3&#10;xcPojMJYCUC0voavJR/hfVdda4ycQyficjE/afkrhMIJxBTjwnIgBhRDFKxbjoW8zVsWq4t5nA/y&#10;Osl9/QHE6zOzs+fVmZkmvqrcdm8BeyQBEvCVQHA6NV9B0i4SIAESGEXg+uGh9vPnz4Obnz8vZ+fm&#10;rsv9/gkEtzu+iNXpNRLgAz5j4DeBJB70A3r55ktkJhEXeWAzppToTYijNjII7+KT4UkLnZQgspD3&#10;BCCI3cCvZN/d8N5YnwzkPPrijbfzJIR6DQj1jn1yU8i2yEES2P9PyGPwyPamR7Y4NQXrlTWnHQbU&#10;GdjUAjLXuKkirjbeaOIN4p1p7fWQSOIkzA9fDggPB4Psawyu28w7xXGLrt7xQMS78fj0dCHPSI6H&#10;yO5IwAkBEVwtzs9v95+ft9Fh20mn7IQESIAETBMIaG3HvWzTzg+vPVfr2PDI+G1xuVSqiz7qud+/&#10;Er2U6KZub2/5jOC322gdCTghQMG6E8zshARIIBUCklnhx8PDzo+fP89+3t5ez/b7FxCof8NmS7oL&#10;LwcnalOJL46TBEiABEiABGIhAHHTIQSZm9jkO41lTBxHugTwDCAHUi/LWT8Jni66XyMPaIPMpqtk&#10;40UyWENMtmuzn9TahujxiNemGa/j3n1upqUgW1kL0moabZ0A5u3v1jtJsANw/ZbgsJ0MeX5+fh8d&#10;tbQ6k7Ua12tayHws7FrkI6J1ZFS84AEUH6OBNpkisLS01JjHuy0cBjqc2ibn0YmIXM9RU/0VQoEE&#10;YopxEUIg0kYSIAESUCPwopeCbgrP+5c3NzdX+D3Cb12tNkuRAAnERmDa19ljGy/HQwIkQALGCbws&#10;pMrlL3hxXw81c7r1m0GZ56OMB57BBoPzTsl6xBqkG1ZTSZBl/GQKyiRiIxOZ10qMKyV6r3HUgOBt&#10;n5//U0LGQgEQ6PV6JzBzJwBT/TeRc+kMhA6bEJK1/HdWGBZiA2Tt+flZvnzAHwMEZmdnV/HOo2Og&#10;qeCakLkeY+dcP8Jzr1+FkOyiSf68CjEvkhy8/UHzK0yWGD/g/ljq9dQOWyYghrOE2btmixT9Dfr9&#10;XR5W9y4kaJBhApLMCutF+cJybWTTnE8nEi9yjjIcCu6aSyCmGBcWwymw+GGGdYuxYKJpB8kLOR+Y&#10;cJQnbfw9/3SwZ9iEdef4t7G6uprku0dPvEMzSMAZAWpPnKFmRyRAArEQkM/UYEOuhoejL/IZmxjG&#10;Zf1mQMG692ESlGidYiar8WR9PrBqvWLjjCFFUP8VSyIutKm8qcCYUqHXrpTLu/IZepXCLEMCvhPA&#10;88AKRGoiUNvw3dag7Et4PkUGyv2FavU4KH95bixExmcQjUTxzO4B6hbu4Zse2FGICYilC8RSrZDO&#10;Pe8U98Mmvpqz5bmZVs3DeoB753YIJz3v2EH6X6sPj487eD6Tg5fjfwITMtlmFnL7PkxSsOEUa11+&#10;SSjkQKLtSgTkC2woeFR6+wU2zqeTbzdKZFnoHYEEYsqHe1fUURdQDFGsHkAkWhascz4IIAZ0TJwy&#10;/8h7JryDO0fijAYTX+mAZVkSCIsAtSdh+YvWkgAJFEDg+vp6pVKp1LAw+ooFsfy7VoAZVrt0cjOg&#10;aN2qD/M2HpRgXQabsJgpr6+n1XcyH0wzwvbfGT+ZCCcRG5nIvFZiXI2kh2zBnUGpdLi0sHCcBy/r&#10;koBPBB4fH+UA60X57Qa0TwaGbkuC86lkKMan5JPNUGwjZJn12CxVZDg6RPb/A7OthtMaBOtXMb4L&#10;MuSB5EXFPNBgKJJGNIO5Zxdzz6m9HtJu+XHSwa6ARExpe3H66H0S+Ij4RNa8qX6xZbq3WCIWAnLA&#10;vdvtfoNofQ9fZo5lWNbGQUIZ0CYQV4yLDHGhUyWgGKJgXcexBZWlYL0g8AF2qzn3YE3Vxigb/X7/&#10;HJnXmwGOmCaTAAmMIUDdCUODBEiABEYQeM2iXscD8Ve8QN1IAZL1GwIF696HUVCi9QSFTC4DyPp8&#10;4HIw4/piDGl7IYm40KbypgJj6i96yBZ8ujg/v8/N6DyBxbq+EZBsaTjMOjkbpW9Gh2pPKvMqXrxL&#10;5mrOlWYDlQJSszzR2lbKX0lhBu3J8YTYSPpRAQfZDnCI7Zvxq44NQuM3bCOD/zpR2CHw+sWgSySF&#10;WHvXg6aIwI51bNUEAR/FfrCpNez3t5kt0YSH2YbvBB6enmozz89HqewxZvGHj/NUlnE4rZPIfZqx&#10;YTGqAoshCtYtxoKJpi2L1cVEzgcmHOVJG/nmnw5G0cBz7DkE7E0I2OV/84cESCBQAkm/TA7UZzSb&#10;BEjAAgEIT9Z6yJ6Ol0dfy78+87xioRuvm7R+Q6Bg3Wv/i3EUrHvvImcGWp8PnI1kQkepiOAMs04i&#10;NvIwY1z9ovfrk337yIbYyoOTdUnANwIQpMlG855vdkVtT+TzKjLHdnBv3eJ8aTaKca3uQDzKgyWG&#10;sEqcIkZXDTUXXDPYCFt7fn6+Cs5whwanLljnFx3sBhuzrNvlK18OQgbgyz+95BMQ2DWWrWsR8FnY&#10;I2sL7MFwDazlURYOmcDd3d2eHG7D+4SVkMdhw3af5yob4zXSZgL3asaFkUgZ30hAMUSxuuVYMNG8&#10;ZcE65wMTTvKoDUPzj8QFnikaeJb9Xp2dbfAwrEc+pikkoEiAmhNFUCxGAiQQH4Gbm5v6TLn8BaKq&#10;GjMczMw4uSFQtO71hRSUYF1IRi5gKjpYnMwJhQ8yiVEapUxiU3ByXmoPB4NDvBw6NRp4bIwECiYg&#10;2SeRrfkMzwy1gk1Js/uI59b+YLCLL1FwzjQc2bher3C9rhluNtnmMAc2kOF4O1UAFCMreT7pDPxC&#10;iFn4leIkUyFmWc+ETauSfCUA901+JUCLmt+FQxH2DPr9Xb4/8DuWaJ05ApI0C63JIfi6uVbDbimU&#10;uco7yobEft6N641BjA2L3gksfihYtxgLppqmYN0UyTTaMTQHfbxP4L1BC7qR80qp1FheXm6lAZOj&#10;JIGwCQSnTQsbN60nARIoksDt7e3Gz58/9378/Hn28/Z2iBN3ZxDe7VGs/ssrfAFQZHT60Tcf/P3w&#10;A60gAZ8J8F4xxTuGXrb4HAPjbBOh+ny1usnN5hC9R5snEZCskxChXVKsXmCcxDq3DoenFKubj6tX&#10;0d2a+ZaTbvF7yqPHptdGyuPn2NUIIE6aaiVZSpeAHEDCQaQ93Xosr04AX9E4YAyr8/K9ZEjvbcqV&#10;yskDvmLlO1PaRwImCEjmT/xuY77dQnttE22yjQQJxPp+5I0rQ7qPJRiBHDIJvCdgWaxO3JERMHQP&#10;G3WfEL0XdF/fBsPh5Y+bm6vOz58nL8lL+UMCJOAtASZJ9NY1NIwESCAvgevr65VKpSLZ079i4SL/&#10;ruVtM/b61m8KzLDufQgFd5It4oybRQeL9fmg6AH+7p8xpO2JZGJDm8ybCgnFFdZYDXx7b5+f3MsT&#10;MKzrKwFkQNvBM8QRPt294quNSdkV19zampud3UJ8dZLyoeXBvn4N4YrXrFnQs7Oz64jVttlWw2lN&#10;DkEgpph5eILLcO3tIwv/cTheNW8p48Q807ct4lPfHcSYzEW8b1pCLZl/wfeS91BLgB02G6LQDzaf&#10;zs/N7fMadxgo7KpwAph3k/66RYhzVeFBIwYYEvt5MZYxRjA2LHsnoBhikjXLsWCiecuCdc4HJpzk&#10;URuG5h/duMD7hAb2tc/l39XVVb5T8CgkaEraBILTpaXtLo6eBEhgGoHXLOoHNz9/Xs7OzV1LFnV8&#10;/kWEJmvT6vLvDghYfnBxMAJ2QQLJENB94EsGDAfKL3IwBn4TaA/L5S1kB96mWJ1BESMBCM+OcPj1&#10;hKIdj7wrL7UNvdguclQiusNXKXYpyDHvBWTg/cZr1ixXCJHbKYvVhSbG///MUo2vNTksEt+otEfU&#10;0K7BCsoEZG5nlnVlXJkKvj7T7WaqzEreEAj1XR4EJDuPT08XvJ94E0o0xAEBzLvydYt1dNV00B27&#10;iIFABO9Dprkh1PvYtHF58/cEYsgb1jSEBEjAGwJ4n1CHZuykMjt7jezrlz9+/twTTZk3BtIQEkiU&#10;ABMkJup4DpsEYiEg2V96yJ4+8/z8tVwq1TCulVjGVtQ4rN8YmGW9KNcq9xvUaba4Mm0q+8hVQevz&#10;gauBTOuHcTSN0F9/TyY2tMm8qRBpXEFk2RmUSodLCwvHefCwLgn4SuA1Q/MZBIrybMEfXwkEPMf2&#10;IVbHYZ9TX9GGaheu3bXn5+erUO331W5wPUVW46QFjBDJXvCeMDlCcRDneH5+ft/XOHZlFw67XfPQ&#10;jD3azLJuj+3bluXQJua8PTe9sReTBGIQ+cl1jj2eLdxTWibZsC0S8J3A3d1dHWuIE8y/K77basK+&#10;GOYrExy020hAbMzY0I4KvQoBxRCzq+u5tpDSDpIUck4oxLN2OjU4/5iKi5ckHfiCdL/fP0fm9aad&#10;gbNVEiCBcQSoNWFskAAJBEfg5uamPlMuf0F2vRpe4GwENwDPDbZ+Y6Bg3fMImJkJSrAuNAMWLHkf&#10;DII3BCPz2sgYykQwidjIROa1UoRxNYBoDSJLfqY7T1ywrtcEINDZwPPFGYxc89pQGveLQIjzLMW/&#10;1qIXomIReOxY6yDRhrFps72wsNBIdPgvw6YIebr3scnXxMGGrekl4y6BeUgOvNXjHmWxo4OY9RBC&#10;1oNirYi7dzm8+YRM1xjlRtwjjWt0pkQbPlAR0Tr2ffaRffrUB3toAwm4IiDzb7fb/ZbCoaGY5ixX&#10;8RHD1+ZUWDE2VCjlKGNQMJrDCqWqFKwrYSq2kGXBOueDYt1rvHdD84/FuOhg3mmUBoPveB5pQMDe&#10;Mc6ADZIACbwjQJ0JA4IESMB7AvJJFrysqWGR8AUZNureGxy4gU5uDBStex8lQYnWQxQreR8B/xno&#10;ZE4omgdjKJMHkoiNTGTeVIoltiBCwobZPrOc5Q0I1veZAL7ctIM4P2JmVJ+9NMK2sObZ1tzs7Bbi&#10;jC+8DYcZhHU1NCniOv4YJjA7O7uaeswivizuhxl2WEHNUbD+CzwE63uylijIDUl0+5plfROc20kM&#10;uKBBvh7ivCyoe3arSSDWmxQOzB/iwPyBJg4WJ4HgCcgcjPudHMbdCH4wIwYQ65xl3VeGhH7W7czR&#10;AWMjBzyVqoHFEAXrKk4tuAwF6wU7ILDuDc1Bru4V8p4LyXLOq7OzDRyk5fuHwMKN5oZBgDqTMPxE&#10;K0kgKQLX19crlUpFsqd/xaJD/l1LCoAHg7V+c6Bg3QMvTzYhKMG6DCUssZL3/v9ooPU5wQcijKFM&#10;XkgiNjKReVMp7Nhq95+f95eWlhp5MbA+CfhMABvCRylkMfPZB7lt83yuFYEd7plbPPiT29MjG4BI&#10;9ALXcM1O60m32pqbm9tMmYAIhnCQiaJNhSBArCT/aMB4UQgUA0WwcXyKjP67BppiExMIIMvvHuY/&#10;HsDwPEpcCTaKwoDxnS7wei8KP/stmMDd3Z3Mw5JxfaVgU4x2H/u8ZRTW78YMifys2GawUcaGQZij&#10;mgoojihWtxwLJpq3LFYXEzknmHCUR20YmoOKiAu8g2jhhVcT67J/l5eXWx5RpSkkEDSB5F8kB+09&#10;Gk8CERF4zaJexw3/S6lcrkU0tCCHYv3mQMG693FBwbr3LnJqoPU5weloxnTmudDNB0SjbEgiNvLC&#10;DzC2hvIJ7pmZ/y0sLBynnlU1r/tZ328C8sltCF3PKHT120/K1nk83/YHg11kiDxVHgsLKhOAoK6O&#10;A+9nyhVYUJkADloc4pDFgXKFCAsye7+6UylY/8UKovVrfq1FPW6ylsTXH9aZZT0rPfV6iGdZJ9fV&#10;a7CkSwJFiDVcju93Xxhna35ujl8pKgI++yycgLyzwPOOZFuPYi5OZd4yHjiGRH7G7TLYIGPDIMxR&#10;TQUWQxSsW44HE81bFqxzTjDhJI/aMDQHeRIXHcxRjfJweP758+eGR5RpCgkER4Aak+BcRoNJIA4C&#10;Dw8Paz1kTy8/P39BZmR52bISx8jiGIWTmwNF694HS1CidY8FSt47WsFAJ3OCgh3WizCOMiFOJj4y&#10;0XmtFFBs4aVPY2Yw2Odn7vI4nHVDICBZULHpKyLXtRDspY2KBDycb3EI6Bii333FEbCYJgEcOrni&#10;V9k0oakX34IIualePL6SuFccSGbL+EZmfkQUEP9i+noQrm6eMFt8S4BZ1t3EgwglMQ9e8RCGG946&#10;vXgi1tAxOW/Z9sxwuM2vFeXFyPqhEsB+qnyJ+iT09xcJzl35Q86QyC+/IXZbYGzY5Yt7qOUOzDZP&#10;wbpZnlZao2DdCtZoGzU0B/k4kyHZRwN75Of4ClyTe6rRRjAHZokA9SWWwLJZEiCBvwlc46VKpd//&#10;igcjebmyQUZ+E7B+g6Bg3e8AgHVBCdaFpocCJe+drGGg9TlBwxZrRRlDmdAmERuZyLypFEBsyWft&#10;ZiqV/cXEhWl5Xc36YRDAZu8OnkeOKL4Jw1/aVvo157aqc3Ob2mNgBSUCEIbuybWsVJiFtAhgw6UD&#10;UdiqVqUIC1OwruXU5A84CC3OS1oxk7mwbFT3kWV9sVRqZ26EFZUIyJcm8Kx4oVSYhZwQ8FGo4WLg&#10;sjaBgG13aWGh4aI/9kECPhLAu4wD2PUPnoFWfLRvkk2pzl25/WRI5JfbDosNMDYswv3ddEBxRLG6&#10;g3jI24VlsbqYx3khr5M8q29oDvI9Ll72WEul80qp1FheXm555gWaQwLeEaC+xDuX0CASiIeAZFF/&#10;fn6u4+HiSzmST9bF453pI7F+g6BgfboTCi5BwXrBDvCse+tzgi/j9Uvk5guVqXYkEx9TSUwo4Gls&#10;IfNvZ1AqHWLT9zjP8FiXBEIh8PD4eIRnkz2xl3NXKF7LaGfB866IaobV6ibFdBn9N6WaZH2V7Oo8&#10;eGKNbwPZgbbttB5Oq4ixCwiCauFYXJyl/X5/e4Eiwhn5ggvmpcviPBF/z783qXEfaMxznnLicMT1&#10;EebCl/Uzf4ol4LtIwwUdvMPYx/2G7y9cwGYfXhKQfdfXbOtBrVE5f2UIJ0MCvww9O63C2LCMO7A4&#10;omDdcjyYaN6yYJ1zggknedSGoTkotLjA+4o29p4a8MT3z58/y7/8IQES+ECA+7MMCRIgAWMErq+v&#10;VyqVimRP/4pFg/y7ZqxxNuScgJMbBEXrzv2q2yFF67rE4i7vZF4oGmHB4raih5+1/yRiIyuc3/U8&#10;jC1s9B5jo/cQa7ZO3uGxPgn4TkDErY+93tlH4SHnL989l9O+AufeAcWbOZ03uTozX1vFO4MDF7vI&#10;sH5qtxf/W6dgXd1HiJlDxMyBeo14S2J+uuZhGvP+HbVBjXUcM/ubRz2yRcyHchBjw1F37GYMgdCE&#10;GrYcCQ6nC9Xqrq322S4JhEDg7u6ujv1Y+drUmu/2cu7K6CFDIr+MvTupxthwgDmgOKJY3UE85O3C&#10;slhdzOO8kNdJntU3NAcFHhcdvDNr4v3FOf5trK6udjzzEs0hgUIIcG+2EOzslATiIXB7e7sB8Ucd&#10;v19exB8FCgLioerPSKzfJChY98fZYyyhYN17Fzk10Pqc4HQ0EzrjvSyTJ5KJj0x0Xiv5ElvDYRPr&#10;tn2Iilp5hsO6JBAKAcl2iueUM9i7Nspmzl+heDKjnQXMvXIgCHPsfkaLWW0KAbx/kK+5XRGUPQKz&#10;s7PrWCu07fUQRstPT0+B74m540zB+n+sIeyVA3J1d/Tj7mnSRYj7QRNZ1rfiJuDH6F4z+l7yMEZx&#10;/uAN6T17rLebWG9v8wB+cTHJnosnIAfzu93uN5+/gsG5K2OcGBL4ZezdWTXGh2XUgcURBeuW48FE&#10;8xSsm6CYVhuG5qGY7hfyHgN7VefV2dnG4uJi8u9e07ogONq3BLgvy3ggARLQIiAvp7HxUsPL6S+o&#10;KJsvK+8aKEAMoDUAFtYiYP0mQcG6lj+KKhyUaJ1zkPUwsT4vWB+BQgeMIwVIfxdJIjYykflQqdj4&#10;avefn/eXlpYaJobCNkggBAJ4ftnBC8CjaeIazmEheDOnje7m31Z1bm4zp7WsPoEA3kmcQJSxQ0h2&#10;CMhna6vV6rqd1sNqlYJ1dX/JhhvihsJhIMMctYc5SjKe8icHAdUNaWZZzwFZs6qsq5HN90SzGosb&#10;IKB6PRjoKpwmIH7BvaeF+Va+CtMKx3BaSgLmCcghfVwPsvaomW89X4ucvzLyMyTwy9i7s2qMD8uo&#10;A4sjCtYtx4OJ5i0L1jknmHCSR20YnINijQ15B4t3Go1+v3+OzOtNj7xHU0jAOgHuyVpHzA5IIHwC&#10;19fXNbyM/iovO/ACcGPiiNyJAMIHG8AInNwkKFr3PhKCEqwLTc5DVmPKybxgdQSKjTOOFEG9L5ZM&#10;fGSi81qpgNhC5rEOev/fwsLCMbOP5XEe64ZG4OHx8ahcKu2p2M35S4VSBGUsz8HIMNwZVqubi8xM&#10;bS1YRIyBAyiX1jpgwzOIY34hAHEAsXoN/1wwJNQIULD+HyfOU2oxM66U7kY0s6zn461bG/HNLwjo&#10;QstZXveayNldGNXfiF9k/Y0vw2zPzc01wzCeVpKAPQJ3d3d7eFaSjOsr9npRb5nzlzqrv0oaFPnl&#10;sMJqVcaHVby/Gg8ojihWdxAPebuwLFZ/Cdm8NrK+XwQMzUEJxUUHc2GjPByeQ8DehIC945dDaQ0J&#10;mCXAPVmzPNkaCURBQLKo4/Padbzs+4KXG3XtQVkWAWjbwwq5CFi/UVCwnss/LipTsO6Cclh9WJ8X&#10;fMDBe1kmLyQRG5nIfKjkML7wMqcB5dk+Py1nwnFsIxQC8llsycCMQ2xazzKcw0LxcE47Lc7Bg35/&#10;G4eDGjktZPUJBHBtX0CAUSMkewSwKcI4Bl4K1vVijJn53/OCqPd62tdd9AinUTrrRjSzrLuLD1ln&#10;Y36Ug2Nr7npNt6es10TUxMYIX7CXtYv3HqdRj52DIwEFAjJPY49XvjK3o1DcahHOYRnxGhL4Zezd&#10;WTXGh2XUgcURBeuW48FE8xSsm6CYVhuG5qFU7xd4vmmUyuXv1dnZBvd307p0Uhkt92NT8TTHSQIT&#10;CCCD+goyqNdQ5At+69j8zffC2aIAgI50T8DJjYKidfeO1eyRonVNYJEXdzIv+MCQ97NMXkgmPjLR&#10;ea3kILbk09gzlcr+IrOM5fEU6wZI4OVT2KXSCeaijSzmcw7LQi3QOobnYnzNglmpLYcCBcSWAb82&#10;jyylq/wiy8wM7icHkqHSDfU4ekF2W95GX12JwzXMQq0R1rk3oPEZ7Wq1uq7RJYvmICDrbdwn+LWT&#10;HAxVqua+LlQ6Ca3MFNGLfCUGYo790IZFe0nABgGI1uWL2Sdoe81G+9Pa5Bw2jdCEvxsS+OWwwHpV&#10;xod1xMyu7gBxcl1YFqxzXogsogzeyxgbMqVjv7dUOq+USo3l5eVWZNHC4SRKIDj9WaJ+4rBJwDiB&#10;29vbjR8/f+79uLm5qMzOXuMGJxspe7nF6sYtZYMkQAIkQAIkQAIkEBkBgy9rPpKBYLLTHw73FxcW&#10;NilWjyxuOJypBO663fpgOLzIKlaXDvgCdCrmeAoYnIvx0rg5Pz9PcYzl6ABnEVzwxyIBiWWK1f8A&#10;/j8WUUfZtGT0jHJg2Qb1PVu1tGrJusvI2gvJVx4eH3fSolfcaLHmaeF6PyzOgvh7NnJdxIZJYe2O&#10;g2Z7OFBxxvtRbM7neLIQwOGNJr7+tS7zNX47WdpgnQIIKMx1BVjFLkMjwDgKzWP+22tZrO4/AFpY&#10;FAE+F/0ij3e1G9jz+oa9r0vo+646P3+e3Nzc1IvyC/slARMEmPXEBEW2QQIBEJAs6nhhVx+Wy19w&#10;UkVuXisfzTY2IRjOVBcA3uhNNBYb40gxw3oQMRTUKTfOQ9Zjyvq8YH0Eih0wlhRBvS+WTHxkovOm&#10;kuH4kuy+2Iw6pNAsr2NYP0QCECkdlEslY5lwOY+FGAUZbc45FyOTY2ceWV0592bkr1gN4qMdvNOg&#10;YF2RV9ZiiOdDCBEPstaPqR4yZF/guq7FNCYHY9lClvWmg36870IyUGPOYgbqMZ6ysunMLOvOrwvE&#10;OedJC9StXB8W7HTepIb4TjIQ4ncbgt22czvZIQl4SADZ1tdg1hHWtnUX5nEey0FZY67L0UuhVRkf&#10;DvAHFkcDB0jYRU4CDgTrnBty+si36obmIcbFVMd28C63ib2sc/zbWF1d7UytwQIk4AkB7sF64gia&#10;QQI2CECkXqtUKl9xI5dPv22o9GFsUsi56a9iK8u4I2AsLiaZTNG6O4dm7CkowbqMkfNQRk+rVXMy&#10;L6iZYrcU4ygz32RiJDMhg/PUr2yo+5LpLo85rEsCIRKQ7HkQFZ7gvl83bT/nMdNEPW8v4z0fcUKB&#10;pmXXvl7nVxB/rljuKvnmsbmxyfXErzB4enoSsfFG8kGhB4Dz4RteEPNec956H0C2N5v7g8Hu4vz8&#10;qV7YsnRWAiKAxHPoJeM8K8G/69m+RsxZ6rilDIIXOVSK2Nziusaxr9id1wTu7u7q2DM+gpFrNg3l&#10;XJaRboa5LmNPhVZjfFjGH1gcUaxuOR5MNW9ZsM55wZSjPGnH4DzE2NDzqRzcxT7Zv5VSqbm8vNzS&#10;q83SJOCWAPdf3fJmbyRglYC8JO49P9eRXfMLXsbV0NmKbofGJoWMm/269rK8GwLG4mKSuRSsu3Fm&#10;jl4oWM8BL9KqTuYGH9jxnpbJC8nERyY6byrli692//l5f2lpqZHXDNYngRAJSPbSYal0gvlmw5b9&#10;nMtskfW0Xc05Gc/ezEbtwJW41g/wjsPYFxQcmBxkFy9fC5ifXw3SeAtGQ7DOfTFNrszQ/x4YDtSd&#10;ucpkqukq58WdXUzMsu7ct91ut4579JnzjiPs0Nl1Ehq7nIIX3Jt2kWn9NLRh014SsEVADgNj7t7D&#10;GsXK8xXnshyeyznf5ejZWVXGhwPUgcURBesOYiJvF5bF6mIe54a8TvKsvqF5iHGRz69Y87Wxt9Xo&#10;9/vnyLzezNcaa5OAeQLcezXPlC2SgDMCyKC+gtPwNXT4BTfsOl4wrOXt3NikoLnRn9du1rdPwFhs&#10;jDOVgnX7TjTQA0XrBiBG1IT1ecEXVrynZfZEMjGSmRAqZogvCCQ7qPm/hYWFY6z/5L/5QwLJEbgT&#10;cczMzImLjI6cy5ILL6W5GS99m/PV6laCdJwOGZzXIPpk9lYH1MG6Ua1Wtx105X0XIuR5fn6+9t5Q&#10;zwykYP29QzB3iRhMspgm+1PEBjMPk7kPNxwsO0Ks77nvOZ4ei7hWgqBnSOwi9yeI1g+CGDONJAFH&#10;BF4SAAyHsk6pmeyS81lGmobmu4y9O6vG+HCAOrBYomDdQUzk7YKC9bwE06tvaB7iPcNo6HQw3zZK&#10;g8F3PBs1IGDvGG2djZFABgLcd80AjVVIoEgCt7e3G/3hsDYzHH7Fi2CjLxJkXEYnhQwCrCLZsu/J&#10;BIzGxriuKFr3PgwpWPfeRc4NdDI3OB/ViA55T8vkhWTiIxOdN5U04gsvaRozg8E+NlvbebtlfRII&#10;lcCDZFu2lA1sHBPOZ6FGSw67J8zNL5moq9V1HhrKwVexKgSfJ+C8o1icxXIQkAykyLB+mqOJaKoi&#10;u7q8b7uIZkCOBgLR0ykOPew66s77bkQIhoN1l94basHAIjeWeY+24NApTcohH8ybMmduuO89/B6L&#10;vF68pmdI6PJ7jHKPwjpnn+t3r71O4woggC93y7OWHDxayds957McBA3PeTkssVqVMWIVL9JUh0WY&#10;YnXL8WCqecuC9bCi1hTUyNsxNBcxNuzFiYjWS+Xy9+rsbIN7zfY4s+XJBLjnygghAc8JSBZ1bG7U&#10;h+XyFwhF6zA390uDaUM2NjFoiK+m2cS/F0/AWFxMGgoF68U7WsGCoETrnIcUPJqviJO5IZ+JZmoz&#10;ljJzTCZGMhN6rTglxrC52pqpVPYX5+aaebtifRIIlYCIYUS8ii8TyHOR8x/OZ86RF9/hmLkZsbA1&#10;x/nYun8kuzqyXF9Z74gdvBCYnZ2VQxht4piZ6eIrHvii4RlZ6BGQL09AsM4vT7zBBtH6tYuvweh5&#10;yl5pXzaUmWXdno/HtSwHNHAPSfKARh7avlwzecZgra4hoctb++S9CkTrWxStW/MaGw6UgLxrgXD9&#10;CGuWnTxD4JyWkZ6F+S6jJVarMT6s4v3VeGCxRMG6g5jI24VlsfpL2Oa1kfX9ImBoHmJcuHOrPCNh&#10;r6OJdeC/y8vLLXc9s6fUCQSlOUvdWRx/OgQgUq/d3Nwc/bi5uazMzl7jdNMJLlZ5UbCSDgWO1DcC&#10;XBj65hHao0TA0IORUl+JFkpmbmAsJRrhxQ8bYosOfncXFxY2KVYv3h+0oDgCIoJ5lMyNBYnV+QK9&#10;ON8X2rPc/z+sAUQER7G6G68gW+uJm57YCzYn2hSr/xcHYLHBqNAnYCIzp36vftcAk6bfFpqxTt4L&#10;+PRuALb8I+I7M6NjKyoEIAJuIUvbvkpZlvlFwKdrxjufWHoHJ/d3HEq7kmdL78ZMg0igQAJyiOPT&#10;p0+7uHduvSTMyPDDOS0DNFYhAZMELN07TZr4ti2K1W2RZbskQAIkoEfg5R1oqbQ3GA4vb37+vO78&#10;/HkCrWJdrxWWJgF9AkwQps+MNUjAOAGcXF/rPT/XsfH9BSeXauhgxXgnGg0anRiYkVaDvP9FjcbG&#10;uOEyy7r3gRDcaTfOQ9ZjysncYH0UCh0wlhQgjS6STIxkJvRa8UOMYW14vLCwcMjsX3nBsn7oBO6Q&#10;6RbrjxNfMpRyTgs9ojLajzlasgfPM3twRoB61SBWl3cjF3q1WDorAYgMjyE2pNDwFaB8zQPrr52s&#10;PFOuhwM9vE2+CQDE0h5i6SjWmPBZnMYs68VEHYTAZ4j5ejG9h9Orz9dO4RQdCO6w7ulgnPuLi4un&#10;hY+XBpCAhwTu7u728P7lm+phRM5pOZzoYM7LYZ2xqowRYyjHNxRYLFGw7iAmTHRhOcM65wYTTvKs&#10;DUNzEWPDD7/iuamBl3zn+JpiE89ObT+sohWxEOAL5Fg8yXEERQAZ1FfwaeEajP6Cm20dD/1rvg3A&#10;2ORAcZ9vrs1lj7G4mGQFBeu5fOSqMkXrrkiH04+T+cEHHLyvZfJCMvGRic6HShJjEERCFLnLFwAm&#10;gLKN0Ak8PD4elEulb76Ng/Oabx5xYk8bQsxNHiJywnoGgvVL9LThpjf20u/3t3FIrkESvwhAZHyB&#10;a71GHvoEKFh/z0yy+ELwJfNZVD+hbB73Z2fXF0uldlTwPR+MZLZH3F/5ctDUR1yhXD+FsDMkcFG1&#10;HfG6j/XPsWp5liOBlAhIojWM90jlEBLntRyR4Xjey2FprqqMkVz41CoHFksUrKu5tdBSlsXqMjbO&#10;DYV62HznBuchxoZ59+Rt8eUrPKXSvxV8SXB5ebmVtz3WJwHusTIGSMARgdvb243+cFiDAOlrCJte&#10;xiYHCvscRZi7bozFxjiTKVh358wcPVGwngNepFWtzw2+cON9LbMnkomRzIReKrYhGNtfWlpq5GuG&#10;tUkgfAIidpEMt3gJVvd1NJzXfPWMHbsQk5vIQM2XsXbwvmsVQrcdCN1OHHTFLl4JzM7OrvIwxn/h&#10;gPvPlY/JJQIJ2C2I1puB2OrETMxp17GId4PbNB4OT5EJbNeJo9nJHwLylRSsm/iVlBExEdw15DKu&#10;DQpcdMxGrJ5CtM55QgcayyZFAML1GtbF8my2NmrgnNdyhENB814OizNVZYxkwqZXKbBYolhdz72F&#10;lbYsWOfcUJhn7XVsaC5ibNhzkamW8QzVxt5YA+19//z5s/zLHxLQJsD9VW1krEACagQkizo2I+rD&#10;cvlLCUL10Da6jE4OFPepBU0gpYzGxrgxU7QeRDRQtB6Em5wa6WR+cDqiMZ3xvpbZC8nEiCYhPNx3&#10;UOV/yKh+oFmVxUkgSgKSjXSIDVHMGRu+D5Dzmu8eMmMfPn/J7ItmUE5tRQ6rSHb10N6hTB2YxwXA&#10;vAlB55bHJjo3DTHI/bHs1ClY/8AOByDOVLKTZkduv2bIFwSzrNuPj1E9YD0vWXn3iundz15Dvo6s&#10;EzUkbslqp2QLxMHULR7ey0qQ9WInIM9o3W53D9fIX1+/49yWw/sFz305LNeqyhjRwpWtcGCxRMF6&#10;Njc7rWVZrC5j4dzg1KNuOjM0FzE23LjLYC8d7J00sU92jn8bq6urHYNts6mICQSnNYvYFxxaBAQg&#10;Uq/9+Pnz4MfNzWVldva6hIxguMh2Qtxo5UIggoDkEEiABEiABEiABLwngAf4Uxi5SbG6966igY4I&#10;3HW79QEyMoYgVufLdUdBUXA32JxvIOviccFmJNM9hJ0ihFhLZsAeDBQx/t0DM7wxATwYfzm8gbUt&#10;+f3NL8hrTN4N//7NERKFV608Pf0lrivcqAQMgPh3H8NsJTBUpSFyr2UCJkPCFiVHjCmEtecG1qCX&#10;cnA6TzusSwKxEpDDHPLeEuvkdYyx+XucnNtyeNyDuS+H9cpVGSPKqLIXDCyWKFbP7mrWJAGvCQQ2&#10;F3nNMjzjXhL5ijZSNJLQSl5AM7mHr/SshTcUWuySAJOBuaTNvqIjIJMsXmTV8MD1FZNwDQNciWmQ&#10;xiYIZqKNKSxexmIsNiaRYZZ17+MmuFNvnIusx5STucH6KBQ7YDwpgvq7WFJxMoGSZPDCn/ex4dPM&#10;DJMVSSAyAg+PjwflERm7Qhgm57YQvJTJxvbc3Nwmsy1mYqddSTL3PfZ6V3i/ssJrShtf5goQGG9C&#10;WCjrEv6AALKr1/DPBWFkI4B4OkQ8HWSrHWctEUBiXrsMZXQxCouYZb2Y6JO9E6yhLuW+XowFfvQa&#10;4zVllKxH4hbcwyQ74O7S0lLD6BjZGAlERgDz+w7mNvmSRtLzey63ejT35RrHlMq8B9qk+9p2YLFE&#10;wbqDmDDRheUM65wbTDjJszYMzUWMDc/8mtMcvOtv4x1/A+8E/l1eXm7lbI7VIyPA/Z/IHMrh2Cdw&#10;c3NTRy9fcLOsx571y+gEQWGf/eB02IPR2BhnNwXrDj2avSuK1rOzi7Wmk/nBB3i8r2X2QjIxMoYQ&#10;HtA7+JMI1U8zQ2RFEoiMwItI9enpCPPDTshDS31+C9l342xHbFLI69CxSAhwMlMqvZsHeF3ZdYAI&#10;syAuXrXbS1itQ1y8g42Uk7Cs9sdaxNTxa2Zlf4zywBLE1bXvot2YN4ZxP2/OV6tbHoRCciaIqLFS&#10;qSQ7p8Z8XRkJZkPCFiO2vGlEROt8Z2OaKtuLjYC8x3nodr9hn3wvtrFZH4+nc5/pcfMeaJroiPYC&#10;iyWK1R3EhIkuLIvVxUTODyYc5VkbhuYjxoZnfjVrTgf3gUZ5ODzv9/vN1dXVjtnm2VpoBLjvE5rH&#10;aK9zAre3txv94bA2Mxx+xYN3zbkBBXdobJKgsK9gT5rv3lhsjDONgnXzTrPQIgXrFqAG3qT1ucEn&#10;Pry3ZfZGUnHyhhI2c44XFhYOmak3c+iwYoQEXjIvVipnmBc2YhheqvNbDL77OAYIVfYxZx/HODYf&#10;x/QwHK5Vnp+vJtnG68u857A2aVSr1W3zLYfbIoTFBxAWfwt3BMVaLsJgxBSFwR/cgAM5Z3gGqBfr&#10;ndG9p7IhjHvIFr6a0vTRB7HbhHnV2/i3yT6VayszQ0Oilsz9T6mI+9kpngV2bbXPdkkgFgJ4pyNf&#10;IZds61G803HiF8/nP1MMeB80RXJCO4HFEgXrDmLCRBcUrJugmFYbBuci3jsSCJ3XeMHeSwPrx+94&#10;h9jAYeF2AiPnED8Q4F4PQ4IEPhC4vr5ewcZUfVgufylBqB57FvVpAWBskqCobxrq4P5uLDYmjZyi&#10;9SDigqL1INzk1Egn84PTEY3pjPe2zF5IJkb+I9TEZqdk6OJDd+aoYcUYCTw9PdWe+/0z3zOO6rJP&#10;cI7TReR9eRHxIkMwRbwOPfWoIebkNWbOMZJBFLF+aq7F8FuSTP94F7gT/kiKGQEF66O5I672EFdH&#10;xXjl715T3ARmlvXiok+y8GLdfwkL1oqzwm3PKV5jWoQNilq0+tUs/DJv4JmASQc0wbF4kgTu7u72&#10;Sjj0ietlJUkAqoMOZP5THc64crwP5iWoWD+weKJgXdGvRRezLFjn/FC0gy30b2guYmxY8I2PTY6I&#10;Fzx3tWDqOb7O1lheXpb/5k8CBLjHk4CTOcTpBCBSr5VnZ39nUd+YXiOdEkYnCQr7ogoco7ExjgwF&#10;60HEDAXrQbjJqZFO5genI5rQGe9tmT2RSJy08Wmz/aWlpUZmUKxIApES6Ha7spnpjXDLNOZE5jjT&#10;2Hxpr40MrJsUprhzhxxewabEhW6PvM50if1dfnZ2dh2x3s7fUjwtQFh8keIXFk16EHMoL88PQJFh&#10;egMH9ESwW+hP6hvAzLJeXPjJNYC5tfBrwAWB1K+zqYwNCVqm9mOogIgnELtywK9lqEk2QwLREpAD&#10;Sg/drhz+rEc7yLwDC2wOzDpc3guzktOoF1gsUayu4dsii1oWq8vQOD8U6WBLfRuajxgblvzjW7Nj&#10;4uWP/4fDthwcRoLh89XPnxu+mU97zBHgy2NzLNlSQATks/PYgJIN0a/YLKjB9JWAzHduqrGJgqI+&#10;576z3aGx2BhnKAXrtl1opP3gBOsyas5HRnw/qRHr84P1ESh2wFhSBPV3sZhjBA/THYz4f8iofpAZ&#10;ECuSQKQEZAPz8enpCHPATqRD/DOsmOe5mH2HGN2kIMWth5FdPbdAmNebvs8Q6218dnVdv2bcNSCq&#10;vI7tyx+uPUbB+mjiRcYWN35/+YRZ1l3PBu/7wzVwABHjt2KtsNs7r7UpfA2JWex68e/W8UWaDtYG&#10;W3xGcE2e/YVKAHvwtWGpdIJntLVQx2DF7kDnQF0WvBfqEstYPrB4omA9o59dV6Ng3TXx8PszOBfx&#10;/hF+OEwdwTSx+t8NdIaDQRPryvOZwaCxurramdoHCwRDgPs5wbiKhuYlcHNzU0cbX3Cjq+PFKB+S&#10;NYAamygo6tOgHkZRY7ExabgUrQcRDMGJ1jkfWY8rJ/OD9VEodsB4UgT1d7EY4wQbmadYax5CrN7O&#10;DIYVSSBSAnJwuFSpnOHa34h0iH8NK8Z5Lmbf4asYu5i/T2Meo29je3h83KmUyyem7OI1p04Sa5Zj&#10;CK/21WukURIZ/7lHltPVzNw/GiCSp5y5zDjKQB7th0G/v72wsNDIGeasnpEAROu5D6ll7Np6NV5z&#10;UxAbFLNYd+aYDrB24rNCUfDZb5AE7h4eDsqRH1TSckwE86DKeHk/VKGUs0xgsUSxek5/u6pOsbor&#10;0nH1Y2g+4r0jrrAYOxp9wfq7pl6+fjUz82+lUmkuLy+3EqEW7TC5jxOtazmw29vbjf5wWEPqlK/8&#10;lG++eDA6UVDUl88ZntU2GhvjxkbBumdeH20OBetBuMm5kU7mCOejGtEh7225vBBLnMiDMkDsQ+jY&#10;zAWElUkgUgIQANae+/2zFLPWxjLPRRqab4d1imzTuwmM06shQsB5ha8frdkwitfeZKo4oEHR5gdE&#10;EFJu4D51aSMeE2tzC1nWuSb+4HTMd3t4R31kOxa40TuFML8uYTsEJ7b/coC1VLqM7ZmA151CWBkS&#10;syj0ZLWIHPjDex8e+LNKmY3HREDm/dds67WYxqU9lkjmwGnj5v1wGiFDfw8snihYN+R3281QsG6b&#10;cJztG5qPeP+IMzz+GlVOwfq79vBuB2vMxrDfP0fmdb6DDDCEuHcToNNo8mgC19fXK3jRWR+Wy19K&#10;EKozi7rZSDE2WVDUZ9YxHrRmLDYmjYWidQ88Pd0EitanM0qthJP5wReovL9l9kTocQKhegeDF6H6&#10;aWYIrEgCkRPodrt7pXLZukDLZ4yhz3U+szVkWwviyi28R5A5nT+OCEAcfIC54Zvt7nj9jSaMLNir&#10;jPn3bORwFf6fC9sxGXv7PAwx2sM2D0Rwc1fvqupLluT5eT6/6WEzVhrPBnXs45wZa7Dghnj9KTjA&#10;kJBFoSdXRRpy0JXrKFe42U8MBO7u7up49jvBdbMSw3i0xxDfPDgSAe+J2pGhXyHAWKJgXd/NhdSg&#10;YL0Q7EF3anA+4v0j6EhQM96kWP3vHjvDwaABAfv3GfwLAXtHzSiWKpIA92yKpM++cxN4zaJef82i&#10;vpG7QTYwloCxyYKCvuiizFhsTCJDwXoQcUPBehBucm6kkznC+ahGdMj7Wy4vhBonEKsf4nPyx9yk&#10;zOV+Vo6YAK6RlcenpyNc4zsRD1N5aKHOdcoDDLQgsiR2MI9vzc/PtwIdQpBmv8wPyK7uOsMqr8Nf&#10;4QL+TQittoIMHotGu8qAbXEIXjSNefUQc+qBF8Z4ZgRE69em5j1u6OZwLrOs54BnpiquhSOsv/bM&#10;tFZcK7wOFdgbFLIo9OasiHxlD7/bSF7QdtYpOyKBwAnIM+BDt/sthvlfyxWRzoMfGfCeqBUV2QsH&#10;Fk8Uq2d3tdOaFKs7xR1NZ4bmI94/oomIyQOxK1h/17eI17He/D6oVhurfF7zNsCC05Z5S5KGOSEg&#10;nw778ePHTufHj7Obnz+vB8PhJTYb5eF2w4kB7CQ/AUMLl/yGsAUSIIHkCXA+Sj4EjAJgPBnFGUBj&#10;TWyyrGNj8oBi9QC8RRMLISDPbhCrX1Cs/h9+efnKF7CFhOPETjGf71Os7t4vEAZ/MyXa1LH+93WY&#10;+rWIuP+uwy2VsiKiSWWsHGcxBPDs0MzbM9cTeQmifqm09vD4uGOgJTaRkQAOTR2iaitjdS+qpb6W&#10;UHJCxO/KXvckL+XrGUosWIgESAC331Ln0+LifrlU2sQcmntNFATSiOfBIPjTSBIgARIgARIggeQI&#10;4Ks+dSw8j8pPT1fQll52bm6OJBlyciA8HzATC3nuIJo3M3Nzc1MHhy94eK1RmF5sRBibMJiFtlhH&#10;WujdWGxMso1Z1i14znyTwZ2E43xkPghGtOhkjnAykimdMJ5yeSGQOGlDyLQLoXoamyq5PMrKKRN4&#10;enqqPff7Z0WIUUPhHsicFwrOPHaeQjC1m6cB1tUn8DAcrlWen6/0a9qpkeL1iAzYmzyo8Xc84SDF&#10;Gd49yntI/uQgwAz+4+FlzeJPYWyOgBxXFVnW5+bmNnkA2QJbxSZF6Av+l4rFvSrGa1LBHYmINOVr&#10;TaCxj/dEpwpUWIQESOANgbu7uz0IiiQp3Uq0YBKZC8V/vDc6iOLA4onZ1R3EhKkuLGdY5/xgylEe&#10;tWNwPmJ8eORXW6ZMiBfH/u9I9vVhuXy++vlzw9Zw2a4agRT3ZNTIsFRhBORkS384rGGi+AKBQ70w&#10;Q9jxXwSMTRgU9EUXXcZiYxIZCtaDiJvgBOtClXOS9dhyMkdYH4ViB4wnRVCji/kaKxDddGDx/ySj&#10;eq4BsjIJJECg2+3KhuNRAkPNPURf57zcAwungRaEalsUqrl3GASbJ1iD77jveXqPKVyXIqyCWH11&#10;Oo30SiA2LzAn1NIbudkRU7A+nqcIdPG+W0mg63jTzmwQBNIa9h8OMR/yGa9Af8mzA66JoJ4deG0q&#10;BIxBAYtCb14UwfrqkO+MvHAFjQiMgHzhCF/oO8J7JC+fD3PhTGgu5L0xV6SoVw4spihYV3dtoSUt&#10;i9VlbJwjCvWwnc4NzUeMDTvu8a7VMfFStP9fxOul0vlMtdpcXVxse8ctcoNS2IeJ3IXhD+/6+nql&#10;UqnUBqXS1xKE6tgYWgt/VHGOwOiEQUFfdEFiND5G0aFgPZiYCU60zvnISWxZnyOcjEKhE8aTAqTx&#10;RXyME2w6nmLTcZ+CxlyuZeUECMgmI0RYR7hWfm0ycj5U8rqP856S4YEXEsEuYnWLGabdO1K+wICX&#10;0Rfue9bvMdbrE/N1A18W2NYnEn8NxGfReyVRQEaMtRFj61EMxsIgsF66HvcVGgagBeATmnw5wINY&#10;5bOeW+4fe8M1EczXLXiNKsSKIfGKQk/eFcH97xTPF3x/5J1naFAIBCBar0EwdIJnsLUQ7FWyMaH5&#10;kPdHpYjIVyjAeKJgPZ/LndWmYN0Z6qg6MjQn8f4RVVSMH4yngvW3BuNZroV16L/QrjaXl5dbiXim&#10;0GHGuvdSKFR2Pp3Aaxb1+sxw+BUvhDem12AJXwgYmzQoYPHFpcbsMBYbkyyiaN2Yv2w2RMG6Tbrh&#10;tu1kjvAFD+9xuTzhUaw08YAqGbKauQbEyiSQAAFsLK7huU6EJu+f7TgfKnnfo3lPyd4YCvX7/V3M&#10;76cxjCW0MTwGmsE6pusUAs1diKkY/yMuHgrWzc0o+IJFTJeNOTBoCZn8/xLncpPWKGKtxphlXQuX&#10;lcKvB1+vxh3ksNKpZqO8RhWBGRKuKPbmZTEROmCdxa84eekdGhUCgbuHhwMsIv/B+6WVEOwda2NC&#10;8yHvkY4iNbCYoljdUVzk7YZi9bwE06xvcD7iPSSREApAsP7OE0jEgYOUDcTn99XPnxuJeMn5MPni&#10;2DnyNDsUAQNexksWra948VgDhbAfNNN048uojU0aFK9EF0XGYmMSGQrWg4kbitaDcZVTQ53ME05H&#10;NKYz3uNyeaHoOMHmYgcD2KeQMZcbWTkhApIt+fn5+WyswIRzolI0FD33KRkZT6FTZP7djWc44Yyk&#10;2+3Wy5XKWTgWj7Y09Ot1dnZWsgm3Q/eDafvlfoY2g8j+b3rsNtpDnK0ya/VosnhHvgc2R9yYtRF5&#10;+m0O+v0OxKXMsq6PzmiNly+wDIdezsG8VhVdbVC4otijt8Xk6w14PubXnLz1EA3znYBoCl6zrcv6&#10;PMyfhOZE3icdhGiA8UTBuoO4MNEFBesmKKbXhqE5ifePREInNLH6327pINFBE2vT85nBoLG6utpJ&#10;xHPWhxn6Hot1QOwgO4Gbm5s6an/BjabGLOrZOfpW0+ikQfGKb+7NbY/R+BhnDUXruf3kogEK1l1Q&#10;Dq8PJ3OEL1h4j8vliaJiRTKqLywsHFNck8t9rJwQAYhPXwRXU4fMOXEqIilQ1NynZFw8hVoQq2/G&#10;M5ywRgKR5tVMqbQWltWTrQ3tusVap41rYD0mH5gaCwXrpkj+aWcLWdabxluNoMHHx8eNUrl8GcFQ&#10;wh/C68Yp5sZjiNb3wx9Q2CPAtXGEZ4s9n0ZBEYWiNwyJVhR7C6KYiNblqzZLS0uNIAymkSTgIYG7&#10;u7t6qVI5wjNXWM+QCc2JvE86unACiymK1R3FhYluKFg3QTG9NgzNSbyHJBI64QvW3zkK74+aWJue&#10;D6rVxuriYjsRL1oZZmj7KlYgsFEzBG5vbzf6w2ENp0u+IHtA3UyrbMVHAsYmDgpXfHRvLpuMxcYk&#10;KyhYz+UjV5WDE6wLGM5JTsLDyTzhZCRTOmE85faC41hp4iFzF1nV+XCZ23NsIAUCuF5WXgUlO8rj&#10;5byohMrx3KdkUyyFRDSC2N3kXF+MR7vIKFxWOeBSjHlGeg3h+sV1QFHmGG/jvnaA95nfjAQDGxEC&#10;FKxPiIPu4+P12K/TMH7sExixYdrv99e5RrCPfloPONwmhzk2ppVz8XcKKBQpGxKsKPYWXDE8f+xL&#10;YoTgDKfBJOAJAXn/9NDtfvPtQNNEPAnNi7xXOrhQAownCtYdxIWJLihWN0ExvTYMzkm8hyQSPpEJ&#10;1t95DYlhkHm9MVsu/7u8vNxKxKPGhhmknszY6NlQLgLX19crkkW90+mc/Pjx4wqbXpfYnDuiWD0X&#10;VlYmARIggSgI8IVEFG7kIPIQMPjQnscM1p1KoI2Njy1sHm5RnDCVFQuQwAuBV7H6BTYLd7SQcF5U&#10;wsUXtUqYshbiwaSs5HLWk3kDk0f0QmC5fn//5kRmrTp88d1a42yYBN4QwHviGoGMJ4B1VJN8CiAg&#10;69Exa9JKpRL9faoA4tpd4uDAthwy1K5ouALX5IaBJtycfJEMXyY7SRgBh04CuQjIVzA/LS7u4/Dz&#10;JuZm/9dPCb374r0yV2hHW5l7w9G6lgMjAaMEeA8xitPfxmIWqwt1fEkWGtm9PrSyP25urkU7ew0N&#10;rWhp/XWKP5ZRsO6PL4KwRLKoQ5x+gN9LvMS9htFnEKjv4IFxLYgB0Ei/CCT04O4XeHvWOFlcOjjx&#10;a48QW/aaAOckJ+5xMk84GYlCJ4wpBUjji9iMFYi1JMvuIYTqkkXP/82OXCRZmQTMEUD22Q1stl/h&#10;+W8jU6ucF5Ww2Zz/lAyIsBDm/GPM+Y0IhxbEkJAtdS+1TMK+itfn5+e57hlz1eDe9iWIC4pGRkEA&#10;cwQPj7j05ASh+hszdh4eHtZcmsW+/iYgB8klI3WRbLgW16DP5zslWHLYG8/Rly+HOPlDAiSQiQCe&#10;Y1qfkHAEB8925b1upkZYiQRIgARIwBkBrqmdoWZHJEACfhBYKUE7CxH2WRlaWojXz6Cr3bvme6ax&#10;3gnha7V+hFaiVrxcPL1erTQcfsXFVQOGlxcqEwOHn3pPIlqMTR6Ml+jixVhsTCJT5nmrUAInOE9x&#10;TnISWk7mCScjUeiEMaUAaXwRG7GCbG2n2ATflww9uYxjZRJIjAAEPDsQnJrJDMe5UTl6bMyDyp3H&#10;U7BVrVY34xlOWCN5GA7XKs/PV2FZbdfaoq5rCDuauBa27I4u3NZxsEK+HiLvPvljgADi7RTxtmug&#10;qSibkEOAeNd+GeXgfBqUvpiWceuJ/3CNnGFOrrs2h8IaDeL615dG49EWbWNk2yK8jXaEHBgJOCAg&#10;hz/wjupIREEOulPvIqF5kfdL9bDIVTLAmGKG9Vwed1fZQXJAzhPu3OmsJ4NzEuPDmdeK7Sj2DOuK&#10;dLF2bWE/4BxJoRvLy8t8FnzlVtQeiaLbWKwIAvg8Qa1UqXzFKeXapMx5Y4OH4oMi3Oa8T2OTB+PF&#10;ue9cdGgsPsYZS8G6Czca6SM4wbqMmvOSEd9Pa8T6PDHNAJd/Z0zlom0wVpqSVZ0Z1XO5g5UTJSCf&#10;MJescEaHz7lRGafBeVC5z1gK4pCSfFFjU7J1xjKm0MYBEfAJ1tdm54/QIEyw1+X1LRlrISA+jgif&#10;0aE8PT1xv8wgUR6QmA6z+/h4ndrXJ6ZTMVgi42a6rBsoJjXoh4xNiRgR87Ic6ljL2IR2Nd4ENJBl&#10;vL40eoi2qDyfzM7Obs/NzTWjHSQHRgKOCEC0XsPcfZT5K4Cm7UxobuQ903TwjGkvsJiiWN1RXJjo&#10;hoJ1ExTTa8PQnMR7SCKhQ7H6aEcPh/JVueawXD5f/fy5kUg0jBymy32RlDl7PXbJol7u9eq4KL7g&#10;NHJd1VgK1lVJxVnO6ORBsUp0QWI0PsbRoWg9mLgJTrTOOclJbDmZJ5yMRKETxpQCpMlFcsaLPPyJ&#10;UP00tyFsgAQSIyBCEWQ3lIyzG8aHzrlRC2nOeVCrr5gKQxCyvbCwkPSLvyL9yQzC+vRtXuu4HijC&#10;HOMSud89Pz9f63uMNSYQaEGMx69bTAD02OsVkkE6+qjNuYkuG4cQrPNrFB4Eyss6olSy/iUCCiY0&#10;nZ3zGtPsLdriWJft8j1VtO7lwBwTuHt4OMBz1D+4Z6w47vq/7hKaG3nfdBRlAcYUBeuOYiNvNxSr&#10;5yWYbn1D8xLvI4mEEAXrKo7uDAeD5rBUOp8ZDBqrq6sdlUqxlLG5DxILo+jGgQzqKzOVSq00GHx9&#10;+dRtqbSWZZAUrGehFlcdYxMIxSpxBQZGYyw2JpGhYD2YuAlOsC5kOS85iS8nc4WTkSh0wphSgDS+&#10;SNZYEaE6hIrHWPMm9ZCXCzYrk8ArARGIYBP9wmrmT86NWvGWdS7U6iSiwrgHHENwth/RkIIbCsSY&#10;cuClFpzhnhhs8pqXbJ64HlY9GZp3ZiCLr8TphXeGBW4QBOsmwzhwGn+b3+319sql0lF0AytqQIY2&#10;z3+9EiptMftxUY583y+eSQ7gj2+2rKFYQpOswetMs+coi+N55RTvrHajHBwHRQKOCSDb+tprtvW6&#10;465/dZfQ/Mh7p6MICyymKFZ3FBcmuqFg3QTF9NowOCfxPpJI+FCwru1oPB+28CL130ql0lxeXm5p&#10;NxBYBb40DsxhWc29vb3d6Pf7dUz+X0xuFlK0ntUjcdQzNoFQqBJHQHwYhbH4mESHovUgYoeC9SDc&#10;VIiRTuaJQkY2olPe63J7Qide8FDXQIf7yFbVzt0xGyCBBAlgo28HQvUTJ0Pn/KiFWWcu1Go4vsKt&#10;arXKzL4F+lUEwHgHRQGwQR/kuf5FEIVrgoKoMf7odrt1bAacGXQXmwIBCtYnhwG/QmHoMjG4cf7b&#10;ImZZN+QbQ828fvGpZqi5P81QKKFJ1MK1pmlBlMVf55ttJlqI0r0cVAEE7u7u6qVK5QjPTmvOuk9o&#10;fuS901FUBRhTFKw7ig0T3VCwboJiem0Ympd4H0kkdCbEC2NAMQaGwzYyrzeG/f45Mq83FWsFVSzP&#10;XkdQA03N2GucJJ7p9Wql4fBLqVyuY/wrNhhQsG6DajhtGp1AKFQJx/GKlhqNj3F9UrCu6I3iiwUn&#10;Wuec5CxonMwVzkYzpSPGVS5PKMZKG5t98lnlKB/ecgFkZRJQJADR3gk2y3cUi5spxvlRi6PifKjV&#10;ZkyFXzNJr1P0UaxXe73eVdYv+hVreTi968wFuC52kWH9NJzRubVUMvjioJa1DL5uR+NPb4i7TcRd&#10;yx+L/LOk+/h4bfVrNv4N2ZxFhjbMxxnELOvmXJW3JcmaC39cmrxWuEmu6RXL15umNdEVf8mkVyrJ&#10;Wo33zOi8ywEVQQDX1Mp9tytfsrG/vk9sfuT901FEBxZXFKs7igsT3VCsboJimm0Ympd4H0kkfJhd&#10;3bSjO8PBoAEB+/cZ/AsBe8d0B0W0p7O3UYR97FODwPX1dQ2nhr/is1M1vNzY0KiauSgF65nRRVPR&#10;2CRCkUo0MfF2IMbiYxwdCtaDiZvgBOtClvOSk/iyPk84GYViJ4wpRVDji42LF2xEdCCIOVxaWjrO&#10;3QkbIIFECciG3mv2QifPkn9h5hypFXlJ3T+1yMgSrrSFrL5NzWosbpDAw+PjTsXVVxoM2h16U5Pm&#10;hdnZWTnE0Q59jLbsx/3vCELIPVvtJ9wu5+Mpzn/s9c5wbdYTjhH9oRvaKJ/WMbOsTyPk9u/yJQzM&#10;00a+hEGRhKbvHF1zmlZFV1wO3SLGtyhaj861HFCBBOTAE4Q9J3hOqlkzI6E5kvdPa1H0vuEAY4qC&#10;dUexYaIbCtZNUEyvDYPzEu8liYQPBetWHS3idbxL/D6oVhurAX9pnnucVsPEbuOSRb3c69Xx8vR3&#10;FnW7HY5pnaL1QrB706mxSYQCFW98atIQY/ExySiK1k26zGpbwYnWOS9ZjYe3jTuZK5yNZkpHjKvc&#10;nvgYL9jUO0VG9X1m0s2Nlg0kTABCvQ1cSxcmsxZmwsk5UhtbUvdQBTp4P3IIkceBQlEWsUTg5fAL&#10;sqsXPp9YGl9ozb7OES0c4tgMzXaX9uKLABdYS9Zc9plCX8zsP93L3V5Psn8eTS/JEkjS4xxCv9+X&#10;r3edOu+YHY4kIIeLMFfv5cHjPoryWOtB3QKuOw9GXagJcu/kvFOoC9h5hAQgXN/B/C/3kBWjw0ts&#10;juQ91Gj0jG8ssLiiWN1RXJjohmJ1ExTTbMPQvMT7SELhQ8G6M2fL17qQwak5Wy7/u7y83HLWsYGO&#10;gtOOGRhzsE0gg/rK9c1NvdPpnPz48eOq/PQkn1c+KpXL9WAHRcNJ4DcBQwsdAiUBEiABYwQ4LxlD&#10;yYZIwBKBJjYaNj99+rRLsbolwmw2CQKycYeBXnohLuW9Vzvm+KL3P2SvmVAPtCGyglECEP7ueTGf&#10;GB1VuI3JHAHhUzPcEbix3Lh4xY3ZIfSyFoKRRdpYGg55fU5zgKwPC1ojViqVb9PM49/dEahWq4fo&#10;rZW1R66bNckVdN1pWhlVcYlR7Pee4BmdB5mi8iwHUzQBOQSyuLCwjncGx0XbEmr/vIc68hzvvY5A&#10;sxsSIAESIAFrBChWt4Z2VMN4p72BhDV7/cHg8sfNzbXoiUVX7NSIjJ0xGVdGcK6q3d7ebiCTRx0P&#10;Al98zfTDDOuuosHffoxNJMyo6K+Tc1hmLD4m2cAs6zk85LZqcCflOC85CxAnc4Wz0UzpiHGVyxNY&#10;F7ch7DhkxqlcGFmZBF4IdLvdEzxn7niHg/OktkuSuo+OoANBbgeZ1dd5gEk7dIxWeBgO10q9nh8H&#10;YIyOLOzGBv3+9sLCQiPsUdi1/unpiRoMC4gxNx9jbt630HRUTXYfH6950GeESz0R7DDLul+Xm3wZ&#10;Cuu9Sx2rOMHr0Hot68n1l8HyYKt8jFP878ZCtcoEDcF6lIb7SgAHQmqv2dY3ctmY0DzJ+2iuSNGr&#10;HGBcMcO6nosLLc0M64XiD7Zzg/MS7yfBRoGe4RSs6/GyWHo4GDSGpdL5TLXaXF1cbFvsKlPTqe9p&#10;ZoJms9L1w8PaTK9Xgwjny2vm9BWb/Zlqm6J1UyTDbMfYREJhSpgBMMVqY/ExqR8K1oOJneAE60KW&#10;c5OT+HIyVzgZiWInjCtFUO+LDSBU/7SwcExBYiZ8rEQCfwggq9QKxB4XcvreWyycJ7Vdk9y99A0h&#10;xPLW3NxcUxsaKxglgOzqJ1g77xhtlI3lJlCdm0t5epjKD/fEtefn56upBVlAm4B8+QIZkbe0KyZW&#10;4bHXO8N9rJ7YsMcP1+CGuCGmbcTxuqG22IwBAjh0K19zUcpATVFEBuD+XYMZBhFWlXFxKp93X5if&#10;3+I7sLD8SWvDIHB3d7cHHca3zF9aSmiu5L3UYUwHFlcUqzuMjbxdUayel2C69Q3NS7yXJBRCFKx7&#10;6Wx5tsQGwb/4kmBzeXm55YOR3LDwwAvX19e1UqXyFZ+2rHktGJjAioJ1DwKpQBOMTiQUphToSTtd&#10;G42PcSZSsG7HeZZaDU60znnJUiT83ayT+cLZaKZ0xLjS8gQepBqIj31kVW9rVWRhEiCBvwhIVkJk&#10;PL0IIpMn50rtCE7qXvpKB/eIQ2TwPdCGxQpGCUh29QpFv0aZmmhMBMPzFAxPRIns6jUUuDDBm228&#10;J0DBulpEdHu9vXKppCS+VWsx0FKGNsJtjB5r5318qeLYRttsMxsBPNNMPehBUUQGth5fhxlGE0SV&#10;aXGKrHgdPLtv4XmnFcSAaCQJBEQA2dbXXrOt17XMTmiunDZHaXFj4ckEAowrCtYDCmoK1gNylkem&#10;GpyXeD/xyK82TaFY3SZdc20Ph21kXm/guvy++vlzw1zDei2luJepR8hCacmiXu716nhp/zuLuoVe&#10;3DZJwbpb3j72ZmwyoSjFR/fmtslYfEyyhKL13H5y1UBwgnUBw7nJSXg4mSucjESxE8bVVFB4WGrj&#10;y0O7EKo3pxZmARIggakEsBm3g83uk6kFfSrAuTKTN1K5p76IcZF1MBMkVjJKABmC5asNNaONsrHc&#10;BPB1mv2FavU4d0MRNwDRY3j3xkD8AZFvB3P0aiDmFmamHCZEhs/LwgwoumODm+C2hvIay+vMcmyL&#10;sH67r1+Muhp3CJeCCH2mSKiVoRKr5CWgQl1E6+hHkjic5u2P9UmABP4mgHdlNYh2TvAeZU2JT0Lz&#10;pcocpcSMhaYTCCyuKFaf7lJvSlCs7o0rgjPE4LzE+0lw3s9mMAXr2bgVW6uD580m1sLnM4NBY3V1&#10;VZ49nfyksofpBOa4TpBBfWWmUqmVBoOvL5t3pZLaA0+hVut3TtG6PrOYahibTChIiSks/ozFWHxM&#10;okPBejCxQ8F6MK4qxFAn80UhIxvRKe95Yz2BzWd5QDpcWlo69sVdtIMEQifQ7XZP8Dy6E+Q4OF9m&#10;clvs91SKxzKFhZVKkqEaGw/MUG2Fbr5GsZ7aZEbOyQwhFj6A4PFbPtKsLQRGbUBW5+Zivx0ZcX73&#10;8fE6iK/fGBntayMGN79NmjWuLX7RxQVlvT5e1h/D4V/rD4oh9Di+lA7seswwQi+r6MaqvCeDaP3A&#10;y8HQKBKIgMDdw8MBvnoz+bkgoflSd46KIASKG0KAcUXBenHhot0zBevayFjB7DM77ycJRRQF68E7&#10;WxJE4UXu+aBabaxa/uo9XxhbCpfb29uNfr8vG3a/ROoJ/FCwnoCTJwzR6GRCQUqUwWQ0RsYRomg9&#10;mNihaD0YVzk31Mlc4XxUk26gyY14Kn1swJ1iA26f2eumomIBElAi8Jp9UDIfbyhV8LUQnxEyeSbm&#10;uwxim0LcTFFhvlLv6UkyA4c9x5jHUniLcqhjgdmtp/qh1+uFe6Br6ujMF9DdaOzPzq4vlkpt85bE&#10;1SK+UnGGtVo9rlGNGU2AghwZCQ/K+RmdOHR0hGtnT6zTnZ/8HFEBVgV6TRZAymiXWeMVX885XZyf&#10;5zszo95gYyTwHwFkW197zbZe+4tLYvNl1nmK8ZSBQGCxRbF6Bh8XWYWC9SLph9u3wXmJ95Nww0DL&#10;corVtXAFUXg4bGNd3Jgtl/9dXl5umbY5SL2YaQgm2pMs6tc/fux0Op2THzc31/3B4BKZ1OVl2d8P&#10;NCY6ZBsk4BkBLjQ8cwjNIQESIIFACfB+EqjjDJgN3zeRxWbz06dPuxSrGwDKJkgABCDg2EBm9avg&#10;xeriTYMvSVMKjljvqxCN7TNrtB+RjA39HViy4Yc1tOItAayrGiSiRGBNqVQiheS+MelXF8Ps8zP5&#10;KkAD8+8KxcItIuu437+BjkIy4OOAy16g5kdrNtaD+xhcK9Y1r3XH8RnLOuJRHeSJV6zvdvBVjgs5&#10;mF6I8eyUBCIngCQq7U8LC1uDfn9bvgAa+XDHDi/PPJUqs8zj5r04MzpWVCBAsboCJBYhARIgARIY&#10;SaBUWkNCrD3RP4sOWvTQ1zc3ddFHmyAWc7ItE3wmtgEn1EqVyle8bK1FIQDISWxiMDEbXk66YVQ3&#10;OqEwZsJwuoaVRuNjXL/MsK7hkeKLBnlqjnOTk8BxMl84GYliJ4nHFV6At0vDoXzW+FSRGIuRAAko&#10;EHgVkR6JuEaheDhFEp8zszoqpnsrNo0bECdtZ2XBeuYIiFDm6Vd29bWXVnl9moNroCW8TN5FBk6u&#10;r6awhABVDnb9iuFIf4oUnIjYZ2FhoREpWmPDkkOGpXJZ5tO4fiIT4DDLup/hKdlwsQa5jO65xzbu&#10;yK5P27hMtW/wntzGM942D/Ga8gzbIYG/Ccjz7kO3++3lSx6JzZkG5yqG1jQCgcUWs6tPc6hnf6dg&#10;3TOHBGSOobmJ95OAfJ7XVGZYz0swqPrDwaCBNfL3QbXaWMWBzyzGx7RnmWX8WnWu8eKr3OvV8YDy&#10;BS+Qa6i8otVAAoXHBhQ3LRPwPvamTY6SMWOSpjdtGY2RcaOiaN0bf08zhIL1aYTS/ruT+cInxAne&#10;9yRLDV5W/A9Za46ZUd2nYKQtMRCAaEOE6nsxjGXkGBKcM035MoL7a3tubm6T9w1TEZGvHQgsD+CL&#10;b3+1wms0H1hDtfuzs+uLpVKmF8aGTAiiGRy6CGL/LAgjR3gcGxiHENMdBBEMBRuJjLnX0QhuDW1u&#10;F+yScd2fVqvVXU9tS9YsOaxbrlROkgWgO/C4r1FdGk7Lm7yf4x7bwUGa3aWlpYbTQbAzEkiMgBws&#10;7Pf7J6kkLzQ5TyUWKvrDDfB+TMG6vpsLq0GxemHog+/Y4NzEe0rw0aA2AIrV1ThFWgp6jxb2Hc8r&#10;lUpjeXm5pTrMCPYqVYeqX+4ljX2lUgOkL8j6WEeWhjX9VtKqQcF6Wv4eNVpjkwo3uKMMJmPxMYkO&#10;BetBxQ5F60G5y6mxTuYLpyOa0lli9z3Jjgsf78tnVn1yA20hgdAJSPYnbKSdYROtFvpYptqf2Lw5&#10;lYdGgZDvsYjxTWYR1HC2xaKv883VRHElr1OLHpjadKuKwx1TSyVe4GE4XKs8P18ljsHq8ClYV8f7&#10;2OvJGq6uXsPDkgY3tj0c3R+TIFpb57Osfx6S5yDs4YV9DbnAmsh16gKlbh+2BDv94XB/CckgdO1h&#10;eRIgAT0Cd3d3e3JgG78rejXDKm1rrgqLgiNrA7wnU7DuKDZMdEPBugmKabZhaG7i/SSh8KFgPSFn&#10;TxnqcNjGvlFzWC6fr37+3JhUOkidmE1P397ebvz48WOv8+PHBTIyXAPQGTZz9yhWz0nd0E0tpxWs&#10;HhIBxkxI3lK21cnC1MEDmPKAWZAESCAzASfzRWbrLFRM5L4np2zxCdWtT4uL29zgtxBHbDJpApLx&#10;qdfrXSYhVhdPJzJv2gjqUO+xyB64T7G6jYjI1iayUsuXHFYm1pbr9Pdvtm5YKyMBiISbGasmVW32&#10;+XktqQEXMdhS6f8V0W2IfWLG/B6i3X/m+YTWZsga9ffXRYJ0XlxGv2a+b8c1KsOjSeg6NUwud3M2&#10;n8EqpdLRfbfLLwzk9hIbIIHJBPA1g2O8z16XRCyxsrI5V8XKLPO4ArwnU6ye2dusSAIkQAIkQAJp&#10;EEAi8FK5vCNa6x83N9edTufs+sePnZeE4R9+Qk6sZcSZL1DK5ToyqH8BtDoa/QuSkY4SaoRZ1hNy&#10;9oihGp1UmI0tymAyGiPjCDHLelCxE9zpOc5NTuPLyZzhdEQTOos4tvAivyPZFeXFvi+4aQcJxETg&#10;4eFhB+OZLh6NadC/xxLx3GnbXSHdY2VDGGL1bdtM2L4aAcw5axDrZctKzWtWDXLOUoN+f3thYaGR&#10;s5noq3d7vb0yRF7RD7TAAUpWnflqdatAE4LpWg4fYn/iMhiDAxTZmGTLLOsmaZprS64jJJ8K5zoy&#10;N/TpLSV+zU4HZK+EKwGoJIlYmJ/fwiH2jr3RsGUSIAEhgGfiGq65E1xvazERcTVfxcQs81gCvC9T&#10;sJ7Z2+4rOkjux/nCvVud9GhwbmKMOPFY8Z1MiBnGQPHu8ckCeV7FnuS/2FdqLi8vy3+n9wOReq1U&#10;qXxF9o8aHiQ20iNgd8QUrNvlG0LrxiYWbmSH4G5tG43Fx6SeKVjX9kuRFYITrAsszk/OQsbJnOFs&#10;NAodRRhbeAA5XlxYOOSGmYL/WYQEMhDAJpkI1fcyVI2nSoRzp0vnBHCvbc/NzW3yPuIyKib3BTHY&#10;GfxRz2URr9tc+KZVrs7NBXBpTxuF/b8jlg8gEGamZJuo8SlYZD1et9lFTG13Hx+vp369ougBG9zA&#10;LnooOfs/fc3onbMZVjdN4AFzOw4jcW5/C5bXrekwU27PtUhDRACI/11+mUrZRSxIArkI3N3dHeDZ&#10;+B/8ruRqyIPKrucrD4ZcnAkB3pcpVi8uXDL1TMF6JmysBAKG5ifeUxKKpjExwxhIKAayDBXvi5PY&#10;vLhG5qdyr1fHg7pkUa+BVfAPDVn87arOxKDihqQrNxTaj9GJhTFTqC9tdW40RsYZSdG6LfdZaTc4&#10;0TrnJitxMK5RJ3OG0xFN6Cyi2MLDaBOfJd7nJpkvwUU7YiOA59uVV9GoPOPyJ6L5swhn+nyvRaxv&#10;8l5SRFSM7vPp6UkyyV0YtYjXr1GczGitjvOx18t/+EK9u2RL8gCFuuu9jUlDm9bqJMIoCXHaFg7V&#10;NcOwNi0rcfjjAv7hc5K4nddvYcFflEgDXzjszMzObi9yfirM9+w4LQLyBbLXbOtB33eKmrPSipbX&#10;0QZ4b6ZgPaBIpVg9IGd5aKqh+Yn3FA99a8skCtZtkY2+3eD0YSoeQQb1leubm3rn5ubox48fV+Wn&#10;pytkQj2CWL2O+isqbbBMdgK8+WRnF0tNxkAsnuQ4SIAExhIw9MBGwiTwF4EIYgvrgPag39/+tLCw&#10;RYEhY5wE7BCQT933er1LijDe8I1g/rQTLWqt+voM1+/3mR1QzYXOSg0GA/MZS+X65TVszIegeW6s&#10;sfgb4ntiBz6WQ3YOuomiC1y/370aCOfnie6wck/0KgDCNQaC3V34pxPuCAxZzvWVIZBhNYO98JXS&#10;YHABEe1OWJbTWhIIk8Di4mL706dPW7jvbGPd2w5xFL6+EwqR5VSbA7w3U6w+1assQAJxEAhwfooD&#10;fMCjYMwE7LziTfc5iZYWndvb2w1sZNawoP7KTXstdFYKjw0sZs2ywtvHRo1NLowZH91rxCZjMTLJ&#10;GmZZN+IrF40EeYKO85OL0PjTh5M5w+mIpnQWYHzhhXwHa/H/Qah+jPV4xyectIUEYiLwuul8VMYm&#10;dEzjMjaWAOdPY2M31JBH99zTarW6a2hYbMYAAZl/KpXKiYGmpjfBa3k6ozElINLjVwkU6SED7zXv&#10;p4qwchTDfYVZqBX5yaFECA0vFYvbKcYNRy2uzLKuhctp4btutz5bLp857dSnzngtF+oNX8Sfg+Hw&#10;FO/p+ExVaDSw85QIyEFNPDd/w/pgL6Rx+zJnhcQss60B3p8pWM/s7WIqMsN6Mdxj6NXQ/MR7SgzB&#10;oDgGZldXBMViowh4tA+p5yDJoj6DjOml4fALM6frsXNRmoJ1F5T97sPo5MKNar+dndE6ozEyzgYK&#10;1jN6p5hqFK0Xwz2UXp3MGT7BCOzeh5fxDfhoXzLK+ISRtpBAbASw6SVC9aA2vQrxQWBzaCGMpnTq&#10;wX23NTc3t8UDUH5FB77scAWL1pxaxetZC7dkk12Yn1/VqpRw4d7TE/fRHPifgnU9yIUdpDC0Oa03&#10;2vBL41m4iS+LbYU/kjhH8PD4eFQOTDRoxBO8no1gzNqId4uLX/PUNp+tsnqU9UhAn4AcQkSixaMQ&#10;kix6N2fp4w6nRoD3Z4rVwwmvF0spVg/MYR6Za3B+4n3FI7/aNoWCdduEo24/KG0YROq1Hz9+HHR+&#10;/LgsVyrXeNF0ArH6Djy0ErWXAhzc2JuQwRtdgFiSMpkLkaTc7e9gHTyY+Tt4WkYCcRFI7r4SyJoJ&#10;m/OtmeFw69Pi4jbF6nFdcxyNXwQkQ1O3272gWF3RLzKHBjKPKo7IebEi77siuEXM71JQ4dztEzvE&#10;hvsBCqw5t+r39cxrWgk93pU2lAqy0IyISIjBDYH+cEjWGqhx/2tqFM9XlHNsPn6oLUK0p6enWu6G&#10;2IAVAgvV6iHWtS0rjfvaKNdMhXqmyOeosQPHPIXDUBc4AO9+LV+oN9g5CRRHAIdEWp8+fdrC+419&#10;+SppcZawZxIgARIgARIgARKwQIDPnRagptWk14L1azw8X//4sdPpdM5+3NxcQ6R+gTeA8hmljbTc&#10;xNGSQOIEeLOLMgC8fHkbJelwBhXkSX3OT+EEGC01SkBetA/6/X0I1TchVG8abZyNkQAJvCMggjpk&#10;Nb4MISuTd67jfTqXS4par+Mesy+bu7mMZ2WjBOTQDH7/MdpolsZ4GGUqNQiDv08txAIvBHAIbIUo&#10;3BDAF1LJWgM17r/2r2POpxoemV4U98ij6aVYoggCcgASc9BuEX0X0ieffwrB/rvTop6fVAb9uq9+&#10;yQN7KrRYhgTMEVhaWjrGu/N1rBVOzbVqriWf5y1zo/SkpQDv0UHu2Xri7kLMcJDEj3NGIZ4NqlPG&#10;SFDusmIsY8AK1igb9U6wfn1zU+/c3Bwhk/pV+enp6jWLeh30+WI7yhDkoEiABEiABEiABEhAjUBy&#10;DzmevsTEC/bjxYWFdXnhruY5liIBEshKABnQdpCN6QL117K2kXw9T+fSUPwi917H999TbOaehsIn&#10;FTtxaOabV+JeZgQeH3rVajOVuMw7Ttxfa3nbYH01AhDJ/V+1kiwlBCCutXMdc+60GWAbsm632QHb&#10;zk5ADkIOkeE2ewuB1ORzT6GOcvzMlGms+GL5Cuy85HyVCR8rkUBmAnJ4CtnW5fDU1svXSj35CWHe&#10;8gQVzSABEiCBuAnwOSJu/3J0JOApgVLRdt3e3m70+/0aFsVfmTGuaG+Y739sgJUKDz3zg2WLIwkY&#10;8zRjJtoIMxYjkwiVvTufFa0/TQwsSG9xjjLheqU2nMwZSpY4KuRRbGG93qyUSsx668j17IYEsIl8&#10;BIHoHkkYIuDRfGpoRM6bcXAPbs3NzW3JZq7zwbHDsQQwF61VKpWrIBDxOm9V5+Y2g/CVB0Yiw+gB&#10;hFvfPDAlehMgzGnOV6tb0Q/U4AC7j4/XRg4KcePZoFemNtWuVqvrU0uxQGEEMO+f4QvO9cIMsNkx&#10;r3WbdKe2HaLoE4c4JOtz/Ac5pnqPBUjAPYG7u7sDvPf4B78r7nv/r8cQ564ieeXqO8D7NLOr5/K4&#10;+8oOsqvLoDhvuHetkx4NzlGMESceK76TCTHDGCjePaFY4FwTdn19vXL948dOp9M5kSzq/cHgEi+J&#10;jihWDyVkaCcJFETA4EKpoBGwWxIgARIgAQMEknvQ8eD+B+btQb+//WlhYUsykxlwI5sgARKYQACi&#10;rpVut3tBsbrhMPFgPjU8IufN2bwHI9NxB7G/S7G6c7dO7RBi9XAEvYlnD4bwqDnVoSzwH4FS6Qtx&#10;uCFQtBjHzSjN9gJm+a7n3/OhWbPY2mQCa8xa7HeI4EDBrqw5/bZS0zpe65rAzBe3+Yxk3to3yyAc&#10;jr/vdk/k/YPNftg2CZDA3wTw1VIRrG/i+msUxSfUuasoXuyXBEiAYnXGwHQCvLdMZxR7CcZA7B42&#10;Oz4HCbJmZiBSr2Gz/XcW9Q2zQ2BrPhNghnWfvePGNqOTDLOluXGa416Mxsgk25ll3bFn83Xn/ERd&#10;PnN/1eYcZYKiUhvO5g0laxwVKiC+8NK8g4fL/0GofkwBoSM/s5vkCSDrnzwvn+F3LXkYtgAUMJ/a&#10;GkqR7Zq+F+PLe7vI8Hda5JjY998Enp6ealgPXATNJqFrXg4YLiwsNIL2l0PjH3u9CyZQcQcc2f9N&#10;3zrcGV9AT91eb6+MJD9aXfNwnhYuS4WZZd0SWFPNytpmEPra5jcMXvOmwiJXO6GLMrDWby3Mz/Mr&#10;V7migJVJIDsBZFuv45lEEjs6fQ8Y+tyVnXgBNQO9XzPDegGxkqdLBxnWOW/kcZDHdQ3OUYwRj/1s&#10;2rQxccMYMA067vasvCi+xueCZ3q9Wmk4/IpPq9aAcCVujBzdJAIUrTM+jE00CW00pxY1xmJkEjgK&#10;1oMKKwrWg3JXIcY6mTcKGdmYTh3fA5Gh8xQvyg8hHmz7hIG2kEDMBF4zMh7hsDefn2072vGcans4&#10;RbVv8F58KhkvixoH+x1PAIdo4hL0Rn7tUxCsdzX3np64j6KHLFdpxqcePjnEiH2Vy6m1DG4uT+2L&#10;BZQIQPx5iC+THSgVZqFCCDw8Ph7hQMheIZ2b6pTXvimSudqJZSGBd4AdvIfgVxVzRQMrk0B2AvKl&#10;g/v7+z1ch06+bhbL3JWduOOaAd6zKVZ3HCN5u6NYPS/BtOsbmqN4b0kojCbEDOMgoTgwMFRj+4vX&#10;Nzd1NPYFIvU6MoyuGbCNTURCgIL1SByZYxjGJhqxIfIN5hyYg65qNEbGkaBgPbgYoWg9OJc5N9jJ&#10;3OF8VBM6dHAPlMxK4LoPoXrTp6HTFhKInQDE6geuNqZiZ6k8PgdzqrItgRfMeT9uQay+GTiCKM3v&#10;drt1zEvyxYc4fyKbA7CGa85Xq1txOsvOqChYt8N1XKsQw21CxNty22vYvXUfH69HHmQ0tKEcNh1/&#10;rR9A+IlYX+dXyvz1kViGrxhcYg274beVY6zjHOCF22ITY4hoHWDlfeCpF4BpBAkkSEAOLOLrc5Jt&#10;vWZz+LHNXzZZ5W470Hs2Beu5Pe+2AQrW3fKOqTeDcxTvLTEFxpSxMLt6Qs62O9TMWrDb29uNHz9+&#10;7HV+/Lj4cXMzRENneMGzR7G6XYexdRIIkQAXKCF6za3NTmLEwQObW2rsjQRIgATMEYDIqTMzHO5+&#10;WlzcpFjdHFe2RALTCEgWJWxInVGsPo2Uhb8bfCFrwbqgmsy6lhdBFzZjt4MabELGYl46inq4Mgf8&#10;/o1goBjNeQTDcDaEp6enmrPO2NELAX5BRj8QIFZq/qkV2ZylTyOcGhLrvV5vLxyL07R0iDWorEWD&#10;Gz2fYbxwWdbnHy+MH2MEvuqxgt8TOUzvs520jQRiJiCHOz99+iSHkHdf3tVb+Ilx/rKAKekmKVYP&#10;zP3UPgTmMJpLAiRAAiTwm4CyYP36+nrl+sePnU6ncwKh+lV/MLiEON36KU+6KnwCYx9++HItfOcW&#10;MQLGTRHU2ScJFEIgyBcjnKOcxkpyL1gtxRdegB8vLiysM4uS0/BlZyQwI5mT8HsBFHXiKIiApXm1&#10;oNEU2m3Ge/Iu7j3tQg1n5yMJILv6Hv6wlgyeCISg+OJlMxl/caBBEngeDNKZUwx5CNluv8d0sMYQ&#10;liCawTP2P3IwNQhjEzXyZQ06HO4HNXw+u3jhrozPPV7YrmIEROvf7rvdE5WyLEMCJGCHgLyjx+86&#10;1hKndnpgq04I8L7tBDM7sU8g9rWPfYLx98AYid/Hf0bIe1tCzrY/1ImCdYjUaxCnHyCL+mW5Urku&#10;l0oneFjdYRZ1+45hDyRAAiSQGgEni1meNE4trDheEoiPgMGHQcy7TWzQriOr+j4/Vx5fqHBEfhO4&#10;u7urI6PfBa69Db8tTcA6g/NqArQmDlHW86prejkstbCw0EidmY/jfxXYffPRNic2BShelwyxko3P&#10;CZ9IOgGzWiRDCWYY2IRYC8ZYTwx9l2HdE5tohhoBZllX41R0qZdD+8NhGOtRPrMUHS4v/as+63hh&#10;bA4joAXYeeh2L3nwJgdEViWBnATkXT2yre+imS1ci0ae9VKZw3KiT7p6kEnEUvYYNQ8pez//2Pl8&#10;kZ8hW/hDgGsMBkMWAu8E69cPD2uvWdTPftzcXEOkfgFx+jduomdByzokQAJvCfAmxXggARLIQiDI&#10;FyR8yMvi6sx1eH/RRwdm7QE+f/1pYWGLmW31+bEGCeQlIJ/YrszOnskntzmH5aVpqD7v3YZA/mpG&#10;Ia5bENeGldHSKCG/G+v1ensitPPbSkfWBSJeh6io4YhITN38n5gGE8hYyFzTUXIQRQ6kaFZjcU8I&#10;SJZ1rPvXPDGHZowhUK1WRQzY9hoQn1W8cI/CM44XdpoyQnQBj73epXwZzlSbbIcESECfAN7dNyFc&#10;38SacB9ri8zrwtTmMH3Shmvw3m0YKJsrigDnjqLIs18SIAESiJ9A+frmpt65uTl6yaL+9HT1mkW9&#10;jqGvxD98jtAVgbGLGS7YXbkgrn4YN3H50/VoeOLYNXH2RwIkYJpAxvugvNQeDIeHEKqvLy0tNUyb&#10;xfZIgAQmE5DsZA+PjyJUf5e5mC9+PYmc38JUT8wJ3YxxcS3Cuz4OTYU+vljtF2EdxCnpZlef5Ni3&#10;4vWMazFbcdMfDr/bajvadvmFE/euJfNMzJllPRM2LyrJ4a9KpcJ7qhfeGG/Ey9fmhkN/16aerTk8&#10;d6c18xJ+Zl+TL8PJF+KswWXDJEACSgTwLv8Y96xNvFvkO30lYiykSyDI5GG6g2R5EiAB4wQSXicb&#10;Z+l9g3w29d5FoRlYRor1s9LMzB6zqIfmOtpLAiRAAvER4KI2Pp+aGFGQL0q4aDfheuU2OHdMRzUc&#10;DE6x5t9cWlw8mF6aJUiABEwTkKxk3cfHC1yH9VFtcx4zTTxHe7yH54D3vqrE9YjY3uXXPYwhNt4Q&#10;hXUaSD3Kvr5QrTY0LGdREMB78BWCIIEQCECUxAMpIThqvI07zLLuvwNfvmaAw/3eWcrnEi9ckvqz&#10;unwZTr4Qd9ft7nnhEBpBAgkTkHcpyLYuh6y2sEZsq6JIfR5T5WSsHO/fxlCyoQkEHCTn49wRcQRy&#10;norYue6HxrnCPfNYeoRenT8kQAIk4IYAb1ZuOLMXEiABEiCBBAgovlDAy+sWsoVt4WU2BYIJhAWH&#10;6CcByUYmWcmmHRLnWtkj/ynOsR5Z7LUpv2Mb96TjhYWFhtfGJmycHKzB8HcSRpB96MVmX2+9ZIfl&#10;jy4BiXf+OCSAewCZZ+DNDOsZoHlWhYfBPHPIGHMW5+cPME81vbCWX37ywg004j2BSql0dN/tnpAL&#10;CZBA8QQgXG/idxPvGv07bFU8HlqQgUCQScMyjJNVSIAEzBLgfpZZnmyNBFIjQMF6ah4vcLxjb1gU&#10;AxTolYC7ZtwE7LzJpjtZ3Do4eRytgzgwdQKcp9RZGSjpZO4wYKfRJibEGDZa5bPWu5/w8lpeYhvt&#10;l42RAAkoE0BGxQPJRiZZyVQqJTmXqYApogzv40apY/OrheyV+0YbZWOmCRyZbjDZ9hxmX8dXdLjO&#10;0ww0rJOV7smazbL4FAJlxbUQQb4n8JL5eTDokEvQBJhlPRD34Z66W/j1xmcQr6KFz+fv3VEulXa6&#10;3e4F11JehSmNSZSAHFpeWlo6wPDXJx244jzmOEB4H3cMPNHuqHFI1PGGhs15yhDIxJph3CTmcDfD&#10;pWDdDWf2QgIk8EqAD8cMBRIggSwEeMI/C7X06vAe88vnksF2cWFhHUL10/SigCMmAT8IyAbuw+Oj&#10;CNW/6VrEuUyXmMXyfBFnBK4If+bn5raMNMZGrBB4enqqYcO7ZqXx1Bu1nH0dIuDz1BHrjv/5+XlD&#10;tw7LmyHwMByumWkprVaYZT18f2Ou5qGwANyIdyhtvH/cLcxUPnsUhn5Ux3wuH+MOPDN0Hx8vXr/O&#10;5JXPaAwJpEhA7l34sqq8b9l9SWDDHxLQJMC9V01giRTnOigRR3OYJJCTAOeKnAATr07BeuIB4M3w&#10;+TLOG1cEZQjjJih36RjrZHHDE8g6LmHZrAQ4T2Ulx3qqBN7EGObOJtTq68iqvi9ZVlSbYDkSIAGz&#10;BGTjVjZwSzMzdbMts7VCCPBenhv7bKWyzftSboxWG8DG9onVDtj4fwQMC9jn5uaaxKtHoN/vr+jV&#10;YGlTBGafn9dMtZVSO5ijv6c03hjHinVQXQ6HxTi22Ma0tLDQGCAJgPNx8ZnDOfJJHTrZm/BqxHrG&#10;YE7bwKHkiwfOa3rgWJoELBKQxDX4lWzrf+5hnMssAh/VNO/ljoEn2h21DYk63r9h8x7jn09oEQmE&#10;RoCC9dA8Fri9vHEF7kCaTwIkQAIFEuBJ/wLhB9R1imsNfLa6Pej3tz8tLGxJVpWA3EVTSSA6And3&#10;d3XZuJUN3DyDS3Euy8PLel1uOmVGDMHPIQW1mfE5qfjw8LCDjtacdMZO/iaQQ8AOMUKDSPUJ5L1H&#10;6/fIGr8J8LBAtlhghvVs3HyrhWcE7S8v+TaGVOxZqFYP8TzWcjZePms4Q63SEZ/FVSjNzOBrcisl&#10;Ea3/epbgDwmQgAcEJFEAsq3v48sum3hWdHcf82DsNCEbAe65ZuMWey2uhSL2MJ87InauxaExbizC&#10;TbtpCtbT9j9HTwKFEOBCtxDs7HQUAZ5EZly4IMCFvAvKSfYhn/nEpvchXkSvLy0tNZKEwEGTgEcE&#10;sFF7UJmdPZONWxNmcc1sgqLBNn6LSg02GXtTuE81F+fnD2IfZ8jjg49WsKl9FPIYorNdQ8CO+wSz&#10;LmcIAMT8/81QjVUMEOBhgWwQ5+fnW3ju62SrzVq+EED815hl3RdvTLZDBH+l4XDXyXXHd4ZeBQWf&#10;wfXdgfcfJ/fdLr/WpI+ONUjAGgFZO2K/YLM/GOzja6xcQ1oj/aZh3s9dUGYfJEACJEACHhHgs5NH&#10;zgjUFArWA3VclGZzMR+lW60PinFjHXFRHXCRUxR5v/vliX+//eOLdSnMHxCYnWITdRNC9QNfuNMO&#10;EkiVgAg+Hx4fRahuPGtiCvNZcHHD5w8ll4nAZ75a3VYqzEKFEej1envIvrZSmAHseDqBCQJ2iOma&#10;0xtgiY8EcG9dIxUSCI0As6yH5rHR9jLLejh+FLFfaWbm0JrFPAxrDW3WhvnsnZXczEy5VNqRdyLy&#10;biR7K6xJAiRgmsD/t7R0/Li4uA7ResN022wvfALcaw3Qhw6S8HE9FGBcFGAy46QA6OySBCIkQMF6&#10;hE71fUi8gfnuIdpHAokRcPCAlxhRDncUAYrbGBeGCEi2WjS1hSwpu4uLi21DzbIZEiCBjAQeHx83&#10;uo+PFxAz1DM2MbUan5+mInJfgPf1qcxnK5VtyU45tSALFEYAX4VYw7rin8IMYMfZCPwnYG+LmC5b&#10;I2nXwj17LW0CBY6+VPp/BfYedNeYr/lFhaA9+Mt4ybLe7XatPTdEgMirISwsLBxbEfnxWcIrP4sx&#10;fObO7xJ5JyLvRuQZI39rbIEESMAUgVW8l8E+wjau0a3+cNg21S7beUOA93WGAwmQQAgEOFeF4CX/&#10;bGTc+OeTiCyiYD0iZ3IoJBASAb4EDMlbxdnKOCmOvc898+S/z97xx7bY5g8IFDqgu4sXzFsQqjf9&#10;IU1LSCBdAnd3d3VkSbyA8GTDNoXY5jTbvJy0z5d1YzEPhsPDubk53qucBGL2TiqVyjdmV8/Oz4Oa&#10;vMayOqFUWstalfVyE1jJ3UKiDTDDejyOx733KJ7RxD+SarW6K18OMjZSPkMYQ2mqIT5rmyL5cihH&#10;3o1cysF+c62yJRIgARMEZD/h//v0aX04GNj7eogJQ9mGEwLcY3WC2WwnTL5nlidby0yAa+fM6KKq&#10;yDiIyp2FDYaC9cLQs+ORBPjCjoGRhQDjJgs11iEBEnBNgHOVa+LRZEjC5ughXiqv4/fUOUR2SAIk&#10;MJIAsoYdVGZnz0rl8oorRHwJ5Iq0Rj+8t/8FS74Esjg/f6BBkUULIPCa+XCngK7ZpSEC/X6f2ZYz&#10;sHwYDtcyVGMVQwSY3T47SPmiglHRbHZTWDM/gTXch3kPzs/RSQvyxSD5cpCRzvjsYASjyUb4jG2S&#10;5q+2cM2s4JnwkvOcebZskQRMEFhaWjrAmnwdiQaaJtpLvg3e25MPgZgAcF0Ukzc/jIVzVcTO5dBI&#10;IFwCFKyH67ugLeeCJ2j3GTOecWAMZdQNOYkTnkwOLoaYASA4l9HgDARE9Idq6y8vkrFJmqEJViEB&#10;EjBMANflyn23ewKh+jfDTSs152RdpGQJC/0hwBe+f1CIkG6+WjUj6GGIWSWA7K4nVjtg49YJLCws&#10;NKx3EmEHs8/PaxEOK5whMbt9Ll8xy3oufF5Vlq+ceGUQjZlIQL4cJF8QyoWJzwy58NmozGdrC1Tf&#10;xDnuWScQrfOLEhYws0kSyEsASXHay/iK6/NgsN0fDtt522P9sAhwbzUsf71YSw1DgE6jySQQAYEx&#10;z7B8jorAt54MgYJ1TxxBM0iABHIS4EvfnABZnQRIwAkBzlVOML/tJMQHJwhi5UXx1ie8OJYXyM6h&#10;sUMSIIGRBCQjcffx8aJcKu0UiSjEea1IXk76lvs77/Ezkn2SB6ycRFyuTp6enmrwUy1XI6xcNIEW&#10;r7VsLoAoYy1bTdYigeIJ4DmRX1Yo3g2mLGCWdVMkHbUjXxDCir+VqTs+J2TCZrMSn6kt0B0R51iv&#10;7t3f35/IwX8LPbJJEiCBnAQ+Ly01nhcXN/E+6zhnU2lW5/09Tb9HOmqujSJ1rOFhMU4MA2VzJJA4&#10;AQrWEw8AL4fPBb6XbqFRJBA9AZ5QDs7FzAQQnMto8BQC2MDpIDvtIYTq6xCqNwmMBEjAHwIPEHjC&#10;mktsuG74YBVfDvrghRE2JPwsOxwM9iX7pKeeoVlvCGC9wUyHgUfE61d4Ah9FMebjRfhaMT2z198E&#10;5NAMaWQjwAzr2bj5WkuyrFPE6at3Rts17Pe35YtCylbzUKsyKpcF+SxtgfaE52B82Wmn2+1ecL6z&#10;wJ1NkoABAqv4qiv2IvYH5fImvibCdzoGmPrcBPdUffbOGNuoXQjQaZ6ZnPB+hWeeoDkkQAIfCFCw&#10;zpAojABfDBWG3quOGQdeucNbYxgn3rqGhmUhwIfDLNRy1QlhDsHGzSlE6utLS0sHuQbLyiRAAsYJ&#10;3HW7e6XB4KJULq8YbzxHgyHMbTmGF27VFO/zw2FjYWHhOFynpWM5vhSxg9FupDPiOEcK4c95nCNz&#10;MKpS6f856IVdjCOQ4j3SYDTMz8+3tMSyBvtmU1YIrPV6vT0rLbNRKwRevoA3HO4rNc75TgmT60J8&#10;hnZN/Fd/cvAfovWrx8dHPocU4wL2SgJTCSxjnbmMr732kYwA97rO1AqpF+B9PvUIiGr8XB9F5U4O&#10;hgTMEBhzn+N8YQYvW/lFgIJ1RgIJkEA8BPiAGI8vixoJTyoXRT5zv8FmBOB8ldnnWSv6+hD1miFz&#10;C5lMdrGBw5fBWR3MeiRggYBkALvvdk8qpZK32Yh9ndssuCOsJtO6z7er1epuWA5K01qZ0ySba5qj&#10;j2vU/JpBLn+u5KrNytMJ/M4oPOpf1O73+xvTG2GJcQSYZT2u2MC9+R9mHQ7LpxCtn+IZ7HSi1Wk9&#10;CwTjQD47W3KVYrzj/rWCQ1cXrwdoLRnDZkmABPIS+P+Wlo4fkVSnj+Q6edtifb8IBLuX6hdGWkMC&#10;YRFQXKepDIpraRVKLEMCJKBDgIJ1HVosa5zA2BubwZuncaPZoHECXOAYRxplg4yTKN3KQZFAsgSw&#10;Kd3B4HchVN/ChmczWRAcOAl4SgCbqGvdx8eLcqm046mJf8ziGslTD/0W6nlqnjGzhsNtHrgyRtNq&#10;Q69ZXNesdsLGrRPAGrJhvZOIOwC/jYiH52ZokwTpCu9zRbDmxtA4e0EMf49zZGmOCl/MWGGW9fB8&#10;Pz83J1nW2yMtV5gHwxtx+BbzmdmSDzXjXdYA+D25u7vbs2QRmyUBEjBAYBVJdf4/Sa4zM7MF4fro&#10;+52BfoJtQnPuC3acNLx4AkyyV7wPaAEJkAAJkIA1AhSsW0PLhkmABAohwAfFQrBH1SkfAINzZ7CZ&#10;AThfOY81XzaokFHoECL1dcnM5RwCOyQBEphK4OHpqYZCl/LZ6qmFPSngy/zmCQ6/zIj4fj/Ep6Ln&#10;8dlov4DTmlEEJHurZHElnfAJUKyaz4ciDs3XQsS1pwnRDR3Ewvrq/0ZM0frQmGHdOmLnHTDLunPk&#10;uTt8OayJQ5t/NRTxuj83NDYQH4Ec8Y6vPh3d39+fxAeFIyKBuAhIkh0I19fx7ucQ971OXKNLazTB&#10;7qGm5aZCRss9hUKwB9cp4yQ4l+UzeMw6n3GQDytr/02AgnVGBQmQAAmQQDAEuBAKxlU0lARIYAQB&#10;bEQ38X+vLy0tHTAbLUOEBPwkcNft7pXwmepSgII2rpP8jKkXq3Js5ns7KmR5XlhYOPbWPhr2jsDT&#10;09MRhbpxBAXFqtn9+Pj4uJG9doA1VQXohoToqoTwTLSmWpbl/iYgB8VwALpDNvEQYJb1MH35ci0O&#10;h4d/1voxrvfDdM1fVvM52YIjDcQ75r4dfNnuUg7WWrCQTZIACRgk8LqXsYn7XtNgs2E2ZWD+C3Pg&#10;tNo5ASbXc448ug45X0XnUg6IBGIjQMF6bB4NcDxjXxjxJhqgN7ObzBeH2dmxJgmQwMxMsBkCeK9z&#10;Hr5F3G+w+dLGQLc+ffq0hcwk8t/8IQES8IyAbJLed7snlVLpyDPTtMwpYo7TMjDlwnHd89vVanU3&#10;ZXeGNHYIQdZg705INtPWsQTa/KpB9uh4ObShK+J2OXdnsW1SneyoWNNzAjy44rmDMpgHn357vV9n&#10;qM0qRRFYnJ8/QNbZZlH9s9/pBPh8PJ1RkSXkq3Y4UHiZ3KHCIqGzbxLISED2NJaxt/E8GGz3f+11&#10;8CcQAsHunQbCN2QzuU4K2Xu0nQRIgATCJ0DBevg+5AhIgAQ+EnC5oUj6cRLgyeU4/cpRkcArAVcv&#10;YiCA7SD73SGE6uvyCU06gARIwE8CIg7pPj5elEulHT8t1LPK1RynZxVLvxCI5TllONzml0LCiWmI&#10;dIM+iBMOaSeWcj2ZA3O/39/IVN20kHxce5mMC68S7h+18Kz2y2I8Z373yyJaY4JApVL5ZqIdtuGW&#10;AA6SbfOrB26Zq/bG52JVUprlzD/TruEauri7u6trWsLiJEACBRD4vLTUeF5c3MSBrV9fGUnpx/z8&#10;lxI9jlWHADUKOrRYdhQBg/MV19SJhdiY2GEcJBYHjoZLwboj0OyGBEiABEjADAEuiMxwjLGVYDMF&#10;GHxwjNGvoY4JIoJTiNTX5ZOZoY6BdpNACgQenp5qGOelZPaKabxcL3nszd9CRY9NnGQaNiX3meE5&#10;HOc9YY7D/FYPx2JaOokABNcUqeYIEVwLKzmqsyoJeEOAGda9cYVpQ3aYZd00UvvtySFOiG355SH7&#10;qLV64POwFi71wpbeYcsaDYd2zjAH7qgbw5IkQAJFEVjFvU/2PAbl8uZgOGwWZQf7nU4g2D3T6UNj&#10;iZwEuFbKCZDVSYAESIAEchOgYD03QjZggsDYRZGlFyAmbGYb5gkYXRwzdsw7KLUWeYI5NY9zvIkR&#10;MHrPecMOQnV5SbuFrOq7zD6bWFBxuMERuOt290rI5FUql1eCM17BYFvznELXLKJCIMDnFcTU6cLC&#10;wrHK8FjGDwIQUDFbqx+uMGIFrr+GkYbSbeT/pTt0v0b++Pi44ZdFYVkjB8eY0Tksn6layyzrqqT8&#10;KgfRXgPXJNfI/z9752IVV640avqBG2geTQQHIjgQwYEMTAYQwUAExhGYGwFkYCYC2hFABkMG7t+8&#10;Dd19Sx6YwTbQ+6FHSfpYy+ve/8xWqeor9ZZ2qVRS4ha+gx05wsP3q8RRD6+vrw8dWYBYCEDAMoF5&#10;WZPOz81tNqamduRGwYFl8brEeXgH6jIYbYIRIDchGHo6/p0A6+rMRgVzXWYOD28uCevhfYAGEIAA&#10;BCBQkgAL5JLAMno82ooBfAREP0olUf1cjNiRRPVNqazej94gDIBAwgTk99q7vr09bDUanxI284dp&#10;rJmUezii+V/G0llnenpPOVHUe0bAVCiUpI8NoCRD4IzDkLV92astAQFWCDQTPSxoBU5BIVRZLwgq&#10;vseosh6fz35oLIfKPsp35lmk6iejNt+/jlzp8btV1gjbt7e3JyZu48gaxEIAApYJyF7I0Z3cNDuU&#10;G2cti9YhzuM70KbB0e6V2oSArBcJsF5KfGBE+s5K3CtRm8c7I2r3qVaehHXV7kG5HwSYVLMaCEx4&#10;Wblbv7GcZNbvIzSEQA0CtuYcqaT1UQKz6yY4W0MdmkIAAh4ISALnyu3d3Umz0dj20J2KLmy961QY&#10;k6IS5ntX+TevqeLaGI+5OSSy8UeV1sgcNkHdx1t80jLKszUc4PAM/I3uHh4eVvRoE6cm8k74Eqfm&#10;aD2JgCRrUl14EiSF/90cKpN/O9x+EM45fPc6Yh/mW3XDJK1zI4sjnyIWAg4ILMs8uGBunJWbZyXG&#10;deagC0RCAAIQgAAEIAABCCREgIT1hJwZuykElGL3oEL9wwTTFIJIUyXeGWn61YZV0VYO4J1lw/2l&#10;ZdR5l0iSwLF0uCrXP+9T8bI0ehpAwDuBm/v7Den0VH6va947D9xhnXddYNXz6V7zOmA83uvIVc/5&#10;OCN+SyW5Y1+sWInfEix4IiAJjH9CAwKpEJDxzPuppjOpsF4ToOLm5nDN/d/fLfxFRsCsl8V/HyNT&#10;Owl1+d5Nwo0/GWHiNnIA5ESKDvA+TM+9WJQwAXPzrNxAuz6WAj+SuD6I3lTNsbo34Ea7Rxr9gKlp&#10;AEX0agKkuc2iOKyvMxtPkc53mXkpOXNJWE/OpRgEAQhAAAJWCfCBaBUnwiCQAgFJVD8XOzYl+Lol&#10;QVjz/+cPAhBQTuDq9na3IZudjWazp1xVZ+oRZHSG1p5ghYFBGTdH3CBiz8U+JMk6pSf//vDRF334&#10;IzA9Pd3311t6PZH8mZ5Pc7fIJMZSyTndUSC+/ZCudWlbNjMzcyAWHqdtpS7r+M516I/A36eStN6T&#10;fyZpfduhlYiGAAQcEHgs8LMuyZPMiQ74IhICVQmwbqpKjnYQyJMA74w8/e7LahLWfZGmn3oEAgdG&#10;6ilP67IErE58jJ2y+KN63upYicpylJ1EINoKAryzJrnWyX8v+i6R5K+BbBzvSaL6qqkW4kQZhEIA&#10;AlYJmMTN69vbw1aj8cmq4EiFFX3fRWpeGmorWgvIeDnrTE/vpQE2Hyu+f//+QaoX9/KxOH1LH2/1&#10;Sd9QLMyJwP9yMtaVrVRZd0U2vFyqrIf3QR0N3r17t8OBkjoEi7fl+7Y4q9JPKvoulXfioSStE9Mp&#10;7UQaQCAsAVPoxxT8aUjhn+HfBYDi+lP0HiwDLtq90TJGpvgsxfNS9Gq0NrHGjtZ1KA6BqAiQsB6V&#10;u9JXlskvfR9jIQSiJMCHYpRui1bpSANh0fIuqLgkCpkKs6tSHeSgYBMegwAEAhMwyeq3d3cnzUZj&#10;O7Aqqrrnm0uVO15WxqwFAq8HTJJNYzzekeSAQQTEUPGRgCRyrIjPdgGSFgGZz76kZZF/a+SdtuG/&#10;V3qEgFsCvBvc8g0tfUiV9dAuqNy/WT+32+2tygJoWIgA37WFMFV7KPC36EtKm28c+db5bOI81Yyi&#10;FQQgEIqAKfzzMDu7Ph6NPobSgX4hAAEJNQMhbQIK129pA0/IulfGDu+MhHys1BQS1pU6BrUgkDsB&#10;JsDcRwD2Q6A+ASoJ1GeYk4TX5h3ZCOlLldJ1qQZC0l5OAwJboydwd3e3dnt7+5dsaq5Fb4wDA1hr&#10;O4DqQmTIQPN4vNfpdM5cmIVMdwRardYHd9KRHIoAVZRDkadfVwTkG4v1mQW4vBssQFQowqzTzT9T&#10;ZV2SM7cVqohKBQhMT0/35bAUiXkFWFV5hO/ZKtQKtgn5DTpBRXkvvpc4z4k5pFvQGh6DAASUEFiW&#10;w1xSCGhfqq2vjmS/RYlar6uh+F34Fjv2RNWPrJcVpGhepI5DbQhAAAIQqEOg8X/fvvFtX4cgbZ0Q&#10;kA+Wl/8ar/4XJ3ogNCwBq95m7IR1puPerY6V13RtcsbLsRudiY/Wc7y3nI2JtwQ/vU8kieJcNkI+&#10;SgWQoyCK0CkEIFCZgEnsaDSbh5UFZNTQyxoqI57OTPW8JpAg0dHMu3c7zuxBsBMC9/f3G7J+OXEi&#10;HKEhCZy/e/duNaQCKfQtB9lOTPJnCrakYoOMa5YhFpwpiXtf5YB1z4IoRCgg8MJG3XmHOUCBZ6qr&#10;IL/RUw5RV+f3Uks2tO3y/ElaJAma8s0zkLlvkwPWDscCoiHgmICJ3cpv+ZOc0NO5jo3kffirm0hY&#10;dzxwXYn3kLDO+smV85TItfjOYqwo8alPNaiw7pM2fT0jEG0OF16EAAQgAAEIeCXg4YPRqz10BgEI&#10;vErAVMGSRPV1ktUZJBCIj8D17e0hyerF/UYAsjiroE+aoKHFwPNbtkhPZ53p6b2g9tJ5JQKyfqG6&#10;eiVy6hv11WsYgYKSLNiLQM2sVKQ6qh13U2XdDsfQUp6qqr+gxwpV1kN7p17/koy3JWu0QT0ptH4i&#10;wPerw7Hg6XvThgVmXSe/rVPejzZoIgMCYQiYfZe72dlViXUdhNHgjV4jeh8+t4JkdXUjqZhC5B4U&#10;48RTEICAGwIkq7vhitRCBEhYL4SJhyAAgRAErAYgI/3ADME9xj6tjpUYAaDzmwSiDdTw3vI/ssfj&#10;Y+l09cf1lHJNpX8F6BECEKhKQDYrezdSva7ZaGxXlZFrO9ZREXne8drAJNOMh8Mt5sCIxsSjqlK9&#10;8z3Vo+PzWxGNh8PhlyLP8cxEAmsTn+ABrwTa7faK1w4T7UzWwLwjIvbtG4nq/1jVbLU4kBaxjyUh&#10;71zU5zBoTR8W+a3U7CLv5o6/M13Ble+fQ0la33clH7kQgIBbAsuy/zI3N7cn1y5tSuL6mdvekA6B&#10;fAkQ+8/X92UtZ6yUJcbzEIBAHQIkrNehR1tnBF6dDCMNnDgDhWAIQMAvAU46++VNbxDwRGA4Hp+b&#10;wKgESLceNxM99Uw3EICADQJ3d3drkqz5F1etV6dJMLI6O+8tHX4TyyG/HeZB7x610mGz2fxkRRBC&#10;1BGYmZk5VqdUZAqZQ22RqYy6EChMgArrhVGperBk8i1V1lV5r7wypoqszEVH5VvSwhDgW5Vx8BYB&#10;mQc/XF9fH7LeY5xAIF4CMk/2ZV9mfTga7Uni+iCoJQ5jbi7tirZol0soMcgm5yAGL+nXMdL3ln6w&#10;GWjI2MnAybpNJGFdt3/QDgLZEyAgmf0QKAyAsVIYVZYPRhuw4WPB7XiVAKgJhC7Mza2awKjbzpAO&#10;AQi4IGCugJY1wGmj2ey5kJ+TTNZSEXnbrA8srxFGcg1zl8TYiAbBv6rKgZ1d+b9WolQepScROOPG&#10;g0mIJv/3h4eHtclP8YRvAnKrx4bvPlPsr9PpnJkbUlK0LUWbSiaq/4ug0fhEMmbcI0J+q6bK+nnc&#10;VvjXnm9UD8wtf1d60Pi3LuTw7rZ8E53wngxBnz4hYI/AQrd7IN+/6xLvOrYntYSkBN6HJazl0UwI&#10;sJbKxNGYCQGLBHhvWISJqDcJkLDOAImPAB8M8flMi8aMHS2eiFsPTjzH7T+0h8AjAamqfnQ3O7tq&#10;AqFAgQAE4iRwfXt7KInqh3Fqr1NrglE6/fKqVpa+b8TvZ7N/J9HwFxmBx6SMD5GpjboFCYh/+wUf&#10;5bE3CAyHwx6AIJAyAaqs6/du5UT1R9MkGbN3+/37rn5L0fA1Ao8H0LYgVJwA36bFWVV+0tL3ZOX+&#10;LTY0N+6Zm/fMDXwWxSIKAhDwTMDc+mduwTW34ZpbcT13H2V30RbripK2RaXJNbAIM2NRFtdyrL0z&#10;HkeYDoFABEhYDwSebicTYFKczIgnIACBnwnw3mBEvEUg2sCNxQ9ORsjUlFSQ7Y+azXWpqr6z3GgM&#10;YAIBCMRHwCRo3tzenjYbje34tNevMesp/T76ScOa6wRTlXU8HJI8E5nbn9T9LslrJoktUvVRewIB&#10;8e2fQKpPwCQw1ZeCBAcE/utAZpYiZW38JUvDIzHa2tp6PP6D6sGROP0VNR9vRPgYtxV+tLf2u/Gj&#10;bpy91PyO1Gi0rPl68n17Ym7i06gfOkEAAsUJmNtwza2449HIz7yZ4DuxOG2ehAAEIACB7Agw72Xn&#10;co0Gk7Cu0SvoBAEI/ETAaoCSyZfRZYMAJ59tUEQGBLwSMBU5pDLHzvzc3Oa8XJvutXM6gwAErBEw&#10;1bJM1SySz6whfVGQ1fW3W1WRbgiYb5yK3zlyoG/HVLACZHwEJBFjRd6FVFePz3WFNDaHSaanp/uF&#10;HuahSQSWJj3Afw9CoBek1wQ7pcK6TqfWrar+q1VUWdfp57Jaybp7nxtU3qbGt2jZUVXh+YrfjhV6&#10;8t7EJK3Lv8Orq6td753TIQQgYJ1At9vdlz2dVVOEyLrwBARGW6QrAfa1TPCUY8CaqpaXsmrMWMnK&#10;3W8ay1hgLPgkQMK6T9r0ZY9AwgEVe5CQBIE8CbCQytPvRa2ONoDDvFfUxb8/Nx4PTCWOh9nZddkY&#10;PKouiJYQgEBoAqZKlmzun5oNyKrJuaFtiKl/1lQxeetR15LrBdnwO+jOzBxHaCkqC4FWq0WyesIj&#10;gQRUq85dsyoNYVYIyBhfsSIIIVOPVZsHoNBBwHai+k9WUWVdh5NraiG/2S1zMK2mmCSb8w3qwa0l&#10;vxk9aOSkC/lW+nR9fX3oRDhCIQABrwRMkQVThOhhNNqSeLD9+TOT96JXp9EZBCDgngDvLveM6QEC&#10;EHBKgIR1p3gRXpcAAaq6BNNpb3UssIBLZ2CEtMTTCeiQJtK3MgK8u8o7ZDw+lkSIdVOJY7nRsB/M&#10;LK8RLSAAgYoEzEajqZL1U3PeixVpFm9mdQ1evFuerEOgYLV18e3ZbKezV6cr2oYjYG6bkN63w2lA&#10;z64JyAGtL677yEX+j4Nu/GkksKJRqVh14pBLeM85TVR/NO+xyjoH1sK7u5YG8nsdSML6Ti0hCTbm&#10;29ODUzOLocg7c1sKH5zKupq1oIfhRRcQcE1gsds9vpudXZWk9QPXfcUgP9riXDHATUBH1lUJOBET&#10;IOCKwCvfBLw3XAFH7msESFhnbEAAAhCAQHIEWFAl51KrBhHIsYpTp7Dx+Eyuitycm5vbMhU4dCqJ&#10;VhCAQBECZmPRbDCajcYXn89sw7UIM9vPsK6yTdSTvDd+G6ai43g43PKkCd24IfDJjVikaiEg89+x&#10;Fl0S0GMtARswAQJvEuCQS7gB4iNR/bl1zUZjV76PVsJZTM82CEhhhWNZkx/YkJWCDL45PXgx09iJ&#10;HBBZk8O+p48Hfj2ApgsIQMAlAVOUSPZ89kbN5rokrp/V7ivSdyN7nLU9H04AxfDCsU+pZ4vvLtbh&#10;KQ0MbIFAXARIWI/LX1lq++okaXEizhJshEazYIrQaamrzIdl6h7WZx9z39s+kSshh6PRngQt1yVR&#10;va/PgWgEAQiUIWA2FG9vb/8yG4xvtuPdWAZrpWdZh1fCFr7RK7+NdqvFga7w3qmswf39/Ya8Fzcq&#10;C6BhDATOOXRpx00kddrh6EqKeZ+5kp2bXCqs+/e470T15xY2Wi2qrPt3ufUeZ2ZmPsphkzPrgiMT&#10;yLdmZA6LU90VOSByIutC1h1x+g+tIfAbgflO58zsAZm9IElcH4AIAhD4lwBrK0YDBCAAAQjEQICE&#10;9Ri8hI4QgIB9AiQ22WeKRAhERIAKBBE5q6iqchWkuRJyods9KNqE5yAAAb0EZCNxWzbvTyX5pldI&#10;S9Z2hTDVeYhgdx16Adua38az38doPP44PT3dD6gRXdckIO/Gw5oiaK6fAL9RSz5qt9srlkQhBgKq&#10;CXQkacfcoKJayUSUC5mo/oRQbpTb5kBO/ANKvnUH8m8n598u35iexjHxkikTW5J/Jml92xN1uoEA&#10;BDwQMHtBZk9oOB4fle4u0ncje5ulPa2nAUXw9PgiZk0svrtYi8c8ECrq/sr4YSxU5EmzWgRIWK+F&#10;j8bBCVickIPbggIQgIBVAt4WVnxgWvUbwgoQYO77CZIk3vXNFZDmKkhzJWQBgjwCAQgoJ3B9fX0o&#10;G4nlEzJ5Pzr3rLf1lXNLMuxAfh+S6Nyf7XT2M7Q+GZMfEyxWkjEIQ14kIIlrf4LGDoGHhwd+L3ZQ&#10;OpEyHA7XnAjOVChV1t06XkOi+nMLqbLu1t++pJvDJvLb/eirP0398G3pyRvESX4CbWJNJubkiT7d&#10;QAACHgiYPaGFubkdOdC3KYnr54W65N1YCBMPxUeA9VV8PkNjCEAAArkSIGE9V89HZjeLq8gc5lBd&#10;q2OBD1KHnkI0BPQToBKBfh+9paEJPj6MRlvzc3Ob5grIuK1BewhAwBCQZNqeJGOeNpvNbYjoJWB1&#10;Pa7XzOQ0M5UbO+/ebSVnWEYGmXekJFh8ysjkbE2V5LV+tsZbNlzWFCuWRSLOIoHCN+lY7DNlUTJP&#10;fEnZvlC2aUtUf+Jgqqzf399vhOJCv/YIzMzMHIi0Y3sS9Uvim9KTj9j/ehG0iTnd3t6emO8rT56g&#10;GwhAwAOB2dnZviSur45Ho48SZB546NJ7F+xpekdur0OK39ljiSQIQKAaAb4NqnGjlTMCJKw7Q4tg&#10;CEAAAhAITcBb8JsPzdCuzq//nD8qJNhogo4Ps7Pri93ucX7Ox2IIpEng7u5uTTYM/5LEpbVaFub8&#10;fqwFrlxjrYk75azI6+l2u70lv69BXlanZe337993Jbmil5ZVWPMCAVNpld+qpaEhLP9jSRRiHBDA&#10;P3ahUmHdLs8Y1rvD0eiDXauRForAu3fvdswB01D9++zXW7zep1Ea+yI2MskrGyZp3cSiJj3If4cA&#10;BOIi0O1292VdvG5u5n1Rc96PcTkUbQsTYI1VGFW8D1p8fzFe4h0GtjVnLNgmiryiBEhYL0qK5/QS&#10;sDgx6zUSzZ4TYNJkPEAAArYIRF2RIMf5bzw+NsFGE3Q0Vz3aGgfIgQAEwhKQqurbsjl/Yq3KZo7v&#10;x0AuZF0eCHzJbuX39XF6evrljbqSsng8DAF5T65IBcA/wvROrz4JiJ//9Nlf6n0Jz5XUbYzZPvxj&#10;13tyO8NZLgmvdsn9LC2GRPUnjeX7aYMq6y5Hgz/Z5rCaOWDqr8cwPfH96Ik7MZFCoE3BBBOLImm9&#10;EC4egkBUBKTa+rm5mdfc0Gtu6o1K+VeUjXovMwUH1LGBond16NEWAhCAAAQSJUDCeqKOTdEsglkp&#10;elWBTQTvFDjBrQre3h18cLp1pEPpBHocwrUlejw+k+uuN+fm5rZMsNGWWORAAALhCUgS5ifZJDy0&#10;lqz+ZBJrPG/O9bbW8mZRWh1JMmBf5s79tKzKz5pWq/WB6up5+F383M/DUj9WyvpixU9P9AIBHQSo&#10;sl7dDzElqj+3kirr1X2uraU5YGoOmmrTy4Y+sf6+bNjuXQaxkFLITSxKvplPTSGFUg15GAIQiIKA&#10;uaHX3NQ7NR4f/FCYd2QUfkPJ8gSIz5dnFl0Li+8vxkt03q+v8Cvjh7FQHy0SqhNo/N+3b4zB6vxo&#10;6ZmAJKu9/Nd49b941pDufBGw6nHGjy+3BevH6nh5y4om58CCOblmx1F7LuV32Hg8kAoYHxe63b8D&#10;ivxBAALJEJANwZ5UsfosBm04NSrld6RTcOWFe1tvlVct2xamyurMzMyqqdiYLYQEDDfV1Zut1l/G&#10;FH5nCTj0DRMef7PLaVvp17rv378T9/aLvHRv796949VWmtrrDW5vb3fl4MsniyKTFpXKC6LZaGxy&#10;m046Q1V+x6em8nMqFqXyO4vCHxYTmaKw17KSEqc6kMPee5bFIg4CEFBC4PLy0sytn2StvKFEpcJq&#10;UHSrMCp9D3oqdsd6S5/rrWtkcZ3HeLHuHf0CSVjX76MMNYw6PytDf2Vv8quTp8UJOnvIkQCwupBi&#10;/ETi9epqWh0vb6nh6cOzOglavkaAgI/CsSGbBHezs6skqyv0DSpBoCYBc92y/DsVMe43CFjn1fRW&#10;8ebe1lvFVcr+yXa7vUWyevzDoNFsHj5ZQXXK+P35lgVURrbrX7PesCsRaRDQT4D3SDEfpTafykF/&#10;DikUc30UT0nS7JY5xBaFshOU5BvRoxeJfdSGLXPorhwW/mwKLNQWhgAIQEAdgfn5+TP5tym/9R1R&#10;Lol5Vh1kFApCgPVWEOx+O7W4zmO8+HWdit4sjh8V9qBEMgRIWE/GlRgCAQhAAAIQgECWBBL70BiN&#10;x/1Rs7k+Nze3t0xF2CyHNEanTcBcsyyb7ydi5Yo3SxN7T3rjVqEjAp4VoDlqIpvse1TadATXo9j7&#10;+/sN2Uzd+LXL1BLtPCJV3ZX8br+oVjAy5aRyXi8ylbNUl4MFdt3e6XTOUkl0tUvmb2mpzp9yTcGa&#10;+c5ywQyZ/glIhedz6TX6Ks98G3ocO8Q8rMGWb6/3csvBibnlyppQBEEAAqoIyDx7JN8gq8Ph8EiV&#10;Yq8oQ7GtGLz0mvPwXsTeQ3UIJE+A77XkXazeQBLW1bsIBQsTIChTGFUqD1qdRBk/qQyLV+2wOl7e&#10;okWV9WjHEqGDsK6TimDnD6PR1vzc3Oa8bLKH1YbeIQABFwRkw++TbP4dyr+eC/lvymSt5w25tzWX&#10;N4ui7Oh4ZmbmIErNUfonApMqpqaaeJfrMJCE9eNcbXdhtyQgrLmQi0y7BDhYYJenkUaV9d+Z5jBf&#10;NlutD/ZHExJDETDJdLIuOArVf91++SasS7BEe2IdJWAVfLTRWJMxfMqhuoK8eAwCERJYXl4eLCws&#10;7Mi6eVPUP9NqAnuWWj2DXhCAAAQgAAEI1CVAwnpdgrT3ToBgl3fkdAgBCEAAAtoJxLw5MR4PxqPR&#10;x4fZ2fXFbvdYO2r0gwAEyhMw1ymbClXmeuXyrS22iPldaRGDD1F8s/mg/Gof5+/evTPXG/MXOQFT&#10;KdVUTC1ixlMiHr+9IrTUPnP+WFFVrYKxKRbkgFxskBTo+/DwsKJAjaRU4LaGf92ZQ6L6s8G7QpX1&#10;pH7KU3Jjgqmyfh6bVaxHPXqMGId12E/j16wjh3I7IO9V64gRCAFVBOQbvC83/a7L+vmjKDZQpRzK&#10;xE3AU3E71l1xD5NC2ltc7zFeChFP6yGL4yctMFijgQAJ6xq8gA4QgEBlAiysKqPLsqG38eLpQzRL&#10;Jzo2OuqKBRF+dEjV0CPZAFjvdrv7y40GAUHH4xvxEAhBwFSkkn+n0vdGiP5/6zPCd6UKbhWU8Lbu&#10;qqBb4k22ZG5lTo3cyeagT9VKqZkl50Xu6Z/U76dkjBJb/qtED9R4g4BUWF8BkF0CuVdYz/kQV9W1&#10;g90RiDRbBB7X9Fu25PmQwzegD8qPfRDbsA771/H74/Cj3BJ4dXOzb70zBEIAAqoImP0ps08lSh1r&#10;USzqvUotENEDAhCAAAReJMB3GwNDAwES1jV4AR3sESBIY49ljpIYPzl6HZshAIEQBMbjM6kYurkw&#10;N7dDJckQDqBPCPghYCpRjaQilfS24qfHgr2w5isIqv5jJM7WZ1hGgiQ570klxrMybXhWJ4Hb7993&#10;6747+f3p9O1rWsl8+WdcGkehbS8KLVESApYJmLWAvFMGlsWqF8e898NFK3KzlVlD8JcIgcffs6n6&#10;qv6PpAf1LkLBNwi8NX6bjcaH6+vrQ3OoGIgQgEC6BMw+lVRb35IboLaGw+F5upZimXMCnorasfZy&#10;7snwHVjcx2K8hHcnGkAAAj8TaPzft2+8mxgVURKQRLeX/xqv/pco7UTpyQSsepzxMxl4Ak9YHTNv&#10;8WhyLizW4RK15zS/x8bjgVSq2JPg31GsYwO9IQCBYgQkWf2T/N53iz0d6CnN78tASFx262395dII&#10;3bKPJaElqgqMunGG084kQtze3f0lVYd7NrXgN2iTpn1Z09PTcuEQtyPYJCtJm19t/45s6oesvwnI&#10;O68v89cmPOwSkBuOPss75b1dqTqlsbn1s1/MYYWZTmeVOUXneK2qlcxpJ+LTjartXbfjd+ia8C/y&#10;LSYvedZcbXdFxrCsWc5mZ2Y2eb+qdSOKQcAaga9fv/bevXu3K7/3D9aElhBEdfUSsDQ+SsK6Rq/E&#10;qZPFNV+RtU6ckND6VQKvjB/GAmNGC4Go87G0QEQPCEAgLAGrk6rFhV9YKvQOAQjUIUBAqA69V9qO&#10;xwd3s7OrJKs7YItICCgi8CPR8u/N9F1Far2sCus+ry6yumb3qnkUnZ3LRtpOFJqi5EQCd/f3n1wk&#10;2T5VnuW3ONEFIR44I/HFPnYXvyP7WiIRAm4IyJr8ixvJeqRSUf1lX5h33+NNLXqchSa1CZiDqRpv&#10;TuB3WNu15QUQxyjPbEKLot9Hsl5fu7m9/UsOha1ZVwKBEICAKgLLy8uDbre7L3Pvuvzrq1IOZXQT&#10;IFldt39i0s7imq/oWicmPOgKAQjET4CE9fh9mK0Fr06sFifvbOFiOAQSJ8DCPHEH526esnlwJBXz&#10;pKLnqlynuCdlIwe5uwf7IZAyAbNpJ/9OxcaNaOxU9s6MhltFRVmDVQQ3udkWya6TIcXwhNxOsSLr&#10;pm3XupJc5JpwOfmSWPpnuRY8PYkAiUSTCOn57zL+1/Rok44msi7op2PNv5Zw+KqgV8fjP8xB4oJP&#10;81gEBMxaXxLmVB1Q5dsuwMAhfmEdetlxLL/F3nA0Orm6unpvXRkEQgAC6gjMz8+fyT9zs4KZgwc+&#10;FKSYlg/K9AEBCEAgcQJ8NyTu4DTMI2E9DT9iBQSyJ1A2sPQmMCbw7MeTNQCeTlJb0xdBPxGIOjCk&#10;4D02HI/PH0ajrfm5uU2pqn7O8IIABNImIEmW27KBfiJWrkRnqYJ3ZnTMaihsdd1eQ49Umkoy0p5U&#10;XDxLxZ7c7ZCqqJ98MiDxzyft1/sSv/d1aJKOFlRXj8eX+MqNr8zaQGM15qrWctCqHDmqrJfjFcvT&#10;Uun1WH7XBxr05ZsugBeIW1iHXnUcm6T1Zqv1WZLWd60rhUAIQEAlAXNrsByKXhXlVMzDKiGh1NSU&#10;p5yAqvMXLoIABCDA+4MxoIkACeuavIEu9ggQvLHHEkkQSJQAC7JEHYtZ4QmMx4PxaPRxYW5udVE2&#10;08IrhAYQgIBrApKs/kk27A7Npp3rvpCfBgHWYXb8KMnqRzMzM2yW2cEZXMr9/f3GVKPxPpQiJAOG&#10;IW8SSqenp/thek+3V+G6ka516VlmbpdIz6rwFsVeZZ1DVTXHEFXWawLU2VzW/h/lG+AspHZ8ywWg&#10;z36ndeg2xrEkrX+6vr4+tK4cAiEAAZUElpeXB+YWYVljb4qCTubiqItoqfQaSkEgUgIW13421jyR&#10;UkRtCEBAOQES1pU7CPXeJsAEywh5TsDqeLC4EMRLmRPwdKI6c8rOzI86QBTgPSZV1Y8kYLcuVZ/2&#10;nTkFwRCAgBoC5pr529vbE/nd76pRqqoiAd6ZVVVNpR3JsfU8aRJVpHrqXj0ptNZEQK6W/6BBH36b&#10;fr0Qe0KpX1r0liqBdru9kqptIe2StcKXkP1X7Zt5qCq5n9uZKut39/deb26xozlS3iIg64aB/NsJ&#10;dYOC1f0XXF2MALGKYpwCPdVoNrevb25OTXwskAp0CwEIeCYg1db7kri+PhwOTUxuYKv7qPcibUGI&#10;WY6nXADWYjEPEnSHgCcCr3w/8P7wxJ9uChMgYb0wKh6EAAQgAIHUCLAwS82j2BOMgCTNNaamNqWq&#10;+o4E7M6D6UHHEICANwJyDeqa/DuVDje8deq6IzaCXRN+UT7rsfLYTYKKSVQxCSvlW9NCIwGpLrwt&#10;/lT1PqWyrZ+REmtCqR86tXr5X63WNIZAAgRiOhDDnONmwEmcZpsbDNywDSlVDq2eye/7o28d+G7z&#10;TVz6I0bhBLrtsSy/x7UbKeZg4mROFEYoBCCgksDCwsKBKd4kyh2rVBClIACBOAlYXP/ZXvPECRSt&#10;IQABrQRIWNfqGfQqTODVidbiZF5YGR6EAAQg8BIBTyerge+GQNSVDVzPhePxQDZAd0xFCVNZwo0H&#10;kAoBCGgjYBIrJWH2RPRa0aZbbX1cvzdrK5imAIKnpf26ZxJVSreigVoCcp28iurqrwGi2q27oSMJ&#10;68fupCMZAnEQkHXlRhyaxqWlWSuEqsJclBTzS1FS1Z9rKF9jVLcs75YzMzMHQsDLGoLfaaCxRmzC&#10;CXhXsQeTtC43Zp1IvIw1jRPPIRQCOgmY4k2yN7Yl74BNqbh+XlXLqPcgqxqdUjtPOQCu5rCUXIEt&#10;EMieAN8Q2Q+BmACQsB6Tt9AVAhCYSMDqYp0JfSLvFB6wOmbeAuLpgzUFn2CDZQKu3mXj8cHd7Oyq&#10;BOWOLGuMOAhAQDEB2XzblyD8ofzrKVaznmqu3pv1tEq+tbc1WeQkJbn1iLk3cif+ov7N3d2+/E8r&#10;MVhFBVzrXjrndiLrTH8I1HZjgRsrkQqByQQ0VllnLpnsN5tPUGXdJk1dst69e7fj+lAK32iBfE5M&#10;wgl41+P5R5ys0TBJ69tODEAoBCCgloAp5vTw8LAuMTvvN6CohYJiEIBAeQIW14Cu1z3ljaNFSAKM&#10;h5D06fs1AiSsMzbSJmBxUk8bFNZBAAIQgMBbBKhw8C+d0Xjclw3PVakcsbfcaAwYORCAQB4EJODe&#10;k023z7IBp7oKsDVv8B1hDWUZQQTO3qYlv8MzqZa6V4Ypz+omYN6tU+PxH7q1fFk7Eg6teK1vRQpC&#10;IBA/gf/Gb4JOC2Se+aJFM6o0h/NEs9n8FK53enZFQL7NB+12e8uVfL7NXJGdIJdYhBPwXsezFHm4&#10;vr4+dGIIQiEAAbUElpeXB91u1xR6WZUDZYW/9dl7VOvSYop5KlbndR4rZjlPQQACEIAABGoRIGG9&#10;Fj4aayHAIk2LJ3ToYXU8ECDU4VTHWlgdM2/p6unD1TGubMVHHTiy8C4bjsfnD6PR1vzc3CaVILP9&#10;GWB4pgTu7u7Wbm9vTyTg/j4rBBbenVnxsmSst3WZJX19iTHVE+U3uGMSU3z1ST/uCdx+//5Bksh6&#10;7nty2wNJiNX4yu/6z2otafUWgfv7+w0IRUcg+vegVuKhK6xzuEnJyJDvON6NSnxhWY3p6em+rCes&#10;V3Plm8yyo4qKIwZRlFSp50KM50azuX0tcbQfB5T5gwAEsiJg9s7m5+c3peK6OVRGDC8r72MsBCAA&#10;gYAE+JYICJ+uqxAgYb0KNdpAAAIQgAAEIACBXAiMx4OxbH4tzM2tLna7x7mYjZ0QgMDfBK6urt7L&#10;BrhJVl/LkglBniBuJ/n1Rex7Ul39LIhD6NQJAbm1YqXZaOw6ER5IKImJ5cDLb7pfrgVPFyEwHA57&#10;RZ7jGT0EZJ2Jzxy5w6wdzKE3R+JfFMtc4JN28b6Go1EeN2UVR5LMk5IYt29uYrJlUIjkXlu6Ry2H&#10;2IMT94Ucz3JD6caNJK2b7z4nxiEUAhBQTWBxcfFYisCsipIHrykadZEs1fQ9KeepSF3IucwTSbox&#10;BCyuBRkzDKnnBBgPjAetBEhY1+oZ9CpN4NUXrcXJvbRSNAhGwOrEyxgK5kefHVsdM28p7ukD1ie7&#10;nPqKOoBU4V0mVdWP7mZnV81Vhjn5GVshAIG/Ccim2n6r1fqcfRJRhfcnY8gOAW/rMzvqOpMiCShH&#10;kohy5KwDBAch0Gi1kk4cI2Fx4rA648aEiYwqPZDtIbtKtNQ0WlOjSYKK+KqyzoFD3YNHxsEGVdZ1&#10;+6iOdvK9sFX3cAq/4ToeqNmWmENNgHqbm3Wp/LZOzc2FerVEMwhAwBWB5eXlwdzc3J7M0evSx5mr&#10;fpALAQhAAAKZE+B7IvMBEKf5JKzH6Te0hgAEIAABCEAAAuUJFPxgGY3HfakCsylV1XeWG41B+Y5o&#10;AQEIxEzAXFksyeomUT3pZMpSPir4/iwlk4cLEcg9ad1US5TqqHuFYPFQNARMwpistbajUbimoiRA&#10;/Q5Qftt/1sRK89cJLAEHAhD4l4C8b7644sHhJFdk3cilyrobrhqkyuHWc9Gj8jdD7t9cQX1IrMEZ&#10;fi3j2hSBkFj7qcTZsvn+c+ZUBEMgUgLz8/Nnkri+LreBmbl6YMyIujhWpH6wqran4nRa5jKr7BD2&#10;UpDQGhXGjDWUSQhiPCThxmSNIGE9Wddi2E8ECPowIOoSYAzVJRhFe2+LNk8fslFAj1DJpANJ4/FA&#10;kqd25ufmNmWzqx+he1AZAhCoScBUfbqVK4tlQ+19TVHpNWc9GMyn3tZowSx8uWNTJVF+iztUYVbm&#10;GAvq5JowRmLjv4On2Wyy1rbwW3pFxJo70Uh2RYDKz67ITk3ZrrDOu9ydr1xLpsq6a8Jh5ZsbmczN&#10;TGW1yPVbqywnJ88TY3CC1QhVOa4bjcPrm5tPzoxGMAQgoJ7AwsLCgcTeV4dTU8fqlUVBCEAAAhCA&#10;AAQg4JAACesO4SLaPwGVQQj/GOjxkQDjgaEAAQhA4AUCr2yGjEejj3ezs6tmgwtuEIBAngSurq7e&#10;S4KsSVZfy5NAAavZUC4Ayc0jOa7t5fe4I9XVz9wQRWooAle3t+9Nwlio/rX0m3PCozmMMj093dfi&#10;i9T0MFUsU7MJeyBQh4BZS5j3Th0ZOb+z63DT2Faq/B5q1Aud7BB4vJnpvKi0HL+xirJx/hyxBWeI&#10;NY9rWafuStL6Z3OzoTMACIYABFQTWF5eHsjNxlutRmNzPBwWnrNVG5Wbcp6K0mmez3JzuVN7La4J&#10;GTNOPaVXuMUxpNdINEuRAAnrKXoVmyAAAQhAoDIBb4t5Tx+0lUHQ8E0CKVVZl83KvlRVX+12u/vL&#10;jcYA10MAAnkSkKuJ91ut1meSvAr4nwBQAUhuHnlKlnIjXZdUSSw7kLn5WJdWaGODQLvZpKreLyBz&#10;S4S0Xe3YxrhMTMZaYvZkYc5wOMRvDj1d5b2T27vZIX5tolfk229bm1LoY4fA481MW0WkeYuBF1Em&#10;t2eIKTjzeAzj2txoeCM3G5K07mwYIBgCURAwNxxLxfVVeRd8jEJhlIQABCAAgagIxLAujgooylon&#10;QMK6daQIDE3g1RcvQaDQrgnSv9WJmDEUxId0CgGtBKJOWpf32XA8PpdE9c35ublNCY6da+WMXhCA&#10;gFsCZoNMEhZMovoHtz0lJp11YVCHWl3jB7Xk5c7ld3kmc/OeQtVQqSaB29vbXRGxUlNM0s1zSJCU&#10;3/iXpJ0Y0DgSfwLCr9k1hyZrApzQvOh7J4d3sFvScUhvtlp8+8XhqkpaPt6q8GryW06HgCsBdN2I&#10;WIIzwjHFCczNhpK0/tfd3d2aMyAIhgAEoiCwIIWkpNr6qhSu6EehcO5KeipGF9OclvuQqGW/xXUh&#10;Y6aWJ2gMAQgEIEDCegDodAkBCEAAAroJeFvUe/qw1U0b7QIQGJiqDXLt4Kqp4hCgf7qEAASUEDAb&#10;Y5I8eWKqOylRKS41LAYU4zJch7be1muezZUNKjNPF6qK6Fk1uqtJwCTSyrglQawEx1QTJ2UsHJfA&#10;wKMlCDw8PKyVeJxHdRFY0qVOWtq8VWE91XdtWh60bg1V1q0j1SVQ4n37st74LeaX6jeULvpvaEMM&#10;wZmrYhzb5rDecDQ64dYLZ8MCwRCIhoApKLU4P785enjYGg+H59EojqIQgAAEIBCWwCvfFzGujcOC&#10;pPcQBEhYD0GdPsMRICAUjn3Anq1OyIyhgJ6kawjoIxBblXW5Zv1IElRXu1K1QR9NNIIABHwSuLq6&#10;ei+JsSZZfc1nv8n1xdowqEutrvODWvJv5/K73OHmEyXOsKzG7ffvu81ms2dZbDbiEkqoPOc37m7Y&#10;yvcOvzF3eF1LZk3qkPBjxeXBUxcJvVMdUktbNFXW0/avsU5+91vmMOzz3336Viu2kNiBYueEU+3H&#10;DTONxuHVzc1+OC3oGQIQ0EJgcXHxWA5hr4s+B1p0Qo9nBDwVoUsx3s04ggAEIAABCPxKgIR1xkSS&#10;BFjIJelWjIKAVwLe3iOePnC9wqMzdQTMdYISAN9cWFjYWV5eHqhTEIUgAAGvBKR6036r1fr8Y2OM&#10;v/oE2Hiuz7CGhJSutJf5+kAOlR3XwEFTpQTkvbvSbDSorm7JPzEnWlJd3dIgeEUMB/Hc8kV63ARM&#10;lfWU1k1xeyOw9ub7ZTw2Vdb3A2tC9w4JyG9+YA7Dmi68xbkd2hO1aGIGTt2Xwvg234rX19eH5lYu&#10;p7AQDgEIqCdg9u/m5+b2pkajdbOvp15hFIQABKoRsLg+TGEtVA1i5q0sjqHMSWJ+IAIkrAcCT7cQ&#10;gIBfAlYXakz+fp1HbxBQTkB5lfWBbFDtzMt1glLJkeCW8rGEehBwTcBsfElSgklUJ2nSNmzWh7aJ&#10;lpZndb1f0Hz1/QAA//RJREFUuvf6DeT3eSZz9V59SUjQSKDRavHedeSY58nrMbwH5Lf+xREKxAoB&#10;WeP8BxBxEhDfbcSpeTxa8/6Jx1fONP07Uf25+D9IjnRGW4VgcxjWHIpVoUyuShArcOr5GNb/RQE0&#10;ms3tm9vbE97LRYnxHATSJiB7emeLsq83Hg5NrHCQtrURWOep+FxK81oEXkVFCCRJgPdIkm5N0igS&#10;1pN0K0YZAq++iAkQMUAgAIGCBLwt6Dx96BY0m8cqENCYtC7B7Y93d3erkvx2VMEkmkAAAokRkPfB&#10;mtn4kmSg94mZpsccvjOC+8Lb2s2ypZJEMpB5e8uyWMQpIWDev42pqW0l6iSvhvbq651Op5+8EwIa&#10;KO/SlYDd0zUEVBMwFdZVK4hybgm88K3SbDZ7t7e3u247RnpoAjMzMx/N4djQemTZPzECp26P9fv/&#10;LSjmtqCbu7tT8w3pFB7CIQCBaAjIrckH97LPJ4nrR9EojaIQgMDbBCyuEVNcDzF8ChCwOIYK9MYj&#10;EHBCgIR1J1gRCgEIJE+ARUDyLsZACMRKwFwTKMHtVamitG+uD4zVDvSGAATsEbi6uno/HI1Msvoa&#10;ASx7XF+UxBrRMeDJ4mMc4zJ378gBs/PJ1vFEjARkTH6KUe8UdNaWvC7JYmadzvrc4eASvisOxSPa&#10;MQGSs9wClgMzZ9ID6w23mPVJ/72q+q86UmVdn9esamTWHk25fXEsh2StCkbY2wSIDTgdITF+9xcF&#10;IoedV0wMz8TyirbhOQhAIG0CZp9PEtd3Wo2GqbjOet63uz0VnUt5bvPtMvqDQK4EeI/k6vk47SZh&#10;PU6/oXVdAgSL6hKMsj0TdJRuC660t3Hj6YM3ONCEFQhdZX0ogSrZhNqUqwI3SXpLeKBhGgRKEri6&#10;udlvtlqf5f3Qe2rqbW4rqWsyj/OtEdyVT0mqwRUpoIAkq3+UQ2bHBR7lkQgJ3N/fb8j7dyNC1ZNT&#10;+XnyesB58EtyYPUZtKJPJTQqSsBUey76LM9VIyDvv361lrSKjsDkRPUfJlFlPTrPVlLYHFgZNRof&#10;KzWmUXkCxATKMyvRIuBavoSW9R41MTwTy5Ok9d16kmgNAQikRED2/fqSuL5qblcWuwYp2YYtEMiG&#10;gMV1Yg5romzGBYZCIEMCJKxn6PScTGaSzsnb2AoBCEAgWwIDE6AygSoTsMqWAoZDAAI/EZD3Qu/6&#10;+vpQKql9eAkN62THA6ZggohjLbIXr32cm2rLMnfvZ++ohAGMxuPDhM2L2rRA1dePo4amXPmbm5sV&#10;5Sqi3gQCcgi7ByS3BKQiIwdn3CIOL73Cd4gkrX/gHRreda416M7MHMj6h7WIa9AWk5BcqxqjfO3f&#10;+LaZStL6JxPbsy0XeRCAQNwEFuR2Zam2vs687sGPnorN5Ta/efAcXUAgXQJ8b6Tr28wsI2E9M4dj&#10;LgRyJ2B1wc9iIJvhZHXcvEXN04dvNo4LYKjvKuuyoX8k16avSmXW/QDm0iUEIKCUgEk2uLm9PWk0&#10;m9tvqehtflPKyYtarBe9YI5xnEtl9YFUOtwKDggFnBGQd7F5B6846wDB1gj4qL7++Js/s6Y0gn4j&#10;0G63+b1FPi6kmuha5CbEoH4/BiXRsQKBConqz3uR39+LB50raEITxQRm3r3bGct3iGIV41aN73+n&#10;/ss1hmVie9c3N6emMIVTwAiHAASiImBuWV6Ym9saPTxsyaHU86iUj0VZ9uxj8VQ8elpcK+a6LorH&#10;2f41ZUz4Z06P9QiQsF6PH60jIPDqi9nigiACDKgIAQhAAAKeCPhIWpeEl778W5eq6jvLy8tsNHny&#10;Ld1AIAYCkiC5Ievf06IJPwQxPHiV7w4PkN/u4ikZNbgizxSQxMot+Z0yh2tyikVdfiQTNBqfLIpE&#10;lEcCLhLY5ffe92hCll09PDysZGk4RkOgBAGT2CKPm3/8pUKgZqL6EwaZp7apsp7KoHjdjh/fH/Id&#10;kr6lASzkuz8A9Hy6NDE+U5hCCtes5WM1lkIAAkUILC4uHsu38Lq5hbnI8zyjjwD7M/p8gkYQUEuA&#10;bw61rkGx8gRIWC/PjBYQgEDkBKwu/FkURD4aiqtvddy81S0ntos7JcMnpaL6uQSod+bn5zfl31mG&#10;CDAZAhB4g8DV1dWuJEieyHuiVwaUtzmujFKpPcuaUYVHtYx1OXT2cXp6uq8CCko4IXD7/ftus9ks&#10;9S52oghCrRB4nsBeVaD87v+s2pZ2xQjIb26l2JM8pZjA/xTrloxq8k5jDZKCNy0lqj9HQZX1FAbG&#10;ZBtm5TtEqqyT1DYZVfEn+N4vzqrik1q+5Suqb6WZSVofjkYnplCFFYEIgQAEkiFgilotmFuYpciV&#10;KXaVjGEhDWGvPiT9NPtmvZimX5VYxVpZiSNQoxQBEtZL4eLh5AiwMEjOpRgEAQhAQAMBF1XWTYUE&#10;UylBKqIdabARHSAAAT0ETCXf6+vrw2arVbmaLwEND/7k28MD5MldhB7r8nvty1y+P1lTnoiVwI/q&#10;pOPxH7Hqj95vE6hRfb0PW+cE/uu8BzqAQAIExsPhlwTMyNsER98VVFnPZ1iZ7xH5LjnLx2KHljr6&#10;PTrUODrRob/hNQH7UaBCClXIN+e2Jr3QBQIQ0EHAFLlalGJXLSl6JRoNdGiFFm8RYI5jfFQhwLip&#10;Qo02EICANgIkrGvzCPo4IcCk7QRr1EKtjgmCklGPhTLKWx03b3XMye0ybsnh2WMJRq92pUKCqZSQ&#10;g8HYCAEIFCdgEiPNtcCNZnO7eCueDEaAdWMw9M87fko49a2MVDkadDqdLd/90p9fAo1W6wPV1f0y&#10;D9lbwQT2c0kMOw+pZyZ99zKxM1kzJXlyLVnjdBnW16UO2hQm4KCq+q99S/zpsLA+PBg3gfF4Syqt&#10;D+I2IqD2Hn6PAa1T07W3/Rg1FhdURN7VpnBFwad5DAIQyIyAKXp1f3e3KgdVjzIz3Y657NHb4YiU&#10;fwmwJ8RosEHglXHEetkGXGSEIEDCegjq9AkBCEAAAhCAQPIE6lZZHw6H57JRuDk3N7dFgkvywwUD&#10;IVCJgLkGWIIRp+Za4EoCfmlEYMMGxQIyCFAWgOTnEd9jvt1ub8nvdeDHOnoJQeDu7m6tMTW1HaJv&#10;+tRB4NcE9h//93h8rEO7tLUg2Tl+/3LYx48PH+ML5356oxcrBDwmxspadeP+/n7Dit4IUU3g8V2w&#10;p1pJrcrxTe/FM76/170YZbETU7ji+ubms7l10aJYREEAAokQMMWvFhYWdqTa+qa8T88SMSspM5jn&#10;knKnN2MYN95Q0xEEIOCYAAnrjgEjXg+BVydvgkt6nORZE6sLOsaRZ++F687quHnLDE5wh3OyxZ4r&#10;Jq0PJFl9T4JJq7J51LeoDqIgAIGECFxdXe2aa4B/XAds8c/bPGdR5yhFsXZU4zZfY16qq3+cnp5m&#10;XlfjeTeKyHj65EYyUmMm8DAef4lZ/1h0J9k5Fk+9rSdJV378KPMVaxI/qOv14jFR/bmiEpP6UE9x&#10;WsdCwFRgHY3HR7Hoq0JPvuW9uMHXd7oXYxx2IjHB9+bWRXP7osNuEA0BCERMwOwxLszNrUu1dXNI&#10;bRCxKX5UZ2/eD2d6gQAEyhHgG6QcL56OggAJ61G4CSUhAAEIQCBLAnwYZ+d22RQ8ksqcq5KsfpCd&#10;8RgMAQgUImCSeMy1v81Wy1lSJBuDhVxR/yGCTPUZWpLwVBHZkriXxBzLBtG+Q/mIVkDAVCM1VUkV&#10;qIIKygjMdTp9ZSolp4653SA5ozI16OHhAV968L0krHCQxgPnyl0ESlR/0pcq65U9F2XD2U7HJLCd&#10;R6m8b6X5hvdCnJhUOczm1kVz+yLr4XLceBoCuREwe45SbX1d3hfHudmu0V7mOo1ecaSTxfUj48aR&#10;jyIWy5iI2HmoPkXCOoMAAoaAxYUCQDMmwDjKxvks/rJxtRVDi1RZl6qrffm3bq7oM1f1WekYIRCA&#10;QHIETMUkUznJXPvr2jjmOteEH+WzfvQEulg3jsb9+bt373aKacBTMRMYjsfODhLFzCV33eWgWV+S&#10;SFjfOx4IVFd3DBjxKRLop2hU9DYFTlR/zo8q69GPpsIGmHVKY2pqq3CDXB/k292L5x19k3vRPWQn&#10;5vZFuS3hVOKGzuOFIe2kbwhAoB4BKaZxLtXWtyRxfVMOsJ7Xk5Zga09F5JjrEhw7mAQBCEAAAqUJ&#10;kLBeGhkNYibAAjBm77nRnTHhhitSLRLw9IFsUWNElSAgG4DnElDemZ+f35R/ZyWa8igEIJAZAdl0&#10;2jAVk0zlJF+ms07yRJqNb0+gi3XjYNxvkaxajH3MT5nEAEn08fZ+jplVbrrLO4Uqxh6cLt9V/P48&#10;cPbRhRzk3vDRT+59mGQVYWD+8aeBgKJE9Sccpsr61dXVew140ME9gU6nczYejT667ynSHvhm9+I4&#10;B9/iXvRW1UmjcXh9c8NBalVOQRkI6CMg3wJ9udlqXQ7YM/frcw8apUTA4hqSdVJKA6OkLa+MI8ZE&#10;SY48ro4ACevqXIJCwQhYXDAEs4GOwxNgHIX3gScNWAR6Ap1INy9VWTfBIBMUkuDQUSJmYgYEIOCI&#10;gCQK7E41GiemYpKjLl4Vy3zniThrSE+gi3Vjxr2NsS9z/Z5J/ijWK0/FSkD83Gu2Wh9i1R+93RKQ&#10;wOux2x6QbgiEWCNBHgKxE5C1Tj92G6LXX2Gi+nOm7XabpMfoB1lxAyQ+uS83EfNe+BUZ3+rFB1GN&#10;J218f9foPqmmsi7evb6+PjTfqUkZhjEQgIBVAuam54Vud1+qra+aG6CtCo9RmKficcx3MQ4OdIYA&#10;BCAAARcESFh3QRWZqgmwEFTtniDKMSaCYKfTMgQ8fSiXUYlnyxN4lrR+LIHj1a4Eg0xQqLwkWkAA&#10;ArkQMJtLZpNJEiGDJgqwVvI04tgI9wS6eDc1x/7xzMzMQfHeeDJWArffv++K7iux6o/e7gjIpu+A&#10;Qyvu+P4i+b/eeqIj1wTwpWvCj/LHwyE3QHhi/Vs3yhPVn+m7Ym6RCYWJfv0TkHXLllRaH/jvWWmP&#10;fKN7cUzN724vOsbWSaPZ3L65vT0haT02z6EvBPwTMDcvLcoN0JK4viO9swbw7wJ6TJWAxXUka6VU&#10;B0kBuyyOowK98QgEvBIgYd0rbjqDAASyIMDCIQs3GyP5QMjG1VYMlc3gc0lU35ybm9t6vH7bilyE&#10;QAACaRKQxIAVs7lkNpk0WMic58kLrCM9gS7eTcWxf/7u3Tuz0cNf4gR+JACMx38kbibmVSTQbDT6&#10;FZvSrDyBXvkmtFBKAF/6cwzvKH+s/+4pnkT1f8g0m01ukfE9TgL2J3HLgRy44zvm6fca0Bd0DYG6&#10;BOT3vCZxxb/u7u7W6sqiPQQgkD4BcxP0/d3dqlh6kL61v1joqWhcxRhzdu7AYAhAYDIB3ieTGfGE&#10;fgIkrOv3ERr6JECCiE/aqvpiUlflDpR5iYCnD2bgOyEwkGT1vYWFhVUJ+vSd9IBQCEAgKQKSrL4h&#10;a5NTs7mkyTDWS568EWEiiycywboxY7/k+N8yyR7BFKZjbwRk8/+TJCWbpHVvfdJRPAQk4evPeLSN&#10;W1N5527EbQHaPxEQX/ag4YfA40H6cz+9ZdzL09o+3rUCVdYzG75yI+SxVFk/yMzsn82N9/candv4&#10;inLrMrOuGo5GJ9yW4ZYz0iGQCgFzI/T83NyeVFvflPfzWSp2vWkHe+9ZuNm7kRbXkqyVvHtPT4cW&#10;x5Eeo9AEAv8SIGGd0ZAlASb2LN2O0RBwQoD3iROsyQiVRPUfVQkkWT3vjZ5kPIohEHBP4Orqaneq&#10;0TjRmqzDvOd+DPzTAwEpj7CLdVVk/EvF7b1Op5PHpk4xbMk+ZW7CkHf19k+/WX63yfq7omH9iu1o&#10;BoEsCTweEFvL0vhARgtz3lOu2Cd0CNVUWf9xqwx/2RCYmZn5KD7P85uG9by3cV7k+9qbMgl39CO+&#10;2GgcSrxxP2EzMQ0CELBIwBTeWpibWzeFuETswKLobEUx52XregyHgHUCvE+sI0VgIAIkrAcCT7eK&#10;CRCQUuwct6pZndwZR26dlat0TnpH43mpptifGo3WJVF9x1QliEZxFIUABIIRMAkA19fXh81W61Mw&#10;JQp2bHXNVLDPbB9jTanO9RPG/7EkdxyoUxqFnBCQjf/DFwUnlKDmBFw+Qs8fqxfnY3EgS+/v7zcC&#10;dU23JQk83Vjy2v9bUhyPWyAgSShfLIhBxHMCaa4DVm5vb3dxdD4EzG1RcovQjlRaH+RjtVjK97c3&#10;dxNX8ob6745kbJvDRybu6LlnuoMABCImYApxmYJc8s4+jtiM11Vnzz1JtwY3ivVkcBegAAQgEAcB&#10;Etbj8BNaOiBAQMQBVERCIFMCvE8ydfwLZstm7/no4WFrcX5+c35+/gwyEIAABIoQMMnqN7e3J41m&#10;c7vI8zyTGQGCnOoc/pRo91wxU4Hw3bt3O+qURSEnBEyCrCTybLwpPM2ENSc8UxQ6Go+PU7QLmyDw&#10;FgFbCekcQvA6zvpee0u5s/Tn/T+osp7yAP7dNnNr1KjR+JiF1en/flW5kb0Uz+54FlMyN4RJ0vop&#10;73PPPqA7CERMwBTkkmrrW61GY9Psf0ZsSjDVmfeCoY++Y8ZO9C6sbgB7gtXZ0TIaAiSsR+MqFIUA&#10;BHwQsLrwYyHhw2Vq+rA6dt6yihPfanz+iyIDCfR+fHh4WF9cXDzWqiR6QQAC+gjc3d2tSbL6X7Jp&#10;tKZPu9c18jbvxQTFpa6sK13SrSz76XcgN6sM5De8YyoRVhZGw6gIDIfDD4UVJgGmMKqUHpSEdaoW&#10;e3KovIM3PHWVbTeTEtFfOsiVLazIDH+8CeI8MrV1qZvJPC+VeXtUWdc19Hxo05Xbo5KtqvoEkG9t&#10;H0Ppnz6IJXnF/eKtASb+eHNzc2rikZ61oTsIQCBiAvLd0JeK66tmHzRiM/5Vnb32JNyozgjWlepc&#10;kppCrKVT82je9pCwnrf/s7f+1Rc6i4nsxwYAIKCaAB/SqtxjNm6kusD6Qre7b6oNqFIOZSAAAdUE&#10;ZINoWxLaTmWzqKda0VeUIzji2Wt8o3gGXqy7x9/BnqlAWKwFT8VOwLy7J1ZXf8nIp4Q2fsuxD4FC&#10;+s91Ov1CD/IQBAIQKJqAHioRXQ4FrQXAkm2X4mfeV1W8n0mi+i9oqLJeZaxE3mbm71ukziM342X1&#10;WZd7dSsxJK+43+xMvmdXZL11cnV19V6PVmgCAQjEQMDsg8p+6KocHOcbooDDmPsKQOKRFwkwdjIe&#10;GHyjZOz8vEwnYT0vf2MtBCBQgIDVBSALigLE03nE6thJB0uyloi/z8w1eOY6vMeqZMnaimEQgIB9&#10;AnIF7+FUo3FoX7Jficx9fnlPsbb0DHxyd3Lo5EjWAUeTn+SJVAhIhdHi1dVfMzrPJLdUhsBEO6Ti&#10;WJ8bFyZisvaArEX+VzYBO+b1SxVbf21jDb4jQeNID3M6wuFc7Hg45EaIopQzP3z2WGW9/jqoKG+e&#10;U0HArGnGzaZJWk/rj29rr/6Mee3lFZTNziaMcVM8Q97rnyVpfddmt8iCAATSJ2D2Qxfn5zdHDw9b&#10;Yu0gOospChedy6JQmLVlFG6KWUnW0zF7D91fIkDCOuMCAq8RYFHB2IAABDQT4IM6pHcGsqG7J4nq&#10;6+YavJCK0DcEIBAfAUli613L1buNZnM7Pu1f1phAiWdP8p3iGfjr3cnv+Wy209lToxCKOCcg1dX3&#10;pZMVax2RuG4NpSZBMi+S/OnTIRWTm20kfoeQ4RNtwL6WAvadY9fENSZ5nfn6H0KS3Lgr6yF7a6FJ&#10;7PnvKgjMTk/3x6PRRxXK2FCCb2obFAvLIGZUGJW9B0uMcXmvf/pRVIM/CEAAAiUJLC4uHt/f3a1K&#10;s4OSTbN4nPkvCzc7MZKx4wQrQiEAAWUESFhX5hDU8U+ACd8/8xh6tDouSgSHYmCDjm8TsDp2gK2R&#10;wIEJwCwsLBCA0egddIKAcgJ3d3drN7e3f0kVozXlqpZWj/mvNLJ6DVhf1uNnobUkbAyajcYOVZQt&#10;wIxEhDlwJKr+4URdEuGcYA0lVIKtx6H6zrHfxtRUcuuqHP343GZ86ncEPN4Yd+6310h6Y35+0VGy&#10;/qXKeiRD2Kaa8q7YNwd2bcoMIotvaa/YiRV5xf13ZxXGuLzXtyVp/eTxmzeA0nQJAQjESmB5eXkw&#10;Pze3NzUarY9Go756OygGp95FUSpYYe6N0k6Udk/glbHEmto9enrwT4CEdf/M6TEmAiwuYvIWukIg&#10;PwJ8WHvz+Y9AiwRcTODFBGC8dUxHEIBAMgSkCt32aDw+NVfuJmPUL4YQNPHsWRJoPAP/rbu9Tqdz&#10;FloJ+vdH4Pb29oNUn3P7Dn/6XROL8OdYyz3Jd8OAd4NlqG+II6nGH2t6SpuArOP7aVtY0jrW2W8C&#10;M4mNVFkvOaZSeXw83jIHd6M1hzW2V9cRI/KK++/OaoxxebdvyLv9xBTbCKA5XUIAApETmJ+fP1uc&#10;n980t1OLKfGuFSz5gTnQEsgMxTB2MnQ6JkMgUwIkrGfqeMz+mQATPyPCOYEagSLnutGBdQK8U6wj&#10;DSZQgivno4eHLRNoMQGXYIrQMQQgEDWBH1frNhpZXK/LHBhgqLLO9A5dDp8cSYXBI+8d02EwAiYp&#10;S5LVd70qQLKcV9y2OpObF/q2ZCFnMoGHh4e1yU/xRGwETMJUbDrHrq/EPr7EbkNt/Tk0VgohVdZL&#10;4UrmYXMjgxzO24nSIL6bvbqN2JBX3NY6MzdCDofDE/n+ZS1mjSqCIJAXAXM7tbmlWr4vjtRZ7qkI&#10;HHOgOs+7VYg1plu+OUlnLOXkbWwVAiSsMwwgAAEIvEKADwqGRhQEPH1gR8HCrpIDqdb3URIg1hcX&#10;F4/tikYaBCCQCwFT9fP65ua00Wxu52KzsZM1VABvE8zyBl1+12eznY6pFsRfRgQkWf1TMHNJXA+G&#10;vkrHksT1Z5V2tKlG4Ptw2KvWklYQgMAvBPrZEmGereR6U2WdKryV0EXfqNvtHpsDvNEYwm/cu6uI&#10;CXlH/neHluJCjzdDmqT17UCW0C0EIBA5AXNLtSSu77QaDVNx/VyFOeylq3ADSrxNgDUUI+QlAowL&#10;xkWqBEhYT9Wz2FWawKsveksf+aUVokF6BBhL6fn0DYtYPMbrbvHdsQRS1he63X0TWInXEjSHAARC&#10;EjCb9ze3t3+Z6kQh9QjVN/NgAPKsNZ1DH49GA6mevCO/a9YHzmnr6eD+/n5DtHkfXCMqvwZ3QUEF&#10;+gWf4zELBOSdnOU6ywI69SJIhPXrIlM1WXo0//L4Y0614mc5yBnuQJ8VCxBSlcDjAV797wy+kau6&#10;uHI7YkGV0dVr6GasH8qNkbzn63mG1hDImoB8Y/QlcX3VFAcTEIMcYDAP5uDlZza6mX8zg4i5Pwgw&#10;lhgIGRIgYT1Dp2MyBCBQnAAfFsVZ8WRAApwMtwJffu9n5sT/wtzc1uNmrRW5CIEABPIjYKoQScWx&#10;08eqRPkBeLSYdVQA1xPYcgpdKifvdDqdM6edIFwdAbkS/YM6pagUqc4ljwqd8x3h3TVL3nukQy8E&#10;5GaLnpeO6OQfArJ27yePg/nTqovle3fj8WCfVbkI00/AHOBtTE1tqdaUb2Pv7iEG5B353x06HOvy&#10;W9+VpPXP5gbJQNbRLQQgkAABUxzMFAmTuGqY7w320BMYRembwDoqfR9XsZBxUYUabWIhQMJ6LJ5C&#10;z7AEHH7whzWM3r0TYCx5Rx6yQ6+LSD6467h6INfS7Umi+ro58V9HEG0hAAEIyEbO4VSjcQiJvwl4&#10;nQuB/ggd6i6GglRXP+h2u8cuZCNTL4Grq6v3JhlLrYZUiFXlGjmsxjvCs0ckWW7Nc5d054nA9+Gw&#10;56krunkkIHGRL8nCIFHdmWtVHuxzZi2CnxMwB3mH4/GeSirswXh3C1EI78i9xX/ke/i9FOY4kX8r&#10;gaykWwhAIAEC5nD/4vz85ujhYUu+O84TMOk3E5gLU/QqNkEAAhCAgCsCJKy7IovcKAmwkIzSbc6V&#10;Zlw4R5x0B4wf9e49uL+7W5Vr6Q7Ua4qCEICAagKm2tD1zc1po9ncVq1oAOWYC0NAF+ps0lsDL7/v&#10;M9lY0ZmMYc1KBL1EoN1ux3MFOsl4wQexJKynm+wZnO4rCjQaPa2qoVc9As1GY62eBFpXINCv0EZv&#10;Ew51efENVda9YFbbSXdm5kC+O3W9O/gO9j5eiPl4R/53hx7Hurzr1yQucnp3d8f6LJC76RYCqRBY&#10;XFw8fnh4WJd3ykcvNlHszQvmLDuxOA+zlspyBP1r9CtjiXGR+bjIwHwS1jNwMiZaImBx0WFJI8TE&#10;SoCxFKvn9OvNh3dhH/24em40Wp+fm9tbXl4eFG7IgxCAAAReIGA2bG5ub/8yGzgAepkAwZVAI4N1&#10;Z23wUll9IBvBuq+7r20lAl4icHt7uyv/+0p0dEjQC+YySdo6DtZ5ph1TYT1Tx2O2EwKm6qEINv/i&#10;/uMAl3f/UWXdO3JVHUql9a0f30wa/vj+9e4FYj3ekQfrUGKePdlTOZVK69vBlKBjCEAgCQJmT3ah&#10;2903e7Q/9moT+GM+TMCJmAABCEAAAl4JkLDuFTedxUCABWUMXvKvI+PCP/OUemT86PGmuWrOXDln&#10;rp6bn58/06MZmkAAArESMBs1UlH11GzcxGqDL72ZD32R/qUfNu1rgZeNk53HBK5acmgcFwFza4b8&#10;+xCX1i9oS9KeNxfKeOl764yOfhCQNdgKKNIlIIcR/peudXotk/V6nO8yDmsFHVSmyjoJjEFdELRz&#10;8f/AfDMFVYI1bxD8xHiCYP+707BxnsOrq6v9gNbTNQQgkAgBs0dr9mpbjYZZRwysm0WRN+tIEfhI&#10;wOI8zHoq81FlcSxlThLzIyRAwnqETkNlCEAgAQIsPhJwolIT+AB/zTEDc8XcwsLCqrlyTqn3UAsC&#10;EIiMwPX19eFUo3EYmdpB1SUAFwg/a89K4KVS4EG322XdUIle3I1MdfVms9mL24pn2pPI596V4/Gf&#10;7juhh+cE2u32CkQgAAG7BOSQ/xe7Eh1KY25zCLe8aFk3xX/Qr7zZtHgkYL6ZzLdTECB864bBHqRX&#10;Ov1BQMGYN+98ExM1B73xCgQgAIG6BKRQyNH93d2qfIsc1ZX1T3uPe+Xsd1jzGoIgAIFHArxXGAo5&#10;ECBhPQcvY2NpAq9OAAoCAaWNoYE1AiwMrKHMUhDjJ5zbTZBDTuiv/7hijj8IQAACFgiYDZnrm5vT&#10;RrO5bUFcdiKYEwO5nG+ZUuDld34mGyZ7pRrxcBIETNXmpJOuqEDpZJxKddG+E8EIfZXAw8PDCnjS&#10;JSC/Kfwbxr3632XMY2FGxuReV6iyPhlSyk+YbyfzDeXVRr5xveJ+6oyYThDsf3eqaMzLWm1b3vsn&#10;JK0HHA90DYGECCwvLw+k4NiO7OVuyjzjdz2REEdM8UDA4lzMmsqDvzR3YXEsaTYT3SDwGgES1hkb&#10;EIAABEIRYBESinz6/Xo8Oa4ZpglqmOCGCXLIpsm5Zl3RDQIQiIfA3d3d2s3t7V+yMbMWj9b6NCUY&#10;F8gnrD8LgZfqgAPZCN4q9DAPJUdA3u95VAilMq21sTuSd0an0zmzJhBBxQg0myvFHuSpSAng3wCO&#10;e4yd6IufMGcFGA3lu0z6wF95HFm2aDYaOz++pXz88W3rg/JvfRDLCYL9704VjnkTG5Wk9b9MrDQg&#10;GbqGAAQSIiDfI/2Fubl1c2O2mFVtTeFxj5x5MaHBhykQUEKA94oSR6CGcwIkrDtHTAfJEVAYFEiO&#10;sWKDWCAodk4EqjF+vDlpIInqOyaoYYIb3nqlIwhAIHkCpmLccDQ6kQ2ZXvLGejCQedED5Je6oCrl&#10;RPCSfMpht4mU0nzg/v5+w1SKS9O6N6wiEbCWy+XGleNaAmhciYD8Vv9TqSGNoiFAxc4wrpI1uo44&#10;CnNTmAFQr9eV29vb3XoiaB0zAXOAb9RomAQzt3/s0bnl+4p0YjhBsP/dqeIxb2Kkw+HwhFs2Ao4P&#10;uoZAggTMjdnm5myZe9TGW5gXExx4k0yyOB8zfibBTvy/WxxLiZPCvIQJkLCesHMxrR4BFgn1+NG6&#10;IAEWIwVB8VhpAh5PkJfWzW2Dg/u7u1VJVD9y2w3SIQCB3Ahc39x8mmo0DklWt+t51tx2eZaSxjr0&#10;RVxSEfBjt9tVuxlSysc8XJqAbLTnUV39LTIkCJYeN+Ph8EvpRjSoT2A8XqkvBAmaCTw8PKxp1i9V&#10;3YK/0zhcGfXQkoMmHzhsErULayvfnZk5cJZcxvuhtn+qCiB2U5WchXYRxG4eY6WHV1dXuxYsRgQE&#10;IACBHwTM7U9SmGxr9PCwJd8o54Ww5Ls3XggPD0EAAroJsObW7R+0s0uAhHW7PJGWC4EIAgS5uCKE&#10;nSwUQlBPp0+v4yejD3OphNqX0/ar83Nze8vLy4N0RgyWQAACoQmYzfbr21tTVZ1NF0fO8Do3OrIh&#10;WrF81/zsuvG4L5sh+9H6E8VrEXisrr5RS0hqjUkKKurRftEHec4eAVmbrdiThiQIQOAZAf/vNA5L&#10;JTMAm81mjyrrybizsiEz797tSOPzygJeasi3q1WcZYQRsylDK+9nZQ74dH19fZg3BayHAARsE1hc&#10;XDyWw8zrsk/j/haXgsozNxYEldJjrEVT8ia2QAACCgiQsK7ACaiglwCLTb2+SUozFrhJuRNj/BIw&#10;p+rN6frF+flNc9reb+/0BgEIpE7g7u5u7ebu7rQxNbWRuq2h7WPdHdADrEV/wJfK6gO5wn4roCfo&#10;OjABOQDJxvprPiCR8NXRKfPXGd8hwX68K8F6pmMvBB5GI9bgXkj/3MnjO819fIW5JYB3vXX5B1XW&#10;vbFW2ZEcKhuMm02TtG7nj29WOxwrSCFWUwGazSYRjn35/W9L0vop84DNgYAsCEDAFCpb6Hb3TeEy&#10;U8DsRSIZFXFjRMRNgPVV3P6rrf0r6zvGRW2yCIiMAAnrkTkMdRURiDBQoIhe9KqwYIjehUEN8Dp+&#10;0v1AH5jT9AsLC6vmdH1Qh9I5BCCQJIGbm5vt4Wh0IsnqK0kaqNAor/OjQvuDqkQV5ampdnvLJFYE&#10;9QOdByNg3vnSOe/7Ih4gwfAnSvJN0i+CjWfsEjCHCu1KRBoEIPCcgKzL3bzbmEOyGGhUWc/CzRON&#10;nJ2e7suh4PqVUNmHm8ja1QPEaFyRLSg34rEvsZU1+cY+Zc1e0Nc8BgEIFCZgDteaAmaSuG4Oxg3+&#10;aehxL5z5sbC70nkw4jk5HSdgCQQgkBoBEtZT8yj2WCfAotM6UgS+RICFbnbjgndLdZdLVfUjCUas&#10;m9P01aXQEgIQgMDrBK5vbj5NNRqHssHSg5NfAsyPfnn/1luma1KTSGESKgLTp/tABB4rv30K1H3c&#10;3ZJ4ODUaj7/E7cQ4tTfJkHFqjtZlCMha/D9lnudZewQk7mLv3cZcYc8xcUmiynpc/nKirSSV7cta&#10;+6yy8Ey/TyvzstiQ2IxFmFVEJTD2ZR23MhwOT66urt5XQUAbCEAAAm8RkDXG0f3d3ao8cwApCMRE&#10;gDVWTN5yoGsCazwHVBCZKQES1jN1PGZDAAL1CbCgrM8QCZ4IeDxZ7tIi+c2dSaL6plRV33m8otpl&#10;d8iGAAQyJGCSFuXaWlNVfTdD89WYzBorsCtyC5pJdWSTSBGYOt0HJHB7e7tL8qsFB2SakNidmTm2&#10;QA8RJQlI8staySY8HiOB8XglRrUT0blfy45M54RazBJrbNZWUlmXA4GJ+bWSOePxlhwQHpRqyw1g&#10;pXDZfpiYjG2iJeUlFJMxhUBkPvj8eKNZSRA8DgEIQOBtAsvLy4P5ubk9s29c64BcCdDMkSVgpfJo&#10;QvNyKi5J0Q7eLSl6FZsmESBhfRIh/jsEhMCrEwQLFMaHTQKMJ5s0o5DldfEZd9L6wFzvtjA3ty4J&#10;Zf0onIuSEIBAdATMNbXmulrZTNn4oTzzclAfep0jg1qqtPNMxr9JnOh0OltKvYBaHgjIe39FuvnD&#10;Q1d5dZFJoqJsiPJtEmhkj7kFJxB5z93iZ8/A/+3usUjAeSkFMnn3l2KS+cPybb39uNbKnETe5pv3&#10;yWg02ilMIZNv0cI8PD9ILMYz8F+7S3f8H0qBkMPAdOkeAhBIlIDZN5ZCZ+sSo9kTEweJmolZCRBg&#10;nZWAE+uYkO46rw4V2mZMgIT1jJ2P6RCAQH0CLCzrM0QCBCYQODDXupnr3SAFAQhAwBUBU+nHXFNr&#10;rqv9qQ8CCK6QF5LLOqsQJncP5TD+2+0t+d2zkeFuFKmXLP7/QHV1x25KOYFxPP7TMT3Ev0JAAtr/&#10;BU76BOTWo7X0rdRroazF+xO1S/kdP9F4HihCwKy1ijzHM2kT6Ha7x6PxeHJsN4dvUMWuJgYT2DmJ&#10;j39ziMncamlutwxMmu4hAIFECUjS+kGr1TKJ68cuTGSedEFVuczE52bl9LNRj3dLNq7G0F8IkLDO&#10;kIBAXQIsVOoSpP1zAoyn7MaD10VoRFXWpfJOX6qqr5rr3My1btkNDAyGAAS8EZDNEnNN+aG5pvbF&#10;TpmbvfnipY68zpNBLVXaecJXsUt19Y+z09N9peRRywMBc7OG2TT30BVdPBFILLFRxg/vkECjW9YH&#10;L6/bAulDtxBIkcB4OPzy6vdRwmvEFH0Z0iaqrIekr6vv2U7HVD09f1UrYi9BHUbsJSj+bG55NLda&#10;StGQE/MtHpg43UMAAokSMDe7SOL6liSub0ri+uvrjpL2M0+WBMbjvxFgDGU+KPjWyXwAYP5LBEhY&#10;Z1xAoCABFhEFQWX4GGMjQ6djsjMCsiF6Pnp42Fqcn998vILaWV8IhgAE8iZgKvqYyj6yWbI7kQTB&#10;hImIXD7AWssl3YKyU/sNjMd9WWfsF7SexxIlIPOAObDEXygCkSevywHbQafTOQuFL/d+5fe7ljuD&#10;XOy/v7/fyMVWhXb2/9Ep8ne2QrZZqUSV9azc/aqx5mYruTlj67cHOAATfIAQcwnugqwUkHfBmrnl&#10;UhLXWeNl5XmMhYBfAhL37Uvi+qrEDj767ZnekiGQ2n5IMo5JyxDW4Wn5E2vKESBhvRwvnobAywRY&#10;sDAybBJgPNmkGYUsr4tRvVXWByZwYAIIi4uLx1E4DiUhAIFoCZhKPrIxcmoq+xQ2gvm5MCoXD3qd&#10;K10YkILMdH4D55Jk+nuiRAo+wobCBEwCZKk5oLBkHqxEIMJEyEazyTdLJWfbadRsNnt2JCEFAhB4&#10;jcCPIgKmKmE6a0CcHYiAqbLO4ZNA8JV1aw77DcdjU2n97z/eL8E9RKwluAuy/B083nJpkta3FXgA&#10;FSAAgYQJyJ7zvlRbXzW3elc1k7myKjna/bPkBQUEIAABCPxGgIR1BgUEShBgQVoCVmaPMjYyc7gD&#10;c3MeQ1JV/ej+7m51odvdd4AWkRCAAAR+ImA2Q0wlH9kcWQFNXARynivVeCqBhAJT1c9U91PDFEWC&#10;EJB5gOrqQcgX6PR58rrid458w3wpYA2POCBgDh46EItIpQQeHh5Yswf0jRQW6Afsnq4TIiBrrw8J&#10;mYMpNQh0Z2YOJFG9T7J6DYiWmhJjsQSyjhjF3zt1zCrR9lBuv+TbvAQwHoUABMoTMAdxpVDapiSt&#10;mwImg/ISaJEdAebn7Fzu1OBXxhNrcafUER4BARLWI3ASKkZCgIVLJI6KRE3GUySOilRNJVXWzYn2&#10;VqOxKSfcd5aXlwkSRDqcUBsCMRF43AQ5fKzkU1515ufyzCy3IIhjGWgVcRFf2W6q+ZmqflXMpk06&#10;BMzBJXMNeToWJW6J3urr/cTJqzWP6upqXeNGsWZzxY1gpBYhIAnrHM4pAopnJhIwN9tQZX0ipmwe&#10;MDdeyfuFWHBAjxNbCQj/qWtijD9IyPywK/Haz/JO6CnwCipAAAIJEzC3e8t6dFVMPChqJvNlUVI8&#10;9xoBxhBjAwIQgMDLBEhYZ2RAoCQBFhUlgWX0OGMjI2c7MtXrGAqbtD6QRPWdxfn5TTnZ3neEE7EQ&#10;gAAE/iFgNj1k88NUVd+tjYUNpdoI6wrwOl/WVTbl9pH9FmTcHP+o5sdf1gTMfCDJrlT4jHUUKEle&#10;l/fJmanQFSvG2PV+GI02YrcB/UsRWCr1NA/bJkDMxjbRjOVRZT1j5/9iurnxSgqZ7EAkDAFiKmG4&#10;/9RrZPEU18TknfBeDpafyL8V130hHwIQyJuAKZ42Pz+/JxTWJUZ4ljcNrH+RAHM0A8MmAcaTTZrI&#10;SowACeuJORRzAhNgwgnsgMS6Zzwl5lDMMQQkAPDx/u5uVRI8jiACAQhAwAeBu7u7NdnwODUV3az1&#10;xxxtDWVVQWywViVnuV08v4XzmXfvSIiw7P4Yxd3e3u6K3isx6o7OvxB4nrzu+V0k3zR9/AEBCPgh&#10;0JiaWvPTE728RODxcM45dCBggwBV1m1QTEdGt9s9ljXVQToWxWEJsRQFfvL87aLA4okq/BiXcgua&#10;vBNOLyWOO7EBD0AAAhCoSUCS1s/k9m+TtG6S1wcviWPOrAmZ5lOMIQbBawQYG4wNCExNkbDOKIBA&#10;BQJMIBWgZdKEsZGJox2a6XUMeayyLlVz+lJVfXWh2903J9gdIkQ0BCAAgX8ISKL6tlRxM5XVV6xj&#10;YYPJOtKyAr3OmWWVy+n5p6RRxTZLstuWqeKnWEVU80Dg8YrxPzx0RRchCHhMYB+Nx19CmEiffxOQ&#10;d/r/YAEBCPgjwCEdf6xz6Em+zz/lYCc2FiMgh2L2qG5ajJWNp4ih2KBYUwaxxN8A/jQuG41eU+K4&#10;Jp5bkzTNIQABCBQiIEnrB/f396uyHjl+3oA5sxC+9B5ink7PpyEtYjyFpE/fERAgYT0CJ6EiBCCQ&#10;MQEWMhk7Pw3Tx8PhuSSqby7Oz28+VuZKwzCsgAAE1BO4urraFyUPJUm150xZ5mlnaIsKNsFjAshF&#10;aTl+TunvYSiVcjqdzplj6xEfAQG5ceNTs9l0NydEwCArFZ8nsFs2vDszc2xZJOIgAIFXCFi9JQnK&#10;lQhI8gaHdCqRo9FLBOQ3bW5A24YOBJ4IyPp8R94zA4i4JUDcxC3fQtKVxkwK6e7ooRfHpcRx5X8/&#10;fIzrOuoZsRCAAAT+JWCKrEni+lar1dqUNck5bDIlYHmeZu2V6TgqYDZjowAkHsmCQOP/vn3j95CF&#10;qzHSNgGp6PT6X+PN/2pbFeQpJGB1BDCeFHrYvUpWx9AkdZtOzq8N5MP+/5mK6pO6579DAAIQsEnA&#10;VNCVDXCTqP7eptw3ZTFXe0P95hJchRYoIdc4q4EgwY7j2U5nS41CKBKMgMwLK5IM81cwBehYF4Ea&#10;7ylTaXim09nUZVBe2tx9/04sOy+XT3XevdOzuMiMvTGXOTRDp7s3+VwOlK6674YeYiEgiam7kiRG&#10;9X1HDmPh5AhsGbGWk+DKdK312SLjUgoQHD3ITQzL3Jin1Y3oBYEkCVxcXOxLfNvc0NhL0kCMepmA&#10;5bm6yDyHKxIm8MZ4Ymwk7HdMK0XASYZaKQ14GAKREmAiidRxMapteYEcI4Icdfb6jhmNrCKWqupH&#10;93d3qySrW8WKMAhAoAABqZ5rqrWdeE1WN3oxVxfwjvtHvM6d7s2Jtwc9v4fzmXfvduIFieY2Cci8&#10;cGhTHrIiJ/C8+nrZd9Z4/Gfk1qM+BKIjYBKmo1M6IYUfb8s7T8gkTAlPYIUq6+GdoEmDbrd7IIcC&#10;jzXplIouxEkUeLLs94YClbWoIDf3bnckzvtVipNo0Qk9IACB9AlItfX9dqu1Ph6N+ulbi4U/CFie&#10;q1l/Ma5eI8DYYGxA4F8CJKwzGiDggoDlRY0LFZHplgCLDbd8ka6TwEg+3iWIuCkf8zvmCjWdWqIV&#10;BCCQKgGpyPV+OByaZPW1IDay/guC/ddOWYOpcMPfQd6AvwnZUBhIKdYteR+wHlEyJEKqcX9/vyFj&#10;YSOkDvStnECJBHYZS33l1iStnvk9J20gxr1IoN1ur4AmLAFzu0RYDeg9NQJy882H1GzCnnoEZmZm&#10;zGHj83pSaP2cAPERxoNWAqXGpsR5JWn9r0spUqLVHvSCAATSI2AO7S4uLm5KjHlLvoVYn6TnYiyC&#10;gDsCAffF3BmFZAjYJ0DCun2mSMyIQKmP6oy4YKoDAixsHEDVL9LrO6ZelfWBJKrvLM7Pb8pHfF8/&#10;WTSEAARSIyDJ6vuy4f1Zksh6QW1jvg6K/6lzr/OnCosVKxHuN7HX6XTOFJNBNY8E5DATCVEeeSfR&#10;1SsJ7HJAd8C7JayHvw+HYdd6Yc3Ptnf8Ht71kqTxJbwWaJAYAVNlfT8xmzCnBgFz2FjeNdyQVYPh&#10;85gIcRELIG2ICBcTsaG9ExmVxqbEe5tSpOSbFCtxohRCIQABCLxCQJLWj4cPD+vy7joAUqIELM/V&#10;lea5RNFi1s8EGBuMCAj8TICEdUYEBFwRsLy4caUmct0RYNHhji2S9RCQjYSP93d3q5KofqRHKzSB&#10;AARyISDvoN719fVnVdXZWAOqGH6sw1S44W8lPP8mRuPxEesSRf4PrIokQm1TXT2wE1Lo/jGBXW5u&#10;OE7BnJhtaIa6SSdmaAnojt9VOLGvQguUSIKA+VZ7/F77w3zTJ2EURlghYAqhmFizFWGZCiEWosjx&#10;nmMhiix/VZVa41OS1ttSrOTi6mo3BlvREQIQSIeAuVFcCrbtSUxoXSqu812UjmutW1JrnrOuDQIh&#10;AAEI6CZAwrpu/6BdBARYeETgpFRUJMCViidL2eH1HVOiyrpUF+xLVfXVhW5333yslzKKhyEAAQhY&#10;IHAnV8FKIuKJJCK+tyAOEQkS8DqHJsjPqklP1YqtCv1dmCQ3nM12OnuOu0F8RARUHWiKiBuqvkyA&#10;CsMqRsaSCi1QAgKZEZAk0nMx2fzjDwKVCTxLVP8ho9Fs9m5vb3crC6RhkgTkfbNvvuuSNM6xUcRA&#10;HAMuI569vN9o2RqfrWbz08X19WEZd/AsBCAAARsE5ufnz6Ti+qYUZzGx54ENmcgITID5OrADEuz+&#10;lTFlax2UIDFMypgACesZOx/TPRBgkeMBsu4uWHzo9k8s2nkdRxOS1sfD4bkkqm/KafLNxw3LWDCi&#10;JwQgkBCBK7kCdihXwUqy+ppKs1gDqnGL1zlUjdWKFXH425AKNwOpwLpjrpJXTADVPBKQQ0370t2K&#10;xy7pKn0C/fRN1G2hVDTTufbTjS167cTv/4veiAQMkARS3oEJ+DGECb8mqv+iA1XWQzhFf59b8s7h&#10;u66En4h9lIDl+lGHcQ/XqruSb3t8yv7Utty4efqVWzpcuQy5EIDAGwQWFhYOHu7vVyVx/QhQEHgi&#10;YHuugywEIACB1AmQsJ66h7HPCwEWIF4w04khQLCLcRCOwMBcySof4qvmetZwatAzBCCQOwFJVt+X&#10;irmfJSm1p5oFc7Ya97BWV+OKvxVx99vY63Q6Z8qsRZ1ABGTdauaIPwJ1T7cJEvhxg8PfFYb5C0lA&#10;+/ovJBv6hoBjAtwy4RhwouInfYtRZT1Rx9c0y6y55HbPnZpismk+6XeWDQgNhrqLd2iwTpcOUsSk&#10;fXNzeik3cOpSDG0gAIEcCJibx2W/fOeh1drkZphIPc6cHanjFKvNmFLsHFTTSICEdY1eQae0CDAx&#10;peXPCtYQMKwAjSa/EfA6jn6psi5V1Y/u7+5WF7rdfVwDAQhAIBQBk3wo1XM+S7L6h1A6lO6XdWBp&#10;ZK4aeJ1HXRmRklzz27D4+xhJRRtJajhKCRG21CNwe3v7QeaLXj0ptIbAvwSoLKxjNFBhXYcffGsh&#10;B1VXfPdJfy8S6MMFAkUJTKiq/quYP+RmHH7nReFm8ly32z2WpHW+8Sb4m1iHoh+ExRiHIqtqq+Jy&#10;jEql9ZWm3MApc8hGbUURAAEIQKACgWUp8La4sLAuce6P0nxQQQRNEiDgcq5LAE/2JjA+sh8CAHiF&#10;AAnrDA0IWCLARGMJJGImEyDwNZkRT1ghIJsC/anRaN2cEjenxa0IRQgEIACBCgTupFqObD6cSLLK&#10;+wrNwzZh3g7L/1nvrNfVuOJfRSz8Pn5UPe509hRah0qBCJiEJ0lW3w3UPd0mSkC+jb4kalo0Zj3e&#10;nBCNvihqlcCKVWkIq0Tg8ZaJ80qNaZQNgZKJ6j+4mCrr40YjnoPp2XgzvKHy3jHfebx3XnEFMY7w&#10;Y/QfDSzENhRZY00VL2NUbmCSfkzS+rY1xREEAQhAoCQB2Uffb7da61JU5bhkUx4PQYB5OwT1tPtk&#10;TKXtX6xzQoCEdSdYEQoBCEDgZwLWAzMserIcYtbH0WvB7vH4XKpT7CzOz2/Oz8+fZQkboyEAATUE&#10;rq6u3g+lWo4kq6+pUaqsIszbZYk5e97XXOrMgBQF1/h9jEejQVPWLPJ+GKSIBpuqEZBk9U/VWtIK&#10;Aq8TMFU+4ROWwMPDQ7xrwbDokuidAws63MhtEzr8oFGLKonqz+2QNf02VdY1ejasTuY7T/5thdVC&#10;Z+/ENhT5pUZMQ5EV1lXxPUalv8OL6+tD64YgEAIQgEBBAuaA79LCwpbEq7fku+m8YDMei5yA7/ku&#10;clzZqc/4yM7lGFyCAAnrJWDxKAQmEXh1wiFgMQkd/x0CEChIwPXCVj6iP0oiwLp8WB8VVInHIAAB&#10;CDgjIMnq+5J4+Fk2KHvOOvElmPWgL9IT+6mbTDGxAx4oT8D8Pqr9RvY6nc5Z+Q5pkSqB+/v7DbHt&#10;far2YVcYAiRohuH+a6/fh8P414M6UEapBQcWdLhN3ofcNqHDFWq0sPltRZV1NW5VpYj53pMiBtyo&#10;9cwrrvcHVA0A7cpUi2Not6q2fqHGqBRh2r68vj75Oh7z3VDbiwiAAASqElhcXDweyj67xLo/VpVB&#10;O4cEmLsdws1UNGMqU8djdl0CJKzXJUh7CEAAAgUJWA/SsPgpSJ7HihCQTcfjVqu1aq4tW15eHhRp&#10;wzMQgAAEXBEwFRSvr68/S7J6WteCM3e7GjKV5Fpfm1XSgkY/ESjxG5FqNQccsGP8/EpAklnSmjdw&#10;sRYCf2pRJGc9pPruWs72YzsElBDoK9EDNQITsJmo/mQKVdYDO1Vx93LTzYGox/tHIBDHUDRQS8Qv&#10;FGntXJXQY1Tmko3Ozc3J5d0d3w7OvU0HEIDAawTMPrvZb29MTa1LDJs1TKJDJfSclyjWZMxifCTj&#10;SgxxRICEdUdgEQuB3wgQvGBQQAAClgjYXOCaa8kkUX1TPpy3zHVlllREDAQgAIHKBO5kQ0GuAj+R&#10;qurvKwvR3JA1oSrv2JxTVRkWszIFqq3L+uVM1i1U2YvZzw50l1s53svcseFANCIzJyDjqp85AhXm&#10;ix/+o0IRlAhC4GE04v0ehPzPnT7GjYgdKfBFKBVcJKr/ZEuz+SmUbfSrm4BUWt+S78CBbi3daef8&#10;t+dO9TQlE9vT7Vc56NocDkla1+0ltINAFgTm5+fPpOL65qjV2hGDs13HqHE287caVySjCGMqGVdi&#10;iH8CJKz7Z06PiRMg6SVxB9c0z/r4YBFU0yNZNx9IkH9PEtVXZcOxnzUJjIcABNQQMMmGUh3XJKuv&#10;qVHKhSLM3y6oVpZpfX1WWRMa/kTgld+JVKUZyJWqW9CCwK8E2u02CU4MC+sERvLOkQSpM+uCEVie&#10;wHi8Ur4RLaIn8HSQbTSK3pRUDJBYEjGkVJxZwg5fybJShfL9zf39RgnVeDQTAhInGsi6zCR7ZfdH&#10;zEKZy4npveoQVWO10eg1R6NTKYqyrWwEoQ4EIJAhgaXZ2aOH+/tViWkfZWh+kiarmvOSJBy3UYyP&#10;uP2H9n4IkLDuhzO9QOBvAgQyGAkQgIAlAnUWurK5eHQvH8aSrH5gSR3EQAACEKhNQJLV95vN5mfZ&#10;hOzVFhaDANaFqrxUZ15VZUhqyrzwOzFJCtwKk5qj69tze3u7K1JW6ktCAgR+JiDrkmOY6CAgvuA3&#10;rsMVdrV4Skh/7f997I0K+3ax15EmMaUvddrTNi4CvhLVn1NpDIcf4qKEtr4IdLvdY3kHHfjqT0M/&#10;xCo0eOGZDsTyXnWI1rEqeh1eX19zuF3ZTwl1IJAjgeXl5YHsy+88yK3n5vbQHBkEtZk5PCj+JDtn&#10;TCXpVozyR4CEdX+s6SkjAlo/zDNygWpTrY8PFkOq/e1SubJjSRK8+qLPuvkgNh/GLnVDNgQgAIGi&#10;BCQ415ONg0NJVs9vU5o5vOgw8fJc2XnVi1J08veh38ffilRXPzBJCmCBwHMCZh6Rf/nNIQwDLwRI&#10;zPSCuWgnK0Uf5DlFBAompBfQGP8XgOTpERNb4i9xAiES1f9B2mhsUGU98QFWwzw5vLyXS5IXMYoa&#10;A8VFU2J4r1JVP1YbjV2JPX/+KrEDF0MDmRCAAATKEFiWW88XFxbWJd69J+0GZdryrA4C6uc9HZiy&#10;1YLxka3rMbwkARLWSwLjcQjUJkBQozbCFASwUEnBi/HYIEH881artbO4uLg5Pz9/Fo/maAoBCKRO&#10;QK5lXZF/J1IxcTt1W1+1j7WhKtezRlPljp+UkWT1M5OcoFdDNAtFwFRXl0NPvVD902/aBGZmZo7T&#10;tjAO68yaMQ5NM9JyUiL6swNnlqjwnrcEsq6Yx5tuzuvKob1eAhq+iaiyrnd8aNBM1v47Eu8eaNDF&#10;lQ4afoeubENuWgSiGauNxvuOxKBJWk9r/GENBGImYG5Bb7da66PxmLiTa0eyB+eacH7yGVP5+RyL&#10;rRMgYd06UgRC4G8C0Xyk47A0CLAoSsOPFayY9K6R4P3Hh4eHddlQPKogniYQgAAEnBGQxKMNeUed&#10;SrL6mrNOYhHMPK7KU5PmVlXKZqLMYzLCVibmYmYJAiaJNcsbOkow4tHqBEz1TlmnDKpLoKUtAu12&#10;e8WWLOS8QaBoEnqAtSvfDLpGrrwf+7o0QhsbBIJWVf/VAKmyfnV19d6GXchIj0Cn0zmTm0Q/pmfZ&#10;3xYRk1Do2QBrH4UUflMpurEqMWhJWv/r8u5uLQa+6AgBCKRPwBwGXlpY2HpotTZN8bn0LQ5goeU5&#10;PLq5LwDynLtkfOTsfWwvS4CE9bLEeB4CNghYXhjZUAkZ/gmwYPHPPKce5cP2WKqqr8oJ7f3l5eVB&#10;TrZjKwQgoJ+AbDzvipamsnpPv7aeNGR96Al0sW5UJWsUUznppyQZYeexmmfSdmJceQIyj3wo34oW&#10;EChGgITMYpx8PCWHsFfkumzJ4Krwz4eCWvqowud5Gy12oId6AvJ+/KJeSRQsTEDrt0+r3f5U2Age&#10;zI5At9s9MPHv1Axnz0ihR4nXveiUaMeqxKKbw+GJHH7fVjjaUAkCEMiUwPLsbH8oxeck5pHsgbxM&#10;XYvZEIAABCDwCgES1hkaEHBIINoPdodMEO2QAIEzh3B1i37+rjEnsCVRfVMS1bdI7NLtN7SDQI4E&#10;zLWrF9fXh1INl43nlwYAc7m6nwXr+fAukbXNgSQjJJeIEJ5s/Brc399vSMI6m8zxu1KtBVLV+0+1&#10;yuWn2Eplk+smccfUvjKkOBqa934cmmahZT8LKxM28ilJXfn3zgoJhQkPQgumzczM7IiYcwuigovQ&#10;enAkOJjQChCnC+0BN/1L0rr85g6loMq+mw6QCgEIQKA8AVN8zhSha0sxuvFoxPdWeYS/t7A8jyv/&#10;drJBDBlFCFgeV0W65BkIpEiAhPUUvYpNcRBgIovDT461ZGHrGHBG4mUsDSSha08+ZlclUZ0P2Yx8&#10;j6kQiIWAbDSvyLWrJy1JLmT+e8NrrBHVDWnGa1CX9GVdsxdUAzpXS2A4HFJdXa130lBsenqa7yol&#10;rpTDjv9VogpqQAACQuCxQMI5MOIjEFtSbKPZZL0X3zDzprEcXjXxcJO0HvUfMQel7iM+96pjUhmz&#10;Zo4xhVVMgRWloxC1IACBDAmYb63FxcXNUatl1jiDDBFgMgSiJJDK+ihK+CgdJQES1qN0G0rHRICJ&#10;KSZvJaArQbQEnFjeBHnPHDzc369KsvpB+da0gAAEIOCegCSrb8gm4ulUo7H21BtrpDe4M5+7H5Ql&#10;e2C8lgRm4XF5Zww6nc6WBVGISJDAjamy22hs8NtM0Ll6TDrWowqayJzQgwIEHh4eVqCgh4D8Lvt6&#10;tEGTSQRiS1R/Zg9V1ic5N/P/bgq3yPvoY6wY+J5R6jnicq86JrUxawqrmAIrJK0r/S2iFgQyJrA0&#10;O3tk9v5NDkDGGKqbbnkuT23+qw4285aWx1XmNDE/cwIkrGc+ADA/MAEmtMAO0NE9C1wdfohRC3Ml&#10;WGNqan1xfn7PXBUWow3oDAEIpE/g4upqV+a6E0ks7KVvrUULWSdahGlHFGs2OxxLSNkyFfNKPM+j&#10;GRFojEaHT+ZGnICVkcfiM1USn77Ep3W6Gos/1tK1DstKEFgp8SyPOibAe9IxYEviU1gnmQq4HFyy&#10;NCASFSNJ6/syRs5iM48Yg1KPEY971THJjlkpsNK+uTm9vLvjm0PpzxK1IJArAbP3b3IATC5AjGud&#10;XP2G3fkRSHaNlJ8rsdgjARLWPcKmq3wJMEHl6/sglhNQC4LdZ6fyUXouyepb5kqw+fn56ILxPlnR&#10;FwQgEI6AqUxjrlVtNZufXtOCNdIE/zCnhxvAr/TMmPXjElMhz1TK89MbvcRGQG7t2BadV37VO4WE&#10;rNh8kbK+cmCGd5AiBzebzZ4idVAlHIGlcF3T8wsEeE8qHhaJrYtWbm9vdxXjRjUdBLbMLV06VJms&#10;BbGFyYyCPEEc7lXsqY9ZqbS+0hwOT75dXb0PMvboFAIQgMAbBEwuwOLCwvrUeLwnj0Wz3gnmVMvz&#10;eepzYDA/xdax5XEVm/noCwHbBEhYt00UeRAoS4CJrSyxJJ+3vtBlXCU5Tn58hEoC1/DhYV2S1Y9T&#10;NRK7IACB+AlIMuGKuU7VXKs6yRrrc+CkDvnvEKhJILHkj5o0nDTvmwp5TiQjNHoCj9U1Xz0IZQzk&#10;Nxq9mzUYcN7pdM40KIIOU1N3VDpkGDwSkIMka8DQQ0DWa+eijfnHnyICCa+D/qDKuqKBplAV804a&#10;jUY7ClX7TSXiYEq9xJ7aq47JZszK7aDtZvOzuS1U6ShFLQhAIHMCCwsLBw/396uj8fg4cxTezM9m&#10;DvRGNL2OGCPp+RSL/BAgYd0PZ3qBwI9Nc/4gAAEIVCVgPj7brda6fIzumyvAqsqhHQQgAAHXBCRZ&#10;fUM2kk+nSiSUsE56wytsmLkespXlM24ro3u1oamIJ0miW/YlIzEVAqa6ZqNgpeWEE7ZScadaO+Rd&#10;1FerXIaKUV09Q6djcjQEeF/qcVXq6x6z/qPKup7xplWTbrd7LEnrR1r1M3oRR1DqHWJvr8dplLrM&#10;pVrmtlBza6jLPpANAQhAoCoBkyOwtLCw9dBqbZob2avKSbYdc3qyrg1qGOMqKH46T5MACetp+hWr&#10;YiPABBebx5zoaz1Yybhy4iffQuVj88x8dJqPz8fqVb5VoD8IQAAChQmYCjQyn51IsnqvcKPHB63P&#10;g2UV0Pw8c7pa7zBurbtmS6qnDqxLRWASBMztHWLIH2WNST2BqywPnp9MQL7Bvkx+iid8ERgOh2u+&#10;+qIf3QRkjbChW8P8tON9Gd7nma1zqLIefsip10Di53ui5Lk2RTP7rWrD/7Y+xNxe5ZNzzMvcGnp9&#10;fX36dTzuxTWg0RYCEMiFwPLsbH9xYWHV3Myei82+7cx5HvTNOtb+GCOxeg69NRAgYV2DF9AhGwJM&#10;WNm4GkMhYIPAQD4y9+Rjc918dNoQiAwIQAACrgiY4L2pPGMq0NTpg7XSG/TYQKsztJy2ZdzawSsJ&#10;Tx8luYA1jx2cSUoZNxofilZXfwnAU5IIv9kkh4dVo2ZmZo6tCkRYLQIyP/RqCaAxBCDgkgBrN5d0&#10;3/o8lP+W25qGKuuBBltk3ZoD0PJP1a1duf1WoxoyxNpedRfjVtDI7aGdm5uTy7u7tajGNcpCAAJZ&#10;ETA3s8sN7avj0YhvM+b1rMa+N2MZV95Q01FeBEhYz8vfWAsBCCgnYD0IxAJKucdfVk/GwcHD/f2q&#10;fGQeRGkASkMAAlkRMBVvTfDeVJ6xYbj1udCGUlpkMK9r8cRvejBua7umL8nq+7WlICBZAneyQdy0&#10;NM8YSFQ4THao1DbM3HDFTQ+1MVoV0Gw2/2tVIMKiJvB420bUNqSk/ONNgOcp2aTZFg7fSe5gs/mB&#10;94DmUapDt06ncyY3tJhK68H/iBUEd8HrChBjU+wcRapJ0npzODyRuWdDkVaoAgEIQOAnAua7bHFx&#10;cVOS1rckrsX3mYXxwRrOAsTERTBGEncw5jknQMK6c8R0AIGfCbw6cREcYahAIHsC5vRzY2pqfXF+&#10;fm95eXmQPRAAQAAC6gmYYL0EwE5NxRmbyvKh/wZN1ow2h5pVWYzbyjjPJaFAVQW8ypbQ0BkBmWtq&#10;3eDxmmIkrjtzWbSCZaz1o1U+UcWpsJ6oYyua1W63Vyo2pZkjArw3HYF9Jpb1ys+Mza077qnTQ+wE&#10;ut3ugdgQdF1HjEDxKCK29qZzGLu/4Gk0esLEJK1vKx7VqAYBCEBgSpLWj4cPD+umMF52OJjbs3O5&#10;F4MZV14w00meBEhYz9PvWA0BCCgmYD0YxEJKsbf/Vs2cdjanns3p5/n5+TP1CqMgBCAAASFwcXW1&#10;a4L1kqzeA4hnAsztnoEX745kkuKsnp4017VTzbg8t5xa3Nzfb8hcs+HSZn67LunGJVuSYf+MS+P0&#10;tZU5wunvP32CaVn4/ft3vj2UuVRiWl+UqZSMOqxPXnaluXWHKuvJDHOnhpiD0fKOGjjt5BXh1vd4&#10;QhiRap/E1N70LGP3dTzC5vDi+vow1Z8GdkEAAmkQMAXxTGE8UyDPFMpLw6oJVlie25kLsxg1tYxk&#10;jNTCR2MI/CBAwjoDAQKaCFheTGkyDV3KEWCRU45XxE8PJFv9ozntbE49R2wHqkMAAhkR+Doe90xw&#10;vtVsOql2+4SSudBvEC6jIezFVMZvMczmmnZzXXuxp3kqWwLDodP55jnXp8QwfsPZjrap6enpfr7W&#10;YzkE9BNoNptr+rXMTkPem5ZdTqL6ZKBUWZ/MiCem5MxrYzAajXZ8suD365N2hb7Yg30TGt/Bk8dU&#10;Sw5NXV5fn5j4+OSneQICEIBAOAKmQJ4plCd5CHuixSCcJvQMgUgJsG6M1HGoHQsBEtZj8RR6JkWA&#10;j/6k3BmHMSyo1PlpNB4ft1ut9YWFhX1z2lmdgigEAQhA4AUCJhjfubk5McF5H4BYM02gzPzuYxhW&#10;7oPx+zY6qXR3/HhNe2XGNEyfgLlyWxJN1kJYSrJJCOrB+zwOrgEK/ETg3tywwB8EIKCawOzs7Lko&#10;aP7xV4MAh+bKwTNV1u/u7oKsEctpytOhCcg357F8ex740IMYgA/KNfoghvYmPMZv8bElc9CGiY9z&#10;20dxZjwJAQiEIyB5CAcP9/erkrh+FE4Lhz1bnt+ZDx36KhHRjJFEHIkZwQmQsB7cBSgAgV8IWF5U&#10;wTdeAtYXO4wtFYNBAuRnD63W5tLCwtbjpp4KvVACAhCAwCQCl7IZLMH4v6RE1dqkZ23+d+vzoU3l&#10;NMhiftfghVd1YPy+iuZ8ZmbGa6U71QMF5V4kIOvmXqPZ/BAaD4nroT3gr38Zc1/89UZPEIBAFQJS&#10;Yf2/VdrRxi0BeX/23faQrnTWGdV9K+PO2y081bWkpQYCEoPfMzF5l7rw7e+SrgXZxM7ehMj4rTDG&#10;JD4u75VTEy+v0JomEIAABLwSMIXzJHF9x+QnyLvr3GvndAaBGAmwdozRa+gcGQES1iNzGOqmQ4AA&#10;QDq+xBIIFCQwMNduLS4srC/PzvYLtuExCEAAAioImAq3zdHoVJLVeyEUYt00gTrBkxDDsnCfJKH8&#10;jkoqZm+Z69kLQ+TBLAnc3t7uiuErWoyn8qkWT7jTQ95LfKe5w1tJ8sPDw0alhjRKloA5zJSscREb&#10;xoGf8s7jG6E8s99aSIXbG27isAAyDxFy4GlH3lVOvkGJWSkfQ8TM3nQQ47fG+JU4uYmXm7h5DSk0&#10;hQAEIOCNgMlPkDwFU239o3TqZF3kzRjTkeU5njnRq/ei7IwxEqXbUFopARLWlToGtTInYHlxlTnN&#10;qM23vuhhbAUZD+LHH9dtmWu3gihApxCAAARqELi4vj6U99hhDRFWmlqfE61opUgIc7wiZ7ysCmP4&#10;by7D4XCv0+mcqXcYCgYl8JiQ+EdQJd7onCQzrZ6ppdc576Za/GgMAS8E5GDJipeO6KQsgX7ZBjk+&#10;z+E3+15vDIfBb+OxbxUSXRAw67zRaGSSs6z98U1gDaU7QcTK3mRLnMrO0DNx8+vra279sIMTKRCA&#10;gAcCkq+w32611sejEd9xHnjTRWQEWD9G5jDUjZUACeuxeg69kyBAMCAJN2IEBF4lYD705INvdXF+&#10;fs9ctwUqCEAAAjER+CrVCyXYftpqNLa16M3aaYInCKRoGaqvrw3Ua+hWQUlCPu52uwdue0F6CgRu&#10;7u4+NZrNnnZbSFLR7qHi+sn7qV/8aZ70RUCSk//nqy/6iYbASjSaZqTo7OzsuZhr/vH3AgHWCw6H&#10;BVXWHcJNT7T5FjXfpDYsIz5lg6JjGcTI3gTMGLY8/hqNXYmjfzbxdMuSEQcBCEDACQHzDbe4uLgp&#10;uQxbsj6K71vO8jzPvOhkmCUllDGSlDsxRgEBEtYVOAEVIPAiAcuLLCjHS8D64oex5XwwmA8784Fn&#10;PvQeN+2c90kHEIAABGwSuLy7W+vc3Pw11Wis2ZRrQ5b1edGGUppkmHmeuV6TR37TJeMxfD4zM7Oj&#10;2jkop4KAXKe90lR0WKoIFCqmFqGk+xn5hvuiW8NstetlazmGv0rg8RYOCCkjwMGf3x1CorqfQUqV&#10;dT+cU+nl8Zv0vI49GX/T18Hmty1xsTd5M4YdDcdG473E009IWnfEF7EQgIATApLLcDx8eFiXPSWr&#10;N9E4UdaRUOZFR2BjFMsaMkavoXOkBEhYj9RxqJ0OARZA6fgSSyAgBAbmg25xYWHVfOBBBAIQgECM&#10;BCRRcLs5Gp1KsnpPq/6snwp4hsBKAUjhHsltDEsC00Cq5G7Jv0E46vQcCwEZJ4ex6PqSniSnxek9&#10;SV7i+02h6+R9sKZQLVQKTODh4YFxEdgHL85/HPz5gYVDbAEGp6myLnGMAD3TZYQEzDepfJ9WPkid&#10;27d8hC6miEOUTktIafl+MUVgTDGYhKzCFAhAIHEC5pb4hYWF/cbU1Lq5PV69uex9qXdRagryDZCa&#10;R7FHAwES1jV4AR0g8BoBFluMjUcC1hdBjC37Y2s8Pmq3Wuvmg86+cCRCAAIQ8EPg4vr6UOacKBIF&#10;rc+NfhD77YX53i/vkr1lltS61+l0zkoi4vEMCdzc32/IgamNFEwnYS0eL0rS0hkHavT5iyra+nyC&#10;RhCYQKCfM6HM1vbqXN1oNj+oUwqF1BKQG1H7ss4oXUWUOJRal/6rGHGwiU5iHE9EVP8BKQLTHA5P&#10;OExVHyUSIAABvwTm5+fPzO3xo1bLHO4b+O29YG+W53rmxYLcc3jM8tjKARk2QqAOARLW69CjLQQs&#10;EWAhZAkkYiAQgIBJbnhotTYlUX1Hgt3nAVSgSwhAAAK1CZirSq+vr09bjcZ2bWEeBbCGKgCbIEsB&#10;SGEfSX0cj0ajI1kjHYWlTO+xEGgMh0kmG5HEpnsEyjddX7eGeWpHFe08/V7E6uFwuFbkOZ7xS+Ax&#10;JpZVXIzDaX7H2ITeVkgMVOUP9crIO2vfxPWLKMpavgglBc8Q/5rohNTjTxMB+HxAktZNUZirq6t9&#10;n93SFwQgAAEbBJYklv9wf78qt8of2ZCHDAjETID1U8zeQ3fNBEhY1+wddIOAIUCQhXHwSMD6Yoix&#10;VXdsDcwJ48WFhfVlqcpSVxjtIQABCIQiYK4oNVeVSkXbtVA60K9jAsz5jgHXF299nVdfJSsSTAKA&#10;JALsWRGGkOQJ/EgySqS6+mvOIrFN5zBut9t/6tQsb62+f//ey5sA1r/6LpXDttDRSSCXA0Akr+oc&#10;f1RZ1+kX5VptyXtr8JaOqX6rK/dLefWIe01kxlieiMjJA2ZuMjeaOhGOUAhAAAIOCSwvLw9MsT5T&#10;tK/oIT+H6vwt2vJ8z9zo3GPxdGB5bMVjOJpCIBwBEtbDsadnCPxEgAURA6IIAevjhMVXEey/PSN+&#10;ODAni80J40oCaAQBCEBACQGTHNgcjU4lQbCnRKXSalifG0trEEkD5nz1jkptLJuN/2azudNoNAbq&#10;4aOgCgK5JRmR7KZi2P1QYnp6uq9HGzR5IiBzyBo0IPASAVlb/AcyOgnI+u+LTs3qa8Whs/oMPUig&#10;yroHyCl1YW6GkBvBdl6zKbVv9JR895MtxLsmupaxPBGR0wfMjabmZlNzw6nTjhAOAQhAwAEBU7TP&#10;FO+TZPGPIn7goAtEQkAtAdZQal2DYgkQIGE9ASdiQgYECLhk4GRMjIHAeDTqt1ut1cX5+T1zsjgG&#10;ndERAhCAwGsETHUXczVpCoQIGhT0ImvKgqDCPZZYAutep9M5C0eTnmMiIAeo9kXflZh0tqUrCXC2&#10;SFaWc1y5JQ1dE1hy3QHyoyWQ5XwRibf6kehZWM3E1ueF7Y74wU9ycKIXsf6o7plAt9s9lqT1o1+7&#10;Jc7k2RFVuyPONZEcY3kiIj8PyM2m7ZubU3PTqZ8O6QUCEICAXQJSbX1fciTWR+NxmDia5Tmf+dHu&#10;+IhamuWxFTULlIeARwIkrHuETVcQmESAhdEkQvx3Q8D6OGERNnFgyUbHuSSrby0uLm6ayisTG/AA&#10;BCAAAcUETDUXU9XFVHdRrGZp1azPj6U1iKQB834Ujop9PJsNf1kzHUUBGyWDE3hMKvojuCIKFCAp&#10;zr8TUq4G7J+m3R6livaaXYlIS4hALyFbkjLlMWYWfdyMw2TxDku5sad3e3u7G68FaB6CgLy79qTf&#10;H+8u1uMhPFChTxPbIr41EVzssaWJBkb2gMTiV5rD4cm3q6v3kamOuhCAAAR+EDDfe0sLC1sPrdam&#10;yZ0ACwRSJsA6KmXvYpsGAiSsa/ACOkCgCAGCL0Uo8QwEbBMYmCuu5KqrVUlWP7YtHHkQgAAEfBMw&#10;VVw6Nzd/TSWaAEQAoeCIYl1ZEFTYx2IdzxKsPnvc8A8LkN6jISBJRR9MclE0CntQlEQ5D5Afu5Ck&#10;6L6/3uipJAHeCyWB5fI4hxl0e1rWglG+V5l7dY+rktr9QZX1ksQyf1zmlYH824r1Gzw79xHTKuRy&#10;xnMhTP4fajR67Wbz88XV1a7/zukRAhCAgB0Cy7Oz/eHDw7rJobAjcYIUy3M/c6QXr8XRieWxFYfR&#10;aAkBHQRIWNfhB7SAwD8EWCAxGIoQsD5OWIz9jn08PjJXW5krror4hGcgAAEIaCdwc3Oz3RyNTiVZ&#10;vadd1zr6WZ8j6yijuS1zv2bv/PRtENOYlsSQQbPZ3DEb/lEARsngBGRuWpFk9d3giihWgAQ6p845&#10;73Q6Z057QHhlAiQlV0ZHQwgEJRDbzRVUUw46XJx0TpV1J1iTF2rWhKPh0FRa508zAWJZhbwTUxyp&#10;kEEJPtRqNj9dXF8fJmgaJkEAApkQWF5eHpgcCsmlWJVb6vvOzLY89zNHOvNUUoIZJ0m5E2OUEiBh&#10;XaljUAsCLxKwvCCDMgQg8DsBUxXUXGUlH1k7j1cZgwkCEIBA9ARMAFw+sLMJghNMKDhkWVsWBBX+&#10;sYjG9B7Jn+HHS1QayCZtVPoGVpakOrsOiLUKsF0KOqWZwyw6NUMrLQTu5OYoLbqgx28E+tqZcBhM&#10;u4es6EeVdSsY8xLS7XYP5P2g/h2Wl1eeWUsMq5DrI4ofFbIn5Ydajcb25eXlydevX3sp24ltEIBA&#10;2gRMLoXcUr85arV2xNJB2tZiXVIEWFsm5U6MiY8ACevx+QyNMyBAQCEDJ1sw0fo4YVE2MB9TiwsL&#10;6+YqKwsuQgQEIACB4AS+jse96+vrUxMAD66MZwWsz5Oe9ffWHfO/N9R1O9I+piXx80AC1Ed17aR9&#10;PgRu7u83GlNT7/Ox2J6lJNrZYRlbFWA7Vschpd1ur8ShKVqGIiA3uvRC9U2/bxN4LP5wro0Tc6c2&#10;j7jV57HK+ge3vSA9RQKznc6WuTksRduitonYVSH3aY8bFTIip4dkXMuadkMKP5xI4vpaTqZjKwQg&#10;kB6BJdkXeLi/X5W56MCadZbnf+ZJa55JWhDjJGn3YpwiAiSsK3IGqkCgEAHLC7NCffJQPgQyHV/m&#10;48l8RJmPqXycjaUQgEDqBC6l6mDn5uavqUYj24A3gYWCozzT+b8gHVWPaR3T5oYaSU7i+nRVo0W/&#10;Mo3hkCQiC24iAa86xJmZmePqrWnpksDDw8OKS/nIjp8AY0S3D7XcYMEcqXucuNZOktZ3ubHDNeX0&#10;5DcajcF4NDIVQvnTQoCYVSFPaI0XFVKeh9Ykcf1E5qwNUEAAAhCImcDy8vJgcX5+z9xkb/YLYrYF&#10;3RMnwPoycQdjXgwESFiPwUvomCUBggtZur200YyT0sh+aiDB53671Vo1H0/mI6qeNFpDAAIQ0ENA&#10;AtzbzeHwRJLVe3q0CqMJc2VB7gRoCoIK/9hT4k14Tf7W4LH63JYWfdAjDgJXV1fvZY7aiEPbeLQk&#10;Ma+4r8zGmUlIKt6CJz0TWPHcH93FR4AxothnoW+w0LZeVuyq5FUbNxockEzey/YN7Ha7x+YGMfuS&#10;kViaALGqQsiIfRbCpOuh38d2T947Jml9W5eiaAMBCECgPAFzk7250V42DkyBm2qxN8trAObK8n7M&#10;sQXjJEevY3MoAiSshyJPvxCoQ8DyAq2OKrQNT8D6wimD8SWBn3NzundxcXHz8ari8I5EAwhAAAKW&#10;CFxfX3+SueGQZPV/gVqfKy35Sp2YDNYA6pjXUEjLuB5J9TnWUzUcmWnTVrv9KVPTvZlN8vrbqOWb&#10;8E9vzqCj0gTkMMF/SjeiQW4ElnIzODJ7+771Zd7zTTyO/pqNxjZV1uPwlTYt5+QGMSqDBvYKMapC&#10;DtASGyqkLA/9TeCNsS3vncOLi4tDUEEAAhBIgcDCwsKPG+5H4/FxCvZgQyIEWGMm4kjMiJ0ACeux&#10;exD9kyZAoCFp92JcGAIDCQZ9lFO9q+Z0bxgV6BUCEICAGwJfx+Pe5fW1qaq+66aHuKWyriroP4I1&#10;BUHpeCz0uDZV50z1OR000CIWAle3t2aeWolF3xT0JInvdy+2222+B3UPbt4Ruv0TXDs51LAWXAkU&#10;eJXA42HGc9eImN9cE05DPlXW0/BjCCtazebO441iIbrPu09iU4X8HzomVEhJHvqZQIGx3Wq1tqUg&#10;zeevX7/2wAcBCEAgdgLmhvulhYUtU0jQFBQsZE+Bd2UhOY8PMV+WoZXvs4yTfH2P5WEIkLAehju9&#10;QqA+AcsLtfoKISEkAesLqBTH13h8ZE7xymne/ZC+om8IQAACLghc3t2ttW9uTqV62IYL+anItD5f&#10;pgLmVztSXAek6iux6ylRx7eJptqcJCOZaz35g0BhAjJues3x+EPhBjxonUCod4Z1Q2oIlJshBtPT&#10;0/0aImjqmIAkI6847gLxEICAYwIy5zt5z5Kk7thxCYr/UWX9/p5YSYK+dW1Sp9M5a0xN8c3rGjQx&#10;qUqEiXFWwha2Ubl463t5B51wS0hYl9E7BCBgj4ApJGgKCprCgm9KLfeutKcgkvIgwPjKw89YGQUB&#10;EtajcBNK5kyAoEPO3sd2GwTGo1HfnNqVRPUdc4rXhkxkQAACENBEQALX283h8KRFYk8ht7C2KoTp&#10;zetpC0rgMc8EfI7txypzW55NpLsECNxKdfVGs9lLwJToTcg54a/ZbPajd2D6BqykbyIW1iEga5G1&#10;Ou1p656A+OiLrV5ynrNsMcxdTmM45MBk7oOgov1ySPtI3mfHFZvTrCwBkogKEfMZ/ymkEA9NJlBt&#10;bK/J++f08vKSde9kwjwBAQhEQsAUFmy3Wqsmf8OHysyZPijH3wfjJH4fYkF8BEhYj89naAyBfwlU&#10;+8CFYKIErC+k4h9fg1GrtbO4uLhpTu0m6nbMggAEMicg14N+kvf/4VSj0cscRSnzrc+ZpXqP6OH4&#10;1wIRwbajqq+xLdWJd2Tj/tyO1kjJhYCpDCbJ6iQLKXT480RAX++RkBhsJlGGtCPVvu/k5qBUbcMu&#10;ewTk4AnfP/ZwupJUKxZHkrort2QqV26jo8p6pr63YPbszMyOvJP4/rXA8k0RxKBcE0Z+nAR6su49&#10;NQVr4lQfrSEAAQj8TsDsK5j8DUlaNwVxBv88YXktkEOMk/FVgoDl8VWiZx6FAAReIEDCOsMCAhEQ&#10;YDEVgZNSVTHWhZtcJ/Vwf7+6JBVQUnUNdkEAAnkT+Doe9y6vr08kUX03bxLVrWd9VZCdWQvEuh4o&#10;aGJqjz0l97iySxI9D7rd7rEr+chNl8C40SBZPRL3pp4kSJVM3QORRGTd/tGknTkIpUkfdPmZwOPh&#10;xvMyXFKff8qw4Fn7BKiybp9pLhIbjcagMR7v5GJvEDuJOxXGTjyzMCo9D1oY3/INe2gK1+gxCk0g&#10;AAEI1CcgSevHJp9D5raD+tKQAIFqBFhbVeNGKwjUJUDCel2CtIdAaAIWPnRDm0D/9gjkvqAy10eZ&#10;a6TMdVLLy8sDe2SRBAEIQEAPgUupOtm+uTltSoUwPVrFqUnu82Ypr7HmLIVLw8MuxrdskJ1J8tGe&#10;BvvQIS4CpqKlzFvbcWmNtoZAgsmD59wQoXtsD4fDNd0aop0WAu12e0WLLujxMgFZO/YnsUlwnplk&#10;Mv89FAGqrIcin0S/sn7sj6RIThLGaDOCeFNhj7iI8xTunAerEbA7vncvLi4Ov3792qumDK0gAAEI&#10;6CNg8jkW5+f3GlNT62bvwZaGzJm2SCYix+58nAgUzIBAWAIkrIflT+8QKEyARVVhVNk/aH2sRLCA&#10;kw+Y84dWa9NcH0XyQfY/AQBAIGkC5vrP5nB40mo0VpI21KNx1udNj7p77yqCNYF3Jso7tDm+Zb01&#10;mJmZ2VRuMuopJUBFS6WOKalWCkmFRZInS2LhccsExEc9yyIRlyiB79+/M1aU+1Z+z19+VfH5XGJz&#10;raocBeppITAcUp1Wiy8i1KM7O7sv761+hKrrVJkb/Ur5hTmzFC4dDzuIo7Zare1Op3NC0roOF6MF&#10;BCBgj8D8/PyZ5Hmsi0RTLGdgTzKSIPA6AdZXjA4IhCNAwno49vQMAXsEHHz02lMOSRBwSmAwJZVN&#10;FhcWVpelyonTnhAOAQhAIDABc+2nfDwfTjUavcCqJNc9QYkSLmXdWQKWjkefkoIsaLNlrkK3IAcR&#10;mREw1dVl7trIzOzkzY01eV2qd/+ZvHMiN7DZbP43chNQ3xMBGStrnrqim+oEfsTqYp0zqptNS60E&#10;pHLjmikEoFU/9NJPoDEe75jD3Po1Va4hsaVSDiJuWQqXjofdjvE1SVr/6/LykrWwDm+jBQQgYJHA&#10;wsLCwcPDw6qIPKoqlnmzKrlE27mdkxOFhlkQcE+AhHX3jOkBAtYIsLiyhjJ5QdbHisaF3Hh89HB/&#10;vyofLvvJOxQDIQCBrAl8lSqTl9fXJ5Lst5s1CMfGW587HesbVLzGdUFQIHF0XmeMy4b8R3MFehyW&#10;oqU2Ao3R6FCbTuhjl0BM1XLn5uZ4l9l1v3VpVFi3jhSBEAhGwNyCKHPEeTAF6BgCTwSeVXKWQ7gf&#10;AAOBqgR+vNdGo52q7WknBIgplRoGdWI5pTriYXsE/IzxnhzePOEQlj23IQkCENBDYHl5eSD5HzuS&#10;uL4pMaJS35PMm3r8qF0Txop2D6Ff6gRIWE/dw9iXDwE/H8D58MTS3wkoGWMSEO4/tFqb5kPFfLDg&#10;KghAAAIpE7i8u1tr39ycNqlM68XNBChKYFayLiihMY+afeFqFPqyKb9frSmtcifwuHm6kjuH3OzX&#10;WklXNrnOuClC/2gUP63p1xINNRCgGr8GL0zWYTQe9yc/xRMQcETgWaL6sx5WSPBzxDsTsd1u91j2&#10;KI4yMdeumcSSSvGsGMMp1QcPR02gJ99Oh1dXV8TsonYjykMAAq8RkDyQ/uLioqm2/lH+DSAFgdIE&#10;WHuWRkYDCPgiQMK6L9L0AwFLBN4MUDDhWqKchpgEg1mDUau1Ix8mm8tU+ExjkGIFBCDwJgGzgdoc&#10;Dk9ajcYKqPwRSHD+dAePtac7tg4lPyWSFunCXHUu1wxvFXmWZyDwK4HHKsmfIJM3AU3J6zIm/8zb&#10;G3FYL0nIvTg0RcvQBKjGH9oDxfpvjMdfij3JUxCwSODlRPV/OqDKukXWmYqSQ9175jBkpuZXM5sY&#10;UiluxCdL4dLzcIBxbua0i4sLbrbTMwrQBAIQsExAihjut9vtdVl79d8SzdxpGXzC4hgrCTsX06Ih&#10;QMJ6NK5CUQj8S4AJlNEQjECAYMsPW8fjjw/396tLs7NHwWynYwhAAAIeCVxfX3+S+f5wqtHoeeyW&#10;rh4JsNYqMRRCrQ1KqMijLxMoOM63qEbMCKpK4Pb2drdB4mlVfEm2e568XvAdZJWDbG71rQpEmHUC&#10;d3K7kHWhCEyWgKxRVpI1Li3DePem5U/d1kxIVH+m/IpUpN3VbQzaaSZgvpNbzeaOZh1V6UbsqJQ7&#10;QnwrlVKQh18JtIXzXKvV2pb9hNOvX7/2cA8EIACBFAnIYcFzU9RQkta35N95ijZik2UCrD8tA0Uc&#10;BOwSIGHdLk+kQSA8ASbe8D5QpEG48IgdCHK1Zr/daq2ak7Ny7dPAjlSkQAACENBL4Ot43Lu8vj6R&#10;RPVdvVrmoVnsc6hXL7H+9IrbZmdvVVuXwO9HCQT3bfaHrHwIyC0hK2LtH/lYjKVVCPisvj4ajQbT&#10;09O806o4ymMbqqt7hJ1GV2au4U85AZNYICqaf/xBwC2Bkt+lMud84KYGty5JXbrcRnY2Gg73Urez&#10;tn0lf5u1+4tcAPHISB2oY5yvySHt08vLy7VIKaI2BCAAgYkEJGn9eDgcmmrrB88fZv6ciI4HHgkw&#10;VhgKENBBgIR1HX5ACwiUJsBEWhpZtg2sjxUPgRdzMvah1do0J2UfN7ay9R+GQwAC+RC4lIqS7Zub&#10;02ajsZGP1bottT6H6ja3nnbFK9nV64fWTgi8MNb7sgbbd9IZQrMgMJYrqamunoWrrRnpuvq6JKX1&#10;rSmLIGcEHh4eWAc7o5umYJJN4/DraMLV7XFYgZZqCVT8FpUK2T1zI5Bau1AsCgLdbvdA1rGsM1/z&#10;loe9pCgGSkEliUMWBKXtMUXjXCqtr8i378m3b9/ea8OEPhCAAARsETBFDiWHZE/W8yZxnXWYLbAp&#10;yVE0N6eEFVsgYJMACes2aSILAloIMAFr8QR6lCcwmBqP9xYXFlaXqehZnh4tIACBaAlIJdrt5nB4&#10;0uJae3U+ZLOopEtYh5YEpufxp7EuQd6BVIrb0qMZmsRG4E4OYMnhq+3Y9EZfXQRsJ7DLu+2LLgvR&#10;BgIQsEFADjms2ZCDDLcEGryD3QLOVXrFRPVfcP3BwZdcB5A9u2fl+9l8R9uTmIgk4kOlHEn8sRQu&#10;PQ/rHOc9qbT+2ew36AGFJhCAAATsE5ifnz8zxQ/lVsUdkc5azD7i5CSy3krOpRgUMQES1iN2HqpD&#10;gAmVMVCUgPWx4iIIMx4fPdzfry4sLBwUtYvnIAABCKRA4Orqal/e04dTUt0rBXtStMH6PJoipOc2&#10;uVgnpM5MiX1mrEslpk2pTkKAV4lPYlRDkjU+xag3OusmUDeBXcblsW4L0c4QkPnnf5CAAASSJNBP&#10;0iqMCkPATqL6D92psh7Ghan1ar6fG1NTHPp+cqzF32hqY+U1e4g7Rupp5fFP+QY+vLi4OIyULmpD&#10;AAIQKExgaWnpaPjwsDqamjoq3IgH0yWgfH5OFzyWQaAcARLWy/HiaQjEQ4CJOB5fxaqppTE2Ho36&#10;EtBdl0T1HXOFU6w40BsCEIBAWQJfx+Pe9fX150az+aFsW573T4DNo5LMLa0TSvbK4zUJjIbDPamu&#10;flZTDM0zJnBzf78hmT8bGSPAdE8ESiawn8/Ozp57Uo1uIAABjwSGw+Gax+7oqiKBx3cw7+GK/Gj2&#10;SMBdEuwfUoV2Bc4QqENA3nN9SQ49qCMjibbEgkq7kXhjaWQ0KEGg1WptX15ennz9+rVXohmPQgAC&#10;EIiOgMkx6UmuiSSub8qa7Cw6A1DYOQHWXM4R0wEEShEgYb0ULh6GgD4CTKz6fKJVI21jRT4Wzket&#10;1o65qslc2aSVG3pBAAIQcEHg8u5urXNzcyJJfe9dyEemGwLa5lI3VlqUykalRZjuRZnqw91u98B9&#10;T/SQNIHhkOrqSTtYr3FvJbDL+62vV3M0e05AKpRuQAQCZQjI77tX5nmeDUdgxLs4HPzYe3aXqP6D&#10;jKmyLu8SCgnEPk4U6D83O7uXdYIUMaDSo5A4Y2lkehpENN7lJsUNKU5xIonra3oAogkEIAABNwQk&#10;cb2/tLi4LnPsR+lh4KYXpKolENH8rJYhikHAEwES1j2BphsIBCHAhBwEu+ZOrQfAqo6x8fijnHBd&#10;X5qdPdLMC90gAAEIuCDw7du3983h0CSrEyR2AdixTOtzqWN9g4uvulYIrnheCsi4Pp+dmdnJy2qs&#10;tU1AKlNuS8IPc5ttsMirROB5ArtUYP6zkhAaQQAC6gnIvPMf9Uqi4A8CjfH4CyggUIqA40T157pI&#10;Mt82VdZLeYeHXyHQajZ3JGl9kB0gYj+lXU58sTQyPQ3iHO9rMtedyFy3oQckmkAAAhBwR2BpYWF/&#10;ut1eH41Gx+56QXIsBFh3xeIp9MyJAAnrOXkbW5MlwASbrGuTM0yqKR23W63VBflIMFczJWcgBkEA&#10;AhCYQODq6mq/3W5/lsd6wIqXAGuvkr6LcyOnpJFxP95qNLYk4Yu1WdxuDKq9qXDbaDapTBnUC3T+&#10;GoG5ubk+dPQTuL+/39CvJRoqJLCiUCdUepkA72JGRjECHhPVnytElfVi7uGptwlIFeOzxtTUXlac&#10;iPmUdjdxxdLI9DSIe7ybG0VM0vq2HqBoAgEIQMAdgdnZ2fPe0tLW1Hi8Je+/c3c9IVkFgbjnaBUI&#10;UQICPgmQsO6TNn1BIAQBJuYQ1FX3aT0YVmCMmY+Ah1ZrU06zbpmPA9WAUA4CEICAAwJfv37tXV9f&#10;f5aE0H+T+Qq8Px2ogkhLBKzPp5b0UismUNKBWh6KFBsNh3tmU12RSqgSIYHb29tdUXslQtVROXEC&#10;8i16xoGcOJz8/fv3XhyaoqUyAowbZQ55TZ3HeCAxwUj8FUTNwN+MVFkP4vUkO5X33ZGsQY+TNO5X&#10;o4htlnYz8cTSyPQ0SGS8y/vpUPYpPukBiyYQgAAE3BJYXFw8lj2QdZmDP7rtCekaCbD20ugVdILA&#10;1BQJ64wCCCRCgIk2EUfGasbrgZqBnFrdW1xYWF2ene3Hah56QwACEKhD4PLyck2SQU9Exvvf5CQS&#10;6K7DJ+a2rL8qeI8xXwGauyZmE73b7R646wHJORAw1dXFzj9ysBUbIyQwHv8ZodZZqiyJgmtZGo7R&#10;tQjIgRTGTS2CfhvLzYt9vz3SWxQEAieq/8KIBL4oBo1+JWdnZnYkZnSuX9MaGhLfKQ2POGJpZHoa&#10;pDfedy+kuI4psqMHMppAAAIQcEdgeXl5IIUV95uNxrrEsvkudYc6jOT05ukwHOkVAh4JkLDuETZd&#10;QSAYASboYOi1duwlMDYeHz3c368uLCwcaOWAXhCAAARcE/j27dt7Sb4xyeprr/bFPO3aDU7le5lT&#10;nVoQQDhjPgD037s0m+dmE12FMigRNYGbu7tPjWazF7URKJ8ugXa7n65xyVm2lJxFGAQBCPxEoDEe&#10;fwEJBP4hoCtR/Ydacgjm/c3NzQZegkBdAuaGH3nnpfm9rfC3W9dfPtoTP/RB2VEficYxG1Jcpy1F&#10;dmTeW3FEDrEQgAAE1BGYn58/W1pc3ByPRmadNlCnIAqVJ/DGPM36qzxOWkDAFwES1n2Rph8IeCDA&#10;hOsBckJdWB8vj4tBWeD3JdCxLonqO+a0akLIMAUCEIBAKQJXV1f77Xb7szTqTWyYaOB7ot2JPGB9&#10;Tk2Ey5tmMOaDe7nVaGyZTfTgiqBA1ATMxqZUptmO2giUT5aAfJsOZqen+8kamJhhVMpOzKEezbm7&#10;u1vz2B1d1SPAO7kevzRaK092lfnoQxqgsSI0gVm5cVZulvgYWg+r/RPLqYSTuGElbDRySGD0KFv2&#10;cteG4/GpuSHWYXeIhgAEIKCOwNLS0tHw4WF1ajw+UKccClkhwPrLCkaEQMAZARLWnaFFMASUESCQ&#10;pMwh6akj1yedj1qtnUU5lWpOp6ZnIRZBAAIQKEbAXKV5LVdqlt7kZK4uBljpUwQ/KjiGMV8BmqUm&#10;Uumt0+mwXrOEM2cxMtcd5mw/tisn0Gz2lWuIej8T6AEEAlUIyI1WjJ0q4AK0keTNc+nW/OMvRwLK&#10;E9WfuWSDKus5DlA3NndnZ/clXpTGmpQYTqVBQrywEjY9jRIc90/J6s8g96aazVOZ+7b1gEcTCEAA&#10;Au4JmMKLkteyJ4nrm5Lncua+R3qwTiDBedo6IwRCQCkBEtaVOga1IFCVAMGPquTybGdxvHwcDofr&#10;S7OzR3mSxGoIQAACfxMw1UgkCfRE/r/vYZIfAYvzaj7wCCh597VUHD6SZCHWbN7Jp9fhYyLPhlSi&#10;Sc84LEqCgFS0/JKEIZkYQYX1TBztwMyHh4cVB2IR6YiAvJv7jkQjViuBeBLV/yFYugCBVvbopYJA&#10;Qw6MSxLUQIUyVZXgm68SOb6UK2HT0yjBcf9Csvo/vKXS+uGF3BirxwFoAgEIQMAPAUlc7y8tLq7L&#10;vL0nPca9ZvODTH0vrMHUuwgFITBFwjqDAAI5EUjw4zon92m0dTQaHbfb7dWFhYV9cwpVo47oBAEI&#10;QMAXgW/fvr2X6n4mWX2tcp/M1ZXRaWlIIKSCJyJMYKhgpYomplKIJKubwCt/EKhN4KdEHn7HtXki&#10;wD6B5nh8bF8qEl0QkPmp50IuMrMhsJKNpQkYKombHCZKwI+FTIh7fUiV9UJO5qEiBMztEnJwfKfI&#10;syqfIVZZyS3EByth09MowXH/VrL6E3gT57m4uDg0N8jqcQaaQAACEPBDYGlh4WC63V43+S9+eqSX&#10;WgQSnKtr8aAxBCIjQMJ6ZA5DXQgUIUAgpAglnnkiUGW8yGbyuVSw2lxaWtp6vM4XoBCAAASyJnAl&#10;1UfkAM9ngVA/mMtHdvRjqcrcGr3RNgxg7Nug+KoMU9Gt1WzuyObTwGlHCM+CwONV0Ru/GRt3YlIW&#10;vsvIyHO+VePxtsQX1uLRFk0hAIGaBPo129NcO4FE1oPy3XSoHTX6xUOg2+0em9vO4tH4UVPiNJVc&#10;RlywEjY9jRIc90WS1Z8c0Gi1tttygyxJ63qGJJpAAAL+CJhYYk/yX4aSB2PyYfz1TE+2CLAOs0US&#10;ORBwS4CEdbd8kQ4BfQQS/NDWBzk+jUos3AZi3d7i4uKquR4pPkvRGAIQgIBdAiZwe319/dn6ddHM&#10;13YdFUBaibk1gHaKu2TsO3NOQ9ZwnU7nzFkHCM6KwMR5L5FEpaycmpixo/GY79WIfPr9+/deROqi&#10;qjICMif9T5lKqPMGgcfDROdASpBAeuu/lcdDmgk6C5NCEDC3nZlbz0L0XbrP9H7PpRFUaWBigcQD&#10;q5BT1Ia45A9nSAxxbbrT+evy8nJNkXdQBQIQgIA3AiYPZjQcrsu8/tFbp3RUnADzdXFWPAkBpQRI&#10;WFfqGNSCQF0CbwZFmMDr4s2yvQRTD6Tq2eqCXIeUJQCMhgAEIPALAROwleTPE/mf3zuBw3ztBKtP&#10;oWxSVaTN2K8I7vVmppKbbI4fWReMwCwJSOLOvhi+Ush4Eh0KYeIh+wTGw+Gf9qUi0RWBZrO55ko2&#10;ciEAAX0EOFSkzye1NEp4vTfxkGYtcDTOjYC57czceqbebmIylVxEDLASNl2NEh37Zaqr/+KQ3lSz&#10;ecLhLV3DFG0gAAF/BCRpfbC0sLA/3W6vSp5M31/P9FSVAOuxquRoBwH/BEhY98+cHiEAAQioJPDa&#10;As4swCWYui5V1ffMwlyl8igFAQhAwDOBb9++vZfEGpOsvua060QD5U6ZKRNOgKSiQxj7FcH93sxU&#10;cDOV3KwJRFDWBGQ89QTAH6UhJJzIVJoFDbwQmJub63vpiE6sEJCYw3+sCEJIlgRkbnL7TZYlVbdG&#10;N8bjL257QLoXAnms76iy7mUw5dOJufVMqnXq/T4nFlNpMBL7q4RNV6NEx36NZPUn//SG4/HhxcXF&#10;ri6HoQ0EIAABfwTMLWFLi4ubU+PxlvQ68NczPb1IINE5G29DIDcCJKzn5nHszYoAVdazcrd1Y2XD&#10;71z+bUmi+ub8/PyZ9Q4QCAEIQCBSAldXV/vtdvuzqN/zYgIf314wu+yEjauKdBn7FcH920zWcj8q&#10;uJlKbrWFIQACQuD29vaDjKfq899TYhO/b8aTQwLmoA7vPYeA3YhecSMWqakQMOvp1/41ms3q81Iq&#10;gOKzox+fymj8D4E8EtX/MZcq64x92wS63e6BzGn63oN8o1VyNTG/Sth0NUp07FtIVv93Lmy1PknS&#10;+qEux6ENBCAAAb8EJGfmePjwsCqJ6wd+e6a3IgRYkxWhxDMQ0EOAhHU9vkATCDghwMTsBGuyQh/H&#10;y0AM/DgcDk1V9eNkjcUwCEAAAiUJfP36tWcCs0E2KxMNnJd0QdSPsyar6L7MkiEqUnq1WWNqas9U&#10;cLMtF3l5EpBroFdkDty1Zj2/b2soEfQLgfH4T5jERUDeLStxaYy2tgm8lZBeZB1t5ijbOiHPHQFT&#10;oU6km3/8xUQg37WbqbK+H5Or0FU/gdlOZ8scMFejKXHHSq4oskapJJhGEKhJwGay+pMqjVZr++L6&#10;+tTskdRUj+YQgAAEoiWwvLw8kPyZvWajsW4KZkRrSKyKs2aN1XPoDYHfCJCwzqCAQM4EmNBz9v6L&#10;to9Go2OpGry+sLCwbxbcAIIABCAAgb8JmAQISfo8aUlgNhgT5u1g6G11zEZWDZKM/9LwxqPRkSQD&#10;HZVuSAMIvE7gkxM4+SY/OcGJUCHQbvfhEB2Bleg0RuHCBCYlo1tZI7fbjKHCHtHx4Gg85l2twxVv&#10;a8HtOE98/pCElF4MLkPHOAiY24DkgPlWcG35FqvsAivrl8q909AagQTjjS6S1Z94y3trTfaQTy8v&#10;L9es+QBBEIAABCIkMD8/f7a0uLgu64E9UX8QoQlJqcy6LCl3YkwmBEhYz8TRmJk3ASbovP1fxHpz&#10;AlSuMNrsLS1tPVY5KtKMZyAAAQhkQUCS1TfkPXkqxhKIzcLjbo1kXVaDb4KbSDVovNnUrO3m5uZ2&#10;XMlHbn4EzFwoSRXvnVpOsoRTvLkIl8M6g9np6X4u9qZgJ5Wx4/RikST0p2fitBCtXRNojMdfXPeB&#10;/BoEWJf9BE/Wwb3b29vdGkRpCoHfCMg+TF++3Q+CoSHGUhk9sb3K6HQ15DdQyR9SaX1lqtk8MXGi&#10;SgJoBAEIQCAhAksLCweSY7NqikImZJZOU5i3dfoFrSBQkQAJ6xXB0QwCyRBgYk/GlRUNGZiTn+YE&#10;qFRU71eUQTMIQAACyRK4uLjYlc2jEzGwp8JI5m0VbqirBBtbNQjyG5gIz1wrrqJS20RNeSAmApKk&#10;88GbviRIeUOdZEfNJt+1sTlWKmMXSX6OzaxY9C3C/qVn1Nn38LChTicUmkSA9/UkQiH+O+uwt6hT&#10;ZT3EmEy8z7nZ2T1z4Ny7mcRWKiMnplcZna6Gif4GXFZX/8WBvaHsmUjS+rYux6INBCAAAf8EJMdm&#10;YIpCmuKQsq47969BBj2+MW+zNsvA/5iYJAES1pN0K0ZB4HcCTNSMit8ISPUOc+LTnPyEDgQgAAEI&#10;/Ezg69evPUlWP2y1Wp/UsUk0oK6Os2OFWJvVAEwSxZvwpLrwDjfm1BhfNP2NwNXV1Xv5Hze8o3n6&#10;rTPveUcfdYej0Z9R65+j8g8PK0XMrppY/Vq7In1qfAYOGr2CTlUIPK5Xz6u0pY0DAnxjTYRKlfWJ&#10;iHigIoFWs7ljDp5XbF6+Gd9X5Zk9tiCWVxmdroaJ/gY8Jqv/409JWj80eyi6HIw2EIAABMIQMMUh&#10;pUjkqqwXPobRgF4hAAEIxEOAhPV4fIWmEHBHINGPc3fA4pYswc9+s9FYX1xc3DMnPuO2Bu0hAAEI&#10;2CcglUFWOp3OiSSrb9uXbkkic7clkGHFsNFVkz+/g98AmuvEu93ucU2yNIfATwRUHN4iiYpRWZxA&#10;v/ijPKmEwEoIPWwnfvuSF4JVFH02m/+NQk+U/InASGKUIAlIgMOBpeGbW4dMzKh0QxpA4A0CEoM8&#10;k1vS9rxAIo5SGTMxvMrodDVM9DcQIln9ybEN2UP5dnl5YgoA6XI22kAAAhAIQ0CKRe5Pt9urJicn&#10;jAaJ9Up19cQcijkQ+JsACeuMBAhkRICASkbOfsHUH1cQjcdbcrJzc35+/ixvGlgPAQhA4GUCsvG4&#10;Ie/LU/mva+oZJRpgV8/dsoKsz2oC5XfwD0Bzjbi5TrwmUZpD4CcCUl19V/6HFTVYSFxX4wqlipxz&#10;w4RSz7ylFonGETpNn8qN8binTys0mkRA/PZl0jP8dwcEWE/VgirfXR9qCaAxBF4gIGvYIxlbx87g&#10;8LuvhZbYXS18ehonGkMMmaz+5Nxms7nRlgJAl5eXa3ocjiYQgAAEwhEw8UmTk2Nyc37k6PBnnQDr&#10;M+tIEQgBrwRIWPeKm84goJhAoh/qion7VG1grh4aDYemqrq7oKdPi+gLAhCAgAMCcn3lrgQOTkR0&#10;z4F4NyKZv91w9SyVwEpN4PwOJO45HkhFtq2aJGkOgZ8IyLjqyaajzoQcEi4YrS8QGI9GfO9GODJI&#10;NI7QaRpVbjRWNKqFThMJ9Cc+wQP2CLB+ssJS1sfbVFm3ghIhvxCYnZnZkfjQuXUwxExqISVmVwuf&#10;nsaJ/g40JKs/OVnikmtTzSZJ63pGPZpAAAIKCJjcHJOjIxs4BwrUiU+FROfv+ByBxhCwT4CEdftM&#10;kQgB1QTeDK4w4av2XRXlRrJhL1cOrZurh5aXlwdVZNAGAhCAQOoEzHWVkqx+2Gq1PkVpK/N3lG77&#10;VWmzRmMTrIYrM/8dSJLmDlWFa4wfmr5I4Pb2drfRaPRU43lKvMr8HaDaRx6Vk+9fKvV65G2rKzkc&#10;s2ZLFnKyJrCStfWRGv+4fj2PVP141CZR3bqvqLJuHSkChYB8ew3kIN+OVRh8J9XCSZyuFj49jfkd&#10;+PRFT5LWT+Vg17bPTukLAhCAgGYCJkdHEtf3mo3GunxH9DXrGoturNFi8RR6QuB1AiSsMzogAAEI&#10;JEhAFrtnw4eHzd7S0hbJSwk6GJMgAAFrBExVrI5cVynJ6nEHUQm8WxsToQURaKnhgUwTMWTdd9Dt&#10;do9rkKMpBH4jYOZHSZjQWV39NX9l+g5g+P5LYG5ujk2fCAdEo9nsRag2KkMAApYIjNiwt0TyFzEc&#10;6nPD9VEqVdad4s1auOzl9OW9+NEKBGKFtTASn6uFT0/jhH8Hmqqr/+rw4Xh8eHl9HWdxID2jF00g&#10;AIHECMzPz58tLS5uyhpjT0wbJGaefXMSnsPtw0IiBOIjQMJ6fD5DYwjUJkCV9doINQsYmEWuLHbX&#10;5bRmX7Oi6AYBCEAgNAFJxtuQRM9T0WMttC5W+ufj3QpGDULYFKvphYx+C+aQ4tzsrAlw8gcBqwSi&#10;rhpJ4rrVsRCNMEl4NFUpo9EXRX8QuLu7S2Mdjj9VELi5v99QoQhKlCIg1YS5HaMUsQkPsw6ySfNN&#10;WbLuOPTWGR1lRaA7O7svcaF+ZaN5D1RG99SQuFxthDoEJBwf1Jys/sz5uxfX15/N7bY6BgRaQAAC&#10;ENBBYGlh4UAKT67Ku/xIh0ZxacE6LS5/oS0EXiNAwjpjAwKZEmAiT9DxUl3TLG7NIjdB6zAJAhCA&#10;gFUCFxcXu5KMdyJC0wqYJhyItzoAIhDGWq2mkzL4Lcg7bDA7M7NZkxTNIfAbAXOgy1SNjB4NlUWj&#10;d2EZA+SdSMJjGWBKnh1RXV2JJ1ADAkEJ9IP2nkLnrHlCeXHDrJtDdU6/aROQwzw75pu/tJUZxEJK&#10;MynRwMTiiMeVAMajQQhEkqz+g01jaup9W263Nbf4BYFFpxCAAASUEpDCk4PewsKO5PZsyprvXKma&#10;4dRiTRuOPT1DwBMBEtY9gaYbCERFgAVAZO4a96fb7dXFxcU9s7iNSnmUhQAEIOCZgKnoIcnqh41W&#10;K90rKZnHPY8qd92xSVaTbeK/Bdn02aKacM0xQvMXCci4+pAcGqoMJufSXw2SQxbHyRuZoIGj4XAt&#10;QbMwKRABxlMg8DW7nZ2dPRcR5h9/ZQmwvilLzPrzSa6brVNCYBUC5t04Ho12SrVNPAZSikWFh4nB&#10;VYCmuUmiv4eYktWfhofEL9eGcsvt5eUl336afzPoBgEIBCEguT39pcXFVVmHfBQFBkGUiKhT1msR&#10;OQtVITCBAAnrDBEIZEyACT1u5/84bTkeb8kidvNxcydug9AeAhCAgGMCppKHqeghyerbpqsYA7yF&#10;ESUalC9sf0IPsl6r6cxEkzhG4/FHWf/1a9KhOQR+I/BYJXIjWTRUIE3StZLMM+h0OmdJGpe4Uc3x&#10;uJe4iZjnkQDjySNsy13J2pZ1bRmmiX7jlEGg6FmqrCtyRmqqdLvdY1nnHhWyizhgIUyvPUTsrRY+&#10;fY0T/T1EvpfRm2o2TaX1bX0DBo0gAAEIhCewtLCwLwUq10ej0XF4bQJrkOg8Hpgq3UNAHQES1tW5&#10;BIUgoIQACwEljnhRjYE5ZWlOW0pVdRatmj2FbhCAgBoCJgHPVPIwFT2eKxV5oFcNXxRxS4CNMwt8&#10;E1rbynjod2dn9y1QQQQEfiMgVSIPs8FCslc6rm42++kYk5cl8s75X14WY61LAuNG4z8u5SPbHYHG&#10;ePzFnfREJHPoTq0jqbKu1jVJKCYH1fekcNHZq8bwTVPbz8TcaiPUJSCh+F+Cexg92Z85vLi6Iqap&#10;61eDNhCAgBICpkBlb2lpyxSs/FG4Mse/N+Zx1mw5DghsTpkACespexfbIFCAABN7AUiKHpHEyiNz&#10;utKcslSkFqpAAAIQUE3g4uJiV4KhJ6Jk7yVFk01aTzRAr3qwOVSONZsFuAn8JiRQOZjtdLYs0EAE&#10;BH4j8FjpaiU7NCSAxe/y0ejP+I3AAghAoC4B2ejIbw6rC01P+74eVZRpQjKqMoe8qM7G1dXV+xgU&#10;Rcf4CMiBiEGr2dx5UfMEYhyhPUKsLbQHLPfPb8IyUDfizEEv2a85/Pr1a89ND0iFAAQgEDcBU7By&#10;NByumwKWcVuC9hCAAAReJ0DCOqMDAhB4nQAf92pGh6miMXx42OwtLOyY05VqFEMRCEAAAooJmKCn&#10;CX42Wq1Pk9QkaX0SIf67BgJspFnwQuTrW7klYstsWFsggQgI/ERAvjd68j9MnC+Tx0ZSWKwu7seq&#10;ePZ6Nxob2TMAAAQgMPUY6yTe+TQWOEwX3a+iVSDuFJ1RKKyGQKfTOZOkpb1fPuDU6BerIsTYYvXc&#10;K3pHHu97yxsp7lvIfs12u9M5IWk9sd8h5kAAAtYILC8vD0wBy2ajsS5x+zzinlRXtzZ+EASBGAiQ&#10;sB6Dl9ARAo4JvBmYSfgj3zFWW+IH49FoZ2lxcV0WpnksRm2RQw4EIJA1ARPsNEFPE/zMGoQxnrk8&#10;qSHAhpoFd0aakDoajz9KMg/rQQtDABG/E7i9vd2VwxA92DwSIFEspqFwzqHumNyFrhBwSIADEA7h&#10;uhcta13WuZF+p7gfHVH0sPJ4W1EUyqJkfAS63e6BxIP6P2J8xPlqO5DYWm2EugQk/JtIMVn9afBI&#10;UY616U7nr8vLyzVdAwptIAABCOghMD8/fyZ5QpsmX0i0GujRzJ8mrNv8saYnCPgkQMK6T9r0BQEI&#10;QKAMgfH4QKqqry4tLR2VacazEIAABHInYIKcJthpgp5lWKQcAGYzq8xI0P+sCdAQpLHgp4g2tMzG&#10;dHd2dt+C1YiAwG8EJLlmRf7HP0DzCgGSQlQPDdmwOVatIMq9SuDm/n4DPBCAAASeCDTG4y9Z0uCQ&#10;XDJul8OfH5IxBkNUEpjtdLakwuZApXIRKUU8LSJnFVE1otheEXOeP5P0XsW/hvamms2Tb9++vS/L&#10;h+chAAEI5ETA5AuZvCGZG46StDvh+TxJf2EUBCwQIGHdAkREQCAFAlRZ1+NFc63PdLu9uri4uGeu&#10;+9GjGZpAAAIQ0E/gR0WrZvNUNO1V0TbpQDAf/FWGhOo2bLJZcE8EvwuzIW02pi1YiwgIvEhAxtgH&#10;qqsXGBwklBWA5P+R0WiUZ4Kjf9T0CIEoCNzd3a1FoShKvkSgnw0W1hSpupoq66l6Vold8s02kH/E&#10;Bmr4gzhaDXgam0YQ06uKLek9it+h9Jrt9ueLi4vdqrxoBwEIQCAHAiZvqLewsCOJ65sSzz/LwWbW&#10;bjl4GRtzJUDCeq6ex24IvECACT/ssJCF5blUwN0y1/pwpXlYX9A7BCAQJwEJah4Ox+PDutonHRBO&#10;OJBf1++xtmf9ZsFzyqsnt5rNTbMxbcFSREDgNwImsa/ZbG6DpiQB5e+NktZE/fjc3Fw/agNyVv7h&#10;YSNn87HdDYFRs9lzIxmprgk8xkLPXfcTVD7rh6D4PXX+SWL8vIc8wc6xG3lX9mWMHeRoex2buamw&#10;Dj2lbROOcSe9N/HGcGq0Wp/M/o7SEYdaEIAABNQQkMT1vuQTrcv6Zk+UGqhRrKoiCc/pVZHQDgI5&#10;ECBhPQcvYyMEbBBgoWCD4msyBrKg/CgLS1NV/dhlR8iGAAQgkCKBr1+/9i6ur08lqLlty76kA8PM&#10;6baGiRo5JK1bcoXC38ZoONzrdDpnlixEDAR+IyDJDp/AUoMAFVJrwLPQVG4n40CPBY6IgEBKBB4e&#10;VlIyJzdbRvJeT85m1grJufQtg8ytRbe3t7tZGY2x3gnIgc29XKpq2oBLzMwGRWUyFMbvbBFKek+i&#10;ACSzv2P2ecx+T4HHeQQCEIBA1gSWFhYOptvtdbl98jhFEKzhUvQqNkHgXwIkrDMaIACBnwgw8fsd&#10;EBJ8ODILSVlQ7vvtmd4gAAEIpEHg8vJybbrT+asxNbVm26KkA8QJB/Ztj4NY5LGGs+QpRb8N2YA+&#10;7na7B5YsQwwEfiNwc3OzIf+j+cefDQIkpNmgWEqGvCe/lGrAw6oISFLf/1QphDKpEFhJxZAc7Wik&#10;8l5nTZDj8H1u8x9UWc99CLi3v9Vq7cg4G7jvKe4eiJXF7b8XtVcUt7NNN+m9iBKwzD5Pu90+Nfs+&#10;JZrxKAQgAIEsCZibynpLS1vDh4dNWRueRwch4Xk9Ol+gMAQ8EyBh3TNwuoNA1ARYMFhzn6mAYRaO&#10;vYWFnccrb63JRhAEIACBXAhIot32VLN5Kvb2XNmcdKCYed3VsAkml404S+ifEkwsiasiRnx5Pjsz&#10;s1OlLW0gUIIA1dVLwCr1qIL3SCl9I3242WweR6o6agsBmeucreEBDAEIxElgZmYm7vc683+cA8+y&#10;1lRZtwwUcS8SMDexyVjbA8/rBIiRJTg6iGUn6NSXTZJK6yuy73PyWGghG7sxFAIQgEBVAsvLy325&#10;rXdd1j8fq8rw3u6NeZ11nHdv0CEEvBMgYd07cjqEgH4CLACc+mgwHo12lhYX183C0WlPCIcABCCQ&#10;MIGLi4vD4Xh86MNEktZ9UKYPWwRYx9kiKXICboS1Go0t2XweWLQGURD4iYA59CVjbA0sjglQYdUZ&#10;YPmuHphEHWcdINg5Ad5BzhFn2QGV++N2u1n/miIfUVnBXB+VuzwqS5V1j7Bz7UoKIR2Zm9lytf8t&#10;u4mNJTgqAsbofNBMev+hOsCe7P+YpPXt6iJoCQEIQCAfApJ7NFhaWNifbrdXZY3Yj9Vy1nGxeg69&#10;IVCOAAnr5XjxNAQgkHhQwKWDzYlGqaq+urS0dOSyH2RDAAIQSJnA169fexfX16dSZcNroDLpoDFz&#10;e3I/GQI6Fl0a4PchlTD2SMK06ENE/UZAAtY9SQj7ABrPBEhoswu82Yx248UuiDilmfdQnJqjNQQg&#10;4JxADBvrzOnOh0HsHTxWWWe9HbsjI9BfktZ3ZF11HoGq3lQkJuYNtb+OAsTm/Bk3NZX0voMFkKZo&#10;kSleZEEUIiAAAQhkQUDWh+dSPHPTFNEUgwcqjU58blfJHKUgoIwACevKHII6ENBC4M2gDguIUm4y&#10;JxjNSUZzotGcbCzVmIchAAEIQOAfApeXl2vTnc5fjampNbBYJsDcbhloeHFmLccmnSU/PCWkWBL3&#10;lhhTHa3b7R546IouMiZwe3u7K+avZIwgvOkkutX3wWj0Z30hSAhF4PbhgfV8KPiJ9ytrKcZW5D4e&#10;jUZfVJrA3K3SLZqVkqT1XakKy5pbs5MS0M3cTCH/TDISf8TB0hwDicesSVYvNmxN8aJvl5cnpphR&#10;sRY8BQEIQAACpoimKaYpNwkfxEKDPc1YPIWeEKhPgIT1+gyRAAEIQOBFAqayhSwCN80JRnOSEUwQ&#10;gAAEIFCdwI+rH5vNU5EQLCiZfAA58Q2A6qMv7pYEeCz6z/FvRHx1Pjszw0azRZch6ncCj1WN/4CN&#10;IgIkwFV1Rr9qQ9qFJzD6/j3Ymj689WjgkkCj2WRsuQTsQfbc3Jyu97vHw6se8NKFZwKy9qbKumfm&#10;OXYne099OezzMUfbn9tM/CvBEeA4DheaWPJ7DZYBN5vNjXanc8JhMMtgEQcBCCRNwBTTXFxc3DM5&#10;S/JtcqbC2MTndxWMUQICERAgYT0CJ6EiBEIRoMp6ZfIDYfdREtVXZRGoa5Olskk0hAAEIBCOgLny&#10;0Vz9GE6Df3tOPpBMoEDDMLOuA5t2FpE6/I20Go0tUx3NoraIgsBvBGRj75OMsx5olBIgeb2oY845&#10;FF4Ulc7nJNlgTadmaJUCAZJY4vaiWQ8H30hnPo57ECnSXua7bd5JihySsCpyU9u+uek3YRNfNY0b&#10;BhP1usP4mwZiye8xOIJsbt6VfaJTcxOvoy4QCwEIQCBJAiZnSXKX1mXdtCcGDjQayT6mRq+gEwTc&#10;ESBh3R1bJEMgCQIsDMq5UYIMP67WWVpY2C/XkqchAAEIQOBXAuaKx4vr61Nz5aMmOskHlBPfENA0&#10;lnzqwprOIm0XVRbH451Op3NmUUtEQeA3AiZZxiTNgCYSAiTLveqo8Wh0HIkXUfN1AkvAgYAzAu32&#10;ijPZCPZDIETSJfOuH99m2AtV1jN0eiCT5cDPjoy3QaDug3RLrCsIdjqtSSD5vYWafAo075mbeH/c&#10;yMsfBCAAAQiUIiA5TAcml0lu5wkTW2X/uZS/eBgCKRMgYT1l72IbBFwTYEHxD2FTvcJcpdNbWNgx&#10;V+u4Ro98CEAAAqkTMFUypjudv0zVDI22Jh9YZo7XOOxq68RGXm2EPwuw9DuRxMsjqRR8ZFk7xEHg&#10;NwKSwKDithJcU4EASXQ/QZNNlS8VKNJEEQF5H6lc4ytChCoQyJqAt/c882vW48yX8ebA6N3dHfOe&#10;L+AZ92NuIJJ9qp1cEBDjStjTluJtGgklv6fgEbq5kffy+vqTxy7pCgIQgEASBEwuU29pacvkNsna&#10;8dybUW/M76zrvHmBjiCghgAJ62pcgSIQ0EuABcKbvhlIktGOXKGzaa7S0etFNIMABCAQD4Ef1TGk&#10;SoZo3NOsdfIB5oQ3BzSPK9e6sa6zTLjm70QCgmeyqWyuYeQPAk4JyNy6IR2Yf/zFToDkuqm5uTm+&#10;vWMfx43GSuwmoL9iAg8PzHeK3VNENafveebRIi7gGcsEJKmOhDrLTBH3MoFut3sscYaj1PkQ20rY&#10;wzXjbJrJJL+XEAb+rtzQ+9nc1Bume3qFAAQgEC8Bk9skOU6rsq76GK8VaA4BCMRKgIT1WD2H3hDQ&#10;QiDh4MEkxGbxZq7MWVpaSj4AOIkF/x0CEICALQIXFxeHpjqGLXmu5SQfaM54nnc9dkLKNxt7bO5Z&#10;9MBT0ktJkeaq7lazuSNVZgclm/I4BEoTkHH2oXQjGugnkGPSndxuxntT/9AsoOFKgWd4BAIQyJSA&#10;ec+bg53WzM9xvrQGD0F1CZhvb7k9cOPxAGldcbSHwEQC5lC81XfoxB79PkA8yy9vr70lHIdOfg/B&#10;60D5uTOZY9+3O50TktYDOoGuIQCBqAksLSzsT7fbq7J+7DszhOrqztAiGAKxEiBhPVbPoTcEPBN4&#10;MwiUcBDhJcxmsWYWbWbxZq7M8ewKuoMABCCQJAETUJRqGKeNVms7NgOTDzhnNs/HNv7q6MsmXx16&#10;L7Qt+VuRDZW9TqdzZlkLxEHgNwI/bi6hunr6IyOTZDz5Hv+SvjPTtlDeSStpW4h1wQk0m/8NrgMK&#10;1CdQd7M8k3mxPmgkuCLw60HxMQdIXaFG7i8EzKGfVqu1kyIY4lgpevXRppIxtYRJYFoFAhJjXZvu&#10;dP66vLxcq9CcJhCAAASyJyAHHs+l2vrm1Hi8JTAGvoCwtvNFmn4goI8ACev6fIJGEICAUgKyMX4u&#10;FdU3zWLNLNqUqolaEIAABKIjYAKJJqBoAovRKf+oMEnrsXoOvQkIWR4DBTfYxqPRkawnjyz3jjgI&#10;vEiA6uoZDoyEk/SazeZxhh5Ny+R2eyUtg7BGG4HGeNzTphP6lCcwGo3KHVB6PvcVXJOX14oWEJhM&#10;4LUbzaiyPpkdT9gjYA7Hy3t0z57EsJK4KTAsf+e9Jz5vJ79v4HyAFO6gN9VsnjwWbSjciAchAAEI&#10;QOBfAouLi8eSD7UqiesH1rgkPs9b44QgCGRGgIT1zByOuRCoQyDjKusDsf2jJKqvSkX1fh2GtIUA&#10;BCAAgZ8J/AggSiBR/tde7GySDz4TVIh9iL6qP0nrll37lCzzilhzNbe5ottyr4iDwIsEZJ7dl/+w&#10;Ap6MCSSUvC6HfQbcTJHAWH544J2UgBtVm9BoMMZUO6iYcnNzc5NjsAnNccWo8JRmAkUSaqmyrtmD&#10;6enW7XYPzG3BsVtGzCp2D07QP/F4c/L7BfqGZ284Hh9eXF2ZWBh/EIAABCBQgYDkQw0kcX2v2Wis&#10;u1xLssar4ByaQCAhAiSsJ+RMTIGADwK5LRwkmHBkThEuLSzwcetjgNEHBCCQFYHL6+tPJoAoRvey&#10;MjxmYxPfRIjZNXV1z22NV5dXofYv/F4kwDdoNZs75oruQjJ4CAI1CMh4M/PrHzVE0DQ1ArEn9jWb&#10;/dRckqk9K5najdn+CDDG/LF21pNZL5uDnr91EPtc5owYgkMRKJKo/qTbY5X17VC60m9+BOSw/JaJ&#10;Q8RqObGqWD1XUO/E48wkqxccBw4eMzcNXlxcHH79+tXExfiDAAQgAIEKBObn58+koOemrMdM8aVq&#10;68nE5/oKWGkCAQg8EiBhnaEAAQjYI5DQgsOcFpRE9c3ewsKOOUVoDxKSIAABCEDABAq/XV6aquq7&#10;qdHIIhCd0Hyf2viraw8bgXUJvtD+l9+LJCjsUR3YAWdEvkjg9vb2g2zS9cADgRcJPE/4i2VuH43+&#10;xJvxE5Dqsv+J3wosgAAEvBB4qgxMkroX3HRSjkCZRPXnkqmyXo4zT9cjYA7/yL+telLCtCZGFYa7&#10;t15j+QatCCSLPYKKbHw1a7Ra2+1O54SkdV/E6QcCEEiVgBT2PDAFPk2hz1I2vjHXs84rRZKHIZAk&#10;ARLWk3QrRkHALYHEFxADuWZ8x5wWlET1vluSSIcABCCQH4HLy8u1drt92mw2N1K1PouAdOKbCqmO&#10;zSJ2Vd10LyI722ceE2xkjXkk1c3KBfWyhYbhdQnc3NysSGLCbl05tM+IQBzJgHyjJzAkJRi9koAZ&#10;mKCcwM39fbLfm8rRW1VvNBp9meLb0ypThNkhUGd/RA4xr8hafduOJkiBwGQCEofoS4Gmg8lP6nmi&#10;zm9MjxVo8iqBxOf2LPYGIhneMuf+2Isye1KRqIyaEIAABFQSMAU+TaFPU/BT1pXndZRknVeHHm0h&#10;kA4BEtbT8SWWQEAHgYgDDbI4+mhOBy4tLR3pgIkWEIAABNIi8GNDrtk8keoWK2lZ9rs1WQSmI57z&#10;Ux9/NuwjaGSD4r8yJIh3JpvE5upE/iDgi8AnXx3RT4IEdCavn8t79DxB2vmZ1Ggk/y2Qn1OxGAJu&#10;CMzNzfXdSEYqBKoRsHXAmyrr1fjTqjoBeZ/umbhEdQl+Wtr6jfnRll4qEUg8npzFnkAlx4dr9GMv&#10;Svakvn379j6cFvQMAQhAIA0CpuCnFP5cNXlVYtHgVasSn+/T8CZWQCAsARLWw/KndwhES+DNJKbI&#10;FiBSred4ut1elets9s3pwGidguIQgAAEFBO4vL7+NByPD0XFnmI1raqWRYA6sjnfqoMzEEbSuh0n&#10;y6bwjyu4zVXcdiQiBQJvE5ADYhsy3t7DCQJWCDxPXg8478stFcdW7EGIBgIrGpRAh7QJjIbDtbQt&#10;zMM6s36OIcEyD2/kbaXtJFpTZf3q6mo3b6pY75tAq9XaMfEJ3/0W7Y8YVFFSET8X8HvSB7Us9gJ8&#10;gHTTR6/Zbn++uLhg7nXDF6kQgEBmBExeleRXrcvasl/GdNZ7ZWjxLATSJkDCetr+xToIQOANAua6&#10;GnNtTW9paYtKbQwVCEAAAm4IfP36tfft8vJEpGcZDMwiUJ34ZoObX0Y8Ugkg1feVrDl3WGvW54iE&#10;4gQkuetD8ad5EgIlCQSqvi4Hzb+U1JTHFRK4u7tbU6gWKiVIoDke9xI0K1eT+rkajt3hCdhOVH9u&#10;UaPZ/CDfiryrwrs5Gw06nc6ZfCuqvPmN2FMGwzDx+HEWewAJDFOptv5JktZNUSX+IAABCECgJgGz&#10;5yXV1jenxuMtk3f1j7jE5/ya2GgOAQg8EiBhnaEAAQhUJhBxlfWB6L5nrqsx19ZUBkBDCEAAAhB4&#10;k8Dl5eVau90+bTabGzmjyiJgTQAi6SHOxmF190qg7qDb7R5Xl0BLCJQjIJUa30uLrOfdcsR4uhYB&#10;j9XXeZfW8pSaxqNms6dGGRRJmsC40fhP0gZmZBwHljJytiJTXSaqP5kpicO969vbXUVmo0oGBCSx&#10;6EjiFKpiFMScMhh4iceNs4j9JzRMJWl9++L6+tQUWkrILEyBAAQgEIzA4uLisdxyty5ruo+SvP6q&#10;Hqz5grmIjiGgkgAJ6yrdglIQiIdAbAsLCRwcSVX1Vbmm5iAeymgKAQhAID4CNzc321PN5okEAFfi&#10;096+xlkErhPffLA/KuKS6GPDPi4ik7WVTeCzubk5ldXLJmvPE7ESkGveP8WqO3onQMBVAnvJ62UT&#10;IJmsCbKBtZascRimioBsevAdqsoj1ZWR9XS/emtaQqAcAd/fvY2pqT+osl7ORzxdn4Akre/8VAWz&#10;vsjKEmLbX6xsaM4NE48XZxHzT3D8yvy71u50TkzBpQTNwyQIQAAC3glIkdCB5F/tSwG7dVln8g3v&#10;3QN0CIH4CJCwHp/P0BgC8RBQFIgwC6Nmo7HeW1jYMQumeCCiKQQgAIH4CFxeX38ajsfmasVefNq7&#10;0ziLALaiud+dJ/OWzGZiMf/L2nMgFfO2ij3NUxCwQ0Cqq++KpBU70pACAQsEniew1xA3nJr6s0Zz&#10;mioi0ByP+T5Q5A9UgUAMBGRNPTAHQWPQFR3jJeA7Uf2JFFXW4x0zMWtu3qvybyekDaF+cyFtzrLv&#10;xOPEWcT6Ex64JmndFFySwksbCZuJaRCAAAS8Epifnz9bWlralG94s9YcPHXOvqJXN9AZBKIgQMJ6&#10;FG5CSQjoJvDmAiNwQMJUihiPRjtLi4ubZoGkmyTaQQACEIibgLlG8dvl5YlYsRu3Je60zyKQHXju&#10;d+c9JBNcKj4GTEBOqpadF2/BkxCoR8BUZpQKJh/qSaE1BBwSqFF9vd1o9B1qhmifBJrN//rsjr4y&#10;JtBobGRsfYqmMw+k6FUFNmlImqXKuoKBkKEKEq/oj0ajjyFMJ2EpBPUAfSYeH84ixh9g2ATosieF&#10;l0zS+naAvukSAhCAQLIEJGn9aDgcrsp684i1X7JuxjAI1CJAwnotfDSGAAQ0E5DFz0e5bnrdLIg0&#10;64luEIAABFIgYK5PbLfbp5Ist5GCPS5tyCKgnfimhMvxEYtsgkyve0oShw+63e5xLL5EzzQI3N7e&#10;7poKjWlYgxVZECiYwC4H0AedTucsCyYZGNmgwnoGXsZECNgnIJvcX+xLRWLOBDQkqj/xN2t4SZT7&#10;lLM/sD0MAYlb7JubiX32TizJJ+2AfSUeF84ith9w+ITo2twWfHFxYW4M5g8CEIAABCwRWF5eHvR6&#10;vR3J1zIV14ntWuKKGAikQqDxf9++8X2YijexAwKBCUg1kNf/Gm/+V6uayybGcefduz2qWlrFijAI&#10;QAACrxIwFSgkqGc213pgKk4gi5OjHuf/4uR50jYBf6s825rbl2cCb3Nzc+v2JSMRAq8TkHl4RRJd&#10;/oIRBJIi8LiGGI3HR3MzM+YaWf4SICDvq6+NZpNvhgR8GYMJskZd58BLDJ6arKO5Sebu7u7r5Cd5&#10;AgJvE1C9GToer7KfwQj2TcB8S8o79tTH4WfVvz/f4FPuL/FkdeM6EtbTHcCSX9Af3t9vmSTLdK3E&#10;MghAAAJhCPzf//3f/lSj8Yf0TlwwjAvoFQKqCGSRJ6OKOMpAIGECoQNOElg7Hz48bPaWlrYI7iY8&#10;0DANAhBQReDy+vqTqUDBB2Z5t2QR3M5gk6K859NrEXoNqIWorEUHssm7pUUf9MiHgIy9D/lYi6XZ&#10;EHiswC4Vuamqm5DTSVZPyJkRmDLicEQEXiqmoqyxB1RkK8aKp14moKmi+ms+Yk3P6A1BwOyjydhz&#10;ejg0ht9fCPZJ9plBHDiLeH6Sg7OYUeb24Hanc2IO8xRrwVMQgAAEIFCUwNLS0v5oenpdbtM8LtqG&#10;5yAAgXQJkLCerm+xDAK6CLgNVAwk6LW3tLi4Kqee+7oMRxsIQAACaRL4+vVr79vl5YlYt5umhX6s&#10;yiLI7XYN4MdR9DKRAEnrU1IcosGhyYkjhQdsE5BNtA1JAN3mN2ibLPIUEeAbX5Ez6qhyc3+/Uac9&#10;bSFQlsDo+/de2TY8r5oA84Fq9+hULqZEWbOmJ0FO5zhKXatut3ssSetHLuzkO9UFVaUyM4j/ZhHH&#10;Vzq8fKoltzStSYGm08vLyzWf/dIXBCAAgRwILMthyV6vtyVz6taUFCPNwWZshAAEXiZAwjojAwIQ&#10;sErgzQCUg4CFLGaOpKr66tLCwoFVQxAGAQhAAAKvEjDBuna7fWoqToCpPoEsgt0O1gD1ySPBNoGc&#10;NyLlytiPUpmsb5sp8iAwicC40finunpMCTmT7OK/Q8AQMNV0uT2NsQABCFQlIN+ra1Xb0k4fAVlv&#10;c+OGPreo1SjWdTFV1tUOqeQVkzX3nu2bLHKOESU/YH41MIO4bxbx++wG7psG96aazVM5SLYNFghA&#10;AAIQsE9geXHxWL7x1yX4+9G+dCRCAAIxECBhPQYvoSMEIPAbAQme9ZuNxnpvYWFHqqoPQAQBCEAA&#10;An4I/AjSNZsnjVZrxU+PefSSRdA7g82LPEbr21bGmhhQx3dmXSoVyfbryKAtBKoQuLq6ei+VnzZ+&#10;bZvj77AKP9pEQaAfhZYoWYzAw8Nv76tiDXkKAhCAwNTU3NwccwIDYSKB2NfBj1XWmS8nepoHbBOQ&#10;G+MGrVZrx5ZcktVtkYxATgbx3izi9hEMtRAqSqX1w8vr608h+qZPCEAAAqkTMDleS0tL+6Pp6VWz&#10;x5a6vdgHAQj8TICEdUYEBCBgnYDLKuuyWDkfj0Y7S4uLm/Pz82fWlUcgBCAAAQi8SuDi6mrfBOnk&#10;gR6YIFCJQAabGJW4JNgol81JWZsOpBLZVoIuxKQICMjhsTc3zWJP2InABajomADVdB0DRjwEEicg&#10;yXf/S9zErMwzyZS2q/9mBTBxY1Na9z6/QSlxt2GeMgKdTudM1t97ddXKJR5Ul1MS7TOI85KsnsRI&#10;rWvE7sXFxeHXr1/ZE6tLkvYQgAAEXiCwPDt73lta2hyNx+bw5ABIEIBAHgRIWM/Dz1gJAe8EXASl&#10;RObH0XC4LiftjrwbRIcQgAAEMiZggnEX19efZYP4Q8YYnJueTQA8g80M54Mlkg5crAe1mS7vxS2T&#10;PKNNL/RJn4C58USqq68UsTSlBJ4i9vJMOgTk9orjdKzBEpKHGQMQgIAFAn0LMhCREIEU17nmBiVZ&#10;628k5CZMiYiArL8Pqla4TPH3GJHr/KpqYrsZxHezidX7HT1R9iYFI7bb7fYJSetRug+lIQCBSAgs&#10;Sw6Y5IKtyirjIBKVURMCEKhBgIT1GvBoCgEIVCRQMpAhVR2Op9vt1aWFhX1zNUzFXmkGAQhAAAIV&#10;CFxeXq61O50T2TB7X6E5TUoSyCYQXnItUBIjjysikHLSuqxRP0p19b4i3KiSCQFJIOjJb6v0lcQk&#10;EGQyQNIxk/drOr7EEggEISDz5VqQjunUGQFu3nCGNjrBqa9rqbIe3ZBMSmFzi5y5Ta6MUSnHfspw&#10;yOLZTGK62cTosxi0FowcjabkAPba9PT0X2a/zIJEREAAAhCAwAsETC5Yb3FxTxLXN7lhjSECgbQJ&#10;kLCetn+xDgJBCbwZpCoQ1DCLkOHDw6ZcAbMlQbLzoMbQOQQgAIEMCXz79u39VLNpktUJwnn0fzYB&#10;8QJrAY/Y6cohgRSTCUzFMak8tu8QG6Ih8CqB69vbXdko61VF9PSbJKmgKkHa+SAwHA7/9NEPfXgk&#10;0GhseOyNriAw1Wg2K8+V4NNJYG5urq9TM7TyRSDFb8uX2FFl3deIop8Xx5/cImdukytKh+/KoqQS&#10;eC6TWG42sfkEhqQXEyRZ/dmf+b44MbceeumbTiAAAQhkSkAS1/uSI7YuN7rsCYJBphgwGwJJEyBh&#10;PWn3YhwEoiUwkCDX3tLi4rpZjERrBYpDAAIQiJjAxdXVfrPd/iwmmCAcf54JZBMYz2Sjw/PwUdtd&#10;KpuYptKYqTimFjSKJU1ANsVWJIHlD1tG5pL0Y4sXcvwRkOu2iQX4w01PEEiWgLmVJFnjMjRMEigH&#10;VFnL0PFico5rVqmyfpint7FaAwFzm5y8bw/e0iXH36UG3wTTIZMYbjYx+WADKbKOf05Wf1K+Jwfs&#10;Dy8uLvYjswZ1IQABCERHYGlp6WA0Pb0+Ho2Oo1MehSEAgTcJkLDOAIEABJwSKF1lXYJgUlV9dWlh&#10;4c1gmFOlEQ4BCEAgYwJfv37tXVxff5aN4A8ZY1BhejYB8kw2PFQMKgVKpJC0biqNmWQZBThRIUMC&#10;kjTwoU519deQkWyQ4WBSbLI5GNTpdM4Uq4hqJQnc3N9vlGzC4xCwQuD24WHNiiCEaCLQ16QMurgj&#10;kPutQHJIdYUKru7GF5InE5BbLfZeOySUQmxnMgGe+IdAJrHbbGLxDO1iBF5OVv+nrdk/k6R1DpcV&#10;o8lTEIAABCoTWJ6dPe/1eluj4XBTKq6fVxZEQwhAQBUBEtZVuQNlIJAmgSLBKwl89ZuNxvri4uKe&#10;VFUfpEkCqyAAAQjoJnB5ebnW7nROZFPsvW5N89Eum0B5Jhsf+Yzcty0tsjbUymo0Gu2ZSmNa9UOv&#10;tAnc3d2tNZrNbZdWkrjuki6yixKQ+MBx0Wd5Lg4Co+/fe3FoipYQgIB2ArIe/6JdR/SrR4D16L/8&#10;pMo6xSTqDSda1yTQarV2zGHS52JijunUxJFn80xittnE4PMcxeWtnpCs/iRQkta3JWn91BSBKt8J&#10;LSAAAQhAoAwBySHrS8X1VUla/1imHc9CAAI6CZCwrtMvaAWBbAjI9S3nsqjYWlpc3Jyfnz/LxnAM&#10;hQAEIKCMwLdv395PNZsmWX1NmWrZq5NNwDyTDZDsB/QjgBiTEEwCZbfbPcCHEAhFYDgef/LVd4y/&#10;UV9s6Mc9Adn0JRnRPWavPTSbTb4xvBKns38IPDxsQCMtAlLxt5+WRVjzRID15+9jgSrr/D5CEzC3&#10;HsnafO/57zS0TvTvkUAmsdpsYu8eh05OXck7cq3dbp+aYlA52Y2tEIAABEIRkKT1/dH09KopiBpK&#10;B/qFAATqEyBhvT5DJEAAAgUIvFB1YSCLiI9SFcdUVT8uIIJHIAABCEDAEYGLq6v9Zrv9WcT3HHWB&#10;2JoEsgmcZ7IRUnM4JNU8lspcsm49l8rqO0nBx5ioCNzc3GxIwsqGb6VJHPJNnP4eCfQhkRyBpeQs&#10;wiAIQCAIAUkKMjHlsyCd06kTAqw338ZKlXUnww6hJQhILOTIHOCPJX5TwjQefYtAJjHabGLujPbi&#10;BApWV38uUNanK/J/n/woCsUfBCAAAQg4J7A8O3veW1ralHl8SzobOO+QDiAAAesESFi3jhSBEIDA&#10;JAKSpH48PT29bk6/ydUtLCAmAeO/QwACEHBEwFxVeHF9/VkCalwx7IixTbHZBNAz2RCxOTZilxXD&#10;pqdcg71lkmNiZ43+8RKQRJXDkNo/JRLF8HsNyYm+6xMwSYiSFHNeXxISNBEwVec06YMuGRFoNv+b&#10;kbU5mdrPydhUbSVRvZhnTZX1q5ub/WJP8xQE3BC4kwP8cuMXa3Q3ePVJzSQ2m02sXd8I06tRhWT1&#10;Z8b05GaxzxcXF7t6DUQzCEAAAmkRWJbCqKPhcFW+LQ/SsgxrIJA+ARLW0/cxFkJADYGRbDwPh8PN&#10;Xq+3xQa0GregCAQgkCkBc0Vhu9M5kY2v95kiiNLsbALpmWyMRDkIHSmtOVlBDlvumWuwHZmOWAhM&#10;JCDV1bdNosrEBz09oPn36gkB3bgl0HcrHukhCMh7oxeiX/rMlID5lnj81xiPGXsJDgNZn39J0Kws&#10;TOIQZDU3y7fAH3Koj/dZNXy0skBgWQ7wN+QgvwVRiNBOIJOYbDYxdu3jTZN+9ZLV/7FEDmt/kqT1&#10;oEUnNGFFFwhAAAKuCZgCqb3Fxb1Ws7nObWyuaSMfAvYIkLBujyWSIACB1wkMZKNoT65lWZcFQx9Q&#10;EIAABCAQlsCPqwmbTZOsvhZWE3qvQiCbgHomGyRVxkDKbbRVbzbXXne73YOUmWObbgImMUWqq6u8&#10;CYXEdd1jJ1btSEKM1XNv602F9TT9GsyqZwnpT4npP/2/zxQjwTOYl5x2PDc3R3zZKWH7wlk31mMq&#10;82jv+vZ2t54UWkOgHoF5Ocg/Ho0+1pNCa9UEMonFZhNbVz3YlClnKVn9ySqZt7dlD+7E3HCszFLU&#10;gQAEIJAsgfn5+TOTj2by0sTIQbKGYhgEEiHQ+L9v37TlBCSCFjMgAAFDwFy/Mh4OP5qTbRCBAAQg&#10;AIHwBC6urvYlYKYy8S08nbg0yObkaUOOVvCXHQENXpcEp3O5FWhd3pmsY7MbgXoMvrq52W9GMm9r&#10;+N3q8RyaVCUwMzPDUKoKT2k7kzB89/37V6XqoZY2Ag4SpXivaHOyHX3kBppTDsPYYelSCpuP9ujK&#10;fDqYnZlZ5fvUHlMkVSNweX19It+oG9Va00otAQdrMI22kqyu0SuBdbKcrP7cGlPpV+btHZNEGdhK&#10;uocABCCQFQFzYEjev4eNZvN9VoZjLAQiIpBNnktEPkFVCCRBQD7C+ubaFXP9CsnqSbgUIyAAgcgJ&#10;mI+zi+vrzySrR+7IZ+pnE2DPZMMknZFpxxINiQ0tue6aZAA7/kRKNQImyVMyd/+o1tp/q6fKmRp+&#10;v/6tp0dLBPqW5CBGEYHbh4c1ReqgSigCk6qiP/33UPrRb4wEmDMUe42K6vadQ5V1+0yRWI1AS5Iv&#10;pXLloFprWqkkkEnsNZtYuspBlqdSj4crT+Sg5UaeBLAaAhCAQBgCJj+t1+ttjYbDTVm3nofRgl4h&#10;AIG3CJCwzviAAATsEpAJXz76t+S6lU1ODNtFizQIQAACVQlcXl6utTudE0l6e19VBu10Esgm0E4C&#10;i84B6FirkEkOo9ForyPXXTs2EfEQeJOAbGh9MokpMWIK+fuNkRc6/01gOBz+CYsECTw8rMjmkFzB&#10;x3GW5LxbNAk9sO9JEElu5P0wSNbrX9K0LF6rOLzo3nfmMKu801bc90QPEHidgNxEd/4wHu/AKBEC&#10;gddpvihmE0P3BTSVfhxWV3+GqCexDpO0vp0KNuyAAAQgEAsBSVzvLy0trUpM8qPoPIhFb/SEQA4E&#10;SFjPwcvYCAE/BAZmopfNgvXlxcVjP13SCwQgAAEITCLw7du391PNpklWX5v0LP89TgJZBdwz2USJ&#10;cyS609p3eptUtT7qdrsH7ixCMgQmEzCJKHJl5fbkJ3U/QeK6bv9o067dbve16YQ+Vgis/COlTILz&#10;r89aUQUhvxHAJwyKSAnMzc0xZyjxHes9f44wh1nle/WDvx7pCQIvE1jsdo9lP5C4SewDJJM4a1ax&#10;89jHpE/9/SSr/2ORJK0fXlxcHPo0kb4gAAEIQOBvApK0vj+anl6XbyniCAwKCCghQMK6EkegBgRi&#10;JjAejY7NBG8menO9Ssy2oDsEIACBlAhcXF3tN9vtz2JTLyW7sOV3AlkF3jPZTGGc/0zAV9K6BKzO&#10;pFrYHvwhEJrAuNFIahOLipuhR5T+/uX9O+BmC/1+qqKh+PY/Vdr91qZOYvWktlYUdChkkv51/rtD&#10;tbWIluIaa1p0QQ97BCRxd2DW7vYkIqksARLVyxKz87w51EqVdTsskVKPwN3s7EdJWuc9XA9juNaZ&#10;xFezipmHG03x9ew5Wf0fQI3G9v9dXHz++vVrLz5oaAwBCEAgbgLLcktQb2lpU9YGW7KGPY/bGrSH&#10;QPwESFiP34dYAIFgBMymwGg43Oz1eltmgg+mCB1DAAIQgMBPBEzAy1RrkA1cqi5lNDayCsBnsqmS&#10;0fAtZKrrhAiTLNlqtXZM8kshhXgIAo4ISALKhtyMsuFIfHCxrn/LwQ1EgUoE5B18XKkhjdQTaDab&#10;K+qVrJPw7aOteoC6FZQx2NOtIdrVINCv0ZamFQhwCLECNAdNqLLuACoiSxNYltjJSGIopRvSICyB&#10;p7VrWC289J5VrNwL0UQ6CZSs/lSMpdlovG+12yccPktkPGEGBCAQHYHlxcVjKWywLu/lg+iUR2EI&#10;JESAhPWEnIkpEPBIYDAaj3fkBNq6VFRnY8AjeLqCAAQgMImACXS1O52TRqu1PelZ/nt6BLIKxJO0&#10;nt4ALmiRq2rrkqi+R3Xfgk7gMacEZIx/ctqBEuEkritxhBI15B38RYkqqGGfwIp9kUiEQCkCS6We&#10;5uFoCMgmM3OHJ2+xbvMEumA3VFkvCIrHnBOY73TOhqMRt9Q5J22pg4xiqVnFyC0NjyzEBEpW/5Wt&#10;xD/WHobD08vLy7UsuGMkBCAAAWUEJMdt0Ftc3Gs1m+tyGLivTD3UgUAWBEhYz8LNGAkBewTMSTOp&#10;qr66vLR0ZE8qkiAAAQhAwAYBU5F1OB6fSlVWAl02gEYqI6uAfEYbLZEOR2dq205al6DU0ezsLOtb&#10;Zx5DcFECMpdvm42ros+n8ByVOlPwohUb2BywglGlkBWVWqFUNgRym1ezcawYOjc3x9zh2OEkqjsG&#10;XEN8LodcayCiqScCC93uwRS3JXmiXaObjGKoWcXGawwJmvoj8Eocuyf/++n/SRzQnyb0BAEIQAAC&#10;zwnMz8+fSZHWTVnLmgOYA+hAAAL+CJCw7o81PUEgagLmZNloenrVnDQzJ86iNgblIQABCCRI4OLi&#10;YleS1U/EtF6C5mFSSQJZBeYz2nApOQySf9xW8oSsc88kWZ2KYMmPmDgMHDcaH+LQ1I2Wtn7XbrRD&#10;qisCj+/hc1fykRuOANech2NPzxDIgYAcRhiYOSQHW33ayGFCn7Sr9yXj/70pXFFdAi0hYI/A3ezs&#10;jiT6DOxJRJJVAhnFTrOKiVsdJBkIC1RdfVLRleZweCh7e/sZeAATIQABCKglsLS09KNo63g0OlKr&#10;JIpBIDECJKwn5lDMgYB1AuPxuXzgb5mTZcuzs+fW5SMQAhCAAARqEfj69WtPAlqHjVbrUy1BNE6O&#10;QFYB+ow2XpIbqBYMmhT4f6sLSXAZtFqtHZPsYkEVRECgFoGrm5t9uSVlpZaQRBqTKJWII4ub0S/+&#10;KE9GRoB3WmQOS1TdjUTtwqy/CTCHWBoJHBy0BNKjmNwPu3pETVcTCCxLTEXiKluAUkggo5hpVrFw&#10;hUNNtUpKk9X/YSbFK8wen9nrU80R5SAAAQgkTMAUbe31ejuSuL7JwfiEHY1pagiQsK7GFSgCAXUE&#10;BlIR4aOcJltdXlw8VqcdCkEAAhCAwJSpWNhut09kQ2AbHBB4iUBWgfqMNmAY7b8TqJq0Lu/PvU6n&#10;cwZTCIQmIEHQniSr/xFaD439kzyl0St2dRqNRl/sSkSaIgIrinRBFQhAIEECzCH1nMohwXr8QreW&#10;74cNqqyH9gL9PxGQm+v6sqd4ABFFBDKKlWYVA1c0xKJQRXuy+hNE2eNryV4fSetRjCqUhAAEEiYg&#10;iet9Kea6bnLlxMxBwqZiGgSCEiBhPSh+OoeATgLmqpPR9PS6JKvv69QQrSAAAQhAwGxIDYfDU0m2&#10;XPtBI1DgDU/oJ5BVwD6jjRj9I8+/hmWTWiVB+Eg2VI/8a0qPEPidwM3t7QeZ03uweZ0ACVXpjo5u&#10;t3ucrnXZW7aSPQEAqCBwd3f393czf8kRmJub6ydnlAeDyn47eVCJLioSoMp6RXA0c0JA3sl7ktxz&#10;5kQ4QssRyChGmlXsu9wo4OnI9szMXl97evqvy8tLvl0YvRCAAAQCEzC5ciZnTnLnjgOrQvcQSJIA&#10;CetJuhWjIFCNgLnaxFxxYq46WZ6dPa8mhVYQgAAEIOCagFwPuCvJ6ifST++nviILwLnmhPx/CWQV&#10;uM9oQ4Yx/jKBItXWzbpXktX3YAgBDQTMjSmyKbWrQZdYdCDJKhZPFdKzX+gpHoqVwH9jVRy90yIg&#10;Vbh//nZOy7ysrZE11IDruosNAQ7/FeMU21OmyvrV1dX72PRG33QJyHt5S5LWB+laGIFlGcVGs4p5&#10;RzD0VKkYcK+sSGz6DVY9aX/yfzc326p4ogwEIACBDAmYnDnJnduS9YZZ355niACTIeCMAAnrztAi&#10;GAJRERiMxuMdc7WJueIkKs1RFgIQgEBGBMx1gJKsfiiB/0+vmh0wEJeRK6I0NasAvtmYyWhzJsoB&#10;6Vjpt5JZJaFlYDZQTXKLYzUQD4FCBGS8vj6vF5KQ70MkXsXvezmE+Wf8VmDBawS4OYKxoYUACeta&#10;POFMD+LZb6DloJ+zcadGcKPV4ntCjTdQRIoDnMsakAIBoYZCRvHQrGLdocZTrP0G3COrmaz+RLzX&#10;HA4PTeGqWF2A3hCAAARSIrC8uHgscaV12Xf+mJJd2AKBkARIWA9Jn74hoICAfDgdSFX11eWlpSMF&#10;6qACBCAAAQi8QsBUX2232ycS8N+eCClgQG6ibjwQlEB2gfyMNmmCDizFnb+0SSAJ6ztmA1Wx2qiW&#10;EQGZ3zdkbn+fkcnOTCUZyxlap4Jlfdt32gHCgxKQOXctqAJ0DoFHAs1mk7GY8GiQjeMvCZtXyTQO&#10;9VXCFm0jqbK+It8Vk+OF0VqI4rERkJjLkST0HMemd/T6ZhQHzS7GHf3gzMMAS8nq/8KSwlWmgFUe&#10;9LASAhCAgG4CUvh1sLS0tN9qNtcl3kk8W7e70C4CAiSsR+AkVISACwJmEh1NT6/2Fhf3zOTqog9k&#10;QgACEICAHQImmU2qT55KQttaYYkkrRdGlduD2QX0M9qsyW0sF7X3+WaBrIEPut3ucdG2PAcB1wTG&#10;jcYH133kJp8Erag8ft7pdM6i0hhlSxGgwnopXDwMAQhUJDA3N9ev2DSpZqyBknJnaWP4riiNjAaO&#10;CdzNzu4Mx+Nzx90g3hDI7KbJ7GLbjPJyBALti1lPVn+yWgpYfbu4ODW3L5cDwdMQgAAEIOCCwPz8&#10;/FlvaWlzJIWxRP7ARR/IhEAOBEhYz8HL2AiB5wQkQCQf81tmEl2msiRjAwIQgIB6AubaP0lWPxFF&#10;CUip91Y8CmYX2CdpPZ7B6UjTH8kb4/GZJLNwLbUjxogtT8BUQZRqiBvlW9KiKAESt4qSCvOcVMTt&#10;h+mZXn0QuLu7W/PRD31AoAgBOTzxvyLP8UycBMS/A7PWj1P7+lpzy0x9hilIoMp6Cl5My4ZleTc3&#10;Wq2ttKxSaE1mMc/sYtoKh5xqlVJLVn+EbQpZtdrt08vLS76xVQ9AlIMABHIisLy0dDQaDlfHo9FR&#10;TnZjKwRsESBh3RZJ5EBAP4GBZOl8lGtKVpcXF4/1q4uGEIAABPImYCommOv+JBj1qTKJQAG6yvrS&#10;0CuB7AL8mW3geB1MMXQ2Hg/kfcpGaQy+ykhHqiD6dTbJXH55F+lN3stfijzHM3ESkAMJvTg1R2sI&#10;QCBSAv1I9a6kNofyKmFLvpH5vpDDG8y/yXs6HgPn5TYlSeL5GI/GkWmaWawzu1h2ZMMxuLqJ74VJ&#10;/GRF1n8n3759ex+cNQpAAAIQgMAPAsvLy4Ner7cjieubOR+iZzhAoAoBEtarUKMNBCIjYE51jaan&#10;1yVZfT8y1VEXAhCAQJYEpOLqSrvdPpEg1HZtAIkH6mrzyVxAdoH+zDZyMh/eP5n/INfzzXK7EENC&#10;EYGrq6tdUwVRkUrZqEKClx5Xz8zMHOvRBk1sE5CE9TXbMpEHgaoEZOOQ8VgVXiTt5J2T/CEo1jCR&#10;DMaAaprvi+vb292AKtA1BH4j0O1290fjcR80lglkFuPMLoZtebgkLy7gHphZn3n86zWazc//Jzc2&#10;euyTriAAAQhAYAIBSVzv95aW1qWArLnheQAwCEBgMgES1icz4gkIREvAnOIyp7nMqa5lEnSi9SOK&#10;QwACeRGQZPWN4XB4aq75s2Z5wICdNRsQ5IxAdgH/zDZ0nA2cmASPxweL3e5xTCqja9oETNVD2WD6&#10;kLaVcVhH4lc4P5l4hax3CeCHc4HznpvNZs95J3QAgYIE5H3DeCzIKtbH5ubm/j97Z2PWRrI0as1I&#10;Xq8wP0MEB0dwcAQHZ2AygAgWIjCOwNwIcAZmI0COADJYMmAErDEf0syt9tq7rA3Mj/q/X57Hz7n3&#10;2+7qqrdK0kx1dfUkVN2b9OaWmCZC/Pf7BKRo/Te6rBMTvhEYZtmuFPDw7K/LMYnlNpPLXeuKk1Tk&#10;ONz7slys/rdH8/n8SN3OnIqLsRMCEIBAKASkgeyhaiQrDWWPQ9EZPSHgigAF667Isy4EzBIopWPB&#10;rjrFpU5zmV0K6RCAAAQgoIuAJJn2pFj9ROQVumT+Lcdh4k67LQjUTiC5xH9iGzvaAyYkgVIQKcUr&#10;qqsBfxDwhoDqekjhnDfu+FsRisGs+4RchXXkdheU77n/2V2R1SDwNAEKOOOOEHUIKqYruDlUF3e8&#10;mrROvWfQZd0kYWT3IaBuvFM33/WZy5wfCCSW00wuZ03AdyPgcM/LVbH634DkdubLy8uTi4uLohs0&#10;RkMAAhCAgEkCqpGsNJTdVo1l5cDmucm1kA2BkAlQsB6y99AdAg8RqOt38uP3cn1t7QOAIAABCEAg&#10;DAIqqaQ6Isim0nujGjtM4Bm1C+FaCCS3AaA2eBLb5NESKCEJke5d8r26HZLK6Bo/AblJZSPPMrqr&#10;e+xqCsSsOed3ayuxEAQgAAEh8OXLl01ARE9gErKFPIOE7D2/dKfLul/+QJu/CHy9+U5uwIPHAgQS&#10;y2Mml6teIDSSnOpwr8t5sfo3h8vtjVvD0ejk+vqa95wkPwQYDQEI+ExANZatquqVPP++81lPdIOA&#10;KwIUrLsiz7oQ0ExAOshM5HqRl3LNyIH8+JWaxSMOAhCAAAQMEVDF6iNJKklR5Y6hJf4t1mEiz4p9&#10;LLIQgSQ3AhLb7FkoQAKbrIrVVRevwNRG3cgJyHsbxeoB+ZjCMXPOku/niTnpSPaEwJYneqAGBCCQ&#10;CAHZDP4Umqk8a4TmsTD0pct6GH5KUcvb8fidFO2cpWj7wjYnlr9MMke9cJAgwAYBX4rVv9sqv/mb&#10;otPJxc0N7982AoA1IAABCHQgoOr2VP2equNT9XwdpjIUAtEToGA9ehdjYPQE5BoRdZ1Isbb2Wl0v&#10;Er29GAgBCEAgIgKq88GzZ8/+UEklq2ZRtG4Vd2iLqQ2B5DYFEtv0CS0m++hbV9U7iiH7kGOOSQLS&#10;XX1Luh/tmFwD2eYIUFCmj60k6I/1SUMSBCAAgdYEtlqPZGCQBJaWliYhKM4zRQheCl9HdauTut0p&#10;fEuwICYC61lWVsPhbkw2GbclwRsik8tLGw+iCBdwtL/lW7H6Pc8Wo/n8ZHpzQ84xwnDHJAhAIHwC&#10;qo5P1fNVda2eg8vwLcICCCxOgIL1xRkiAQKuCJTq+hA5kfVSXSfiSgnWhQAEIACBfgRU8kgSXKcy&#10;u+gngVkQMEsguc0BitbNBpRF6ZL0mbx48eLA4pIsBYFWBGopGmk1kEHeE6DQbDEXhdgBdzGL05ut&#10;DuikZzUWQwACrglIM4BSDkWdudbjsfW/Pz/4qh96xUeA253i82kMFi0/f342r6r9GGwxbkOCucrk&#10;8tHGgyjCBRwVq4dAMp/Pjy6vr9+HoCs6QgACEEiRwPra2gdpRvtScgOHKdqPzRC4T4CCdeIBAgES&#10;kI6RX3/I1PUhAaqPyhCAAASSJ3B1dXWkkkcKhLOuDCT2ko/DNgCS2yRIcCOoTRwENaauy7vxeDso&#10;nVE2CQJfu6sPBltJGJuYkRSvd3f4aDSadJ/FDAhAAAILE/jvwhIQEAIBr35jeE4IIWTi1VHd7kSX&#10;9Xj9G7JlKy9eHEpDruOQbTCue4I5yuTy0MaDKMIFHO5pOdvH6+hGyT3uTa+uPl5cXBQdpzIcAhCA&#10;AAQsEJBmtGWxurov9X6vfT5wbwEFSyROgIL1xAMA88MiID9YE/XDVRTFrvohC0t7tIUABCAAAZUk&#10;ury6Oh1k2Y4XNBwm+LywHyVaEUhusyDBDaFWgRDIIOmquK2umA5EXdRMiIB0V/96UI2/uAlQlNbK&#10;v+fPpatiq5EMCpnAVsjKo3ucBOQ5sYjTMqy6T8CHWzx4HiAmfSJAl3WfvIEu9wncjse7UrRO/uah&#10;sEgwN5lc/pmvg+4EHO5lhVKs/h1qnmVvhqPRCYfWuocZMyAAAQjYIiD1fpNibe2VPA+rm4d4JrYF&#10;nnW8IUDBujeuQBEIPEmgrOp6V36wXqsfLlhBAAIQgEB4BK6vrzdHz579IZvkmz9q7zTh5TDRF54X&#10;09U4uU2DBDeGYohuuYXo3Xg85lk5BmdGZoNsEO1Ih6ONyMzCnAYCFKs9DEgKCfme5tMDAQg4ISBF&#10;m4WThVnUKoGlpSUnvzP87lt1M4t1IECX9Q6wGGqVgGo2oJoOWF00hMUSzEkml3cOIQ5909HhHpbT&#10;vbsF/KD2IWfz+anal1xADFMhAAEIQMAwgbW1tUNpWvtS9jePDS+FeAh4RYCCda/cgTIQeIBAXb9T&#10;P1Dra2sf4AMBCEAAAmESmEqhmiS2TkX74jELnCa+HCb8wvRomlont3mgNogS3CQKNbrlcOfkxYsX&#10;B6Hqj97xElDFcfJt8j5eC7GsDQGK2P6hJJumn9owY0zYBMTP/wvbArSPkcBDh8djtDN1m8TPpa1r&#10;tfl9Tz3awrGf257C8VVqmn5tOlDXh6nZ/ai9ieUhVa45uXwzwd6dgMO9K6d7dt1JPTRD5SRP1P6k&#10;HnFIgQAEIAABEwSkaW1ZFMW21AW+lmfjcxNrIBMCvhGgYN03j6APBL4RkMT6pHr27KWcqDpQP1CA&#10;gQAEIACBMAlcXV0d5fP5URvtnSbAHCb+2rBhjB8EktxESGyzyI9I66iFXCF9Nx7TlasjNobbIfD5&#10;y5c9KZwq7KzGKiEQSL247ddffz0OwU/ouBgBOlkvxo/ZEIDAwgQmC0t4REDqv+OmuCLXLIGsrrfk&#10;1qcts6sgHQL9CMjNGPtSmHPWb3YksxJsmpFkjjmScLVqhsM9K6d7dXohF2p/UvYpD/SKRRoEIAAB&#10;COgmIHWBE6kPfCnPxu90y0YeBHwjQMG6bx5BHwjIiSl1cqpYW3u9Ph6fAwQCEIAABMIkcHFxUVxe&#10;XZ0OsmyniwVOE2EOE4BdGDHWLYEkNxQoWncbdA2rqyuk1VXSXiuJckkSkKKQjWww+C1J4zG6FYHU&#10;it5Ux1vV+bYVHAYFTYBO1kG7L2rlKdiM2r1/G1dVldbbPFL7vU4jShKy8ls+Q57D3iZkNaYGRkDl&#10;daQwJ833hARzjknmlgP7THqhrsO9Kqd7dKbgZ9lb1VxL7VuaWgK5EIAABCCgh4Bqaqua26omt3ok&#10;IgUC/hGgYN0/n6BRugRKdVJKnZhSJ6fSxYDlEIAABMIncH19vTl69uyPvoUaThNiDhOB4Xs+HQuS&#10;3FhIcAMphIiuq+rd1yuk+YOAhwRUUQjd1T10jKcqJVIMx/e1p/GnUy26q+ukiSwIQKAPAenWu9Dv&#10;zf3fZKf5mT7GMwcC3wn80LFZ3kvosk50eEtA8jrnEqP73ipoSrEEc41J5pRNxQ9yIdCVgDTXGo5G&#10;JxStdwXHeAhAAAL2CajmtqrJrTw7qdulS/sasCIEzBKgYN0sX6RDoBUBKbT5IF3VX6qTUq0mMAgC&#10;EIAABLwlML252ZENzVNRsFhESaebohStL+K6ZOYmucGQ4EaS1wFd18cvXrzg+dlrJ6Wr3O3t7WaW&#10;5zvpEsDyRQhEXLz++yJcmBsGgS9fvmyGoSlaJkpgI1G7kzJb3eahbvXoYnTEv71dMDA2BgI/FKrf&#10;N4ku6zE4OF4bpGj9gzT1Oo7Xwh8sSzDHmGQuOZmA1myow/0pp/tymjE+JE412VLNtlTTLQvLsQQE&#10;IAABCCxIYH119VjVEsrv0+GCopgOAa8IULDulTtQJjUC6goP+XF5XRTFrnRVL1OzH3shAAEIxEZA&#10;XamXz+dHUdjlMCkYBb9EjEhyoyHBDSUfw3le1+e34/Guj7qhEwQUAYnR95CAgA4CMRXQcSOGjojw&#10;X0ZVVYX/WqJhwgQ2ErY9NdMnTQbH9BvbZCv/PQECTxSqf7f+W5f1nQRoYGKgBFSeR+V7AlW/vdoJ&#10;5haTzCG3jwhG3ifgcF8q9mL1e5gLsfXk8vLyDcEHAQhAAAL+E1C1hMXq6v4wz1+pGkP/NUZDCDQT&#10;oGC9mREjIGCCQFnV9a66wkN+XPhBMUEYmRCAAAQsElBX6F1eXZ0O5Eo9ncsmlCDTiQ1ZlgkkueHQ&#10;YiPYshuSWy4bDrfXpXNicoZjcBAEbm5utrLBYCsIZVEyKAL3C+tCe06UZPpxULBRtjeBPM83e09m&#10;IgTME1gzvwQr+EBADs98ekgPitR98A46aCXQMT9Bl3Wt9BGmmYDK86h8j2axfomjWN0vf6CNXwQo&#10;Vrfpj0JuhvwoTbj2bC7KWhCAAAQg0J/A8vLymaoxlFuJ9kVK2V8SMyHgngAF6+59gAapEajrd+rK&#10;jvW1tQ+pmY69EIAABGIkoK7OU1foqav0TNjntBjJYYLQBEtkmiOQZNG6wpngJpO5KGoveV5V+8vP&#10;n5+1n8FICNglIL/ddFe3izzZ1UIqunuscDBZ58VtOAXBcfs3aOtMvbcHDSVS5ZeWliZfX9l++Bep&#10;uZiVIoGOherfEcn34IYcsN1JERk2h0FA5XvqqnoXhrYdtOz5me2wgpdDk80Ze+kNz5VyuBfldA/O&#10;tVuy7L26Odq1GqwPAQhAAALtCaytrR2qmkN5Zv7QfhYjIeAXAQrW/fIH2kRMQF3NUT179lJ+PA7U&#10;lR0Rm4ppEIAABJIhMJUNHklmnYrBhUmjnSbMHCYKTTJFtn4CyW5AULSuP5iekigdeldevDi0uyir&#10;QaA9AVX8QTFce16M1EfA9+L10Wg00WctknwmwHegz95BNwikQ0C+i9QNp2fpWIylyRDQUPRKl/Vk&#10;oiVYQ1+8eHEg3+HxvD8kmjtMNlcc7CfPoeIO96Cc7r05RP6vpeXmaHWDtLpJ2heV0AMCEIAABJ4m&#10;oGoOi6LYlcJ11XH9HF4QCI0ABeuheQx9wyMgPw7qR0JdzbE+HvNDEZ4H0RgCEIDAgwRU14F8PrfW&#10;ecBp4sxhwpDwC4uA2ohIcjMi0Y0n29E5l+fq2/F41/a6rAeBtgSk8KOos+xt2/GMg4ApAh52kz1/&#10;zs0Yptzto9wNH5VCJwh8I7AFiaQITJKyFmPjJ6Ap90CX9fhDJQYLh1m2K8U3ZfC2aPrchsYhyfxw&#10;aE7yRV+He09O99x84f9ND3XwfDganaobpT1TDXUgAAEIQOAJAlK4PpGmuS/luVndUBT+szPeToYA&#10;BevJuBpDHRAo5UdhX/04qB8JB+uzJAQgAAEIGCCgugyobgMD6TpgQPyTIp0m0BwmDm1zZr3FCSS5&#10;KZHoBtTi0dJeQjYcbq9Lp8T2MxgJAbsEPn/5spcNBht2V2U1CDQTcN19vaoqciLNboppBN+DMXkT&#10;WyAQMAG5HvtTwOqjOgT+IaChq/qPOOWw7Xt14BbMEPCVwFgagM3qOuymBYnmCpPMC/v6QfJdL4d7&#10;Tk732jz1izrQJlxOLm5utjxVEbUgAAEIQOARAlKXeFA9e/ZK3vHIwxMlQRCgYD0IN6FkaAQkGf5B&#10;uqq/lB+Fw9B0R18IQAACEHicgOouoLoMuLzm3mkizWECkbgMj0CSmxMGNpHD87wZjedVtb9Md14z&#10;cJGqhYAq9pBi9d+0CEMIBAwScNF9XZ6dKRg06FOfRN/c3Gz4pA+6QOAhAsRpOnGxtLQ0ScdaLI2S&#10;gMEcgzyfFZ8/f96LkhtGRUNg9cWLY2kMdhikQRSrB+k2lLZIgL0mi7A7LVWM5vOT6c3NTqdZDIYA&#10;BCAAAecE1uXAZ7G29lr257flGfrcuUIoAIEnCFCwTnhAQCMBdVppmOeviqLYla7qpUbRiIIABCAA&#10;AccEVIJGdRdQXQYcqzKgaN21B1i/LYEki9YVnEQ3pdrGRedxdX288uLFYed5TICARQJS/PZeFX1Y&#10;XJKlIKCFgI0C9l9//fVYi7IICYGA83elECCho3MCxKlzF9hRQJ7NSsnXn9lZjVUgoJGAwUL1+1rK&#10;Z+Q3uqxr9BuijBC4HY/fSZ4tnO9yS59fI7AXEKpywMnmgRfgluxUx8XqTvfXAnF6Pp8fXV1dHQWi&#10;LmpCAAIQgMA9Auurq8dy4+kreYZ+BxgI+EqAgnVfPYNeYRGQ00mVXE2nTistLy+HkzgJizLaQgAC&#10;EHBG4PL6+r1K0IgChTMlfFrYcULRJxTo0kwg2c0Kitabg6PNCNmUlM3JsK+AbmMnY4ImoDq1Znm+&#10;E7QRKA+BbwTuF7DrgKIKBVXBoA5ZyAiCwEYQWqJk0gRk0473+rQiYJKWuVgbNAHLha50WQ86WpJR&#10;fl3eJarhMIy8UKK5wGRzv8l8CjUb6nhviWL1Dv7Msp3Ly8uTi4sL3p86YGMoBCAAAR8IqAa7a2tr&#10;B6rhrmq864NO6ACB+wQoWCceILAoATmVpE4nra+tfVhUFPMhAAEIQMAvAioRoxIy2WCw55dm0sDZ&#10;tUKOE4uuzWf9bgSS3bhIdKOqW3Q8Mbquv25Kqs1JbTIRBAEDBOoso+OQAa6IdE9AU/d1EuLuXWlT&#10;gw2bi7EWBPoQyPN8s8885oRJoK6qT2FqjtZJEbBcqH6fLV3Wk4q0YI1dfv78bF5V+14bkGgOMNmc&#10;r9fBiHKPEXC+pxaga6RBx9ZwNDq5vr7mHSpA/6EyBCAAAdVwVzXeVQ14hUYJEQj4QoCCdV88gR7B&#10;EZBk93H17NlLdSpJnU4KzgAUhgAEIACBJwmoBIwkYk5VQsZXVM4TbBSt+xoaXuqV7AZGohtWOoJQ&#10;Ns731aakDlnIgIApAtJdfUsOtnn7rGDKbuSmSaBnAfvvadJK02rp2POfNC3HaghAwFcCS0tLE191&#10;Qy8IyBXt0pHCbXZPdVmXd5q3eAMCvhNYefHiUD4vx17q6fhz7IpJsrleV8BjWNfhfpLbX9uwnSfP&#10;CpvCj6L1sN2I9hCAQOIEVAPeaj5/KXWOHxJHgfmeEKBg3RNHoEZABOr6XL7IXxdFsb0+Hp8HpDmq&#10;QgACEIBASwLTm5sdlYCRRMxGyynOhjlPtDlMMjqDzsK9CSS7keHBJnRvpzmaOK/rD+PxmMSJI/4s&#10;256AdFenuKM9LkZGRqBNAbt8l08iMxtzniAgnau9f3/CgRCQ9/z/QSEdAuLvUg7TnKVjMZYGQcCz&#10;HIF8TvakaJ3f8CCCJ20lb8fjXSlaL72iQLG6V+5AGY8JONxHcr6H5rFbOqhWCMdTtXfaYQ5DIQAB&#10;CEDAIwKqEa/UOe6qekfyJB45JlFVKFhP1PGY3YtAKYmQfemo/lK+yCe9JDAJAhCAAAS8J3B5ff0+&#10;n8+PRNHCe2W/Keg84eYw2RiKj9DzHwLJFq0rBIluYnWOfykomY3Hfl/13NkoJsRIQIo6duiuHqNn&#10;sakvgR8L2CXxfdxXFvOCJbARrOYoDgEIxExgErNx2BYQAc8K1e+Tk+c2DuIGFEqpqrouh5DkgMW2&#10;F/Z7/Hk2zSfp3K5puLHKd7h/5HzvLDKfqr1TtYcamVmYAwEIQCApAqresVhbeyV71u/E8DIp4zHW&#10;GwIUrHvjChTxmYC6FkNdjyHF6oc+64luEIAABCDQn8DFxUVxeXl5IoVne/2luJtJ4s0de1buTiDp&#10;jQ2K1p8OGOmUVQ2Hu2oTsntkMQMCdgl8LergM20XOqsFRaCqqk9BKYyyOghs6BCCDAgYJkCcGgbs&#10;m3jJ7fN75JtTUtMngMJWKQLeoct6aoEZpr1fb3Cq60On2iecB0g6p+s06AJenGL1gJ33sOpqD3V6&#10;dfVR7alGZxwGQQACEEiIgNQ/HlTPnr2SnMlxQmZjqicEKFj3xBGo4ScBKUCYDPP8lboWQ12P4aeW&#10;aAUBCEAAAosSuL6+3hyORqdZnm8tKsvlfKdF6w4Tjy6Zs3Z/AmqDI9lNjoQ3tpoiRjbJ95efPz9r&#10;Gsd/h4BrAn/++eeBxOvGVz0CKEBxzYv10yQwGo0maVqeptW3t7ebaVqO1QES+Ov3m79kCCwtLfF7&#10;lIy3PTM0sPcEuqx7Fj+o8ygB+V7fl/fwMyeIEs7pJZvHdRJokSzqcM/I6V5ZJO57yow8y97InuoJ&#10;ResJOBsTIQCBqAmsj8fnUg+5Lc952/J8fR61sRjnFQEK1r1yB8p4Q0C+iKu63pVrMF4vLy+7SXp4&#10;AwNFIAABCMRNYHpzsyPJq5O/i84CN9dpIs5hAjJwtyWtfrKbHYFtXNsI0nldf5BOWR9srMUaEFiE&#10;gBRyFPLc8NtPMvhcL4KVuZERkGfS8+ccQIrMq0+bIx31i6QMxtigCajf8qANQPlOBOS5rRSfk+Pv&#10;RI3BCxEI9L3gW5f1rYVsZzIELBGQeFVFNaWl5f5ahmJ1q7hZLHACDveKnO6RBe62LurL9/Dm6Nmz&#10;P1RDsC7zGAsBCEAAAv4RWF9dPZbc7it53n3nn3ZoFCMBCtZj9Co2LUZAvoDVF/H62tqHxQQxGwIQ&#10;gAAEfCdweX39Pp/Pj0TPwnddu+jnNCHnMBHZhRFj/SKQbNG6ckPCm13/ikIpIJmNx/t+RSbaQOBh&#10;Ajc3N29lU+bxZ4dAC1TwNwS0EqiqiVZ5CPOegOTSNr1XEgUh8I3Aly9fiNf0ooHfpfR8bt/iCN4D&#10;6LJuP2xYsR8BaXhwrm7p6ze746wIPtsdLf57eNI3ZPaFxjy5VjXpbH9qEVCohmCqMVhqhmMvBCAA&#10;gdgIrK+vl2trawfVs2cv5b2QHEpsDvbMHgrWPXMI6rgjUFfVsfriVV/A6ovYnSasDAEIQAACpgmo&#10;a+ouLy9PssFgz/RaruRTtO6KPOv2JZB0Gjv1onXpiFUNh7vr0vmwb/wwDwK2CEix+oZsird7fkh4&#10;U9uWP1jHXwLyOfnkr3ZoZoJAnueFCbnIhAAEIKCDgOT++V3SARIZDxOI6LlfnuG25J1nC1dDIAQC&#10;X2/pq+tjo7omnLNLOldrNKgiF+64WN3pvljkrn3CvEI1Bru6ujpIFwGWQwACEIiHwLocDC3W1l5X&#10;db0rVpXxWIYlPhGgYN0nb6CLGwJ1fV7N56+LothWX7xulGBVCEAAAhCwRUBdTzccjU6zPN+ytWaS&#10;6zhOTCbJPAKjk94ISXgDbCZJj+Xnz88iCGFMSICAdJZ439nMiApYOtvOhGQJ/Prrr8fJGp+u4f9N&#10;13QsD5AA+YAAnbaIyktLS5NF5jMXAg8SiPQ5ny7rxHtIBG7H49257PMa0TnhXF3SOVojwZSIUMd7&#10;QhSrO46zLHsrRetHqmGYY01YHgIQgAAENBBYX1v7ILWUL+X39VCDOERA4F8EKFgnIFImUMrJ+33p&#10;qP5SOqqTsE45ErAdAhBIhoC6lk5dTyfdgjZSMNp5gs5xgjIFH8doY9IbIpFudj8Zp3V9uPrixXGM&#10;sYxN8RFQnQblGeJNb8u+f8YT3vTuzY6JQRGQIqcz+ayUQSmNsgsTEJ8XCwtBAAQgAAFDBNTvkvp9&#10;MiQesakRiPzdnS7rqQV02Paq2/qy4XBbuxUJv7cnnZvVHkgJCXS8F+R8LywhVz9papbtSMOwE4rW&#10;CQgIQAACcRCQWsqyWF3dV02AyanE4VNfrKBg3RdPoIdVAuoEkDoJJMXqh1YXZjEIQAACEHBG4PL6&#10;+r26lk4UKJwp4WBh54k6x4lKB8hZUgOB5DdGUtkUk4IR6XS4ryFkEAEBKwS0dhqMvMjFikNYxGcC&#10;E5+VQzczBOQ7ctOMZKRCQD8Bidf/6JeKxAAI8PsUgJO8VjGhZ/heN0t57TyUi5mAurWvrqp3WmxM&#10;6HP+EK/kc7JagihBIY73gJzvgSXo8qdMloNvX2+5VrddgwYCEIAABOIgoJoAF2trr1RTYLGojMMq&#10;rHBJgIJ1l/RZ2zoBSbJNhnn+Sp0AUieBrCvAghCAAAQgYJ2AOsl/eXl5kg0Ge9YX92RB5wk7xwlL&#10;T9yAGh0JqA2SpDdJYi9ar+tSktf6O2B1jDOGQ6AtAemuvqM6DbYd33pc4pvhrTkxMCgC8tz9e1AK&#10;o6wWAnRY14IRIZYI5Hm+YWkplvGIgBQzfvJIHVQJhUCitySpYjP1DhSKm9ATAi9evDioZA94IRKx&#10;5+Ia4CSdh10ocBKf7Hjvx/neV+Luf8x8dcu1uu1a9mbfgAgCEIAABOIhoJoCV8+evZL8ynE8VmGJ&#10;CwIUrLugzpr2CdT1ubxob8uJn9fLy8tn9hVgRQhAAAIQcEFAneBXJ/mzPN9ysb5PazpP3DlOXPrk&#10;C3TpRiDpzZKIN8pmdb07Ho/Pu0UDoyHgjoDW7uoPmUHhujvnsrJWAvJZKeX7faJVKMK8JyAFbcm/&#10;b3nvJBT8FwH5ripAkh4Bud2J36f03N7fYp7PpXle/bY/QGZCwD6BYZbtSuCWvVaOOAfXhkfS+dc2&#10;gBjzMAHHez7O97yIiyYChezNfry6utprGsh/hwAEIACBcAisy95uURTb1Xz+Wp69z8PRHE19IkDB&#10;uk/eQBcTBEr5gnxXVdWr9dXVYxMLIBMCEIAABPwkoE7uqxP86iS/nxra18p5As9xAtM+cVbURSDp&#10;TZMYN8nr+nD1xQuezXV9QJBjnMCff/65Z+15IsbPvHEPsYBnBCae6YM6EIAABH4ioDoHgyU9AuL3&#10;Ugpwz9KzHIs7EeB5/G9c6h2ILuudoofBjgmoxgiqQUJnNRIuVk/+hsvOwcKEvwk43utxvtdFKLQn&#10;kGXvpWj9qP0ERkIAAhCAQAgE1tfXJ9Jx/aWqyQxBX3T0iwAF6375A200ElBXUKirKOQL8kC+KEuN&#10;ohEFAQhAAAKeE5Dkx4E6uS9qFp6ral0954k8x4lM68BZUBuBpIvWFcVYNs+kQEQ6G+5rCwwEQcAw&#10;AdWBVQo17HcWpFDGsGcRb4qA5GI+mZKNXK8JbHmtHcpBAAIQ+IfABBgQeJAAz9+PYKHLOp+YsAh8&#10;bZAgjRJaaZ345z75XGurIGHQgwQc7/E43+MiLLoTyLKdy6ur04uLi6L7ZGZAAAIQgIDPBFRNptRm&#10;vpS9NPItPjvKM90oWPfMIaizOAHVJUVdPaGuoFBXUSwuEQkQgAAEIBAKAZXsmF5dfRy4KCwLBZLo&#10;6Tyh5zihGZCrUPUHAslvpIRetC7XMkvh7zaBDYGQCHz+/Fl1V3e3mZL4BnpIsYKufxHI8/wYFhCA&#10;AARCICBdg7dC0BMd9RLgYJVenlFI43n7STeqLuvqxqkofI0RyRC4HY/fSdH62ZMGh55jW9CbyedY&#10;F+SX9HTHezvO97aSdv5ixqtbroaj0cn19fXmYpKYDQEIQAACvhFQtZnF2tprecZUe8Clb/qhj38E&#10;KFj3zydo1J9AKQmIffkSfKWunugvhpkQgAAEIBAiAZXkUMmOPMvehKi/bZ2dJ/YcJzZt82Y9fQSS&#10;31AJeDNdXcusrmfWFw1IgoBZAlLItiHFt/a7qz9k1vfPfuKb6mY9jvRFCcjz5Tnf84tSDHO+bDz/&#10;L0zN0RoCEEiNgNz2xL5Bak5/zN6A361tu1DdOKVunrK9LutBoC+B9Swrq+Fw99H5ib9XJ59b7RtY&#10;zBsMHO/pON/TIgYWJqCK1sWPJxccHl6YJQIgAAEI+EhgfXX1WBoMv5Tv+kMf9UMnfwhQsO6PL9Bk&#10;AQLqy0596clVE3zpLcCRqRCAAARCJXB5eflGJTlUsiNUG1zo7TzB5zjB6YI5a+ohwMaKcAxsc006&#10;Gb77ei0zfxAIiIAUZfhRrP4jM4prAoqixFStqkliFmMuBCAQNoGNsNVH+z4EJG9Uqhta+8xlTgQE&#10;OATay4nqxil181SvyUyCgCMCy8+fn82rav9fy/MuPSCn6iggWRYCELhPoBjN5yfTm5sdsEAAAhCA&#10;QHwEpMFwWayu7g/z/BX5l/j8q8siCtZ1kUSOEwLy5TZRX3Lqy0596TlRgkUhAAEIQMApgaurq4Ms&#10;zz+KEoVTRQJdnKL1QB2H2l83WJLfZAmkaL2SZ/YXL14cELYQCImAdFffksIMvzdO2GwPKaSS0FVy&#10;NL8nYShGPkRgCywQCJDARoA6o7IeAhM9YpASDAGemxd2lbwb/UaX9YUxIsAygZUXLw6l4cPx12UD&#10;yaGZRJR8HtUk3BRkO24+5HwfKwUfW7Yxn8+PZH/3yPKyLAcBCEAAApYILC8vnxVra6/kOVwdIi0t&#10;LcsygRCgYD0QR6HmDwTq+lxerLfly+21+pKDDwQgAAEIpEfg4uKimF5dfRzItbTpWa/XYufJPsfJ&#10;Tr00kWabQPKbLb5vuNV1eTceb9uOC9aDwKIEvO2u/pBhFOAs6m7mayKwtLQ00SQKMRCAAAS0EFDv&#10;uk/8W9OyCEKCIyC3P30KTmkU7keA5+R+3B6YRZd1bSgRZJnA7Xi8K0UypeVlvVqOph9euSNMZRzv&#10;3zjfvwrTa2FoLc1C5AbtE7XfG4bCaAkBCEAAAl0JrK2tHVbz+UvJxRx3ncv4eAlQsB6vb2O1rJTE&#10;wruqql6tr67yZRarl7ELAhCAQAOB6+vrzeFodJJn2Rtg6SHgPOnnOOmphyJSXBGgaF0+wZ4Wrsum&#10;9vZ6lpWuYoN1IdCHwJ9//vlGYnerz1yncyjIcYo/9cXV9Z7yueH7PsFAUDdSJGg2JntCoKEg/Wkt&#10;s2zTEzNQwzIBDlhZBu5iOZ6LjVCny7oRrAg1TEDlpFRuyvAy3opPPmfqrWcCUszxvo3zfauAXBWq&#10;qnKD9pba75XcwkaoNqA3BCAAAQg8TWB9fb0simJbCtdfy372ObwgQME6MRAMAXXapnr27JWcvjlQ&#10;X2bBKI6iEIAABCCglYCctn8jSaoTSTRvahWMMPcEHCc/3QNAg0UIsAEj9DwrWpfn93fj8XiyiF+Z&#10;CwEXBOQZ472LdbWt+b1Ax7PvBG32IchLAvJ8/ruXiqGUcQLSVKIwvggLJEegqRD9+39PDgwGayGg&#10;Dlipg1ZahCHELwIUqhv1h+qyLsVkYb8rGSWEcF8JfMtNHfqqnym9yJWaIpuQXMf7NRSrpxNrar93&#10;Np+fqmZl6ViNpRCAAATSIyC1nhOp+XypGhWL9WV6BLD4OwEK1okF7wmo5LE6ZaNO26yPx+feK4yC&#10;EIAABCBgjMDV1dWBnLb/KAsUxhZJWLAXCUDHSdCE3R+F6WzEiBs9KVCt6nry4sWLgygCCyOSIiAF&#10;GDuySbIRjdEU7UTjSt8NkQTjxHcd0c8MgTzPN81IRmqMBHwqRM8Gg60YGWNTawL8brVG5flADmta&#10;dZC8K+3QAdUqchbTREBu19gXUWeaxHkvhhyp9y7yX0HH+zRe7FX576XYNCzE76dTyc3GZhj2QAAC&#10;EIDAvwmoRsWqYbHUg5KbSTQ4KFhP1PGBmF1Kwc1+sbb2Sp2yCURn1IQABCAAAQMELi4uiunV1cdB&#10;lr01IB6R9wh4kQh0nAwlIMImoDZkkt+UcV2gWtfl3Xic7HXLYX+C0tZekmOF/IuzY6Dr74W0Qyt6&#10;6+VzU3KjRvRuftRAeX9Y86kIOV1PuLG8re/piO7GP6z6OAG5DeoTfAInwPOtMwfKsx/5WWf0WXgR&#10;AnLgQuWqykVkhDA3+bxoCE7yXUfH+zNe7FH57qOI9cvn86PL6+s487MR+w3TIAABCHQloBoWSz3o&#10;a3l23Zba0POu8xkfNgEK1sP2X7Tay4vIoXRVfymnag6jNRLDIAABCECgFQF1BdxwNDrJs+xNqwkM&#10;WpiAFwlBx0nRhSEiwDkBNmfEBY66rasNwPUsK50HAQpAoCOBz58/76lr7jtOC2s4HSjD8lc42k7C&#10;URVNtROQq7vbyuxa3Hx/fNs1GNeNwCI+8eK9sZu5P42mS/CCAAOeLp12+e0K1X8Uqjv3HF3WnbsA&#10;BXoSkEO25xK/qtN6tH/kQ6N1rT3DHO/LxPCOYc9Z8a4kt2HtyY3bR6qZWbxWYhkEIAABCCgC66ur&#10;x1VVvVJ1ohBJhwAF6+n4OghL1XUPcu3Dy2J1dV+6qpdBKI2SEIAABCBgjMDl5eUbeTg9kUTyprFF&#10;EPwgAS8Sg46To4RG+ATYpBEfWi5al06F7+iyG/5nJ0ULVMGaPG/8lpTtFPsk5W6TxtKl1iTdAGTL&#10;7RQ2tFy0sLrLfBv2PLVGF10XHevaVg/W3/BAB1RwQECe+0rZizhzsDRL9iHAocs+1IzOifZmKqPU&#10;EO4DAclZfRA9jn3QRacO3Dipk2bCshzvx3ixJ5Ww+70zPct2VDMzita98wwKQQACENBOQNWHqjrR&#10;YZ6/UnWj2hdAoHcEKFj3ziWJKiTXO6hrHtR1D+rah0QpYDYEIAABCNwjIKfnD7I8/yj/pwIwbgh4&#10;kSB0nCR1Q55VdRKgaF1oWipKrSSJ8OLFiwOd/kMWBGwRUNfaR99d/TGYlr4jbPmSdewTyPP82P6q&#10;rOgLgRgPFy9aBL7ofF98m4Ie0sGJfEMKjn7cxkna5gdgPc+p3jpJfv/fyKHfLW8VRDEIPEHg9vZ2&#10;dz6fn8cCidxnLJ50bIfjfRgv9qIcu4Dlfyag8g2jZ8/+UDdxwwcCEIAABOInsLy8fKbqRmVfW92K&#10;VMZvcboWUrCeru99sbyUL5p3a2trL9U1D74ohR4QgAAEIOCOgDotP726+jjIsrfutGDl7wS8SBQ6&#10;TpYSDeETYOPmmw8NdlufywHUu/F4O/xowYIUCchm9aa61j5F2/9lM50rkw+BPgDkWfFcuhSe95nL&#10;nPAJyGGfInwrsCBpAnm+mbT9iRvPDSEeBwCF6h475x/V1KHfIBRFSQj8QEB1cJQcQBQ5LHKehLcW&#10;Ao73X7zYg9ICEiGGCBTqJu7pzQ25W0OAEQsBCEDANwJSQ3pYzecvJW/zwTfd0EcPAQrW9XBESg8C&#10;6oulevbslXzRHPSYzhQIQAACEIiQgDolr654y6VLT4TmBWsSCcNgXYfi9whwNe43GIaK1rPhcHs9&#10;y0qCDgIhEpDOau9D1NuozhQJGcUblfCqmkRlD8Z0IvDly5fNThMYDAEIQMAjAktLS/yGeeSPv28G&#10;M/TO6pOpsegiBb9bdFmPxZvp2aG6N8qhi3chW06xesje80h3itU9cgaqPEGgyOfzI3UzN5QgAAEI&#10;QCANAuqQaVEUu1K4/lqe28/SsDodKylYT8fX3liqvkjUF4r6YlmnC5c3fkERCEAAAq4JXF5evlGn&#10;5GO8Ut41Wx3rOy9ad5w41cEQGX4QYDNH/KC5EHVeVfvLz5+TLPAjxNGiIwFVYKEKLTpOS2c4XdfT&#10;8XVPSyXH83vPqUyLg8BGHGZgRaoE5Bngf6najt0DudgvK9n09CASNL+femBRUirQZT0pd0dn7IsX&#10;Lw6qQA/gkt+MLhzdGOR4z8X5npMb6qy6CAG5mVuK1o8WEcFcCEAAAhAIi4AUrk+KtbVXsretDpuW&#10;YWmPto8RoGCd2LBJoKzqeld9kagvFJsLsxYEIAABCPhNQBIMe1mefxQtC781TVs75wlExwnUtL0f&#10;l/Vs6nzzp47OdXV9vPLixWFcEYI1KRGQAgs2Odo6nGKitqSSGkd32qTc/ZOx8ky1kTYBrIcABCIg&#10;wD6FCydyKNIFdSNr0mXdCFaEWiQwHA53ZbnS4pILLcUNkgvhY/J9Ao73WpzvNREN4RLIsp3Lq6vT&#10;i4uLIlwj0BwCEIAABLoSWFtbO6iePXtVV9Vx17mM948ABev++SRKjeSl41C6qr9cX1v7EKWBGAUB&#10;CEAAAr0IqITC19PwWfa+lwAmWSfgPJHoOJFqHTgLGiNA0fo3tAsUrc/r+vx2PFYbe/xBIEgC0l19&#10;RwosNoJU3qXSFK67pO/V2qorrepO65VSKGOVQFbX/7G6IItBQD8BngP0Mw1Komx0fgpK4dCV5Tky&#10;dA8+qD+HgKN0azJGjeUm8NlsFkRui1xmMmFp3lDHeyzO95jME2YFwwTUTd3D0ej0+vp60/BSiIcA&#10;BCAAAY8IrMuze1EU2/JcvC0d1889Ug1VOhKgYL0jMIZ3IyCJqomccHlZrK7uS1f1sttsRkMAAhCA&#10;QMwEpEhsQxIKJ1KsvhOznTHa5jyh6DihGqNPU7WJjZ5vnu9ZNJANh9vrFCqm+vEJ3m55Vy24vn5B&#10;N9IZc0GA4U+XZ8Lfw7cCCxYikOcbC81nMgQcE8i4JcCxB9wvz00hFnzAM6MFyG6XUIeA1WFgt1qw&#10;OgT6E1hdXT2W2Yf9JZifSQ7TPONkVnC8t+J8bykZR8dvqHr+kNzuyeXl5Zv4rcVCCEAAAhC4T2Bd&#10;nt+rqnolRevvIBMmAQrWw/Sb/1rLSRZ1oqVYW3utTrj4rzAaQgACEICATQIXNzdbs/n8VJ2Ct7ku&#10;a+kj4Dyx6Dixqo8kklwT4Crdex7o0G19XlX7y8+fn7n2H+tDoC+Bz58/79FdvS+9B+b1PPiiUQNE&#10;OSAgScWJg2VZ0i8CG36pgzYQ6E5AHWLrPosZsRBQN4WoG0NisccrO3g+9ModppRR+UH1b1bXb02t&#10;gVwI2CBwe3uril28/D2gWN1GBCSyhuM9Fed7Som4ORkz/9rLKOR5/qPc5L2XjN0YCgEIQAACXwmo&#10;pslra2sHwzx/pZopgyUsAhSsh+WvELQt1QkW+VJ4qU60hKAwOkIAAhCAgF0CKnEwms9PVCLB7sqs&#10;ppuA8wSj4wSrbp7Ic0uAzZ9v/NsUrdf18cqLF4duPcbqEOhPQBWmyWbGb/0lMPNRAnTQTCY45HNU&#10;jsdjEsHJePxhQ+lOnXgARGL+ly9fNiMxBTP6E+D3rD+7f8/kWVAXySDk3M8LDumyHoTPUPJxAqrg&#10;Rbo07vrEiCYbPnkjAl0c76U430uKwIWYcI/Az3sY72Xv+QhGEIAABCCQHoHl5eUz1Uy5qmv1LF+m&#10;RyBMiylYD9NvXmpdV9WH6tmzV+oEi5cKohQEIAABCDglcHFxUXxNGGTZe6eKsLhWAs4TjY4TrVph&#10;Isw5AYrWv7ngiU54c7lJ6XY89moDz3ngoEBwBOS6+vdSsF4Ep3hoClOwFJrHuuo76TqB8XERkO/S&#10;jbgswhoIQCBVArKv8SlV27XZTTd1bShDEPS9q/qPutJlPQTvoeNTBFSxy3w+3/eBEjlKH7wQkQ6O&#10;91Cc7yFF5EpMEQKPN9zZuby8PFF70XCCAAQgAIH0CKyvrX2o5vOXqnY1PevDs5iC9fB85p3G6spM&#10;+dC/Lopid308PvdOQRSCAAQgAAHnBFQxw3A0OpFi9R3nyqCAdgLOE46OE67agSLQKQE2hO7h/zH5&#10;K910s+Fwez3LSqdOYnEILEBAPZNIsTrPIwsw7DWVIqZe2HyeRHGfz96xptuGtZVYCAIGCUg31U2D&#10;4hEdAIGlpaVJAGr6pyKHE/3ziWGNHitU/76s6rL+559/HhhWA/EQMEpgZWXlUBY4NrpIg3Byky7p&#10;R7i2470T53tHEbo0aZMaboeVnO/WcDg8ub6+5h0v6UDBeAhAIFUC6tYkVbuqalhVLWuqHEKwm4L1&#10;ELzkr46lulJBrlZ4JR96krr++gnNIAABCDglcHFzszWbz08lUUCCwKknzC7uPPGoEq+Ok69mCSPd&#10;JgGu3L1H+14SWL7H95efP+cF32YwspZ2ApKk4npY7VQ7CKSwqQMsv4fmeX7st4ZoZ4HAhoU1WAIC&#10;5gnkeWF+EVbwmYC855RsZHbwEAcRO8CKY2hTofp9K+Xz9NtFXfO9Gofrk7Xi9vZW3SxYugBAsboL&#10;6hGv6Xi/xPmeUcSuxbTHCai9aHm2V53Wt+AEAQhAAAJpElA1rKqWVW7lULcnOXmuT5N8e6spWG/P&#10;ipH3CMgLxqG6SkFdqQAYCEAAAhCAwGMErq6u9kbz+Yn89wJK8RPwIgHpOAkbv5fTspBNom/+loKE&#10;+Wz2YTwe8+yf1kcgOmulu/qW6rQTnWGhGkSxU6ieG8gz37n8JpwHawCKayEgz0kbWgQhBAKOCWR1&#10;/R/HKrC8HwQmfqjhqRYcOvTUMWbV6lKo/rcmWVb88vnznlnNkA4BswRUZ0bJHWybXeXf0mmeYZN2&#10;ImuxT5KIoxMys6G7+g8kipHc+j2dTncSIoSpEIAABCDwA4G1tbXD6tmzV3Jb7DFw/CJAwbpf/vBe&#10;GzmNOJEP88tidXVfvbB7rzAKQgACEICAEwJycr2QYvWjQZa9d6IAizojQNG6M/QsbIgARetfwZ7N&#10;ZjN1Cp0/CARNQN5neS7x0YMUQPnolad1qqpJeEqjsW4C2WDwX90ykQcBJwTyfMPJuizqFQHZvPzk&#10;lUI+KMMzmg9ecKJDr0L1e5rSZd2J21hUMwE5oKveeQ41i31QHLlHG5QTW8ODYnUv9okSc3vU5nYr&#10;Vv8bhdwOePR1r5o/CEAAAhBIlsC6NN4pimJbmjK/lo7r58mC8MxwCtY9c4i36siHVn145cqE1+rD&#10;7K2eKAYBCEAAAs4JSPfSjaGcXJdi9R3nyqCAEwJeJCM9SMo6gc+iRggkvnFUVlW1y2FVI6GFUIsE&#10;5PlkR10Ja3FJlupDgMKoPtSsz5HDH79bX5QF/SMgHVT9UwqNINCDQF0Tyz2wxTZlaWlpEptNve3h&#10;Fpze6EKfuGih+t/202U99FBA/28E5LdBNW84Mwkk8ZyjSbTpyvZgX8SL/aF0IyA+y3sWq98DsSOd&#10;1j+qRmvxwcEiCEAAAhBoS0D2uSey3/1KitbftZ3DOHMEsunlJc+M5vjGILmUD+v/k2sSDmIwBhsg&#10;AAEIQMAsgYubm63RfP5RVuHF3yzqIKRL10X3fznnM907IS4NUosoKfDdla5SH+LyItakSODz589/&#10;SDxvpGh78DZnXjxRBI9RpwG/Pn++Lp+nUqdMZIVH4PPNzYXEAe994bkOjR8gMP71V35siIyBfK+d&#10;JnvAcfFCICIoYAKmNonli/Wl5BPOA0aD6hAYqOY8cmD3VFBof+6lWJ0A006AYnXtSBHomIDGZ1T5&#10;Lj979uzZNs8mjn3K8hCAAAQ8ICA1TRvZ//3fkeSAtjxQJ0kVUqu3SNLJfY2WazA/SFf1lxSr9yXI&#10;PAhAAAJpEZBr1fakWP3ERPI2LZLxWGtqw6sTIQ+StJ30ZbD3BFLaTJrP5x8oVvc+JFGwBYE///zz&#10;gGL1FqB8HULXda88ozb4KFb3yiXOlKFY3Rl6FoYABMwRmJgT7aFknrE8dIp9lUzm7mZ1/da+RawI&#10;Ab0EVGGjPPeqTuva/lRuMaX8ojZwCHqagAf7ICZ/U3B/ggQ0Fqsreupg6mw2O72+vt5MkCYmQwAC&#10;EIDAPQLr8oxfrK29rup6V/7PJXDsE6Bg3T5z71eUzceJFKq/LopiV65E4IPpvcdQEAIQgIBbAuoa&#10;NSlWP5K3/fduNWF1Hwl4kaT0IFnro2/QqT+BRDaVziSBq3VDrj9xZkKgPwF5vy1kQ+K3/hKY6RUB&#10;Cqucu0Oe7X53rgQKOCdwe3u76VwJFICARgLEtEaYAYuSBj6fAla/neo8S7XjlMAola8znbMbZtmO&#10;6k6dAE5MjJzAt2YOxzrMTCSnqAMVMroQ8GD/w/RvShccjIXAEwQKKU48nU6nO1CCAAQgAAEIrK+t&#10;fW3kLM8xh9CwS4CCdbu8fV+tVKdH1CkSKVSf+K4s+kEAAhCAgHsCatNhOBqdSLE6L/fu3eGtBl4k&#10;Kz1I2nrrIBTrRSDyDaayqioOr/aKDCb5RkCeVd7SBdg3r2jSh4IrTSC7iZFEIvmibsiiHC3PCUWU&#10;hmFUsgSI6WRd/y/Dl5aW4v2N+/7chKuTJ2CjUP0+ZLqsJx9y0QCQw227chPh+SIGRZ5LXAQNcxch&#10;4MG+hxf7P4swZK5/BDR3V/9u4PdYzfL86PLykiZs/nkejSAAAQhYJ6AaORerq/vDPH+lbpe1rkCi&#10;C1KwnqjjfzK7rt+pUyPq9AhIIAABCEAAAm0IXNzcbM3m81N1jVqb8YxJm4AXSUsPkrdpR0F81sd6&#10;ha+66nh5eZmX8vhCNjmL1ME6iee95AxP0WCK1614XRK2pXQXnFhZjEW8JiDFvbwDeu0hlOtBYKPH&#10;HKZERkCeG8uoNid5PoosQhczx3ah+ndt6bK+mN+Y7Q8BVcgivxPbfTWiWL0vOeY9ScCD/Q4v9n0I&#10;k7gIGCpW/wmS5IxLuT1c3SIeF0CsgQAEIACBPgTUvrg0eH41qGt1+3jZRwZz2hOgYL09qyhHSgJ2&#10;Uj179nJtbe1AvWxHaSRGQQACEICAdgJXV1d7o/n8RATzIq+dbrwCvUheepDEjdfD6VoW2abT4ber&#10;jtN1KJZHQ0Ded+mUE403OxhCB9EOsDoPnXSewYQ4CeQ574FxejZZq+R5fiNZ4zH8RwJh/9ZRpE5E&#10;/0DAVaH6fTXmdX2EYyAQAwFVxCJ5hnddbIm12UUXBow1RMCDfQ4v9nsM4UWsIwIGi9UfilcpltvJ&#10;h8MTitYd+ZtlIQABCHhIQOpnD1XD57qqjj1ULxqVKFiPxpUdDanrc/mAvZbTIa/Xx+PzjrMZDgEI&#10;QAACCROQYvWjQZZRAJZwDCxiuhdJTA+SuYswZK6fBCIpWj9bWlpSJ8f5g0DwBKS7+pZ0P3sTvCEY&#10;0J8ABVv92T0yU5K0n7QLRWCQBOT79X9BKo7SEHiEQDYYrAEHAopAkL91PPMQvA8Q8KFQ/btaeZZt&#10;qfczHAWBGAi8ePHiQG4bmrSxJZJcYRtTGWOTgNrb8GB/w4t9HpvcWcs8AcvF6t8NUreID0ejP66v&#10;rzfNG8kKEIAABCAQAgHV8Lkoim1VVysd189D0Dk0HSlYD81ji+tbyofpnZwIeSkfsFYv1IsviQQI&#10;QAACEIiBgDphfnl1dSrF6jsx2IMN7gh4kcz0IKnrzgOsbIpA4BtRC11tbIopciHQl4B0PXvbdy7z&#10;IiRAIZcWp+Z5fqxFEEIgAAEI+EZAihR8Uwl93BCQA7wTNyt3XJVnm47A0hnuU6H6ferSZZ33s3TC&#10;MHpLh8PhrhhZPmVo4DnC6H0YrIGe7Gl4sb8TrBNR/EECjorV7+lSVHV9Mp1Od/AQBCAAAQhA4DsB&#10;VVer6mtVnS1U9BKgYF0vT6+lSXeQD+raAvkwHXitKMpBAAIQgIB3BNTJ8tGzZ3+ok+beKYdCQRLw&#10;IqnpSYI3SAei9KMEQr3qdzab7Y65eYnIjoSAdO/bkQN2W1781kTCNCozKPDq5U75PJ3zO9ELXZST&#10;pBv1VpSGYRQEIJA8Acl7lXLw8cxLEDzDeOkWX5TytVD9Ox+6rPsSKeihg4B6L1J5tFP+tdUAAPhs&#10;SURBVMdkUayugzIyfiLgyV4GuTZiMyQCHeO1yPL8aHp1tReSjegKAQhAAALmCag62+rZs5eSL5qY&#10;Xy2NFShYT8DP6gOjrimQ6wp21bUFCZiMiRCAAAQgoJGAOlEuvyWnIrLQKBZREBh0TBaZIeZJoteM&#10;cUh1SSCwzanD1dXVY5e8WBsCOgnM7nXv871wQ6fdyOpBgMKv9tDqmt+J9rQYCQEIhEagrjdDUxl9&#10;jRKYGJXeRTjPKl1oJTk2pPcduqwnGaLRGv0tj3Z438BQm1hE66SYDPNkD8OL/ZyY/IotfxEw1F29&#10;b7zKAf335dXVEe6BAAQgAAEI3CewLodWi7W11/LMvy2/XefQWYwABeuL8fN9dilX1+yqD4y6psB3&#10;ZdEPAhCAAAT8I3AlL+W5nCj3TzM0ioVA36SRVvs9SfhqtQlhXhAIpGj9TK693/cCGEpAQAOBqz//&#10;3Btm2caPokIq5NCAARF9CFAQ9iQ1ubXvUx+szImPgNxisRWfVViUOgHpql2kzgD7/yHg/DePZxLC&#10;sQWBEN9vVJf1yz//fNPCPIZAIAgCt7e370TRM6VsIDnAILii5A8EPNm78GIfh+CIj4ChYvVFQUkR&#10;3c708vL04uKC98RFYTIfAhCAQGQE1qUBXFVVr+TZ6DAy06yak8kPLc+XVpFbWqyu38kH5JCO6pZ4&#10;swwEIACByAiol/DhcHgim7ab/zItk7Pl/EHAAAEvIivnLKcB1yLyGwFPo6uU7/lX6ipjHAWBGAhc&#10;1HXx/Obmj0GLojMvfndigJ6CDTz/fvXyr8+fr8tvRpmCy7HxaQJfC9az7AROEIiOQF2/5Lk4Oq/2&#10;MkhuGSy+3N5e9Jrcd5KnxTp9zWGeOQKhb+hKl/XzlaWll+YIIRkCdglcX19vDvJc3U7LHwT0E6BY&#10;XT9TJPpDwODzr67nJXkvOB/m+fby8vKZP+DQBAIQgAAEfCGg3gVm8/l72TfZ8kWnUPTwtG4iFHz+&#10;6SkPTZPq2bOXa2trBxSr++cfNIIABCAQAgH1YDUajf74qVhdKW8wgRACG3Q0R0BXAmkhDT1JAC9k&#10;A5O9JeBjp6XZbLZLUY63IYNiPQj88vnzXpti9a+PNPf+9ViKKSkRoMup+rxMKFZPKeiftlWeaUjA&#10;Ew6xEtiI1TDs6kZA/ebJPstZt1k9RvOM0QNaulNC7Kj+kLfUbVhy+G0nXU9ieWwEVBFjPZ9zc2Fs&#10;jvXBHk/2KrzYt/HBH+igl4DBvWadMSvvBRtVXZ9cXl6+0QsAaRCAAAQgEAMB9S5QrK29lhoq9T5Q&#10;xmCTLRsoWLdF2vQ6crqvms9fqw/COh0STdNGPgQgAIFoCUyn0x3ZlFMdQYpHjTSYSIgWLIa1IqAz&#10;kdRqwYcGeZII7q0/E70m4FnR+uGqXFvmNTCUg0AHAlL0sJHl+dsOU/4eGkvxRx/bmdORQKKFZfJ+&#10;8KkjKYZDAAIQCI6A3Fb6eB4kOGtQWAOBiQYZP4tI9FnCCMtEhMb4rjKr617vbYm4HDMDJLCysnIo&#10;n1VybAH6zluVPdmj8GK/xlsnoVhvAgb3mA3FbCENUj6q/fPeNjMRAhCAAASiJiBNpQ+lZvdlXVUf&#10;ojZUo3EUrGuE6UhUqU5qSPC/lI7qZpKojgxjWQhAAAIQsEvg6urqKM/zo1arGkwotFqfQdESMJRQ&#10;6sbLk4RwN6UZHQoBVbTuunBdinEmS0tLdH8KJWjQsxUBHUUPMRaDtILHoH4E7hecRf5sPMrz436Q&#10;mBUjAekw9r8Y7cImCAzyfBMKEPhOQDYZ9R3WokidwOpBIOZ3E7qs9wgIpnhPYHZ7uytKlt4rioL+&#10;E/Bkb8KLfRr/vYWGXQkYzJ+ZjllplHJUyj56V5MZDwEIQAACaRCQmt2yKIpd1Wxa6njP07C6v5UU&#10;rPdn53ymOpmhTmiokxrOlUEBCEAAAhAIlsDFxUUh15mpruo7nYwwmFjopAeDoyNgOrHUCpgnieFW&#10;ujIoSAIOi9bLu7u77SChoTQEHiEg3dW3pOih23PMEzRjLg4hiAwSiLQYTbqrl8+fPz8zSA7RoRGo&#10;6yI0ldEXAhCAQFcCcsB30nXO3+MTOtTWmxETHyWQyruIOnB8wTMFn4SICKgCFclLkG+LyKdOTPFk&#10;T8KL/RknDmDRUAnYilkprtuZXl6eqH31UFmhNwQgAAEImCWgmk2rptNStP5OVirNrhaudArWA/Sd&#10;bBZOhnn+Sp3MUC/AAZqAyhCAAAQg4AmB6+vrzdFo9Id0ydvspRJF672wMamZgK0E05OaeJIgbqbF&#10;iFAJuChal+/7bd4hQo0Y9H6MwNzQlfKpFIsQWQYIxFW8PjFACJEBE+j97hiwzaieBoFsMPhvGpZi&#10;ZRsC8l1Xyj7MWZuxX8fE9dvf2mwG6iHw/b3Di1yYHpMapagu6798/rzXOJABEAiIwHg8Vu9OhwGp&#10;jKo+EfBkLyKl3yKf3J+ELpHsJ8t7wlY+HJ6o/fUk/IaREIAABCDQi4AUrR9Uz569UjW+vQREPomC&#10;9ZAcLFcGVHW9W6ytvV5eXj4LSXV0hQAEIAAB/whMp9MdeUBSndUL/7RDIwjIfq8PEDxJFPuAAh3M&#10;EFBF67YK1+U7/923zTMzxiAVAg4IXP7555tcNgpMLk3hukm6CcgOvIBNCjh/T8BLmNiSgDxL8O7Y&#10;khXDAiSQZcR3gG4zrPLkSfmB/8YbZof4FgRSf8+Qgq/f6LLeIlAYEhSB5aWlfflsnwWlNMq6J+DJ&#10;HoQX+zHuvYEGJggYLFZ3EbfqIL/UbalO60Zz0iZcgUwIQAACELBHYH08Plc1vlIHsC2NDs7trez/&#10;ShSs+++jvzSU4pKqql6tr619CEVl9IQABCAAAX8JXF1dHeV5fqRFQ4OJBi36ISRoAi6STT8B8yRh&#10;HLQjUb6RgOmidXmXmLx48eKgUREGQCAwArJB8N6WyqkXlNjiHPU69wvbwnmGnkTtE4zrRODLly+b&#10;nSYwGAJhEdgIS120NU2grqpP/1ojzN9x05iQ34MA7xXfoMlBIbqs9wggpnhPYCS3G4qSpfeKoqAf&#10;BDzYe+B3yY9QiFYLg/kvx/uHxXA0OlHN4aL1HYZBAAIQgIAWAuurq8eq5lfV/moRGIEQCtY9d6Ik&#10;RY/lioCX6qqA9fV1Xm499xfqQQACEPCdgJz2Li4vL1VXdb0v0AYTDr4zRT/zBBwnnf4y0IPEsXnS&#10;rOCagMGi9fLu7k5tlvEHgagI3Nzc7Kir5G0bxUaebeIRr+d5Z1aJ9XO5meM8Yg9gWkcCklgvOk5h&#10;OASCISA3Slh/pggGTqKKLi0tTWQzUTUT+usffxBYkADvET8DpMv6gkHFdC8JqHcoyVXse6kcSvlF&#10;wIM9B55w/AqJ6LQx+AztS+xm0hxO9t2tNVSJLkYwCAIQgEAiBFTNr6r9Heb5K7nFdJKI2Y+aScG6&#10;rxEgVwFU8/nroii21RUBvqqJXhCAAAQgEA6B6+vrTTnt/Ye6qsyI1gYTD0b0RWhQBLxIPqkEsgdJ&#10;5KAch7KdCaiidd2F6/K9v83h186uYILnBNTV8ZLUcboZQMGJ50ESmno+dm2t6+PQMKKvYQJ5buZd&#10;0rDaiIdAWwLybFG0Hcu4+AnIe1QpMXEWv6VYaJoA7w1PEJYu689vbt6a9gHyIWCbgBStf6jn8w+2&#10;12W9gAh4sM/gxZ5LQC5D1Y4EDO4Zexe7WbZXTqcfVdO4jpQYDgEIQAACiRFYXl4+K9bWXld1vSum&#10;l4mZ/7e5FKz75/lSunXsy6mKl1JUMvFPPTSCAAQgAIEQCagryeShR3VWL4y+yBtMQITIHZ31EjAa&#10;u11U9SCZ3EVdxoZJQFfRuhRYvJNNMt4rwgwDtH6CwNer46W4wQdI3wtQvPmd8gEKOixOwIOOrnLr&#10;36fFDUFCTASkA/VaTPZgCwR+JPDly5dNqEDgBwK8SxESvQlQqN4SnRR5ye1ZGy1HMwwCwRCYzWb7&#10;UrR+HozCKGqPgAf7C+Sw7Lk7yZUM7hX7Grt5nr/Jh8MTnmmSjHiMhgAEINCZwPra2gdpZP1S9mA+&#10;dJ4cwQQK1j1yogpCFYxSrH7okVqoAgEIQAACgRMor66O1JVk980w+kJvMBERuCtQXwMBo7HbRT8P&#10;kspd1GVsmAQWLVqvqmry4sWLgzCtR2sIPE5AJf7V1fE+MqIoxUevRKCTo+7rS0tLkwjoYYJOAqZu&#10;69KpI7IgAAEIaCQgB4A5vKWRZyqieCfo7ulZXdNlvTs2ZnhOQN12qG499FxN1LNNwIN9BW/2WGyz&#10;Zz0IGCagbji/m81O1Y3nhpdCPAQgAAEIREBAvS8URbErtcKvU7vhj4J1DwJYgm4yzPNXKghVMHqg&#10;EipAAAIQgEAEBNTVY9PLy1P5sd95yByjSSmK1iOIIH9NMBq7Xcz2ILncRV3GhklAFa33KVyfSwen&#10;u7s7NsXCdDtaNxD4WszgSXf1x1SlSIUwNkrAQvd1ieGJbLSRozLqyCCFbwSpNUpDoCUBOfC52XIo&#10;wxIhwOGtRBytwUxuXVoM4jDLduhIuhhDZvtJYHl5+UzdfuindmhllYDaS/BgP8GbvRWr8FnMKgGD&#10;+8OBxG+hbjxXN59b5c5iEIAABCAQLAGpFZ4Ua2uvBn+9N5TBGtJBcQrWO8DSPrSuz+VhZVeC7rV6&#10;YdUuH4EQgAAEIJAsAXV6W64eO1WnuZOFgOFRE/AmMeVBkjlqR2Pc3wS6Fq2rDk4chiWAYiRwfXu7&#10;qYoZQrGNwvVQPBWwnoa6r9NRNuCYMKh6NhhsGBSPaAi4J5DnhXsl0MAnAurwVmpdrnziH4IuPO/r&#10;8xJd1vWxRJJfBFbk9kN1C6JfWqGNVQKe7CF4s6diFT6LWSVAsfrfuNXN59OrqwOr/FkMAhCAAASC&#10;JrC2tnZQPXv2qq6q46ANaaE8BestIBkZIqci5OX01fra2gcj8hEKAQhAAALJElCntuVA1Ilsqm00&#10;QTCaoDKYmGiyi/+eBgGj8dsFoScJ5y4qMzZMAm2L1qW7+j4HYsP0MVq3IDCfv28xyrshFLJ455J4&#10;FdJUwD7K8+iTovEGgRnL6HpqhitS/SKQ1fV//NIIbTwhMPFED9TwiADP9/qdoQ4mqwPK+iUjEQLu&#10;Ccz/ugWxdK8JGlgn4MnegTd7KdYdwILWCBjcEw41fuXQ/9vy6upI3YhuzQ8sBAEIQAACQRNYH4/P&#10;i6LYrubz19Jx/TxoY55QnoJ1y55VpyDkNMRLdSqCjoeW4bMcBCAAgQQIXF5evlentsXU1i+/Rl/0&#10;DSYoEnAnJrYgYDR+W6z/9xBPEs9dVGZsmARU0XpD4frxysrKYZjWoTUEniYgxZJbeZZthczpe2GL&#10;N79fIcNE93YEehSwSyfZ8vnz52ftFmBUQgQ2ErIVU1MlkOfEeaq+f8Jubh0hKO4ToFDdcDwEekDZ&#10;MBXER0BA1QRUs9luBKZgQhcCnuwZkIPq4jTG9iJgcC849PiVgrwduRH9hKL1XpHFJAhAAALJEpD3&#10;h4lqhC1F6+9ihEDBuiWvqmsj1ekHdQpCnYawtCzLQAACEIBAIgTUi+708vJkkGV7fUw2+sJvMFHR&#10;x1bmxEfAaPx2weVJArqLyowNl8BDRevSWf389vaWza9w3YrmDQTkinh1KC+aP4pdonFlWIa0K2Cf&#10;hGUU2loisGFpHZaBgDsCdV24W5yVfSWwtLTE76KvzrGkF4dOLYGWZdQBZXVQ2d6KrAQBewRWV1eP&#10;ZbVDeyuyklMCnuwVeLN34tQZLG6UgME94FjiV25E3xyORn9cX19vGvUFwiEAAQhAICoC6tCraoit&#10;GmNL3XFUuSkK1s2HaimnHfaLtbVX6vSD+eVYAQIQgAAEUiOgXnDldPapvPBuLWK70Rd/gwmLRWxm&#10;bjwEjMZvF0yeJKK7qMzYcAn8WLQuvwPb3OIUrj/R/GkCUrSwI1fEb8TIicL1GL0akE0PFLDLlcW/&#10;B2QBqloiIM8dUX4HW8LHMoEQUIUEgaiKmhYJSFyUqiGRxSVZyhMCPKe7ccS8rt+6WZlVIWCewN3t&#10;7Tv5buE3xTxqtyt4skfgzZ6JW2+wukkCBvd+I4zfoqrrk+l0umPSJciGAAQgAIH4CKjG2FJ3/Fp+&#10;R1TTujIGCylYN+hFeYg6lK7qL+W0w6HBZRANAQhAAAIJE1AvtuoFVzbPNnRgMJoAMJi40GE7MsIn&#10;YDR+u+DxJCHdRWXGhktAFa2rf9JdfX95efksXEvQHAKPE7iQbqfSXT36ogUKYvgUeEHgr2f2iRe6&#10;oIRXBLK6/o9XCqEMBCAAAbsE+G20y9vpajyXO8VPl3W3+FndMAHVaCKrqmgKTQzjClO8J3sD3uyV&#10;hOlFtG5DgD3fNpR+HFNkeX40vbra6zOZORCAAAQgkDaB9bW1D6oOWdUjh06CgnUDHlRt+Id5/qpY&#10;Xd2nw6EBwIiEAAQgAIGvBC4vL9+rF1v5fxY6kRhNZJHA0OkqZD1AwGj8diHuSWK6i8qMDZeAxP3x&#10;yspK8C+n4XoAzU0T+OXz571Yu6s/xO57gYw3v2mmHYx8rwhITut8LB07vFIKZfwgkOcbfiiCFhAw&#10;S+D29nbT7ApID5GA/D5+ClFvdO5GgEL1brxMjqbLukm6yHZNQDWcqOfzd671YH0DBDzZEyCfZMC3&#10;iPw3AcN7vbHHsNxs+L68ulL7+/xBAAIQgAAEOhFQdciqHlkK11+HfBsgBeud3N4wWDb1pLvhtmrD&#10;T3dDnWCRBQEIQAAC9wlcXFwU08vLk0GW7QVJxnAiI0gmKK2VgDfJLJWg9iRJrRUwwrwiIBtc57Pb&#10;W9WZiT8IRElAdVeXm2R+i9K4FkZRNNMCEkN0EzjWLRB50RDYiMYSDIHAEwSqqioABIEfCSwtLU2g&#10;EicBDov66dc8y7Zubm52/NQOrSCwOAHVeEI1oFhcEhK8IeDJPoA3eyPeOAZFQiOQSgxLod6O7PWf&#10;qj3/0HyEvhCAAAQg4J6AFK5PpD751aCu90Wb0r1G3TSgYL0br8dGlxIA7ySZ/Wp9dZWXSz1MkQIB&#10;CEAAAg8QuL6+3syHw1Mp3NoyCch4QoCidZPuQ7YQMB7DXSh7kqzuojJjgyFQyu/BNrc6BeMvFO1B&#10;YHRz814O6RU9pkY1hcL1qNzptTF0kPXaPU6Vkw5gG04VYHEI2CNArNtjHcxK8t5Vhty5KhjQFhXl&#10;+doi7J5Lzer6bc+pTINAEAS+NaAog1AWJZ8m4En+36s9EWImXgIG93dTi2F5x/i656/2/uMNGCyD&#10;AAQgAAGTBNbW1g6l2/rLuqqOTa6jWzYF6wsSVQ6vnj17JQFwQKHIgjCZDgEIQAACTxKYTqc7VV2f&#10;yAvshg1UqSUGbDBlDbsEvIphT5LWdj3AaqYJDLNsn5udTFNGvksC0lFvQ+J8x6UOvq1NB0jfPBKf&#10;PnSQjc+nOiy6vb3d1CEHGRAIgYDck2Ul5xICC3T8icAEJuEToFA9HB/Ku+AGXdbD8Readieg6gok&#10;zre7z2SGNwQ8umHVq70QbxyEItoJUKyuHana81d7/9JpfUu7cARCAAIQgEASBNR7RVEU21K4/loa&#10;bp+HYDQF6z29pLppKEcrh6+Px0E4u6epTIMABCAAAQ8IXF5evs/y/EhUKWyqYzTJZTCxYZMRa/lN&#10;wKuNSIrW/Q6WwLSr5/MP4/H4Q2Bqoy4EOhGY17V69uHvEQJe/cbhpSgISK5rojrIRmEMRmglILdK&#10;Wn0P1ao8wiDQkYDcJrDWcQrDEyHALSThOppDn+H6ji7r4foOzdsRkNzeRH5f3rUbzSivCHiU6ze6&#10;j+cVdJRxSsDgni4xPCiGo9GJalzn1McsDgEIQAACQROQwvWJNNx+KUXr3r9fULDePdRKcex+sbb2&#10;Sjm6+3RmQAACEIAABNoTkBPVxfTy8mSQZXvtZ+kdaTRRYDDBoZcC0kInYDSOu8DxKJHdRW3G+kVA&#10;4vlsNpvt+6UV2kBALwHppLeVZ9mWXqlxSqNwPU6/urCKQjwX1MNYUwrWN8PQFC0hoIGAXMuuQQoi&#10;IiTALSThOZXn5PB89qPGqsv61Z9/7oVvCRZA4HECKy9eHKhcH4wCIuBRjt+bfY+A3IeqPQgY3Msl&#10;hv/xh2pcV15d0cClR4gyBQIQgAAE/iEgResH1bNnL1WDIl+5ULDewTPysHQoXdVfimMPO0xjKAQg&#10;AAEIQKAXgevr6818ODyVLodbvQRonGQ0YWAw0aERAaIiIGA0jrvw8Sih3UVtxnpDoMyqaldd7+WN&#10;RigCAQMEJJHy3oDYqEXSOTJq91oxbjQaHVtZiEXCI5DnRXhKozEEIAABvQTULSTq5l29UpGmmwDP&#10;xLqJupcnRetvL+qaZxH3rkADgwRGWbYt4sn1GWSsTbRHuX1v9ju0wUWQlwQM7uESwz97XAr4dlQj&#10;O9XQzst4QCkIQAACEAiCwPp4fC7NuF9Xg4GX7xkUrLcII3XiYJjnr4rV1X0KQ1oAYwgEIAABCCxM&#10;QF37VdX1iWyGbSwsTJMAo4kDgwkPTeYjJhICRuO4CyOPEttd1GasewKyUbu/vLx85l4TNICAOQLS&#10;XX1HbpfZNLdC/JLpJhm/j3VbKLmv8vnz5/y+6AYbibxsMPhvJKZgBgSaCdQ1zyDNlFIeMUnZeJ9t&#10;5/nXZ+8sqFuWFb98/ry3oBSmQ8BrAmMpKFE5P6+VRLnBwKOcvjf7HMRF3ATYu3XiX9XIThranajG&#10;dk4UYFEIQAACEIiGwPrq6rFqzq2adPtkFAXrT3mjrs/VSQN14oCiEJ/CFl0gAAEIxE3g8vLyvbr2&#10;S6wsfLPUaBKMxIdv7o5WH6Nx3IWaRwnuLmoz1h2Bej7/IBtYH9xpwMoQsENgVtdv7awU/yp0mIzf&#10;xxotnGiUhajYCEihWGwmYQ8EHiMgxQHEO+HxKAE54PUJPP4Q4FnXH1+Y1kS+m3+jy7ppysh3TUDl&#10;/FTuz7UerP8IAU9y+RzQIkKtETC8Z+vNPp01oN0WkmefTdXYjqL1btwYDQEIQAACPxNQzblVk27V&#10;rNuXmwMpWH84UstBXb+rquqVOmlAMEMAAhCAAARsEFDXe6lrvqSj6J6N9bxcw3ACxEubUcoJAW+S&#10;YSrR7Umy24kjWLQ1AYnZs9lsRqel1sQYGCqBP//880C6im2Eqr/PerOp6bN33OsmG2G/u9cCDbwl&#10;QMdpb12DYmYIyG0vPIuYQRu81KWlpUnwRkRgAM+1ETixqwl0We9KjPGBElC5PylaPw9U/XjV9iR/&#10;782eRryexrLvBAzv1RLLrUOtkKL1U3Ure+sZDIQABCAAAQg8QkA165am3a+kJlrVG5QuQVGw/gP9&#10;uqqOq2fPXq2trR2oEwYuncPaEIAABCCQDgF1Qlqu9zpV13z5brXxRILhRIjvfNHPHgHjsdzFFE+S&#10;3l1UZqxVAmVWVbu8n1hlzmIOCKiOeapznoOlk1qSTpRJubuLsZMugxmbFgE6Tqflb6z9SmADDhB4&#10;iIB8H5a+dKNKzUM8w6bm8Z/tpcs6MZACAZX7k1jfTsHWYGz0JG/v1V5GMM5DUR8JEMvdvaJuZVe3&#10;s3efyQwIQAACEIDAzwSkJvqwms9fSo30B1d8KFj/Rl4lGcUZr4ui2F4fj89dOYR1IQABCEAgPQLy&#10;kvlGXesliciNUKw3nlCgaD2UUAheT+Ox3IWQJ8nvLioz1g4B6Ta9r04921mNVSDgjsDzm5u3ctNM&#10;4U6D9FamO2V6Pn/IYsmJncv18+TCCIcHCUin6S3QQCA1AnLzKs8jqTm9g73yu8mtJB14LTqU59VF&#10;CUY0X94VRzc3FGtF5FJMeZiAygHKb807+Dgm4NHNqF7tYTh2C8tbIGBwf5ZYXsB/cjt7OZ1+VLe1&#10;LyCFqRCAAAQgAIGvBNRBWamR3lW10tJx/dw2FgrWpcW9FAnuqpb34oyJbQewHgQgAAEIpE1genV1&#10;IIVZH4VCcC+YxhMLBpMiaUcd1v9IwHgsd0FO0XoXWkmMlWuAP0gR4YckjMXIpAlIQeSGPBPtJQ3B&#10;ofF0rHQI34+lj/1QAy0gAAEIeEIgzzc90QQ1PCSQ5/nEQ7WiUoln06jcqdUYOdC/8/XdkT8IRE5g&#10;5cWLAzlAx++NKz97lKP3au/ClT9Y1x4Bg/uyxPLibpT3kDdyW/sJz0KLs0QCBCAAAQj8RUDVSkvH&#10;9ZdStK4OzJa2uCRdsC4PRV9b3K+vrX2wBZx1IAABCEAAAoqAOgGtTkJng8HbkImQYAjZe+h+n4BX&#10;sexRQpwocUtA4vJsZWVl160WrA4BOwSkexid8uygblyFLpaNiKIbIJ+/T9EZhUHaCFSDwZY2YQiC&#10;AAQgEAEBOVA8icAML03gOdRLt3in1Kyug86newcUhbwlML+72xblSm8VjFUxj3LzXu1ZxOpv7PqH&#10;AMXqQUSD3Na+eTebnV5fX28GoTBKQgACEIBAEASkaP2gevbslewVWcl5JVmwruAK5JfF6uq+anEf&#10;RGSgJAQgAAEIRENAvUSqE9DqJHQMRhlNmhlMkMTAHhv0EjAay11V9Sgx3lV1xmsjUI6yTG1M8QeB&#10;6AlIV5gt6a4exXNRTM6is2VM3nzalqWlJStJyHSIYikEIBA6AWku8N/QbUB/swRsbeCZtcIP6Txz&#10;+uGHkLSgy3pI3kLXRQioGoZqNqORxSIQu871KCfv1V5FV46MD4+Awb1YYtlIOBRVXZ9Mp9MdI9IR&#10;CgEIQAACSRJYH4/Pi7W119LAZls6rp+bhJBWwbrAVFAVXAXZJFhkQwACEIAABB4icHl5+Ua9RKoT&#10;0DERMppwMJgoickH2KKHgNFY7qqiRwnyrqozfnECakNKOvfxzrI4SiQEQGBOhzzvvUQhkfcu6q2g&#10;KriTd5OytwAmRk9A4uN/0RuJgRD4kUCWFUCBwFMEuJ1k8figm/riDFOWQJf1lL2flu2rq6vHYvFh&#10;WlY7stajXLxXexSO3MGyFgkY3IMllo36scjy/Gh6dXVgdBWEQwACEIBAcgTW5R2kqqpX8jtu7D0k&#10;lYL1Uir/30n7+pcKanKRhMEQgAAEIOAFga8vjVn2UZQpvFBIsxJGEw8GEyaaMSAuAgJebZqqRLlH&#10;yfII3BuKCYffNqRC0Rc9IdCbgHRX38mzbKu3ACZaJ+DV76R16+NbUArufo/PKiyCAAQgsDCBjYUl&#10;ICBqAnJr4iRqAw0ZxyFIQ2ATFPutyzrvkQn6PkWT725v38n351mKtluz2aP8u9F9NmtAWSgYAuy9&#10;BuOqxxSV28HelldXRxcXF0XwxmAABCAAAQh4Q0Dd9lSsru4P8/yViVsGs+nlZdTPvXVVfaifP39H&#10;R3VvYhpFIAABCCRHQL0kqlPOspn1JgXj5eXY3F9mVLo5vZEcLAGvIi5P5axpsOGiRXG1AbWytPRK&#10;izCEQCAAAlefP/8hxQYbAaiKik8Q8Or3Ek91IiDvKK+eP39+1mkSg5MicPPlS9S546ScibGPE3ig&#10;UENuO+LnjZh5koAcvOT7sUWMAKkFJIb0IiC3mE6Wl5Ze95rMJAgERuD6+npzkOcnonYRmOr+q0ux&#10;uv8+QkMzBAwXq/MMaMZtj0mVYsKzaj5/rQoM7a7MahCAAAQgkAKBi+lUNR97r+t9JNqql+8/yEVR&#10;7FKsnsJHAxshAAEI+ElAJRLz4fAklWJ1414wnEAxrj8LBEfAq6SaR8nz4BwZjsLlKMu2w1EXTSGw&#10;GIGrP//co1h9MYa+zKZbpi+e6KaH5M5KitW7MWM0BCAQKAGVS3jqX6BmobZbAiY6TLm1SO/q3Mqj&#10;lyfSfiagbuqSgyNbsIFACgSWl5fP6vn8XQq2WrPRs5tNvdqHsOYEFnJGwPBeK/Fs37NZlm0OR6M/&#10;vh5w4g8CEIAABCCgmcD62toHORj1UjUO1yE6xoL1Uk7V7xZra6/k9NhEByRkQAACEIAABPoQuLy8&#10;fCO/SSfqJbHP/FDnGE9EGE6khModvc0RMB7TXVSnaL0LreDGVrPZrnRyPA9OcRSGQA8CF3VdSLH6&#10;2x5TmeI5AYqTPHfQv9U7DkpblLVOgCIw68hZsA+BpmL0njkE4r+PM9KaIwXrn9KyuNlaDjE2M2KE&#10;XgLzuuadUi9SpHlMYGVl5VC+Z3mH0+Ejj3Ls5FB0OBQZnQj0fD9qu4ZX+2ltlY5nXKHqElR9Qjwm&#10;YQkEIAABCPhCQN3ioRqHqxs9VCPxRfSKqmBdHn4OVTW/qupfBApzIQABCEAAAosSmF5dHQyy7KPI&#10;KRaVFeJ84wkJwwmVEJmjs1kCxmO6i/oeJdS7qM3YRgKHq6urx42jGACBSAj88vnznjwrJfmcFIkL&#10;G82gYKkRkfMBcrCWQjvnXvBbgaqq+J7220Vxa9emEJ3cQNwx4Ll1cpvixHMVrajHM58VzCzyCAG6&#10;rBMaqRGY3d7uis1lanZrtdej3LpXew5aISPMWwKG35+IaS88X6j6BKlT2PNCG5SAAAQgAIHoCKgG&#10;4qqRuNxmqW6A6vVuEkXBurp6sXr27GWxurqvqvmj8zQGQQACEIBAMAQuLi6Kcjr9mA0GyXd3MZ6Y&#10;MJxYCSboUNQaAeMx3cUSjxLrXdRm7MMEJLbOlpeW9uEDgVQISMfSjSzPk39WSsXfyk4Kmbz19sRb&#10;zVDMFwKbkniWD/Ej/3zREj3CINC2AP37OMdWyYGNTccqsLznBOR2rGR/R3m28zw4E1NP9ojfJ2Yy&#10;5iZMQNVByG112wkjWMx0j3LqXu01LEaV2aEQMLynSkz7FQhSp/C+vLo68ksrtIEABCAAgZgIrK2t&#10;HUi99qu6qo672hV2wXpdn1eDwbZU7b9eH4/PuxrPeAhAAAIQgIBOAtfX15v5cHgiHZbe6JQbsizj&#10;CQrDCZaQ2aO7GQLGY7qL2h4l2LuozdifCJTSHek1XCCQEoEZ17an5O6fbKXAyQ/3qysbpdCOXJof&#10;7vBWC+nCv/akcl0LkD0pRPYWeCiKpeP3IhSXoKc7AqqZkrvV7a/8/TnO/sqsCIEnCGTZphyK3oER&#10;BFIhoA5Mye+P6mbIXxcCHuXSvdpj6MKQseESMLyXSkz7GRpSDLgzvbw8Vc32/NQQrSAAAQhAIHQC&#10;ql67KIptVb8tTW/O29oTasF6qdrKS6X+y/XV1eO2xjIOAhCAAAQgYIrA5eXlm6quT2RDf9PUGqHK&#10;NZ6oMJxoCZU7epsjYDymu6iuEu0eJdu7qM7YvwiorkjcEkU0pERACgm2JO53UrIZWx8nQNGT0+iY&#10;OF2dxUMhYOb9tm/B84/zQqHoi55w7+QJye/8p9MEBidJQAoGP8VuOIcNY/dwHPZxKDoOP2JFewIr&#10;L14cqBsb289IfKRH+XOv9hYSDwvM10OAmNbD0ZQUVbegmu2ppnum1kAuBCAAAQhAQNVvy22Vr1Q9&#10;dxsawRWsSxv5D6qdvGor38ZAxkAAAhCAAARME5heXR0MsuyjrFOYXitU+cYTFhSthxoaweptPKa7&#10;kvEo6d5V9ZTHq25IKV8jn7LvU7Z9Tnf1lN3/qO0UQtkPixQK7OxTjXJFv99xdRVgpyInyhA1atSG&#10;UekIj4KA3LI4icKQH4zg2SxGr8ZtkxyK3qDLetw+xrqfCYykCYb8X0vYPEHAs2Yv3u0pEDxpEDC4&#10;f0pMhxFCqmhdNd2TTutbYWiMlhCAAAQgECIB1aBP1XMP8/xV042EmVwBEsRzhLqqWIrV98W4KBOA&#10;IQYaOkMAAhBInYC6QivL8yPZnHqTOou29mdtB/Ydlxlfoa9mzIuYgFdRlwd3HjXiyHjaNDllPFld&#10;Xn6dLAAMT5LA5Z9/vhnluTrkxx8EWhHw6je2lcbhDJIDU+ANx13ONJXCryDyxs4AsXDUBNTGytLS&#10;Es/rUXtZj3GxfFfyha8nHpDijoAcjj5fWVp66U4DVoaAfQLqoIbE/pH9lQNY0bMGL/zOBhAzMapI&#10;sXqMXl3IJqm525Viwg8LCWEyBCAAAQhAoAWBi+l0J8+y9zK0+HF4CBUtpZz22i3W1l5RrN7C2wyB&#10;AAQgAAErBNTVWeoKLYrVu+E2npQzmHzpZimjUyJgPK67wPQsEd9F9cTGlvO7O9UFiT8IJEVAurmo&#10;xAR/EGhNgO6erVF1GtjU3aKTMAZHS0DipIjWOAyDQAsC8tyy1WIYQyAgtx3Xk1Ax8KwVqufQ+yEC&#10;qsv6n3/+eQAdCKREQA4if6jn8w8p2dzKVs9y5F7tH7QCyKAoCLBfGoUbdRuhGvGVV1ccdNINFnkQ&#10;gAAEIPATgXU5IFXN5y/lWfjwx//od8F6Xb9TiisD8CsEIAABCEDAFwKXl5dv1NVZ6gotX3QKSQ+S&#10;cyF5C13bEvAqrj1LyLdlmNI42UTdVtdipWQztkJAdf1SBQSQgEBfAhRU9SX38zwprPtdnzQkxUrg&#10;y5cvvO/G6lzsggAEtBKQ39VPWgUaFsYzlWHAiHdKQPL1v11w6M6pD1jcPoHZbLYvRevn9lf2dEWP&#10;cuPff3M9JYVaMRMwXKzu1X5YzH40ZJsUCe5MLy9P1E3yhpZALAQgAAEIQOArAVUPUayu7kv992vJ&#10;n519x+JlwbrqSFE9e/ZSriI5oJCDCIYABCAAAZ8ITK+u9gZZ9lF04iVuAccYTWYYTsQsYDZTIydg&#10;NK67slOJeY+S813Vj3m8vOu8k+5Hk5htxDYI/EhAFQxI7NNdndDQRoBCq8VQjkYjfocWQ5jK7I1U&#10;DMVOCDxG4Pb2dhM6EGgiILcvev+7yrNTkxf579EQyLLil8+f96KxB0Mg0IKAqqWQwxrc5KhYeZQP&#10;92qvoEUcMSQiAob3SIntOGJF3SimbpKXJjPkfuJwKVZAAAIQ8JqAvLNMirW1V3JN4b4oWvpVsF7X&#10;56qiXhR8vT4en3tNEuUgAAEIQCApAuqUsboiKxsMKLbS5HmjSQ3DCRlNCBATIQGjcd2Hl0dJ+j7q&#10;xzanqqrJyosXB7HZhT0QaCLwtWBACgeaxvHfIdCHAAVY3ajJ4ZHy+fPnZ91mMTpFAvLcspGi3dgM&#10;gfsE5HPA8wsh0UjA1wPJPCM1uo4BkRKgy3qkjsWsJwksLy+fqSYZSWPyKA/u3R5B0oGRmPGG90aJ&#10;7bjiSd0kfzebnV5fX2/GZRnWQAACEICArwSkefmhNDF/5UvBeikV9O9EqZeqot5XaOgFAQhAAAJp&#10;ElCni9UpY3VFVpoEArXacGImUCqobYGAd0k7j5L1FvD7vEQ5v7uj25HPHkI3IwTUc5QqGDAiHKEQ&#10;+IEAhVmtQuK41SgGJU9Avrv/kzwEAEBgMNgAAgTaEFC3BrcZZ3oMz0KmCSM/CAJ0WQ/CTSipn4Bq&#10;kqGaZeiX7LlEz24a9W5vwHP3oZ5GAob3RIltjb7yS1RR1fXpdDrd8UsttIEABCAAgVgJqCbmzgvW&#10;66r6IF3VX0qx+kGsoLELAhCAAATCJSCd1bfU6WJ1yjhcK/zV3HiCw3CCxl+yaOaagPHY7mogRetd&#10;iekfX1Wv1RW9+gUjEQJ+E5jV9Vu6q/vto1i1o2DrYc/Ke82nWH2OXdoJbGiXiEAIBEaAmwYCc5hD&#10;daVg3dnvK888Dh3P0t4SUIem1eFpbxVEMQgYIvCtWUY6+UfPct7e7QkYijPEekjA8F4ose2hzzWr&#10;lOX50eXlJbfMa+aKOAhAAAIQeJiAs4J11XFCCtVfF0WxS+EG4QkBCEAAAj4SmF5d7Q1HoxPRrfBR&#10;v1h0Mp7oMJyoicUP2KGfwPdNY/2Se0r0LIHf04ogp9Xz+b66mjdI5VEaAgsQuL693Rxm2c4CIpgK&#10;AS0EKOT6F8aJFqgISYHARgpGYiMEIAABHQTyPLf6+8qzjQ6vISNqAtJl/evhaf4gkBgBVXNRzWa7&#10;SZjtWa7b+D5XEk7FyF4EDO+BEtu9vBLmpCzbK6fTj9LMrwjTALSGAAQgAIFQCGTTy0vbzxilXCmy&#10;v7629iEUSOgJAQhAAAJpEVAvYtlo9F5Ode2kZblbazPTy2fGVzBtAfIDJuBd9OXOzq0G7MV+qsvL&#10;1vHK0tJ2v9nMgkDYBK4/fz7Js2wrbCvQPmYC3v0+G4YtzSPOlpaWXhleBvGREJCupLZzxpGQw4yY&#10;CKimO/K9+Tomm7DFHAHT35t8KZvzHZLjJSDP+y/Hct14vBZiGQQeJiD5GNUldy9aPhSrR+taDOtI&#10;gGL1jsAY3oaAyh+q5rM0nm1DizEQgAAEINCHgN1Klbp+Jz9sLylW7+Mq5kAAAhCAgA0C6qrQfDg8&#10;oVjdBu1/r2F8481w4sY+MVYMiYDx+O4Kw7Okflf1QxkvndXPZ7e3aXQ1CsUp6GmNgDxTbVGsbg03&#10;C/UkkGB30klPVExLjIB6L07MZMyFAAQgsDABdcBhYSE/CEjwWUU3QuSlSkDlgeXfbDajy3qqMZC4&#10;3Xe3t+/kU3AWHQaV0/Yor+3dDavRORyDniRgeM/Tuz0twsEagSzLNuUG+j+ur683rS3KQhCAAAQg&#10;kBQBKwXrKlFXPXv2cm1t7YBTWEnFF8ZCAAIQCIqAdFbfupvNTtWLWFCKR6Ss8QSI4QRORK7AFAME&#10;jMd3V509Su53VT2U8fJ7ss37TyjeQk/dBOT69SPdMpEHAZME7heEefebrclwyc990iQKMfET2Ijf&#10;RCyEQCsC5IdaYWKQIqDrd5YideIJAgsQ+Fao/l3CcDjc4SDeAjyZGiwBlY/Mqko10SiDNeJHxT3L&#10;ZceaN4gmXmI3xPBeJ/EdewC1sq+o6vpkOp3utBrNIAhAAAIQgEAHAmYL1uv6XF0VUqytvV7nyrUO&#10;bmEoBCAAAQjYJjC9utqT08Insm5he23W+zcB44kQw4kc/AmBpwgYj++u+D1L9HdV3+fx0l19f3l5&#10;+cxnHdENAqYISEHAzjDLNkzJRy4EbBCIsVjsxYsXxzbYsUYUBPgOj8KNGLEoATmASo5oUYgJzc/z&#10;fNLH3BQOzfXhwhwIdCLwQ6H6/blymOR9J1kMhkAkBFReUvKT76Iwx7Mctnc5/iicjBGtCRje4yS+&#10;W3sihYFFludHUkNxkIKx2AgBCEAAAvYImCpYL6WdxDvpqP5STvD2StLZQ8BKEIAABCCQMgHpql6U&#10;V1dH2WBA4tqjQDCeEDGc0PEIJap4SMB4fHe12bOEf1f1fRwvPj5eWVk59FE3dIKAaQIXdV1Id3Wu&#10;XTcNGvlWCcRQvK5uP7QKjcWCJlBV1UbQBqA8BDQSoDOvRpiRixqPx61/a2N4tojcnZgXEoHmPO8b&#10;+S7fCskkdIWALgIqP6nylLrkOZHjWe7au9y+E6ewqDMCzb95C6lGfC+EL9rJUkPxVtVSqJqKaI3E&#10;MAhAAAIQsEpAe8F6XVUfpKv6SylWP7BqCYtBAAIQgAAEOhJQm475cHgiP4Y7Hacy3AIB44kRw4kd&#10;C4hYImACxuO7KxuV+Pcs+d/VBF/GS+ei89ntrbpylz8IJEngl8+f9+iunqTrkzE61C6oUrD+ezJO&#10;wtCFCUhX6f8uLAQBEIiHwEY8pmCJaQJPHRCjSN00feQnR+CJruo/spjP5xyqTi5AMPg7gW95yjJI&#10;Ip7lq73L6QfpVJTuTcDwnibx3dszSUxUtRSqpoKi9STcjZEQgAAEjBPQVrCuEnFSqP66KIpd6aoe&#10;5kuPcdwsAAEIQAACvhCQF6qtu9nsVDbiN33RCT1+JmA8QWI4wYNPIfAUge+b1V5R8mwTwCs2LZWR&#10;35Vt3odawmJYdARUd3X5DPwWnWEYBIEnCIRSfDYajSY4EgIdCBQdxjIUAhCAAAS+EZB9sk/fYYR6&#10;yA1nQsB7Ah0K1b/bkuf5Fl3WvfcsChoioPKU0lhg25B4M2I9bK5ifK/KDEmkxkLA8F4m8R1LoJi1&#10;Q9VUSNH66fX19abZlZAOAQhAAAKxE9BRsF5Wdb1brK29lheeSezAsA8CEIAABMInML262huORidi&#10;SRG+NfFbYDxRYjjRE7+HsHBRAsZjvKuCFK13Jfb3eNn82V1eXj7rLYCJEAicwOjm5v0gy3i+CtyP&#10;qN+fgK/F61I8Vz5//pzfp/6uTXHmZopGYzMEHiJQVdUWZCDQloAUxU68PJze1gDGQcBnAj0K1e+b&#10;Q5d1n52LbqYJjMfjibwXvjO9jhb5nuWm+V3X4lWELELA8B6md/tTi7BirnECUrS+IfWBJ5eXl2+M&#10;L8YCEIAABCAQLYHFCtblxUa6qr9cX1v7EC0hDIMABCAAgWgIqGuqyquro2wweB+NUYkYYjxhYjjh&#10;k4ibMHMBAsZjvKtunm0MdFXfxfh6Pv8gmz+8F7mAz5peEJBudRtyaGPHC2VQAgIeEPCsq+qxB0hQ&#10;ISACsgFZBKQuqkIAAhDwhoAqCPRGGRSBQCwEFixU/45BdVmnuCqWoMCOPgRWXrw4kPfUsz5zrc3x&#10;LCftXc7emiNYyBsC7F164woU+ReBQprWfFQNAuECAQhAAAIQ6EOgV8F6XVXH1bNnL9fW1g647r4P&#10;duZAAAIQgIBtAqqISq6pOpEfvh3ba7OeHgLGk4MkfvQ4Cim9CRiP8a6aeXj1alcTbI1Xmz2z2Wzf&#10;1nqsAwEfCczr+shHvdAJAr4QcFnALsXHn3zhgB7+E7i9vd30X0s0hIA9AvId+l97q7FSDASk4+Ak&#10;BjuwAQLOCWgqVL9vh3yn08jGuWNRwCWBUZZty/qlSx0eXZtidS/dglIOCVjYs/RuT8ohbpbuTkA1&#10;CFSNArvPZAYEIAABCKROoFvBel2fS0f110VRbK+Px+epw8N+CEAAAhAIg4B0Vt+6m81OJSG9GYbG&#10;aPkYAePJEwsJILwLgacIGI/xPvg92yzoY4LhOWVWVbsc5DVMGfFeE5CDgVt5lm15rSTKQcAzAvcL&#10;2C2oNrGwBktEQqCqqiISUzADAroI8JnQRTIROVldc1AsEV9jpiECBgrVv2s6HA435P11x5DmiIWA&#10;9wTkJpBzuR3Pr6YbHjZN8TJH7310oaBWAhb2KolzrR5LVphqFDi9vDxRt9wnCwHDIQABCECgM4G2&#10;BevloK73paP6SynEmHRehQkQgAAEIAABRwTUdVTD0ehEludFyZEPdC9rPIliIRGkmwny4iLwvYDN&#10;K6soWn/UHWqTZ3l5+cwrf6EMBCwTqOuaLnWWmbNcXARMdl+Xz+eZKkqIixjWmCQgBeubJuUjGwIB&#10;EtgIUGdUdkggz/OJw+VZGgLhEjBYqH4fityQ9zZcSGgOgcUJyPvhh3o+/7C4JA0SPMw5G99/0oAN&#10;ERBYlABxvihB5t8nIA0Dt9Qt99fX1+STCA0IQAACEGhFoLFgva6qD9JV/aUUqx+2ksggCEAAAhCA&#10;gCcE1DVU6joqT9RBDY0EjCdTKFrX6C1E9SVgPM67KubhBkJXE3SPV5s7apNHt1zkQSAkAl+703GL&#10;TUguQ9cACGguYJ8EYDIq+kWg8EsdtIGAWwKy+b7hVgNWD42AvCPy2xua09DXLQFLherfjaTLult3&#10;s7ofBOTgxr7kNc+dauNhrtm7fLxTB7G4MwKG9yeJc2eejXphdct9Vdeq0/pW1IZiHAQgAAEIaCHw&#10;aMG6dGCaDPP8VVEUXG+vBTVCIAABCEDAFgF17ZRcP3WqrqGytSbrREjAcFIoQmKYZICAd8lDD69o&#10;NYC9lUjxzZna3Gk1mEEQiJjArK7pThexfzHNDwL3C9i7aiT5vU9d5zA+bQKyyfi/tAlgPQQgAIHF&#10;CUixxmRxKUiAQOQELBeq36epuqyrPYTICWMeBB4lsL6+Xspz/7YzRJ4Vq3t546kz57CwUwKG9yW9&#10;229yCpvFDRAo1K330+l0x4BsREIAAhCAQEQEfi5Yr+tzSabtFmtrr7naPiJPYwoEIACBRAio66bk&#10;ZegPdZI3EZOTNdNKYsVwcihZ52F4JwJWYr2TRjLYs02FruprGF9mVcXBXg0gERE2gT///PNgSNfR&#10;sJ2I9sER6Np9/cWLF8fBGYnCEIAABDwjIDfKbHmmEup4TiDjwJjnHkI95wQc51xVl/VffvllzzkH&#10;FICAQwKqDkQOOL+zqoKHzVC8zL1bdQqLeUPA8G8jse6Np6NXRGo0jsqyPIreUAyEAAQgAIHeBP5d&#10;sC4vJVVVvVpfW/vQWyITIQABCEAAAo4IqBO7cujqVJYvHKnAspYJWEmwGE4SWUbGcoESsBLrXdkk&#10;XLQuBbr7HO7tGjCMj42A6kYnyeffYrMLeyAQGoGnCtjV7Ymh2YO+7gnId/uWey3QAAIQgEDYBPI8&#10;5zc4bBeivSkCDruq/2iSep+ly7opRyM3FAIrL14cSG2Ind8sD3PJXubcQwke9NRLwPA+JLGu111I&#10;e4LAt1iW96EdKVr/yLMW0QIBCEAAAg8R+FqwXlfVcfXs2cu1tbUDdQUUqCAAAQhAAAKhESivro6y&#10;POe0bmiO06CvlUSL4WSRBgyISICAlVjvytHDjYauJnQdX8/nH8bj8Yeu8xgPgdgIPH/+/K3YVAz4&#10;jYzNtdgTOIH7Bezzuv49cHNQHwIQgIAXBKSQa9MLRVAiGALyzjgJRlkUhYANAh4Vqt8zt6DLug3n&#10;s4bvBOZ3d9uiY2lUTw9zyF7m2o06AeHeEjCcWyXWvfV8fIr9EMtStP5G/p3IjWUb8RmLRRCAAAQg&#10;sAiBvJrPXxdFsb0+Hp8vIoi5EIAABCAAARcE1Mnc6eXlqZzA2nGxPmv6QcBKwsVw0sgPkmjhO4Hv&#10;RWhe6enhVa6m+Aj/s5WVlV1T8pELgVAIfEsy7/2tr5/FB6HgRE8IGCOQjUYTY8IRHCUB+X7fitIw&#10;jILA4gSKxUUgITUCcgskv8OpOR17fybg+bsiXdYJWggMBqqZYTWbmct3UqxOmEHgcQKG9x2t7J3i&#10;XwgoAo/Esjxrbd7d3Z1eX19vAgoCEIAABCDwnUAuLyEkzYgHCEAAAhAIkoB6uRmORn+ol50gDUBp&#10;rQSsJF4MJ4+0AkFY1ASsxHtXgh5uPnQ1oWF8Ocoy1XGIPwgkT6Cu6/cPQvC8GCF5xwEgLQJ1XS4/&#10;f36WltFYCwEIQMAMAck7/ceMZKTGTCCr608x24dtEHiSQDjvhnRZJ5QhIARWV1eP5X8OtcLwsMmJ&#10;l81gtEJHWFAEDO83ermHFJSDUFYXAYnFYl5VpxfT6Y4umciBAAQgAIGwCUhDWv4gAAEIQAAC4RGY&#10;ykuNdCo6Fc2L8LRHY1MErCRgDCeRTLFBbnwErMR7V2wRF62rTkNyrft5VySMh0BsBL51333zpF3h&#10;FCfE5h7sgcDfBOaDwTE4INCVQFVVW13nMB4CiRDYSMROzNRIIM/ziUZxiIJAGAQCfBeUQ0lvv90i&#10;FgZjtISAIQJ3t7fv1O2SWsR7mCP2MpeuBTZCgiRgeJ+ReA8yKsJV+ol4vh+LeZYdlZeXDzfCCdd6&#10;NIcABCAAgR4EKFjvAY0pEIAABCDglkB5dXWU5fmRWy1Y3VcCVhIxhpNJvrJFL/8IWIn3rmZ7uCHR&#10;1YQHxh9+6zSkQRQiIBA2gfl8/ra1BQEWK7S2jYEQ8JyA3ApCV1fPfYR6EIAABCAQNwE58DyJ20Ks&#10;g8A9AoG/+81ms/bvuTgeApESWF9fL7Oq2hXzyoVM9DA37GUOfSHITA6agOH9ReI96OgIT/mO8ZwN&#10;BntlWR5dXFwU4RmLxhCAAAQgoIuA/B7wBwEIQAACEAiDgHp5yYfDE+l6shmGxmjpkoCVh5zMyiou&#10;MbJ2QAS8jMY8/POxqrPQytLSq4BCAVUhYIyAdJ3bqeu6/6FBfjeN+QbBEPiRwO2vv66vZ1kJGQh0&#10;IfD582f1vr3VZQ5jIZAKASk+9vKVKxX+odp5Ld+r0kmQ79VQHYjezQQ6Fik1C3Q3Qp6BXnKznjv+&#10;rOwPgaurq71sOOzXAZdidX8ciSZ+EjD8u0mxup9uj1arhnh+Kh5lj+GsrqrX6rBUtHwwDAIQgAAE&#10;HiUQfgUJzoUABCAAgSQIXF9fbw5Hoz8oVk/C3VqMtJKYMZxc0gICIckQsBLzXWl6uEnR0YRSOtRu&#10;d5zDcAhES2DhrnOBd92L1rEYFh8B2fShWD0+t1qyqLC0DstAAAIQSIJAVtfceJKEpxM0MsJ3u4Xf&#10;dxMMA0yOk8DKysqh5JmPO1mncsAe5oG9zJd3AsvgqAgY3k8k3qOKFv+NWaBYXRmn6j2kSeEfqv7D&#10;f2PREAIQgAAEdBOgYF03UeRBAAIQgIB2AtPpdKeq61MRXGgXjsCoCVhJ0BhOMkXtIIzTTsBKzHfV&#10;2sPNirYmVLPZLt212tJiXOwEVIet4XC4ocXOCIsbtHBBCAT0EZjoE4WklAhwQDwlb2NrVwK3t7eb&#10;XecwHgJ5nvObTBjEQ+D7e1ykuVB5392RW8X0vPPG43UsSZTA7PZ2V0wvW5nvYe5X5ci9zJO3Asqg&#10;KAkY/u0k3qOMmmCN6hCPxbyqTi6kDiRYY1EcAhCAAAR6EaBgvRc2JkEAAhCAgC0C5dXVUZbnR7bW&#10;Y534CHR4Me5vvOFkU3/FmJkiASsx3xWsp112Gsw4XF1dPe5qKuMhECOBi4uLQjbv32q3jcJ17UgR&#10;CAFFQIqOf4cEBLoSkOuYi65zGA+BlAhUVcVnJCWHa7JVDkBPNIlCDATcEUjovW0+n7MP4S7SWNkj&#10;Auvr6+Wwza2Tnhare4QSVSAgpyfM7tiYlY4DIfAAgSdiukc8FnmWHUnzwgNYQwACEIBAOgQoWE/H&#10;11gKAQhAICgCqjBqenl5Kj9UO0EpjrJeEujxgtzdDsNJp+4KMSNlAlZivg9gDzcxHjJD+J0tLy3t&#10;9zGRORCIkcAvv/yyJ3YVxmxLqADCGEMEQ+AeAYrjCIc+BL58+bLZZx5zIJAQgY2EbMVUjQTk1siJ&#10;RnGIgoA9Agm+p8mtCFvSZX3LHmRWgoC/BNR7pRxqffeghp42J/E2J+6vm9HMNAHD+4bEvGkHIv8n&#10;AnqL1f8Rn2Vvy7Lk4CAhBwEIQCARAhSsJ+JozIQABCAQEoHr6+vN4Wj0B9eRh+Q1/3W1krgxnHzy&#10;nzIa+kTA26tP/S9aL+Xa29c++RJdIOCSgLoSXZ7J9HdXf8ioBAsiXPqWtSMlUNfHkVqGWYYJ0D3a&#10;MGDEB09APiMbwRuBAU4IZHX9ycnCLAqBvgQSfy+TLut23n/7+od5ELBIYOXFiwPV2ONfS3qa27Wy&#10;/2ORPUtFQMDwfiExH0GMhGaC4ZjO8nynnE5PVVPD0NCgLwQgAAEIdCNAwXo3XoyGAAQgAAHDBOTK&#10;px3pPHQqy/AyYph1iuKtJHAMv7Cn6DdsXoyAlbjvqqKnGxvKDHXdrbr2tqtJjIdArARms5n9zfrE&#10;CyRijSXsskNgTlGcHdBxrrIZp1lYBQEIQMAtAenYPHGrAatDoCUB3sO+gqLLest4YVgyBEaSKxVj&#10;/8qVepjT9bZpSzIRgqEPEjC8T+jlng+hEDeBhpjWFZOqmaE8i52q5oZxA8U6CEAAAmkToGA9bf9j&#10;PQQgAAGvCJRXV0dyepbrnrzySnzK6HppfpKM4WRUfF7BItMErMR9VyM8vDpWXXOrrrvtagrjIRAr&#10;AXUV+nA43HFmHwUTztCzcLgEstGI37Fw3edUc9kUXHOqAItDwHMC8hn5n+cqop6nBHjH9NQxqPUP&#10;Ad67fooGuqzzAYHAPwTkd+xcGnzs+1qsjq8g4B0Bw/uDXu71eOcEFNJKwFKx+t86Z9nGvKpOLi4v&#10;32i1A2EQgAAEIOANAQrWvXEFikAAAhBIl4C62ml6eXkqP0o76VLAcpsErCR0DCelbPJirTgIWIn7&#10;Pqg86cxTVdVEXXPbxwTmQCBWAt5s0lNAEWuIYZdmAtJd/Xz5+fMzzWIRlw6BzXRMxVIIQAACdgnI&#10;bZITuyuyGgRaEOA961FI37qs77SgyBAIJEFAitY/SKOPDz4Z622u2ydI6GKfgOF9QeLevkuTX9F2&#10;sfo/wAupG/k4nU73kvcBACAAAQhESICC9QidikkQgAAEQiKgrnRSVztlg8FmSHqja/gErCR2DCen&#10;wvcCFtgm4O0Vqe6L1sv53Z263pY/CEDgG4FL6WCiNum9AvK9oILfV6/cgjJeEZh4pQ3KhEZgIzSF&#10;0RcClgmQt7IMPKblsrr+FJM92BI4AQrVWzlwNpu9bTWQQRBIhIB8JvalaP3cB3Ot7O34YCg6hEXA&#10;cL6SuA8rHFLQ1kpMZtn7siyPUuCJjRCAAARSIkDBekrexlYIQAACnhGQU7E70tH2RK5V3vBMNdRJ&#10;hICVl2nDSapEXIWZmglYif2uOquidUeF63Kt7fb6+nrZVWXGQyBmAvJ89t5r+yiy8No9KOeGwCjL&#10;KIZzgz6KVXkvj8KNGGGQgHxGCoPiER05ATkIOoncRMwLgQDvUJ28NBwON25ubnY6TWIwBCImoHKn&#10;8jzktOGHt81YIvY7prUkYHgf0Mv9nJZoGBYwgSfi2mZMZnm+U06nJxcXF7yTBxxOqA4BCEDgPgEK&#10;1okHCEAAAhBwQkC6dr6X5JY6EfvPy4XhF3onhrKo9wSsvFQT297HQYoKWon9PmAtF61LZ6B3cq3t&#10;pI+qzIFArATUprzanA/CPoougnATStoh8OXXX4/trMQqsRGQ7/0wvvNjA489wRHgsxKcy7xRmHdO&#10;b1yRniLcUrWQz+myvhA+JkdIYHl5+UzlUl2Y5m0u2wUM1vSLgOH9P2LfL3cno43huO7KUWpKtqRw&#10;/eT6+nqz61zGQwACEICAfwQoWPfPJ2gEAQhAIGoC6vSrOgUrRu49aKhnL0BROwPj/iZgJeFDbBNx&#10;HhKwEvt97LZUtC63fExWXrw46KMicyAQKwH1rCabj353V38IPoXrsYYkdrUlUNdn61lWth3OOAj8&#10;QGADIhCAQCsCfFZaYWLQQwSqup5ABgLWCPB+pAU1Xda1YERIZARWVlYOVE7Vplne5rBtQmAtPwkY&#10;3vcj9v10e/RaNcS1q7iUovXNeVWpTutb0fsAAyEAAQhEToCC9cgdjHkQgAAEfCKgTr3KFbin6hTs&#10;k3oZfsH3iQm6+EPAygs2se2Pw9HkbwLeXqWqitbNFq6X87s7p9fYEoYQ8JHAL7/8sid6FT7q1kon&#10;CjNaYWJQlAQmUVqFUbYIbNhaiHUgAAEIpEogq+tPqdqO3RYJ8D6kHbY60K0OdmsXjEAIBExgPp+r&#10;nGppwwQr+zY2DGGNuAhY+L0l9uMKmWCs8bRY/R6/Ih8OTy6m051gmKIoBCAAAQj8RICCdYICAhCA&#10;AASsEFAvDurU6yDLNtSCjS/aFPZa8QuL/JtAY1zqAEZs66CIDAMErMR/H71NFa1X1ev19fWyj0rM&#10;gUCsBG5ubjbkYOFvUdhnYeMoCk4YEQ0B+ez+Ho0xGGKdgHRI/Pqezh8EIPA0AfmsbMEIAn0JSBOP&#10;Sd+5zINAIwHefxoRLTCg+HawewERTIVAXARUTlWei3ZNWuVtkxWTRiM7DAIW9vi83asJw0No2ZeA&#10;/8Xqf1uWZ9lReXkZ3i2xfX3DPAhAAAKREaBgPTKHYg4EIAABHwmoFwb14iC6Fff1a3zhtvDS7yMv&#10;dHJLoDEudahHbOugiAwDBKzEfx+9NRet1/P5/vLy8lkfVZgDgZgJzGaztz8+rwVv7/fCDX57g3cl&#10;BjxNYDweT2AEgb4E5MDDf/rOZR4EYiXwvUjq/v/Gait22SHAb7UdzsmtQqG6FZerg910WbeCmkUC&#10;IrC6unos6h6aUNnbHLUJY5EZFgEL+UXiP6yQSEVbH+MyGwz2yrL8yDNaKlGInRCAQEwEKFiPyZvY&#10;AgEIQMAzAuoFoZxOT9QLw2OqNb7gWHj59wwb6nhAoDEudehIbOugiAwDBKzEfx+9VdG6hsJ1se94&#10;ZWXFyGZKH7OYAwFfCFxfX28Oh8MdX/QxogfFHEawItQDAnV97IEWqBA2gY2w1Ud7CHQn8FBBelNx&#10;uhQs/rf7SsyAwD8EqrqewAMCCxPgUO7CCLsIkGzUQP4Vo19+2esyj7EQSIHA3d3du7quz3Ta6m1u&#10;WqeRyAqTgIU9PeI/zNCIQusn4tvnuMzy/I38O7mQm2Oj8ANGQAACEEiEAAXriTgaMyEAAQjYJqCK&#10;nuSq21PZzNtqWtvnF50m3fnv8RKwEpcWElzxegjLTBLw+srVBYrWpbP6+ez21uh1tSb9gmwIGCaQ&#10;zhWaFK4bDiXE2yYwr+tPttdkvegIsLEXnUvTNqipGL3v+74qWEybLNYvSiDjN3tRhGnP5z3Gqv+/&#10;Far/vSZd1q3iZ7FACKyvr5fy2VC51lKHyn2f0XSsjQwIPEnAwl4e8U8MOiMQaLH6d17yO7SZ392d&#10;qtoUZwxZGAIQgAAEOhGgYL0TLgZDAAIQgEAbAhfT6c68qk4GWbbRZrwa8+SLuIVEQFs9GZcWASsJ&#10;IuI7raAKzForn4E+THoWrUvialttpPRZkjkQiJnAzc3Nlhw03IrZxgdto+AjOZfHanA2Gk1itQ27&#10;7BCQZ6TW7+52NGIVCDxMoE0husl3GNlMKfANBBYhIM/c/GYvAjDVuby3WPX8j4Xq9xYvnj1//taq&#10;MiwGgQAILC8vn0mX9XeLqOp185RFDGNuHAQs7OGZfIeJwwlYYYyAhfg2pvu/BRdSm3KqalQsrccy&#10;EIAABCCwAIFsgblMhQAEIAABCPxEoLy8fC8/Lnt90Tz5w5Txs9WXK/MWI2Al8ojvxZzEbKMErHwG&#10;+lqQtzuDK93V91dWVg77LsM8CMRM4Orq6o/hcLgRs42tbeP3uDUqBvpBQLqrn68sLb30Qxu0CJHA&#10;9e3tZi6bek26e/082KQ8/91bAiEWZiyNx3wcvI2oMBT7fHMTYuiHATc2LeMpIArCM6pQvc3fMMte&#10;jsfj8zZjGQOBlAhIbumjHIR909VmfhS7EmO8VQIWfov5DFj1KIvdJ9AQ38HGphyiWltbO8DZEIAA&#10;BCDgL4F21R3+6o9mEIAABCDgCYGLi4uinE5PFilWbzTFQmKgUQcGJEnAyks58Z1kbIVitNddblp0&#10;Wxf9jylWDyXa0NM2AemuvkOx+j3qdC+0HYKstziByeIikJAygWFVFW3sb9vZ+v64NnIZEw8BYiQe&#10;X2KJWQJVXfPbbRZx2NK/v4+QJ7Tqx7bF6kqp2WxGl3Wr3mGxUAjIZ2NXdC276Gtl36WLQoyFwH0C&#10;Fn6L+QwQcs4IxFqsroBm2duyLI9U7YozviwMAQhAAAJPEqBgnQCBAAQgAIGFCVxfX2/Klban0j1h&#10;a1FhjS/nFhIEi9rA/DgJNMamDrOJbx0UkWGQgJXPQR/9nyhal87q57PbW7Vhwh8EIPADAZW0ZbP9&#10;kbCgcJ3PSyAERln2KRBVUdNTArOq2jSlWp8C5h/nmNINuf8mgK/aR4Qc9ls499V+NUbGSCCra367&#10;Y3Tsojbx/rEowV7zVaF6l2J1tUg2HO7Ib8FGrwWZBIGICayvr5fSEGG7jYleN0dpYwBj4idgYa/O&#10;272W+L2LhTEXq3/zbpbnO/LvhKJ1wh0CEICAnwQoWPfTL2gFAQhAIBgCF9PpzryqTuS0qrYkbeNL&#10;uoVEQTAOQFGrBBpjU4c2xLcOisgwSMDK56CP/qpo/YHCdTlMta02TPqIZA4EYifwyy+/7NFdvcHL&#10;dDiM/WMQvH1ffv31OHgjMMApAUkOF04VaPoalv+uo5i6rwxbbPrqp2ueLTtZBwIQGAyk6ccEDhD4&#10;mwCF6k6CoU+h+n1FOfjtxG0sGgCB8Xg8qev63VOqeptbDoAvKloiYGGPjs+BJV+yzM8EEihW/260&#10;7A1u5sPhH6rxIqEAAQhAAAJ+EaBg3S9/oA0EIACBoAiUl5fv8yw7EqUL3Yo3vqxbSBjotgl5cRBo&#10;jE0dZhLfOigiwyABK5+DvvrfK1qX7ur7y8vLZ31FMQ8CMRNQ3UUkaftbzDZqt41iEu1IEbgggbo+&#10;W8+yckEpTE+cgPwW/DdxBE+ar6sgvEkOPgiHgMlbCcKhgKaLEFDFfIvMZ24EBDgU68yJixaqf1f8&#10;W5f1LWeGsDAEPCawsrJyIEXrD+Zjvc4pe8wU1SwSsLA3x+fAoj9ZqhOBSGOzUI0XVQPGTjAYDAEI&#10;QAACRglQsG4UL8IhAAEIxElAFTiV0+lJNhjsmbSw8cXIQuLApH3IDpdAY2zqMI341kERGQYJeH11&#10;qxStS7H6B9kgOTSIANEQCJrAaDR6LwYUQRvhSnkK112RZ92fCUyAAoFFCUjhFr8Fi0JkflIEfL+V&#10;IClnBGxsVdf8hgfsv96q8x7RG92iE3UVqt/X424+f7uoXsyHQKwEJOe0LbaV9+2zsqcSK1DsskPA&#10;wp4cnwM7rmSVRwg8EeORx2ahGjBOp9M9YgMCEIAABPwgQMG6H35ACwhAAALBEFDXJsnVtafShW3L&#10;htKRvyDZQMgahghYiU0LCTJDeBCbEAErn4WOPFUXH7meeb/jNIZDIBkCNzc3G8PhcCcZg00ZSmdE&#10;U2SR25KAvJP93nIowyDwKAFJDm+CBwIQaE9AvnvX2o9mJAQeJpDV9SfYJESAQnVnzjZRqP7dGNkj&#10;2ZJ36y1nxrEwBDwmILeJnEve6Wtu1uumJx4zRDXLBCzsxfm4j2KZMsu5JGAhxl2a12rtLHtfluVR&#10;q7EMggAEIAABowQoWDeKF+EQgAAE4iJwcXn5Rl2bNMiyDZuWPfkSzwuWTVew1g8ErCSYiHHiLgAC&#10;Vj4L7TmUUkSyu76+XrafwkgIpEVgPp+TmNXtcopQdBNFXgsCUgQwaTGMIRB4mkCWFSCCAATaE5Di&#10;x832oxkJgYcJSKErv+GxBweHW5162GSh+n3D6LLu1M0s7jkBeV/9IE1FPniuJupBQE5VmN/dML8C&#10;joTAEwQaYjyl+MzyfKecTk8vLi7IhfGhgQAEIOCQAAXrDuGzNAQgAIGQCMg1SQfyo/FRdPbvAd5C&#10;MiEkX6GrXQJWXuSJcbtOZbVeBHzplqO69ywvL5/1MoJJEEiAgOoApzrBJWCqGxMpTHHDPcVV6/o4&#10;RbOxWS8BuoLq5Yk0CEAAAm0JcOisLakAx3GQ1anTbBWqfzeSLutO3c3iARBQN2BK0fp5AKqiYqoE&#10;LOy9WdlDTNV/2N1MgGL1nxhJw6tNeYY7vb6+3mwGyAgIQAACEDBBgIJ1E1SRCQEIQCAiAuqEqVyP&#10;9FG6qr91aVbjC72FpIJL+1nbbwKN8alDfWJcB0VkWCBg5fPwiB2qa4/q3mPBTJaAQLAE5HPyPljl&#10;Q1OcYpXQPBaUvvO6/hSUwigLAQhAIBICeZZtRWIKZjgmUNX1xLEKLK+LAIdWdZHsLcd2ofp9RWe8&#10;Y/f2GxPjJ6BuwJRnp+34LcXCIAlY2HNzuVcSpE9QWi8BitUf55llG/OqOrm4vHyjFzrSIAABCECg&#10;DQEK1ttQYgwEIACBRAmok6VyNdKJ/PPiYb3xxd5CciHRUMDsFgQa47OFjMYhxHgjIgb4QcDK5+EH&#10;U6UI90x17fGDAFpAwE8C0kl3RzTb9FO7iLWicD1i57ozLRuNJu5WZ+VYCFRVtRWLLdgBAQhAIDQC&#10;GYfPQnPZz/rynO/chy4L1b8bn8k79rd3bec8UAACPhL4ehNmXZOz9dE5KetkYa/NxR5Jyi7F9h8I&#10;UKzeJiQKKZj8eDGdqj0T/iAAAQhAwCIBCtYtwmYpCEAAAiERUCdK1clSdS2ST3o3vuBbSDL4xANd&#10;/CLQGJ861GUzTAdFZFggoD4PVj4Tf9lSyu/VruraY8E0loBAsATkUIfTG3OCBadLcTov6iKZvBzp&#10;rn6+/Pz5WfIgAAABCEDAEYHr21uvcmWOMLDsggTkGvrJgiKY7oIAz/QuqP+0pg+F6veV4l3bi7BA&#10;CY8JrKysHNZVxe+exz5KSjUL+8gW90WSch3GtiRAsXpLUH8Nk5tAjsqyPOo0icEQgAAEILAQAQrW&#10;F8LHZAhAAAJxEphOpwfqRKlYV/hoYeOLvoVkg49c0MkPAo3xqUtN4lwXSeQYJmDjMzEcDve/duvh&#10;DwIQeJTA1Z9/HmTD4YZvG/vJuowDaMm6XpPhE01yEJM4gTrL/pc4AsyHQC8Cw6ryMl/WyxgmOSMw&#10;Ho/5PXdGv8fCPL/3gKZ/iq/vs+pdmy7r+v2NxLgIzOfzbbGojMsqrAmOgIV9NRv7IcFxR2FvCBCf&#10;D7siy/Odcjo9ubi44F3fm2hFEQhAIGYCFKzH7F1sgwAEINCRgHoIlxOkHwdZ5n33zcYXKgtJh454&#10;GZ4Qgcb41MWCONdFEjmGCZj8TNR1/UE2+j8YNgHxEAiagHrGk1sIfrtvhK8b/UGD7qM8HRr7UEt+&#10;zijLPiUPAQAQgAAEHBK4o2DdIf24lq7qehKXRZFZw7O6Nw4N4f2VLuvehAuKeEpA3YwpXdZ3PVUP&#10;tVIgYGE/zeQ+SAouwkYNBJ6Ic+Lzab6yf7Ilhesn19fXmxo8gQgIQAACEHiCAAXrhAcEIAABCHwl&#10;oB6+1UO4/HsTChJerELxVJp6WotPC0m2ND2I1boJqM+E7s+FFKufyYbgvm5dkQeB2Ag8e/5cHUYs&#10;HrIrhI3/2PzxqD10bUzG1Ysa+uXXX48XlcF8CCgCcu3xFiQgAIHuBIaDwWb3WcyAwM8EsrrmEJqP&#10;gcFzuVdeUe+sIfypLutXV1d7IeiKjhBwRWB1dfVY8sOHrtZn3UQJWPpd1733kai3MHsRAuwXL0Lv&#10;61wpWt+cV5XqtE6+bGGaCIAABCDwOAEK1okOCEAAAhAYXFxevlEP3+ohPDQcTyYAeDELzZ3R6Wst&#10;QUWsRxc7MRuk8XNRjkajbdWdJ2Ze2AaBRQnIteQbImOvSQ6F602ELP53OjlahB3gUnJYaz3L+O0L&#10;0HWoDAEIQAACEPiRQJ7nE6h4QoBncE8c8Zca399PQylW/w5PitbfqhvOvIKJMhDwjMDq8vK+akLi&#10;mVqoEysBS3tnGvc8YvUEdpkm0BDrxGgnBxT5cHhyMZ3udJrFYAhAAAIQaE2AgvXWqBgIAQhAIE4C&#10;0+n0QH4MPop1cSZSLSUj4owOrNJBwFoSgFjX4S5kWCKg43NRyRWy4/H43JLKLAOBYAnM6vp9F+Up&#10;XO9Cy8JYCmcsQA5uiUlwGqOwlwTkQNOWl4qhFAQCIFBn2f8CUBMVAyAg77T8rrv2k6Wuq67NDGX9&#10;CN5Hi9Evv+yFwhs9IeCKgNz0tCtrl67WZ91ECFjaM9Ox15GIRzDTFAGK1Y2Qld+qo/LystPeihFF&#10;EAoBCEAgQgIUrEfoVEyCAAQg0IaA6vRRluVHudvobZvxPo9pTAZYSkr4zAjd3BJQMdoYpzpUJNZ1&#10;UESGJQILfi4O1RWyllRlGQgES0AVI2aDwZs+BkRQKNDHbL/nUEzjt38saSe3Yv1uaSmWiZzAXVUV&#10;kZuIeRCAAASCIFDV9SQIRWNSkkOh3nkzpvdPeV7/jS7r3oUYCnlGYHl5+WxQ1+88Uwt1YiJgaa/M&#10;yr5fTH7BFv0EKFbXz/SeRNlb2VP1NDzbGcWMcAhAIEECFKwn6HRMhgAEIHB9fb2Z5fmJ/HsTC43G&#10;pICl5EQsPLHDDIHGONWxLLGugyIyLBLo+rlQV8bKpsa+RRVZCgLBEribzxc+mBhT4UCwjvxRcQps&#10;onFlZ0PquqQTa2dqTHiEwHAw2AQOBCDQj4BsqvD56YeOWQ8QyOr6E2AsEeAAqCXQ7ZeJ9H2TLuvt&#10;Q4CRCRNYWVk5lENbxwkjwHRTBCztkXXd1zBlLnITJkCxuhXnq3oaVVdzcXOzYWVBFoEABCCQAAEK&#10;1hNwMiZCAAIQuE/g4vLyzbyqTqTTR3Sba43JAUtJCiIOAk8RaIxTHfiIdR0UkWGRQIfPRTkajbYt&#10;qsZSEAiWgHRX38nzfEuXAZEWEujC404ORTfu2LtZeeJmWVaNkYDkBNZitAubIGCFQJYVVtZhkSQI&#10;yDM7v+8mPc1hT5N0e8uO/f1SdVmXd/KN3oCYCIFECFSz2a40JzlPxFzMtEHA0t5Yh/0MG1azRooE&#10;KFa36nVVV5Pf3Z2qppBWF2YxCEAAApESoGA9UsdiFgQgAIGHCEyn0wP54v8o/62IlVBjksBSsiJW&#10;vtilh0BjnOpYhljXQREZFgmoz0XTZ6Oqql3pLMsmhkW/sFS4BGaz2cLd1R+yPvbCgmA9TiFOsK7r&#10;ovicDqxdcDG2gYB8n28CCQIQ6E/goq6jza31p8LMPgS4PaUPtYY5PBsbgKpHZELvk4Wpd3I9nkAK&#10;BPwgsL6+Xs5Ho10/tEGL4AlY2hNr2sMIniMG+E+AYnVXPipUU8iL6XTHlQKsCwEIQCAWAhSsx+JJ&#10;7IAABCDwBIGLi4uiLMuPgywzUrjkG/zGZIGlpIVvXNDHLwKNcapDXWJdB0VkWCbwxGfjcHV19diy&#10;OiwHgSAJXF1d7WXD4YZJ5RMqNDCJ0YxsCnTMcPVA6ijP+R30wA+xqCBJ4SIWW7ADAi4I/Prly6aL&#10;dVkzTgJVXU/itMyyVdw+ZBl4++VSfH+Ud/Iduqy3jxFGpktgfTyeDOr6XboEsFwLAUt7YVb29bQA&#10;QUiqBIhR454v8iw7Uk0ija/EAhCAAAQiJkDBesTOxTQIQAACioC6mijL8xP59yYlIo0vZJaSFykx&#10;x9buBBrjtLvIn2cQ6zooIsMygR8/G3I17Nny8vK+ZTVYDgJBElAHFWVj3NohxRQLD4IKDIp2gnLX&#10;U8pKd/VzbhmJxp1+GCLXGfuhCFpAAAIQgEDGLSr9g4DDmv3ZWZiZ+vsiXdYtBBlLREFgZWXlQOV/&#10;ozAGI+wTsLAH1uZ2WPuGs2KSBJ6Idyt7zklCf8BoaRIpzSKP1F4MSCAAAQhAoDsBCta7M2MGBCAA&#10;gWAIXFxevlFXE2WJbkTzYhZMqCatqJU4pVgt6RgL1fh7SeByNBpth2oHekPANoHRL7/syZrWE6Wp&#10;FyLY9nPn9Sjk6YzMwwkTD3VCpUAJXNS19d+JQFGhNgQeJVBV1RZ4IKCLQJ7n/M53gcmzbRdaTsby&#10;fvgXdrqsOwk/Fg2UwLO/8r9loOqjtisClorVXZnHuhD4FwEL8Q7x9gSkWeSOahpJ0Xp7ZoyEAAQg&#10;8J0ABevEAgQgAIFICchVRHvyJf9RzCsiNbGVWU8WA/Ni14ohg8wTsFK0rswg5s07kxW0E7gbDrfp&#10;KKsdKwIjJaCuG5eDita6qz+EkcKEAIKLAp8AnPSzitJt7vcgFUdpLwn8+uXLppeKoRQEIACBRAnI&#10;O+8kUdPbm80zbHtWDkfyPvgz/Fldv3foEpaGQDAEVP63rqrdYBRGUfcELOx3Wdu7c08TDXwn0BDv&#10;xKobB6qmkflw+Mf19TV5NjcuYFUIQCBQAhSsB+o41IYABCDwGAF1ilNdQTTIMhKhbcLEQkKjjRqM&#10;gYC1ZAIxT7CFRKCu362zcR+Sx9DVMQGfrhunUMFxMLRdnsKftqScj5svLU2cK4ECMRHYiMkYbIGA&#10;CwKyMf1fF+uyZrwEqrrmt/4h93JrYBBBz/vf427KBoM3crh8KwhHoiQEHBNYXV09lqY7HxyrwfIh&#10;ELCwz2Vtzy4E3ujolgDF6m75N69ezKvq5OLy8k3zUEZAAAIQgIAiQME6cQABCEAgIgIXqqumXD2k&#10;riCKyKyFTWlMKlhIbCxsBAKSINAYq7ooEPO6SCLHIAHpqDNZWVk5MLgEoiEQFQG1Aa6uG/fNqO+F&#10;C+p/+fOcAMVA/jqors/Ws6z0V0E0C41AVVUboemMvhDwjYA82xS+6YQ+YRPI6vpT2BZo1J5DlRph&#10;mhVFoXo7vnfzudOb0NppySgI+EFAmjHsyw1j535ogxbeEbCUu7K2V+cdYBTyjgDF6t655BGFCim+&#10;/DidTvdCURg9IQABCLgkQMG6S/qsDQEIQEAjAemsvpXf3Z2qq4c0io1GVGNygQLeaHwduiGNsarL&#10;QGJeF0nkmCFQzufzbTOikQqBOAmEsAFOMUMgsUeBkHeOks36371TCoWCJlBl2X+CNgDlIeABAdlY&#10;KTxQAxUiIpDn+SQic7qbwjNod2YOZ/Bu1w2+fL636LLejRmj0yWwvr5e5llGXjjdEHjcckt7Wtb2&#10;6PAxBJoIUKzeRMi//55l78uyPPJPMTSCAAQg4BcBCtb98gfaQAACEOhFQJ3WzIfDE5lc9BKQyKTG&#10;JIOlZEciuDFzAQKNsbqA7H9NJeZ1kUSOZgKz4XBbbU5oFos4CERL4FKum1Qb4KEYSHFDKJ4SPSkc&#10;8sJZyReweeGFuJTIBoONuCzCGgg4IEDDCAfQ415yPB5P4rbwAet41gzK5dyetZi7QjhkvpiFzIaA&#10;PgLLy8tnko/Y1ycRScETsLSXZW1vLniHYIBxAhSrG0dsaoEsz3fK6fRUmk0WptZALgQgAIHQCVCw&#10;HroH0R8CEEiagHrQ/XpKU05rJg2ig/GNyQZLSY8OKjM0UQKNsaqLCzGviyRydBGo63frKW7U6+KH&#10;nCQJyA07QT4LUrgeWLhSUOTGYXVdJlnA5oZ2MqvKu8ZGMsZiKAQgAIGACFR1PQlI3X6q8kzZj5vD&#10;Wby36YFPl3U9HJGSDoGVlZXDuqri/11Mx6X9LbW0h2VtT64/CWamQoBi9eA9Lfs1m/Lsd3p9fb0Z&#10;vDEYAAEIQMAAAQrWDUBFJAQgAAEbBC5ubjbkhOaJOqVpY72Y1mhMOlhKfsTEFFvMEGiMVV3LEvO6&#10;SCJnQQJqE0I2Iw4WFMN0CCRFQK4V38mGw42QjaYAIkDvUWhk02kTm4uxVhoEhlkW9O9GGl7CyhAI&#10;yHPYVgh6omM4BLK6/hSOth005dmxAyx/hvKept8Xs9nsSL9UJEIgXgLz+XxbrCvjtRDLGglY2ruy&#10;thfXaDADkidAsXo8ISC5t3lVnUgDSvIG8XgVSyAAAU0EKFjXBBIxEIAABGwSUA+2+d3dqTqdaXPd&#10;mNZqTD5YSoLExBRbzBBojFVdyxLzukgipz+B8tsmRH8JzIRAYgTUbTvzug6yu/pDrqIgItAApgDJ&#10;qOPkMx5n4ZpRagh/ioAU2G5ACAIQgAAE/CQgXfgmfmrWQyueEXtA82MK72Xm/KAOm6tD5+ZWQDIE&#10;4iKwvr5eSoOT3biswprWBCztWVnbg2ttOAMh8DABYjXIyCjy4fDkYjrl+S9I96E0BCBgigAF66bI&#10;IhcCEICAIQLT6XRPPdiK+MLQEsmIbXyxs5QMSQY4hvYmoGK1MV57S7838ftmog5ZyIBARwKz4XBb&#10;bUJ0nMZwCCRNYPTLL3sxPhN+L5BQ/8tfYAQoTNLusFGeH2sXisDUCWykDgD7IaCLwKyqNnXJQg4E&#10;FIHxeDwJmgTPgkG7j0J1O+6TLutv7azEKhCIg8Dq6uqx7I0cxmENVrQmYGl/1sq+W2ujGZg8gSfi&#10;nlgNOzryLDsqy5KbdsJ2I9pDAAIaCVCwrhEmoiAAAQiYJKA6aH59kM2yaLpomuTVVnbjC56lpEhb&#10;fRmXNoHGeNWFh7jXRRI5bQnU9f566BvzbW1lHAQ0EVAdcuW2nd80ifNWDEUT3rqmWTEKlpoZNYyQ&#10;7urnUrh2vrAgBEDgHgEKbAkHCOgjIJsrhT5pSILAXwSqup4ExYJnvqDc9aOyHBa27z66rNtnzorh&#10;E1hdXt6v6/osfEuwoBUBS/tT1vbbWhnNoOQJWIr75Dk7BJDl+U45nZ6omh+HarA0BCAAAS8IULDu&#10;hRtQAgIQgMDTBC5UQVKen6gHWVjpJ0BSQj9TJJojYC1eSY6YcyKS/0VANuOPV1ZWDsECAQh0I/Ct&#10;K1syyU0K17vFh3ejKWTq65JJ34nMg8BjBCiwJTYgoI+AHB5c0ycNSRD4i0BW15+8Z8GznfcualKQ&#10;96smQmb/O13WzfJFepwEpDvtrlhWxmkdVv1NwNK+lLV9NlwLgTYEGuKeeG0DMYwxkkPYUjU/19fX&#10;m2FojJYQgAAEzBCgYN0MV6RCAAIQ0EZATllu5Xd3p/IAy4OrNqo/C3ryZc9SgsSgeYiOjIC15ASx&#10;H1nk+GeOdMY5r2YztdnAHwQg0IGASmhKV7adDlOiGUphRQSupMCptRPld/L31oMZCIGWBCS38N+W&#10;QxkGAQg0EJDnEnJ1RIl2AnmeT7QL1SGQZzgdFJ3L4H3KuQu+KqC6rF/9+eeBH9qgBQTCILC8vHw2&#10;qOt3YWiLlp0JfH/O6Dyx2wS1t2Ztf62baoxOlQDF6sl5XtX8zKuKovXkPI/BEIDAfQIUrBMPEIAA&#10;BDwmMJ1O9/Lh8ERULDxWMw3VKNxNw88BWWktqUbsBxQV4akqnXG219fXy/A0R2MIuCUgRQbv3Wrg&#10;fnWurnfvAy0aUPj0JMb50tJEC2eEQOAeAfn+JL9AREAAAhDwmMB4PPbn959nNY8jpZtqFKp342Vj&#10;tBQr/SbNinguswGbNaIhoG7pVLd1RmMQhvxFwNIelLU9NfwKgbYEKFZvSyrGcYUUrZ9eTKc7MRqH&#10;TRCAAASaCFCw3kSI/w4BCEDAAQGVqCzL8miQZckXI9nE35issJQ0sWkza4VNoDFmdZlH7OsiiZz7&#10;BOp6/2tnHP4gAIFOBG5ubrak6+JWp0mRD6b4IhIHUxD1b0fW9dl6lpWReBczPCIgyeBNj9RBFQgE&#10;TUAO4PJMFrQH/VVeivEmzrTjmcwZet0Lc8hXN1Ht8orRL7/saZeKQAhETkDd1qlu7YzczHTMs7T3&#10;ZG0vLR3PYemiBChWX5RgFPMlp3BUXl5SDxSFNzECAhDoQoCC9S60GAsBCEDAAoGLm5uNLM9P5N+O&#10;heVY4gcCjUkLS8kTHAOBtgQaY7atoKZxxH4TIf57BwKqE47qiNNhCkMhAIFvBGaz2REwHiZA4XpE&#10;kUGhlDQYq3+PyKOY4hOBLCt8UgddIAABCEDgZwJZXX+yyoVnL6u4TS/Ge5Fpwvrk02VdH0skpUNA&#10;3dY5H41207E4Ykst7TlZ20OL2FWYppkAxeqagYYtLhsM9qSR5Udu3gnbj2gPAQh0I0DBejdejIYA&#10;BCBglIA8iG7ld3enkqjcNLoQwp8k0Ji8sJREwU0QaEugMWbbCmoaR+w3EeK/tyCgOuCoTjgthjIE&#10;AhD4gYB0V9/JhsMNwDxNgAKNyCLkfgFVQs8icpPCJDJPYo4HBK5vb8k1eOAHVIiLAJ+ruPzpizVW&#10;ngMoUvfF3dr04D1IG0qbguiybpM2a0VDYH08nsgp73fRGJSiIZbyO9b2zlL0ITb3I0Cxej9ukc+S&#10;RpZvVENLitYjdzTmQQACfxOQwzr8QQACEICADwSm0+neIMu48scHZ3zTofFHMmsc4ZE1qJICAasR&#10;SfynEFJGbJQ4fbW8vHxmRDhCIRAxAZWsHI1GpxSs93Myp/X7cfN+VqzPI3VdLi0trXvPHwWDIyAH&#10;n7Zkw/4kOMVRGAIeE5D3m9djVTTFHwQ0E/h8c6O/xspScZhmFIh7goAqUucvfALDLHspvyXn4VuC&#10;BRCwS+Dy6ooGYHaR61nN0vOI/gcpPeYjJWECFKsn7PzWppfDPH/NHmprXgyEAAQCJcCebaCOQ20I&#10;QCAuAnLNzxHF6v75tDGZYSmp4h8ZNPKVQGPM6lSc+NdJMx1Zdb1PoiUdd2OpXgKjX37Zo1i9P1O6&#10;DfZn5/XMeDuDTrzmjnLBEphV1WawyqM4BDwlcFdVhaeqoVbgBKq6Xvx5INGbagJ3fSv1eb9phSmY&#10;QbPZ7G0wyqIoBDwi8Gw02hZ1So9UQpUmApb2lazulTXZzH+HgCJAsTpx0I5AMa+qk4vpdKfdcEZB&#10;AAIQCJMABeth+g2tIQCBSAioTpnldHoqV/zw0OmpTxuTGpaSK57iQS0PCaiYbYxbXXoT/7pIpiGn&#10;rj+srKwcpmEsVkJALwH1zJhl2W96paYpjcKOiP0eUfH6vK4/RewpTHNIQBLBhcPlWRoCURIYDgab&#10;URqGUc4JZH2fByJ6JnLuBA8V4H3GQ6doUEkOp+/ITTgbGkQhAgJJEVA3E9RVtZuU0aEa+/35xIL+&#10;1vbHLNjCEpEQoFg9EkdaM6PIs+xoOp0eWFuRhSAAAQhYJkDBumXgLAcBCEDgO4Hr6+vNfDj8Q4qP&#10;NqHiN4HG5AZFu347MFHtGuNWFxfiXxfJqOXUdX0m3aL2ozYS4yBgkMBoNHov4guDSyQn+nuhh/pf&#10;/iIkEHg30VGeH0foFUzygECdZf/zQA1UgAAEIACBFgTyPJ+0GPbXEIrUW6MKcSDvLiF6rbvOdFnv&#10;zowZEFAEVldXj+V38AM0PCZgcQ/J2r6Yx7hRzTMCFKt75pCA1Mmyt2VZHqlmRgFpjaoQgAAEWhGg&#10;YL0VJgZBAAIQ0EtAXeMj1/mcilQeMPWiNSatMclhMeFizEgER0egMW51WUz86yIZq5xSugHsrq+v&#10;l7EaiF0QMElAdVlT3dZMrpG6bLoUJhABARVxSXf1c9UlLgGvYCIEIACBKAhwECQKN3pphDwPTB5V&#10;LPDDeV4C91Ap3lM8dIpBleiybhAuoqMnoBqlSMMU3qN99LSlvSOrNw/7yBmd/CRAsbqffglIqyzP&#10;d+TfCUXrATkNVSEAgVYEKFhvhYlBEIAABPQRUCch1TU++iQiyRaBxuJfS4kXW/ayThwEGuNWl5nE&#10;vy6S0cmphsP95eXls+gMwyAIWCJwN5/z3GiJNZ0LLYF2vYz/BV4T14hYP14CkovYitc6LIMABCAQ&#10;H4Gqrv95LgjoAF58nrBrEYXqdnn7tBrv/z55A11CIqAapci7znZIOiehq6U9I2t7YEk4DSMhAAHf&#10;CGRZtim3b51eX19v+qYb+kAAAhDoS4CC9b7kmAcBCECgIwF18rGcTk/VSciOUxnuEYHGxIelBIxH&#10;SFAlAAKNcavLBuJfF8l45Mh1rGvj8Yd4DMISCNglIN3VtyQZuWV3VVZTBCgSSSgOPCv+kq5wvydE&#10;H1MhAAEIBE9A3rc3gjcCA7wlkNX1p8H3ZxVvtUQxHQQ4PKuDYvgy1Pu/ygOEbwkWQMA+ga8NU+p6&#10;3/7KrPggAUt7Rdb2vnAzBLoSoLt6V2KMf4pAlm3Mq+rk4vLyDaAgAAEIxECAgvUYvIgNEICA9wTU&#10;icd8OPxDnYD0XlkUbCTQmACxlIhpVJQBELhHoDFuddFiI1UXyeDlSMHdmbqONXhDMAACDgnM6vq9&#10;w+VZWghQOJJYGHjQfX2+tDRJjDrmWiJA8ZMl0CyTHIGhbBwnZzQGWyMgxas8F1ij7WYhDsq64e7z&#10;qtJl/a3P+qEbBHwmsLKyclhXFb+drp1kaY/U2p6Xa56sHx4BitXD81kYGhdS4PlxOp3uhaEuWkIA&#10;AhB4nAAF60QHBCAAAcMELqbTHTnxeCrLFIaXQrxFAo2JEEsJGYsms1QEBBrjVqeNfAZ00gxRlrqG&#10;dVddxxqi8ugMAR8ISGHhTjYYbPqgCzr8RYBikgQjwXb3dTnstZ5l/HYmGGqYDAEIhE3goq7J+YXt&#10;Qm+1H4/HE2+VQ7HeBDgU2xtdEhPpsp6EmzHSIIH5fL4t4nmvNsj4UdEWmxlZ3etywZI1wyVAsXq4&#10;vgtF8yx7X5blUSjqoicEIACBhwhQsE5cQAACEDBIQD0sSsEeD4wGGSMaAhDoRsBqIo+i9W7OiWh0&#10;NRzuf72GlT8IQKA3AbmhgK5qvemZnUjhulm+3kq30H1dbif53Vv7USx4AlVVbQVvBAZAwFMCv375&#10;sumpaqgVAQH5/p5EYAYmCAHeIwiDtgTost6WFOMg8DMB1UBFuqzvwsYyAYt7QVb3uCxjZLnACVCs&#10;HrgDw1E/y/Odcjo9vbi4KMLRGk0hAAEI/EOAgnWiAQIQgIABAurhUD0kqodFA+IR6QmBxqSIxQSN&#10;J0hQIxACKnYb41eXLXwOdJEMR05df1gbjz+EozCaQsA/Ald//nmQDYcb/mmGRvcJ0Bkx8XgwUMAu&#10;3RQniVPFfIMEsixbMyge0RCAAAQgYIiAfH9/MiQasRYI8M5gAXKES6gu65eXl28iNA2TIGCFwOrq&#10;6rHsfxxaWYxFZLPJ2m6TvX0t/AqBrgQoVu9KjPELEpD3xE2pRTq5vr7eXFAU0yEAAQhYJ0DBunXk&#10;LAgBCMROQD0U5sPhH+ohMXZbsa9F0a/FRA3+gEBXAtbSiHwOurom2PHSGfZMukLvB2sAikPAAwLq&#10;4KM8R/7mgSqo0IEA3RI7wIp16P0C9j421nU5Ho8nfaYyBwJtCMj3FDmKNqAYA4EeBLjBoAc0prQm&#10;wIG21qi8Gsj7gVfuCFIZyQu8D1JxlIaAJwRWl5f3Va7aE3XiVcPi3o+1/ax4vYVlpghQrG6KLHIb&#10;CKh6pHlVncie0hawIAABCIREgIL1kLyFrhCAgPcELqbTHXkoPBVFC++VRUFtBBqTJBYTNtqMQlAy&#10;BBrjVxcJPge6SPosp3w2Gm2ra1d9VhLdIOA7gWfPn7/lWdJ3Lz2uHx0Uw/WdVs37dV+faNUBYRD4&#10;gYAkgclTEBUQgAAEAiTAgbZwnMa7QDi+CkFTdevazc3NTgi6oiMEfCWQZ9mu6Eau2pSDLO35WL0x&#10;2BQr5MZLgGL1eH0bjmWFNNM8UXVK4aiMphCAQOoEKFhPPQKwHwIQ0EagLMsjSX4caROIoKAINBb9&#10;WkrcBAUNZb0h0Bi/ujT9XrylSx5yvCJQV9WubKSfe6UUykAgMAKyGb0hKu8FpjbqPkKAghVC428C&#10;LQrY53X9CWIQMEqAW+CM4kV42gSqLPtP2gSw3jQB6eI/Mb0G8vsToJt6f3bMfJqA3GKoDrTzBwEI&#10;9CSwvLx8Nqjrdz2nM+0pApb2PK3tXeFtCPQhQLF6H2rMMURA1SmpeiVD4hELAQhAQCsBCta14kQY&#10;BCCQIgG5Yqcop9PTLM93UrQfm/8h0Jg4sZTAwScQ6EOgMX77CH1sDp8FnTS9kCXxc7i6unrshTIo&#10;AYGACczqmiu/A/bfU6pTxBKpY/ua9UAB+yjP+R3ty5N5jQQu6rpoHMQACECgN4FsMNjoPZmJEGhB&#10;QK5652BbC042h3A41SbtdNeiy3q6vsdyfQRWVlYOq7rmfVsXUotNiazuWenig5x0CFCsno6vA7JU&#10;1StJ3dKJql8KSG1UhQAEEiRAwXqCTsdkCEBAH4Hr6+tNuWLnD9k02NQnFUkhE2hMoFCoG7J7o9e9&#10;MX51EuCzoJOmU1l1XZ+tLi/vO1WCxSEQAQHprr4lxU5vIjAFE54gQGEL4fEQgflsds4tJcSGSQK/&#10;fvlCzsIkYGQnT0A2WYrkIQDAKIE8zydGF0B4awIcRG2NioGaCMhNTO8pOtIEEzHJEqhms13JYZ8n&#10;C0CX4Rb3dKzuVenig5x0CFCsno6vA7RU6pa2pHD95OKv23z5gwAEIOAlAQrWvXQLSkEAAiEQuJhO&#10;d+ZVdSq6FiHoi472CDQmUiwmdexZzUqxEGiMX52G8lnQSdOVrPLZaLTtanHWhUBMBO7mc676jsmh&#10;LWyh2KUFpESGDIfD40RMxUxHBO6qiryFI/YsmwgBGlkk4mh3ZsrBtom71VmZQ6fEgGMCxeiXX/Yc&#10;68DyEAiawPr6ejkfjXaDNsK18hb3cqzuUbnmyvrhEaBYPTyfJaixaraZ392dquabCZqPyRCAQAAE&#10;KFgPwEmoCAEI+EegLMujPMuO/NMMjXwh0JhQsZjc8YUJeoRDQMVvYwzrMofPgi6STuTUVbVLR1gn&#10;6Fk0MgLSXX1HuiZuRWYW5rQkQAFMS1ARD5vNZp8iNg/TPCAwHAw2PVADFSAAAQhAYAECVVVNFpjO&#10;1I4EeEbvCIzhRglI0dFvdFk3ihjhCRBYV4e/6vpdAqbqN9HiHo61fSn9lJCYAgGK1VPwckw2Fqr5&#10;pmrCGZNR2AIBCMRBgIL1OPyIFRCAgCUCKilYTqenco0OD3aWmIe8TGNixWKSJ2SO6O6OQGMM61JN&#10;fRb4POiiaU2OeO1wdXX12NqCLASBiAlIsSrd1SP2bxfTKIzpQiuesfP5fBKPNVjiIwEpclrzUS90&#10;gkBMBOQA4lZM9mCLfwTku5wDbhbcwi1IFiCzRB8CdFnvQ405EPiBwMrKykFd12eA6UDA4r6Ntf2o&#10;DuYzFAJ/E6BYnWAIlIBqwlleXr4PVH3UhgAEIiVAwXqkjsUsCEBAPwF1ZY50vjxVV+jol47EWAk0&#10;JlgsJntiZYxdZgk0xrDO5fk86KRpVJZK7K8uL+8bXQThEEiEwNXV1V42HG4kYi5mdiBAsUwHWAEP&#10;Vd1S1fXkAZuA6gEQkO8T8hgB+AkVIQABCDxFQPLSEwiZIcChUTNckaqXAF3W9fJEWroEno1G22I9&#10;7+BtQsDSfo3VG3/b2M0YCPxIgGJ1YiJwAtlgsFeW5Udu7AnckagPgYgIULAekTMxBQIQMEdAXZUj&#10;V+acDLJsw9wqSI6VQGPBr6WkT6x8scs8gcYY1qkCnwedNE3JKr8l9k3JRy4EkiGgEoRSrE539WQ8&#10;3s9QCmj6cQtlFt1SQ/FU2HrK8zy5jLBdiPZhEOBzFoafgtVyPB5PglXeQ8V5xvbQKajURKB49vw5&#10;+YMmSvx3CDQQkN/T87qqdgH1BAGLN+Ja3XvC6RDoQ4Bi9T7UmOMhgSzP38i/E4rWPXQOKkEgQQIU&#10;rCfodEyGAAS6EVBX5KircmRW0W0moyHwD4HGpAtFuoSL5wQaY1in/nwedNLULksl9FViX7tgBEIg&#10;QQKjX37Z4xkzQccvYDKFNQvA83Sq3Fpy7KlqqBURgSGH7yPyJqb4SkBuzNjwVTf0ioeAupklHmvc&#10;WMItRm64s6o2Ans3Nzf83mjDiaBUCayurh4P6vpDqvY/abfFvRmre044GwJ9CFCs3ocaczwmII1T&#10;NvPh8I/r6+tNj9VENQhAIAECFKwn4GRMhAAE+hFQpwvL6fREXZHTTwKzIPBvAo3JF4uJIHwDgT4E&#10;GmO4j9DH5vB50ElTn6y6fvc1oc8fBCCwMAG1ySwJQrqjLUwyXQEU20Th+3J5efksCkswwlsCFDV5&#10;6xoUi4yAPNetRWYS5nhIgJtZ+jmFQ5/9uDHLTwKz2Yw8gp+uQavACMhnaV8OkJ8HprZZdS3uyVjd&#10;azJLDemxEqBYPVbPYpc06ZxX1cnFdLoDDAhAAAKuCFCw7oo860IAAl4TUKcK8zw/lU2ALa8VRbng&#10;CDQmYSwmhIKDh8JeEGiMYZ1aWrx6UqfascqSzuqTlZWVg1jtwy4I2CbAJrNt4vGuRwFO0L6dBK09&#10;yodCYCMURdETAiETkN/jzZD1R/cwCEi+mmeHlq7iGbklKIYFRyAbDnc4kBic21DYQwLr6+ul3K69&#10;7aFqblSyuDdpdY/JDU1WDZ0AxeqhexD9mwkU8ht4NJ1OD5qHMgICEICAfgIUrOtnikQIQCBwAuo0&#10;oTpVOODK7MA96a/6jckYi4khfymhmc8EVAw3xrFOA/hM6KTZV1Y5n89J4PelxzwI/EBANpe31CYz&#10;YCCgmwCFObqJmpUnB6R/N7sC0iHwlcAGHCAAAQhAIA4C4/F4EoclZqzgWdgMV6T6R4AD8P75BI3C&#10;JPD1xrO63g9Te41aW9x/sbqvpBERohIiQLF6Qs7GVKmHeluW5REkIAABCNgmQMG6beKsBwEIeE2g&#10;vLx8r04TipKF14qiXPAEGpMyFhNEwcPEAGcEGuNYp2Z8JnTS7CxrNhxuq64znScyAQIQeJDA3XzO&#10;Fd7EhnECFOwYR6xjgYkOIciAwFMEqqragBAEIGCegOQTt8yvwgoQGAzke53nh3uBwDMvn4oUCagD&#10;8OqW4BRtx2YI6CYgN4oeqptFdcsNQp7FG26tN0EKwgEo6R0BitW9cwkKmSeQ5flOOZ2eXlxcFOZX&#10;YwUIQAACfxGgYJ1IgAAEICAE1AOYPIidZIPBHkAgYItAY7EvBbq2XME6CxBojOMFZP80lc+ETprt&#10;ZdX1u3W6uLXnxUgINBC4vLx8k+f5FqAgYJMAhTw2abdbS24uOZcuqeftRjMKAv0JVFn2n/6zmQkB&#10;CEAAAr4RkBtaPvmmkwt9vj/fulibNSHgAwH5DLz3QQ90gEAMBL7dLFrGYEtrGyzutVjdQ2oNgIEQ&#10;+IGAxc8E7CHgGwF5x9yUPatTDkT65hn0gUC8BChYj9e3WAYBCLQkoB681AOYPIhttZzCMAhoI9CY&#10;qOEFWRtrBJkj0BjHOpfmM6GTZqMs1V1GuswcNA5kAAQg0JqAPHOyqdyaFgNNEKB43QTV7jKHw+Fx&#10;91nMgEB3AnIwf6P7LGZAAAJ9CNzc3PB56wOOOZ0ISB570mlCRIN5jo3ImZiyMAF1EF5+d7YWFoQA&#10;CEBgoG4WlTz4bjIoLO6xWN07SsaBGKqdQIvPBLGsnToCfSOQZRvzqjq5kIZLvqmGPhCAQHwEKFiP&#10;z6dYBAEIdCBwMZ3uqAevgTyAdZjGUAhoJdD4ktviRVmrQgiDQA8CjXHcQ+ajUyxeValT7QBlld+6&#10;ywSoOipDwE8Cspm8I1d389zpp3uS1IrOlO7cPpvN6I7qDn9SK0vydzMpgzEWAm4J8Jznln8Sq8sN&#10;LZMkDP1mJEXqKXkbW7sSuJvP33adw3gIQOBhAqurq8eyx3EYPR+L+41W94yidxwGGiPQ4jNBLBuj&#10;j2D/CBSSR/w4nU73/FMNjSAAgZgIULAekzexBQIQ6ESgvLx8n2fZkUwqOk1kMAQMEGh82W3xwmxA&#10;LURCoBMBFceNsdxJYsNgPhc6af4kazYcbqvuMkYXQTgEEiJwcXFRzOua7uoJ+TwkUykEsu8tORQ2&#10;sb8qKyZJIMvIeSTpeIx2QeCuqvi8uQCf4JqV3IYWs9k8m8bsXWzTSYAu6zppIgsCg8Hq8vJ+Xddn&#10;UbKw3ATI6j5RlA7DKCsEWuwxEstWPMEivhGQW4LLslR1VPxBAAIQMEKAgnUjWBEKAQj4TEAVC5XT&#10;6Ylci73ns57olh6BxpfeFi/O6VHDYh8JNMayTqX5XOik+Y+sun63nljXNjMgkQqBfwiMfvlFPXsW&#10;MIGA7wQoEDLvIVVkxqEw85xZYTC4vr3dhAMEIGCPwJAbDezBTnylLMuiu6mFZ9DEgxrzexOgy3pv&#10;dEyEwIMEpNHZrvyHMio8lvdQrO4PReUojLFKoMXngli26hEW84xAluc7qqZK1VZ5phrqQAACERCg&#10;YD0CJ2ICBCDQnsD19fWmdJ04laT+VvtZjISAPQKNL78tXqDtactKEHicQGMs64TH50InzUFV18cr&#10;KysHWoUiDAKJE7i5udmQ58/fEseA+QESoHDIjNNiLDIzQwqpixIY0u15UYTMhwAEIOAlAclvT7xU&#10;rKNSPGt2BMZwCDxA4FuX9R3gQAACeggsLy+fDaSZix5pHkixuHdi/QZeD/CiQqAEWnwurO5xBooR&#10;teMnoGqqpHD9RNVYxW8tFkIAAjYJULBukzZrQQACTglcTKc786o6GWTZhlNFWBwCDQQaX4JbvEgD&#10;GQI+EGiMZZ1KWr7SUqfqPsmSK0/Pq9lMdZHhDwIQ0EhgNpu9FXGFRpGIgoB1AhQU6UMuv7fH+qQh&#10;CQKPE5hV1SZ8IAABewTqLPufvdVYKWUC44BvROOZMuXIxXZTBL7lHEyJRy4EkiMgzVwOVVOX4A23&#10;uJdodS8oeMdggO8EiGffPYR+NglI0fqmqrGSTutbNtdlLQhAIG4CFKzH7V+sgwAEvhEoLy/fyzVu&#10;R/L/LYACgRAINL4MW0w0hcALHf0l0BjLulXns7EQUfmt3F5fXy8XEsJkCEDgXwRU94lsONwBCwRi&#10;IkCh0ULeLL92bOMPAhYISOKXHIgFziwBAQhAwAWBqqomLtbtsybPjn2oMQcC7QlIzmFDbnYj79Ae&#10;GSMh0EhANXVRzV0aB/o4wHJzH+t7QD4yR6dwCDTsIRLP4bgSTa0SKPLh8EQ1CLW6KotBAALREqBg&#10;PVrXYhgEIKAIyEm/opxOT7LBYA8iEAiNQONLMYW5obk0WX2tXwXJZ6NfrNX1PgV0/dAxCwJPEZDi&#10;jPcQgkDMBChA6uzdSecZTIBATwLSBem/PacyDQIQ6EFA3n03ekxjCgR6EZDv+E+9JlqaxDOiJdAs&#10;A4FvBOiyTihAQC8B1dRlPhqFdxOp5b2Rxn1MvW5BGgQWI0Cx+mL8mJ08AdUgtCxL1SSUPwhAAAIL&#10;EaBgfSF8TIYABHwm8LWbZZ6fSPJ+y2c90Q0CTxFoTPZYTj7hLQgsQqAxnhcR/uNcPhudaKorTtVV&#10;p50mMRgCEGgkIB3OtvI851m0kRQDYiFwvzBJ/b/5+5mAvJ/+DhcI2CIgn8PC1lqsAwEIDAbDLNuA&#10;AwRsEZD3jImttdquQ5F6W1KMg4B+AqrL+tXV1Z5+yUiEQLoE1sfjyaCu3wVDwPKeiNX9nmCcgKLe&#10;EqBY3VvXoFhYBKT+akeK1j+qxqFhaY62EICATwSk6TB/EIAABOIjcHF5+UZO5KjTfTwoxefeJC1q&#10;/MHOGkckyQ2j/SRgNVr5bDQGgbradD6bvVJdYxoHMwACEOhEQDaL/1Cbxp0mMRgCkRKgY8JfjpWC&#10;9Zfj8fg8UjdjlmcEPn/+fCFBR17EM7+gTtwEbr98kVcr3q3i9rI/1sn3vPNaMQ4p+hMPaAIBIVDe&#10;3d6+5HeIWICAXgKXV1en8i6/qVeqZmkWi9WdP3xoRoe4BAhQrJ6AkzHRNgHZWz6rf/llWw53kee2&#10;DZ/1IBABAfYLI3AiJkAAAv8mMJ1OD+TL7aP8XwvYQCAWAo0JIIvJqFiYYoc7Ao3xrFM19dng8/Ek&#10;UbnCbZuNLJ1BhywI/EVAuqvvUKxONEDgHwJ03BwM5vP5OcXqfCqsEqBY3SpuFkuMwPd3zR/+99df&#10;f91MjATmOiRQVdXE9vLcqGObOOtBoBOBYvTLL3udZjAYAhBoJPBsNNqWQWXjQFcDLO5/WN3bccWT&#10;deMiQLF6XP7EGm8IqINc+d3d6fX1NTkQb7yCIhAIhwAF6+H4Ck0hAIEGAuraGXX9jHQPewssCMRI&#10;oDERZDEpFSNfbLJLoDGedavD5+NhonW9v7y8fKYbN/IgkDoB9Vw6m814Jk09ELD/UQKpFq8Ph8Nj&#10;wgICtgjIwaktW2uxDgSiI/BIMfrXw9Acio7O3SEbJEUCn2zon+qzmw22rAEB3QTke+E3lZPQLRd5&#10;EEiZgDp4XlfVrncMLD+XWt/T8Q44CgVHgGL14FyGwsERKOZVdXoxne4EpzkKQwACTglQsO4UP4tD&#10;AAK6CKiTe1men8i/N7pkIgcCPhJoTAhRlOuj29DpEQIqnhtjWic9Ph//olnV9fHKysqhTsTIggAE&#10;/iKgOprRXZ1ogEA7AikVQMlBFitFZe3IMwoCEIBAogQMF6NLx+utRMlitgMCeZ5PTC2b0jOaKYbI&#10;hYAjAnRZdwSeZeMmsLq6eiwHFz94Y6XlvQ6r+zjeQEaRoAlQrB60+1A+LAJyk/fRdDo9CEtrtIUA&#10;BFwSoGDdJX3WhgAEtBC4uLx8Iyf3TtS1M1oEIgQCnhNoTAxZTlR5jgv1AiDQGNM6bbDcdUSn6jpl&#10;1XV9Vs1m/nWF0WkksiDgiIDqZKY6mjlanmUhEDSB+4VR6v8d2998Pp/EZhP2+EuAoll/fYNmhgi0&#10;KUQnX2IIPmJdEZCOr1qfLShSd+VJ1oWAXgJ0WdfLE2kQ+E5ADqHvS1793DkRi8+01psOOYeLAlEQ&#10;oFg9CjdiRGAEsuxtWZZH3PQTmN9QFwKOCFCw7gg8y0IAAnoIqJN68kX2UaQVeiQiBQJhEGgs8LWY&#10;sAqDGFr6TqAxpnUbkPZnpJTT7rvr6+ulbqzIgwAEpLv6aPSeZ1MiAQJ6CMRUNCXFwxN+e/XEBVI6&#10;EGhbwMuhzg5QGWqNQKDxK9/3/7HGiIUgIATUM0ZfELEfFuzLhXkQiIBA8S03EYEpmAABfwiod3rJ&#10;q28708jye5v1PRtnYFk4KgIUq0flTowJi0CW5zvy74Si9bD8hrYQcEGAgnUX1FkTAhBYmIB6yJET&#10;eh8HclJvYWEIgECgBBqTRWkX5Abq1bTVboxp3XgS/YxUw+H+8vLymW6cyIMABAaDm5ubjWw43IEF&#10;BCCgn0DoxevS5fCTfipIhMDjBKTz3/868+laIJzo83RnrkwYDBKKLfm+38DlELBJoOszRujPVDbZ&#10;shYEQiagchMqRxGyDegOAR8JfM2r1/W+dd0sv3tZ36uxDpQFoyPQ4kAHcR2d1zHIQwLyfrqZD4d/&#10;XF9fb3qoHipBAAKeEKBg3RNHoAYEINCegHq4USfz5N+b9rMYCYE4CTS+XFtOYsVJGatsEmiMad3K&#10;pPYZqesPa+PxB90YkQcBCPxF4G4+P4IFBCBgnkCI3UClePjYPBlWgIADAn0Kke/PcaAyS/YggJ9b&#10;Q8vzvGg9mIEQ0EBAYm7SJIYi9SZC/HcIxElgNpvR8ClO12KVYwIrKyuH9QI3nHRW3/IehvU9ms5A&#10;mACBHwi0+IwQ10QNBKwSKOZVdXIxne5YXZXFIACBYAhkwWiKohCAAASEwMXl5Rs5aaMKgQqAQAAC&#10;/xBo/EHPGkeAEwLeEbAetZF/TqRQ7mw+m71WV5d652wUgkAEBKRz2da8rk8iMAUTIBA0AU87M5RL&#10;S0vrQYNF+eAIfP78mf3Y716L/Dn/a/dy/rwiIN/51l9nvQKAMtYJ/PidrwrU+YMABCAwqKrBcDh8&#10;OR6Pz6EBAQjoJaBuAh89e/aHSC30Sv5BmuVnfd4sjHoT4SYItPiMENcmwCMTAi0JyK0ka2trhy1H&#10;MwwCEEiEgKf7eInQx0wIQKATgel0eiBfWh+Nv/x30orBEPCDQOPLdosXdj8sQQsI/EOgMa51w4r7&#10;c1LmWbZLsbruoEEeBP4hMKvr9/CAAATcE/C0+/rEPRk0SImAKp5Iyd5GWxftDu77/EYADIAABGIn&#10;UEmXV7qox+5l7INABwJSqK6K1dUfXdY7cGMoBDoQUHl26bK+22FKt6Hf30G6zeo9Wu3FWN+P6a0t&#10;EyHwjUCLPT3immiBgGMCWfa+LEtuJnbsBpaHgG8EKFj3zSPoAwEI/ERAbbTKQ8zHQZZxfSHxAYEn&#10;CDS+dLd4cQcwBHwj0BjXuhWO9HNSDYf7y8vLZ7pxIQ8CEPiLgHRX35E2mpvwgAAE/CPgQ/FWlmW/&#10;+0cGjWIm8Ouvv/KbFLODsc17AurmHe+VRMGoCNRZ9ikqgzAGAhDoR+Beofp3AfIussPvUj+czIJA&#10;E4HV1dVj2b84bBrX+b9b3qOwvgfTGQgTIPAAgRafE2KbyIGAHwSyPN8pp9NTGmz44Q+0gIAPBChY&#10;98EL6AABCDxK4Pr6elMeYE7k3xswQQACzQQaX75bvMA3r8IICNgl0BjXutWJ7XNS1x/WxuMPujEh&#10;DwIQ+IcAHcuIBgiEQcBh9/VJGITQMhYCd3d3RSy2YAcEIAABCDQTGOU5zxrNmBgBgXgJPFCoft9Y&#10;eTakGVS83scyxwRWl5f367o+06aG5b0J63sv2kAhKGkCLT4nxHbSEYLxHhKQQ5SbeZ6fqvovD9VD&#10;JQhAwDIBCtYtA2c5CECgPYGLy8s386o6UQ8v7WcxEgIQaHwJb/EiD0UI+EbA+pWUlq/cNMVbJcul&#10;kHbflHzkQgACg8HVn38eZMPhBiwgAIHwCNjovj6fz8/H4/F5eHTQOGQCw+GQPErIDkT3GAjwbBiD&#10;FwOyQZ41JgGpi6oQgIAuAg2F6t+XkeKgLbqs64KOHAj8TCDPsl35v5YLs7G8d9e4l7iwQQiAgAEC&#10;LT4nxLYB7oiEgA4CWbah6r9UHZgOcciAAATCJUDBeri+Q3MIRE1gOp0eyBfURzGyiNpQjIOAIQKN&#10;L+MtXugNqYZYCCxEoDG2F5L+wOSwPyulSpavr68vnizXzRV5EIiEgLrCUA5X/haJOZgBgaQJmOq+&#10;LoXDx0mDxXgnBOS3ac3JwiwKAQh8JVBV1QYoIGCbgMTdxPaarAcBCDgi0LJQ/b52dFl35CuWTYLA&#10;8vLy2aCu3/U21nLzHOvNgXqDYSIEfiDQYr/O+h4iToIABLoSKFQd2MV0utN1IuMhAIF4CFCwHo8v&#10;sQQCURBQRT9lWX4cZBlXFEbhUYxwSaDxpbzFi71L/VkbAo8RaIxt3egC/azUVbX7NVnOHwQgYIzA&#10;s+fP1TNrYWwBBEMAAs4I6Cpgl5tOPjkzgoWTJSBFi5vJGo/hEPCAAIdGPHBCgipI3PHMkaDfMTkx&#10;Aj0K1b8Tost6YrGCudYJrKysHFZ1fdx5Yct7D9b3VjoDYQIEHiHQ4rNCfBM9EAiHgDRcO5K6sKNw&#10;NEZTCEBAJwEK1nXSRBYEILAQgevr680sz0/k35uFBDEZAhD4m0Djy3mLF3xwQsBHAo2xrVtpy11O&#10;FlVf+Byurq52T5AvujDzIZAQAblOe0PM3UvIZEyFQNIE+hawz+fzSdLgMN4JASlIKpwszKIQgMBX&#10;AhwaIRBcEBjlOc8cLsCzJgRsEVDF6gv+yWHa9wuKYDoEIPAEgWo2263r+rw1JMv7c9b3VFqDYCAE&#10;Ggi0+KwQ30QRBMIjIHVhO+V0eqKamoanPRpDAAKLEKBgfRF6zIUABLQRkIeQrXlVnUgnmE1tQhEE&#10;AQh8JdD4kt7iRR+UEPCRgJOrKwP4vEhS/Gx1eXnfR5+hEwRiIjCrazZ6Y3IotkCgI4H7BeyPTZWC&#10;xcn6+nrZUTTDIaCDALkVHRSRAQEIQCAgAuPxeBKQuqgKAQi0JbBAV/Ufl1D7b3L4fqft0oyDAAS6&#10;EVDv//PRaLdxloPmOI37hI1KMwACjgi02JMjvh35hmUhoIGAPJ9uqaamqrmpBnGIgAAEAiFAwXog&#10;jkJNCMRMYDqd7uXD4YnYWMRsJ7ZBwCWBxpf1Fi/8LvVnbQg8RaAxvnXj8/vzUj4bjbZ1m4w8CEDg&#10;3wRkg3crGwzewAUCEICAIvBY93VJuH+CEARsE6ArkW3irAeBnwnILQebcIGACwLqsJyLdVkTAhAw&#10;QEBjofp97aTL+lsD2iISAhD4RmBdHSCr63ePArG8t+Ck6Q/RAAFdBFp8XqzvD+qyDTkQgMDfBNSh&#10;StXcVDU5BQsEIJAGAQrW0/AzVkLASwJqE7Usy6NBltGd0ksPoVRsBBpf2lu8+MfGBHviIdAY37pN&#10;9fTzUlfVrnRVO9dtLvIgAIF/E7ibz9ngJSggAIFHCXwvYJdbT47BBAHbBH799ddN22uyHgQg8BOB&#10;AiYQcEGAw3IuqLMmBDQTMFSo/l1L+Z7YoMu6Zp8hDgI/EFhZWTlQt6D+BMbynoL1PRMiAQI6CbT4&#10;vBDjOoEjCwLOCRSqyenFdLrjXBMUgAAEjBOgYN04YhaAAAQeInBxc7OhrnaRfzxwECIQsEig8eW9&#10;RQLAorosBYFOBBrju5O0FoMdXN35lFZi/+Hq6upxC80ZAgEILEBAbexK18ytBUQwFQIQSINAuby8&#10;fJaGqVjpGYENz/RBHQgkSUCeGfksJul5t0aP8nziVgNWhwAEehMwXKh+Xy+6rPf2EhMh0JrAt1tQ&#10;y68THOwjWN8raU2GgRBoQaDFXjUx3oIjQyAQIIE8y47Ky0sangboO1SGQBcCFKx3ocVYCEBACwF1&#10;lUt+d3eqrnbRIhAhEIBAJwKNL/EtEgGdFmQwBCwScHLFpQefGdWxZXV5ed8iapaCQLIE2NhN1vUY&#10;DoFOBOr5/LjTBAZDQBOBqqo2NIlCDAQgsBgBPouL8WN2DwJy49qkxzSmQAACLglYLFT/bqbqsn51&#10;dXXg0mzWhkDsBNQtqOo21K/F6pb/7K9o2UCWi5tAi88MMR53CGAdBLLBYK8sy49SV1ZAAwIQiJMA&#10;Betx+hWrIOAtgel0uqeuchEFebjw1ksolgKBxpf5FgmBFDhhY7gEGmNct2luPzPlt44tuq1CHgQg&#10;8AMB2dDdy4bDDcBAAAIQaCIwGo0+NY3hv0PABAEpWP+PCbnIhAAEuhG4u7sj99kNGaM1EZDfgYkm&#10;UYiBAARMEnBQqH7fHCla/40iIJMORjYEBoNvt6F+sMXCSTMfW8axThoEGvbZiPE0wgArIaAIZHn+&#10;Rv6dXHB7HQEBgSgJULAepVsxCgL+EVCJLzkFdzTIMq5v8c89aJQogcaCXrcFuIl6BbN1EmiMcZ2L&#10;KVkOrvb8uqx0alEdW3SbgzwIQODfBNTzrGzovh2oTWX+IAABCDQTmDQPYQQE9BNQHTP1S0UiBCDQ&#10;lcBwONzsOofxENBBQH4HODSnAyQyIGCKgONC9XtmFXLIds+UmciFAAT+IiA3Ne7L7ajnpnlY3wsx&#10;bRDy0yPQolg9PShYDIG0Cci77WZ+d3d6fX1NfiXtUMD6CAlQsB6hUzEJAr4RUKfe1Ok3+bfjm27o&#10;A4HUCTQmsShaTz1Egre/McZNWGjxcyP2HX7r1GLCEmRCAAL3CHzbyC2+/p/82WDGRxCAgIcE5Pf5&#10;jMNkHjomEZWkGGIjEVMxEwIQgAAEHiAwyvMJYCAAAQ8JeJhHoMu6h3GCStERWF9fL/M83zZpmJM9&#10;EJMGITs9AhSrp+dzLIZAewLFvKpOLqbTnfZTGAkBCPhOgIJ13z2EfhAInIB0otxSp97U6bfATUF9&#10;CERLoDGZZbH4NlrIGOaUgJNrAi18bqSz+mR1eXnfKVwWh0AiBG7UAUzVXf3HPw83nBNxCWZCwGsC&#10;2WAw8VpBlIuagHR13ojaQIyDQCAE5Nnxv4GoipqREZBDczyHROZTzAmcgN95A7qsBx5eqB8GgeXl&#10;5TPR1Egev3F/LwxEaJkyAYrVU/Y+tkOgLYEiz7Kj6XR60HYC4yAAAb8JULDut3/QDgJBE5AHhr18&#10;ODwRI4qgDUF5CCRAoDGpZaH4NgHMmOiYQGOc69ZPfW7MfXbK+XxutDOLbhzIg0DIBOT63p+L1e8b&#10;5PcGdMjo0R0CQRKoZrNPQSqO0sETUAesgjcCAyAQCYGqqsiHRuLLEM2Q+JuEqDc6QyAqAoHkCVSX&#10;dZ4ho4o8jPGUwMrKyqHchqXt99lJkx5P2aJWwAQoVg/YeagOAQcEpKlUWZZH0jSVfIsD/CwJAZ0E&#10;KFjXSRNZEIDAVwLqAUE9KAyy7D1IIACBcAg0FvOaK7wNBxKaBk+gMc5NWGjgszMbDrfVdaIm1EUm&#10;BCDwbwKycbslG7g7rbgEsiHdyhYGQQACvQmsrq4e957MRAgsRmBjsenMhgAEdBGQgiQ+j7pgIqcz&#10;gayuf+88iQkQgIAeAuHlBYrGQ/p6yCAFAskT+NaAplwUhJM9jkWVZj4EfiRAsToxAQEI9CCQ5fmO&#10;/DuhaL0HPKZAwCMCFKx75AxUgUAMBC6km5d6QFAPCjHYgw0QSI1AY6LLQOFtaoyx1z0BJ91HdH52&#10;6vrdOld8uw8kNEiGwN3d3dPd1R8iEd4GdTL+xFAImCZAR1PThJH/FAEpNtqEEAQg4AeB4XC44Ycm&#10;aJEiATlwO0nRbmyGgFMCAecB1CF9uqw7jR4WT4SAakAjhxp3FzG3cQ9vEeHMhYAtAhSr2yLNOhCI&#10;koA8u27mw+Ef19fX5EGj9DBGpUCAgvUUvIyNELBEQE6xbeV3d6fqAcHSkiwDAQgYINCY8FKJBJ3F&#10;twZsQCQE2hBojPU2QrqM0fDZqeVab7k+9KDLsoyFAAT6E7i8vHyT5/lWbwkBb1j3tpmJEEicAB1N&#10;Ew8Ax+bLb1bhWAWWhwAE7hGg4xfh4IrA8vLymaxdulqfdSGQFIFI3vvpsp5U1GKsQwLqRjYpWj/s&#10;qoKTJjxdlWQ8BNoQoFi9DSXGQAACzQSKeVWdXMgeXvNQRkAAAr4RoGDdN4+gDwQCJTCdTvfkFNuJ&#10;qF8EagJqQwAC9wi0KuSlaJ2YiYBAq1jXbWf/z0757dpQ3RohDwIQeISAHMR8rwVOJBvYWlggBAKR&#10;E6CjaeQO9tw8ib//eq4i6kEgKQK//vrrZlIGY6xXBCTfMfFKIZSBQGwEInrP/5ofpct6bBGKPR4T&#10;kKL1fSlaP2uropM9jLbKMQ4CXQhQrN6FFmMhAIFmAoUUvX5UtWrNQxkBAQj4RICCdZ+8gS4QCJCA&#10;6hRUluWRJLP0FPMEyACVIRArgVZJsP6Ft7Fiw64ACTjpTtLjszMbDrfVtaEBIkZlCARJQK7D3pHC&#10;vw2tyke0oa2VC8IgEA+B8ltH03gswpKgCFRVVQSlMMpCAAIQgIA5AvP5J3PCkQyBhAlE9F7/Y070&#10;/2Yz9vkSDm1Mt0tAbsfalRUbc/2t9unsqs5qEOhHgGL1ftyYBQEINBOQWrWvNWv8QQACwRCgYD0Y&#10;V6EoBPwjcHFzs5Hl+Yn82/FPOzSCAAR0EGiVDOtReKtDN2RAQDeBVvGuc1H12Wn7+anrd+vj8UTn&#10;8siCAAQeJ6AOZcqNBuY2aiPa4CaOIACBfwjU8/kxPCDgkoAUPWy6XJ+1IQCBfxOYzWZ8JgkKZwS4&#10;9cUZehaOlUBE7/GPNe/Is+yN7PttxepC7IKATwS+HXZ/95hOTprs+AQIXeIiQLF6XP7EGgh4SEDV&#10;rJXT6ana2/NQPVSCAAR+IEDBOiEBAQj0IiA/9Fv53d2pJL7ZeOlFkEkQCIdAqyLetkW34ZiNpokS&#10;aBXvutk0JeuqarKysnKge1nkQQACjxMYjUZ78l/NJ7Yi2vAmniAAgcFAvjvoZEoguCZg/rfLtYWs&#10;D4GACMghEj6TAfkrNlW/FcKVsdmFPRCwTiCi9/Y2BbDDu7u31hmzIAQSJSA5/0O5Jev4R/Od7FEk&#10;6gPMtkCgaf/LggosAQEIpEFA1a5JHub0+vp6Mw2LsRIC4RKgYD1c36E5BJwRuJhOd/Lh8EQUYNPF&#10;mRdYGAJ2CbRKkFG0btcprGaMQKt41736I93W67o+ly7P27qXQx4EIPA4gRt1i1CW/WaVUUQb4Fa5&#10;sRgE/CMw8U8lNEqFAJsxqXgaO0MiIAVI/wlJX3SNj4DkN3g2ic+tWGSLQETv6W0K1b9jle6UW3RZ&#10;txVkrAOBwUCeF3fVHsB3Fk72JnAEBEwQaHHDMPFuAjwyIZA4gSzbmFfViWrAmjgJzIeA1wQoWPfa&#10;PSgHAf8IlGV5JNcCHvmnGRpBAAKmCbRKHFC0btoNyLdEoMtGjlaVfvgMyW/u9vr6eql1DYRBAAJP&#10;EpjNZqqbWOEEU0Qb4k74sSgEHBKQZ4ez8Xh87lAFlk6cwHA4dPPblTh3zIfAUwTkEOQGhCDglMB8&#10;zu0vTh3A4kESiOi9vG9+ky7rQUYuSgdKQOX+pWHNrlK/1R5coHaidmIEWuwVE++JxQTmQsAugUI1&#10;YFWNWO0uy2oQgEBbAhSstyXFOAgkTkBOoBXldHoq3RX4UU88FjA/bQKtEggtEhFpU8T6kAi0innd&#10;Bn3/DNX1/rcrvHWvgDwIQOARAqo7rRQWuX/ejWiDnGCDQCoEMjqYpuJqb+2UA1eb3iqHYhBIlIBc&#10;RV0kajpme0JA3m0mnqiCGhDwn0BE7+F9C9W/O0l1Wb+8vHzjv9PQEAJxEJCi9Uk1GLyLwxqsSJ5A&#10;iz1iJ/tuyTsGABBIj4BqxKoasqZnORZDwH8CFKz77yM0hIBzAqpwR06g/SEJ7k3nyqAABCDgnECr&#10;hHeLhIRzQ1AAAi0JuEieVfP58crKymFLFRkGAQhoIiDX8L7XJEqPmIg2zPUAQQoE/CVQzWZ0MPXX&#10;PUloRmFsEm7GyPAIkEsNz2dRafztEHwZlVEYAwHdBCJ779aWx8wyv/Ijuv2OPAh4RmBtZeWgrusz&#10;z9RCHQh0I9Bib1jb71Q3zRgNAQgkSkA1ZJXGrCeqQWuiCDAbAl4SoGDdS7egFAT8IaCuSZlX1alo&#10;xA+4P25BEwh4QaAxqdAiMeGFISgBgRYEWh3UaCGnzRBJTJ9L0ezXa0D5gwAE7BG4ubnZkmK/LXsr&#10;dljp+wa6+l/+IAABLwmsrq4ee6kYSiVDQJ4h/5eMsRgKAQhAAAKtCUg+Y9J6MAMhkBKBCAvVG/P1&#10;HfwrDaw2pjc3Ox2mMBQCEFiQwC/Pnm2LiHJBMUyHgBsCLfaEdf5OuTGSVSEAgRAJyHPtlhSun6hG&#10;rSHqj84QiJEABesxehWbIKCJgLoeRV2TokkcYiAAgQgJNCYXWiQoIsSCSRETaIx5DbZLwey2XANK&#10;YloDS0RAoAuB2WwWxnNvZJvqXXzEWAj4SkAOmk181Q29IAABCEDALQE2RN3yZ3UhMJ9zCwyBAIH7&#10;BCJ7pzbZZCObzd4SPBCAgD0C4/H4fFDXNLKxh5yVdBFosRdsY29NlznIgQAE4iMgReub0qiVovX4&#10;XItFgRKgYD1Qx6E2BEwSUNehyLUop+p6FJPrIBsCEIiDQGOSoUWiIg4SWJEKgcaYXwzE/rcruxeT&#10;wmwIQKATAemuvqO6h3Wa5HpwZJvsrnGyPgQWIZDV9e+LzGcuBHQQ8PaWEB3GIQMCARMYDodFwOqj&#10;egQE5D1nEoEZmACBxQhEeGuZyUL177Dpsr5Y2DEbAn0IqNvb5H7FD33mMgcCTgi02AM2vKfmxGwW&#10;hQAEgiRQSNH66cV0uhOk9igNgYgIULAekTMxBQI6CKiuP/lw+Ic6YaZDHjIgAIE0CDQmG1okLNIg&#10;hZWxEDCxKSTdWY9XVlYOY2GEHRAIhYA6rCnd1cPtGkbheiihhp4RE6AQLGLnYhoEIACBxQlsLC4C&#10;CRDoT+DbofiyvwRmQiBgAhG+L5vIST7lYdVlXeVNAo4CVIdAcATq2Wy/ruvz4BRH4fQINOz92v7N&#10;Ss8BWAwBCPQhkGfZUXl5+b7PXOZAAAJ6CFCwrocjUiAQBQF1kkydKBNjSD5F4VGMgIBdAhSt2+XN&#10;an4QaIz7lmqqBLQUrHPdZ0teDIOATgKj0WgvuO7qDwGIcCNep5+RBQGDBEpuRzFIF9GtCMhNIVut&#10;BjIIAhCwQkC6Yg6+/5tV1YaVRVkEAk8QkNzFBEAQSIpAhO/Hror+VL5E5U2Sih+MhYBjAuvr6+Uw&#10;z7cdq8HyEHiaQItidRBCAAIQ8JVANhjslWX5kYOZvnoIvWInQMF67B7GPgi0JCA/xkfqJFnL4QyD&#10;AAQg8CCBxuJdlcCg2zrRExmBxrhvtrfMJQGtEtHNQxkBAQjoJPA1GZVlv+mU6VxWhBvzzpmiAASe&#10;IFDP58cAggAEIACBtAjcL0h/6P99n4YU+q2lRQdrvSQwn3/yUi+UgoBuAhG+D7sqVP+XayRvQjGP&#10;7mBFHgSeJqAOxsvnfx9OEPCSAMXqXroFpSAAgW4Esjx/I/9OLm5uNrrNZDQEILAoAQrWFyXIfAgE&#10;TkAlmcrp9FR+iHcCNwX1IQABTwi0Kt6laN0Tb6GGLgKLbB5JZ/V9OrPq8gRyINCNgHQJU9f+FYt8&#10;hrutaHF0hBv1FumxFARaE5DvEQrAWtNioCkC8jy5ZUo2ciGQGoGmYnT137v8yedzs8t4xkLABAE5&#10;ODExIReZEPCGQITvv57lKQq6rHsT7SiSEIG1lZVDuZmV3/CEfB6EqRSrB+EmlIQABNoRkHflzfzu&#10;7vT6+prcTTtkjIKAFgIUrGvBiBAIhElA/ejmw+Ef6kc4TAvQGgIQ8JUAReu+ega9TBNoFfv/VuLD&#10;2traB9N6IR8CEPiZwI3qmpBlO/f/i2cbwnrc9n3jXv0vfxCAgAkCExNCkQmBLgTo4NyFFmNTJdCm&#10;EJ2npVSjI367vx2SL+O3FAuTI0Chuj2X02XdHmtWgsA9AtV8vi3/X37DiQo/CFCs7ocf0AICENBN&#10;oJhX1cnFdLqjWzDyIACBhwlQsE5kQCBRAurHVn50T8X8IlEEmA0BCBgm0Kpwl07rhr2AeBcEWsW+&#10;KCbdUc5msxnXerpwEmtCQAjc3d0dPQYiysJ1ZWyEm/kEMwRcEpDvirPxeHzuUgfWhoAiMJMOzk3F&#10;uJCCQKwEmmL/+393ZX+e55uu1mZdCNwnIM8tE4hAIAoCkR7KDiAPQZf1KD5AGBEagfX19XI+m6mi&#10;df4g4I6A2sulWN0df1aGAARsECjyLDuaTqcHNhZjDQikToCC9dQjAPuTJFCW5ZH6sU3SeIyGAASs&#10;EmhVuEvRulWfsJgdAi02mUopXNhVCWc7GrEKBCBwn8DFzc1WludbTVRafJabRPj53ylc99MvaBUc&#10;gYzCr+B8FqvC8ptWNNnWtqjXdXFvkx389/gJRBirjZ/P+L2KhV4QmM8/eaEHSkCgL4FI32ODyjtk&#10;2duvt9XxBwEIWCUgewgTKRY+tLooi0HgO4EWe7it9oIhCgEIQCAEAvK8q+rpLi4uyOWE4C90DJYA&#10;BevBug7FIdCdgPpRLafTU9nI3Ok+mxkQgAAE+hFolahokfDotzqzIOCWwGPxX1XV/rcrud0qyOoQ&#10;SJTAcDZ738X0oDaQuxgW6YZ/FwSMhcAiBKrZjMKvRQAyVxsBOTyxqU3YN0Fdi4YpdNftgbDl9Y0f&#10;NS/GP4r7YvRqeDZlWTYJT2s0hoAQiPS9NdQ8g9wW+Za4hAAE7BNYXV3dVze22l+ZFZMm0GLvttUe&#10;cNIQMR4CEAiNgKqnk38nFK2H5jn0DYkABesheQtdIbAAgevr6818OPxDEtObC4hhKgQgAIFeBFol&#10;LFokPnotziQIOCbwwAbUh7W1tQ+O1WJ5CCRLYHpzs9P3mTjUDeVGZ0d6pXqj3QyAwIIEZMP4eEER&#10;TIfAwgR82zxZpFD5x7kLw0FAJwL4rhOuroM3uk5gPAR0E/h2aL7ULRd5EDBGgEJ1Y2gXEpxlOxzE&#10;WoggkyHQm8BQbmyVyfyW9ybIxE4EWuzZttr77bQogyEAAQj4QUDtIcpN6aeqzs4PjdACAnERoGA9&#10;Ln9iDQQeJHAxne7Mq+pU/mMBIghAAAKuCLQq8muRAHGlP+tCYFECXz8D0gVFOhHtLyqL+RCAQH8C&#10;mYZuYK1+0/qr6HZmpEUBbqGyeowE5LaUSYx2YVN4BH799dfN8LRup7HOAmpdstpp3jxKlz465TRr&#10;zYi+BO7u7oq+c5kHAZ0E5D2G5xedQJFlhkCk76Qx5RHosm4m9JEKgSYC6vBZLTe3No3jv0NgYQIt&#10;9mopVl+YMgIgAAHfCWTZhtTZnVxcXr7xXVX0g0BoBChYD81j6AuBjgTKsjzKs+yo4zSGQwACEDBG&#10;oDGJ0SIRYkw5BEPALIFSTmPvrq+vl2aXQToEIPAYgaurqwPpjLChi1BMG84/MYm0SECX75EDgayu&#10;f4cCBHwgQCGsXS/oKhC3qzWruSaQDYebrnVgfQh8JTCff4IEBLwkEPGtX1HmDeiy7uXHCKXSIKBu&#10;bpUD9MdpWIuVTgi02KNt3Od1ojiLQgACEDBCoJDC2o/T6XTPiHSEQiBRAhSsJ+p4zI6fgLoSupxO&#10;T7I834nfWiyEAARCI9CYzGiREAnNZvSFgOp+8u0KbmBAAAIOCKjn40GW/WZi6Sg3oL+DonDdRMgg&#10;MwICcvhlEoEZmBABAQphI3AiJkAAAhCwRIDnF0ugWaY9gYjfN6POE4iH5dAkjbLaRzojIaCVgOwz&#10;7MpNrudahSIMAopAi73Zxv1dSEIAAhCIkUCWvVfNYmM0DZsg4IIABesuqLMmBAwTuL6+3pQOrqeS&#10;gN4yvBTiIQABCPQm0JjUUImRFsmR3gowEQI2CdT1oep+YnNJ1oIABP5NYPjs2Vv5vxQmuUS9IR1x&#10;xzuTMYHsaAmUHEKL1rfBGSa5n7XglEZhCKRGIMv+m5rJ2OsngW/PL6Wf2qFVUgQoVA/e3dIsa+vi&#10;5mYreEMwAAIBElA3uFbz+W6AqqOyzwQa9mOjznv77Bd0gwAEvCHw/9u7G6M2lm3R45qR7LKqBBIR&#10;HN0Ijl4Em5uByUBEsCECe0eAXwT4RWAcgeQIIINDBpoB6mq/w3zc1Wzsg7cB9Xz2158q17l190z3&#10;Wr8e0Kh7TY/aLFY2jb182ByLHwQQaCRAwXojPk5GwD6BTZou86JYye6Rc/uiIyIEEEDgZ4GdRevq&#10;cIrWuWwcF5DdTq729/dPHU+D8BFwWmC73c6jweCkryS8n8D3uLigr2uEftwWKPP8wu0MiN4nAXkd&#10;/MKnfMgFAR8FZBfMmY95kZObAvJdZe1m5ETtvIDnD0F7Pw/wzAU4vL9XGwPwgwACBgSkaH0tf3f+&#10;MNA1XfoooFGs7mPa5IQAAghUFZCNQxZSuL5Sm8hWPZfjEUDgPwIUrHM1IOCRQHJzcxZHkXoNycyj&#10;tEgFAQQ8F6Bo3fMBJr3k7Zs3RzAggIBZgX9n2ZmJCLxfsKZw3cRlRZ8WCIxGo28WhEEICDwIRGU5&#10;hwIBBOwW4PfU7vEJLro85z4muEE3nLDn3xu9/97/yuXDLuuGf7foPniB6d7eR9ksZx08BADNBChW&#10;b+bH2QggEJyAKlpXm8jKTuuHwSVPwgi0JEDBekuQNIOASQH1yhF59ciqz10jTeZL3wgg4J8ARev+&#10;jSkZPQqU5fF4PL7GAwEEzAmoV1TLQ53vzUUgLwuRzrU+60wG2aRvz3fKa0LDud4KrL3NjMScE4iG&#10;w7lzQRMwAoEJ8Hsa2IBbnq4srnMfY/kYeRMehereDOVribDLehDDTJIWC8hmOccSXmJxiIRmq4Aq&#10;VKdY3dbRIS4EELBfYBYPh6tNmi7tD5UIEbBPgIJ1+8aEiBCoJKBeNRLH8aVMNB9WOpGDEUAAAcsE&#10;tAr5dkyeWJYS4YQuUJaf9vf3L0JnIH8ETAvYtHjqfeG6GmzPixJMX8/0b15Afo+veBjN/DgQwV8C&#10;2+12jgUCCLghoDYccSNSovRdYDKZXEmOie95kp8hgQAeZg7ie32Fy0ftsp5ut8sKp3AoAgi0KPAw&#10;PyGb5rTYJE2FIKCx1qq1ZhuCFTkigAACrwjIZlnnSZKcg4QAAtUEKFiv5sXRCFgloJ7WUq8aGUTR&#10;3KrACAYBBBCoKaA1AaIxkVKze05DoDUBeRXnlRSrn7bWIA0hgEAtAbVoqhZPa53c4UnfF7i1Pvc6&#10;jKPTpilc75SXxs0JyJvN1uZ6p2cEfhFgPoiLAgFHBN69e7dwJFTCDEBAvodwPxPAOPeaYgDf/yhU&#10;f/mKirLsQ6/XG50hgMBPAmrTnGIw+AwLAloCGmusXs9ZayFxEAIIIKAvIGuQyyRNV2xUoG/GkQhQ&#10;sM41gICjAsnNzZl6WkvCnzmaAmEjgAACzwpoTf5rTKjAi4BBgURexXlksH+6RgCBRwEXFk21Pvdc&#10;HtEAdthzeXiIvbrAMIq+Vj+LMxDoTGDeWcs0jAACCCDgr0Cef/M3OTLrVYBC9V65be1M3gA9Z5d1&#10;W0eHuEIRKLPsVG2iE0q+5FlTQGNtlWL1mrachgACQQvI/fChFK6vNrwNM+jrgOT1BShY17fiSASs&#10;EFBPZamns2RXtxMrAiIIBBBAoCOBnZMiGhMrHYVGswi8LiCv4Hx4FSc/CCBgVOD29vajWjQ1GkSF&#10;zr0vXFcWARQzVBhyDnVUQD7j146GTtgeCmRF4cznnIf8pIRAJYEsyxaVTuBgBDoUkO9J3M906Ot9&#10;0wE8lBzEW9FavlBd2DCg5ZRpDgGrBA4ODpJhHB9bFRTB2CWgsaa6c13WroyIBgEEELBKQL5nL+L7&#10;+8u7uzvmf6waGYKxUYCCdRtHhZgQeEFAfbDFcXypns4CCQEEEAhBYOfkiMYESwhO5GiRQFl+Uq/g&#10;tCgiQkEgSIGHV+9F0e8uJk/huoujRsyhCMjvJ5/xoQy2K3kWxT9cCZU4EQheII5nwRsAYI3AZDK5&#10;kmASawIiEDcEAngAOYjv4x1dbeyy3hEszSJQQUB9vsvfsdMKp3BoKAIaa6k712NDsSJPBBBAoJnA&#10;LC+Ky02aLps1w9kI+C1Awbrf40t2HgmoDzT5YFtJ4c3co7RIBQEEENgpsHOSRE20aEy27OyIAxBo&#10;KCCv3FxLsToTwg0dOR2BNgRGo9GJtDNroy1TbQSxUB7Aznymrh/67Uggz7911DLNIlBLoGSOqJYb&#10;JyFgRIAHTIyw0+nLAvJ9Y40PAjsFAvnOFsT3752D3fyAOM/PHjYQ4AcBBIwJTPf2Pql1CmMB0LF9&#10;AjvWT/kMtG/IiAgBBNwXiKPoPLm5OXM/EzJAoBsBCta7caVVBFoVUB9k6gNNGmWip1VZGkMAAVcE&#10;dhatq0QoWndlOH2NMyny/MjX5MgLAZcEttvtXB7y/OBSzK/FGsyiQQC79flyTYach+wauA45f3K3&#10;T0DewrewLyoiQgCB5wR4wITrwjoBHsSzbkisCiiQ72fBfN/u7+KaPW4g0F+P9IQAAr8IPK5TJNAg&#10;sGvdVGvtFUYEEEAAgVoC0WBwkiTJFx7orMXHSZ4LULDu+QCTntsC6oMrSdOV+iBzOxOiRwABBJoL&#10;aE2cULTeHJoWagnkWXZ0cHDAJHAtPU5CoF2BLMu8KVZ/KhPMQnogO/i1e9XTWh8CZZ5fq9dr99EX&#10;fSBQQWBW4VgORQABgwJRHPP7atCfrn8V4EE8ropnBShU58JoKhBFv1OU0xSR8xFoJqDWKdR6RbNW&#10;ONtpAY03U2utuTqNQPAIIICAeQGZC3ov/1bcH5sfCyKwS4CCdbvGg2gQ+CFwd3e3kJ2yLmXi+BAW&#10;BBBAAIG/BLQmUCha53LpWUCuyz9kEnjdc7d0hwACzwhstttD2V196TPO98J1rc9E1yECKZZwfZgC&#10;ip/P+oAG24VU1byRC3ESIwII/CUgG5LwO8vFYJXA44N4iVVBEYwZgYAeGg7mQXAzV9L3Xtll3aw/&#10;vSPwIPCwXlGWn+AIUEBjjTSIeeUAh56UEUDATgGp+VvEw+G/mMu1c3yIyowABetm3OkVgVcFNmm6&#10;zItiJcU2c6gQQAABBH4W0JpI0ZiQwRWBNgTKslxP9/Y+ttEWbSCAQHOB4f29l7urvyQTzGJ7QAUU&#10;zX8LaKErAXm1/beu2qZdBOoIDIfDWZ3zOAcBBBBAAIHvAvJ9Yo1GwAIBPSAczHdnWy5ndlm3ZSSI&#10;I3CB/f39U1m/uAqcIaz0NdZGtdZYw1IjWwQQQKAPgZmqAVS1gH10Rh8I2C5AwbrtI0R8wQkkNzdn&#10;cRSdS+Kz4JInYQQQQEBTQGuRQWNiRrM7DkPgJYGkyHNercn1gYAlAjc3N+rVeoeWhNNrGFqfi71G&#10;1GFnARVVdKhI0zUE/vzzz4sap3EKAp0JZFm26KxxGkYAgU4E2E2rE1YabSKQ5zyQ18TPxXMDehg4&#10;qLeT2XctzoZv3gS1oYB9Q0BECPwlMIzjY/mfBI8ABDTWRClWD+A6IEUEELBZYKZqAdM0/WhzkMSG&#10;QB8CFKz3oUwfCGgIbDabWZKmK3k97InG4RyCAAIIICACOydXNCZogESgrkCeZUfyak0me+sCch4C&#10;bQtE0VnbTbrWXpCF66rggh8EOhaQ360rPvM7Rqb56gJxPKt+EmcggIBJAd6MYFKfvp8TkFeTr5EJ&#10;RCCgB3+D+l5s8eWr1jq32+3c4hAJDYEgBCaTyVVZFKdBJBtykhproTvXU0P2I3cEEECgT4Eo+pAk&#10;ybmqEeyzW/pCwCYBCtZtGg1iCVZA7a4ju0GuZIL4MFgEEkcAAQRqCuycZFETNRqTNTW757RABeSq&#10;+kMK19aBpk/aCFgncHt7eyL30nPrAjMUUHAL9AEVXxi6pILvVoot+MwP/iqwECCK/mlhVISEAAKv&#10;C3C/yhVilYAqYpOAEquCIpj2BALaTV2hBfc9uL0rpbOW5I1A7LLemS4NI6AvMJ1OPxdFcaF/Bkc6&#10;JbBj/ZPPR6dGk2ARQCAQAakPXKoaQYrWAxlw0vxFgIJ1LgoEDAtsbm7e50WhitUXhkOhewQQQMBZ&#10;gZ1F6w+rFlpHOWtA4P0JlGW5nu7tfeyvR3pCAIHXBB4mdGRHApR+FQjuFeiBFWRwzfcnMIyir/31&#10;Rk8I6AnILnkzvSM5CgEEbBHIimJuSyzEgcB3AfnOsEbDM4HAHuilEM/i6zeKluyybvH4EFpQAvL9&#10;8VjWNa6DSjqEZDWK1UNgIEcEEEDARQFVIxjH8aXa4NbF+IkZgSYCFKw30eNcBBoKpGn6UX4Jv0gz&#10;s4ZNcToCCCAQvIBWOTpF68FfJ00B1KRukedHTdvhfAQQaE9gNBqdcD+92zO4RfzAijR2XwEc0URg&#10;PB6vm5zPuQh0ISALGosu2qVNBBBAAIHABPL8W2AZ+5luYA/vBvdwtsNXLbusOzx4hO6VgLwtNpF1&#10;jWOvkgo5GY03S2utmYZsSO4IIICADQLy5mi1wa3a6NaGcIgBgb4EKFjvS5p+EHgioHaBTJLkCztB&#10;clkggAAC7QpoTcBQtN4uemCtDeP4SE3uBpY26SJgrcDDTl1R9Lu1AVoYWLCF66qAgx8EagjI78xF&#10;jdM4BYE+BGZ9dEIfCCDQnoA8AP1be63REgLtCMiubut2WqKV3gUCK1JXvsF9n+39ouqgQ9llfbPd&#10;HnbQMk0igEBFAVnXWMvf0T8qnsbhtglorHFqrZXalhfxIIAAAuEKzNRGt7Lh7Um4BGQemgAF66GN&#10;OPkaF1Cv84jieCX/3hsPhgAQQAABDwW0JmI0JnQ8pCGlhgJybZ1OJpOrhs1wOgIItCjwuFPXrMUm&#10;g2kqyIX+AAs6grmgu0yUXUe71KXtmgLywNZhzVM5DQEEEEAAgZ8EHuc5ElgcEgjwbVJBfn916JLc&#10;Ferw/v7DrmP47wgg0I/AdG/vozxEue6nN3ppXUBjbVNrjbT1wGgQAQQQQKCxQBSdyca3543boQEE&#10;HBCgYN2BQSJEfwTUazzU6zxk15KFP1mRCQIIIGCfgNYihsbEjn2ZEZEpgaIoLmQy95Op/ukXAQR+&#10;FVAPgsru6ktsmgkE+yr1AIs8ml0p4Z7NrqPhjj2ZI4AAAm0LxHHMnHDbqLTXioB8J1i30hCNdCcQ&#10;6MO3WnO83anTcksCsoHXIbust4RJMwi0IPD2zZtjaSZpoSma6FNAY02TYvU+B4S+EEAAgfYF5L55&#10;maTparPZzNpvnRYRsEeAgnV7xoJIPBeQ13d8VK/xkDT5YPF8rEkPAQTsEdg5OaMmeDQmeezJiEhM&#10;CMiOI9dlUahJXH4QQMAiAXmQ5MyicLwIJchigEALP7y4YHtIoszza96u0gM0XVQWyIrisPJJnIAA&#10;AjYIMC9swygQw68CvFHGzqsi0O8qwT5UbedV2FpU7LLeGiUNIdBYYDweX8u6GOsdjSV7bEBjHXPn&#10;emiP4dIVAggggEB9AdlA51AK11cPm3bxg4CnAhSsezqwpGWPgHrySV7b8UV2f+SVd/YMC5EggEBA&#10;AlqTNBqTPQGRkerfBIZxfHRwcJAAgwAC9gionbnUDl32RORXJEEWrqshZNd1vy7kdrJZt9MMrSCA&#10;AAIIIPCXwHa7nWOBgG0CvFHGshEJ9HtJsN9DLbv8ugqHXda7kqVdBOoJ7O/vXxSDwed6Z3NWrwI7&#10;1i/5/Ox1NOgMAQQQ6EVAvqMv8qJQO60f9tIhnSDQswAF6z2D011YAuqJJ/Xkk/x7H1bmZIsAAgjY&#10;JUDRul3j4VI0cu2csrOqSyNGrKEIDLPsPJRcTeYZ7M52ge5kaPJas7Xv0Wj0zdbYiCtsAXkD0G9h&#10;C5A9Ak4LzJ2OnuC9FHic90i8TM6VpAL+DkKhnSsXafM4ZS6HN+U1Z6QFBFoTKLPsVL5bXrXWIA21&#10;K6Dxhmittc92o6I1BBBAAIH+BGbxcLjapOmyvy7pCYF+BChY78eZXgIU2NzcvFdPPKknnwJMn5QR&#10;QAAB6wS0Jm7Yad26cTMZUFEUF9O9vU8mY6BvBBD4VSDdbpdyjz3Hpl+BYIsIAi4c6fcKs7O3P//8&#10;88LOyIgKAQQQQAABBBBoV0Du99fttkhrOwUC/q4R7MPROy8Kvw9Q66VqTsfvLMkOAXcE1Ftl5e2y&#10;x+5EHFCkGmuVWmueAZGRKgIIIOCrQBxF50mSsImXrwMcaF4UrAc68KTdrUCaph/ll+uL9DLrtida&#10;RwABBBCoIqA1gaMxEVSlT451U0B2Frkui4LJWjeHj6g9FpDX383iPGdHLoNjHGzhujIPuKDE4CVn&#10;rGu51q/U4q2xAOgYgVcE4jg+BAgBBNwUyIqC3183h87/qPOcN8v0Ncrfv1f01Z9F/QT9fdKicTAZ&#10;SpRlH0z2T98IIPCzgHrLinrLLC4WCWisUWqtdVqUEqEggAACCDQTiOJ4KUXrX9QaabOWOBsBOwQo&#10;WLdjHIjCEwH14aA+JAZRxISLJ2NKGggg4J+A1kSOxoSQfzJk9ERA7SxyRJEa1wQC9gmMRqMTiYoJ&#10;GQuGJvgd8QIuMrHg8uslhIhdRntxppPqAixMVDfjDAQQQACB3QKy8/F691EcUVsg8IdfKVSvfeV4&#10;d6J6Yx67rHs3rCTkuIB6y6xs4MN9gA3jqLE2qbXGaUMuxIAAAggg0KqAFK2/l3+rzXY7b7VhGkPA&#10;gAAF6wbQ6dJPgbu7u4X6cFAfEn5mSFYIIICAPwJaiyRqYkhjcsgfFTL5LiA7q5+qnUUQQQABuwQe&#10;CvSi6He7oiIaJaD1ueorVeCFJ74Oq8prGEVffc6P3NwVePfu3cLd6IkcAQTkfvafKCBgo8DjPEhi&#10;Y2zOxhT4d4XgH3J29sLtPnB2We/emB4QqCpQ5PmRnMN9QFW4No/XWI+kWL1NcNpCAAEE3BOQhz8X&#10;8f39papPdC96IkbgPwIUrHM1INCCwObm5n1eFCv14dBCczSBAAIIINCTgNbkjsYkUU/h0k0PAsVg&#10;8Hk6nX7uoSu6QACBigKyu/qZnDKreBqH9ygQdOG6cg68IKXHS62Xrsbj8bqXjugEgYoC9/f3fBZW&#10;NONwBGwSkAek+R22aUCI5ScBuZ/n/qfpNcF3grAfaG56/QRyvtpl/fb29iSQdEkTAScE1Ntm8yxT&#10;Rev89C2gsXlW8HOufY8J/SGAAAJ2C8ykPvFyk6ZLu8MkOgReFqBgnasDgYYCaZp+lF+kL9LMrGFT&#10;nI4AAgggYECAonUD6JZ2Ka+9vCqz7NTS8AgLgaAFtuoVd1HE5IsjVwE76clAUajiyNX6fJhyDV84&#10;nQDBey0QDYcLrxMkOQQ8F4jKcu55iqTnskCef3M5fKOxf7//NxqEuc75DmjO3tmeo+jDw5v0+EEA&#10;AWsEpGh9LW8d/mRNQCEEorFhltYaZghW5IgAAggg8JNAHEXnyc2N2uiLHwScE6Bg3bkhI2BbBNRE&#10;SpIkX6Rw5oMtMREHAggggEA9Aa0JH42Jo3q9c5YlAskwjo/VTiKWxEMYCCDwREB2kz0HxE0BdgCS&#10;caN43b2Ll2It98YsoIhlR8ppQOmSKgLeCchDJ3PvkiIhbwTkM2btTTJ9JMJ9Prup93Gd+dvHTN6k&#10;d+JvemSGgJsC+/v7p2pjHzejdyxqjTVHrbVLx9ImXAQQQACB9gSiweBE6hbPeRC0PVNa6keAgvV+&#10;nOnFM4G7u7tFFMcr+ffes9RIBwEEEAhWQGviR2MCKVhAxxOX17KfTiYTJmIdH0fC91Ngs90eyn33&#10;oZ/ZhZMVO+49jnXgOy+6csVTrOXKSIUZZ1EUizAzJ2sEEEAAga4FHudFkq77cbp9itQfho8Hk52+&#10;iu0JPop+p7jGnuEgEgS+C6iNfeT/5n6gy0tCY61Ra82yyxhpGwEEEEDACQFZP12q+kXuq50YLoJ8&#10;FKBgnUsBgYoC8kf+MC+KlSxgLyqeyuEIIIAAApYLaC22qIkkjckky1MlvCcCxWDweTqdfgYFAQTs&#10;FBhmGa+0s3Noakel9Xlbu3VHTqTQxdqBKvP8mofYrB0eAhMBWYCYAYEAAm4LbOWBTLczIHqfBeRe&#10;fe1zfrVy4979gY2HkGtdPZz0ugC7rHOFIGChgJoTURv8WBiaHyFprC9SrO7HUJMFAggg0JeAql+M&#10;h8N/qc13++qTfhBoIkDBehM9zg1OIE3TE/kjv5LEZ8ElT8IIIIBAQAJak0Eak0oBkTmbqnq9ZZll&#10;TL46O4IE7rtAut0ueVDU31Gm4OFxbCmAse0iX9sWEPEg8FRAXvXKwgOXBAIIIIBAdwJ5/q27xh1q&#10;mXv0H4PFA8cOXbcuhsou6y6OGjEHIKA2+JG3e10EkGq/KWqsK2qtT/YbNb0hgAACCLghMFOb727S&#10;dOlGuEQZsgAF6yGPPrlrC6hXZyRJcj6IInZ31FbjQAQQQMBtAa1JIY3JJbcVvI8+Ua+3PDg4SLzP&#10;lAQRcFBA3YNHWfbBwdAJuYYARRCPaBTG1Lh62j1lNBpRpNUuKa21KMCrXVvEpCkEDApkWbYw2D1d&#10;I/CqgDwwvA6WiHvxH0PPw8XB/haYSFztss7aqwl5+kRgh4Dssn4sG/5cA9WCgMabm5kbbcGZJhBA&#10;AAEEZnEUnctmvB+hQMBmAQrWbR4dYrNCYLPdzuV1yyv5t7QiIIJAAAEEEOhNgKL13qiNdKRea6le&#10;b2mkczpFAIGdArJgeSLFEvOdB3KAVwIURjwZTgpmjFzbf/7554WRjukUAQ2Bd+/eLTQO4xAEELBd&#10;II5ntodIfOEKPM6TJMEIcM/901BTLBfMlW9XolG03MparF1BEQ0CCKiNfoo8P0aioYDGxldaa5EN&#10;w+B0BBBAAIGABKLow8OmvPwgYKkABeuWDgxh2SEgO1cdxvf3l1Ios7AjIqJAAAEEEOhbQGuiSGPC&#10;qe+46e91gWIw+Kxea4kTAgjYKfCwg6y8FtrO6IiqLwGKJZ5IU0jTy2Un19wVb17phZpO6gvM65/K&#10;mQggYI1AUfzDmlgIBIFnBOSeaO01DPfWPw0vDw17fbU7k5y8fYQ37DkzWgQakoDMkazlc+KPkHJu&#10;NVeNtUOtNchWg6IxBBBAAIEQBNSmvEmaXvLGzhBG270cKVh3b8yIuCcBeUXGSTwcrqS7WU9d0g0C&#10;CCCAgKUCWhNGGq/0szS94MKS11hezfb22BkkuJEnYZcEhm/eqIVK7sNdGrQOY6WA4m+4FNh0drVF&#10;vhdndSZHw30JZEUx76sv+kEAge4ESt4i1B0uLbcjkOff2mnIola4h/5lMHhA2KLrk1AGsmkBu6xz&#10;HSBgqcB0b++jrKmsLQ3P3rAoVrd3bIgMAQQQCERAbc4bx/Hl3d3dIpCUSdMRAQrWHRkowuxPQD1d&#10;9PBqjCg6669XekIAAQQQsF1AexFHYxLK9lw9jy95++bNkec5kh4CTguo10BL0eiJ00kQfGcC2p/H&#10;nUVgWcMU3rQ6IMMo+tpqgzSGQNsC7MrctijtIYAAAgg8IyCL2msvYLhX/mUYeRjYiyvb2yT+nWWs&#10;y3o7uiTmuoCsqagNgBLX8+gtfo11Qq2NsnoLmI4QQAABBLwVkE0T8qJYbW5u3nubI4k5J0DBunND&#10;RsBdCmxUcUwcr9SrMbrsh7YRQAABBNwV0JpE0piMclfA8cjL8ng8Hl87ngXhI+C1AAuUXg9va8lR&#10;aPEMJQU5ja8vuUdYN26EBhDoUIBdmTvEpWkEehSQ3a0Oe+yOrhCoLDCZTK7kpKTyiTacwD3xL6PA&#10;dycbLkxi0BGIo+i9rNPyGamDxTEI9CzwsKYiays9d+tedxpvYmYzDveGlYgRQAABDwRmUiD8ZZOm&#10;Sw9yIQUPBChY92AQSaEdAdlZ/TC+v79Ur8Rop0VaQQABBBDwVYCidUdHtiw/7e/vXzgaPWEjEISA&#10;WphUC5RBJEuSrQmw0PMMJYU6la8vuY64R6isxgl9C0RlOe+7T/pDAAEEEAhTQO6N1s5kzr3vs0PF&#10;9yRnrmACfSIwvL//AAgCCNgpoNZWisHgs53RWRCVxkZWWmuLFqRCCAgggAACfgrI+ut5kiTnfmZH&#10;Vi4JULDu0mgRa2cCaZqexMPhSjqYddYJDSOAAAIIeCWgNbGkMUHlFYrFyZRleSUTqqcWh0hoCCAg&#10;AixMchk0EWDnwBf0nhbwqP+bn+cF8vwbNAjYLhANh3PbYyQ+BBDQE7i7u1voHclRCBgSsP3eiCL1&#10;Zy8MvhMZ+n2h29YE5A3Yh+yy3honDSHQukCZZadqraX1hl1vUGMtUGtN0XUH4kcAAQQQsF5A7reX&#10;SZquZFPfmfXBEqC3AhSsezu0JKYjoP4APzw9FEVnOsdzDAIIIIAAAk8FtCaYNF4BiGrnAsnbN2+O&#10;Ou+FDhBAoJFAut0u1cJko0Y4GYFHAQo1XrkUKO55Fmc0Gl3wC4SAzQLb7XZuc3zEhgAC1QSGw+Gs&#10;2hkcjUC/AvIm2nW/PWr0xn3si0jspq5x/XCIMwJsZuDMUBFogAIHBwfJMI6PA0z95ZQpVudyQAAB&#10;BBBwTEC+7x/KeuyKzRQcGziPwqVg3aPBJJVqAvKE/lz9AVZPD1U7k6MRQAABBBD4j4D2gpDGpBWu&#10;HQmU5fF4PL7uqHWaRQCBlgSiLOO1zy1Z0szPAtqf1SHCUfTzMOplnl9zrxDiL4BzOc+di5iAEUDg&#10;NQF+p7k+rBaYTCZXEmBiNEjeFPQqPw/pGr066bxDAXZZ7xCXphFoQUDdI8hnEG+z1dysSmvjqxbG&#10;hSYQQAABBBCoIiBF64u8KNRO64dVzuNYBNoQoGC9DUXacE5A/cGN7+8v1R9g54InYAQQQAABKwW0&#10;Jp0oWu9/7Mry0/7+/kX/HdMjAghUEbi9vf0o9+bzKudwLAJVBSjo2CEWdvH6uur1xPEI9C2QZRlz&#10;WH2j0x8CHQpkRcG9b4e+NN2OgNw/93+PFPY96c6B4zvNTiIO8ERgmGXnnqRCGgh4KTDd2/tUlmX/&#10;9wm2aGqs9bGBhi2DRRwIIIAAAq8IzOLhcLVJ0yVKCPQpQMF6n9r0ZYVAmqYn6g+uBDOzIiCCQAAB&#10;BBDwRoCidbuGUiZMr6RYnZ0+7BoWokHgFwF5mHQ2iKLfoUGgTwEKPXZoB1YoJPcMX/u8/ugLgVoC&#10;ccw8Vi04TkIAAQQQqC2Q599qn1vlxMDuPavQfD+Worc6apzjsoDa1CDdbpcu50DsCPguUOT5keSY&#10;+J7nL/lpFqsH50LCCCCAAALOCsRRdJ7c3Jw5mwCBOydAwbpzQ0bAdQVUIUySJOdSDMMf2bqInIcA&#10;AgggsFNAu2hdY1JrZ2cc8JpAIhOm/w0RAgjYLzAajU4kypn9kRKhrwIUf+wY2acFROr/9vAnz/O1&#10;h2mRkm8CUfRP31IiHwRCFpCHpX4LOX9yd0NACka7u0eiSH3nRcBDtjuJOMBzgSjLPnieIukh4LTA&#10;wcFBkmeZKloP50djXU9rjTAcMTJFAAEEEHBEIBoMTqSm8svDJmP8INCxAAXrHQPTvB0Cm+12HsXx&#10;Sv4t7YiIKBBAAAEEfBbQLnzTmNzy2anL3NREqZow7bIP2kYAgeYCW7lPlwdKWYBsTkkLLQhQEKKJ&#10;6FlxkYz7FfcMmmPPYUYFyqJgscDoCNA5AgggEJ7AZDK5kqzbmVsJ4CHINq4QvpO0oUgbvgiwy7ov&#10;I0kePgvIfMp6UJaffM7xR24a63kUqwdxJZAkAggg4K2A1FS+V7WVqsbS2yRJzAoBCtatGAaC6FJA&#10;nv45jO/vL2ViY9FlP7SNAAIIIIDA3wW0Jqc0JrmQrSYg7n88TJTygwAC1gtk7JZl/RiFGiCFIpoj&#10;70Pxell+1cyWwxAwKhDHMfNaRkeAzhFoV4Df6XY9aa07Abkvrj+/4sO9Yne0P1rmu0cPyHThrAC7&#10;rDs7dAQekMD+/v6pvD3oytuU1RrejnU87U2svEUiMQQQQAABXwRUbaWqsby7u2Mu2pdBtTAPCtYt&#10;HBRCak9gk6bLeDhcSYuz9lqlJQQQQAABBPQFKFrXt2rjSJkYXU/39j620RZtIIBAtwLyhP6h7K6+&#10;7LYXWkeguQAFJJqGju6aOYrjtWaGHIaAaQHmtkyPAP0j0K4Av9PtetJaVwJ5/k27aUfvB7Xza/lA&#10;ittaBqU5LwXULuu3t7fM9Xo5uiTlk8Awjo8ln8SnnB5y0dhwSmsN0DsYEkIAAQQQ8FxglhfFpaq5&#10;9DxP0jMkQMG6IXi67V4gSZLzOIrOu++JHhBAAAEEEHhdQGvCSmPiC+edAkmR50c7j+IABBCwQmB4&#10;f//BikAIAoEKAhSVVMByY0fNZDwerytkxaEIGBFgRxsj7HSKQOcCW16x3LkxHTQXkGLR1++V3Ljn&#10;aw7RUgs8DNsSJM2EJRBFv8vbtGdhJU22CLglMJlMrsqiOHUr6h3RaqzZaa39eYVCMggggAACIQmo&#10;mss0TT+GlDO59iNAwXo/zvTSo4CatEjS9DKK42WP3dIVAggggAACrwpoTVxpvFoQ5pcF8iw7Ojg4&#10;SDBCAAH7BW5ubt7L/fqh/ZESIQLPC1BoUvHKsHS3TRnHdcVMOBwBIwLD4XBmpGM6RQCBrgXmXXdA&#10;+wg0FVAFaNLGz3MtFKlXYuW7QyUuDkbgOYHZaDQ6gQYBBOwWmE6nn4uiuLA7Ss3oKFbXhOIwBBBA&#10;AAHvBaLog9owmAdIvR/pXhOkYL1XbjrrWkDtOBUPh/+SXT8WXfdF+wgggAACCFQV0N6VVWMyrGrf&#10;vh8vtn9Isfra9zzJDwFvBKLozJtcSCR4AQpQalwCthQ55fm3GtFzCgK9C2RZxjxX7+p0iAACCCDw&#10;XaDM8/XAlvs3R4aF7wiODBRhuiPALuvujBWRBi0gu6wfl2V57SyC5qZSWhtUOYtA4AgggAACCPws&#10;oDYMln8rita5MtoSoGC9LUnaMS6wSdNlXhSXEsjMeDAEgAACCCCAwCsCWpNZFK1rX0MyAbqe7u19&#10;1D6BAxFAwKjA7e3tiTxgOjcaBJ0j0JEAhSk1YA3uvi679F3UiJhTEOhfII6Z6+pfnR4R6FwgK4rD&#10;zjuhAwTaEeAhPw1HvgtoIHEIAvUF2GW9vh1nItCbgHoDbpHnx7112GZHGmty2ptStRkXbSGAAAII&#10;IGCBgNo4WG0grDYStiAcQnBcgIJ1xweQ8P8SUK+fiKPoHA8EEEAAAQRcEaBovbWRUhOgR621RkMI&#10;INCpwMPT9/L6uE47oXEELBGgYKXmQPRUwC47hV6Px+PrmlFyGgK9CsgDmr/12iGdIYAAAggg8ERA&#10;FqbXgDwvwD0/VwYCPQrIfNJ2u5332CNdIYBADQH1Jlz1Rtwap5o7RbNY3VyA9IwAAggggIAVAjPZ&#10;SHilNhS2IhqCcFaAgnVnh47AlYAqeEnS9FK9fgIRBBBAAAEEXBPQLlrXmCxzLfe24pUH1v5b7drR&#10;Vnu0gwAC3QrIbsYn0sOs215oHQH7BChkaTAmTwvYGzTzzKnrdpujNQQQQAABBCoKRNE/K57B4QgY&#10;EZhMJlfSMXMvj/rc2xu5DOkUgQeBLMvYBIFrAQEHBNQbcdWbcR0IdTDQWH/TWstzIlmCRAABBBBA&#10;oLHATG0onKbpSeOWaCBYAQrWgx169xNXr5lQr5tQr51wPxsyQAABBBAIVUD7FYIak2ahGYrd6eOi&#10;aWipky8CTgo87IIVRb87GTxBI9CiAAUuDTBb3H1dFk6/NoiEUxHoVSCO48NeO6QzBBDoRaAsilkv&#10;HdEJAi0IOFN01kKuLzWhPYfXYQw0jUDwAlG0ZJf14K8CABwRePvmzbGEmlgbrlpz01h3o1jd2hEk&#10;MAQQQAABkwJRdJYkybnJEOjbXQEK1t0du6AjV6+XkNdMXAoCk/pBXwkkjwACCPgjoDXppTF55o/I&#10;65kURXEhu3R8CiVf8kTAB4HHXbC4f/dhMMmhNQGK1xtSNihgz/N83bB3TkcAAQQQQKCRQFSW80YN&#10;cDIC/Qp867c7O3rjft2OcSAKBJ4KsMs61wMCbgiMx+NrKQhXRev2/WistfGgmn3DRkQIIIAAAnYJ&#10;RHG8TNL0crPZzOyKjGhsF6Bg3fYRIr5fBNQTOur1EtAggAACCCDgm4B20brGZJpvNk/zkV29rmUn&#10;OjsnOn2GJzcEGgiotyPJ7urLBk1wKgLeC1AM08IQaxawi/XVwcFB0kKPNIFA5wKyg+Rh553QAQII&#10;GBGIhsO5kY7pFIEaAvKm23WN05w8hftyJ4eNoEMSYJf1kEabXB0X2N/fvygGg89WpaGxvqa1VmdV&#10;UgSDAAIIIICAGQGZK1jI20EvH9aB+UFAU4CCdU0oDjMvoJ7IUU/mqCd0zEdDBAgggAACCHQjoD0R&#10;pjGp1k2E5lsdxvERRWbmx4EIEKgiIG9FOKtyPMciELoARTItXQFPC9ifNlmWX1vqgWYQQAABBBBA&#10;AIEgBCaTyZUkmviaLPffvo4sefkqcH9/z8Zmvg4ueXknUGbZqWxCpO4jzP6oNTWNdTXtNTqz2dA7&#10;AggggAAC9ghE0TwvitXm5ua9PUERic0CFKzbPDrE9kNAPYkTD4f/Uk/mwIIAAggggIDvAtqvGtSY&#10;XPPNSmxOHxdJfUuNfBDwVmAjO8PKQ6eH3iZIYgh0LEDxTEvAT4rXR3G8bqlVmkGgc4GsKPgM7VyZ&#10;DhAwJ8BbFMzZ03N1ASk28+oeivvs6tcAZyBgi4CaZ1LzTbbEQxwIIPCygNp8SDYhMvvGXM21NIrV&#10;uZIRQAABBBCoLTCTIuQvmzRd1m6BE4MRoGA9mKF2N1H1x0yexLmUDGbuZkHkCCCAAAIIVBfQmhzT&#10;nGir3rt9Z8gOzRfTvb1P9kVGRAgg8JrAMMvY9YpLBIGWBCiqaQUyGY/H61ZaohEEehCQzRumPXRD&#10;FwgggAACCOgIfNM5yNZjnt5La8252ZoIcSGAwIPA8P7+AxQIIOCGgNqESG1GZCRajTU07U2kjCRA&#10;pwgggAACCLgjEEfReZIkrAu7M2RGIqVg3Qg7neoKqD9i6o+Z7vEchwACCCCAgG8CWgtomq8ydNlG&#10;dvG6LovC7C4cLgMSOwKGBNLtdimFdnND3dMtAl4LULxeb3h92xm0ngJnuSQgD20uXIqXWBFAoJpA&#10;lmX8jlcj42iDAvLdbm2w+1pdc89ci42TEHBCgF3WnRgmgkTgh4DajKj3ORnNYnWGCQEEEEAAAQTa&#10;E5D79GWSpqvNZjNrr1Va8kmAgnWfRtOjXNQfLfnjdan+iHmUFqkggAACCCBQS0CraF21rDH5VisA&#10;C06SV0YeqVdHWhAKISCAgKaAuqeP8/xM83AOQwCBBgIU4lTCc3pn0EqZcrAXAjI3NvMiEZJAAIHn&#10;Bfgd58pwSEDtjirhWj83w72xQxcVoSLQUIBd1hsCcjoCPQsUeX7Uy72E5iZP2mtvPTvRHQIIIIAA&#10;Aq4LyAPvhzKvvbq7u1u4ngvxty9AwXr7prTYUED9sYqHw3/JHy/+aDW05HQEEEAAAX8EtF9J6GHR&#10;utpZ/XFR1J8BJRMEAhAYjUYnkuYsgFRJEQGrBCjQeX045G/ThVUDRjAI7BCIBgPmx7hKEPBYQObA&#10;px6nR2oeCvS+M6qmIffAmlAchoBnAmqX9Zubm/eepUU6CHgroDYlyrNMFa1396O5RkaxendDQMsI&#10;IIAAAggoAVX3mRcFRetcDr8IULDORWGVwCZNl/LH6lKCmlkVGMEggAACCCBgiYDWJJrmhJwlKb0a&#10;RjEYfJ5Op59diJUYEUDgPwIPr3mLot8xQQABswIU7vzsLwVW1+Px+NrsqNA7AvoCvDZV34ojEXBV&#10;oCiKhauxE3ewAta8rYZ73WCvQRJH4GeBKOLtflwTCDgkIEXra3lb8KdOQtZYG9PeHKqTAGkUAQQQ&#10;QACB4ARmqg5U1YMGlzkJvyhAwToXhzUCSZKcx1F0bk1ABIIAAggggIClAtpF6xqTc5am+BCWFJVd&#10;lVl2anOMxIYAAs8LyA7GarFwhg8CCNgj8LSgR+tewp7Q24xk3WZjtIVA1wLv3r1bdN0H7SOAAAII&#10;IFBFQHZIM3o/RZF6ldHiWATCEJC/S/N0u12GkS1ZIuCHwP7+/qla/2k1G431sIDnw1qlpjEEEEAA&#10;AQSqCqh60OTmhgdNq8J5ejwF654OrEtpqd2ikjRdyWvbmExwaeCIFQEEEEDAqID2LhAak3RGE3m5&#10;82QYx8fqFZGWxkdYCCDwgsB2u53L7urc23OFIGC5QIjFPrIY+tXyYSE8BH4SuL+/n0GCAAJ+C8Rx&#10;fOh3hmTnm8BkMrmSnHqbq+GhS9+uIPJBoBuBKMs+dNMyrSKAQFcCav2nlXsKtQamsQ5GsXpXI0m7&#10;CCCAAAII6AlEg8GJbGb8hbeK6nn5fBQF6z6PrgO53d3dLWRS/lKefmdi3oHxIkQEEEAAAfsEtCbZ&#10;NCbrbMusLIrTx0VQ20IjHgQQ2CEgxXW8NYmrBAHHBEIpXs/zfO3Y0BBu4ALRcLgInID0EUAAAQQs&#10;FJCHADu9pwrl3tTCoSUkBJwVYJd1Z4eOwAMWUOs/ah2oEYHG2pf25k+NAuFkBBBAAAEEENARkM2M&#10;38u/1UZtfsZPsAIUrAc79OYT36TpMi+Kley+yB8h88NBBAgggAACDgtoF61rTN7ZwFAMBp+n0+ln&#10;G2IhBgQQqCYgEwyHMtFwWO0sjkYAAZsEfN3FUr1qmje32HSlEYuOgBTeTHWO4xgEEHBbQG3q4nYG&#10;RB+gwLe2c6ZIvW1R2kMgPAG1yzq7NYY37mTstoBaByqK4qJWFhrrXVprZ7U65yQEEEAAAQQQqCsg&#10;c96L+P7+kvmwuoLun0fBuvtj6GQGyc3NWRxFaufFmZMJEDQCCCCAAAKWCWhPvGlM4plMTRWTlVnW&#10;bFcNkwnQNwKBCwyz7CxwAtJHwDsBj4qHvno3OCTkvYAs3C+8T5IEEUBgMBwOmSPnOnBKQBaX100D&#10;9vUhyaYunI8AAvUF1C7ro9HopH4LnIkAAiYEZJf1Y1kXutbuW61xaaxzaa+ZaXfMgQgggAACCCDQ&#10;osBMbXKsNjtusU2ackSAgnVHBsqXMNWT7UmarqLBgAkDXwaVPBBAAAEErBHQfrWhxmSeoaSSYRwf&#10;s/upIX26RaChQLrdLtVT8Q2b4XQEELBYwOXidSlcWFtMS2gIPCsQleUcGgQQ8F/g/v5+5n+WZOiT&#10;wGQyuZJ8kqo5uXwvWTVXjkcAAUMCUfQ7u6wbsqdbBGoKqPWgIs+PtU7XXNuiWF1Lk4MQQAABBBAw&#10;LTBTmx2nafrRdCD0368ABev9egfdm3qVQxzHl1LEchg0BMkjgAACCCDQsYDWZJzmLhQdh/pT87KT&#10;xunjomef3dIXAgi0IKAWA9Wrl1toiiYQQMARAcd2xUzG4/HaEVrCROCHQDQczuFAAAH/BeR3feF/&#10;lmTom4DshKp1b0WRum8jTz4IWC8wY5d168eIABH4RUCK1tdyz/DHqzQaxeramzoxBggggAACCCBg&#10;j0AUfUiS5JwHT+0Zkq4joWC9a2HafxBQr3BQr3IYyOvYIEEAAQQQQACB7gW0itZVGBqTfN1HOxgU&#10;g8Hn6XT6uY++6AMBBNoXUIuB6tXL7bdMiwgg4IqAzcVIugVVrlgTZxgC2+2Wz9UwhposEUAAAVcF&#10;vj0XuGMPNbpqT9wIIPC6ALusc4Ug4KDAdG/v47PzN5qbL2mviTloQ8gIIIAAAgj4LhDF8VL+rSha&#10;932k/8qPgvUwxtlolsnNzZl6hYMEMTMaCJ0jgAACCCAQmID2bhKGi9ZlEvJqtren98rHwMaQdBFw&#10;QeBh8kBeuexCrMSIAAL9CFhYqPRsQVU/GvSCQG2Bee0zOREBBJwSkO/EvzkVMMEiIALywPL6O4TN&#10;Dy4yWAggEJDAf4paZ8PhkLcABjT0pOqPwNs3b9Q6UfIjI821K4rV/bkGyAQBBBBAIFwBmWdYxMPh&#10;v+7u7hbhKoSROQXrYYyzkSxV4UqSpqtoMDgxEgCdIoAAAggggMCDgNZkneYuFR2QJjIJedRBuzSJ&#10;AAI9CQzfvFGLgLOeuqMbBBBwUMB0EZO8BeLCQTZCRmAOAQIIIIAAArYKTCaTK7nHS7TmnGxNgrgQ&#10;QMAfgb8VtUqxywlvLPJneMkkHIHxeHwtbwX+a3MjjWJ17U2bwiEkUwQQQAABBFwXmOVFsdrc3Lx3&#10;PRHif1mAgnWujk4E1NMucRxfyoTAYScd0CgCCCCAAAIIVBLQXkDUmASs1PGug2Xy8WESkh8EEHBS&#10;QC3+8YCqk0NH0AgYE+h793XZtfaaew1jw03HDQSyopg3OJ1TEUDAIQGZR184FC6hIvBDoCjLNRwI&#10;IICAUYFXNmHJsoxd1o0ODp0jUE9gf3//osjzz7vO1l7z2tUQ/x0BBBBAAAEEbBOYSUHzlzRNT2wL&#10;jHjaEaBgvR1HWnkisEnTpXraRd4JOQcGAQQQQAABBOwR0N5toq+i9bL8pCYf7REiEgQQqCrw7yw7&#10;q3oOxyOAAAJPBXooYF8jjoCTAkXxDyfjJmgEEKgjMKtzEucgYFpAFhi/mY6B/hFAIFABvbeFLtll&#10;PdDrg7SdF5DNB07l39VLiVCs7vwQkwACCCCAAAK7BaLoLEmS890HcoRrAhSsuzZilseb3NycxVGk&#10;/lgwyW75WBEeAggggEC4AlqTeR0XravJRilWPw13FMgcAfcFNtvtodz7v3c/EzJAAAGbBJ4WsLcR&#10;l9xzfG2jHdpAoG+Bko0g+ianPwSMCmw2G+bTjY4AndcRkDfsruucxzkIIIBAbQG9QvUfzbPLem1p&#10;TkTAqMDBwUEyHA6P/x6E9qZMRqOncwQQQAABBBBoSyCK42WSppfMm7Ulakc7FKzbMQ7OR6H+MMgf&#10;iFU0GJw4nwwJIIAAAgggEICAdtF6N4Xryds3b44CYCZFBLwWGN7f82plr0eY5BAwL9DG7ut5nq/N&#10;Z0IECFQXiON4Uf0szkAAAVcF3r17x++8q4MXcNyTyeRK0k8CJiB1BBDoS6BiofqTsJZ3d3d8xvY1&#10;TvSDQIsC6j5D7bT+vUmtNa0W+6cpBBBAAAEEELBDQB6WX8hc+SX39XaMRxtRULDehmLgbag/COoP&#10;g/yBOAycgvQRQAABBBBwSkB7gq/tovWyPB6Px9dOYREsAgj8JJBut0t5qp37f64LBBDoVaBqAXtR&#10;FGu1K1evQdIZAu0JzNpripYQQAABBBDoRqAoy3U3LdMqAgggIAL1C9V/8Mn3wjMsEUDATYHpdPpJ&#10;itbX2mtZbqZJ1AgggAACCCCwS0DeRpoXxUo2VD7cdSj/3X4BCtbtHyOrI9yk6VL9QRjwmmKrx4ng&#10;EEAAAQQQeElA+xWKbRWtl+Wn/f39C0YEAQTcFoiyjN3V3R5CokfAC4FdBezyYP03LxIlieAE2C0m&#10;uCEnYQQGWVGw4MZ14KSALDJyv+XkyBE0ApYLtFCo/j1DteEahS2WjzfhIfCKgDx0ot7Wm4CEAAII&#10;IIAAAsELzOLhcKVqVYOXcByAgnXHB9Bk+MnNzVkcRecSw8xkHPSNAAIIIIAAAs0FtHaoaLhQIDth&#10;XEmx+o9XODaPmhYQQMCEwO3t7UdZ7Jub6Js+EUAAgdcE/l7ALn+rLhBDwEWB4XDIXJuLA0fMCCCA&#10;QIACcr+1DjBtUkYAga4EGs4/vxSW3F+z8UJXY0a7CHQsoN6cV+S5KlrnBwEEEEAAAQQQGKha1SRJ&#10;VL0qP44KULDu6MCZDFueQp8labqKBoMTk3HQNwIIIIAAAgi0K6BVtK66rLfbuppU/O92I6Y1BBDo&#10;W0B9F5C3K/3ed7/0hwACCNQQSCaTyVWN8zgFAeMCWZYtjAdBAAgg0K9AFP2z3w7pDYF2BB7vt5J2&#10;WqMVBBAIVqCjQvXvnuyyHuyVReKeCEjR+lrWrz55kg5pIIAAAggggEBDgSiOl6p29WHdmh/nBChY&#10;d27IzAasXkksv/Qr9cXebCT0jgACCCCAAAJdCHzfmXRn2xUXEfIsO1I7YexslwMQQMBqgdFodCIB&#10;8uXf6lEiOAQQUAJFWa6RQMBZgTjms9bZwSNwBOoJlEXB7309Os6yQID7LgsGgRAQcFmg3uYolTNm&#10;l/XKZJyAgFUCM3l7r3qLr1VBEQwCCCCAAAIIGBNQtauqhnWz3c6NBUHHtQQoWK/FFuZJm5ub93lR&#10;qGL1RZgCZI0AAggggEA4Am3uti5t/aF2wAhHj0wR8FNgq77wRxGvUPZzeMkKAf8ERqOv/iVFRsEI&#10;sNNyMENNogh8F5AFthkaCLgqIAuN31yNnbgRQMCgQMUNUZpGqgpa0jRdNm2H8xFAwJxA+fbtkfSe&#10;mIuAnhFAAAEEEEDAJgFVwxrf31+qDZhtiotYXhegYJ0rREtAvsB/lIvlixw80zqBgxBAAAEEEEDA&#10;eYE2itZlx4v1dG/vo/MYJIAAAoMsyz4Mel5MhB0BBBCoK/B2MFjXPZfzEDAtwE7LpkeA/hHoWaAo&#10;BlFRLHrule4QaE1AFoi572pNk4YQCEDA4NyS/L1iI4YALjFS9FfgYDy+lje7nPqbIZkhgAACCCCA&#10;QA2BmWzAfLnh4dQadGZOicx0S6+uCGw2m5l8eT+XHV7euxIzcSKAAAIIIIBA+wLaN43RT0cmeZb9&#10;l+yunrQfES0igECfAvK94HA0Gq1+6fPn3/k+Q6IvBBBA4EUBeWDuen9v778gQsBVgbv/+Z+NxD5z&#10;NX7iRgCBvwlIQbrOz2Qy0f7qrdMexyDQp8Dt3R2fXX2C0xcCLgqoQnULfoqiOJ5Op58tCIUQEECg&#10;pkCSJF+oX6mJx2kIIIAAAgh4LCDfOD7N9vd5uM3yMWaHdcsHyGR46nUJcqO/4mbf5CjQNwIIIIAA&#10;AnYIaC8nPFl4kGL1I4rV7Rg/okCgqcBwOHx+ByqDu2I1zYnzEUDAY4EouvA4O1ILQ2AWRppkiYAH&#10;AqoYfdc/zTS32+2h5qEchoB1ArLb6dq6oAgIAQTsELBs7ohd1u24LIgCgSYCslHBsbwJ9LpJG5yL&#10;AAIIIIAAAv4JyE4QJ+rBNrVBs3/Z+ZMRBev+jGWrmWxubt7L6xJW8qV90WrDNIYAAggggAACzgqo&#10;onWtwnVZhJDj/pBi9bWzyRI4Agj8ELiR7wbyveDwVRJLdsli2BBAAIEHgaL4hgQCrgpQsOrqyBG3&#10;dwK7itC//3fvEichBOoJyGIj91/16DgLAX8FLCtUV9APc9tRNE9vb0/8hSczBPwXUBslyQYrR/5n&#10;SoYIIIAAAgggUFVAbcysNmimaL2qXH/HU7Den7UzPaVp+lEujC8S8MyZoAkUAQQQQAABBHoT2FW0&#10;LrtbrKd7ex97C4iOEECga4EzrQ4sXIjUipuDEEDAO4E8z9feJUVCYQnsKpQNS4NsEWhXYNfvl8FC&#10;9CzLFu0mS2sI9CcgDzlz/9UfNz0hYLeAhfNDf9+IRXZe/EABi92XEdEhsEtgMplcyS7rf+w6jv+O&#10;AAIIIIAAAuEJqA2a4+HwX3d3d8y1WTj8FKxbOCimQlJfzNVrEeTJ8g+mYqBfBBBAAAEEEHBD4JWi&#10;9aQoCna2cGMYiRKBnQK3suOUfKmf7zzw6QEWLkxWip+DEUDAaYGyKNZqpy2nkyD4oAWkYPVwJ4Bu&#10;wa3BwtudOXAAAm0J+PX7MGuLhXYQ6FvgoWhsMOAerG94+kPAJgFL54NemMeexaPRiU18xIIAAtUF&#10;ptPpR7WBUvUzOQMBBBBAAAEEAhCY5UWx2qTpMoBcnUqRgnWnhqu7YNUTJep1COq1CN31QssIIIAA&#10;Aggg4JPA33emUbnJjqZHFIn5NMrkErLA405T9R9mtXShMuQxJXcEQhCQh2y+hZAnOSJQSaBqQa86&#10;nh8ETAgEfq3KZ9jUBDt9ItCWQEHBWFuUtIOAWwKWzv88N3f9FFZ2Wf+dXdbdutSIFoHnBMq3b4/l&#10;/5+ggwACCCCAAAIIPCMwi6PoPE3Tj+jYI0DBuj1jYSySzc3Ne/VEiXodgrEg6BgBBBBAAAEEnBX4&#10;vkuN7GRxKsXqa2cTIXAEEPhJYPTXTlOzxiyWLlw2zosGEEDASgGZ27iwMjCCQkBTQO6pf9M8tNvD&#10;6hQOPz2n2+ho3VYBrptGIyNvK1s0aoCTETAsIAuOPDhoeAzoHoFeBSyd79lVqP7EiF3We71g6AyB&#10;bgQOxuNreeRaFa3zgwACCCCAAAIIPC8QRR+SJDnngVU7LhAK1u0YB2NRqCdI5CL4IgHMjAVBxwgg&#10;gAACCCDgvIAsrF/I6xc/OZ8ICSCAwIPAdrudy//83iqHpQuZreZIYwggYFogmUwmV6aDoH8EEBCB&#10;poXLL50PbjsCjE87jrSCAAI/CciDg2tIEEAgAAFL53cqFKr/GCR2WQ/geiXFIAQO9vcv5G/ApyCS&#10;JUkEEEAAAQQQqCUQxfFS/q0oWq/F1+pJ8j2MnxAF1C+fTB6eyy/i+xDzJ2cEEEAAAQQQaFGgLK+l&#10;YP3/yO7qSYut0hQCCBgUuL29PZful52GEPF1tFNfGkcgQIGiLC+me3tHAaZOyh4J3N3dfX+BkUdZ&#10;kQoCCOgKyINX3CTrYnGclQK3d3cbCWxmZXAEhQACzQRUobqFP02jkp2ZP8/29tid2cKxJSQEqgg8&#10;1L9IEZrUwCyqnMexCCCAAAIIIBCYgNS2DIfDIzY/Mjfu7LBuzt5Yz7LwtXi4WadY3dgY0DECCCCA&#10;AAI+CagbeorVfRpRcgldQH1fEINl5w6W7sjVed50gAAC3QmMRl+7a5yWEehegN1dujemBwQQQACB&#10;bgXkAcJ1tz3QOgII9C5g6fxNnR3Vn7OTYonl45sGe6elQwQQaE9ArVGNhkMePmmPlJYQQAABBBDw&#10;UyCK5nlRrDY3N+/9TND+rChYt3+MWo1Q/bKpXzqeLG2VlcYQQAABBBAIV6AsT3n6NNzhJ3M/BeSN&#10;CWe9ZmbpwmevBnSGAAKtCLwdDNatNEQjCBgSePfu3cJQ13SLAAKWCDw+PGpJNISBQHUBWXT8Vv0s&#10;zkAAASsFLJ2vaatQ/an5/8+yD1aOAUEhgEAlgYe1KlmzqnQSByOAAAIIIIBAiAIzmb/4kqbpSYjJ&#10;m86ZgnXTI9Bj//JL9lH9skmXsx67pSsEEEAAAQQQ8FSgLIqL6XT6ydP0SAuBIAVkZ9dDebj10Ejy&#10;3xdCLX3FtBETOkUAAW2BUl7jOB6Pr7VP4EAELBS4v79nzs7CcSEkBPoUkDeY8XegT3D6al1Avk+u&#10;W2+UBhFAoF+BgArVv8Oyy3q/lxi9IdClgFqzUmtXXfZB2wgggAACCCDgiUAUnSVJcu5JNs6kQcG6&#10;M0NVP1D1OmH55foyiCKeDq/PyJkIIIAAAggg8FRAisKkMIzXK3JVIOCZgBTI2PGl3NLFUc+Gm3QQ&#10;8EsgiliM9GtEg8yGNyIGOewkjcBPAjy4wgXhusDjW/gS1/MgfgSCFLB0LqaLHdWfG192WQ/yqidp&#10;TwUe1664H/F0fEkLAQQQQACBNgWiOF4maXqp6mvbbJe2XhagYN3zq0O9QlR+sVby773nqZIeAggg&#10;gAACCPQoIEWtRwcHB0z49WhOVwh0LSBvZFpKody8634qtW/pYmmlHDgYAQT6ESiKb/10RC8IdCcg&#10;n8PT7lqnZQQQcEGAB1dcGCVi3CVQlOV61zH8dwQQsEjA0rmXvgrVv4+E2mVdvXnQopEhFAQQqCmg&#10;1q6KPD+qeTqnIYAAAggggEBgAmo+TtXXqjrbwFI3ki4F60bY++lUfanOi2LFJHc/3vSCAAIIIIBA&#10;MAJlefq4Y1YwKZMoAr4LqKfG5Yv4mVoMtPLH0sVTK60ICoFABfI8XweaOml7JFAUBRPiHo0nqSCA&#10;AAKhCsjCIw8Shjr45O2WgMVzLabmp+LhkLeVu3UVEy0CLwpI0fpa/pZ8gggBBBBAAAEEENARUPW1&#10;qs6Wh1h1tJodQ8F6Mz9rz5bdEU/kS/VKApxZGySBIYAAAggggIBzAmVRfJ5Op0zyOTdyBIzA6wLx&#10;aHTy/btD3ztYVRobixdTK+XBwQgg0KqA3J+sefNLq6Q0ZkhAJsWZxzNkT7cI2CJQluVvtsRCHAjU&#10;FZDPs3XdczkPAQQ6Fvg+r6L+18If03NS8vfrkAIVCy8MQkKgpsBsf/9U7q+vap7OaQgggAACCCAQ&#10;nsBM1dtu5K3k4aXeX8YUrPdn3UtPamfEJEnOB1F01kuHdIIAAggggAACwQioiT35dxpMwiSKQCAC&#10;D7urDwa//z1d04uEr/JTuB7I1UmaCOgJSFEBu3jqUXGU5QK8JdHyASI8BBBAAAEtgce38iVaB3MQ&#10;Agj0I2D5PIpNc1Dsst7PJUkvCPQlUL59eyR9cV/SFzj9IIAAAggg4IFAHEXnD/W3/HQiQMF6J6xm&#10;Gt1st/Mojlfyb2kmAnpFAAEEEEAAAY8FktFweMzupR6PMKkFKxCNRuph19lLADYtGv4So+ULrsFe&#10;VCSOQM8CUuR70XOXdIdA6wLqAbLWG6VBBBBwTiCO44VzQRMwAs8IFGW5BgYBBCwQsHzexMY5J3ZZ&#10;t+C6JQQEWhQ4GI+v5b6EjZhaNKUpBBBAAAEEQhBQ9bdJmq6Yt29/tClYb9/USIvq9WTx/f0lOzEZ&#10;4adTBBBAAAEEvBdQE3qPO2R5nysJIhCSwFYeepUvhUudnG1cRPwRt+ULsDq+HIMAArUFEu5Rattx&#10;okUC7969W1gUDqEggIA5gZm5rukZgfYE5Hsmb8Bpj5OWEKguYPk8idVzTKItu6zzJvPqVx1nIGCt&#10;wMF0+rksigtrAyQwBBBAAAEEELBSQD3MqjaPVptIWxmgo0FRsO7owD0NO03TE/nivJL/H5PZHown&#10;KSCAAAIIIGCbgEzkfVYTerbFRTwIINBc4N/395VfZ6YWFa39sXxB1lo3AkPAYQF273R48Aj97wJM&#10;enNNIIDAgwA7N3Eh+CAgi7prH/IgBwScE7B8XsT2QvXv4602iJP196Vz40/ACCDwokBZlseDsryG&#10;CAEEEEAAAQQQqCKgvhuoTaTv7u4WVc7j2JcFKFh3+OpQE9dJkpwPooinvB0eR0JHAAEEEEDAZgGZ&#10;xLuSf7wu0eZBIjYEagqotzSpJ8PrnG79AqPlC7R1zDkHAQReEBiNvmKDgA8CWZbNfciDHBBAoLkA&#10;b1xobkgL5gUe34CTmI+ECBAIRMDyeRDr55Geu0yi6EMgVw9pIhCEwMHBQTIcDo+CSJYkEUAAAQQQ&#10;QKBtgVleFJcbHmptxZWC9VYY+29EvWpAvXJA/i37750eEUAAAQQQQCAQgWQ0HB6ribxA8iVNBIIS&#10;aOP1xtYvOFq+YBvUBUeyCHQk8HYwWHfUNM0i0LfAP/rukP4QQAABBBDoUoA34XSpS9sIPApYPu9h&#10;/bzRKxeSbPIwZ5d1ftMQ8Evg4YG6svzDr6zIBgEEEEAAAQT6Eoij6Dy5uWFj6YbgFKw3BDRxutoJ&#10;Ub1qQL1ywET/9IkAAggggAACYQjIwuLp445YYSRMlggEJKAW3Nr8PmH9AuT3BVz1v/wggIA3AvIW&#10;mOvxeHztTUIkErSAXM/zoAFIHgEEHgTU3aq8ceEQDgR8EJAFyG8+5EEOCFgpQKF6P8PCLuv9ONML&#10;Aj0KTKfTj/L9e91jl3SFAAIIIIAAAh4JRIPBSZIk51K/O/MorV5TEUN+XBJ42Fn93/8+dylmYkUA&#10;AQQQQAABBwWi6Gq2v3/qYOSEjAACGgLJ7e151GFhHF80NQaBQxBAoLGAPHjzdW9v71PjhmgAAQsE&#10;7u7uzoqiWFgQCiEggIBhgfLNm/83HY8/Gw6D7hFoLCCfbQv5bGPnscaSNICAOwI+bhMgc1z/d39/&#10;/8KdUSBSBBDYJUDNzS4h/jsCCCCAAAII7BKQ7wnf1INwu47jv/8q8L+dXwcldDmgAQAAAABJRU5E&#10;rkJgglBLAwQKAAAAAAAAACEAp+8jN/o1AAD6NQAAFAAAAGRycy9tZWRpYS9pbWFnZTIucG5niVBO&#10;Rw0KGgoAAAANSUhEUgAABd0AAARjCAYAAAHtG73YAAAACXBIWXMAABcSAAAXEgFnn9JSAAAAGXRF&#10;WHRTb2Z0d2FyZQBBZG9iZSBJbWFnZVJlYWR5ccllPAAANYdJREFUeNrs2U2KwkAUhdEqcR8KriQr&#10;E1eWbETQlZQRcZbKD058qXOgR3ZPwkPul85pxuV0LgniGe7PR7f5rxw8EY1329c+O674Y0+Q3Th4&#10;BDh4cPAQ3+KGH2vXUyJatFY/yyvexGSPkGDK0je8o2ZPavdcbHja2/C1ne4dPFFN3fT7nr8bPotW&#10;GojW4j+tNMWGx8GDaAXRCqIVbHhw8CBaQbSCaAUbHhw8iFZEq2hFtHqC2PDg4EG0gmgF0Qo2PDh4&#10;EK0gWhGtohUbHhw8iFYQrSBawYYHBw+iFUQriFaw4cHBI1pFK6JVtCJawYYHBw+iFUQriFaw4cHB&#10;g2gF0YpoFa3Y8ODgQbSCaAXRCjY8OHgQrSBaQbSCDQ8OHtFqziBaRSuiFWx4cPAgWkG0gmgFGx4c&#10;PIhWRKtoRbSKVmx4cPAgWkG0gmgFGx4cPIhWEK0gWsGGBwePaDVnEK0gWsGGBwcPohVEK4hWsOHB&#10;wYNoRbSKVkSrb3lseHDwIFpBtIJoBRseHDyIVhCtIFrBhsfBg2g1ZxCtIFrBhgcHD6IVRCuIVvh5&#10;0oyuM79z85gIpnrPeeEbfHbuwJ/qx59u6gNvaWhy0myqXQgarUm00hSTBgcPzW749HlTA5EMtQ9e&#10;ArBzBykKA0EYRunQ9w65mRcR4kmiggsXSTUmG6v7PZiVzCb8SH3iTAlud0Mnpftj/f2jdIMno9Zu&#10;a+OXPUFEKxg8GDz8l9qoXU+IbNEavl4aVeubkmQT7fk2fQ177weyKdGe3fCMd8Mf/cErZBT9U4Ia&#10;jVu0kjFaT38f3rs8vXHDY/AgWkG0gmgFNzwYPIhWEK0gWsENDwYPohXRKloRreCGB4MH0QqiFUQr&#10;uOHB4EG0gmhFtIpW3PBg8CBaQbSCaAU3PBg8iFYQrSBawQ0PBo9oFa2IVtGKaAU3PBg8iFYQrSBa&#10;wQ0PBg+iFdEqWhGtohU3PBg8iFYQrSBawQ0PBg+iFUQriFZww4PBI1qdM4hWEK3ghgeDB9EKohVE&#10;K7jhweBBtCJaRSuiVbTihgeDB9EKohVEK7jhweBBtIJoBdEKbngweESrcwbRCqIV3PBg8CBaQbSC&#10;aAU3PBg8iFZEq2hFtHqXxw0PBg+iFUQriFZww4PBg2gF0QqiFdzwGDyIVhCtIFrBDQ8GD6IVRCuI&#10;Vrh80rzMB68vHhHJzNGLJXgX396ve34kE+7WpzQMedKIVrqJ1tODF630xkmDwcOQN/yneKEbTwHY&#10;t4PUBKIgiqIIbsyVZWu9EUFXkjhIh0BN2v/zja84BzIUIZCXpq4OnR0fz/b+EABeZ7veb5e/fqJZ&#10;8g8CgMOGH6jdaACamnqC97kDgLVmPu5y/q83BmAtJxqApk6Tn4gRWQHWGt3o7edEc73fDo+10wzA&#10;6x7Evzf68Av2B/fzzGiLrABr7ds8stEiK0BTIiuAgQcgye/IevhFTjMArzWy0SIrwBsTWQEo3OAB&#10;DDwASURWgAAiK0AzIisAhRs8gIEHIInIChBAZAVoRmQFoHCDBzDwACQRWQECiKwAzYisABRu8AAG&#10;HoAkIitAAJEVoBmRFYDCDR7AwAOQRGQFCCCyAjQjsgJQuMEDGHgAkoisAAFEVoBmRFYACjd4AAMP&#10;QBKRFSCAyArQjMgKQOEGD2DgAUgisgIEEFkBmhFZASjc4AEMPABJRFaAACIrQDMiKwCFGzyAgQcg&#10;icgKEEBkBWhGZAWgcIMHMPAAJBFZAQKIrADNiKwAFG7wAAYegCQiK0AAkRWgGZEVgMINHsDAA5BE&#10;ZAUIILICNCOyAlC4wQMYeACSiKwAAURWgGZEVgAKN3gAAw9AEpEVIIDICtCMyApA4QYPYOABSCKy&#10;AgQQWQGaEVkBKNzgAQw8AElEVoAAIitAMyIrAIUbPICBByCJyAoQQGQFaEZkBaBwgwcw8AAkEVkB&#10;AoisAM2IrAAUbvAABh6AJCIrQACRFaAZkRWAwg0ewMADkERkBQggsgI0I7ICULjBAxh4AJKIrAAB&#10;RFaAZkRWAAo3eAADD0ASkRUggMgK0IzICkDhBg9g4AFIIrICBJiNrJ8Db3jyawdYZ9/m0cg6MtLD&#10;bwjA07bHz+XZF7nBAzRl4AEMPABJpr7o5JusAGvNtM7Zb7J++PUDvKcvAdi5g9umAiiIokSiL1JK&#10;SkkplAKdQCXBlhIEO/z9bA/zzpEiWBAheTF5+jf2oV9zPPIrlQAcc+RX0j1/Byh0zaOZ59NPk+9e&#10;QoDbeH/8/XrvcffmJoBQHssAGHcAjDsAD+HNTAChHvlGJq8+QCCPZQCMOwDGHYCHEFQBQl0VVK/5&#10;EDBBFeAuI3/xTnssA1Do6f0nwkUfAuZiB7ifSx6Bf3zY2GeDDZDtyD4LqgBFoz4y7q59gEyCKkCh&#10;35f7hQ/svXIAd3JknwVVgHC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7sg+P53+8nb68+vp68eF/9/5e3562QFu5svp6/nC7zn/&#10;++ePy/3lwH/67fTTxLgD3Mjp+D4P9euR7z2P+9OB73v78/wH4KYu3mlBFaCQcQcw7gD8D7xDFSCU&#10;d6gC8BePZQCMOwDGHYCHEFQBQgmqAIyN+8unyz/QBoB/d3hjrx13AAL9EoC9O7ht6wCiKGoD7CMB&#10;XIjlTlyCO0hKSSlyB2zBHaQDhTS0MGRAwGSkz3mccwAuvPqQuHkY81Ifj3rQ81cLAwDAvbl+W/qX&#10;Ix50utEP+O3yOnufAQAI9fXDDf6n8lbj/Trcv3vPAQAI9XCLh/oeAgAACHGry7vvqAEAINatvpLr&#10;tO0HBgCAVD42AwAAxjsAAGC8AwDAQoJVAAAoEqwCAACv8rEZAAAw3gEAgLd0+vTHn09+DQAA8L89&#10;HLSpH19+5v3b5XU+4MFnwSoAAKkuY/2f65g+4FFfn18/vRzv1+H+/aAf2LsOAECqH8+v9/bw6z98&#10;5h0AAEL89lWR7/VxFpd2AADu1VEb+mRkAwDA247s9+IvrAIAwNC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CNYBQCAEIJVAABoEqwC&#10;AEAIwSoAACwf62PGuws/AADUCFYBACCEYBUAAJoEqwAAEEKwCgAAy8f6mPHuwg8AADWCVQAACCFY&#10;BQCAJsEqAACEEKwCAMDysT5mvLvwAwBAjWAVAABCCFYBAKBJsAoAACEEqwAAsHysjxnvLvwAAFAj&#10;WAUAgBCCVQAAaBKsAgBACMEqAAAsH+tjxrsLPwAA1AhWAQAghGAVAACaBKsAABBCsAoAAMvH+pjx&#10;7sIPAAA1glUAAAghWAUAgCbBKgAAhBCsAgDA8rE+Zry78AMAQI1gFQAAQghWAQCgSbAKAAAhBKsA&#10;ALB8rI8Z7y78AABQI1gFAIAQglUAAGgSrAIAQAjBKgAALB/rY8a7Cz8AANQIVgEAIIRgFQAAmgSr&#10;AAAQQrAKAADLx/qY8e7CDwAANYJVAAAIIVgFAIAmwSoAAIQQrAIAwPKxPma8u/ADAECNYBUAAEII&#10;VgEAoEmwCgAAIQSrAACwfKyPGe8u/AAAUCNYBQCAEIJVAABoEqwCAEAIwSoAACwf62PGuws/AADU&#10;CFYBACCEYBUAAJoEqwAAEEKwCgAAy8f6mPHuwg8AADWCVQAACCFYBQCAJsEqAACEEKwCAMDysT5m&#10;vLvwAwBAjWAVAABCCFYBAKBJsAoAACEEqwAAsHysjxnvLvwAAFAjWAUAgBCCVQAAaBKsAgBACMEq&#10;AAAsH+tjxrsLPwAA1AhWAQAghGAVAACaBKsAABBCsAoAAMvH+pjx7sIPAAA1glUAAAghWAUAgCbB&#10;KgAAhBCsAgDA8rE+Zry78AMAQI1gFQAAQghWAQCgSbAKAAAhBKsAALB8rI8Z7y78AABQI1gFAIAQ&#10;glUAAGgSrAIAQAjBKgAALB/rY8a7Cz8AANQIVgEAIIRgFQAAmgSrAAAQQrAKAADLx/qY8e7CDwAA&#10;NYJVAAAIIVgFAIAmwSoAAIQQrAIAwPKxPma8u/ADAECNYBUAAEIIVgEAoEmwCgAAIQSrAACwfKyP&#10;Ge8u/AAAUPMyWH28vJ4OeH32qwcAINhfB+3mv3996Ol5sB/hwXsMAMAd+vfyOh/wnPN1vH856Id6&#10;8r4CAHCHzkdtasEqAAAUCVYBAIBX+QurAABgvAMAAMY7AAAsJFgFAIAiwSoAAPAqH5sBAADjHQAA&#10;MN4BAGChW33m/dGvHgAA5o53gx0AgHt0PupB/wnA3h3cxm0FUBSFAPchAWpErkxJZ3IhBuxKFGcR&#10;IxZmkRd4SF3NOSvtKJKbh8G/4N1RF3q8f3j1XgEA+Gi+fv92yKZ23h0AAAIMdwAACDgrUn3y6AEA&#10;CHu5ieH+9fu3L941AABVj/cPh1/z063cKAAAlDnjDgAAhjsAAGC4AwDAjTgrTvXkAQDIEqcCAAAX&#10;OSoDAACGOwAAYLgDAMCNEKcCAMBInAoAAFzkqAwAABjuAACA4Q4AADdCnAoAACNxKgAAcJGjMgAA&#10;YLgDAACGOwAA3AhxKgAAjMSpAADARXc/RvTrGdf16AEACDt8QzvjDgAAAYY7AAAEvD3j/nTERcWp&#10;AACUPd4/PB10qZd//vjljPuPQX13xZvzhgEA+HCu+aP0v7f62zhVNAoAAO/Hz63ujDsAAAQY7gAA&#10;EODLqQAAMDr9y6lXPlh/6o0CAMA1HLWhxakAAPB+iVMBAKDEcAcAgABxKgAAjMSpAAAQI04FAADE&#10;qQAAUGK4AwBAgDgVAABG4lQAAIgRpwIAAOJUAAAoMdwBACBAnAoAACNxKgAAxIhTAQAAcSoAAJQY&#10;7gAAECBOBQCAkTgVAABixKkAAIA4FQAASgx3AAAIEKcCAMBInAoAADHiVAAAQJwKAAAlhjsAAASI&#10;UwEAYCROBQCAGHEqAAAgTgUAgBLDHQAAAsSpAAAwEqcCAECMOBUAABCnAgBAieEOAAAB4lQAABiJ&#10;UwEAIEacCgAAiFMBAKDEcAcAgABxKgAAjMSpAAAQI04FAADEqQAAUGK4AwBAgDgVAABG4lQAAIgR&#10;pwIAAOJUAAAoMdwBACBAnAoAACNxKgAAxIhTAQAAcSoAAJQY7gAAECBOBQCAkTgVAABixKkAAIA4&#10;FQAASgx3AAAIEKcCAMBInAoAADHiVAAAQJwKAAAlhjsAAASIUwEAYCROBQCAGHEqAAAgTgUAgBLD&#10;HQAAAsSpAAAwEqcCAECMOBUAABCnAgBAieEOAAAB4lQAABiJUwEAIEacCgAAiFMBAKDEcAcAgABx&#10;KgAAjMSpAAAQI04FAADEqQAAUGK4AwBAgDgVAABG4lQAAIgRpwIAAOJUAAAoMdwBACBAnAoAACNx&#10;KgAAxIhTAQAAcSoAAJQY7gAAECBOBQCAkTgVAABixKkAAIA4FQAASgx3AAAIEKcCAMBInAoAADHi&#10;VAAAQJwKAAAlhjsAAASIUwEAYCROBQCAGHEqAAAgTgUAgBLDHQAAAsSpAAAwEqcCAECMOBUAABCn&#10;AgBAieEOAAAB4lQAABiJUwEAIEacCgAAiFMBAKDEcAcAgABxKgAAjMSpAAAQI04FAADEqQAAUGK4&#10;AwBAgDgVAABG4lQAAIgRpwIAAOJUAAAoMdwBACBAnAoAACNxKgAAxIhTAQAAcSoAAJQY7gAAECBO&#10;BQCAkTgVAABixKkAAIA4FQAASgx3AAAIEKcCAMBInAoAADHiVAAAQJwKAAAlhjsAAASIUwEAYCRO&#10;BQCAGHEqAAAgTgUAgBLDHQAAAsSpAAAwEqcCAECMOBUAABCnAgBAieEOAAAB4lQAABiJUwEAIEac&#10;CgAAiFMBAKDEcAcAgABxKgAAjMSpAAAQI04FAADEqQAAUGK4AwBAgDgVAABG4lQAAIgRpwIAAOJU&#10;AAAoMdwBACBAnAoAACNxKgAAxIhTAQAAcSoAAJQY7gAAECBOBQCAkTgVAABixKkAAIA4FQAASgx3&#10;AAAIEKcCAMBInAoAADHiVAAAQJwKAAAlhjsAAASIUwEAYCROBQCAGHEqAAAgTgUAgBLDHQAAAsSp&#10;AAAwEqcCAECMOBUAABCnAgBAieEOAAAB4lQAABiJUwEAIEacCgAAiFMBAKDEcAcAgABxKgAAjMSp&#10;AAAQI04FAADEqQAAUGK4AwBAgDgVAABG4lQAAIgRpwIAAOJUAAAoMdwBACBAnAoAACNxKgAAxIhT&#10;AQAAcSoAAJQY7gAAECBOBQCAkTgVAABixKkAAIA4FQAASgx3AAAIEKcCAMBInAoAADHiVAAAQJwK&#10;AAAlhjsAAASIUwEAYCROBQCAGHEqAAAgTgUAgBLDHQAAAsSpAAAwEqcCAECMOBUAABCnAgBAieEO&#10;AAAB4lQAABiJUwEAIEacCgAAiFMBAKDEcAcAgABxKgAAjMSpAAAQI04FAADEqQAAUGK4AwBAgDgV&#10;AABG4lQAAIgRpwIAAOJUAAAoMdwBACBAnAoAACNxKgAAxIhTAQAAcSoAAJQY7gAAECBOBQCAkTgV&#10;AABixKkAAIA4FQAASgx3AAAIEKcCAMBInAoAADHiVAAAQJwKAAAlhjsAAASIUwEAYCROBQCAGHEq&#10;AAAgTgUAgBLDHQAAAsSpAAAwEqcCAECMOBUAABCnAgBAieEOAAAB4lQAABiJUwEAIEacCgAAiFMB&#10;AKDEcAcAgABxKgAAjMSpAAAQI04FAADEqQAAUGK4AwBAgDgVAABG4lQAAIgRpwIAAOJUAAAoMdwB&#10;ACBAnAoAACNxKgAAxIhTAQAAcSoAAJQY7gAAECBOBQCAkTgVAABixKkAAIA4FQAASgx3AAAIEKcC&#10;AMBInAoAADHiVAAAQJwKAAAlhjsAAASIUwEAYCROBQCAGHEqAAAgTgUAgBLDHQAAAsSpAAAwEqcC&#10;AECMOBUAABCnAgBAieEOAAAB4lQAABiJUwEAIEacCgAAiFMBAKDEcAcAgABxKgAAjMSpAAAQI04F&#10;AADEqQAAUGK4AwBAgDgVAABG4lQAAIgRpwIAAOJUAAAoMdwBACBAnAoAACNxKgAAxIhTAQAAcSoA&#10;AJQY7gAAECBOBQCAkTgVAABixKkAAIA4FQAASgx3AAAIEKcCAMBInAoAADHiVAAAQJwKAAAlhjsA&#10;AASIUwEAYCROBQCAGHEqAAAgTgUAgBLDHQAAAsSpAAAwEqcCAECMOBUAABCnAgBAieEOAAAB4lQA&#10;ABiJUwEAIEacCgAAiFMBAKDEcAcAgABxKgAAjMSpAAAQI04FAADEqQAAUGK4AwBAgDgVAABG4lQA&#10;AIgRpwIAAOJUAAAoMdwBACBAnAoAACNxKgAAxIhTAQAAcSoAAJQY7gAAECBOBQCAkTgVAABixKkA&#10;AIA4FQAASgx3AAAIEKcCAMBInAoAADHiVAAAQJwKAAAlhjsAAASIUwEAYCROBQCAGHEqAAAgTgUA&#10;gBLDHQAAAsSpAAAwEqcCAECMOBUAABCnAgBAieEOAAAB4lQAABiJUwEAIEacCgAAiFMBAKDEcAcA&#10;gABxKgAAjMSpAAAQI04FAADEqQAAUGK4AwBAgDgVAABG4lQAAIgRpwIAAOJUAAAoMdwBACBAnAoA&#10;ACNxKgAAxIhTAQAAcSoAAJQY7gAAECBOBQCAkTgVAABixKkAAIA4FQAASgx3AAAIEKcCAMBInAoA&#10;ADHiVAAAQJwKAAAlhjsAAASIUwEAYCROBQCAGHEqAAAgTgUAgBLDHQAAAsSpAAAwEqcCAECMOBUA&#10;ABCnAgBAieEOAAAB4lQAABiJUwEAIEacCgAAiFMBAKDEcAcAgABxKgAAjMSpAAAQI04FAADEqQAA&#10;UGK4AwBAgDgVAABG4lQAAIgRpwIAAOJUAAAoMdwBACBAnAoAACNxKgAAxIhTAQAAcSoAAJQY7gAA&#10;ECBOBQCAkTgVAABixKkAAIA4FQAASgx3AAAIEKcCAMBInAoAADHiVAAAQJwKAAAlhjsAAASIUwEA&#10;YCROBQCAGHEqAAAgTgUAgBLDHQAAAsSpAAAwEqcCAECMOBUAABCnAgBAieEOAAAB4lQAABiJUwEA&#10;IEacCgAAiFMBAKDEcAcAgABxKgAAjMSpAAAQI04FAADEqQAAUGK4AwBAgDgVAABG4lQAAIgRpwIA&#10;AOJUAAAoMdwBACBAnAoAACNxKgAAxIhTAQCAn1v97VGZ54P+gT+9AwAAwp6PvuDbX9wPu653DQBA&#10;2OEbWpwKAACjs+LUl4Ou9XTmjQIAwJUcsqf/Hu6fD7qhV+8UAIAP6JA97QNMAAAQYLgDAECAOBUA&#10;AEanfzn1I98oAACUOSoDAACGOwAAYLgDAMCNEKcCAMBInAoAAFzkqAwAABjuAACA4Q4AADdCnAoA&#10;ACNxKgAAcJGjMgAAYLgDAACGOwAA3AhxKgAAjMSpAADARY7KAACA4Q4AAPwOn0667rNHDwAA73+4&#10;/+HRAwDAf+eoDAAABBz5i/uLxw0AAP/PXwK0dwc5cSVBFEXllvcBEhvBK7N7Z3ghSLASjKWYdTRS&#10;decjHFXnSCUGNfF3Mnqk/v1ybQ/0cHf/5lgBAAAAAFZ4en59+XZND+SaOwAAAAAAHGJ0BwAAAACA&#10;Q77e0LM+Pr++/HTkAAAAAACf6+Hu/vv7jx+38KxuugMAAAAAwCG3dNP9919TnDgAAAAAADFuugMA&#10;AAAAwCFGdwAAAAAAOOSmXi/z/PrixAEAAAAAPtktvfrbTXcAAAAAADhESBUAAAAAAA5x0x0AAAAA&#10;AA4xugMAAAAAwCFCqgAAAAAARAmpAgAAAAAAFxNSBQAAAACAQ9x0BwAAAACAQ4zuAAAAAABwiJAq&#10;AAAAAABRQqoAAAAAAMDFhFQBAAAAAOAQN90BAAAAAOAQozsAAAAAABwipAoAAAAAQJSQKgAAAAAA&#10;cDEhVQAAAAAAOOTrw939m/8GAAAAAAAGPF7ZRv3k9TIAAAAAAHCIkCoAAAAAAFG39Orvj0b3x+fX&#10;l58ODwAAAACA/+nv+vzDxsvSD3f3399//Oi+E1IFAAAAAIBDPhzdjdQAAAAAACRd2w4tpAoAAAAA&#10;AIcIqQIAAAAAECWkWpa+wN5vMAAAAADAEte2QwupAgAAAADAI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BghVQAAAAAAoCWkCgAAAABAlJBqEVIFAAAAACBJSHUxgzwAAAAAAElC&#10;qgAAAAAAjBFSBQAAAAAAWkKqAAAAAABECakWIVUAAAAAAJKEVBczyAMAAAAAkCSkCgAAAADAGCFV&#10;AAAAAACgJaQKAAAAAECUkGoRUgUAAAAAIElIdTGDPAAAAAAASUKqAAAAAACMEVIFAAAAAABaQqoA&#10;AAAAAEQJqRYhVQAAAAAAkoRUFzPIAwAAAACQJKQKAAAAAMAYIVUAAAAAAKAlpAoAAAAAQJSQahFS&#10;BQAAAAAgSUh1MYM8AAAAAABJQqoAAAAAAIwRUgUAAAAAAFpCqgAAAAAARAmpFiFVAAAAAACShFQX&#10;M8gDAAAAAJAkpAoAAAAAwJhr26E/Gt2fruzsHt8/P/0KAwAAAAB8uu/vnx+38KBCqgAAAAAARN3S&#10;W1X+ctwAAAAAAHDG75vuX/7ty6XV2LcPvnPiAAAAAAB/jqfn15dv2/7RH23NQqoAAAAAAIy5th3a&#10;62UAAAAAAOAQIVUAAAAAAKKEVAEAAAAAgIt9eNN9aUj1P30HAAAAAMDnu7YdWkgVAAAAAIAxQqoA&#10;AAAAAEBLSBUAAAAAgCghVQAAAAAA4GJCqgAAAAAAjBFSBQAAAACAQ4RUAQAAAACAlpAqAAAAAABR&#10;QqoAAAAAAMDFhFQBAAAAABgjpAoAAAAAAIcIqQIAAAAAAC0hVQAAAAAAooRUAQAAAACAiwmpAgAA&#10;AAAwRkgVAAAAAAAOEVIFAAAAAABatxRSfXLcAAAAAAAkuekOAAAAAACH3FRIFQAAAACAP8u17dC/&#10;AA7ASdfSiWU/AAAAAElFTkSuQmCCUEsBAi0AFAAGAAgAAAAhALGCZ7YKAQAAEwIAABMAAAAAAAAA&#10;AAAAAAAAAAAAAFtDb250ZW50X1R5cGVzXS54bWxQSwECLQAUAAYACAAAACEAOP0h/9YAAACUAQAA&#10;CwAAAAAAAAAAAAAAAAA7AQAAX3JlbHMvLnJlbHNQSwECLQAUAAYACAAAACEAsQ+4hNkEAADNDgAA&#10;DgAAAAAAAAAAAAAAAAA6AgAAZHJzL2Uyb0RvYy54bWxQSwECLQAUAAYACAAAACEALmzwAMUAAACl&#10;AQAAGQAAAAAAAAAAAAAAAAA/BwAAZHJzL19yZWxzL2Uyb0RvYy54bWwucmVsc1BLAQItABQABgAI&#10;AAAAIQApUABE4QAAAAsBAAAPAAAAAAAAAAAAAAAAADsIAABkcnMvZG93bnJldi54bWxQSwECLQAK&#10;AAAAAAAAACEAAB4kBoj4BwCI+AcAFAAAAAAAAAAAAAAAAABJCQAAZHJzL21lZGlhL2ltYWdlMS5w&#10;bmdQSwECLQAKAAAAAAAAACEAp+8jN/o1AAD6NQAAFAAAAAAAAAAAAAAAAAADAggAZHJzL21lZGlh&#10;L2ltYWdlMi5wbmdQSwUGAAAAAAcABwC+AQAALzg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tari" o:spid="_x0000_s1027" type="#_x0000_t75" alt="2 stūros savienoti taisnstūrveida rāmji ar zvaigžņu stariem, kas vērsti no vidus uz malām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dIWxAAAANsAAAAPAAAAZHJzL2Rvd25yZXYueG1sRI9BawIx&#10;FITvQv9DeAVvmq1CKVujtF0EQTy4Cvb4unndbLt5WZLorv++EQoeh5n5hlmsBtuKC/nQOFbwNM1A&#10;EFdON1wrOB7WkxcQISJrbB2TgisFWC0fRgvMtet5T5cy1iJBOOSowMTY5VKGypDFMHUdcfK+nbcY&#10;k/S11B77BLetnGXZs7TYcFow2NGHoeq3PFsF/tTu3NYWw6H46jfhx5SfxftVqfHj8PYKItIQ7+H/&#10;9kYrmM3h9iX9ALn8AwAA//8DAFBLAQItABQABgAIAAAAIQDb4fbL7gAAAIUBAAATAAAAAAAAAAAA&#10;AAAAAAAAAABbQ29udGVudF9UeXBlc10ueG1sUEsBAi0AFAAGAAgAAAAhAFr0LFu/AAAAFQEAAAsA&#10;AAAAAAAAAAAAAAAAHwEAAF9yZWxzLy5yZWxzUEsBAi0AFAAGAAgAAAAhACL90hbEAAAA2wAAAA8A&#10;AAAAAAAAAAAAAAAABwIAAGRycy9kb3ducmV2LnhtbFBLBQYAAAAAAwADALcAAAD4AgAAAAA=&#10;">
                <v:imagedata r:id="rId3" o:title="2 stūros savienoti taisnstūrveida rāmji ar zvaigžņu stariem, kas vērsti no vidus uz malām"/>
              </v:shape>
              <v:shape id="Melna apmale" o:spid="_x0000_s1028" type="#_x0000_t75" alt="2 stūros savienoti taisnstūrveida rāmji ar zvaigžņu stariem, kas vērsti no vidus uz malām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X4mwwAAANsAAAAPAAAAZHJzL2Rvd25yZXYueG1sRI9BawIx&#10;FITvBf9DeEJvNVsPa1mNIgVbb8WtCN5ek9fdxc3LmkRd/fVGKPQ4zMw3zGzR21acyYfGsYLXUQaC&#10;WDvTcKVg+716eQMRIrLB1jEpuFKAxXzwNMPCuAtv6FzGSiQIhwIV1DF2hZRB12QxjFxHnLxf5y3G&#10;JH0ljcdLgttWjrMslxYbTgs1dvRekz6UJ6tg569Bfx4nuvyym/3Ph8n3N4NKPQ/75RREpD7+h//a&#10;a6NgnMPjS/oBcn4HAAD//wMAUEsBAi0AFAAGAAgAAAAhANvh9svuAAAAhQEAABMAAAAAAAAAAAAA&#10;AAAAAAAAAFtDb250ZW50X1R5cGVzXS54bWxQSwECLQAUAAYACAAAACEAWvQsW78AAAAVAQAACwAA&#10;AAAAAAAAAAAAAAAfAQAAX3JlbHMvLnJlbHNQSwECLQAUAAYACAAAACEAMD1+JsMAAADbAAAADwAA&#10;AAAAAAAAAAAAAAAHAgAAZHJzL2Rvd25yZXYueG1sUEsFBgAAAAADAAMAtwAAAPcCAAAAAA==&#10;">
                <v:imagedata r:id="rId4" o:title="2 stūros savienoti taisnstūrveida rāmji ar zvaigžņu stariem, kas vērsti no vidus uz malām"/>
              </v:shape>
              <v:rect id="Taisnstūra apmale" o:spid="_x0000_s1029" alt="2 stūros savienoti taisnstūrveida rāmji ar zvaigžņu stariem, kas vērsti no vidus uz malām" style="position:absolute;left:1809;top:1619;width:88331;height:65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O1ixAAAANsAAAAPAAAAZHJzL2Rvd25yZXYueG1sRI9Ba8JA&#10;FITvBf/D8gQvohs9tCG6ighC6cXWir0+ss8kmH0vZFcT/fVuodDjMDPfMMt172p1o9ZXwgZm0wQU&#10;cS624sLA8Xs3SUH5gGyxFiYDd/KwXg1elphZ6fiLbodQqAhhn6GBMoQm09rnJTn0U2mIo3eW1mGI&#10;si20bbGLcFfreZK8aocVx4USG9qWlF8OV2dATnLqko9rOvtpHo/xPt2Mj/JpzGjYbxagAvXhP/zX&#10;frcG5m/w+yX+AL16AgAA//8DAFBLAQItABQABgAIAAAAIQDb4fbL7gAAAIUBAAATAAAAAAAAAAAA&#10;AAAAAAAAAABbQ29udGVudF9UeXBlc10ueG1sUEsBAi0AFAAGAAgAAAAhAFr0LFu/AAAAFQEAAAsA&#10;AAAAAAAAAAAAAAAAHwEAAF9yZWxzLy5yZWxzUEsBAi0AFAAGAAgAAAAhAG+47WLEAAAA2wAAAA8A&#10;AAAAAAAAAAAAAAAABwIAAGRycy9kb3ducmV2LnhtbFBLBQYAAAAAAwADALcAAAD4AgAAAAA=&#10;" filled="f" strokecolor="#8b0e04 [3204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438519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BBC9AA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B16D79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118839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4422396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A0CEDBA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9247894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E24FA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238B58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96A13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2BF"/>
    <w:rsid w:val="00021A12"/>
    <w:rsid w:val="0007086C"/>
    <w:rsid w:val="000B5BAC"/>
    <w:rsid w:val="000C0713"/>
    <w:rsid w:val="000F3216"/>
    <w:rsid w:val="00236181"/>
    <w:rsid w:val="002F6430"/>
    <w:rsid w:val="002F7BD8"/>
    <w:rsid w:val="003A034C"/>
    <w:rsid w:val="003E1D52"/>
    <w:rsid w:val="003F12BF"/>
    <w:rsid w:val="00435900"/>
    <w:rsid w:val="00491D9D"/>
    <w:rsid w:val="004D7937"/>
    <w:rsid w:val="00530441"/>
    <w:rsid w:val="005654AF"/>
    <w:rsid w:val="005C0077"/>
    <w:rsid w:val="005D4B12"/>
    <w:rsid w:val="005D723F"/>
    <w:rsid w:val="005F1054"/>
    <w:rsid w:val="00672D65"/>
    <w:rsid w:val="00794A12"/>
    <w:rsid w:val="007B41C2"/>
    <w:rsid w:val="008114D5"/>
    <w:rsid w:val="00823CE5"/>
    <w:rsid w:val="008A48EF"/>
    <w:rsid w:val="009811CC"/>
    <w:rsid w:val="009828FE"/>
    <w:rsid w:val="009E6B2E"/>
    <w:rsid w:val="00AB1BE3"/>
    <w:rsid w:val="00AC66E4"/>
    <w:rsid w:val="00B9539F"/>
    <w:rsid w:val="00BA2779"/>
    <w:rsid w:val="00C22DA9"/>
    <w:rsid w:val="00C762CF"/>
    <w:rsid w:val="00C91816"/>
    <w:rsid w:val="00D52BD0"/>
    <w:rsid w:val="00D5535D"/>
    <w:rsid w:val="00DD2D26"/>
    <w:rsid w:val="00E37F30"/>
    <w:rsid w:val="00E91DEC"/>
    <w:rsid w:val="00F042CE"/>
    <w:rsid w:val="00FB1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A47B6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lv-LV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2F7BD8"/>
    <w:rPr>
      <w:rFonts w:ascii="Times New Roman" w:hAnsi="Times New Roman"/>
    </w:rPr>
  </w:style>
  <w:style w:type="paragraph" w:styleId="1">
    <w:name w:val="heading 1"/>
    <w:basedOn w:val="a1"/>
    <w:link w:val="10"/>
    <w:uiPriority w:val="9"/>
    <w:qFormat/>
    <w:rsid w:val="002F7BD8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21">
    <w:name w:val="heading 2"/>
    <w:basedOn w:val="a1"/>
    <w:link w:val="22"/>
    <w:uiPriority w:val="9"/>
    <w:unhideWhenUsed/>
    <w:qFormat/>
    <w:rsid w:val="002F7BD8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31">
    <w:name w:val="heading 3"/>
    <w:basedOn w:val="a1"/>
    <w:link w:val="32"/>
    <w:uiPriority w:val="9"/>
    <w:unhideWhenUsed/>
    <w:qFormat/>
    <w:rsid w:val="00672D65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41">
    <w:name w:val="heading 4"/>
    <w:basedOn w:val="a1"/>
    <w:link w:val="42"/>
    <w:uiPriority w:val="9"/>
    <w:unhideWhenUsed/>
    <w:qFormat/>
    <w:rsid w:val="00C91816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53044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0B5BA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53044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53044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53044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a6">
    <w:name w:val="批注框文本 字符"/>
    <w:basedOn w:val="a2"/>
    <w:link w:val="a5"/>
    <w:uiPriority w:val="99"/>
    <w:semiHidden/>
    <w:rPr>
      <w:rFonts w:ascii="Tahoma" w:hAnsi="Tahoma" w:cs="Tahoma"/>
      <w:sz w:val="22"/>
      <w:szCs w:val="16"/>
    </w:rPr>
  </w:style>
  <w:style w:type="character" w:styleId="a7">
    <w:name w:val="Placeholder Text"/>
    <w:basedOn w:val="a2"/>
    <w:uiPriority w:val="99"/>
    <w:semiHidden/>
    <w:rsid w:val="000F3216"/>
    <w:rPr>
      <w:color w:val="595959" w:themeColor="text1" w:themeTint="A6"/>
    </w:rPr>
  </w:style>
  <w:style w:type="table" w:styleId="a8">
    <w:name w:val="Table Grid"/>
    <w:basedOn w:val="a3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Title"/>
    <w:basedOn w:val="a1"/>
    <w:link w:val="aa"/>
    <w:uiPriority w:val="1"/>
    <w:qFormat/>
    <w:rsid w:val="005654AF"/>
    <w:pP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aa">
    <w:name w:val="标题 字符"/>
    <w:basedOn w:val="a2"/>
    <w:link w:val="a9"/>
    <w:uiPriority w:val="1"/>
    <w:rsid w:val="005654AF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styleId="ab">
    <w:name w:val="header"/>
    <w:basedOn w:val="a1"/>
    <w:link w:val="ac"/>
    <w:uiPriority w:val="99"/>
    <w:unhideWhenUsed/>
    <w:rsid w:val="009828FE"/>
    <w:pPr>
      <w:spacing w:after="0" w:line="240" w:lineRule="auto"/>
    </w:pPr>
  </w:style>
  <w:style w:type="character" w:customStyle="1" w:styleId="ac">
    <w:name w:val="页眉 字符"/>
    <w:basedOn w:val="a2"/>
    <w:link w:val="ab"/>
    <w:uiPriority w:val="99"/>
    <w:rsid w:val="009828FE"/>
  </w:style>
  <w:style w:type="paragraph" w:styleId="ad">
    <w:name w:val="footer"/>
    <w:basedOn w:val="a1"/>
    <w:link w:val="ae"/>
    <w:uiPriority w:val="99"/>
    <w:unhideWhenUsed/>
    <w:rsid w:val="009828FE"/>
    <w:pPr>
      <w:spacing w:after="0" w:line="240" w:lineRule="auto"/>
    </w:pPr>
  </w:style>
  <w:style w:type="character" w:customStyle="1" w:styleId="ae">
    <w:name w:val="页脚 字符"/>
    <w:basedOn w:val="a2"/>
    <w:link w:val="ad"/>
    <w:uiPriority w:val="99"/>
    <w:rsid w:val="009828FE"/>
  </w:style>
  <w:style w:type="paragraph" w:styleId="af">
    <w:name w:val="Bibliography"/>
    <w:basedOn w:val="a1"/>
    <w:next w:val="a1"/>
    <w:uiPriority w:val="37"/>
    <w:semiHidden/>
    <w:unhideWhenUsed/>
    <w:rsid w:val="00530441"/>
  </w:style>
  <w:style w:type="paragraph" w:styleId="af0">
    <w:name w:val="Block Text"/>
    <w:basedOn w:val="a1"/>
    <w:uiPriority w:val="99"/>
    <w:semiHidden/>
    <w:unhideWhenUsed/>
    <w:rsid w:val="00530441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af1">
    <w:name w:val="Body Text"/>
    <w:basedOn w:val="a1"/>
    <w:link w:val="af2"/>
    <w:uiPriority w:val="99"/>
    <w:semiHidden/>
    <w:unhideWhenUsed/>
    <w:rsid w:val="00530441"/>
    <w:pPr>
      <w:spacing w:after="120"/>
    </w:pPr>
  </w:style>
  <w:style w:type="character" w:customStyle="1" w:styleId="af2">
    <w:name w:val="正文文本 字符"/>
    <w:basedOn w:val="a2"/>
    <w:link w:val="af1"/>
    <w:uiPriority w:val="99"/>
    <w:semiHidden/>
    <w:rsid w:val="00530441"/>
  </w:style>
  <w:style w:type="paragraph" w:styleId="23">
    <w:name w:val="Body Text 2"/>
    <w:basedOn w:val="a1"/>
    <w:link w:val="24"/>
    <w:uiPriority w:val="99"/>
    <w:semiHidden/>
    <w:unhideWhenUsed/>
    <w:rsid w:val="00530441"/>
    <w:pPr>
      <w:spacing w:after="120" w:line="480" w:lineRule="auto"/>
    </w:pPr>
  </w:style>
  <w:style w:type="character" w:customStyle="1" w:styleId="24">
    <w:name w:val="正文文本 2 字符"/>
    <w:basedOn w:val="a2"/>
    <w:link w:val="23"/>
    <w:uiPriority w:val="99"/>
    <w:semiHidden/>
    <w:rsid w:val="00530441"/>
  </w:style>
  <w:style w:type="paragraph" w:styleId="33">
    <w:name w:val="Body Text 3"/>
    <w:basedOn w:val="a1"/>
    <w:link w:val="34"/>
    <w:uiPriority w:val="99"/>
    <w:semiHidden/>
    <w:unhideWhenUsed/>
    <w:rsid w:val="00530441"/>
    <w:pPr>
      <w:spacing w:after="120"/>
    </w:pPr>
    <w:rPr>
      <w:sz w:val="22"/>
      <w:szCs w:val="16"/>
    </w:rPr>
  </w:style>
  <w:style w:type="character" w:customStyle="1" w:styleId="34">
    <w:name w:val="正文文本 3 字符"/>
    <w:basedOn w:val="a2"/>
    <w:link w:val="33"/>
    <w:uiPriority w:val="99"/>
    <w:semiHidden/>
    <w:rsid w:val="00530441"/>
    <w:rPr>
      <w:sz w:val="22"/>
      <w:szCs w:val="16"/>
    </w:rPr>
  </w:style>
  <w:style w:type="paragraph" w:styleId="af3">
    <w:name w:val="Body Text First Indent"/>
    <w:basedOn w:val="af1"/>
    <w:link w:val="af4"/>
    <w:uiPriority w:val="99"/>
    <w:semiHidden/>
    <w:unhideWhenUsed/>
    <w:rsid w:val="00530441"/>
    <w:pPr>
      <w:spacing w:after="200"/>
      <w:ind w:firstLine="360"/>
    </w:pPr>
  </w:style>
  <w:style w:type="character" w:customStyle="1" w:styleId="af4">
    <w:name w:val="正文首行缩进 字符"/>
    <w:basedOn w:val="af2"/>
    <w:link w:val="af3"/>
    <w:uiPriority w:val="99"/>
    <w:semiHidden/>
    <w:rsid w:val="00530441"/>
  </w:style>
  <w:style w:type="paragraph" w:styleId="af5">
    <w:name w:val="Body Text Indent"/>
    <w:basedOn w:val="a1"/>
    <w:link w:val="af6"/>
    <w:uiPriority w:val="99"/>
    <w:semiHidden/>
    <w:unhideWhenUsed/>
    <w:rsid w:val="00530441"/>
    <w:pPr>
      <w:spacing w:after="120"/>
      <w:ind w:left="360"/>
    </w:pPr>
  </w:style>
  <w:style w:type="character" w:customStyle="1" w:styleId="af6">
    <w:name w:val="正文文本缩进 字符"/>
    <w:basedOn w:val="a2"/>
    <w:link w:val="af5"/>
    <w:uiPriority w:val="99"/>
    <w:semiHidden/>
    <w:rsid w:val="00530441"/>
  </w:style>
  <w:style w:type="paragraph" w:styleId="25">
    <w:name w:val="Body Text First Indent 2"/>
    <w:basedOn w:val="af5"/>
    <w:link w:val="26"/>
    <w:uiPriority w:val="99"/>
    <w:semiHidden/>
    <w:unhideWhenUsed/>
    <w:rsid w:val="00530441"/>
    <w:pPr>
      <w:spacing w:after="200"/>
      <w:ind w:firstLine="360"/>
    </w:pPr>
  </w:style>
  <w:style w:type="character" w:customStyle="1" w:styleId="26">
    <w:name w:val="正文首行缩进 2 字符"/>
    <w:basedOn w:val="af6"/>
    <w:link w:val="25"/>
    <w:uiPriority w:val="99"/>
    <w:semiHidden/>
    <w:rsid w:val="00530441"/>
  </w:style>
  <w:style w:type="paragraph" w:styleId="27">
    <w:name w:val="Body Text Indent 2"/>
    <w:basedOn w:val="a1"/>
    <w:link w:val="28"/>
    <w:uiPriority w:val="99"/>
    <w:semiHidden/>
    <w:unhideWhenUsed/>
    <w:rsid w:val="00530441"/>
    <w:pPr>
      <w:spacing w:after="120" w:line="480" w:lineRule="auto"/>
      <w:ind w:left="360"/>
    </w:pPr>
  </w:style>
  <w:style w:type="character" w:customStyle="1" w:styleId="28">
    <w:name w:val="正文文本缩进 2 字符"/>
    <w:basedOn w:val="a2"/>
    <w:link w:val="27"/>
    <w:uiPriority w:val="99"/>
    <w:semiHidden/>
    <w:rsid w:val="00530441"/>
  </w:style>
  <w:style w:type="paragraph" w:styleId="35">
    <w:name w:val="Body Text Indent 3"/>
    <w:basedOn w:val="a1"/>
    <w:link w:val="36"/>
    <w:uiPriority w:val="99"/>
    <w:semiHidden/>
    <w:unhideWhenUsed/>
    <w:rsid w:val="00530441"/>
    <w:pPr>
      <w:spacing w:after="120"/>
      <w:ind w:left="360"/>
    </w:pPr>
    <w:rPr>
      <w:sz w:val="22"/>
      <w:szCs w:val="16"/>
    </w:rPr>
  </w:style>
  <w:style w:type="character" w:customStyle="1" w:styleId="36">
    <w:name w:val="正文文本缩进 3 字符"/>
    <w:basedOn w:val="a2"/>
    <w:link w:val="35"/>
    <w:uiPriority w:val="99"/>
    <w:semiHidden/>
    <w:rsid w:val="00530441"/>
    <w:rPr>
      <w:sz w:val="22"/>
      <w:szCs w:val="16"/>
    </w:rPr>
  </w:style>
  <w:style w:type="character" w:styleId="af7">
    <w:name w:val="Book Title"/>
    <w:basedOn w:val="a2"/>
    <w:uiPriority w:val="33"/>
    <w:semiHidden/>
    <w:qFormat/>
    <w:rsid w:val="000B5BAC"/>
    <w:rPr>
      <w:b/>
      <w:bCs/>
      <w:i/>
      <w:iCs/>
      <w:spacing w:val="0"/>
    </w:rPr>
  </w:style>
  <w:style w:type="paragraph" w:styleId="af8">
    <w:name w:val="caption"/>
    <w:basedOn w:val="a1"/>
    <w:next w:val="a1"/>
    <w:uiPriority w:val="35"/>
    <w:semiHidden/>
    <w:unhideWhenUsed/>
    <w:qFormat/>
    <w:rsid w:val="00530441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af9">
    <w:name w:val="Closing"/>
    <w:basedOn w:val="a1"/>
    <w:link w:val="afa"/>
    <w:uiPriority w:val="99"/>
    <w:semiHidden/>
    <w:unhideWhenUsed/>
    <w:rsid w:val="00530441"/>
    <w:pPr>
      <w:spacing w:after="0" w:line="240" w:lineRule="auto"/>
      <w:ind w:left="4320"/>
    </w:pPr>
  </w:style>
  <w:style w:type="character" w:customStyle="1" w:styleId="afa">
    <w:name w:val="结束语 字符"/>
    <w:basedOn w:val="a2"/>
    <w:link w:val="af9"/>
    <w:uiPriority w:val="99"/>
    <w:semiHidden/>
    <w:rsid w:val="00530441"/>
  </w:style>
  <w:style w:type="table" w:styleId="afb">
    <w:name w:val="Colorful Grid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afc">
    <w:name w:val="Colorful List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afd">
    <w:name w:val="Colorful Shading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e">
    <w:name w:val="annotation reference"/>
    <w:basedOn w:val="a2"/>
    <w:uiPriority w:val="99"/>
    <w:semiHidden/>
    <w:unhideWhenUsed/>
    <w:rsid w:val="00530441"/>
    <w:rPr>
      <w:sz w:val="22"/>
      <w:szCs w:val="16"/>
    </w:rPr>
  </w:style>
  <w:style w:type="paragraph" w:styleId="aff">
    <w:name w:val="annotation text"/>
    <w:basedOn w:val="a1"/>
    <w:link w:val="aff0"/>
    <w:uiPriority w:val="99"/>
    <w:semiHidden/>
    <w:unhideWhenUsed/>
    <w:rsid w:val="00530441"/>
    <w:pPr>
      <w:spacing w:line="240" w:lineRule="auto"/>
    </w:pPr>
    <w:rPr>
      <w:sz w:val="22"/>
      <w:szCs w:val="20"/>
    </w:rPr>
  </w:style>
  <w:style w:type="character" w:customStyle="1" w:styleId="aff0">
    <w:name w:val="批注文字 字符"/>
    <w:basedOn w:val="a2"/>
    <w:link w:val="aff"/>
    <w:uiPriority w:val="99"/>
    <w:semiHidden/>
    <w:rsid w:val="00530441"/>
    <w:rPr>
      <w:sz w:val="22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530441"/>
    <w:rPr>
      <w:b/>
      <w:bCs/>
    </w:rPr>
  </w:style>
  <w:style w:type="character" w:customStyle="1" w:styleId="aff2">
    <w:name w:val="批注主题 字符"/>
    <w:basedOn w:val="aff0"/>
    <w:link w:val="aff1"/>
    <w:uiPriority w:val="99"/>
    <w:semiHidden/>
    <w:rsid w:val="00530441"/>
    <w:rPr>
      <w:b/>
      <w:bCs/>
      <w:sz w:val="22"/>
      <w:szCs w:val="20"/>
    </w:rPr>
  </w:style>
  <w:style w:type="table" w:styleId="aff3">
    <w:name w:val="Dark List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aff4">
    <w:name w:val="Date"/>
    <w:basedOn w:val="a1"/>
    <w:next w:val="a1"/>
    <w:link w:val="aff5"/>
    <w:uiPriority w:val="99"/>
    <w:semiHidden/>
    <w:unhideWhenUsed/>
    <w:rsid w:val="00530441"/>
  </w:style>
  <w:style w:type="character" w:customStyle="1" w:styleId="aff5">
    <w:name w:val="日期 字符"/>
    <w:basedOn w:val="a2"/>
    <w:link w:val="aff4"/>
    <w:uiPriority w:val="99"/>
    <w:semiHidden/>
    <w:rsid w:val="00530441"/>
  </w:style>
  <w:style w:type="paragraph" w:styleId="aff6">
    <w:name w:val="Document Map"/>
    <w:basedOn w:val="a1"/>
    <w:link w:val="aff7"/>
    <w:uiPriority w:val="99"/>
    <w:semiHidden/>
    <w:unhideWhenUsed/>
    <w:rsid w:val="00530441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aff7">
    <w:name w:val="文档结构图 字符"/>
    <w:basedOn w:val="a2"/>
    <w:link w:val="aff6"/>
    <w:uiPriority w:val="99"/>
    <w:semiHidden/>
    <w:rsid w:val="00530441"/>
    <w:rPr>
      <w:rFonts w:ascii="Segoe UI" w:hAnsi="Segoe UI" w:cs="Segoe UI"/>
      <w:sz w:val="22"/>
      <w:szCs w:val="16"/>
    </w:rPr>
  </w:style>
  <w:style w:type="paragraph" w:styleId="aff8">
    <w:name w:val="E-mail Signature"/>
    <w:basedOn w:val="a1"/>
    <w:link w:val="aff9"/>
    <w:uiPriority w:val="99"/>
    <w:semiHidden/>
    <w:unhideWhenUsed/>
    <w:rsid w:val="00530441"/>
    <w:pPr>
      <w:spacing w:after="0" w:line="240" w:lineRule="auto"/>
    </w:pPr>
  </w:style>
  <w:style w:type="character" w:customStyle="1" w:styleId="aff9">
    <w:name w:val="电子邮件签名 字符"/>
    <w:basedOn w:val="a2"/>
    <w:link w:val="aff8"/>
    <w:uiPriority w:val="99"/>
    <w:semiHidden/>
    <w:rsid w:val="00530441"/>
  </w:style>
  <w:style w:type="character" w:styleId="affa">
    <w:name w:val="Emphasis"/>
    <w:basedOn w:val="a2"/>
    <w:uiPriority w:val="20"/>
    <w:semiHidden/>
    <w:qFormat/>
    <w:rsid w:val="00530441"/>
    <w:rPr>
      <w:i/>
      <w:iCs/>
    </w:rPr>
  </w:style>
  <w:style w:type="character" w:styleId="affb">
    <w:name w:val="endnote reference"/>
    <w:basedOn w:val="a2"/>
    <w:uiPriority w:val="99"/>
    <w:semiHidden/>
    <w:unhideWhenUsed/>
    <w:rsid w:val="00530441"/>
    <w:rPr>
      <w:vertAlign w:val="superscript"/>
    </w:rPr>
  </w:style>
  <w:style w:type="paragraph" w:styleId="affc">
    <w:name w:val="endnote text"/>
    <w:basedOn w:val="a1"/>
    <w:link w:val="affd"/>
    <w:uiPriority w:val="99"/>
    <w:semiHidden/>
    <w:unhideWhenUsed/>
    <w:rsid w:val="00530441"/>
    <w:pPr>
      <w:spacing w:after="0" w:line="240" w:lineRule="auto"/>
    </w:pPr>
    <w:rPr>
      <w:sz w:val="22"/>
      <w:szCs w:val="20"/>
    </w:rPr>
  </w:style>
  <w:style w:type="character" w:customStyle="1" w:styleId="affd">
    <w:name w:val="尾注文本 字符"/>
    <w:basedOn w:val="a2"/>
    <w:link w:val="affc"/>
    <w:uiPriority w:val="99"/>
    <w:semiHidden/>
    <w:rsid w:val="00530441"/>
    <w:rPr>
      <w:sz w:val="22"/>
      <w:szCs w:val="20"/>
    </w:rPr>
  </w:style>
  <w:style w:type="paragraph" w:styleId="affe">
    <w:name w:val="envelope address"/>
    <w:basedOn w:val="a1"/>
    <w:uiPriority w:val="99"/>
    <w:semiHidden/>
    <w:unhideWhenUsed/>
    <w:rsid w:val="00530441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f">
    <w:name w:val="envelope return"/>
    <w:basedOn w:val="a1"/>
    <w:uiPriority w:val="99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afff0">
    <w:name w:val="FollowedHyperlink"/>
    <w:basedOn w:val="a2"/>
    <w:uiPriority w:val="99"/>
    <w:semiHidden/>
    <w:unhideWhenUsed/>
    <w:rsid w:val="00530441"/>
    <w:rPr>
      <w:color w:val="653A95" w:themeColor="followedHyperlink"/>
      <w:u w:val="single"/>
    </w:rPr>
  </w:style>
  <w:style w:type="character" w:styleId="afff1">
    <w:name w:val="footnote reference"/>
    <w:basedOn w:val="a2"/>
    <w:uiPriority w:val="99"/>
    <w:semiHidden/>
    <w:unhideWhenUsed/>
    <w:rsid w:val="00530441"/>
    <w:rPr>
      <w:vertAlign w:val="superscript"/>
    </w:rPr>
  </w:style>
  <w:style w:type="paragraph" w:styleId="afff2">
    <w:name w:val="footnote text"/>
    <w:basedOn w:val="a1"/>
    <w:link w:val="afff3"/>
    <w:uiPriority w:val="99"/>
    <w:semiHidden/>
    <w:unhideWhenUsed/>
    <w:rsid w:val="00530441"/>
    <w:pPr>
      <w:spacing w:after="0" w:line="240" w:lineRule="auto"/>
    </w:pPr>
    <w:rPr>
      <w:sz w:val="22"/>
      <w:szCs w:val="20"/>
    </w:rPr>
  </w:style>
  <w:style w:type="character" w:customStyle="1" w:styleId="afff3">
    <w:name w:val="脚注文本 字符"/>
    <w:basedOn w:val="a2"/>
    <w:link w:val="afff2"/>
    <w:uiPriority w:val="99"/>
    <w:semiHidden/>
    <w:rsid w:val="00530441"/>
    <w:rPr>
      <w:sz w:val="22"/>
      <w:szCs w:val="20"/>
    </w:rPr>
  </w:style>
  <w:style w:type="table" w:customStyle="1" w:styleId="11">
    <w:name w:val="网格表 1 浅色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11">
    <w:name w:val="网格表 1 浅色 - 着色 1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21">
    <w:name w:val="网格表 1 浅色 - 着色 2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31">
    <w:name w:val="网格表 1 浅色 - 着色 3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41">
    <w:name w:val="网格表 1 浅色 - 着色 4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61">
    <w:name w:val="网格表 1 浅色 - 着色 6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0">
    <w:name w:val="网格表 2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">
    <w:name w:val="网格表 2 - 着色 1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2-21">
    <w:name w:val="网格表 2 - 着色 2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2-31">
    <w:name w:val="网格表 2 - 着色 3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2-41">
    <w:name w:val="网格表 2 - 着色 4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2-51">
    <w:name w:val="网格表 2 - 着色 5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2-61">
    <w:name w:val="网格表 2 - 着色 6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310">
    <w:name w:val="网格表 3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3-11">
    <w:name w:val="网格表 3 - 着色 1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3-21">
    <w:name w:val="网格表 3 - 着色 2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3-31">
    <w:name w:val="网格表 3 - 着色 3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3-41">
    <w:name w:val="网格表 3 - 着色 4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3-51">
    <w:name w:val="网格表 3 - 着色 5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3-61">
    <w:name w:val="网格表 3 - 着色 6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customStyle="1" w:styleId="410">
    <w:name w:val="网格表 4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">
    <w:name w:val="网格表 4 - 着色 1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4-21">
    <w:name w:val="网格表 4 - 着色 2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4-31">
    <w:name w:val="网格表 4 - 着色 3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4-41">
    <w:name w:val="网格表 4 - 着色 4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4-51">
    <w:name w:val="网格表 4 - 着色 5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4-61">
    <w:name w:val="网格表 4 - 着色 6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510">
    <w:name w:val="网格表 5 深色1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5-11">
    <w:name w:val="网格表 5 深色 - 着色 11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customStyle="1" w:styleId="5-21">
    <w:name w:val="网格表 5 深色 - 着色 21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customStyle="1" w:styleId="5-31">
    <w:name w:val="网格表 5 深色 - 着色 31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customStyle="1" w:styleId="5-41">
    <w:name w:val="网格表 5 深色 - 着色 41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customStyle="1" w:styleId="5-51">
    <w:name w:val="网格表 5 深色 - 着色 51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customStyle="1" w:styleId="5-61">
    <w:name w:val="网格表 5 深色 - 着色 61"/>
    <w:basedOn w:val="a3"/>
    <w:uiPriority w:val="5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customStyle="1" w:styleId="61">
    <w:name w:val="网格表 6 彩色1"/>
    <w:basedOn w:val="a3"/>
    <w:uiPriority w:val="51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">
    <w:name w:val="网格表 6 彩色 - 着色 11"/>
    <w:basedOn w:val="a3"/>
    <w:uiPriority w:val="51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6-21">
    <w:name w:val="网格表 6 彩色 - 着色 21"/>
    <w:basedOn w:val="a3"/>
    <w:uiPriority w:val="51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6-31">
    <w:name w:val="网格表 6 彩色 - 着色 31"/>
    <w:basedOn w:val="a3"/>
    <w:uiPriority w:val="51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6-41">
    <w:name w:val="网格表 6 彩色 - 着色 41"/>
    <w:basedOn w:val="a3"/>
    <w:uiPriority w:val="51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6-51">
    <w:name w:val="网格表 6 彩色 - 着色 51"/>
    <w:basedOn w:val="a3"/>
    <w:uiPriority w:val="51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6-61">
    <w:name w:val="网格表 6 彩色 - 着色 61"/>
    <w:basedOn w:val="a3"/>
    <w:uiPriority w:val="51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71">
    <w:name w:val="网格表 7 彩色1"/>
    <w:basedOn w:val="a3"/>
    <w:uiPriority w:val="52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7-11">
    <w:name w:val="网格表 7 彩色 - 着色 11"/>
    <w:basedOn w:val="a3"/>
    <w:uiPriority w:val="52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7-21">
    <w:name w:val="网格表 7 彩色 - 着色 21"/>
    <w:basedOn w:val="a3"/>
    <w:uiPriority w:val="52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7-31">
    <w:name w:val="网格表 7 彩色 - 着色 31"/>
    <w:basedOn w:val="a3"/>
    <w:uiPriority w:val="52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7-41">
    <w:name w:val="网格表 7 彩色 - 着色 41"/>
    <w:basedOn w:val="a3"/>
    <w:uiPriority w:val="52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7-51">
    <w:name w:val="网格表 7 彩色 - 着色 51"/>
    <w:basedOn w:val="a3"/>
    <w:uiPriority w:val="52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7-61">
    <w:name w:val="网格表 7 彩色 - 着色 61"/>
    <w:basedOn w:val="a3"/>
    <w:uiPriority w:val="52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10">
    <w:name w:val="标题 1 字符"/>
    <w:basedOn w:val="a2"/>
    <w:link w:val="1"/>
    <w:uiPriority w:val="9"/>
    <w:rsid w:val="002F7BD8"/>
    <w:rPr>
      <w:rFonts w:ascii="Times New Roman" w:eastAsiaTheme="majorEastAsia" w:hAnsi="Times New Roman" w:cstheme="majorBidi"/>
      <w:sz w:val="114"/>
      <w:szCs w:val="32"/>
    </w:rPr>
  </w:style>
  <w:style w:type="character" w:customStyle="1" w:styleId="22">
    <w:name w:val="标题 2 字符"/>
    <w:basedOn w:val="a2"/>
    <w:link w:val="21"/>
    <w:uiPriority w:val="9"/>
    <w:rsid w:val="002F7BD8"/>
    <w:rPr>
      <w:rFonts w:ascii="Times New Roman" w:eastAsiaTheme="majorEastAsia" w:hAnsi="Times New Roman" w:cstheme="majorBidi"/>
      <w:caps/>
      <w:sz w:val="66"/>
    </w:rPr>
  </w:style>
  <w:style w:type="character" w:customStyle="1" w:styleId="32">
    <w:name w:val="标题 3 字符"/>
    <w:basedOn w:val="a2"/>
    <w:link w:val="31"/>
    <w:uiPriority w:val="9"/>
    <w:rsid w:val="00672D65"/>
    <w:rPr>
      <w:rFonts w:eastAsiaTheme="majorEastAsia" w:cstheme="majorBidi"/>
      <w:caps/>
      <w:szCs w:val="24"/>
    </w:rPr>
  </w:style>
  <w:style w:type="character" w:customStyle="1" w:styleId="42">
    <w:name w:val="标题 4 字符"/>
    <w:basedOn w:val="a2"/>
    <w:link w:val="41"/>
    <w:uiPriority w:val="9"/>
    <w:rsid w:val="00C91816"/>
    <w:rPr>
      <w:rFonts w:asciiTheme="majorHAnsi" w:eastAsiaTheme="majorEastAsia" w:hAnsiTheme="majorHAnsi" w:cstheme="majorBidi"/>
      <w:i/>
      <w:iCs/>
    </w:rPr>
  </w:style>
  <w:style w:type="character" w:customStyle="1" w:styleId="52">
    <w:name w:val="标题 5 字符"/>
    <w:basedOn w:val="a2"/>
    <w:link w:val="51"/>
    <w:uiPriority w:val="9"/>
    <w:semiHidden/>
    <w:rsid w:val="00530441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60">
    <w:name w:val="标题 6 字符"/>
    <w:basedOn w:val="a2"/>
    <w:link w:val="6"/>
    <w:uiPriority w:val="9"/>
    <w:semiHidden/>
    <w:rsid w:val="000B5BAC"/>
    <w:rPr>
      <w:rFonts w:asciiTheme="majorHAnsi" w:eastAsiaTheme="majorEastAsia" w:hAnsiTheme="majorHAnsi" w:cstheme="majorBidi"/>
      <w:b/>
      <w:color w:val="450602" w:themeColor="accent1" w:themeShade="7F"/>
    </w:rPr>
  </w:style>
  <w:style w:type="character" w:customStyle="1" w:styleId="70">
    <w:name w:val="标题 7 字符"/>
    <w:basedOn w:val="a2"/>
    <w:link w:val="7"/>
    <w:uiPriority w:val="9"/>
    <w:semiHidden/>
    <w:rsid w:val="00530441"/>
    <w:rPr>
      <w:rFonts w:asciiTheme="majorHAnsi" w:eastAsiaTheme="majorEastAsia" w:hAnsiTheme="majorHAnsi" w:cstheme="majorBidi"/>
      <w:i/>
      <w:iCs/>
      <w:color w:val="450602" w:themeColor="accent1" w:themeShade="7F"/>
    </w:rPr>
  </w:style>
  <w:style w:type="character" w:customStyle="1" w:styleId="80">
    <w:name w:val="标题 8 字符"/>
    <w:basedOn w:val="a2"/>
    <w:link w:val="8"/>
    <w:uiPriority w:val="9"/>
    <w:semiHidden/>
    <w:rsid w:val="00530441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90">
    <w:name w:val="标题 9 字符"/>
    <w:basedOn w:val="a2"/>
    <w:link w:val="9"/>
    <w:uiPriority w:val="9"/>
    <w:semiHidden/>
    <w:rsid w:val="00530441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">
    <w:name w:val="HTML Acronym"/>
    <w:basedOn w:val="a2"/>
    <w:uiPriority w:val="99"/>
    <w:semiHidden/>
    <w:unhideWhenUsed/>
    <w:rsid w:val="00530441"/>
  </w:style>
  <w:style w:type="paragraph" w:styleId="HTML0">
    <w:name w:val="HTML Address"/>
    <w:basedOn w:val="a1"/>
    <w:link w:val="HTML1"/>
    <w:uiPriority w:val="99"/>
    <w:semiHidden/>
    <w:unhideWhenUsed/>
    <w:rsid w:val="00530441"/>
    <w:pPr>
      <w:spacing w:after="0" w:line="240" w:lineRule="auto"/>
    </w:pPr>
    <w:rPr>
      <w:i/>
      <w:iCs/>
    </w:rPr>
  </w:style>
  <w:style w:type="character" w:customStyle="1" w:styleId="HTML1">
    <w:name w:val="HTML 地址 字符"/>
    <w:basedOn w:val="a2"/>
    <w:link w:val="HTML0"/>
    <w:uiPriority w:val="99"/>
    <w:semiHidden/>
    <w:rsid w:val="00530441"/>
    <w:rPr>
      <w:i/>
      <w:iCs/>
    </w:rPr>
  </w:style>
  <w:style w:type="character" w:styleId="HTML2">
    <w:name w:val="HTML Cite"/>
    <w:basedOn w:val="a2"/>
    <w:uiPriority w:val="99"/>
    <w:semiHidden/>
    <w:unhideWhenUsed/>
    <w:rsid w:val="00530441"/>
    <w:rPr>
      <w:i/>
      <w:iCs/>
    </w:rPr>
  </w:style>
  <w:style w:type="character" w:styleId="HTML3">
    <w:name w:val="HTML Code"/>
    <w:basedOn w:val="a2"/>
    <w:uiPriority w:val="99"/>
    <w:semiHidden/>
    <w:unhideWhenUsed/>
    <w:rsid w:val="00530441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530441"/>
    <w:rPr>
      <w:i/>
      <w:iCs/>
    </w:rPr>
  </w:style>
  <w:style w:type="character" w:styleId="HTML5">
    <w:name w:val="HTML Keyboard"/>
    <w:basedOn w:val="a2"/>
    <w:uiPriority w:val="99"/>
    <w:semiHidden/>
    <w:unhideWhenUsed/>
    <w:rsid w:val="00530441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530441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7">
    <w:name w:val="HTML 预设格式 字符"/>
    <w:basedOn w:val="a2"/>
    <w:link w:val="HTML6"/>
    <w:uiPriority w:val="99"/>
    <w:semiHidden/>
    <w:rsid w:val="00530441"/>
    <w:rPr>
      <w:rFonts w:ascii="Consolas" w:hAnsi="Consolas"/>
      <w:sz w:val="22"/>
      <w:szCs w:val="20"/>
    </w:rPr>
  </w:style>
  <w:style w:type="character" w:styleId="HTML8">
    <w:name w:val="HTML Sample"/>
    <w:basedOn w:val="a2"/>
    <w:uiPriority w:val="99"/>
    <w:semiHidden/>
    <w:unhideWhenUsed/>
    <w:rsid w:val="00530441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530441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530441"/>
    <w:rPr>
      <w:i/>
      <w:iCs/>
    </w:rPr>
  </w:style>
  <w:style w:type="character" w:styleId="afff4">
    <w:name w:val="Hyperlink"/>
    <w:basedOn w:val="a2"/>
    <w:uiPriority w:val="99"/>
    <w:semiHidden/>
    <w:unhideWhenUsed/>
    <w:rsid w:val="000F3216"/>
    <w:rPr>
      <w:color w:val="004E85" w:themeColor="accent3" w:themeShade="BF"/>
      <w:u w:val="single"/>
    </w:rPr>
  </w:style>
  <w:style w:type="paragraph" w:styleId="12">
    <w:name w:val="index 1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260" w:hanging="260"/>
    </w:pPr>
  </w:style>
  <w:style w:type="paragraph" w:styleId="29">
    <w:name w:val="index 2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520" w:hanging="260"/>
    </w:pPr>
  </w:style>
  <w:style w:type="paragraph" w:styleId="37">
    <w:name w:val="index 3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780" w:hanging="260"/>
    </w:pPr>
  </w:style>
  <w:style w:type="paragraph" w:styleId="43">
    <w:name w:val="index 4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1040" w:hanging="260"/>
    </w:pPr>
  </w:style>
  <w:style w:type="paragraph" w:styleId="53">
    <w:name w:val="index 5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1300" w:hanging="260"/>
    </w:pPr>
  </w:style>
  <w:style w:type="paragraph" w:styleId="62">
    <w:name w:val="index 6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1560" w:hanging="260"/>
    </w:pPr>
  </w:style>
  <w:style w:type="paragraph" w:styleId="72">
    <w:name w:val="index 7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1820" w:hanging="260"/>
    </w:pPr>
  </w:style>
  <w:style w:type="paragraph" w:styleId="81">
    <w:name w:val="index 8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2080" w:hanging="260"/>
    </w:pPr>
  </w:style>
  <w:style w:type="paragraph" w:styleId="91">
    <w:name w:val="index 9"/>
    <w:basedOn w:val="a1"/>
    <w:next w:val="a1"/>
    <w:autoRedefine/>
    <w:uiPriority w:val="99"/>
    <w:semiHidden/>
    <w:unhideWhenUsed/>
    <w:rsid w:val="00530441"/>
    <w:pPr>
      <w:spacing w:after="0" w:line="240" w:lineRule="auto"/>
      <w:ind w:left="2340" w:hanging="260"/>
    </w:pPr>
  </w:style>
  <w:style w:type="paragraph" w:styleId="afff5">
    <w:name w:val="index heading"/>
    <w:basedOn w:val="a1"/>
    <w:next w:val="12"/>
    <w:uiPriority w:val="99"/>
    <w:semiHidden/>
    <w:unhideWhenUsed/>
    <w:rsid w:val="00530441"/>
    <w:rPr>
      <w:rFonts w:asciiTheme="majorHAnsi" w:eastAsiaTheme="majorEastAsia" w:hAnsiTheme="majorHAnsi" w:cstheme="majorBidi"/>
      <w:b/>
      <w:bCs/>
    </w:rPr>
  </w:style>
  <w:style w:type="character" w:styleId="afff6">
    <w:name w:val="Intense Emphasis"/>
    <w:basedOn w:val="a2"/>
    <w:uiPriority w:val="21"/>
    <w:semiHidden/>
    <w:qFormat/>
    <w:rsid w:val="00530441"/>
    <w:rPr>
      <w:i/>
      <w:iCs/>
      <w:color w:val="8B0E04" w:themeColor="accent1"/>
    </w:rPr>
  </w:style>
  <w:style w:type="paragraph" w:styleId="afff7">
    <w:name w:val="Intense Quote"/>
    <w:basedOn w:val="a1"/>
    <w:next w:val="a1"/>
    <w:link w:val="afff8"/>
    <w:uiPriority w:val="30"/>
    <w:semiHidden/>
    <w:qFormat/>
    <w:rsid w:val="000B5BAC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afff8">
    <w:name w:val="明显引用 字符"/>
    <w:basedOn w:val="a2"/>
    <w:link w:val="afff7"/>
    <w:uiPriority w:val="30"/>
    <w:semiHidden/>
    <w:rsid w:val="000B5BAC"/>
    <w:rPr>
      <w:i/>
      <w:iCs/>
      <w:color w:val="8B0E04" w:themeColor="accent1"/>
    </w:rPr>
  </w:style>
  <w:style w:type="character" w:styleId="afff9">
    <w:name w:val="Intense Reference"/>
    <w:basedOn w:val="a2"/>
    <w:uiPriority w:val="32"/>
    <w:semiHidden/>
    <w:qFormat/>
    <w:rsid w:val="000B5BAC"/>
    <w:rPr>
      <w:b/>
      <w:bCs/>
      <w:caps w:val="0"/>
      <w:smallCaps/>
      <w:color w:val="8B0E04" w:themeColor="accent1"/>
      <w:spacing w:val="0"/>
    </w:rPr>
  </w:style>
  <w:style w:type="table" w:styleId="afffa">
    <w:name w:val="Light Grid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afffb">
    <w:name w:val="Light List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afffc">
    <w:name w:val="Light Shading"/>
    <w:basedOn w:val="a3"/>
    <w:uiPriority w:val="60"/>
    <w:semiHidden/>
    <w:unhideWhenUsed/>
    <w:rsid w:val="00530441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afffd">
    <w:name w:val="line number"/>
    <w:basedOn w:val="a2"/>
    <w:uiPriority w:val="99"/>
    <w:semiHidden/>
    <w:unhideWhenUsed/>
    <w:rsid w:val="00530441"/>
  </w:style>
  <w:style w:type="paragraph" w:styleId="afffe">
    <w:name w:val="List"/>
    <w:basedOn w:val="a1"/>
    <w:uiPriority w:val="99"/>
    <w:semiHidden/>
    <w:unhideWhenUsed/>
    <w:rsid w:val="00530441"/>
    <w:pPr>
      <w:ind w:left="360" w:hanging="360"/>
      <w:contextualSpacing/>
    </w:pPr>
  </w:style>
  <w:style w:type="paragraph" w:styleId="2a">
    <w:name w:val="List 2"/>
    <w:basedOn w:val="a1"/>
    <w:uiPriority w:val="99"/>
    <w:semiHidden/>
    <w:unhideWhenUsed/>
    <w:rsid w:val="00530441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530441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530441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530441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530441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530441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530441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530441"/>
    <w:pPr>
      <w:numPr>
        <w:numId w:val="5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530441"/>
    <w:pPr>
      <w:numPr>
        <w:numId w:val="6"/>
      </w:numPr>
      <w:contextualSpacing/>
    </w:pPr>
  </w:style>
  <w:style w:type="paragraph" w:styleId="affff">
    <w:name w:val="List Continue"/>
    <w:basedOn w:val="a1"/>
    <w:uiPriority w:val="99"/>
    <w:semiHidden/>
    <w:unhideWhenUsed/>
    <w:rsid w:val="00530441"/>
    <w:pPr>
      <w:spacing w:after="120"/>
      <w:ind w:left="360"/>
      <w:contextualSpacing/>
    </w:pPr>
  </w:style>
  <w:style w:type="paragraph" w:styleId="2b">
    <w:name w:val="List Continue 2"/>
    <w:basedOn w:val="a1"/>
    <w:uiPriority w:val="99"/>
    <w:semiHidden/>
    <w:unhideWhenUsed/>
    <w:rsid w:val="00530441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530441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530441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530441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530441"/>
    <w:pPr>
      <w:numPr>
        <w:numId w:val="7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530441"/>
    <w:pPr>
      <w:numPr>
        <w:numId w:val="8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530441"/>
    <w:pPr>
      <w:numPr>
        <w:numId w:val="9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530441"/>
    <w:pPr>
      <w:numPr>
        <w:numId w:val="10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530441"/>
    <w:pPr>
      <w:numPr>
        <w:numId w:val="4"/>
      </w:numPr>
      <w:contextualSpacing/>
    </w:pPr>
  </w:style>
  <w:style w:type="paragraph" w:styleId="affff0">
    <w:name w:val="List Paragraph"/>
    <w:basedOn w:val="a1"/>
    <w:uiPriority w:val="34"/>
    <w:semiHidden/>
    <w:qFormat/>
    <w:rsid w:val="00530441"/>
    <w:pPr>
      <w:ind w:left="720"/>
      <w:contextualSpacing/>
    </w:pPr>
  </w:style>
  <w:style w:type="table" w:customStyle="1" w:styleId="110">
    <w:name w:val="清单表 1 浅色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-110">
    <w:name w:val="清单表 1 浅色 - 着色 1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1-210">
    <w:name w:val="清单表 1 浅色 - 着色 2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1-310">
    <w:name w:val="清单表 1 浅色 - 着色 3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1-410">
    <w:name w:val="清单表 1 浅色 - 着色 4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1-510">
    <w:name w:val="清单表 1 浅色 - 着色 5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1-610">
    <w:name w:val="清单表 1 浅色 - 着色 61"/>
    <w:basedOn w:val="a3"/>
    <w:uiPriority w:val="46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211">
    <w:name w:val="清单表 2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0">
    <w:name w:val="清单表 2 - 着色 1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2-210">
    <w:name w:val="清单表 2 - 着色 2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2-310">
    <w:name w:val="清单表 2 - 着色 3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2-410">
    <w:name w:val="清单表 2 - 着色 4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2-510">
    <w:name w:val="清单表 2 - 着色 5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2-610">
    <w:name w:val="清单表 2 - 着色 61"/>
    <w:basedOn w:val="a3"/>
    <w:uiPriority w:val="47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311">
    <w:name w:val="清单表 3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3-110">
    <w:name w:val="清单表 3 - 着色 1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customStyle="1" w:styleId="3-210">
    <w:name w:val="清单表 3 - 着色 2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customStyle="1" w:styleId="3-310">
    <w:name w:val="清单表 3 - 着色 3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customStyle="1" w:styleId="3-410">
    <w:name w:val="清单表 3 - 着色 4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customStyle="1" w:styleId="3-510">
    <w:name w:val="清单表 3 - 着色 5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customStyle="1" w:styleId="3-610">
    <w:name w:val="清单表 3 - 着色 61"/>
    <w:basedOn w:val="a3"/>
    <w:uiPriority w:val="48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customStyle="1" w:styleId="411">
    <w:name w:val="清单表 4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0">
    <w:name w:val="清单表 4 - 着色 1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4-210">
    <w:name w:val="清单表 4 - 着色 2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4-310">
    <w:name w:val="清单表 4 - 着色 3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4-410">
    <w:name w:val="清单表 4 - 着色 4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4-510">
    <w:name w:val="清单表 4 - 着色 5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4-610">
    <w:name w:val="清单表 4 - 着色 61"/>
    <w:basedOn w:val="a3"/>
    <w:uiPriority w:val="49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511">
    <w:name w:val="清单表 5 深色1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110">
    <w:name w:val="清单表 5 深色 - 着色 11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210">
    <w:name w:val="清单表 5 深色 - 着色 21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310">
    <w:name w:val="清单表 5 深色 - 着色 31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410">
    <w:name w:val="清单表 5 深色 - 着色 41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510">
    <w:name w:val="清单表 5 深色 - 着色 51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610">
    <w:name w:val="清单表 5 深色 - 着色 61"/>
    <w:basedOn w:val="a3"/>
    <w:uiPriority w:val="50"/>
    <w:rsid w:val="0053044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610">
    <w:name w:val="清单表 6 彩色1"/>
    <w:basedOn w:val="a3"/>
    <w:uiPriority w:val="51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0">
    <w:name w:val="清单表 6 彩色 - 着色 11"/>
    <w:basedOn w:val="a3"/>
    <w:uiPriority w:val="51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6-210">
    <w:name w:val="清单表 6 彩色 - 着色 21"/>
    <w:basedOn w:val="a3"/>
    <w:uiPriority w:val="51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6-310">
    <w:name w:val="清单表 6 彩色 - 着色 31"/>
    <w:basedOn w:val="a3"/>
    <w:uiPriority w:val="51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6-410">
    <w:name w:val="清单表 6 彩色 - 着色 41"/>
    <w:basedOn w:val="a3"/>
    <w:uiPriority w:val="51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6-510">
    <w:name w:val="清单表 6 彩色 - 着色 51"/>
    <w:basedOn w:val="a3"/>
    <w:uiPriority w:val="51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6-610">
    <w:name w:val="清单表 6 彩色 - 着色 61"/>
    <w:basedOn w:val="a3"/>
    <w:uiPriority w:val="51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710">
    <w:name w:val="清单表 7 彩色1"/>
    <w:basedOn w:val="a3"/>
    <w:uiPriority w:val="52"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110">
    <w:name w:val="清单表 7 彩色 - 着色 11"/>
    <w:basedOn w:val="a3"/>
    <w:uiPriority w:val="52"/>
    <w:rsid w:val="00530441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210">
    <w:name w:val="清单表 7 彩色 - 着色 21"/>
    <w:basedOn w:val="a3"/>
    <w:uiPriority w:val="52"/>
    <w:rsid w:val="00530441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310">
    <w:name w:val="清单表 7 彩色 - 着色 31"/>
    <w:basedOn w:val="a3"/>
    <w:uiPriority w:val="52"/>
    <w:rsid w:val="00530441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410">
    <w:name w:val="清单表 7 彩色 - 着色 41"/>
    <w:basedOn w:val="a3"/>
    <w:uiPriority w:val="52"/>
    <w:rsid w:val="00530441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510">
    <w:name w:val="清单表 7 彩色 - 着色 51"/>
    <w:basedOn w:val="a3"/>
    <w:uiPriority w:val="52"/>
    <w:rsid w:val="00530441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610">
    <w:name w:val="清单表 7 彩色 - 着色 61"/>
    <w:basedOn w:val="a3"/>
    <w:uiPriority w:val="52"/>
    <w:rsid w:val="00530441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1">
    <w:name w:val="macro"/>
    <w:link w:val="affff2"/>
    <w:uiPriority w:val="99"/>
    <w:semiHidden/>
    <w:unhideWhenUsed/>
    <w:rsid w:val="0053044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affff2">
    <w:name w:val="宏文本 字符"/>
    <w:basedOn w:val="a2"/>
    <w:link w:val="affff1"/>
    <w:uiPriority w:val="99"/>
    <w:semiHidden/>
    <w:rsid w:val="00530441"/>
    <w:rPr>
      <w:rFonts w:ascii="Consolas" w:hAnsi="Consolas"/>
      <w:sz w:val="22"/>
      <w:szCs w:val="20"/>
    </w:rPr>
  </w:style>
  <w:style w:type="table" w:styleId="13">
    <w:name w:val="Medium Grid 1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2c">
    <w:name w:val="Medium Grid 2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14">
    <w:name w:val="Medium List 1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53044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2d">
    <w:name w:val="Medium List 2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5304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5">
    <w:name w:val="Medium Shading 1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2">
    <w:name w:val="Medium Shading 1 Accent 1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2">
    <w:name w:val="Medium Shading 1 Accent 2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2">
    <w:name w:val="Medium Shading 1 Accent 3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2">
    <w:name w:val="Medium Shading 1 Accent 4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2">
    <w:name w:val="Medium Shading 1 Accent 5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2">
    <w:name w:val="Medium Shading 1 Accent 6"/>
    <w:basedOn w:val="a3"/>
    <w:uiPriority w:val="63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e">
    <w:name w:val="Medium Shading 2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2">
    <w:name w:val="Medium Shading 2 Accent 1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2">
    <w:name w:val="Medium Shading 2 Accent 2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2">
    <w:name w:val="Medium Shading 2 Accent 3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2">
    <w:name w:val="Medium Shading 2 Accent 4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2">
    <w:name w:val="Medium Shading 2 Accent 5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2">
    <w:name w:val="Medium Shading 2 Accent 6"/>
    <w:basedOn w:val="a3"/>
    <w:uiPriority w:val="64"/>
    <w:semiHidden/>
    <w:unhideWhenUsed/>
    <w:rsid w:val="00530441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3">
    <w:name w:val="Message Header"/>
    <w:basedOn w:val="a1"/>
    <w:link w:val="affff4"/>
    <w:uiPriority w:val="99"/>
    <w:semiHidden/>
    <w:unhideWhenUsed/>
    <w:rsid w:val="0053044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4">
    <w:name w:val="信息标题 字符"/>
    <w:basedOn w:val="a2"/>
    <w:link w:val="affff3"/>
    <w:uiPriority w:val="99"/>
    <w:semiHidden/>
    <w:rsid w:val="0053044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5">
    <w:name w:val="No Spacing"/>
    <w:uiPriority w:val="10"/>
    <w:unhideWhenUsed/>
    <w:rsid w:val="00530441"/>
    <w:pPr>
      <w:spacing w:after="0" w:line="240" w:lineRule="auto"/>
    </w:pPr>
  </w:style>
  <w:style w:type="paragraph" w:styleId="affff6">
    <w:name w:val="Normal (Web)"/>
    <w:basedOn w:val="a1"/>
    <w:uiPriority w:val="99"/>
    <w:semiHidden/>
    <w:unhideWhenUsed/>
    <w:rsid w:val="00530441"/>
    <w:rPr>
      <w:rFonts w:cs="Times New Roman"/>
      <w:sz w:val="24"/>
      <w:szCs w:val="24"/>
    </w:rPr>
  </w:style>
  <w:style w:type="paragraph" w:styleId="affff7">
    <w:name w:val="Normal Indent"/>
    <w:basedOn w:val="a1"/>
    <w:uiPriority w:val="99"/>
    <w:semiHidden/>
    <w:unhideWhenUsed/>
    <w:rsid w:val="00530441"/>
    <w:pPr>
      <w:ind w:left="720"/>
    </w:pPr>
  </w:style>
  <w:style w:type="paragraph" w:styleId="affff8">
    <w:name w:val="Note Heading"/>
    <w:basedOn w:val="a1"/>
    <w:next w:val="a1"/>
    <w:link w:val="affff9"/>
    <w:uiPriority w:val="99"/>
    <w:semiHidden/>
    <w:unhideWhenUsed/>
    <w:rsid w:val="00530441"/>
    <w:pPr>
      <w:spacing w:after="0" w:line="240" w:lineRule="auto"/>
    </w:pPr>
  </w:style>
  <w:style w:type="character" w:customStyle="1" w:styleId="affff9">
    <w:name w:val="注释标题 字符"/>
    <w:basedOn w:val="a2"/>
    <w:link w:val="affff8"/>
    <w:uiPriority w:val="99"/>
    <w:semiHidden/>
    <w:rsid w:val="00530441"/>
  </w:style>
  <w:style w:type="character" w:styleId="affffa">
    <w:name w:val="page number"/>
    <w:basedOn w:val="a2"/>
    <w:uiPriority w:val="99"/>
    <w:semiHidden/>
    <w:unhideWhenUsed/>
    <w:rsid w:val="00530441"/>
  </w:style>
  <w:style w:type="table" w:customStyle="1" w:styleId="111">
    <w:name w:val="无格式表格 11"/>
    <w:basedOn w:val="a3"/>
    <w:uiPriority w:val="40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2">
    <w:name w:val="无格式表格 21"/>
    <w:basedOn w:val="a3"/>
    <w:uiPriority w:val="41"/>
    <w:rsid w:val="0053044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2">
    <w:name w:val="无格式表格 31"/>
    <w:basedOn w:val="a3"/>
    <w:uiPriority w:val="42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2">
    <w:name w:val="无格式表格 41"/>
    <w:basedOn w:val="a3"/>
    <w:uiPriority w:val="43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2">
    <w:name w:val="无格式表格 51"/>
    <w:basedOn w:val="a3"/>
    <w:uiPriority w:val="44"/>
    <w:rsid w:val="00530441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b">
    <w:name w:val="Plain Text"/>
    <w:basedOn w:val="a1"/>
    <w:link w:val="affffc"/>
    <w:uiPriority w:val="99"/>
    <w:semiHidden/>
    <w:unhideWhenUsed/>
    <w:rsid w:val="00530441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affffc">
    <w:name w:val="纯文本 字符"/>
    <w:basedOn w:val="a2"/>
    <w:link w:val="affffb"/>
    <w:uiPriority w:val="99"/>
    <w:semiHidden/>
    <w:rsid w:val="00530441"/>
    <w:rPr>
      <w:rFonts w:ascii="Consolas" w:hAnsi="Consolas"/>
      <w:sz w:val="22"/>
      <w:szCs w:val="21"/>
    </w:rPr>
  </w:style>
  <w:style w:type="paragraph" w:styleId="affffd">
    <w:name w:val="Quote"/>
    <w:basedOn w:val="a1"/>
    <w:next w:val="a1"/>
    <w:link w:val="affffe"/>
    <w:uiPriority w:val="29"/>
    <w:semiHidden/>
    <w:qFormat/>
    <w:rsid w:val="000B5BAC"/>
    <w:pPr>
      <w:spacing w:before="200" w:after="160"/>
    </w:pPr>
    <w:rPr>
      <w:i/>
      <w:iCs/>
      <w:color w:val="404040" w:themeColor="text1" w:themeTint="BF"/>
    </w:rPr>
  </w:style>
  <w:style w:type="character" w:customStyle="1" w:styleId="affffe">
    <w:name w:val="引用 字符"/>
    <w:basedOn w:val="a2"/>
    <w:link w:val="affffd"/>
    <w:uiPriority w:val="29"/>
    <w:semiHidden/>
    <w:rsid w:val="000B5BAC"/>
    <w:rPr>
      <w:i/>
      <w:iCs/>
      <w:color w:val="404040" w:themeColor="text1" w:themeTint="BF"/>
    </w:rPr>
  </w:style>
  <w:style w:type="paragraph" w:styleId="afffff">
    <w:name w:val="Salutation"/>
    <w:basedOn w:val="a1"/>
    <w:next w:val="a1"/>
    <w:link w:val="afffff0"/>
    <w:uiPriority w:val="99"/>
    <w:semiHidden/>
    <w:unhideWhenUsed/>
    <w:rsid w:val="00530441"/>
  </w:style>
  <w:style w:type="character" w:customStyle="1" w:styleId="afffff0">
    <w:name w:val="称呼 字符"/>
    <w:basedOn w:val="a2"/>
    <w:link w:val="afffff"/>
    <w:uiPriority w:val="99"/>
    <w:semiHidden/>
    <w:rsid w:val="00530441"/>
  </w:style>
  <w:style w:type="character" w:styleId="afffff1">
    <w:name w:val="Strong"/>
    <w:basedOn w:val="a2"/>
    <w:uiPriority w:val="22"/>
    <w:semiHidden/>
    <w:qFormat/>
    <w:rsid w:val="00530441"/>
    <w:rPr>
      <w:b/>
      <w:bCs/>
    </w:rPr>
  </w:style>
  <w:style w:type="paragraph" w:styleId="afffff2">
    <w:name w:val="Subtitle"/>
    <w:basedOn w:val="a1"/>
    <w:link w:val="afffff3"/>
    <w:uiPriority w:val="20"/>
    <w:semiHidden/>
    <w:unhideWhenUsed/>
    <w:qFormat/>
    <w:rsid w:val="008114D5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afffff3">
    <w:name w:val="副标题 字符"/>
    <w:basedOn w:val="a2"/>
    <w:link w:val="afffff2"/>
    <w:uiPriority w:val="20"/>
    <w:semiHidden/>
    <w:rsid w:val="008114D5"/>
    <w:rPr>
      <w:color w:val="5A5A5A" w:themeColor="text1" w:themeTint="A5"/>
      <w:sz w:val="22"/>
      <w:szCs w:val="22"/>
    </w:rPr>
  </w:style>
  <w:style w:type="character" w:styleId="afffff4">
    <w:name w:val="Subtle Emphasis"/>
    <w:basedOn w:val="a2"/>
    <w:uiPriority w:val="19"/>
    <w:semiHidden/>
    <w:qFormat/>
    <w:rsid w:val="00530441"/>
    <w:rPr>
      <w:i/>
      <w:iCs/>
      <w:color w:val="404040" w:themeColor="text1" w:themeTint="BF"/>
    </w:rPr>
  </w:style>
  <w:style w:type="character" w:styleId="afffff5">
    <w:name w:val="Subtle Reference"/>
    <w:basedOn w:val="a2"/>
    <w:uiPriority w:val="31"/>
    <w:semiHidden/>
    <w:qFormat/>
    <w:rsid w:val="00530441"/>
    <w:rPr>
      <w:smallCaps/>
      <w:color w:val="5A5A5A" w:themeColor="text1" w:themeTint="A5"/>
    </w:rPr>
  </w:style>
  <w:style w:type="table" w:styleId="16">
    <w:name w:val="Table 3D effects 1"/>
    <w:basedOn w:val="a3"/>
    <w:uiPriority w:val="99"/>
    <w:semiHidden/>
    <w:unhideWhenUsed/>
    <w:rsid w:val="00530441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3D effects 2"/>
    <w:basedOn w:val="a3"/>
    <w:uiPriority w:val="99"/>
    <w:semiHidden/>
    <w:unhideWhenUsed/>
    <w:rsid w:val="00530441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3D effects 3"/>
    <w:basedOn w:val="a3"/>
    <w:uiPriority w:val="99"/>
    <w:semiHidden/>
    <w:unhideWhenUsed/>
    <w:rsid w:val="00530441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lassic 2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3"/>
    <w:uiPriority w:val="99"/>
    <w:semiHidden/>
    <w:unhideWhenUsed/>
    <w:rsid w:val="0053044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3"/>
    <w:uiPriority w:val="99"/>
    <w:semiHidden/>
    <w:unhideWhenUsed/>
    <w:rsid w:val="0053044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orful 2"/>
    <w:basedOn w:val="a3"/>
    <w:uiPriority w:val="99"/>
    <w:semiHidden/>
    <w:unhideWhenUsed/>
    <w:rsid w:val="00530441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orful 3"/>
    <w:basedOn w:val="a3"/>
    <w:uiPriority w:val="99"/>
    <w:semiHidden/>
    <w:unhideWhenUsed/>
    <w:rsid w:val="00530441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3"/>
    <w:uiPriority w:val="99"/>
    <w:semiHidden/>
    <w:unhideWhenUsed/>
    <w:rsid w:val="00530441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umns 2"/>
    <w:basedOn w:val="a3"/>
    <w:uiPriority w:val="99"/>
    <w:semiHidden/>
    <w:unhideWhenUsed/>
    <w:rsid w:val="00530441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3"/>
    <w:uiPriority w:val="99"/>
    <w:semiHidden/>
    <w:unhideWhenUsed/>
    <w:rsid w:val="00530441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3"/>
    <w:uiPriority w:val="99"/>
    <w:semiHidden/>
    <w:unhideWhenUsed/>
    <w:rsid w:val="00530441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3"/>
    <w:uiPriority w:val="99"/>
    <w:semiHidden/>
    <w:unhideWhenUsed/>
    <w:rsid w:val="00530441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6">
    <w:name w:val="Table Contemporary"/>
    <w:basedOn w:val="a3"/>
    <w:uiPriority w:val="99"/>
    <w:semiHidden/>
    <w:unhideWhenUsed/>
    <w:rsid w:val="0053044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7">
    <w:name w:val="Table Elegant"/>
    <w:basedOn w:val="a3"/>
    <w:uiPriority w:val="99"/>
    <w:semiHidden/>
    <w:unhideWhenUsed/>
    <w:rsid w:val="00530441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3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3"/>
    <w:uiPriority w:val="99"/>
    <w:semiHidden/>
    <w:unhideWhenUsed/>
    <w:rsid w:val="00530441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3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3"/>
    <w:uiPriority w:val="99"/>
    <w:semiHidden/>
    <w:unhideWhenUsed/>
    <w:rsid w:val="00530441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3"/>
    <w:uiPriority w:val="99"/>
    <w:semiHidden/>
    <w:unhideWhenUsed/>
    <w:rsid w:val="00530441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530441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b">
    <w:name w:val="网格型浅色1"/>
    <w:basedOn w:val="a3"/>
    <w:uiPriority w:val="45"/>
    <w:rsid w:val="0053044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c">
    <w:name w:val="Table List 1"/>
    <w:basedOn w:val="a3"/>
    <w:uiPriority w:val="99"/>
    <w:semiHidden/>
    <w:unhideWhenUsed/>
    <w:rsid w:val="0053044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List 2"/>
    <w:basedOn w:val="a3"/>
    <w:uiPriority w:val="99"/>
    <w:semiHidden/>
    <w:unhideWhenUsed/>
    <w:rsid w:val="0053044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List 3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List 4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8">
    <w:name w:val="Table List 5"/>
    <w:basedOn w:val="a3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4">
    <w:name w:val="Table List 6"/>
    <w:basedOn w:val="a3"/>
    <w:uiPriority w:val="99"/>
    <w:semiHidden/>
    <w:unhideWhenUsed/>
    <w:rsid w:val="00530441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4">
    <w:name w:val="Table List 7"/>
    <w:basedOn w:val="a3"/>
    <w:uiPriority w:val="99"/>
    <w:semiHidden/>
    <w:unhideWhenUsed/>
    <w:rsid w:val="0053044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3"/>
    <w:uiPriority w:val="99"/>
    <w:semiHidden/>
    <w:unhideWhenUsed/>
    <w:rsid w:val="0053044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8">
    <w:name w:val="table of authorities"/>
    <w:basedOn w:val="a1"/>
    <w:next w:val="a1"/>
    <w:uiPriority w:val="99"/>
    <w:semiHidden/>
    <w:unhideWhenUsed/>
    <w:rsid w:val="00530441"/>
    <w:pPr>
      <w:spacing w:after="0"/>
      <w:ind w:left="260" w:hanging="260"/>
    </w:pPr>
  </w:style>
  <w:style w:type="paragraph" w:styleId="afffff9">
    <w:name w:val="table of figures"/>
    <w:basedOn w:val="a1"/>
    <w:next w:val="a1"/>
    <w:uiPriority w:val="99"/>
    <w:semiHidden/>
    <w:unhideWhenUsed/>
    <w:rsid w:val="00530441"/>
    <w:pPr>
      <w:spacing w:after="0"/>
    </w:pPr>
  </w:style>
  <w:style w:type="table" w:styleId="afffffa">
    <w:name w:val="Table Professional"/>
    <w:basedOn w:val="a3"/>
    <w:uiPriority w:val="99"/>
    <w:semiHidden/>
    <w:unhideWhenUsed/>
    <w:rsid w:val="00530441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imple 1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3"/>
    <w:uiPriority w:val="99"/>
    <w:semiHidden/>
    <w:unhideWhenUsed/>
    <w:rsid w:val="0053044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3"/>
    <w:uiPriority w:val="99"/>
    <w:semiHidden/>
    <w:unhideWhenUsed/>
    <w:rsid w:val="00530441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ubtle 1"/>
    <w:basedOn w:val="a3"/>
    <w:uiPriority w:val="99"/>
    <w:semiHidden/>
    <w:unhideWhenUsed/>
    <w:rsid w:val="0053044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3"/>
    <w:uiPriority w:val="99"/>
    <w:semiHidden/>
    <w:unhideWhenUsed/>
    <w:rsid w:val="0053044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b">
    <w:name w:val="Table Theme"/>
    <w:basedOn w:val="a3"/>
    <w:uiPriority w:val="99"/>
    <w:semiHidden/>
    <w:unhideWhenUsed/>
    <w:rsid w:val="005304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">
    <w:name w:val="Table Web 1"/>
    <w:basedOn w:val="a3"/>
    <w:uiPriority w:val="99"/>
    <w:semiHidden/>
    <w:unhideWhenUsed/>
    <w:rsid w:val="00530441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Web 2"/>
    <w:basedOn w:val="a3"/>
    <w:uiPriority w:val="99"/>
    <w:semiHidden/>
    <w:unhideWhenUsed/>
    <w:rsid w:val="00530441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Web 3"/>
    <w:basedOn w:val="a3"/>
    <w:uiPriority w:val="99"/>
    <w:semiHidden/>
    <w:unhideWhenUsed/>
    <w:rsid w:val="00530441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c">
    <w:name w:val="toa heading"/>
    <w:basedOn w:val="a1"/>
    <w:next w:val="a1"/>
    <w:uiPriority w:val="99"/>
    <w:semiHidden/>
    <w:unhideWhenUsed/>
    <w:rsid w:val="0053044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f0">
    <w:name w:val="toc 1"/>
    <w:basedOn w:val="a1"/>
    <w:next w:val="a1"/>
    <w:autoRedefine/>
    <w:uiPriority w:val="39"/>
    <w:semiHidden/>
    <w:unhideWhenUsed/>
    <w:rsid w:val="00530441"/>
    <w:pPr>
      <w:spacing w:after="100"/>
    </w:pPr>
  </w:style>
  <w:style w:type="paragraph" w:styleId="2f8">
    <w:name w:val="toc 2"/>
    <w:basedOn w:val="a1"/>
    <w:next w:val="a1"/>
    <w:autoRedefine/>
    <w:uiPriority w:val="39"/>
    <w:semiHidden/>
    <w:unhideWhenUsed/>
    <w:rsid w:val="00530441"/>
    <w:pPr>
      <w:spacing w:after="100"/>
      <w:ind w:left="260"/>
    </w:pPr>
  </w:style>
  <w:style w:type="paragraph" w:styleId="3f3">
    <w:name w:val="toc 3"/>
    <w:basedOn w:val="a1"/>
    <w:next w:val="a1"/>
    <w:autoRedefine/>
    <w:uiPriority w:val="39"/>
    <w:semiHidden/>
    <w:unhideWhenUsed/>
    <w:rsid w:val="00530441"/>
    <w:pPr>
      <w:spacing w:after="100"/>
      <w:ind w:left="520"/>
    </w:pPr>
  </w:style>
  <w:style w:type="paragraph" w:styleId="4a">
    <w:name w:val="toc 4"/>
    <w:basedOn w:val="a1"/>
    <w:next w:val="a1"/>
    <w:autoRedefine/>
    <w:uiPriority w:val="39"/>
    <w:semiHidden/>
    <w:unhideWhenUsed/>
    <w:rsid w:val="00530441"/>
    <w:pPr>
      <w:spacing w:after="100"/>
      <w:ind w:left="780"/>
    </w:pPr>
  </w:style>
  <w:style w:type="paragraph" w:styleId="59">
    <w:name w:val="toc 5"/>
    <w:basedOn w:val="a1"/>
    <w:next w:val="a1"/>
    <w:autoRedefine/>
    <w:uiPriority w:val="39"/>
    <w:semiHidden/>
    <w:unhideWhenUsed/>
    <w:rsid w:val="00530441"/>
    <w:pPr>
      <w:spacing w:after="100"/>
      <w:ind w:left="1040"/>
    </w:pPr>
  </w:style>
  <w:style w:type="paragraph" w:styleId="65">
    <w:name w:val="toc 6"/>
    <w:basedOn w:val="a1"/>
    <w:next w:val="a1"/>
    <w:autoRedefine/>
    <w:uiPriority w:val="39"/>
    <w:semiHidden/>
    <w:unhideWhenUsed/>
    <w:rsid w:val="00530441"/>
    <w:pPr>
      <w:spacing w:after="100"/>
      <w:ind w:left="1300"/>
    </w:pPr>
  </w:style>
  <w:style w:type="paragraph" w:styleId="75">
    <w:name w:val="toc 7"/>
    <w:basedOn w:val="a1"/>
    <w:next w:val="a1"/>
    <w:autoRedefine/>
    <w:uiPriority w:val="39"/>
    <w:semiHidden/>
    <w:unhideWhenUsed/>
    <w:rsid w:val="00530441"/>
    <w:pPr>
      <w:spacing w:after="100"/>
      <w:ind w:left="1560"/>
    </w:pPr>
  </w:style>
  <w:style w:type="paragraph" w:styleId="84">
    <w:name w:val="toc 8"/>
    <w:basedOn w:val="a1"/>
    <w:next w:val="a1"/>
    <w:autoRedefine/>
    <w:uiPriority w:val="39"/>
    <w:semiHidden/>
    <w:unhideWhenUsed/>
    <w:rsid w:val="00530441"/>
    <w:pPr>
      <w:spacing w:after="100"/>
      <w:ind w:left="1820"/>
    </w:pPr>
  </w:style>
  <w:style w:type="paragraph" w:styleId="92">
    <w:name w:val="toc 9"/>
    <w:basedOn w:val="a1"/>
    <w:next w:val="a1"/>
    <w:autoRedefine/>
    <w:uiPriority w:val="39"/>
    <w:semiHidden/>
    <w:unhideWhenUsed/>
    <w:rsid w:val="00530441"/>
    <w:pPr>
      <w:spacing w:after="100"/>
      <w:ind w:left="2080"/>
    </w:pPr>
  </w:style>
  <w:style w:type="paragraph" w:styleId="TOC">
    <w:name w:val="TOC Heading"/>
    <w:basedOn w:val="1"/>
    <w:next w:val="a1"/>
    <w:uiPriority w:val="39"/>
    <w:semiHidden/>
    <w:unhideWhenUsed/>
    <w:qFormat/>
    <w:rsid w:val="0053044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D5BD3E89BAD43B9BDB7A27255DD4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2524D-3876-4F29-ADDE-FAEEDC08F8EE}"/>
      </w:docPartPr>
      <w:docPartBody>
        <w:p w:rsidR="008E2D98" w:rsidRDefault="008E2D98">
          <w:r w:rsidRPr="005F1054">
            <w:rPr>
              <w:lang w:bidi="lv-LV"/>
            </w:rPr>
            <w:t>Saņēmēja vārds un uzvārds</w:t>
          </w:r>
        </w:p>
      </w:docPartBody>
    </w:docPart>
    <w:docPart>
      <w:docPartPr>
        <w:name w:val="7B357F59BFC34E5EB81B1D00288700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F23AA-077D-4F3C-BDF4-35E9A446F2E1}"/>
      </w:docPartPr>
      <w:docPartBody>
        <w:p w:rsidR="008E2D98" w:rsidRDefault="008E2D98">
          <w:r>
            <w:rPr>
              <w:lang w:bidi="lv-LV"/>
            </w:rPr>
            <w:t>ar šo tiek atzīts par šīs sezonas vērtīgāko spēlētāju saistībā ar lielisku dalību komandā</w:t>
          </w:r>
        </w:p>
      </w:docPartBody>
    </w:docPart>
    <w:docPart>
      <w:docPartPr>
        <w:name w:val="FBF42E3065944AB69AC4E667684597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ECA43-6FF1-484E-9954-54DC5537AF50}"/>
      </w:docPartPr>
      <w:docPartBody>
        <w:p w:rsidR="008E2D98" w:rsidRDefault="008E2D98">
          <w:r w:rsidRPr="00C91816">
            <w:rPr>
              <w:lang w:bidi="lv-LV"/>
            </w:rPr>
            <w:t>Komandas nosaukums</w:t>
          </w:r>
        </w:p>
      </w:docPartBody>
    </w:docPart>
    <w:docPart>
      <w:docPartPr>
        <w:name w:val="70CDCDCE33274FA3BAEB5AF9DC3383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55139-078C-4993-A0E1-4D78CAD3121C}"/>
      </w:docPartPr>
      <w:docPartBody>
        <w:p w:rsidR="00FC6615" w:rsidRDefault="008E2D98" w:rsidP="008E2D98">
          <w:pPr>
            <w:pStyle w:val="70CDCDCE33274FA3BAEB5AF9DC3383CC"/>
          </w:pPr>
          <w:r w:rsidRPr="00C91816">
            <w:rPr>
              <w:lang w:bidi="lv-LV"/>
            </w:rPr>
            <w:t>Izsniedzēja vārds, uzvārds/amats</w:t>
          </w:r>
        </w:p>
      </w:docPartBody>
    </w:docPart>
    <w:docPart>
      <w:docPartPr>
        <w:name w:val="39CEA59EE9604C29A5C76449388B5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4D6508-65CB-48A8-95A8-0500812ECE3C}"/>
      </w:docPartPr>
      <w:docPartBody>
        <w:p w:rsidR="00FC6615" w:rsidRDefault="008E2D98" w:rsidP="008E2D98">
          <w:pPr>
            <w:pStyle w:val="39CEA59EE9604C29A5C76449388B57D0"/>
          </w:pPr>
          <w:r>
            <w:rPr>
              <w:lang w:bidi="lv-LV"/>
            </w:rPr>
            <w:t>Ievadiet datumu</w:t>
          </w:r>
        </w:p>
      </w:docPartBody>
    </w:docPart>
    <w:docPart>
      <w:docPartPr>
        <w:name w:val="9FA498C34DA44849B81456A18C37CA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878F4F-4946-4C7D-A375-4503BC33C3AF}"/>
      </w:docPartPr>
      <w:docPartBody>
        <w:p w:rsidR="00FC6615" w:rsidRDefault="008E2D98">
          <w:r>
            <w:rPr>
              <w:lang w:bidi="lv-LV"/>
            </w:rPr>
            <w:t>spēlētājs</w:t>
          </w:r>
        </w:p>
      </w:docPartBody>
    </w:docPart>
    <w:docPart>
      <w:docPartPr>
        <w:name w:val="0A5B72604A764FDB9480DA342FD5F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08CAE2-26D1-474C-ADAF-4E23F9D742D5}"/>
      </w:docPartPr>
      <w:docPartBody>
        <w:p w:rsidR="00FC6615" w:rsidRDefault="008E2D98">
          <w:r w:rsidRPr="00C91816">
            <w:rPr>
              <w:lang w:bidi="lv-LV"/>
            </w:rPr>
            <w:t>Izsniedz:</w:t>
          </w:r>
        </w:p>
      </w:docPartBody>
    </w:docPart>
    <w:docPart>
      <w:docPartPr>
        <w:name w:val="5DEC94D1BA1142279C151AF9397AA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B44FC6-2493-4409-93AC-7FA1D761EF0E}"/>
      </w:docPartPr>
      <w:docPartBody>
        <w:p w:rsidR="00FC6615" w:rsidRDefault="008E2D98">
          <w:r>
            <w:rPr>
              <w:lang w:bidi="lv-LV"/>
            </w:rPr>
            <w:t>Datums: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3000509000000000000"/>
    <w:charset w:val="86"/>
    <w:family w:val="auto"/>
    <w:pitch w:val="variable"/>
    <w:sig w:usb0="8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2D98"/>
    <w:rsid w:val="000340CB"/>
    <w:rsid w:val="0008345F"/>
    <w:rsid w:val="008B0913"/>
    <w:rsid w:val="008E2D98"/>
    <w:rsid w:val="00984A57"/>
    <w:rsid w:val="00FC6615"/>
    <w:rsid w:val="00FD3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E2D98"/>
    <w:rPr>
      <w:color w:val="808080"/>
    </w:rPr>
  </w:style>
  <w:style w:type="paragraph" w:customStyle="1" w:styleId="8FABD0B96A4943E9AB56C2F23929A905">
    <w:name w:val="8FABD0B96A4943E9AB56C2F23929A905"/>
    <w:rsid w:val="008E2D98"/>
    <w:pPr>
      <w:spacing w:after="160" w:line="259" w:lineRule="auto"/>
    </w:pPr>
  </w:style>
  <w:style w:type="paragraph" w:customStyle="1" w:styleId="827AD59092C54A1489E2AC55F3C691E3">
    <w:name w:val="827AD59092C54A1489E2AC55F3C691E3"/>
    <w:rsid w:val="008E2D98"/>
    <w:pPr>
      <w:spacing w:after="160" w:line="259" w:lineRule="auto"/>
    </w:pPr>
  </w:style>
  <w:style w:type="paragraph" w:customStyle="1" w:styleId="70CDCDCE33274FA3BAEB5AF9DC3383CC">
    <w:name w:val="70CDCDCE33274FA3BAEB5AF9DC3383CC"/>
    <w:rsid w:val="008E2D98"/>
    <w:pPr>
      <w:spacing w:after="160" w:line="259" w:lineRule="auto"/>
    </w:pPr>
  </w:style>
  <w:style w:type="paragraph" w:customStyle="1" w:styleId="FCE54C777DD1435CB449EFE74D215CA3">
    <w:name w:val="FCE54C777DD1435CB449EFE74D215CA3"/>
    <w:rsid w:val="008E2D98"/>
    <w:pPr>
      <w:spacing w:after="160" w:line="259" w:lineRule="auto"/>
    </w:pPr>
  </w:style>
  <w:style w:type="paragraph" w:customStyle="1" w:styleId="39CEA59EE9604C29A5C76449388B57D0">
    <w:name w:val="39CEA59EE9604C29A5C76449388B57D0"/>
    <w:rsid w:val="008E2D98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Office_21464961_TF02805142.dotx</Template>
  <TotalTime>7</TotalTime>
  <Pages>1</Pages>
  <Words>35</Words>
  <Characters>202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dcterms:created xsi:type="dcterms:W3CDTF">2018-11-02T17:18:00Z</dcterms:created>
  <dcterms:modified xsi:type="dcterms:W3CDTF">2018-11-05T08:00:00Z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