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022" w:tblpY="2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0"/>
      </w:tblGrid>
      <w:tr w:rsidR="00075253" w:rsidTr="00370A7B">
        <w:trPr>
          <w:trHeight w:val="384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253" w:rsidRDefault="00075253" w:rsidP="00370A7B">
            <w:pPr>
              <w:spacing w:after="0" w:line="240" w:lineRule="auto"/>
              <w:jc w:val="righ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7A3DB189" wp14:editId="2BD0D4E6">
                      <wp:extent cx="2538095" cy="2576830"/>
                      <wp:effectExtent l="0" t="0" r="0" b="0"/>
                      <wp:docPr id="3" name="3 teksto laukas" descr="Viršelio teksto lauk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538095" cy="257683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5253" w:rsidRPr="00782161" w:rsidRDefault="00075253" w:rsidP="00075253">
                                  <w:pPr>
                                    <w:pStyle w:val="Pavadinimas"/>
                                    <w:rPr>
                                      <w:color w:val="363472" w:themeColor="accent2" w:themeShade="80"/>
                                      <w:sz w:val="100"/>
                                      <w:szCs w:val="100"/>
                                    </w:rPr>
                                  </w:pPr>
                                  <w:r w:rsidRPr="00782161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lt-LT"/>
                                    </w:rPr>
                                    <w:t>Būti</w:t>
                                  </w:r>
                                  <w:r w:rsidRPr="00782161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lt-LT"/>
                                    </w:rPr>
                                    <w:br/>
                                    <w:t>su</w:t>
                                  </w:r>
                                  <w:r w:rsidRPr="00782161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lt-LT"/>
                                    </w:rPr>
                                    <w:br/>
                                    <w:t>tavimi...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3DB18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3 teksto laukas" o:spid="_x0000_s1026" type="#_x0000_t176" alt="Viršelio teksto laukas" style="width:199.85pt;height:202.9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" filled="f" stroked="f" strokeweight=".5pt">
                      <v:textbox>
                        <w:txbxContent>
                          <w:p w:rsidR="00075253" w:rsidRPr="00782161" w:rsidRDefault="00075253" w:rsidP="00075253">
                            <w:pPr>
                              <w:pStyle w:val="Pavadinimas"/>
                              <w:rPr>
                                <w:color w:val="363472" w:themeColor="accent2" w:themeShade="80"/>
                                <w:sz w:val="100"/>
                                <w:szCs w:val="100"/>
                              </w:rPr>
                            </w:pPr>
                            <w:r w:rsidRPr="00782161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lt-LT"/>
                              </w:rPr>
                              <w:t>Būti</w:t>
                            </w:r>
                            <w:r w:rsidRPr="00782161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lt-LT"/>
                              </w:rPr>
                              <w:br/>
                              <w:t>su</w:t>
                            </w:r>
                            <w:r w:rsidRPr="00782161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lt-LT"/>
                              </w:rPr>
                              <w:br/>
                              <w:t>tavimi...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764" w:tblpY="12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15"/>
      </w:tblGrid>
      <w:tr w:rsidR="00782161" w:rsidTr="0092584B">
        <w:trPr>
          <w:trHeight w:val="223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584B" w:rsidRDefault="0092584B" w:rsidP="0092584B">
            <w:pPr>
              <w:spacing w:after="0"/>
              <w:jc w:val="righ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2301694F" wp14:editId="0831C1E9">
                      <wp:extent cx="2867025" cy="2181225"/>
                      <wp:effectExtent l="0" t="0" r="0" b="0"/>
                      <wp:docPr id="5" name="5 teksto laukas" descr="Pranešimo teksto lauk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1812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84B" w:rsidRPr="00782161" w:rsidRDefault="0092584B" w:rsidP="0092584B">
                                  <w:pPr>
                                    <w:spacing w:after="0"/>
                                    <w:jc w:val="right"/>
                                    <w:rPr>
                                      <w:color w:val="363472" w:themeColor="accent2" w:themeShade="80"/>
                                      <w:sz w:val="80"/>
                                      <w:szCs w:val="80"/>
                                    </w:rPr>
                                  </w:pPr>
                                  <w:r w:rsidRPr="00782161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lt-LT"/>
                                    </w:rPr>
                                    <w:t>...yra mano</w:t>
                                  </w:r>
                                  <w:r w:rsidRPr="00782161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lt-LT"/>
                                    </w:rPr>
                                    <w:br/>
                                    <w:t>mėgstamiausias</w:t>
                                  </w:r>
                                  <w:r w:rsidRPr="00782161">
                                    <w:rPr>
                                      <w:rFonts w:eastAsia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lt-LT"/>
                                    </w:rPr>
                                    <w:br/>
                                    <w:t>užsiėmimas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01694F" id="5 teksto laukas" o:spid="_x0000_s1027" type="#_x0000_t176" alt="Pranešimo teksto laukas" style="width:225.75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" filled="f" stroked="f" strokeweight=".5pt">
                      <v:textbox inset="0,0,0,0">
                        <w:txbxContent>
                          <w:p w:rsidR="0092584B" w:rsidRPr="00782161" w:rsidRDefault="0092584B" w:rsidP="0092584B">
                            <w:pPr>
                              <w:spacing w:after="0"/>
                              <w:jc w:val="right"/>
                              <w:rPr>
                                <w:color w:val="363472" w:themeColor="accent2" w:themeShade="80"/>
                                <w:sz w:val="80"/>
                                <w:szCs w:val="80"/>
                              </w:rPr>
                            </w:pPr>
                            <w:r w:rsidRPr="00782161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lt-LT"/>
                              </w:rPr>
                              <w:t>...yra mano</w:t>
                            </w:r>
                            <w:r w:rsidRPr="00782161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lt-LT"/>
                              </w:rPr>
                              <w:br/>
                              <w:t>mėgstamiausias</w:t>
                            </w:r>
                            <w:r w:rsidRPr="00782161">
                              <w:rPr>
                                <w:rFonts w:eastAsia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lt-LT"/>
                              </w:rPr>
                              <w:br/>
                              <w:t>užsiėmimas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113008" w:rsidRDefault="00A04339" w:rsidP="00A04339">
      <w:pPr>
        <w:jc w:val="both"/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-116840</wp:posOffset>
            </wp:positionH>
            <wp:positionV relativeFrom="paragraph">
              <wp:posOffset>0</wp:posOffset>
            </wp:positionV>
            <wp:extent cx="7772400" cy="10692000"/>
            <wp:effectExtent l="0" t="0" r="0" b="0"/>
            <wp:wrapNone/>
            <wp:docPr id="2" name="2 paveikslėlis" title="Fono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late-image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3008" w:rsidSect="00C81559">
      <w:pgSz w:w="11906" w:h="16838" w:code="9"/>
      <w:pgMar w:top="0" w:right="0" w:bottom="0" w:left="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4536" w:rsidRDefault="00234536">
      <w:r>
        <w:separator/>
      </w:r>
    </w:p>
  </w:endnote>
  <w:endnote w:type="continuationSeparator" w:id="0">
    <w:p w:rsidR="00234536" w:rsidRDefault="00234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stral">
    <w:panose1 w:val="03090702030407020403"/>
    <w:charset w:val="BA"/>
    <w:family w:val="script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4536" w:rsidRDefault="00234536">
      <w:r>
        <w:separator/>
      </w:r>
    </w:p>
  </w:footnote>
  <w:footnote w:type="continuationSeparator" w:id="0">
    <w:p w:rsidR="00234536" w:rsidRDefault="002345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31204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9CE13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DD461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15026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3FE81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B4A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B5069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A015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0ACA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4672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1B"/>
    <w:rsid w:val="00075253"/>
    <w:rsid w:val="000C79ED"/>
    <w:rsid w:val="00113008"/>
    <w:rsid w:val="00197F84"/>
    <w:rsid w:val="001A7443"/>
    <w:rsid w:val="00234536"/>
    <w:rsid w:val="0035671B"/>
    <w:rsid w:val="00370A7B"/>
    <w:rsid w:val="00444463"/>
    <w:rsid w:val="004523C1"/>
    <w:rsid w:val="004B0642"/>
    <w:rsid w:val="005255E2"/>
    <w:rsid w:val="00610507"/>
    <w:rsid w:val="00640AAF"/>
    <w:rsid w:val="006A2D1D"/>
    <w:rsid w:val="00782161"/>
    <w:rsid w:val="0092584B"/>
    <w:rsid w:val="00A04339"/>
    <w:rsid w:val="00A128AC"/>
    <w:rsid w:val="00AE1964"/>
    <w:rsid w:val="00B34175"/>
    <w:rsid w:val="00C8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t-L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782161"/>
    <w:pPr>
      <w:spacing w:after="160" w:line="259" w:lineRule="auto"/>
    </w:pPr>
    <w:rPr>
      <w:rFonts w:ascii="Mistral" w:hAnsi="Mistral"/>
      <w:lang w:eastAsia="en-US"/>
    </w:rPr>
  </w:style>
  <w:style w:type="paragraph" w:styleId="Antrat1">
    <w:name w:val="heading 1"/>
    <w:basedOn w:val="prastasis"/>
    <w:next w:val="prastasis"/>
    <w:link w:val="Antrat1Diagrama"/>
    <w:uiPriority w:val="9"/>
    <w:unhideWhenUsed/>
    <w:qFormat/>
    <w:pPr>
      <w:outlineLvl w:val="0"/>
    </w:pPr>
    <w:rPr>
      <w:rFonts w:asciiTheme="majorHAnsi" w:eastAsiaTheme="majorEastAsia" w:hAnsiTheme="majorHAnsi" w:cstheme="majorBidi"/>
      <w:color w:val="373545" w:themeColor="text2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73545" w:themeColor="text2"/>
      <w:sz w:val="26"/>
      <w:szCs w:val="2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Pr>
      <w:color w:val="808080"/>
    </w:rPr>
  </w:style>
  <w:style w:type="character" w:customStyle="1" w:styleId="Antrat1Diagrama">
    <w:name w:val="Antraštė 1 Diagrama"/>
    <w:basedOn w:val="Numatytasispastraiposriftas"/>
    <w:link w:val="Antrat1"/>
    <w:uiPriority w:val="9"/>
    <w:rPr>
      <w:rFonts w:asciiTheme="majorHAnsi" w:eastAsiaTheme="majorEastAsia" w:hAnsiTheme="majorHAnsi" w:cstheme="majorBidi"/>
      <w:b/>
      <w:bCs/>
      <w:i/>
      <w:iCs/>
      <w:color w:val="373545" w:themeColor="text2"/>
      <w:sz w:val="40"/>
      <w:szCs w:val="40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Pr>
      <w:rFonts w:asciiTheme="majorHAnsi" w:eastAsiaTheme="majorEastAsia" w:hAnsiTheme="majorHAnsi" w:cstheme="majorBidi"/>
      <w:b/>
      <w:bCs/>
      <w:i/>
      <w:iCs/>
      <w:noProof/>
      <w:color w:val="373545" w:themeColor="text2"/>
      <w:sz w:val="26"/>
      <w:szCs w:val="26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Pr>
      <w:rFonts w:ascii="Segoe UI" w:hAnsi="Segoe UI" w:cs="Segoe UI"/>
      <w:b/>
      <w:bCs/>
      <w:i/>
      <w:iCs/>
      <w:noProof/>
      <w:color w:val="84ACB6" w:themeColor="accent5"/>
      <w:sz w:val="18"/>
      <w:szCs w:val="18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Pavadinimas">
    <w:name w:val="Title"/>
    <w:basedOn w:val="prastasis"/>
    <w:next w:val="prastasis"/>
    <w:link w:val="PavadinimasDiagrama"/>
    <w:uiPriority w:val="10"/>
    <w:unhideWhenUsed/>
    <w:qFormat/>
    <w:rsid w:val="00782161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82161"/>
    <w:rPr>
      <w:rFonts w:ascii="Mistral" w:eastAsiaTheme="majorEastAsia" w:hAnsi="Mistral" w:cstheme="majorBidi"/>
      <w:spacing w:val="-10"/>
      <w:kern w:val="28"/>
      <w:sz w:val="56"/>
      <w:szCs w:val="56"/>
      <w:lang w:eastAsia="en-US"/>
    </w:rPr>
  </w:style>
  <w:style w:type="paragraph" w:styleId="Antrats">
    <w:name w:val="header"/>
    <w:basedOn w:val="prastasis"/>
    <w:link w:val="AntratsDiagrama"/>
    <w:uiPriority w:val="99"/>
    <w:unhideWhenUsed/>
    <w:rsid w:val="00A128AC"/>
    <w:pPr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A128AC"/>
    <w:rPr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4B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B064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Brush Script M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Office_25594571_TF03992061</Template>
  <TotalTime>6</TotalTime>
  <Pages>1</Pages>
  <Words>5</Words>
  <Characters>3</Characters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2018-10-19T06:51:00Z</dcterms:created>
  <dcterms:modified xsi:type="dcterms:W3CDTF">2018-10-24T06:32:00Z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