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Vizitinių kortelių maketas, skirtas 10 kortelių viename puslapyje"/>
      </w:tblPr>
      <w:tblGrid>
        <w:gridCol w:w="2892"/>
        <w:gridCol w:w="2891"/>
        <w:gridCol w:w="2891"/>
        <w:gridCol w:w="2891"/>
        <w:gridCol w:w="2891"/>
      </w:tblGrid>
      <w:tr w:rsidR="00EE2BCB" w:rsidRPr="0068705C" w:rsidTr="00FB07B4">
        <w:trPr>
          <w:trHeight w:val="5040"/>
        </w:trPr>
        <w:tc>
          <w:tcPr>
            <w:tcW w:w="2880" w:type="dxa"/>
            <w:vAlign w:val="bottom"/>
          </w:tcPr>
          <w:bookmarkStart w:id="0" w:name="_GoBack" w:colFirst="1" w:colLast="1" w:displacedByCustomXml="next"/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</w:tr>
      <w:tr w:rsidR="00EE2BCB" w:rsidRPr="0068705C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68705C" w:rsidRDefault="000E18EC" w:rsidP="006E5AE5">
            <w:pPr>
              <w:pStyle w:val="Antrat1"/>
              <w:spacing w:line="192" w:lineRule="auto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Įveskite savo vardą:"/>
                <w:tag w:val="Įveskite savo vardą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rFonts w:eastAsia="Times New Roman"/>
                    <w:lang w:bidi="lt-LT"/>
                  </w:rPr>
                  <w:t>Jūsų vardas ir pavardė</w:t>
                </w:r>
              </w:sdtContent>
            </w:sdt>
          </w:p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Įveskite savo vardą:"/>
              <w:tag w:val="Įveskite savo vardą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pStyle w:val="Antrat1"/>
                  <w:spacing w:line="192" w:lineRule="auto"/>
                  <w:rPr>
                    <w:rFonts w:eastAsia="Times New Roman"/>
                    <w:lang w:eastAsia="ja-JP"/>
                  </w:rPr>
                </w:pPr>
                <w:r w:rsidRPr="0068705C">
                  <w:rPr>
                    <w:rFonts w:eastAsia="Times New Roman"/>
                    <w:lang w:bidi="lt-LT"/>
                  </w:rPr>
                  <w:t>Jūsų vardas ir pavardė</w:t>
                </w:r>
              </w:p>
            </w:sdtContent>
          </w:sdt>
          <w:sdt>
            <w:sdtPr>
              <w:rPr>
                <w:lang w:eastAsia="ja-JP"/>
              </w:rPr>
              <w:alias w:val="Įveskite adresą, miestą, pašto kodą:"/>
              <w:tag w:val="Įveskite adresą, miestą, pašto kodą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Adresas</w:t>
                </w:r>
                <w:r w:rsidRPr="0068705C"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telefoną:"/>
                <w:tag w:val="Įveskite telefoną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Telefonas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Įveskite el. pašto adresą:"/>
                <w:tag w:val="Įveskite el. pašto adresą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El. paštas</w:t>
                </w:r>
              </w:sdtContent>
            </w:sdt>
          </w:p>
          <w:p w:rsidR="00EE2BCB" w:rsidRPr="0068705C" w:rsidRDefault="000E18EC" w:rsidP="006E5AE5">
            <w:pPr>
              <w:spacing w:line="220" w:lineRule="exact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„Twitter“:"/>
                <w:tag w:val="„Twitter“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8705C">
                  <w:rPr>
                    <w:lang w:bidi="lt-LT"/>
                  </w:rPr>
                  <w:t>@twitter</w:t>
                </w:r>
              </w:sdtContent>
            </w:sdt>
            <w:r w:rsidR="00EE2BCB" w:rsidRPr="0068705C">
              <w:rPr>
                <w:lang w:bidi="lt-LT"/>
              </w:rPr>
              <w:t xml:space="preserve">: </w:t>
            </w:r>
            <w:sdt>
              <w:sdtPr>
                <w:rPr>
                  <w:lang w:eastAsia="ja-JP"/>
                </w:rPr>
                <w:alias w:val="Įveskite „Twitter“ sisteminę nuorodą:"/>
                <w:tag w:val="Įveskite „Twitter“ sisteminę nuorodą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8705C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rPr>
                <w:lang w:eastAsia="ja-JP"/>
              </w:rPr>
              <w:alias w:val="Įveskite žiniatinklio adresą:"/>
              <w:tag w:val="Įveskite žiniatinklio adresą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8705C" w:rsidRDefault="00EE2BCB" w:rsidP="006E5AE5">
                <w:pPr>
                  <w:spacing w:line="220" w:lineRule="exact"/>
                  <w:rPr>
                    <w:lang w:eastAsia="ja-JP"/>
                  </w:rPr>
                </w:pPr>
                <w:r w:rsidRPr="0068705C">
                  <w:rPr>
                    <w:lang w:bidi="lt-LT"/>
                  </w:rPr>
                  <w:t>Žiniatinklio adresas</w:t>
                </w:r>
              </w:p>
            </w:sdtContent>
          </w:sdt>
        </w:tc>
      </w:tr>
      <w:bookmarkEnd w:id="0"/>
    </w:tbl>
    <w:p w:rsidR="002C74C0" w:rsidRPr="0068705C" w:rsidRDefault="000E18EC"/>
    <w:sectPr w:rsidR="002C74C0" w:rsidRPr="0068705C" w:rsidSect="000E18EC">
      <w:headerReference w:type="default" r:id="rId7"/>
      <w:pgSz w:w="16838" w:h="11906" w:orient="landscape" w:code="9"/>
      <w:pgMar w:top="964" w:right="1191" w:bottom="567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F05" w:rsidRDefault="00481F05" w:rsidP="008F07DC">
      <w:r>
        <w:separator/>
      </w:r>
    </w:p>
  </w:endnote>
  <w:endnote w:type="continuationSeparator" w:id="0">
    <w:p w:rsidR="00481F05" w:rsidRDefault="00481F05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F05" w:rsidRDefault="00481F05" w:rsidP="008F07DC">
      <w:r>
        <w:separator/>
      </w:r>
    </w:p>
  </w:footnote>
  <w:footnote w:type="continuationSeparator" w:id="0">
    <w:p w:rsidR="00481F05" w:rsidRDefault="00481F05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Antrats"/>
    </w:pPr>
    <w:r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posOffset>678815</wp:posOffset>
              </wp:positionH>
              <wp:positionV relativeFrom="page">
                <wp:posOffset>503555</wp:posOffset>
              </wp:positionV>
              <wp:extent cx="9326880" cy="6601460"/>
              <wp:effectExtent l="0" t="0" r="7620" b="8890"/>
              <wp:wrapNone/>
              <wp:docPr id="4" name="4 grupė" descr="Mįslinga fono iliustracija, kurioje vaizduojami balti debesys ir geltona saulė su šypsniukais mėlynos spalvos tekstūruotame fo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460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1 paveikslėlis" descr="Mįslinga fono iliustracija, kurioje vaizduojami balti debesys ir geltona saulė su šypsniukais mėlynos spalvos tekstūruotame fon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2 paveikslėlis" descr="Mįslinga fono iliustracija, kurioje vaizduojami balti debesys ir geltona saulė su šypsniukais mėlynos spalvos tekstūruotame fon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3 paveikslėlis" descr="Mįslinga fono iliustracija, kurioje vaizduojami balti debesys ir geltona saulė su šypsniukais mėlynos spalvos tekstūruotame fon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C2E81F" id="4 grupė" o:spid="_x0000_s1026" alt="Mįslinga fono iliustracija, kurioje vaizduojami balti debesys ir geltona saulė su šypsniukais mėlynos spalvos tekstūruotame fone" style="position:absolute;margin-left:53.45pt;margin-top:39.65pt;width:734.4pt;height:519.8pt;z-index:-251657216;mso-position-horizontal-relative:page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paveikslėlis" o:spid="_x0000_s1027" type="#_x0000_t75" alt="Mįslinga fono iliustracija, kurioje vaizduojami balti debesys ir geltona saulė su šypsniukais mėlynos spalvos tekstūruotame fone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Mįslinga fono iliustracija, kurioje vaizduojami balti debesys ir geltona saulė su šypsniukais mėlynos spalvos tekstūruotame fone" cropbottom="419f" cropright="410f"/>
                <v:path arrowok="t"/>
              </v:shape>
              <v:shape id="2 paveikslėlis" o:spid="_x0000_s1028" type="#_x0000_t75" alt="Mįslinga fono iliustracija, kurioje vaizduojami balti debesys ir geltona saulė su šypsniukais mėlynos spalvos tekstūruotame fone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Mįslinga fono iliustracija, kurioje vaizduojami balti debesys ir geltona saulė su šypsniukais mėlynos spalvos tekstūruotame fone" cropleft="4489f" cropright="6499f"/>
                <v:path arrowok="t"/>
              </v:shape>
              <v:shape id="3 paveikslėlis" o:spid="_x0000_s1029" type="#_x0000_t75" alt="Mįslinga fono iliustracija, kurioje vaizduojami balti debesys ir geltona saulė su šypsniukais mėlynos spalvos tekstūruotame fone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Mįslinga fono iliustracija, kurioje vaizduojami balti debesys ir geltona saulė su šypsniukais mėlynos spalvos tekstūruotame fone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E18EC"/>
    <w:rsid w:val="00293B83"/>
    <w:rsid w:val="003316BC"/>
    <w:rsid w:val="00481F05"/>
    <w:rsid w:val="00597750"/>
    <w:rsid w:val="005C55A0"/>
    <w:rsid w:val="005F3E61"/>
    <w:rsid w:val="0068705C"/>
    <w:rsid w:val="006A3CE7"/>
    <w:rsid w:val="006E48F3"/>
    <w:rsid w:val="006E5AE5"/>
    <w:rsid w:val="008F07DC"/>
    <w:rsid w:val="00BD0135"/>
    <w:rsid w:val="00C900FB"/>
    <w:rsid w:val="00CF7B21"/>
    <w:rsid w:val="00E80A56"/>
    <w:rsid w:val="00EA2BC4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E2BCB"/>
  </w:style>
  <w:style w:type="paragraph" w:styleId="Antrat1">
    <w:name w:val="heading 1"/>
    <w:basedOn w:val="prastasis"/>
    <w:next w:val="prastasis"/>
    <w:link w:val="Antrat1Diagrama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Makrokomandostekstas">
    <w:name w:val="macro"/>
    <w:link w:val="MakrokomandostekstasDiagrama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Antrats">
    <w:name w:val="header"/>
    <w:basedOn w:val="prastasis"/>
    <w:link w:val="AntratsDiagrama"/>
    <w:uiPriority w:val="99"/>
    <w:unhideWhenUsed/>
    <w:rsid w:val="008F07DC"/>
  </w:style>
  <w:style w:type="character" w:customStyle="1" w:styleId="AntratsDiagrama">
    <w:name w:val="Antraštės Diagrama"/>
    <w:basedOn w:val="Numatytasispastraiposriftas"/>
    <w:link w:val="Antrats"/>
    <w:uiPriority w:val="99"/>
    <w:rsid w:val="008F07DC"/>
  </w:style>
  <w:style w:type="paragraph" w:styleId="Porat">
    <w:name w:val="footer"/>
    <w:basedOn w:val="prastasis"/>
    <w:link w:val="PoratDiagrama"/>
    <w:uiPriority w:val="99"/>
    <w:unhideWhenUsed/>
    <w:rsid w:val="008F07DC"/>
  </w:style>
  <w:style w:type="character" w:customStyle="1" w:styleId="PoratDiagrama">
    <w:name w:val="Poraštė Diagrama"/>
    <w:basedOn w:val="Numatytasispastraiposriftas"/>
    <w:link w:val="Porat"/>
    <w:uiPriority w:val="99"/>
    <w:rsid w:val="008F07DC"/>
  </w:style>
  <w:style w:type="paragraph" w:styleId="Pavadinimas">
    <w:name w:val="Title"/>
    <w:basedOn w:val="prastasis"/>
    <w:link w:val="PavadinimasDiagrama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aantrat">
    <w:name w:val="Subtitle"/>
    <w:basedOn w:val="prastasis"/>
    <w:link w:val="PaantratDiagrama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ta">
    <w:name w:val="Quote"/>
    <w:basedOn w:val="prastasis"/>
    <w:next w:val="prastasis"/>
    <w:link w:val="CitataDiagrama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8F07DC"/>
    <w:rPr>
      <w:i/>
      <w:iCs/>
      <w:color w:val="404040" w:themeColor="text1" w:themeTint="BF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8F07DC"/>
    <w:rPr>
      <w:i/>
      <w:iCs/>
      <w:color w:val="002E38" w:themeColor="accent1" w:themeShade="80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8F07DC"/>
    <w:pPr>
      <w:outlineLvl w:val="9"/>
    </w:p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F07DC"/>
    <w:rPr>
      <w:rFonts w:ascii="Segoe UI" w:hAnsi="Segoe UI" w:cs="Segoe UI"/>
      <w:szCs w:val="18"/>
    </w:rPr>
  </w:style>
  <w:style w:type="paragraph" w:styleId="Tekstoblokas">
    <w:name w:val="Block Text"/>
    <w:basedOn w:val="prastasis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8F07DC"/>
    <w:rPr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8F07DC"/>
    <w:rPr>
      <w:szCs w:val="16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F07DC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F07DC"/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F07DC"/>
    <w:rPr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F07DC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F07DC"/>
    <w:rPr>
      <w:b/>
      <w:bCs/>
      <w:szCs w:val="20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8F07DC"/>
    <w:rPr>
      <w:rFonts w:ascii="Segoe UI" w:hAnsi="Segoe UI" w:cs="Segoe UI"/>
      <w:szCs w:val="16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8F07DC"/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8F07DC"/>
    <w:rPr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8F07DC"/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8F07DC"/>
    <w:rPr>
      <w:szCs w:val="20"/>
    </w:rPr>
  </w:style>
  <w:style w:type="character" w:styleId="HTMLkodas">
    <w:name w:val="HTML Code"/>
    <w:basedOn w:val="Numatytasispastraiposriftas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klaviatra">
    <w:name w:val="HTML Keyboard"/>
    <w:basedOn w:val="Numatytasispastraiposriftas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8F07DC"/>
    <w:rPr>
      <w:rFonts w:ascii="Consolas" w:hAnsi="Consolas"/>
      <w:szCs w:val="20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8F07DC"/>
    <w:rPr>
      <w:rFonts w:ascii="Consolas" w:hAnsi="Consolas"/>
      <w:szCs w:val="21"/>
    </w:rPr>
  </w:style>
  <w:style w:type="character" w:styleId="Vietosrezervavimoenklotekstas">
    <w:name w:val="Placeholder Text"/>
    <w:basedOn w:val="Numatytasispastraiposriftas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F6487D" w:rsidP="00F6487D">
          <w:pPr>
            <w:pStyle w:val="61751A2BF08D4433BE32BD6C49D58A2F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F6487D" w:rsidP="00F6487D">
          <w:pPr>
            <w:pStyle w:val="44B6891E68284A228E60A0A90CA0EF5E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F6487D" w:rsidP="00F6487D">
          <w:pPr>
            <w:pStyle w:val="C3F59890460E4FDE8BC634E0D11BAD3C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F6487D" w:rsidP="00F6487D">
          <w:pPr>
            <w:pStyle w:val="9F8BFD8A00974A4EAE664C38E9530A6B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F6487D" w:rsidP="00F6487D">
          <w:pPr>
            <w:pStyle w:val="2DB300036B7A44608B8248D6AC8D6A28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F6487D" w:rsidP="00F6487D">
          <w:pPr>
            <w:pStyle w:val="F5F32F1C8DBB44499DAD070A8B4BB888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F6487D" w:rsidP="00F6487D">
          <w:pPr>
            <w:pStyle w:val="935CC20D92E54899BCE515D9A291781A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F6487D" w:rsidP="00F6487D">
          <w:pPr>
            <w:pStyle w:val="497842A4D96D4990AF0939ECA3BAEAE3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F6487D" w:rsidP="00F6487D">
          <w:pPr>
            <w:pStyle w:val="FCE87D51527F403CAC5D4D3A9A0FFCF9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F6487D" w:rsidP="00F6487D">
          <w:pPr>
            <w:pStyle w:val="54A25BF130B74AFA87A816CD1BDFA9E8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F6487D" w:rsidP="00F6487D">
          <w:pPr>
            <w:pStyle w:val="740A7C05D53E4FBA9535856538E9FF37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F6487D" w:rsidP="00F6487D">
          <w:pPr>
            <w:pStyle w:val="D405DB9F0E1B4EEEBD176E24C48E1FD4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F6487D" w:rsidP="00F6487D">
          <w:pPr>
            <w:pStyle w:val="9EA814B3162C407FB64BC8C873E65339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F6487D" w:rsidP="00F6487D">
          <w:pPr>
            <w:pStyle w:val="BEB43983431C45F69ED7B1A598CCDD91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F6487D" w:rsidP="00F6487D">
          <w:pPr>
            <w:pStyle w:val="BD54F712089C4A7D83F9BA1E44760BF3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F6487D" w:rsidP="00F6487D">
          <w:pPr>
            <w:pStyle w:val="B52EFD85EF724FB49806FD19340060CC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F6487D" w:rsidP="00F6487D">
          <w:pPr>
            <w:pStyle w:val="5AC38FC2A5AC4F0D97A459B75B215435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F6487D" w:rsidP="00F6487D">
          <w:pPr>
            <w:pStyle w:val="D13BEC89AA3A49D290D013DFF4FECD43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F6487D" w:rsidP="00F6487D">
          <w:pPr>
            <w:pStyle w:val="5F0C00C586C34B6CADC2BD00A693D11D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F6487D" w:rsidP="00F6487D">
          <w:pPr>
            <w:pStyle w:val="BDDE80B71B71412D8FB57C43012BD070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F6487D" w:rsidP="00F6487D">
          <w:pPr>
            <w:pStyle w:val="98FDA0D21B07498296F53C70C182444B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F6487D" w:rsidP="00F6487D">
          <w:pPr>
            <w:pStyle w:val="4319D86A3B854D60B5285237661530A3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F6487D" w:rsidP="00F6487D">
          <w:pPr>
            <w:pStyle w:val="41F337D386D84D529A32C532592AC4F9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F6487D" w:rsidP="00F6487D">
          <w:pPr>
            <w:pStyle w:val="B5BF58398EF147D1BD596E24C7E4BE4F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F6487D" w:rsidP="00F6487D">
          <w:pPr>
            <w:pStyle w:val="EBA0AA0254C641B98A33C63E11B48EC0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F6487D" w:rsidP="00F6487D">
          <w:pPr>
            <w:pStyle w:val="D9484940B9B74C19B9C9F67A0D8DD6FD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F6487D" w:rsidP="00F6487D">
          <w:pPr>
            <w:pStyle w:val="3F1C3174481E450985D2041DE804FC28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F6487D" w:rsidP="00F6487D">
          <w:pPr>
            <w:pStyle w:val="C499C30D4C4044339241C04ED251E80A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F6487D" w:rsidP="00F6487D">
          <w:pPr>
            <w:pStyle w:val="17EA11FCAFE34B9C9D2B955AF18127E5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F6487D" w:rsidP="00F6487D">
          <w:pPr>
            <w:pStyle w:val="843AF17E534843C6B064C539B1B23EB6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F6487D" w:rsidP="00F6487D">
          <w:pPr>
            <w:pStyle w:val="5E194F9D016044BD8E07424879C6CEBA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F6487D" w:rsidP="00F6487D">
          <w:pPr>
            <w:pStyle w:val="D6EC307BD561411C823635398FFF17C9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F6487D" w:rsidP="00F6487D">
          <w:pPr>
            <w:pStyle w:val="B40AD156B3FF494CA6B09240AF1852D7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F6487D" w:rsidP="00F6487D">
          <w:pPr>
            <w:pStyle w:val="9294D1F6D50F438185EE9634A3045382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F6487D" w:rsidP="00F6487D">
          <w:pPr>
            <w:pStyle w:val="B38EBE298F624E5EBC6885C62249DB37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F6487D" w:rsidP="00F6487D">
          <w:pPr>
            <w:pStyle w:val="87F3AAFF2A1147079EBEAD5E9AD09404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F6487D" w:rsidP="00F6487D">
          <w:pPr>
            <w:pStyle w:val="B713CC29FD7A4CB181C84C220ECF176D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F6487D" w:rsidP="00F6487D">
          <w:pPr>
            <w:pStyle w:val="03DC97ACBC8E42AD8EC8817EA1ED359E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F6487D" w:rsidP="00F6487D">
          <w:pPr>
            <w:pStyle w:val="98DEE2BBEA9D438581934394F50EFE24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F6487D" w:rsidP="00F6487D">
          <w:pPr>
            <w:pStyle w:val="3F59DDF6FCD44B52B2B1E3435A99ECD1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F6487D" w:rsidP="00F6487D">
          <w:pPr>
            <w:pStyle w:val="14003D18E086497FB4FFE7802219D6ED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F6487D" w:rsidP="00F6487D">
          <w:pPr>
            <w:pStyle w:val="5D7BB8680BCD4B7BAB2E66F0A436E001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F6487D" w:rsidP="00F6487D">
          <w:pPr>
            <w:pStyle w:val="F585EADD01764CE79CC46B16932526ED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F6487D" w:rsidP="00F6487D">
          <w:pPr>
            <w:pStyle w:val="A57853B1C55C47699D1C2C8D61D7228D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F6487D" w:rsidP="00F6487D">
          <w:pPr>
            <w:pStyle w:val="9A0F9DA1452442DC92C29ACA8E88F029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F6487D" w:rsidP="00F6487D">
          <w:pPr>
            <w:pStyle w:val="507F24B7E5B94F39BA087D717ACFA51F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F6487D" w:rsidP="00F6487D">
          <w:pPr>
            <w:pStyle w:val="C3569666973449C0902E6ABF51E53DB0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F6487D" w:rsidP="00F6487D">
          <w:pPr>
            <w:pStyle w:val="04696397080E41B1864D22FDE6C28FE4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F6487D" w:rsidP="00F6487D">
          <w:pPr>
            <w:pStyle w:val="B075BFA1F2B04506B66BDB7197CE7B8E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F6487D" w:rsidP="00F6487D">
          <w:pPr>
            <w:pStyle w:val="29043AB05F0149E5BF8F8BE9561B1CC0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F6487D" w:rsidP="00F6487D">
          <w:pPr>
            <w:pStyle w:val="DB4E58551C4349E6B17C14BBAFC7F53B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F6487D" w:rsidP="00F6487D">
          <w:pPr>
            <w:pStyle w:val="A20378D79E414C72B0597B103540418D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F6487D" w:rsidP="00F6487D">
          <w:pPr>
            <w:pStyle w:val="BBB533B150DC47409DE327415209C5BA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F6487D" w:rsidP="00F6487D">
          <w:pPr>
            <w:pStyle w:val="242AB9A62A5C4845A66FABE00351FFD9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F6487D" w:rsidP="00F6487D">
          <w:pPr>
            <w:pStyle w:val="F4BC503EFEA747CAB18587EA3BBB490B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F6487D" w:rsidP="00F6487D">
          <w:pPr>
            <w:pStyle w:val="BB095B48F3B34993B2723679B607FC6C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F6487D" w:rsidP="00F6487D">
          <w:pPr>
            <w:pStyle w:val="5E507FC34F044A56AFB35F1BC902F19F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F6487D" w:rsidP="00F6487D">
          <w:pPr>
            <w:pStyle w:val="63EE7F5E9008432EAAC28098C4E537F7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F6487D" w:rsidP="00F6487D">
          <w:pPr>
            <w:pStyle w:val="AC90C47A7696466F854639C42D2D77AD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F6487D" w:rsidP="00F6487D">
          <w:pPr>
            <w:pStyle w:val="40B849C197564BF9A0E3EA1249BEEB27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F6487D" w:rsidP="00F6487D">
          <w:pPr>
            <w:pStyle w:val="A5C48B79821D495C9A80898618818E0C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F6487D" w:rsidP="00F6487D">
          <w:pPr>
            <w:pStyle w:val="A1EAE44E57AB428E8F3F13B92DB4513A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F6487D" w:rsidP="00F6487D">
          <w:pPr>
            <w:pStyle w:val="BC39F189559448C6BDAD5CA932CB8E831"/>
          </w:pPr>
          <w:r w:rsidRPr="00EE2BCB">
            <w:rPr>
              <w:lang w:bidi="lt-LT"/>
            </w:rPr>
            <w:t>Žiniatinklio adresas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F6487D" w:rsidP="00F6487D">
          <w:pPr>
            <w:pStyle w:val="CC21CA08A1244A329D43391B027051DD1"/>
          </w:pPr>
          <w:r w:rsidRPr="00EE2BCB">
            <w:rPr>
              <w:rFonts w:eastAsia="Times New Roman"/>
              <w:lang w:bidi="lt-LT"/>
            </w:rPr>
            <w:t>Jūsų vardas ir pavardė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F6487D" w:rsidP="00F6487D">
          <w:pPr>
            <w:pStyle w:val="806E87A790034897BAE9C3EDB03776821"/>
          </w:pPr>
          <w:r w:rsidRPr="00EE2BCB">
            <w:rPr>
              <w:lang w:bidi="lt-LT"/>
            </w:rPr>
            <w:t>Adresas</w:t>
          </w:r>
          <w:r w:rsidRPr="00EE2BCB"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F6487D" w:rsidP="00F6487D">
          <w:pPr>
            <w:pStyle w:val="C8CD0564BDD64F4299574B759F27C14C1"/>
          </w:pPr>
          <w:r w:rsidRPr="00EE2BCB">
            <w:rPr>
              <w:lang w:bidi="lt-LT"/>
            </w:rPr>
            <w:t>Telefonas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F6487D" w:rsidP="00F6487D">
          <w:pPr>
            <w:pStyle w:val="6D4133065E1E4368BA7230F852B0901C1"/>
          </w:pPr>
          <w:r w:rsidRPr="00EE2BCB">
            <w:rPr>
              <w:lang w:bidi="lt-LT"/>
            </w:rPr>
            <w:t>El. paštas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F6487D" w:rsidP="00F6487D">
          <w:pPr>
            <w:pStyle w:val="0C0E8D3FC82F4C83811E783DC8B918D21"/>
          </w:pPr>
          <w:r w:rsidRPr="00EE2BCB">
            <w:rPr>
              <w:lang w:bidi="lt-LT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F6487D" w:rsidP="00F6487D">
          <w:pPr>
            <w:pStyle w:val="6E05D381D9D44DF5B7DC5298A2D237321"/>
          </w:pPr>
          <w:r w:rsidRPr="00EE2BCB">
            <w:rPr>
              <w:lang w:bidi="lt-LT"/>
            </w:rPr>
            <w:t>„Twitter“ sisteminė nuoroda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F6487D" w:rsidP="00F6487D">
          <w:pPr>
            <w:pStyle w:val="66ECA03E55084983A1D834D7EBF917DC1"/>
          </w:pPr>
          <w:r w:rsidRPr="00EE2BCB">
            <w:rPr>
              <w:lang w:bidi="lt-LT"/>
            </w:rPr>
            <w:t>Žiniatinklio adresas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097494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6487D"/>
    <w:rPr>
      <w:rFonts w:cs="Times New Roman"/>
      <w:sz w:val="3276"/>
      <w:szCs w:val="327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Vietosrezervavimoenklotekstas">
    <w:name w:val="Placeholder Text"/>
    <w:basedOn w:val="Numatytasispastraiposriftas"/>
    <w:uiPriority w:val="99"/>
    <w:semiHidden/>
    <w:rsid w:val="00F6487D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ACE4AB28EA45E48AFEBD4C6FE6D23B">
    <w:name w:val="D1ACE4AB28EA45E48AFEBD4C6FE6D23B"/>
    <w:rsid w:val="00097494"/>
    <w:rPr>
      <w:lang w:eastAsia="lt-LT"/>
    </w:rPr>
  </w:style>
  <w:style w:type="paragraph" w:customStyle="1" w:styleId="B62BFCF291824473B2D240A64C6E0E2B">
    <w:name w:val="B62BFCF291824473B2D240A64C6E0E2B"/>
    <w:rsid w:val="00097494"/>
    <w:rPr>
      <w:lang w:eastAsia="lt-LT"/>
    </w:rPr>
  </w:style>
  <w:style w:type="paragraph" w:customStyle="1" w:styleId="BD5F21DA24354895A192D2FEC491C883">
    <w:name w:val="BD5F21DA24354895A192D2FEC491C883"/>
    <w:rsid w:val="00097494"/>
    <w:rPr>
      <w:lang w:eastAsia="lt-LT"/>
    </w:rPr>
  </w:style>
  <w:style w:type="paragraph" w:customStyle="1" w:styleId="014F0D7043404967A8B13EDE3DC8E3F8">
    <w:name w:val="014F0D7043404967A8B13EDE3DC8E3F8"/>
    <w:rsid w:val="00097494"/>
    <w:rPr>
      <w:lang w:eastAsia="lt-LT"/>
    </w:rPr>
  </w:style>
  <w:style w:type="paragraph" w:customStyle="1" w:styleId="EFCD4E7EB50748D5AE917D80FCC2E6F6">
    <w:name w:val="EFCD4E7EB50748D5AE917D80FCC2E6F6"/>
    <w:rsid w:val="00097494"/>
    <w:rPr>
      <w:lang w:eastAsia="lt-LT"/>
    </w:rPr>
  </w:style>
  <w:style w:type="paragraph" w:customStyle="1" w:styleId="EE5BE44F802B41BAAE551A259274AC4F">
    <w:name w:val="EE5BE44F802B41BAAE551A259274AC4F"/>
    <w:rsid w:val="00097494"/>
    <w:rPr>
      <w:lang w:eastAsia="lt-LT"/>
    </w:rPr>
  </w:style>
  <w:style w:type="paragraph" w:customStyle="1" w:styleId="7E79725BBB624238961E346897611EB5">
    <w:name w:val="7E79725BBB624238961E346897611EB5"/>
    <w:rsid w:val="00097494"/>
    <w:rPr>
      <w:lang w:eastAsia="lt-LT"/>
    </w:rPr>
  </w:style>
  <w:style w:type="paragraph" w:customStyle="1" w:styleId="356BC8DF11CC42AA92F4CCE5FF0CC119">
    <w:name w:val="356BC8DF11CC42AA92F4CCE5FF0CC119"/>
    <w:rsid w:val="00097494"/>
    <w:rPr>
      <w:lang w:eastAsia="lt-LT"/>
    </w:rPr>
  </w:style>
  <w:style w:type="paragraph" w:customStyle="1" w:styleId="B9AD77DF45D5417FA19A7DA551EA6754">
    <w:name w:val="B9AD77DF45D5417FA19A7DA551EA6754"/>
    <w:rsid w:val="00097494"/>
    <w:rPr>
      <w:lang w:eastAsia="lt-LT"/>
    </w:rPr>
  </w:style>
  <w:style w:type="paragraph" w:customStyle="1" w:styleId="88D438029BB34DADB7ACC26E3DC91A67">
    <w:name w:val="88D438029BB34DADB7ACC26E3DC91A67"/>
    <w:rsid w:val="00097494"/>
    <w:rPr>
      <w:lang w:eastAsia="lt-LT"/>
    </w:rPr>
  </w:style>
  <w:style w:type="paragraph" w:customStyle="1" w:styleId="1B958D60FD024F979C83EB27F20DF5EE">
    <w:name w:val="1B958D60FD024F979C83EB27F20DF5EE"/>
    <w:rsid w:val="00097494"/>
    <w:rPr>
      <w:lang w:eastAsia="lt-LT"/>
    </w:rPr>
  </w:style>
  <w:style w:type="paragraph" w:customStyle="1" w:styleId="47D68C7FD2C94515A46F56BA26D2DBB9">
    <w:name w:val="47D68C7FD2C94515A46F56BA26D2DBB9"/>
    <w:rsid w:val="00097494"/>
    <w:rPr>
      <w:lang w:eastAsia="lt-LT"/>
    </w:rPr>
  </w:style>
  <w:style w:type="paragraph" w:customStyle="1" w:styleId="C758893D82F241BBA1D5FC3A3BB3E6C8">
    <w:name w:val="C758893D82F241BBA1D5FC3A3BB3E6C8"/>
    <w:rsid w:val="00097494"/>
    <w:rPr>
      <w:lang w:eastAsia="lt-LT"/>
    </w:rPr>
  </w:style>
  <w:style w:type="paragraph" w:customStyle="1" w:styleId="725E366EC109459A9980372A58AE074F">
    <w:name w:val="725E366EC109459A9980372A58AE074F"/>
    <w:rsid w:val="00097494"/>
    <w:rPr>
      <w:lang w:eastAsia="lt-LT"/>
    </w:rPr>
  </w:style>
  <w:style w:type="paragraph" w:customStyle="1" w:styleId="CAD3970EE8614164BB507E21EB51860D">
    <w:name w:val="CAD3970EE8614164BB507E21EB51860D"/>
    <w:rsid w:val="00097494"/>
    <w:rPr>
      <w:lang w:eastAsia="lt-LT"/>
    </w:rPr>
  </w:style>
  <w:style w:type="paragraph" w:customStyle="1" w:styleId="45C451895F9C41F9AA428553A552386F">
    <w:name w:val="45C451895F9C41F9AA428553A552386F"/>
    <w:rsid w:val="00097494"/>
    <w:rPr>
      <w:lang w:eastAsia="lt-LT"/>
    </w:rPr>
  </w:style>
  <w:style w:type="paragraph" w:customStyle="1" w:styleId="5676048166CF44669759B4BC9AABD5AC">
    <w:name w:val="5676048166CF44669759B4BC9AABD5AC"/>
    <w:rsid w:val="00097494"/>
    <w:rPr>
      <w:lang w:eastAsia="lt-LT"/>
    </w:rPr>
  </w:style>
  <w:style w:type="paragraph" w:customStyle="1" w:styleId="4F334978D6DC4A7CA1BA813648E742BC">
    <w:name w:val="4F334978D6DC4A7CA1BA813648E742BC"/>
    <w:rsid w:val="00097494"/>
    <w:rPr>
      <w:lang w:eastAsia="lt-LT"/>
    </w:rPr>
  </w:style>
  <w:style w:type="paragraph" w:customStyle="1" w:styleId="352D48C13600462A96EF940EBEB035B8">
    <w:name w:val="352D48C13600462A96EF940EBEB035B8"/>
    <w:rsid w:val="00097494"/>
    <w:rPr>
      <w:lang w:eastAsia="lt-LT"/>
    </w:rPr>
  </w:style>
  <w:style w:type="paragraph" w:customStyle="1" w:styleId="513566A1839347419B2E4B322531D851">
    <w:name w:val="513566A1839347419B2E4B322531D851"/>
    <w:rsid w:val="00097494"/>
    <w:rPr>
      <w:lang w:eastAsia="lt-LT"/>
    </w:rPr>
  </w:style>
  <w:style w:type="paragraph" w:customStyle="1" w:styleId="70666EB6A5B940C3861B6F8C66F8F4E8">
    <w:name w:val="70666EB6A5B940C3861B6F8C66F8F4E8"/>
    <w:rsid w:val="00097494"/>
    <w:rPr>
      <w:lang w:eastAsia="lt-LT"/>
    </w:rPr>
  </w:style>
  <w:style w:type="paragraph" w:customStyle="1" w:styleId="7753F04A52624672BAD7FF5E9CD07A1D">
    <w:name w:val="7753F04A52624672BAD7FF5E9CD07A1D"/>
    <w:rsid w:val="00097494"/>
    <w:rPr>
      <w:lang w:eastAsia="lt-LT"/>
    </w:rPr>
  </w:style>
  <w:style w:type="paragraph" w:customStyle="1" w:styleId="A5516CE1F4724434B0FD3D8E7D7A022E">
    <w:name w:val="A5516CE1F4724434B0FD3D8E7D7A022E"/>
    <w:rsid w:val="00097494"/>
    <w:rPr>
      <w:lang w:eastAsia="lt-LT"/>
    </w:rPr>
  </w:style>
  <w:style w:type="paragraph" w:customStyle="1" w:styleId="5B26EEBE13EB47A0BC345D63441F57B1">
    <w:name w:val="5B26EEBE13EB47A0BC345D63441F57B1"/>
    <w:rsid w:val="00097494"/>
    <w:rPr>
      <w:lang w:eastAsia="lt-LT"/>
    </w:rPr>
  </w:style>
  <w:style w:type="paragraph" w:customStyle="1" w:styleId="7AA5F69CB768448B91BC5A35C917F726">
    <w:name w:val="7AA5F69CB768448B91BC5A35C917F726"/>
    <w:rsid w:val="00097494"/>
    <w:rPr>
      <w:lang w:eastAsia="lt-LT"/>
    </w:rPr>
  </w:style>
  <w:style w:type="paragraph" w:customStyle="1" w:styleId="703BC009F99F4B3D9F6F090B80B2CC7E">
    <w:name w:val="703BC009F99F4B3D9F6F090B80B2CC7E"/>
    <w:rsid w:val="00097494"/>
    <w:rPr>
      <w:lang w:eastAsia="lt-LT"/>
    </w:rPr>
  </w:style>
  <w:style w:type="paragraph" w:customStyle="1" w:styleId="92D156B86AEC4B2F9E95D4C346D0D04A">
    <w:name w:val="92D156B86AEC4B2F9E95D4C346D0D04A"/>
    <w:rsid w:val="00097494"/>
    <w:rPr>
      <w:lang w:eastAsia="lt-LT"/>
    </w:rPr>
  </w:style>
  <w:style w:type="paragraph" w:customStyle="1" w:styleId="F2C2BFC4F92D4E16A10021584F2C04DB">
    <w:name w:val="F2C2BFC4F92D4E16A10021584F2C04DB"/>
    <w:rsid w:val="00097494"/>
    <w:rPr>
      <w:lang w:eastAsia="lt-LT"/>
    </w:rPr>
  </w:style>
  <w:style w:type="paragraph" w:customStyle="1" w:styleId="A7E17F853251484B92A8122061A47C4D">
    <w:name w:val="A7E17F853251484B92A8122061A47C4D"/>
    <w:rsid w:val="00097494"/>
    <w:rPr>
      <w:lang w:eastAsia="lt-LT"/>
    </w:rPr>
  </w:style>
  <w:style w:type="paragraph" w:customStyle="1" w:styleId="A59203D7F0B045F5AB4C0B1FACCD8F07">
    <w:name w:val="A59203D7F0B045F5AB4C0B1FACCD8F07"/>
    <w:rsid w:val="00097494"/>
    <w:rPr>
      <w:lang w:eastAsia="lt-LT"/>
    </w:rPr>
  </w:style>
  <w:style w:type="paragraph" w:customStyle="1" w:styleId="60D4844196134690985646D3368807DA">
    <w:name w:val="60D4844196134690985646D3368807DA"/>
    <w:rsid w:val="00097494"/>
    <w:rPr>
      <w:lang w:eastAsia="lt-LT"/>
    </w:rPr>
  </w:style>
  <w:style w:type="paragraph" w:customStyle="1" w:styleId="C6ACF3970F1F40EC984AB246AF5B4DDC">
    <w:name w:val="C6ACF3970F1F40EC984AB246AF5B4DDC"/>
    <w:rsid w:val="00097494"/>
    <w:rPr>
      <w:lang w:eastAsia="lt-LT"/>
    </w:rPr>
  </w:style>
  <w:style w:type="paragraph" w:customStyle="1" w:styleId="66CB8A134E8940E9AF3753078FE3B54C">
    <w:name w:val="66CB8A134E8940E9AF3753078FE3B54C"/>
    <w:rsid w:val="00097494"/>
    <w:rPr>
      <w:lang w:eastAsia="lt-LT"/>
    </w:rPr>
  </w:style>
  <w:style w:type="paragraph" w:customStyle="1" w:styleId="ABE7E073E9274AC0B5B335684E6B74BD">
    <w:name w:val="ABE7E073E9274AC0B5B335684E6B74BD"/>
    <w:rsid w:val="00097494"/>
    <w:rPr>
      <w:lang w:eastAsia="lt-LT"/>
    </w:rPr>
  </w:style>
  <w:style w:type="paragraph" w:customStyle="1" w:styleId="E8AC4A0F9ED4451EBC8009E5AC483BF5">
    <w:name w:val="E8AC4A0F9ED4451EBC8009E5AC483BF5"/>
    <w:rsid w:val="00097494"/>
    <w:rPr>
      <w:lang w:eastAsia="lt-LT"/>
    </w:rPr>
  </w:style>
  <w:style w:type="paragraph" w:customStyle="1" w:styleId="0D7936450E754B55AEDC2BF2CF62077C">
    <w:name w:val="0D7936450E754B55AEDC2BF2CF62077C"/>
    <w:rsid w:val="00097494"/>
    <w:rPr>
      <w:lang w:eastAsia="lt-LT"/>
    </w:rPr>
  </w:style>
  <w:style w:type="paragraph" w:customStyle="1" w:styleId="3B2BEDF5D5F1476AA0BDA34535CF8B98">
    <w:name w:val="3B2BEDF5D5F1476AA0BDA34535CF8B98"/>
    <w:rsid w:val="00097494"/>
    <w:rPr>
      <w:lang w:eastAsia="lt-LT"/>
    </w:rPr>
  </w:style>
  <w:style w:type="paragraph" w:customStyle="1" w:styleId="881FE44DEFE94F39B86830822AC3DCA1">
    <w:name w:val="881FE44DEFE94F39B86830822AC3DCA1"/>
    <w:rsid w:val="00097494"/>
    <w:rPr>
      <w:lang w:eastAsia="lt-LT"/>
    </w:rPr>
  </w:style>
  <w:style w:type="paragraph" w:customStyle="1" w:styleId="84746C02CD364DF9ABEAF9D2048E1B4E">
    <w:name w:val="84746C02CD364DF9ABEAF9D2048E1B4E"/>
    <w:rsid w:val="00097494"/>
    <w:rPr>
      <w:lang w:eastAsia="lt-LT"/>
    </w:rPr>
  </w:style>
  <w:style w:type="paragraph" w:customStyle="1" w:styleId="6F319E7B734F40D399A2284873E26693">
    <w:name w:val="6F319E7B734F40D399A2284873E26693"/>
    <w:rsid w:val="00097494"/>
    <w:rPr>
      <w:lang w:eastAsia="lt-LT"/>
    </w:rPr>
  </w:style>
  <w:style w:type="paragraph" w:customStyle="1" w:styleId="0C5E6B1A781B45B382D884F73A0A7B33">
    <w:name w:val="0C5E6B1A781B45B382D884F73A0A7B33"/>
    <w:rsid w:val="00097494"/>
    <w:rPr>
      <w:lang w:eastAsia="lt-LT"/>
    </w:rPr>
  </w:style>
  <w:style w:type="paragraph" w:customStyle="1" w:styleId="89E5D8A84615430E8800993916A2D650">
    <w:name w:val="89E5D8A84615430E8800993916A2D650"/>
    <w:rsid w:val="00097494"/>
    <w:rPr>
      <w:lang w:eastAsia="lt-LT"/>
    </w:rPr>
  </w:style>
  <w:style w:type="paragraph" w:customStyle="1" w:styleId="3189D4D4D20145F19A6F4CA6B0F158DF">
    <w:name w:val="3189D4D4D20145F19A6F4CA6B0F158DF"/>
    <w:rsid w:val="00097494"/>
    <w:rPr>
      <w:lang w:eastAsia="lt-LT"/>
    </w:rPr>
  </w:style>
  <w:style w:type="paragraph" w:customStyle="1" w:styleId="FD4872358CFD43308D28E95E698A2268">
    <w:name w:val="FD4872358CFD43308D28E95E698A2268"/>
    <w:rsid w:val="00097494"/>
    <w:rPr>
      <w:lang w:eastAsia="lt-LT"/>
    </w:rPr>
  </w:style>
  <w:style w:type="paragraph" w:customStyle="1" w:styleId="0628FD345AD3472BAEFBC4C6DB61CA8E">
    <w:name w:val="0628FD345AD3472BAEFBC4C6DB61CA8E"/>
    <w:rsid w:val="00097494"/>
    <w:rPr>
      <w:lang w:eastAsia="lt-LT"/>
    </w:rPr>
  </w:style>
  <w:style w:type="paragraph" w:customStyle="1" w:styleId="9EC507FBA3AA48B69A05B2D1ACE98552">
    <w:name w:val="9EC507FBA3AA48B69A05B2D1ACE98552"/>
    <w:rsid w:val="00097494"/>
    <w:rPr>
      <w:lang w:eastAsia="lt-LT"/>
    </w:rPr>
  </w:style>
  <w:style w:type="paragraph" w:customStyle="1" w:styleId="A2148940853F4E3BAE9B57A498CE0430">
    <w:name w:val="A2148940853F4E3BAE9B57A498CE0430"/>
    <w:rsid w:val="00097494"/>
    <w:rPr>
      <w:lang w:eastAsia="lt-LT"/>
    </w:rPr>
  </w:style>
  <w:style w:type="paragraph" w:customStyle="1" w:styleId="4EDD06ED35D84AF5ADEC58A473992FEF">
    <w:name w:val="4EDD06ED35D84AF5ADEC58A473992FEF"/>
    <w:rsid w:val="00097494"/>
    <w:rPr>
      <w:lang w:eastAsia="lt-LT"/>
    </w:rPr>
  </w:style>
  <w:style w:type="paragraph" w:customStyle="1" w:styleId="1D75C406DC4840939BC2582F17782F21">
    <w:name w:val="1D75C406DC4840939BC2582F17782F21"/>
    <w:rsid w:val="00097494"/>
    <w:rPr>
      <w:lang w:eastAsia="lt-LT"/>
    </w:rPr>
  </w:style>
  <w:style w:type="paragraph" w:customStyle="1" w:styleId="9A3AE859BA2548BE96A397B9E5FD75CC">
    <w:name w:val="9A3AE859BA2548BE96A397B9E5FD75CC"/>
    <w:rsid w:val="00097494"/>
    <w:rPr>
      <w:lang w:eastAsia="lt-LT"/>
    </w:rPr>
  </w:style>
  <w:style w:type="paragraph" w:customStyle="1" w:styleId="AD750F955B134C2EBD8CF94B05EA8F5C">
    <w:name w:val="AD750F955B134C2EBD8CF94B05EA8F5C"/>
    <w:rsid w:val="00097494"/>
    <w:rPr>
      <w:lang w:eastAsia="lt-LT"/>
    </w:rPr>
  </w:style>
  <w:style w:type="paragraph" w:customStyle="1" w:styleId="395421B7F676437E916ADB646FAD90E3">
    <w:name w:val="395421B7F676437E916ADB646FAD90E3"/>
    <w:rsid w:val="00097494"/>
    <w:rPr>
      <w:lang w:eastAsia="lt-LT"/>
    </w:rPr>
  </w:style>
  <w:style w:type="paragraph" w:customStyle="1" w:styleId="E1CE00F610224222A51206AD5D645D56">
    <w:name w:val="E1CE00F610224222A51206AD5D645D56"/>
    <w:rsid w:val="00097494"/>
    <w:rPr>
      <w:lang w:eastAsia="lt-LT"/>
    </w:rPr>
  </w:style>
  <w:style w:type="paragraph" w:customStyle="1" w:styleId="3D845A5335E54801893F5DA0C2ACB251">
    <w:name w:val="3D845A5335E54801893F5DA0C2ACB251"/>
    <w:rsid w:val="00097494"/>
    <w:rPr>
      <w:lang w:eastAsia="lt-LT"/>
    </w:rPr>
  </w:style>
  <w:style w:type="paragraph" w:customStyle="1" w:styleId="988FA06627114AD29A8CA337AE6BF288">
    <w:name w:val="988FA06627114AD29A8CA337AE6BF288"/>
    <w:rsid w:val="00097494"/>
    <w:rPr>
      <w:lang w:eastAsia="lt-LT"/>
    </w:rPr>
  </w:style>
  <w:style w:type="paragraph" w:customStyle="1" w:styleId="7B952CFA03404D788CD6605FB2293CDE">
    <w:name w:val="7B952CFA03404D788CD6605FB2293CDE"/>
    <w:rsid w:val="00097494"/>
    <w:rPr>
      <w:lang w:eastAsia="lt-LT"/>
    </w:rPr>
  </w:style>
  <w:style w:type="paragraph" w:customStyle="1" w:styleId="B4ABE8A3D3934C078C44EC19BB2EE2FF">
    <w:name w:val="B4ABE8A3D3934C078C44EC19BB2EE2FF"/>
    <w:rsid w:val="00097494"/>
    <w:rPr>
      <w:lang w:eastAsia="lt-LT"/>
    </w:rPr>
  </w:style>
  <w:style w:type="paragraph" w:customStyle="1" w:styleId="14254BC9E2F746D5BC7E5D3C549E4040">
    <w:name w:val="14254BC9E2F746D5BC7E5D3C549E4040"/>
    <w:rsid w:val="00097494"/>
    <w:rPr>
      <w:lang w:eastAsia="lt-LT"/>
    </w:rPr>
  </w:style>
  <w:style w:type="paragraph" w:customStyle="1" w:styleId="32A88080AFE346489405E45AA46F0222">
    <w:name w:val="32A88080AFE346489405E45AA46F0222"/>
    <w:rsid w:val="00097494"/>
    <w:rPr>
      <w:lang w:eastAsia="lt-LT"/>
    </w:rPr>
  </w:style>
  <w:style w:type="paragraph" w:customStyle="1" w:styleId="375479EBAB6F4E22A3866CD833377D34">
    <w:name w:val="375479EBAB6F4E22A3866CD833377D34"/>
    <w:rsid w:val="00097494"/>
    <w:rPr>
      <w:lang w:eastAsia="lt-LT"/>
    </w:rPr>
  </w:style>
  <w:style w:type="paragraph" w:customStyle="1" w:styleId="02CEC1C7A00A45C0B83806ECA3B74548">
    <w:name w:val="02CEC1C7A00A45C0B83806ECA3B74548"/>
    <w:rsid w:val="00097494"/>
    <w:rPr>
      <w:lang w:eastAsia="lt-LT"/>
    </w:rPr>
  </w:style>
  <w:style w:type="paragraph" w:customStyle="1" w:styleId="AE98280BEACD49DFB9D5472211D7B8A9">
    <w:name w:val="AE98280BEACD49DFB9D5472211D7B8A9"/>
    <w:rsid w:val="00097494"/>
    <w:rPr>
      <w:lang w:eastAsia="lt-LT"/>
    </w:rPr>
  </w:style>
  <w:style w:type="paragraph" w:customStyle="1" w:styleId="B230162A53F64198865F21658FBE87C2">
    <w:name w:val="B230162A53F64198865F21658FBE87C2"/>
    <w:rsid w:val="00097494"/>
    <w:rPr>
      <w:lang w:eastAsia="lt-LT"/>
    </w:rPr>
  </w:style>
  <w:style w:type="paragraph" w:customStyle="1" w:styleId="8DB429677A9F4C9B8F4E23A551DDB2B4">
    <w:name w:val="8DB429677A9F4C9B8F4E23A551DDB2B4"/>
    <w:rsid w:val="00097494"/>
    <w:rPr>
      <w:lang w:eastAsia="lt-LT"/>
    </w:rPr>
  </w:style>
  <w:style w:type="paragraph" w:customStyle="1" w:styleId="2481F44516CB4236B3D8AAD8BF1107F3">
    <w:name w:val="2481F44516CB4236B3D8AAD8BF1107F3"/>
    <w:rsid w:val="00097494"/>
    <w:rPr>
      <w:lang w:eastAsia="lt-LT"/>
    </w:rPr>
  </w:style>
  <w:style w:type="paragraph" w:customStyle="1" w:styleId="4078D352FAE74894A480A274AD653F88">
    <w:name w:val="4078D352FAE74894A480A274AD653F88"/>
    <w:rsid w:val="00097494"/>
    <w:rPr>
      <w:lang w:eastAsia="lt-LT"/>
    </w:rPr>
  </w:style>
  <w:style w:type="paragraph" w:customStyle="1" w:styleId="87DB56762B8246EFBF98CED4672DF22A">
    <w:name w:val="87DB56762B8246EFBF98CED4672DF22A"/>
    <w:rsid w:val="00097494"/>
    <w:rPr>
      <w:lang w:eastAsia="lt-LT"/>
    </w:rPr>
  </w:style>
  <w:style w:type="paragraph" w:customStyle="1" w:styleId="F5AEA0D62B474FD2A77E699BD8A58436">
    <w:name w:val="F5AEA0D62B474FD2A77E699BD8A58436"/>
    <w:rsid w:val="00097494"/>
    <w:rPr>
      <w:lang w:eastAsia="lt-LT"/>
    </w:rPr>
  </w:style>
  <w:style w:type="paragraph" w:customStyle="1" w:styleId="0F2B6FDCF0DC4FA7BCC7D8A4A43B08A2">
    <w:name w:val="0F2B6FDCF0DC4FA7BCC7D8A4A43B08A2"/>
    <w:rsid w:val="00097494"/>
    <w:rPr>
      <w:lang w:eastAsia="lt-LT"/>
    </w:rPr>
  </w:style>
  <w:style w:type="paragraph" w:customStyle="1" w:styleId="8C353D341B774746B9E634BD18A3AF41">
    <w:name w:val="8C353D341B774746B9E634BD18A3AF41"/>
    <w:rsid w:val="00097494"/>
    <w:rPr>
      <w:lang w:eastAsia="lt-L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Office_15820531_TF03424893</Template>
  <TotalTime>38</TotalTime>
  <Pages>1</Pages>
  <Words>995</Words>
  <Characters>568</Characters>
  <Application>Microsoft Office Word</Application>
  <DocSecurity>0</DocSecurity>
  <Lines>4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