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명함 레이아웃, 페이지당 10개"/>
      </w:tblPr>
      <w:tblGrid>
        <w:gridCol w:w="2892"/>
        <w:gridCol w:w="2891"/>
        <w:gridCol w:w="2891"/>
        <w:gridCol w:w="2891"/>
        <w:gridCol w:w="2891"/>
      </w:tblGrid>
      <w:tr w:rsidR="00EE2BCB" w:rsidRPr="003403D3" w:rsidTr="00FB07B4">
        <w:trPr>
          <w:trHeight w:val="5040"/>
        </w:trPr>
        <w:tc>
          <w:tcPr>
            <w:tcW w:w="2880" w:type="dxa"/>
            <w:vAlign w:val="bottom"/>
          </w:tcPr>
          <w:sdt>
            <w:sdtPr>
              <w:rPr>
                <w:rFonts w:ascii="바탕" w:hAnsi="바탕" w:hint="eastAsia"/>
              </w:rPr>
              <w:alias w:val="이름 입력:"/>
              <w:tag w:val="이름 입력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pStyle w:val="1"/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바탕" w:hAnsi="바탕" w:hint="eastAsia"/>
              </w:rPr>
              <w:alias w:val="이름 입력:"/>
              <w:tag w:val="이름 입력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pStyle w:val="1"/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바탕" w:hAnsi="바탕" w:hint="eastAsia"/>
              </w:rPr>
              <w:alias w:val="이름 입력:"/>
              <w:tag w:val="이름 입력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pStyle w:val="1"/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  <w:bookmarkStart w:id="0" w:name="_GoBack"/>
            <w:bookmarkEnd w:id="0"/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바탕" w:hAnsi="바탕" w:hint="eastAsia"/>
              </w:rPr>
              <w:alias w:val="이름 입력:"/>
              <w:tag w:val="이름 입력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pStyle w:val="1"/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바탕" w:hAnsi="바탕" w:hint="eastAsia"/>
              </w:rPr>
              <w:alias w:val="이름 입력:"/>
              <w:tag w:val="이름 입력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pStyle w:val="1"/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</w:tr>
      <w:tr w:rsidR="00EE2BCB" w:rsidRPr="003403D3" w:rsidTr="004876BB">
        <w:trPr>
          <w:trHeight w:val="5102"/>
        </w:trPr>
        <w:tc>
          <w:tcPr>
            <w:tcW w:w="2880" w:type="dxa"/>
            <w:vAlign w:val="bottom"/>
          </w:tcPr>
          <w:p w:rsidR="00EE2BCB" w:rsidRPr="003403D3" w:rsidRDefault="0002636B" w:rsidP="003403D3">
            <w:pPr>
              <w:pStyle w:val="1"/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이름 입력:"/>
                <w:tag w:val="이름 입력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바탕" w:hAnsi="바탕" w:hint="eastAsia"/>
              </w:rPr>
              <w:alias w:val="이름 입력:"/>
              <w:tag w:val="이름 입력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pStyle w:val="1"/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바탕" w:hAnsi="바탕" w:hint="eastAsia"/>
              </w:rPr>
              <w:alias w:val="이름 입력:"/>
              <w:tag w:val="이름 입력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pStyle w:val="1"/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바탕" w:hAnsi="바탕" w:hint="eastAsia"/>
              </w:rPr>
              <w:alias w:val="이름 입력:"/>
              <w:tag w:val="이름 입력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pStyle w:val="1"/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ascii="바탕" w:hAnsi="바탕" w:hint="eastAsia"/>
              </w:rPr>
              <w:alias w:val="이름 입력:"/>
              <w:tag w:val="이름 입력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pStyle w:val="1"/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이름</w:t>
                </w:r>
              </w:p>
            </w:sdtContent>
          </w:sdt>
          <w:sdt>
            <w:sdtPr>
              <w:rPr>
                <w:rFonts w:ascii="바탕" w:hAnsi="바탕" w:hint="eastAsia"/>
              </w:rPr>
              <w:alias w:val="나머지 주소, 시/도, 우편 번호 입력:"/>
              <w:tag w:val="나머지 주소, 시/도, 우편 번호 입력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나머지 주소</w:t>
                </w:r>
                <w:r w:rsidRPr="003403D3">
                  <w:rPr>
                    <w:rFonts w:ascii="바탕" w:hAnsi="바탕" w:hint="eastAsia"/>
                    <w:lang w:val="ko-KR" w:bidi="ko-KR"/>
                  </w:rPr>
                  <w:br/>
                  <w:t>시/도, 우편 번호</w:t>
                </w:r>
              </w:p>
            </w:sdtContent>
          </w:sdt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화 번호 입력:"/>
                <w:tag w:val="전화 번호 입력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전화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전자 메일 입력:"/>
                <w:tag w:val="전자 메일 입력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전자 메일</w:t>
                </w:r>
              </w:sdtContent>
            </w:sdt>
          </w:p>
          <w:p w:rsidR="00EE2BCB" w:rsidRPr="003403D3" w:rsidRDefault="0002636B" w:rsidP="003403D3">
            <w:pPr>
              <w:rPr>
                <w:rFonts w:ascii="바탕" w:hAnsi="바탕"/>
              </w:rPr>
            </w:pPr>
            <w:sdt>
              <w:sdtPr>
                <w:rPr>
                  <w:rFonts w:ascii="바탕" w:hAnsi="바탕" w:hint="eastAsia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@twitter</w:t>
                </w:r>
              </w:sdtContent>
            </w:sdt>
            <w:r w:rsidR="00EE2BCB" w:rsidRPr="003403D3">
              <w:rPr>
                <w:rFonts w:ascii="바탕" w:hAnsi="바탕" w:hint="eastAsia"/>
                <w:lang w:val="ko-KR" w:bidi="ko-KR"/>
              </w:rPr>
              <w:t xml:space="preserve">: </w:t>
            </w:r>
            <w:sdt>
              <w:sdtPr>
                <w:rPr>
                  <w:rFonts w:ascii="바탕" w:hAnsi="바탕" w:hint="eastAsia"/>
                </w:rPr>
                <w:alias w:val="twitter 핸들 입력:"/>
                <w:tag w:val="twitter 핸들 입력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3403D3">
                  <w:rPr>
                    <w:rFonts w:ascii="바탕" w:hAnsi="바탕" w:hint="eastAsia"/>
                    <w:lang w:val="ko-KR" w:bidi="ko-KR"/>
                  </w:rPr>
                  <w:t>Twitter 핸들</w:t>
                </w:r>
              </w:sdtContent>
            </w:sdt>
          </w:p>
          <w:sdt>
            <w:sdtPr>
              <w:rPr>
                <w:rFonts w:ascii="바탕" w:hAnsi="바탕" w:hint="eastAsia"/>
              </w:rPr>
              <w:alias w:val="웹 주소 입력:"/>
              <w:tag w:val="웹 주소 입력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3403D3" w:rsidRDefault="00EE2BCB" w:rsidP="003403D3">
                <w:pPr>
                  <w:rPr>
                    <w:rFonts w:ascii="바탕" w:hAnsi="바탕"/>
                  </w:rPr>
                </w:pPr>
                <w:r w:rsidRPr="003403D3">
                  <w:rPr>
                    <w:rFonts w:ascii="바탕" w:hAnsi="바탕" w:hint="eastAsia"/>
                    <w:lang w:val="ko-KR" w:bidi="ko-KR"/>
                  </w:rPr>
                  <w:t>웹 주소</w:t>
                </w:r>
              </w:p>
            </w:sdtContent>
          </w:sdt>
        </w:tc>
      </w:tr>
    </w:tbl>
    <w:p w:rsidR="002C74C0" w:rsidRPr="003403D3" w:rsidRDefault="0002636B" w:rsidP="003403D3">
      <w:pPr>
        <w:rPr>
          <w:rFonts w:ascii="바탕" w:hAnsi="바탕"/>
        </w:rPr>
      </w:pPr>
    </w:p>
    <w:sectPr w:rsidR="002C74C0" w:rsidRPr="003403D3" w:rsidSect="002C1A65">
      <w:headerReference w:type="default" r:id="rId7"/>
      <w:pgSz w:w="16838" w:h="11906" w:orient="landscape" w:code="9"/>
      <w:pgMar w:top="907" w:right="1191" w:bottom="510" w:left="1191" w:header="62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36B" w:rsidRDefault="0002636B" w:rsidP="008F07DC">
      <w:r>
        <w:separator/>
      </w:r>
    </w:p>
  </w:endnote>
  <w:endnote w:type="continuationSeparator" w:id="0">
    <w:p w:rsidR="0002636B" w:rsidRDefault="0002636B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36B" w:rsidRDefault="0002636B" w:rsidP="008F07DC">
      <w:r>
        <w:separator/>
      </w:r>
    </w:p>
  </w:footnote>
  <w:footnote w:type="continuationSeparator" w:id="0">
    <w:p w:rsidR="0002636B" w:rsidRDefault="0002636B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326880" cy="6601968"/>
              <wp:effectExtent l="0" t="0" r="7620" b="8890"/>
              <wp:wrapNone/>
              <wp:docPr id="4" name="그룹 4" descr="파란색 질감 배경에 웃는 얼굴의 흰색 구름과 노란색 해가 그려진 익살스러운 배경 일러스트레이션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968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그림 1" descr="파란색 질감 배경에 웃는 얼굴의 흰색 구름과 노란색 해가 그려진 익살스러운 배경 일러스트레이션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그림 2" descr="파란색 질감 배경에 웃는 얼굴의 흰색 구름과 노란색 해가 그려진 익살스러운 배경 일러스트레이션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그림 3" descr="파란색 질감 배경에 웃는 얼굴의 흰색 구름과 노란색 해가 그려진 익살스러운 배경 일러스트레이션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F54F4F" id="그룹 4" o:spid="_x0000_s1026" alt="파란색 질감 배경에 웃는 얼굴의 흰색 구름과 노란색 해가 그려진 익살스러운 배경 일러스트레이션" style="position:absolute;left:0;text-align:left;margin-left:0;margin-top:0;width:734.4pt;height:519.85pt;z-index:-251657216;mso-position-horizontal:center;mso-position-horizontal-relative:page;mso-position-vertical:center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그림 1" o:spid="_x0000_s1027" type="#_x0000_t75" alt="파란색 질감 배경에 웃는 얼굴의 흰색 구름과 노란색 해가 그려진 익살스러운 배경 일러스트레이션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파란색 질감 배경에 웃는 얼굴의 흰색 구름과 노란색 해가 그려진 익살스러운 배경 일러스트레이션" cropbottom="419f" cropright="410f"/>
                <v:path arrowok="t"/>
              </v:shape>
              <v:shape id="그림 2" o:spid="_x0000_s1028" type="#_x0000_t75" alt="파란색 질감 배경에 웃는 얼굴의 흰색 구름과 노란색 해가 그려진 익살스러운 배경 일러스트레이션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파란색 질감 배경에 웃는 얼굴의 흰색 구름과 노란색 해가 그려진 익살스러운 배경 일러스트레이션" cropleft="4489f" cropright="6499f"/>
                <v:path arrowok="t"/>
              </v:shape>
              <v:shape id="그림 3" o:spid="_x0000_s1029" type="#_x0000_t75" alt="파란색 질감 배경에 웃는 얼굴의 흰색 구름과 노란색 해가 그려진 익살스러운 배경 일러스트레이션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파란색 질감 배경에 웃는 얼굴의 흰색 구름과 노란색 해가 그려진 익살스러운 배경 일러스트레이션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0026B2"/>
    <w:rsid w:val="0002636B"/>
    <w:rsid w:val="000B648D"/>
    <w:rsid w:val="001F3351"/>
    <w:rsid w:val="00293B83"/>
    <w:rsid w:val="002C1A65"/>
    <w:rsid w:val="003316BC"/>
    <w:rsid w:val="003403D3"/>
    <w:rsid w:val="00481F05"/>
    <w:rsid w:val="004876BB"/>
    <w:rsid w:val="00597750"/>
    <w:rsid w:val="005C55A0"/>
    <w:rsid w:val="005F3E61"/>
    <w:rsid w:val="006A3CE7"/>
    <w:rsid w:val="006E48F3"/>
    <w:rsid w:val="008F07DC"/>
    <w:rsid w:val="00953677"/>
    <w:rsid w:val="00BD0135"/>
    <w:rsid w:val="00C900FB"/>
    <w:rsid w:val="00C90344"/>
    <w:rsid w:val="00EA2BC4"/>
    <w:rsid w:val="00EE2BCB"/>
    <w:rsid w:val="00F1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5C71" w:themeColor="accent1"/>
        <w:sz w:val="22"/>
        <w:szCs w:val="22"/>
        <w:lang w:val="en-US" w:eastAsia="ko-KR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3D3"/>
    <w:rPr>
      <w:rFonts w:eastAsia="바탕"/>
    </w:rPr>
  </w:style>
  <w:style w:type="paragraph" w:styleId="1">
    <w:name w:val="heading 1"/>
    <w:basedOn w:val="a"/>
    <w:next w:val="a"/>
    <w:link w:val="1Char"/>
    <w:uiPriority w:val="9"/>
    <w:qFormat/>
    <w:rsid w:val="003403D3"/>
    <w:pPr>
      <w:keepNext/>
      <w:keepLines/>
      <w:outlineLvl w:val="0"/>
    </w:pPr>
    <w:rPr>
      <w:rFonts w:asciiTheme="majorHAnsi" w:hAnsiTheme="majorHAnsi" w:cstheme="majorBidi"/>
      <w:b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403D3"/>
    <w:pPr>
      <w:keepNext/>
      <w:keepLines/>
      <w:spacing w:before="40"/>
      <w:outlineLvl w:val="1"/>
    </w:pPr>
    <w:rPr>
      <w:rFonts w:asciiTheme="majorHAnsi" w:hAnsiTheme="majorHAnsi" w:cstheme="majorBidi"/>
      <w:color w:val="002E38" w:themeColor="accent1" w:themeShade="80"/>
      <w:sz w:val="26"/>
      <w:szCs w:val="2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hAnsi="Consolas"/>
      <w:kern w:val="22"/>
      <w:szCs w:val="20"/>
      <w:lang w:eastAsia="ja-JP"/>
      <w14:ligatures w14:val="standard"/>
    </w:rPr>
  </w:style>
  <w:style w:type="character" w:customStyle="1" w:styleId="Char">
    <w:name w:val="매크로 텍스트 Char"/>
    <w:basedOn w:val="a0"/>
    <w:link w:val="a3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a4">
    <w:name w:val="header"/>
    <w:basedOn w:val="a"/>
    <w:link w:val="Char0"/>
    <w:uiPriority w:val="99"/>
    <w:unhideWhenUsed/>
    <w:rsid w:val="003403D3"/>
  </w:style>
  <w:style w:type="character" w:customStyle="1" w:styleId="Char0">
    <w:name w:val="머리글 Char"/>
    <w:basedOn w:val="a0"/>
    <w:link w:val="a4"/>
    <w:uiPriority w:val="99"/>
    <w:rsid w:val="003403D3"/>
    <w:rPr>
      <w:rFonts w:eastAsia="바탕"/>
    </w:rPr>
  </w:style>
  <w:style w:type="paragraph" w:styleId="a5">
    <w:name w:val="footer"/>
    <w:basedOn w:val="a"/>
    <w:link w:val="Char1"/>
    <w:uiPriority w:val="99"/>
    <w:unhideWhenUsed/>
    <w:rsid w:val="003403D3"/>
  </w:style>
  <w:style w:type="character" w:customStyle="1" w:styleId="Char1">
    <w:name w:val="바닥글 Char"/>
    <w:basedOn w:val="a0"/>
    <w:link w:val="a5"/>
    <w:uiPriority w:val="99"/>
    <w:rsid w:val="003403D3"/>
    <w:rPr>
      <w:rFonts w:eastAsia="바탕"/>
    </w:rPr>
  </w:style>
  <w:style w:type="paragraph" w:styleId="a6">
    <w:name w:val="Title"/>
    <w:basedOn w:val="a"/>
    <w:link w:val="Char2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2">
    <w:name w:val="제목 Char"/>
    <w:basedOn w:val="a0"/>
    <w:link w:val="a6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7">
    <w:name w:val="Subtitle"/>
    <w:basedOn w:val="a"/>
    <w:link w:val="Char3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Char3">
    <w:name w:val="부제 Char"/>
    <w:basedOn w:val="a0"/>
    <w:link w:val="a7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8Char">
    <w:name w:val="제목 8 Char"/>
    <w:basedOn w:val="a0"/>
    <w:link w:val="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9Char">
    <w:name w:val="제목 9 Char"/>
    <w:basedOn w:val="a0"/>
    <w:link w:val="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a8">
    <w:name w:val="Intense Emphasis"/>
    <w:basedOn w:val="a0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a9">
    <w:name w:val="Quote"/>
    <w:basedOn w:val="a"/>
    <w:next w:val="a"/>
    <w:link w:val="Char4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har4">
    <w:name w:val="인용 Char"/>
    <w:basedOn w:val="a0"/>
    <w:link w:val="a9"/>
    <w:uiPriority w:val="29"/>
    <w:semiHidden/>
    <w:rsid w:val="008F07DC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Char5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Char5">
    <w:name w:val="강한 인용 Char"/>
    <w:basedOn w:val="a0"/>
    <w:link w:val="aa"/>
    <w:uiPriority w:val="30"/>
    <w:semiHidden/>
    <w:rsid w:val="008F07DC"/>
    <w:rPr>
      <w:i/>
      <w:iCs/>
      <w:color w:val="002E38" w:themeColor="accent1" w:themeShade="80"/>
    </w:rPr>
  </w:style>
  <w:style w:type="character" w:styleId="ab">
    <w:name w:val="Intense Reference"/>
    <w:basedOn w:val="a0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ac">
    <w:name w:val="caption"/>
    <w:basedOn w:val="a"/>
    <w:next w:val="a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1Char">
    <w:name w:val="제목 1 Char"/>
    <w:basedOn w:val="a0"/>
    <w:link w:val="1"/>
    <w:uiPriority w:val="9"/>
    <w:rsid w:val="003403D3"/>
    <w:rPr>
      <w:rFonts w:asciiTheme="majorHAnsi" w:eastAsia="바탕" w:hAnsiTheme="majorHAnsi" w:cstheme="majorBidi"/>
      <w:b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8F07DC"/>
    <w:pPr>
      <w:outlineLvl w:val="9"/>
    </w:pPr>
  </w:style>
  <w:style w:type="character" w:customStyle="1" w:styleId="2Char">
    <w:name w:val="제목 2 Char"/>
    <w:basedOn w:val="a0"/>
    <w:link w:val="2"/>
    <w:uiPriority w:val="9"/>
    <w:semiHidden/>
    <w:rsid w:val="003403D3"/>
    <w:rPr>
      <w:rFonts w:asciiTheme="majorHAnsi" w:eastAsia="바탕" w:hAnsiTheme="majorHAnsi" w:cstheme="majorBidi"/>
      <w:color w:val="002E38" w:themeColor="accent1" w:themeShade="80"/>
      <w:sz w:val="26"/>
      <w:szCs w:val="26"/>
    </w:rPr>
  </w:style>
  <w:style w:type="paragraph" w:styleId="ad">
    <w:name w:val="Balloon Text"/>
    <w:basedOn w:val="a"/>
    <w:link w:val="Char6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Char6">
    <w:name w:val="풍선 도움말 텍스트 Char"/>
    <w:basedOn w:val="a0"/>
    <w:link w:val="ad"/>
    <w:uiPriority w:val="99"/>
    <w:semiHidden/>
    <w:rsid w:val="008F07DC"/>
    <w:rPr>
      <w:rFonts w:ascii="Segoe UI" w:hAnsi="Segoe UI" w:cs="Segoe UI"/>
      <w:szCs w:val="18"/>
    </w:rPr>
  </w:style>
  <w:style w:type="paragraph" w:styleId="ae">
    <w:name w:val="Block Text"/>
    <w:basedOn w:val="a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3">
    <w:name w:val="Body Text 3"/>
    <w:basedOn w:val="a"/>
    <w:link w:val="3Ch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3Char">
    <w:name w:val="본문 3 Char"/>
    <w:basedOn w:val="a0"/>
    <w:link w:val="3"/>
    <w:uiPriority w:val="99"/>
    <w:semiHidden/>
    <w:rsid w:val="008F07DC"/>
    <w:rPr>
      <w:szCs w:val="16"/>
    </w:rPr>
  </w:style>
  <w:style w:type="paragraph" w:styleId="30">
    <w:name w:val="Body Text Indent 3"/>
    <w:basedOn w:val="a"/>
    <w:link w:val="3Char0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3Char0">
    <w:name w:val="본문 들여쓰기 3 Char"/>
    <w:basedOn w:val="a0"/>
    <w:link w:val="30"/>
    <w:uiPriority w:val="99"/>
    <w:semiHidden/>
    <w:rsid w:val="008F07DC"/>
    <w:rPr>
      <w:szCs w:val="16"/>
    </w:rPr>
  </w:style>
  <w:style w:type="character" w:styleId="af">
    <w:name w:val="annotation reference"/>
    <w:basedOn w:val="a0"/>
    <w:uiPriority w:val="99"/>
    <w:semiHidden/>
    <w:unhideWhenUsed/>
    <w:rsid w:val="008F07DC"/>
    <w:rPr>
      <w:sz w:val="22"/>
      <w:szCs w:val="16"/>
    </w:rPr>
  </w:style>
  <w:style w:type="paragraph" w:styleId="af0">
    <w:name w:val="annotation text"/>
    <w:basedOn w:val="a"/>
    <w:link w:val="Char7"/>
    <w:uiPriority w:val="99"/>
    <w:semiHidden/>
    <w:unhideWhenUsed/>
    <w:rsid w:val="008F07DC"/>
    <w:rPr>
      <w:szCs w:val="20"/>
    </w:rPr>
  </w:style>
  <w:style w:type="character" w:customStyle="1" w:styleId="Char7">
    <w:name w:val="메모 텍스트 Char"/>
    <w:basedOn w:val="a0"/>
    <w:link w:val="af0"/>
    <w:uiPriority w:val="99"/>
    <w:semiHidden/>
    <w:rsid w:val="008F07DC"/>
    <w:rPr>
      <w:szCs w:val="20"/>
    </w:rPr>
  </w:style>
  <w:style w:type="paragraph" w:styleId="af1">
    <w:name w:val="annotation subject"/>
    <w:basedOn w:val="af0"/>
    <w:next w:val="af0"/>
    <w:link w:val="Char8"/>
    <w:uiPriority w:val="99"/>
    <w:semiHidden/>
    <w:unhideWhenUsed/>
    <w:rsid w:val="008F07DC"/>
    <w:rPr>
      <w:b/>
      <w:bCs/>
    </w:rPr>
  </w:style>
  <w:style w:type="character" w:customStyle="1" w:styleId="Char8">
    <w:name w:val="메모 주제 Char"/>
    <w:basedOn w:val="Char7"/>
    <w:link w:val="af1"/>
    <w:uiPriority w:val="99"/>
    <w:semiHidden/>
    <w:rsid w:val="008F07DC"/>
    <w:rPr>
      <w:b/>
      <w:bCs/>
      <w:szCs w:val="20"/>
    </w:rPr>
  </w:style>
  <w:style w:type="paragraph" w:styleId="af2">
    <w:name w:val="Document Map"/>
    <w:basedOn w:val="a"/>
    <w:link w:val="Char9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Char9">
    <w:name w:val="문서 구조 Char"/>
    <w:basedOn w:val="a0"/>
    <w:link w:val="af2"/>
    <w:uiPriority w:val="99"/>
    <w:semiHidden/>
    <w:rsid w:val="008F07DC"/>
    <w:rPr>
      <w:rFonts w:ascii="Segoe UI" w:hAnsi="Segoe UI" w:cs="Segoe UI"/>
      <w:szCs w:val="16"/>
    </w:rPr>
  </w:style>
  <w:style w:type="paragraph" w:styleId="af3">
    <w:name w:val="endnote text"/>
    <w:basedOn w:val="a"/>
    <w:link w:val="Chara"/>
    <w:uiPriority w:val="99"/>
    <w:semiHidden/>
    <w:unhideWhenUsed/>
    <w:rsid w:val="008F07DC"/>
    <w:rPr>
      <w:szCs w:val="20"/>
    </w:rPr>
  </w:style>
  <w:style w:type="character" w:customStyle="1" w:styleId="Chara">
    <w:name w:val="미주 텍스트 Char"/>
    <w:basedOn w:val="a0"/>
    <w:link w:val="af3"/>
    <w:uiPriority w:val="99"/>
    <w:semiHidden/>
    <w:rsid w:val="008F07DC"/>
    <w:rPr>
      <w:szCs w:val="20"/>
    </w:rPr>
  </w:style>
  <w:style w:type="paragraph" w:styleId="af4">
    <w:name w:val="envelope return"/>
    <w:basedOn w:val="a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af5">
    <w:name w:val="footnote text"/>
    <w:basedOn w:val="a"/>
    <w:link w:val="Charb"/>
    <w:uiPriority w:val="99"/>
    <w:semiHidden/>
    <w:unhideWhenUsed/>
    <w:rsid w:val="008F07DC"/>
    <w:rPr>
      <w:szCs w:val="20"/>
    </w:rPr>
  </w:style>
  <w:style w:type="character" w:customStyle="1" w:styleId="Charb">
    <w:name w:val="각주 텍스트 Char"/>
    <w:basedOn w:val="a0"/>
    <w:link w:val="af5"/>
    <w:uiPriority w:val="99"/>
    <w:semiHidden/>
    <w:rsid w:val="008F07DC"/>
    <w:rPr>
      <w:szCs w:val="20"/>
    </w:rPr>
  </w:style>
  <w:style w:type="character" w:styleId="HTML">
    <w:name w:val="HTML Code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Ch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Char">
    <w:name w:val="미리 서식이 지정된 HTML Char"/>
    <w:basedOn w:val="a0"/>
    <w:link w:val="HTML1"/>
    <w:uiPriority w:val="99"/>
    <w:semiHidden/>
    <w:rsid w:val="008F07DC"/>
    <w:rPr>
      <w:rFonts w:ascii="Consolas" w:hAnsi="Consolas"/>
      <w:szCs w:val="20"/>
    </w:rPr>
  </w:style>
  <w:style w:type="character" w:styleId="HTML2">
    <w:name w:val="HTML Typewriter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af6">
    <w:name w:val="Plain Text"/>
    <w:basedOn w:val="a"/>
    <w:link w:val="Charc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Charc">
    <w:name w:val="글자만 Char"/>
    <w:basedOn w:val="a0"/>
    <w:link w:val="af6"/>
    <w:uiPriority w:val="99"/>
    <w:semiHidden/>
    <w:rsid w:val="008F07DC"/>
    <w:rPr>
      <w:rFonts w:ascii="Consolas" w:hAnsi="Consolas"/>
      <w:szCs w:val="21"/>
    </w:rPr>
  </w:style>
  <w:style w:type="character" w:styleId="af7">
    <w:name w:val="Placeholder Text"/>
    <w:basedOn w:val="a0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0200A3" w:rsidP="000200A3">
          <w:pPr>
            <w:pStyle w:val="61751A2BF08D4433BE32BD6C49D58A2F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0200A3" w:rsidP="000200A3">
          <w:pPr>
            <w:pStyle w:val="44B6891E68284A228E60A0A90CA0EF5E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0200A3" w:rsidP="000200A3">
          <w:pPr>
            <w:pStyle w:val="C3F59890460E4FDE8BC634E0D11BAD3C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0200A3" w:rsidP="000200A3">
          <w:pPr>
            <w:pStyle w:val="9F8BFD8A00974A4EAE664C38E9530A6B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0200A3" w:rsidP="000200A3">
          <w:pPr>
            <w:pStyle w:val="2DB300036B7A44608B8248D6AC8D6A28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0200A3" w:rsidP="000200A3">
          <w:pPr>
            <w:pStyle w:val="F5F32F1C8DBB44499DAD070A8B4BB888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0200A3" w:rsidP="000200A3">
          <w:pPr>
            <w:pStyle w:val="935CC20D92E54899BCE515D9A291781A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0200A3" w:rsidP="000200A3">
          <w:pPr>
            <w:pStyle w:val="497842A4D96D4990AF0939ECA3BAEAE3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0200A3" w:rsidP="000200A3">
          <w:pPr>
            <w:pStyle w:val="FCE87D51527F403CAC5D4D3A9A0FFCF9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0200A3" w:rsidP="000200A3">
          <w:pPr>
            <w:pStyle w:val="54A25BF130B74AFA87A816CD1BDFA9E8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0200A3" w:rsidP="000200A3">
          <w:pPr>
            <w:pStyle w:val="740A7C05D53E4FBA9535856538E9FF37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0200A3" w:rsidP="000200A3">
          <w:pPr>
            <w:pStyle w:val="D405DB9F0E1B4EEEBD176E24C48E1FD4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0200A3" w:rsidP="000200A3">
          <w:pPr>
            <w:pStyle w:val="9EA814B3162C407FB64BC8C873E65339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0200A3" w:rsidP="000200A3">
          <w:pPr>
            <w:pStyle w:val="BEB43983431C45F69ED7B1A598CCDD91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0200A3" w:rsidP="000200A3">
          <w:pPr>
            <w:pStyle w:val="BD54F712089C4A7D83F9BA1E44760BF3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0200A3" w:rsidP="000200A3">
          <w:pPr>
            <w:pStyle w:val="B52EFD85EF724FB49806FD19340060CC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0200A3" w:rsidP="000200A3">
          <w:pPr>
            <w:pStyle w:val="5AC38FC2A5AC4F0D97A459B75B215435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0200A3" w:rsidP="000200A3">
          <w:pPr>
            <w:pStyle w:val="D13BEC89AA3A49D290D013DFF4FECD43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0200A3" w:rsidP="000200A3">
          <w:pPr>
            <w:pStyle w:val="5F0C00C586C34B6CADC2BD00A693D11D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0200A3" w:rsidP="000200A3">
          <w:pPr>
            <w:pStyle w:val="BDDE80B71B71412D8FB57C43012BD070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0200A3" w:rsidP="000200A3">
          <w:pPr>
            <w:pStyle w:val="98FDA0D21B07498296F53C70C182444B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0200A3" w:rsidP="000200A3">
          <w:pPr>
            <w:pStyle w:val="4319D86A3B854D60B5285237661530A3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0200A3" w:rsidP="000200A3">
          <w:pPr>
            <w:pStyle w:val="41F337D386D84D529A32C532592AC4F9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0200A3" w:rsidP="000200A3">
          <w:pPr>
            <w:pStyle w:val="B5BF58398EF147D1BD596E24C7E4BE4F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0200A3" w:rsidP="000200A3">
          <w:pPr>
            <w:pStyle w:val="EBA0AA0254C641B98A33C63E11B48EC0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0200A3" w:rsidP="000200A3">
          <w:pPr>
            <w:pStyle w:val="D9484940B9B74C19B9C9F67A0D8DD6FD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0200A3" w:rsidP="000200A3">
          <w:pPr>
            <w:pStyle w:val="3F1C3174481E450985D2041DE804FC28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0200A3" w:rsidP="000200A3">
          <w:pPr>
            <w:pStyle w:val="C499C30D4C4044339241C04ED251E80A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0200A3" w:rsidP="000200A3">
          <w:pPr>
            <w:pStyle w:val="17EA11FCAFE34B9C9D2B955AF18127E5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0200A3" w:rsidP="000200A3">
          <w:pPr>
            <w:pStyle w:val="843AF17E534843C6B064C539B1B23EB6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0200A3" w:rsidP="000200A3">
          <w:pPr>
            <w:pStyle w:val="5E194F9D016044BD8E07424879C6CEBA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0200A3" w:rsidP="000200A3">
          <w:pPr>
            <w:pStyle w:val="D6EC307BD561411C823635398FFF17C9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0200A3" w:rsidP="000200A3">
          <w:pPr>
            <w:pStyle w:val="B40AD156B3FF494CA6B09240AF1852D7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0200A3" w:rsidP="000200A3">
          <w:pPr>
            <w:pStyle w:val="9294D1F6D50F438185EE9634A3045382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0200A3" w:rsidP="000200A3">
          <w:pPr>
            <w:pStyle w:val="B38EBE298F624E5EBC6885C62249DB37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0200A3" w:rsidP="000200A3">
          <w:pPr>
            <w:pStyle w:val="87F3AAFF2A1147079EBEAD5E9AD09404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0200A3" w:rsidP="000200A3">
          <w:pPr>
            <w:pStyle w:val="B713CC29FD7A4CB181C84C220ECF176D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0200A3" w:rsidP="000200A3">
          <w:pPr>
            <w:pStyle w:val="03DC97ACBC8E42AD8EC8817EA1ED359E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0200A3" w:rsidP="000200A3">
          <w:pPr>
            <w:pStyle w:val="98DEE2BBEA9D438581934394F50EFE24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0200A3" w:rsidP="000200A3">
          <w:pPr>
            <w:pStyle w:val="3F59DDF6FCD44B52B2B1E3435A99ECD1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0200A3" w:rsidP="000200A3">
          <w:pPr>
            <w:pStyle w:val="14003D18E086497FB4FFE7802219D6ED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0200A3" w:rsidP="000200A3">
          <w:pPr>
            <w:pStyle w:val="5D7BB8680BCD4B7BAB2E66F0A436E001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0200A3" w:rsidP="000200A3">
          <w:pPr>
            <w:pStyle w:val="F585EADD01764CE79CC46B16932526ED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0200A3" w:rsidP="000200A3">
          <w:pPr>
            <w:pStyle w:val="A57853B1C55C47699D1C2C8D61D7228D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0200A3" w:rsidP="000200A3">
          <w:pPr>
            <w:pStyle w:val="9A0F9DA1452442DC92C29ACA8E88F029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0200A3" w:rsidP="000200A3">
          <w:pPr>
            <w:pStyle w:val="507F24B7E5B94F39BA087D717ACFA51F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0200A3" w:rsidP="000200A3">
          <w:pPr>
            <w:pStyle w:val="C3569666973449C0902E6ABF51E53DB0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0200A3" w:rsidP="000200A3">
          <w:pPr>
            <w:pStyle w:val="04696397080E41B1864D22FDE6C28FE4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0200A3" w:rsidP="000200A3">
          <w:pPr>
            <w:pStyle w:val="B075BFA1F2B04506B66BDB7197CE7B8E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0200A3" w:rsidP="000200A3">
          <w:pPr>
            <w:pStyle w:val="29043AB05F0149E5BF8F8BE9561B1CC0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0200A3" w:rsidP="000200A3">
          <w:pPr>
            <w:pStyle w:val="DB4E58551C4349E6B17C14BBAFC7F53B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0200A3" w:rsidP="000200A3">
          <w:pPr>
            <w:pStyle w:val="A20378D79E414C72B0597B103540418D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0200A3" w:rsidP="000200A3">
          <w:pPr>
            <w:pStyle w:val="BBB533B150DC47409DE327415209C5BA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0200A3" w:rsidP="000200A3">
          <w:pPr>
            <w:pStyle w:val="242AB9A62A5C4845A66FABE00351FFD9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0200A3" w:rsidP="000200A3">
          <w:pPr>
            <w:pStyle w:val="F4BC503EFEA747CAB18587EA3BBB490B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0200A3" w:rsidP="000200A3">
          <w:pPr>
            <w:pStyle w:val="BB095B48F3B34993B2723679B607FC6C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0200A3" w:rsidP="000200A3">
          <w:pPr>
            <w:pStyle w:val="5E507FC34F044A56AFB35F1BC902F19F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0200A3" w:rsidP="000200A3">
          <w:pPr>
            <w:pStyle w:val="63EE7F5E9008432EAAC28098C4E537F7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0200A3" w:rsidP="000200A3">
          <w:pPr>
            <w:pStyle w:val="AC90C47A7696466F854639C42D2D77AD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0200A3" w:rsidP="000200A3">
          <w:pPr>
            <w:pStyle w:val="40B849C197564BF9A0E3EA1249BEEB27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0200A3" w:rsidP="000200A3">
          <w:pPr>
            <w:pStyle w:val="A5C48B79821D495C9A80898618818E0C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0200A3" w:rsidP="000200A3">
          <w:pPr>
            <w:pStyle w:val="A1EAE44E57AB428E8F3F13B92DB4513A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0200A3" w:rsidP="000200A3">
          <w:pPr>
            <w:pStyle w:val="BC39F189559448C6BDAD5CA932CB8E83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0200A3" w:rsidP="000200A3">
          <w:pPr>
            <w:pStyle w:val="CC21CA08A1244A329D43391B027051DD3"/>
          </w:pPr>
          <w:r w:rsidRPr="00953677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0200A3" w:rsidP="000200A3">
          <w:pPr>
            <w:pStyle w:val="806E87A790034897BAE9C3EDB03776823"/>
          </w:pPr>
          <w:r w:rsidRPr="00953677">
            <w:rPr>
              <w:rFonts w:ascii="맑은 고딕" w:hAnsi="맑은 고딕" w:hint="eastAsia"/>
              <w:lang w:val="ko-KR" w:bidi="ko-KR"/>
            </w:rPr>
            <w:t>나머지 주소</w:t>
          </w:r>
          <w:r w:rsidRPr="00953677">
            <w:rPr>
              <w:rFonts w:ascii="맑은 고딕" w:hAnsi="맑은 고딕" w:hint="eastAsia"/>
              <w:lang w:val="ko-KR" w:bidi="ko-KR"/>
            </w:rPr>
            <w:br/>
            <w:t>시/도, 우편 번호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0200A3" w:rsidP="000200A3">
          <w:pPr>
            <w:pStyle w:val="C8CD0564BDD64F4299574B759F27C14C3"/>
          </w:pPr>
          <w:r w:rsidRPr="00953677">
            <w:rPr>
              <w:rFonts w:ascii="맑은 고딕" w:hAnsi="맑은 고딕" w:hint="eastAsia"/>
              <w:lang w:val="ko-KR" w:bidi="ko-KR"/>
            </w:rPr>
            <w:t>전화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0200A3" w:rsidP="000200A3">
          <w:pPr>
            <w:pStyle w:val="6D4133065E1E4368BA7230F852B0901C3"/>
          </w:pPr>
          <w:r w:rsidRPr="00953677">
            <w:rPr>
              <w:rFonts w:ascii="맑은 고딕" w:hAnsi="맑은 고딕" w:hint="eastAsia"/>
              <w:lang w:val="ko-KR" w:bidi="ko-KR"/>
            </w:rPr>
            <w:t>전자 메일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0200A3" w:rsidP="000200A3">
          <w:pPr>
            <w:pStyle w:val="0C0E8D3FC82F4C83811E783DC8B918D23"/>
          </w:pPr>
          <w:r w:rsidRPr="00953677">
            <w:rPr>
              <w:rFonts w:ascii="맑은 고딕" w:hAnsi="맑은 고딕" w:hint="eastAsia"/>
              <w:lang w:val="ko-KR" w:bidi="ko-KR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0200A3" w:rsidP="000200A3">
          <w:pPr>
            <w:pStyle w:val="6E05D381D9D44DF5B7DC5298A2D237323"/>
          </w:pPr>
          <w:r w:rsidRPr="00953677">
            <w:rPr>
              <w:rFonts w:ascii="맑은 고딕" w:hAnsi="맑은 고딕" w:hint="eastAsia"/>
              <w:lang w:val="ko-KR" w:bidi="ko-KR"/>
            </w:rPr>
            <w:t>Twitter 핸들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0200A3" w:rsidP="000200A3">
          <w:pPr>
            <w:pStyle w:val="66ECA03E55084983A1D834D7EBF917DC3"/>
          </w:pPr>
          <w:r w:rsidRPr="00953677">
            <w:rPr>
              <w:rFonts w:ascii="맑은 고딕" w:hAnsi="맑은 고딕" w:hint="eastAsia"/>
              <w:lang w:val="ko-KR" w:bidi="ko-KR"/>
            </w:rPr>
            <w:t>웹 주소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0200A3"/>
    <w:rsid w:val="00210756"/>
    <w:rsid w:val="007A1A55"/>
    <w:rsid w:val="00BC0627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87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a3">
    <w:name w:val="Placeholder Text"/>
    <w:basedOn w:val="a0"/>
    <w:uiPriority w:val="99"/>
    <w:semiHidden/>
    <w:rsid w:val="000200A3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3F59890460E4FDE8BC634E0D11BAD3C2">
    <w:name w:val="C3F59890460E4FDE8BC634E0D11BAD3C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F8BFD8A00974A4EAE664C38E9530A6B2">
    <w:name w:val="9F8BFD8A00974A4EAE664C38E9530A6B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2DB300036B7A44608B8248D6AC8D6A282">
    <w:name w:val="2DB300036B7A44608B8248D6AC8D6A28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F5F32F1C8DBB44499DAD070A8B4BB8882">
    <w:name w:val="F5F32F1C8DBB44499DAD070A8B4BB888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35CC20D92E54899BCE515D9A291781A2">
    <w:name w:val="935CC20D92E54899BCE515D9A291781A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497842A4D96D4990AF0939ECA3BAEAE32">
    <w:name w:val="497842A4D96D4990AF0939ECA3BAEAE3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4A25BF130B74AFA87A816CD1BDFA9E82">
    <w:name w:val="54A25BF130B74AFA87A816CD1BDFA9E8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740A7C05D53E4FBA9535856538E9FF372">
    <w:name w:val="740A7C05D53E4FBA9535856538E9FF37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D405DB9F0E1B4EEEBD176E24C48E1FD42">
    <w:name w:val="D405DB9F0E1B4EEEBD176E24C48E1FD4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EA814B3162C407FB64BC8C873E653392">
    <w:name w:val="9EA814B3162C407FB64BC8C873E65339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EB43983431C45F69ED7B1A598CCDD912">
    <w:name w:val="BEB43983431C45F69ED7B1A598CCDD91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D54F712089C4A7D83F9BA1E44760BF32">
    <w:name w:val="BD54F712089C4A7D83F9BA1E44760BF3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AC38FC2A5AC4F0D97A459B75B2154352">
    <w:name w:val="5AC38FC2A5AC4F0D97A459B75B215435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D13BEC89AA3A49D290D013DFF4FECD432">
    <w:name w:val="D13BEC89AA3A49D290D013DFF4FECD43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F0C00C586C34B6CADC2BD00A693D11D2">
    <w:name w:val="5F0C00C586C34B6CADC2BD00A693D11D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DDE80B71B71412D8FB57C43012BD0702">
    <w:name w:val="BDDE80B71B71412D8FB57C43012BD070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8FDA0D21B07498296F53C70C182444B2">
    <w:name w:val="98FDA0D21B07498296F53C70C182444B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4319D86A3B854D60B5285237661530A32">
    <w:name w:val="4319D86A3B854D60B5285237661530A3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5BF58398EF147D1BD596E24C7E4BE4F2">
    <w:name w:val="B5BF58398EF147D1BD596E24C7E4BE4F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EBA0AA0254C641B98A33C63E11B48EC02">
    <w:name w:val="EBA0AA0254C641B98A33C63E11B48EC0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D9484940B9B74C19B9C9F67A0D8DD6FD2">
    <w:name w:val="D9484940B9B74C19B9C9F67A0D8DD6FD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3F1C3174481E450985D2041DE804FC282">
    <w:name w:val="3F1C3174481E450985D2041DE804FC28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499C30D4C4044339241C04ED251E80A2">
    <w:name w:val="C499C30D4C4044339241C04ED251E80A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17EA11FCAFE34B9C9D2B955AF18127E52">
    <w:name w:val="17EA11FCAFE34B9C9D2B955AF18127E5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E194F9D016044BD8E07424879C6CEBA2">
    <w:name w:val="5E194F9D016044BD8E07424879C6CEBA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D6EC307BD561411C823635398FFF17C92">
    <w:name w:val="D6EC307BD561411C823635398FFF17C9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40AD156B3FF494CA6B09240AF1852D72">
    <w:name w:val="B40AD156B3FF494CA6B09240AF1852D7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294D1F6D50F438185EE9634A30453822">
    <w:name w:val="9294D1F6D50F438185EE9634A3045382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38EBE298F624E5EBC6885C62249DB372">
    <w:name w:val="B38EBE298F624E5EBC6885C62249DB37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87F3AAFF2A1147079EBEAD5E9AD094042">
    <w:name w:val="87F3AAFF2A1147079EBEAD5E9AD09404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03DC97ACBC8E42AD8EC8817EA1ED359E2">
    <w:name w:val="03DC97ACBC8E42AD8EC8817EA1ED359E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8DEE2BBEA9D438581934394F50EFE242">
    <w:name w:val="98DEE2BBEA9D438581934394F50EFE24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3F59DDF6FCD44B52B2B1E3435A99ECD12">
    <w:name w:val="3F59DDF6FCD44B52B2B1E3435A99ECD1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14003D18E086497FB4FFE7802219D6ED2">
    <w:name w:val="14003D18E086497FB4FFE7802219D6ED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D7BB8680BCD4B7BAB2E66F0A436E0012">
    <w:name w:val="5D7BB8680BCD4B7BAB2E66F0A436E001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F585EADD01764CE79CC46B16932526ED2">
    <w:name w:val="F585EADD01764CE79CC46B16932526ED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A0F9DA1452442DC92C29ACA8E88F0292">
    <w:name w:val="9A0F9DA1452442DC92C29ACA8E88F029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07F24B7E5B94F39BA087D717ACFA51F2">
    <w:name w:val="507F24B7E5B94F39BA087D717ACFA51F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3569666973449C0902E6ABF51E53DB02">
    <w:name w:val="C3569666973449C0902E6ABF51E53DB0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04696397080E41B1864D22FDE6C28FE42">
    <w:name w:val="04696397080E41B1864D22FDE6C28FE4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075BFA1F2B04506B66BDB7197CE7B8E2">
    <w:name w:val="B075BFA1F2B04506B66BDB7197CE7B8E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29043AB05F0149E5BF8F8BE9561B1CC02">
    <w:name w:val="29043AB05F0149E5BF8F8BE9561B1CC0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A20378D79E414C72B0597B103540418D2">
    <w:name w:val="A20378D79E414C72B0597B103540418D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BB533B150DC47409DE327415209C5BA2">
    <w:name w:val="BBB533B150DC47409DE327415209C5BA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242AB9A62A5C4845A66FABE00351FFD92">
    <w:name w:val="242AB9A62A5C4845A66FABE00351FFD9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F4BC503EFEA747CAB18587EA3BBB490B2">
    <w:name w:val="F4BC503EFEA747CAB18587EA3BBB490B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B095B48F3B34993B2723679B607FC6C2">
    <w:name w:val="BB095B48F3B34993B2723679B607FC6C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E507FC34F044A56AFB35F1BC902F19F2">
    <w:name w:val="5E507FC34F044A56AFB35F1BC902F19F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AC90C47A7696466F854639C42D2D77AD2">
    <w:name w:val="AC90C47A7696466F854639C42D2D77AD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40B849C197564BF9A0E3EA1249BEEB272">
    <w:name w:val="40B849C197564BF9A0E3EA1249BEEB27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A5C48B79821D495C9A80898618818E0C2">
    <w:name w:val="A5C48B79821D495C9A80898618818E0C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A1EAE44E57AB428E8F3F13B92DB4513A2">
    <w:name w:val="A1EAE44E57AB428E8F3F13B92DB4513A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C39F189559448C6BDAD5CA932CB8E832">
    <w:name w:val="BC39F189559448C6BDAD5CA932CB8E83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C21CA08A1244A329D43391B027051DD2">
    <w:name w:val="CC21CA08A1244A329D43391B027051DD2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8CD0564BDD64F4299574B759F27C14C2">
    <w:name w:val="C8CD0564BDD64F4299574B759F27C14C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6D4133065E1E4368BA7230F852B0901C2">
    <w:name w:val="6D4133065E1E4368BA7230F852B0901C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0C0E8D3FC82F4C83811E783DC8B918D22">
    <w:name w:val="0C0E8D3FC82F4C83811E783DC8B918D2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6E05D381D9D44DF5B7DC5298A2D237322">
    <w:name w:val="6E05D381D9D44DF5B7DC5298A2D23732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66ECA03E55084983A1D834D7EBF917DC2">
    <w:name w:val="66ECA03E55084983A1D834D7EBF917DC2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61751A2BF08D4433BE32BD6C49D58A2F3">
    <w:name w:val="61751A2BF08D4433BE32BD6C49D58A2F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3">
    <w:name w:val="44B6891E68284A228E60A0A90CA0EF5E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3F59890460E4FDE8BC634E0D11BAD3C3">
    <w:name w:val="C3F59890460E4FDE8BC634E0D11BAD3C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F8BFD8A00974A4EAE664C38E9530A6B3">
    <w:name w:val="9F8BFD8A00974A4EAE664C38E9530A6B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2DB300036B7A44608B8248D6AC8D6A283">
    <w:name w:val="2DB300036B7A44608B8248D6AC8D6A28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F5F32F1C8DBB44499DAD070A8B4BB8883">
    <w:name w:val="F5F32F1C8DBB44499DAD070A8B4BB888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35CC20D92E54899BCE515D9A291781A3">
    <w:name w:val="935CC20D92E54899BCE515D9A291781A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497842A4D96D4990AF0939ECA3BAEAE33">
    <w:name w:val="497842A4D96D4990AF0939ECA3BAEAE3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3">
    <w:name w:val="FCE87D51527F403CAC5D4D3A9A0FFCF9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4A25BF130B74AFA87A816CD1BDFA9E83">
    <w:name w:val="54A25BF130B74AFA87A816CD1BDFA9E8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740A7C05D53E4FBA9535856538E9FF373">
    <w:name w:val="740A7C05D53E4FBA9535856538E9FF37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D405DB9F0E1B4EEEBD176E24C48E1FD43">
    <w:name w:val="D405DB9F0E1B4EEEBD176E24C48E1FD4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EA814B3162C407FB64BC8C873E653393">
    <w:name w:val="9EA814B3162C407FB64BC8C873E65339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EB43983431C45F69ED7B1A598CCDD913">
    <w:name w:val="BEB43983431C45F69ED7B1A598CCDD91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D54F712089C4A7D83F9BA1E44760BF33">
    <w:name w:val="BD54F712089C4A7D83F9BA1E44760BF3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3">
    <w:name w:val="B52EFD85EF724FB49806FD19340060CC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AC38FC2A5AC4F0D97A459B75B2154353">
    <w:name w:val="5AC38FC2A5AC4F0D97A459B75B215435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D13BEC89AA3A49D290D013DFF4FECD433">
    <w:name w:val="D13BEC89AA3A49D290D013DFF4FECD43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F0C00C586C34B6CADC2BD00A693D11D3">
    <w:name w:val="5F0C00C586C34B6CADC2BD00A693D11D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DDE80B71B71412D8FB57C43012BD0703">
    <w:name w:val="BDDE80B71B71412D8FB57C43012BD070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8FDA0D21B07498296F53C70C182444B3">
    <w:name w:val="98FDA0D21B07498296F53C70C182444B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4319D86A3B854D60B5285237661530A33">
    <w:name w:val="4319D86A3B854D60B5285237661530A3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3">
    <w:name w:val="41F337D386D84D529A32C532592AC4F9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5BF58398EF147D1BD596E24C7E4BE4F3">
    <w:name w:val="B5BF58398EF147D1BD596E24C7E4BE4F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EBA0AA0254C641B98A33C63E11B48EC03">
    <w:name w:val="EBA0AA0254C641B98A33C63E11B48EC0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D9484940B9B74C19B9C9F67A0D8DD6FD3">
    <w:name w:val="D9484940B9B74C19B9C9F67A0D8DD6FD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3F1C3174481E450985D2041DE804FC283">
    <w:name w:val="3F1C3174481E450985D2041DE804FC28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499C30D4C4044339241C04ED251E80A3">
    <w:name w:val="C499C30D4C4044339241C04ED251E80A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17EA11FCAFE34B9C9D2B955AF18127E53">
    <w:name w:val="17EA11FCAFE34B9C9D2B955AF18127E5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3">
    <w:name w:val="843AF17E534843C6B064C539B1B23EB6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E194F9D016044BD8E07424879C6CEBA3">
    <w:name w:val="5E194F9D016044BD8E07424879C6CEBA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D6EC307BD561411C823635398FFF17C93">
    <w:name w:val="D6EC307BD561411C823635398FFF17C9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40AD156B3FF494CA6B09240AF1852D73">
    <w:name w:val="B40AD156B3FF494CA6B09240AF1852D7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294D1F6D50F438185EE9634A30453823">
    <w:name w:val="9294D1F6D50F438185EE9634A3045382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38EBE298F624E5EBC6885C62249DB373">
    <w:name w:val="B38EBE298F624E5EBC6885C62249DB37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87F3AAFF2A1147079EBEAD5E9AD094043">
    <w:name w:val="87F3AAFF2A1147079EBEAD5E9AD09404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3">
    <w:name w:val="B713CC29FD7A4CB181C84C220ECF176D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03DC97ACBC8E42AD8EC8817EA1ED359E3">
    <w:name w:val="03DC97ACBC8E42AD8EC8817EA1ED359E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8DEE2BBEA9D438581934394F50EFE243">
    <w:name w:val="98DEE2BBEA9D438581934394F50EFE24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3F59DDF6FCD44B52B2B1E3435A99ECD13">
    <w:name w:val="3F59DDF6FCD44B52B2B1E3435A99ECD1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14003D18E086497FB4FFE7802219D6ED3">
    <w:name w:val="14003D18E086497FB4FFE7802219D6ED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D7BB8680BCD4B7BAB2E66F0A436E0013">
    <w:name w:val="5D7BB8680BCD4B7BAB2E66F0A436E001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F585EADD01764CE79CC46B16932526ED3">
    <w:name w:val="F585EADD01764CE79CC46B16932526ED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3">
    <w:name w:val="A57853B1C55C47699D1C2C8D61D7228D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9A0F9DA1452442DC92C29ACA8E88F0293">
    <w:name w:val="9A0F9DA1452442DC92C29ACA8E88F029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07F24B7E5B94F39BA087D717ACFA51F3">
    <w:name w:val="507F24B7E5B94F39BA087D717ACFA51F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3569666973449C0902E6ABF51E53DB03">
    <w:name w:val="C3569666973449C0902E6ABF51E53DB0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04696397080E41B1864D22FDE6C28FE43">
    <w:name w:val="04696397080E41B1864D22FDE6C28FE4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075BFA1F2B04506B66BDB7197CE7B8E3">
    <w:name w:val="B075BFA1F2B04506B66BDB7197CE7B8E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29043AB05F0149E5BF8F8BE9561B1CC03">
    <w:name w:val="29043AB05F0149E5BF8F8BE9561B1CC0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3">
    <w:name w:val="DB4E58551C4349E6B17C14BBAFC7F53B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A20378D79E414C72B0597B103540418D3">
    <w:name w:val="A20378D79E414C72B0597B103540418D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BB533B150DC47409DE327415209C5BA3">
    <w:name w:val="BBB533B150DC47409DE327415209C5BA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242AB9A62A5C4845A66FABE00351FFD93">
    <w:name w:val="242AB9A62A5C4845A66FABE00351FFD9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F4BC503EFEA747CAB18587EA3BBB490B3">
    <w:name w:val="F4BC503EFEA747CAB18587EA3BBB490B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B095B48F3B34993B2723679B607FC6C3">
    <w:name w:val="BB095B48F3B34993B2723679B607FC6C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5E507FC34F044A56AFB35F1BC902F19F3">
    <w:name w:val="5E507FC34F044A56AFB35F1BC902F19F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3">
    <w:name w:val="63EE7F5E9008432EAAC28098C4E537F7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AC90C47A7696466F854639C42D2D77AD3">
    <w:name w:val="AC90C47A7696466F854639C42D2D77AD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40B849C197564BF9A0E3EA1249BEEB273">
    <w:name w:val="40B849C197564BF9A0E3EA1249BEEB27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A5C48B79821D495C9A80898618818E0C3">
    <w:name w:val="A5C48B79821D495C9A80898618818E0C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A1EAE44E57AB428E8F3F13B92DB4513A3">
    <w:name w:val="A1EAE44E57AB428E8F3F13B92DB4513A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BC39F189559448C6BDAD5CA932CB8E833">
    <w:name w:val="BC39F189559448C6BDAD5CA932CB8E83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C21CA08A1244A329D43391B027051DD3">
    <w:name w:val="CC21CA08A1244A329D43391B027051DD3"/>
    <w:rsid w:val="000200A3"/>
    <w:pPr>
      <w:keepNext/>
      <w:keepLines/>
      <w:spacing w:after="0" w:line="240" w:lineRule="auto"/>
      <w:jc w:val="center"/>
      <w:outlineLvl w:val="0"/>
    </w:pPr>
    <w:rPr>
      <w:rFonts w:asciiTheme="majorHAnsi" w:eastAsia="맑은 고딕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3">
    <w:name w:val="806E87A790034897BAE9C3EDB0377682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C8CD0564BDD64F4299574B759F27C14C3">
    <w:name w:val="C8CD0564BDD64F4299574B759F27C14C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6D4133065E1E4368BA7230F852B0901C3">
    <w:name w:val="6D4133065E1E4368BA7230F852B0901C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0C0E8D3FC82F4C83811E783DC8B918D23">
    <w:name w:val="0C0E8D3FC82F4C83811E783DC8B918D2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6E05D381D9D44DF5B7DC5298A2D237323">
    <w:name w:val="6E05D381D9D44DF5B7DC5298A2D23732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  <w:style w:type="paragraph" w:customStyle="1" w:styleId="66ECA03E55084983A1D834D7EBF917DC3">
    <w:name w:val="66ECA03E55084983A1D834D7EBF917DC3"/>
    <w:rsid w:val="000200A3"/>
    <w:pPr>
      <w:spacing w:after="0" w:line="240" w:lineRule="auto"/>
      <w:jc w:val="center"/>
    </w:pPr>
    <w:rPr>
      <w:rFonts w:eastAsia="맑은 고딕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Office_15820529_TF03424893.dotx</Template>
  <TotalTime>26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2017-09-12T01:17:00Z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