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1308"/>
        <w:gridCol w:w="3709"/>
        <w:gridCol w:w="5017"/>
      </w:tblGrid>
      <w:tr w:rsidR="000B2561" w:rsidRPr="0066029A" w14:paraId="24C71CC1" w14:textId="77777777" w:rsidTr="00162DCD">
        <w:trPr>
          <w:trHeight w:val="3312"/>
          <w:jc w:val="center"/>
        </w:trPr>
        <w:tc>
          <w:tcPr>
            <w:tcW w:w="5184" w:type="dxa"/>
            <w:gridSpan w:val="2"/>
          </w:tcPr>
          <w:p w14:paraId="469529D0" w14:textId="77777777" w:rsidR="000B2561" w:rsidRPr="0066029A" w:rsidRDefault="000B2561" w:rsidP="000B2561">
            <w:bookmarkStart w:id="0" w:name="_GoBack"/>
            <w:bookmarkEnd w:id="0"/>
          </w:p>
        </w:tc>
        <w:tc>
          <w:tcPr>
            <w:tcW w:w="5184" w:type="dxa"/>
            <w:vAlign w:val="bottom"/>
          </w:tcPr>
          <w:p w14:paraId="6371EE12" w14:textId="77777777" w:rsidR="000B2561" w:rsidRPr="0066029A" w:rsidRDefault="006B7DAF" w:rsidP="006B7DAF">
            <w:pPr>
              <w:jc w:val="right"/>
            </w:pPr>
            <w:r w:rsidRPr="0066029A">
              <w:rPr>
                <w:noProof/>
                <w:lang w:bidi="it-IT"/>
              </w:rPr>
              <mc:AlternateContent>
                <mc:Choice Requires="wps">
                  <w:drawing>
                    <wp:inline distT="0" distB="0" distL="0" distR="0" wp14:anchorId="783B29BD" wp14:editId="10BD389D">
                      <wp:extent cx="1096121" cy="1061724"/>
                      <wp:effectExtent l="0" t="0" r="8890" b="5080"/>
                      <wp:docPr id="45" name="Ovale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A51E8" w14:textId="5EE32B62" w:rsidR="006B7DAF" w:rsidRPr="0066029A" w:rsidRDefault="006B7DAF" w:rsidP="006B7DAF">
                                  <w:pPr>
                                    <w:spacing w:after="0" w:line="240" w:lineRule="auto"/>
                                    <w:jc w:val="center"/>
                                    <w:rPr>
                                      <w:rFonts w:asciiTheme="majorHAnsi" w:hAnsiTheme="majorHAnsi" w:cstheme="majorHAnsi"/>
                                      <w:b/>
                                      <w:color w:val="002060" w:themeColor="accent3"/>
                                      <w:sz w:val="16"/>
                                      <w:szCs w:val="16"/>
                                      <w:lang w:val="en-US"/>
                                    </w:rPr>
                                  </w:pPr>
                                  <w:r w:rsidRPr="0066029A">
                                    <w:rPr>
                                      <w:rFonts w:asciiTheme="majorHAnsi" w:hAnsiTheme="majorHAnsi" w:cstheme="majorHAnsi"/>
                                      <w:b/>
                                      <w:color w:val="002060" w:themeColor="accent3"/>
                                      <w:sz w:val="16"/>
                                      <w:szCs w:val="16"/>
                                      <w:lang w:bidi="it-IT"/>
                                    </w:rPr>
                                    <w:t>LOGO DELL’ISTI</w:t>
                                  </w:r>
                                  <w:r w:rsidR="0066029A" w:rsidRPr="0066029A">
                                    <w:rPr>
                                      <w:rFonts w:asciiTheme="majorHAnsi" w:hAnsiTheme="majorHAnsi" w:cstheme="majorHAnsi"/>
                                      <w:b/>
                                      <w:color w:val="002060" w:themeColor="accent3"/>
                                      <w:sz w:val="16"/>
                                      <w:szCs w:val="16"/>
                                      <w:lang w:bidi="it-IT"/>
                                    </w:rPr>
                                    <w:t>-</w:t>
                                  </w:r>
                                  <w:r w:rsidR="0066029A" w:rsidRPr="0066029A">
                                    <w:rPr>
                                      <w:rFonts w:asciiTheme="majorHAnsi" w:hAnsiTheme="majorHAnsi" w:cstheme="majorHAnsi"/>
                                      <w:b/>
                                      <w:color w:val="002060" w:themeColor="accent3"/>
                                      <w:sz w:val="16"/>
                                      <w:szCs w:val="16"/>
                                      <w:lang w:bidi="it-IT"/>
                                    </w:rPr>
                                    <w:br/>
                                  </w:r>
                                  <w:r w:rsidRPr="0066029A">
                                    <w:rPr>
                                      <w:rFonts w:asciiTheme="majorHAnsi" w:hAnsiTheme="majorHAnsi" w:cstheme="majorHAnsi"/>
                                      <w:b/>
                                      <w:color w:val="002060" w:themeColor="accent3"/>
                                      <w:sz w:val="16"/>
                                      <w:szCs w:val="16"/>
                                      <w:lang w:bidi="it-IT"/>
                                    </w:rPr>
                                    <w:t>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3B29BD" id="Ovale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" fillcolor="white [3212]" stroked="f" strokeweight="1pt">
                      <v:stroke joinstyle="miter"/>
                      <v:textbox>
                        <w:txbxContent>
                          <w:p w14:paraId="23BA51E8" w14:textId="5EE32B62" w:rsidR="006B7DAF" w:rsidRPr="0066029A" w:rsidRDefault="006B7DAF" w:rsidP="006B7DAF">
                            <w:pPr>
                              <w:spacing w:after="0" w:line="240" w:lineRule="auto"/>
                              <w:jc w:val="center"/>
                              <w:rPr>
                                <w:rFonts w:asciiTheme="majorHAnsi" w:hAnsiTheme="majorHAnsi" w:cstheme="majorHAnsi"/>
                                <w:b/>
                                <w:color w:val="002060" w:themeColor="accent3"/>
                                <w:sz w:val="16"/>
                                <w:szCs w:val="16"/>
                                <w:lang w:val="en-US"/>
                              </w:rPr>
                            </w:pPr>
                            <w:r w:rsidRPr="0066029A">
                              <w:rPr>
                                <w:rFonts w:asciiTheme="majorHAnsi" w:hAnsiTheme="majorHAnsi" w:cstheme="majorHAnsi"/>
                                <w:b/>
                                <w:color w:val="002060" w:themeColor="accent3"/>
                                <w:sz w:val="16"/>
                                <w:szCs w:val="16"/>
                                <w:lang w:bidi="it-IT"/>
                              </w:rPr>
                              <w:t>LOGO DELL’ISTI</w:t>
                            </w:r>
                            <w:r w:rsidR="0066029A" w:rsidRPr="0066029A">
                              <w:rPr>
                                <w:rFonts w:asciiTheme="majorHAnsi" w:hAnsiTheme="majorHAnsi" w:cstheme="majorHAnsi"/>
                                <w:b/>
                                <w:color w:val="002060" w:themeColor="accent3"/>
                                <w:sz w:val="16"/>
                                <w:szCs w:val="16"/>
                                <w:lang w:bidi="it-IT"/>
                              </w:rPr>
                              <w:t>-</w:t>
                            </w:r>
                            <w:r w:rsidR="0066029A" w:rsidRPr="0066029A">
                              <w:rPr>
                                <w:rFonts w:asciiTheme="majorHAnsi" w:hAnsiTheme="majorHAnsi" w:cstheme="majorHAnsi"/>
                                <w:b/>
                                <w:color w:val="002060" w:themeColor="accent3"/>
                                <w:sz w:val="16"/>
                                <w:szCs w:val="16"/>
                                <w:lang w:bidi="it-IT"/>
                              </w:rPr>
                              <w:br/>
                            </w:r>
                            <w:r w:rsidRPr="0066029A">
                              <w:rPr>
                                <w:rFonts w:asciiTheme="majorHAnsi" w:hAnsiTheme="majorHAnsi" w:cstheme="majorHAnsi"/>
                                <w:b/>
                                <w:color w:val="002060" w:themeColor="accent3"/>
                                <w:sz w:val="16"/>
                                <w:szCs w:val="16"/>
                                <w:lang w:bidi="it-IT"/>
                              </w:rPr>
                              <w:t>TUTO</w:t>
                            </w:r>
                          </w:p>
                        </w:txbxContent>
                      </v:textbox>
                      <w10:anchorlock/>
                    </v:oval>
                  </w:pict>
                </mc:Fallback>
              </mc:AlternateContent>
            </w:r>
          </w:p>
        </w:tc>
      </w:tr>
      <w:tr w:rsidR="000B2561" w:rsidRPr="0066029A" w14:paraId="6F07A18B" w14:textId="77777777" w:rsidTr="00162DCD">
        <w:trPr>
          <w:trHeight w:val="1143"/>
          <w:jc w:val="center"/>
        </w:trPr>
        <w:tc>
          <w:tcPr>
            <w:tcW w:w="10368" w:type="dxa"/>
            <w:gridSpan w:val="3"/>
            <w:vAlign w:val="center"/>
          </w:tcPr>
          <w:p w14:paraId="05A6E764" w14:textId="280E47CF" w:rsidR="000B2561" w:rsidRPr="0066029A" w:rsidRDefault="007F5834" w:rsidP="006B7DAF">
            <w:pPr>
              <w:pStyle w:val="Heading1"/>
              <w:rPr>
                <w:lang w:val="it-IT"/>
              </w:rPr>
            </w:pPr>
            <w:sdt>
              <w:sdtPr>
                <w:rPr>
                  <w:lang w:val="it-IT"/>
                </w:rPr>
                <w:id w:val="1855377995"/>
                <w:placeholder>
                  <w:docPart w:val="F0F93537211EB7418510FB7E24E481D8"/>
                </w:placeholder>
                <w:temporary/>
                <w:showingPlcHdr/>
                <w15:appearance w15:val="hidden"/>
              </w:sdtPr>
              <w:sdtEndPr/>
              <w:sdtContent>
                <w:r w:rsidR="006B7DAF" w:rsidRPr="0066029A">
                  <w:rPr>
                    <w:lang w:val="it-IT" w:bidi="it-IT"/>
                  </w:rPr>
                  <w:t>QUI APPARE IL NOME DELL’ISTITUTO</w:t>
                </w:r>
              </w:sdtContent>
            </w:sdt>
            <w:r w:rsidR="006B7DAF" w:rsidRPr="0066029A">
              <w:rPr>
                <w:lang w:val="it-IT" w:bidi="it-IT"/>
              </w:rPr>
              <w:t xml:space="preserve"> | </w:t>
            </w:r>
            <w:sdt>
              <w:sdtPr>
                <w:rPr>
                  <w:lang w:val="it-IT"/>
                </w:rPr>
                <w:id w:val="-896355017"/>
                <w:placeholder>
                  <w:docPart w:val="054376BFE519334A8C478DBD8A1245E6"/>
                </w:placeholder>
                <w:temporary/>
                <w:showingPlcHdr/>
                <w15:appearance w15:val="hidden"/>
              </w:sdtPr>
              <w:sdtEndPr/>
              <w:sdtContent>
                <w:r w:rsidR="006B7DAF" w:rsidRPr="0066029A">
                  <w:rPr>
                    <w:lang w:val="it-IT" w:bidi="it-IT"/>
                  </w:rPr>
                  <w:t xml:space="preserve"> NEWSLETTER PER</w:t>
                </w:r>
                <w:r w:rsidR="006B0F3A" w:rsidRPr="0066029A">
                  <w:rPr>
                    <w:lang w:val="it-IT" w:bidi="it-IT"/>
                  </w:rPr>
                  <w:t> </w:t>
                </w:r>
                <w:r w:rsidR="006B7DAF" w:rsidRPr="0066029A">
                  <w:rPr>
                    <w:lang w:val="it-IT" w:bidi="it-IT"/>
                  </w:rPr>
                  <w:t>ASSOCIAZIONE GENITORI-INSEGNANTI</w:t>
                </w:r>
              </w:sdtContent>
            </w:sdt>
            <w:r w:rsidR="006B7DAF" w:rsidRPr="0066029A">
              <w:rPr>
                <w:lang w:val="it-IT" w:bidi="it-IT"/>
              </w:rPr>
              <w:t xml:space="preserve"> – </w:t>
            </w:r>
            <w:sdt>
              <w:sdtPr>
                <w:rPr>
                  <w:lang w:val="it-IT"/>
                </w:rPr>
                <w:id w:val="-67881964"/>
                <w:placeholder>
                  <w:docPart w:val="6996CF8413FAD3488234C55D5012F1FA"/>
                </w:placeholder>
                <w:temporary/>
                <w:showingPlcHdr/>
                <w15:appearance w15:val="hidden"/>
              </w:sdtPr>
              <w:sdtEndPr/>
              <w:sdtContent>
                <w:r w:rsidR="006B7DAF" w:rsidRPr="0066029A">
                  <w:rPr>
                    <w:lang w:val="it-IT" w:bidi="it-IT"/>
                  </w:rPr>
                  <w:t>20XX</w:t>
                </w:r>
              </w:sdtContent>
            </w:sdt>
          </w:p>
        </w:tc>
      </w:tr>
      <w:tr w:rsidR="000B2561" w:rsidRPr="0066029A" w14:paraId="5AE263DF" w14:textId="77777777" w:rsidTr="000B2561">
        <w:trPr>
          <w:trHeight w:val="189"/>
          <w:jc w:val="center"/>
        </w:trPr>
        <w:tc>
          <w:tcPr>
            <w:tcW w:w="5184" w:type="dxa"/>
            <w:gridSpan w:val="2"/>
          </w:tcPr>
          <w:p w14:paraId="12CD56DF" w14:textId="77777777" w:rsidR="000B2561" w:rsidRPr="0066029A" w:rsidRDefault="000B2561" w:rsidP="006B7DAF">
            <w:pPr>
              <w:spacing w:after="0"/>
            </w:pPr>
          </w:p>
        </w:tc>
        <w:tc>
          <w:tcPr>
            <w:tcW w:w="5184" w:type="dxa"/>
          </w:tcPr>
          <w:p w14:paraId="6A8A68C6" w14:textId="77777777" w:rsidR="000B2561" w:rsidRPr="0066029A" w:rsidRDefault="000B2561" w:rsidP="006B7DAF">
            <w:pPr>
              <w:spacing w:after="0"/>
            </w:pPr>
          </w:p>
        </w:tc>
      </w:tr>
      <w:tr w:rsidR="006B7DAF" w:rsidRPr="0066029A" w14:paraId="370D134C" w14:textId="77777777" w:rsidTr="00295C22">
        <w:trPr>
          <w:trHeight w:val="531"/>
          <w:jc w:val="center"/>
        </w:trPr>
        <w:tc>
          <w:tcPr>
            <w:tcW w:w="10368" w:type="dxa"/>
            <w:gridSpan w:val="3"/>
            <w:vAlign w:val="bottom"/>
          </w:tcPr>
          <w:p w14:paraId="3A1E4A16" w14:textId="77777777" w:rsidR="006B7DAF" w:rsidRPr="0066029A" w:rsidRDefault="007F5834" w:rsidP="00295C22">
            <w:pPr>
              <w:pStyle w:val="Dettagli"/>
              <w:rPr>
                <w:lang w:val="it-IT"/>
              </w:rPr>
            </w:pPr>
            <w:sdt>
              <w:sdtPr>
                <w:rPr>
                  <w:lang w:val="it-IT"/>
                </w:rPr>
                <w:id w:val="375899795"/>
                <w:placeholder>
                  <w:docPart w:val="81D34425A0B6D646A161FA141761D6D3"/>
                </w:placeholder>
                <w:temporary/>
                <w:showingPlcHdr/>
                <w15:appearance w15:val="hidden"/>
              </w:sdtPr>
              <w:sdtEndPr/>
              <w:sdtContent>
                <w:r w:rsidR="006B7DAF" w:rsidRPr="0066029A">
                  <w:rPr>
                    <w:rStyle w:val="PlaceholderText"/>
                    <w:color w:val="262626" w:themeColor="text2"/>
                    <w:lang w:val="it-IT" w:bidi="it-IT"/>
                  </w:rPr>
                  <w:t>Programma</w:t>
                </w:r>
              </w:sdtContent>
            </w:sdt>
            <w:r w:rsidR="006B7DAF" w:rsidRPr="0066029A">
              <w:rPr>
                <w:lang w:val="it-IT" w:bidi="it-IT"/>
              </w:rPr>
              <w:t xml:space="preserve"> | </w:t>
            </w:r>
            <w:sdt>
              <w:sdtPr>
                <w:rPr>
                  <w:lang w:val="it-IT"/>
                </w:rPr>
                <w:id w:val="2098897899"/>
                <w:placeholder>
                  <w:docPart w:val="0D3D0BADAA1EDE49AB4107A6E8EF7C47"/>
                </w:placeholder>
                <w:temporary/>
                <w:showingPlcHdr/>
                <w15:appearance w15:val="hidden"/>
              </w:sdtPr>
              <w:sdtEndPr/>
              <w:sdtContent>
                <w:r w:rsidR="006B7DAF" w:rsidRPr="0066029A">
                  <w:rPr>
                    <w:rStyle w:val="PlaceholderText"/>
                    <w:color w:val="262626" w:themeColor="text2"/>
                    <w:lang w:val="it-IT" w:bidi="it-IT"/>
                  </w:rPr>
                  <w:t>Classe</w:t>
                </w:r>
              </w:sdtContent>
            </w:sdt>
            <w:r w:rsidR="006B7DAF" w:rsidRPr="0066029A">
              <w:rPr>
                <w:lang w:val="it-IT" w:bidi="it-IT"/>
              </w:rPr>
              <w:t xml:space="preserve"> | </w:t>
            </w:r>
            <w:sdt>
              <w:sdtPr>
                <w:rPr>
                  <w:lang w:val="it-IT"/>
                </w:rPr>
                <w:id w:val="-756832302"/>
                <w:placeholder>
                  <w:docPart w:val="E35C764643D5004CA6BE24B084E149EC"/>
                </w:placeholder>
                <w:temporary/>
                <w:showingPlcHdr/>
                <w15:appearance w15:val="hidden"/>
              </w:sdtPr>
              <w:sdtEndPr/>
              <w:sdtContent>
                <w:r w:rsidR="006B7DAF" w:rsidRPr="0066029A">
                  <w:rPr>
                    <w:rStyle w:val="PlaceholderText"/>
                    <w:color w:val="262626" w:themeColor="text2"/>
                    <w:lang w:val="it-IT" w:bidi="it-IT"/>
                  </w:rPr>
                  <w:t>Data</w:t>
                </w:r>
              </w:sdtContent>
            </w:sdt>
            <w:r w:rsidR="006B7DAF" w:rsidRPr="0066029A">
              <w:rPr>
                <w:lang w:val="it-IT" w:bidi="it-IT"/>
              </w:rPr>
              <w:t xml:space="preserve"> | </w:t>
            </w:r>
            <w:sdt>
              <w:sdtPr>
                <w:rPr>
                  <w:lang w:val="it-IT"/>
                </w:rPr>
                <w:id w:val="-1178277078"/>
                <w:placeholder>
                  <w:docPart w:val="2DA4062EDD7C9F48BA24BB8F592BB689"/>
                </w:placeholder>
                <w:temporary/>
                <w:showingPlcHdr/>
                <w15:appearance w15:val="hidden"/>
              </w:sdtPr>
              <w:sdtEndPr/>
              <w:sdtContent>
                <w:r w:rsidR="006B7DAF" w:rsidRPr="0066029A">
                  <w:rPr>
                    <w:rStyle w:val="PlaceholderText"/>
                    <w:color w:val="262626" w:themeColor="text2"/>
                    <w:lang w:val="it-IT" w:bidi="it-IT"/>
                  </w:rPr>
                  <w:t>Ora</w:t>
                </w:r>
              </w:sdtContent>
            </w:sdt>
          </w:p>
        </w:tc>
      </w:tr>
      <w:tr w:rsidR="006B7DAF" w:rsidRPr="0066029A" w14:paraId="16D83D63" w14:textId="77777777" w:rsidTr="00D207FA">
        <w:trPr>
          <w:trHeight w:val="720"/>
          <w:jc w:val="center"/>
        </w:trPr>
        <w:sdt>
          <w:sdtPr>
            <w:rPr>
              <w:lang w:val="it-IT"/>
            </w:rPr>
            <w:id w:val="905195413"/>
            <w:placeholder>
              <w:docPart w:val="CC0176FBAFEE2241BD8CBA95E074867F"/>
            </w:placeholder>
            <w:temporary/>
            <w:showingPlcHdr/>
            <w15:appearance w15:val="hidden"/>
          </w:sdtPr>
          <w:sdtEndPr>
            <w:rPr>
              <w:rStyle w:val="PlaceholderText"/>
              <w:color w:val="262626" w:themeColor="text2"/>
            </w:rPr>
          </w:sdtEndPr>
          <w:sdtContent>
            <w:tc>
              <w:tcPr>
                <w:tcW w:w="10368" w:type="dxa"/>
                <w:gridSpan w:val="3"/>
              </w:tcPr>
              <w:p w14:paraId="0BAA1444" w14:textId="77777777" w:rsidR="006B7DAF" w:rsidRPr="0066029A" w:rsidRDefault="006B7DAF" w:rsidP="00D207FA">
                <w:pPr>
                  <w:pStyle w:val="Heading2"/>
                  <w:rPr>
                    <w:rStyle w:val="PlaceholderText"/>
                    <w:color w:val="262626" w:themeColor="text2"/>
                    <w:lang w:val="it-IT"/>
                  </w:rPr>
                </w:pPr>
                <w:r w:rsidRPr="0066029A">
                  <w:rPr>
                    <w:lang w:val="it-IT" w:bidi="it-IT"/>
                  </w:rPr>
                  <w:t>Titolo sezione</w:t>
                </w:r>
              </w:p>
            </w:tc>
          </w:sdtContent>
        </w:sdt>
      </w:tr>
      <w:tr w:rsidR="006B7DAF" w:rsidRPr="0066029A" w14:paraId="7F85BF2D" w14:textId="77777777" w:rsidTr="00295C22">
        <w:trPr>
          <w:trHeight w:val="1800"/>
          <w:jc w:val="center"/>
        </w:trPr>
        <w:sdt>
          <w:sdtPr>
            <w:rPr>
              <w:noProof w:val="0"/>
              <w:lang w:val="it-IT"/>
            </w:rPr>
            <w:id w:val="-1653364618"/>
            <w:placeholder>
              <w:docPart w:val="1A0F7E55A348DC4F9A269BEC538DD98F"/>
            </w:placeholder>
            <w:temporary/>
            <w:showingPlcHdr/>
            <w15:appearance w15:val="hidden"/>
          </w:sdtPr>
          <w:sdtEndPr>
            <w:rPr>
              <w:rStyle w:val="PlaceholderText"/>
              <w:color w:val="808080"/>
            </w:rPr>
          </w:sdtEndPr>
          <w:sdtContent>
            <w:tc>
              <w:tcPr>
                <w:tcW w:w="10368" w:type="dxa"/>
                <w:gridSpan w:val="3"/>
                <w:tcBorders>
                  <w:bottom w:val="dashed" w:sz="4" w:space="0" w:color="A6A6A6" w:themeColor="background1" w:themeShade="A6"/>
                </w:tcBorders>
              </w:tcPr>
              <w:p w14:paraId="00B7B9CA" w14:textId="77777777" w:rsidR="006B7DAF" w:rsidRPr="0066029A" w:rsidRDefault="006B7DAF" w:rsidP="00E07002">
                <w:pPr>
                  <w:pStyle w:val="PTANormal"/>
                  <w:rPr>
                    <w:noProof w:val="0"/>
                    <w:lang w:val="it-IT"/>
                  </w:rPr>
                </w:pPr>
                <w:r w:rsidRPr="0066029A">
                  <w:rPr>
                    <w:noProof w:val="0"/>
                    <w:lang w:val="it-IT" w:bidi="it-IT"/>
                  </w:rPr>
                  <w:t>Pensiamo che il design di questa newsletter vada bene così com'è. Tuttavia, se non sei d'accordo, puoi personalizzarla apportando piccole modifiche. Suggerimenti sull'aggiornamento di funzionalità specifiche sono disponibili in questo testo di esempio.</w:t>
                </w:r>
              </w:p>
              <w:p w14:paraId="235F1E0D" w14:textId="77777777" w:rsidR="00E07002" w:rsidRPr="0066029A" w:rsidRDefault="00E07002" w:rsidP="00E07002">
                <w:pPr>
                  <w:pStyle w:val="PTANormal"/>
                  <w:rPr>
                    <w:noProof w:val="0"/>
                    <w:lang w:val="it-IT"/>
                  </w:rPr>
                </w:pPr>
              </w:p>
              <w:p w14:paraId="13109DE3" w14:textId="77777777" w:rsidR="006B7DAF" w:rsidRPr="0066029A" w:rsidRDefault="006B7DAF" w:rsidP="00E07002">
                <w:pPr>
                  <w:pStyle w:val="PTANormal"/>
                  <w:rPr>
                    <w:rStyle w:val="PlaceholderText"/>
                    <w:noProof w:val="0"/>
                    <w:color w:val="auto"/>
                    <w:lang w:val="it-IT"/>
                  </w:rPr>
                </w:pPr>
                <w:r w:rsidRPr="0066029A">
                  <w:rPr>
                    <w:noProof w:val="0"/>
                    <w:lang w:val="it-IT" w:bidi="it-IT"/>
                  </w:rPr>
                  <w:t>Per modificare qualsiasi testo in questo documento, fai clic sulla parte di testo che desideri aggiornare. La formattazione è già stata programmata per semplificare la procedura.</w:t>
                </w:r>
              </w:p>
            </w:tc>
          </w:sdtContent>
        </w:sdt>
      </w:tr>
      <w:tr w:rsidR="006B7DAF" w:rsidRPr="0066029A" w14:paraId="17AC3B5A" w14:textId="77777777" w:rsidTr="00295C22">
        <w:trPr>
          <w:trHeight w:val="1277"/>
          <w:jc w:val="center"/>
        </w:trPr>
        <w:tc>
          <w:tcPr>
            <w:tcW w:w="5184" w:type="dxa"/>
            <w:gridSpan w:val="2"/>
            <w:tcBorders>
              <w:top w:val="dashed" w:sz="4" w:space="0" w:color="A6A6A6" w:themeColor="background1" w:themeShade="A6"/>
            </w:tcBorders>
            <w:vAlign w:val="bottom"/>
          </w:tcPr>
          <w:p w14:paraId="49042243" w14:textId="77777777" w:rsidR="006B7DAF" w:rsidRPr="0066029A" w:rsidRDefault="00D207FA" w:rsidP="00295C22">
            <w:pPr>
              <w:spacing w:before="80" w:after="0"/>
            </w:pPr>
            <w:r w:rsidRPr="0066029A">
              <w:rPr>
                <w:noProof/>
                <w:lang w:bidi="it-IT"/>
              </w:rPr>
              <mc:AlternateContent>
                <mc:Choice Requires="wpg">
                  <w:drawing>
                    <wp:inline distT="0" distB="0" distL="0" distR="0" wp14:anchorId="4631A9BD" wp14:editId="7A49952B">
                      <wp:extent cx="640080" cy="640080"/>
                      <wp:effectExtent l="19050" t="19050" r="26670" b="26670"/>
                      <wp:docPr id="52" name="Gruppo 52" descr="Cerchio con l’icona di un libr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4" name="Elemento grafico 14" descr="Libro aperto"/>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129540" y="121920"/>
                                  <a:ext cx="458470" cy="458470"/>
                                </a:xfrm>
                                <a:prstGeom prst="rect">
                                  <a:avLst/>
                                </a:prstGeom>
                              </pic:spPr>
                            </pic:pic>
                            <wps:wsp>
                              <wps:cNvPr id="33" name="Ovale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41FDCE" id="Gruppo 52" o:spid="_x0000_s1026" alt="Cerchio con l’icona di un libro"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mento grafico 14" o:spid="_x0000_s1027" type="#_x0000_t75" alt="Libro aperto"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">
                        <v:imagedata r:id="rId12" o:title="Libro aperto"/>
                      </v:shape>
                      <v:oval id="Ovale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" filled="f" strokecolor="#22decc [3204]" strokeweight="2.25pt">
                        <v:stroke joinstyle="miter"/>
                      </v:oval>
                      <w10:anchorlock/>
                    </v:group>
                  </w:pict>
                </mc:Fallback>
              </mc:AlternateContent>
            </w:r>
          </w:p>
        </w:tc>
        <w:tc>
          <w:tcPr>
            <w:tcW w:w="5184" w:type="dxa"/>
            <w:tcBorders>
              <w:top w:val="dashed" w:sz="4" w:space="0" w:color="A6A6A6" w:themeColor="background1" w:themeShade="A6"/>
            </w:tcBorders>
            <w:vAlign w:val="bottom"/>
          </w:tcPr>
          <w:p w14:paraId="3EA33EC7" w14:textId="77777777" w:rsidR="006B7DAF" w:rsidRPr="0066029A" w:rsidRDefault="00D207FA" w:rsidP="00295C22">
            <w:pPr>
              <w:spacing w:before="80" w:after="0"/>
              <w:ind w:left="396"/>
            </w:pPr>
            <w:r w:rsidRPr="0066029A">
              <w:rPr>
                <w:noProof/>
                <w:lang w:bidi="it-IT"/>
              </w:rPr>
              <mc:AlternateContent>
                <mc:Choice Requires="wpg">
                  <w:drawing>
                    <wp:inline distT="0" distB="0" distL="0" distR="0" wp14:anchorId="73EC86D5" wp14:editId="53FD8F17">
                      <wp:extent cx="640080" cy="640080"/>
                      <wp:effectExtent l="19050" t="19050" r="26670" b="26670"/>
                      <wp:docPr id="53" name="Gruppo 53" descr="Cerchio con l’icona di un cavallett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7" name="Elemento grafico 17" descr="Cavalletto"/>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14300" y="114300"/>
                                  <a:ext cx="485140" cy="485140"/>
                                </a:xfrm>
                                <a:prstGeom prst="rect">
                                  <a:avLst/>
                                </a:prstGeom>
                              </pic:spPr>
                            </pic:pic>
                            <wps:wsp>
                              <wps:cNvPr id="35" name="Ovale 35"/>
                              <wps:cNvSpPr/>
                              <wps:spPr>
                                <a:xfrm>
                                  <a:off x="0" y="0"/>
                                  <a:ext cx="718185" cy="71818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46B156" id="Gruppo 53" o:spid="_x0000_s1026" alt="Cerchio con l’icona di un cavalletto"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">
                      <o:lock v:ext="edit" aspectratio="t"/>
                      <v:shape id="Elemento grafico 17" o:spid="_x0000_s1027" type="#_x0000_t75" alt="Cavalletto" style="position:absolute;left:1143;top:1143;width:4851;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">
                        <v:imagedata r:id="rId15" o:title="Cavalletto"/>
                      </v:shape>
                      <v:oval id="Ovale 35"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" filled="f" strokecolor="#7030a0 [3208]" strokeweight="2.25pt">
                        <v:stroke joinstyle="miter"/>
                      </v:oval>
                      <w10:anchorlock/>
                    </v:group>
                  </w:pict>
                </mc:Fallback>
              </mc:AlternateContent>
            </w:r>
          </w:p>
        </w:tc>
      </w:tr>
      <w:tr w:rsidR="006B7DAF" w:rsidRPr="0066029A" w14:paraId="2B01E0A4" w14:textId="77777777" w:rsidTr="00D207FA">
        <w:trPr>
          <w:trHeight w:val="3933"/>
          <w:jc w:val="center"/>
        </w:trPr>
        <w:sdt>
          <w:sdtPr>
            <w:rPr>
              <w:noProof w:val="0"/>
              <w:lang w:val="it-IT"/>
            </w:rPr>
            <w:id w:val="-399360927"/>
            <w:placeholder>
              <w:docPart w:val="194B2658681268488A7909AE6894A704"/>
            </w:placeholder>
            <w:temporary/>
            <w:showingPlcHdr/>
            <w15:appearance w15:val="hidden"/>
          </w:sdtPr>
          <w:sdtEndPr/>
          <w:sdtContent>
            <w:tc>
              <w:tcPr>
                <w:tcW w:w="5184" w:type="dxa"/>
                <w:gridSpan w:val="2"/>
                <w:tcMar>
                  <w:right w:w="360" w:type="dxa"/>
                </w:tcMar>
              </w:tcPr>
              <w:p w14:paraId="456DA41E" w14:textId="77777777" w:rsidR="00D207FA" w:rsidRPr="0066029A" w:rsidRDefault="00D207FA" w:rsidP="00D207FA">
                <w:pPr>
                  <w:pStyle w:val="PTANormal02"/>
                  <w:rPr>
                    <w:rStyle w:val="PlaceholderText"/>
                    <w:noProof w:val="0"/>
                    <w:color w:val="262626" w:themeColor="text2"/>
                    <w:lang w:val="it-IT"/>
                  </w:rPr>
                </w:pPr>
                <w:r w:rsidRPr="0066029A">
                  <w:rPr>
                    <w:rStyle w:val="PlaceholderText"/>
                    <w:noProof w:val="0"/>
                    <w:color w:val="262626" w:themeColor="text2"/>
                    <w:lang w:val="it-IT" w:bidi="it-IT"/>
                  </w:rPr>
                  <w:t>Puoi modificare facilmente i colori principali del modello in pochi clic. Vai alla scheda Progettazione e fai clic su Colori. Dall'elenco dei colori, puoi scegliere una combinazione di colori diversa. Quando passi il mouse sopra le diverse scelte, puoi visualizzare come sarà cambierà il documento con ciascuna opzione.</w:t>
                </w:r>
              </w:p>
              <w:p w14:paraId="1A3DE420" w14:textId="77777777" w:rsidR="006B7DAF" w:rsidRPr="0066029A" w:rsidRDefault="00D207FA" w:rsidP="00D207FA">
                <w:pPr>
                  <w:pStyle w:val="PTANormal02"/>
                  <w:rPr>
                    <w:noProof w:val="0"/>
                    <w:lang w:val="it-IT"/>
                  </w:rPr>
                </w:pPr>
                <w:r w:rsidRPr="0066029A">
                  <w:rPr>
                    <w:rStyle w:val="PlaceholderText"/>
                    <w:noProof w:val="0"/>
                    <w:color w:val="262626" w:themeColor="text2"/>
                    <w:lang w:val="it-IT" w:bidi="it-IT"/>
                  </w:rPr>
                  <w:t>Hai cambiato il colore e vuoi tornare alla versione originale? Semplice! Torna alla scheda Progettazione e scegli l'opzione Temi. Dall'elenco, fai clic sull'opzione per reimpostare il tema di questo modello. La combinazione di colori del tuo documento verrà ripristinata all'originale.</w:t>
                </w:r>
              </w:p>
            </w:tc>
          </w:sdtContent>
        </w:sdt>
        <w:sdt>
          <w:sdtPr>
            <w:rPr>
              <w:rStyle w:val="PlaceholderText"/>
              <w:noProof w:val="0"/>
              <w:color w:val="262626" w:themeColor="text2"/>
              <w:lang w:val="it-IT"/>
            </w:rPr>
            <w:id w:val="1095671906"/>
            <w:placeholder>
              <w:docPart w:val="C9A14E2632FB9549AD60EA62F6C324D4"/>
            </w:placeholder>
            <w:temporary/>
            <w:showingPlcHdr/>
            <w15:appearance w15:val="hidden"/>
          </w:sdtPr>
          <w:sdtEndPr>
            <w:rPr>
              <w:rStyle w:val="PlaceholderText"/>
            </w:rPr>
          </w:sdtEndPr>
          <w:sdtContent>
            <w:tc>
              <w:tcPr>
                <w:tcW w:w="5184" w:type="dxa"/>
                <w:tcMar>
                  <w:left w:w="360" w:type="dxa"/>
                </w:tcMar>
              </w:tcPr>
              <w:p w14:paraId="53654F34" w14:textId="77777777" w:rsidR="00295C22" w:rsidRPr="0066029A" w:rsidRDefault="00295C22" w:rsidP="00295C22">
                <w:pPr>
                  <w:pStyle w:val="PTANormal02"/>
                  <w:rPr>
                    <w:rStyle w:val="PlaceholderText"/>
                    <w:noProof w:val="0"/>
                    <w:color w:val="262626" w:themeColor="text2"/>
                    <w:lang w:val="it-IT"/>
                  </w:rPr>
                </w:pPr>
                <w:r w:rsidRPr="0066029A">
                  <w:rPr>
                    <w:rStyle w:val="PlaceholderText"/>
                    <w:noProof w:val="0"/>
                    <w:color w:val="262626" w:themeColor="text2"/>
                    <w:lang w:val="it-IT" w:bidi="it-IT"/>
                  </w:rPr>
                  <w:t>Allo stesso modo in cui cambi i colori, puoi aggiornare facilmente i caratteri dell'intero documento. Dalla scheda Progettazione, scegli una combinazione di caratteri che soddisfi i tuoi gusti.</w:t>
                </w:r>
              </w:p>
              <w:p w14:paraId="709C64D7" w14:textId="77777777" w:rsidR="00295C22" w:rsidRPr="0066029A" w:rsidRDefault="00295C22" w:rsidP="00295C22">
                <w:pPr>
                  <w:pStyle w:val="PTANormal02"/>
                  <w:rPr>
                    <w:rStyle w:val="PlaceholderText"/>
                    <w:noProof w:val="0"/>
                    <w:color w:val="262626" w:themeColor="text2"/>
                    <w:lang w:val="it-IT"/>
                  </w:rPr>
                </w:pPr>
                <w:r w:rsidRPr="0066029A">
                  <w:rPr>
                    <w:rStyle w:val="PlaceholderText"/>
                    <w:noProof w:val="0"/>
                    <w:color w:val="262626" w:themeColor="text2"/>
                    <w:lang w:val="it-IT" w:bidi="it-IT"/>
                  </w:rPr>
                  <w:t>Reimposta il tema per riportare il modello allo stato originale.</w:t>
                </w:r>
              </w:p>
              <w:p w14:paraId="3AD57BF9" w14:textId="77777777" w:rsidR="006B7DAF" w:rsidRPr="0066029A" w:rsidRDefault="00295C22" w:rsidP="00295C22">
                <w:pPr>
                  <w:pStyle w:val="PTANormal02"/>
                  <w:rPr>
                    <w:rStyle w:val="PlaceholderText"/>
                    <w:noProof w:val="0"/>
                    <w:color w:val="262626" w:themeColor="text2"/>
                    <w:lang w:val="it-IT"/>
                  </w:rPr>
                </w:pPr>
                <w:r w:rsidRPr="0066029A">
                  <w:rPr>
                    <w:rStyle w:val="PlaceholderText"/>
                    <w:noProof w:val="0"/>
                    <w:color w:val="262626" w:themeColor="text2"/>
                    <w:lang w:val="it-IT" w:bidi="it-IT"/>
                  </w:rPr>
                  <w:t>Per modificare qualsiasi testo in questo documento, fai clic sulla parte di testo che desideri aggiornare. La formattazione è già stata programmata per semplificare la procedura.</w:t>
                </w:r>
              </w:p>
            </w:tc>
          </w:sdtContent>
        </w:sdt>
      </w:tr>
      <w:tr w:rsidR="006B7DAF" w:rsidRPr="0066029A" w14:paraId="0BD48DF6" w14:textId="77777777" w:rsidTr="00D207FA">
        <w:trPr>
          <w:trHeight w:val="1152"/>
          <w:jc w:val="center"/>
        </w:trPr>
        <w:tc>
          <w:tcPr>
            <w:tcW w:w="1350" w:type="dxa"/>
          </w:tcPr>
          <w:p w14:paraId="0213BD9D" w14:textId="77777777" w:rsidR="006B7DAF" w:rsidRPr="0066029A" w:rsidRDefault="006B7DAF" w:rsidP="000B2561"/>
        </w:tc>
        <w:sdt>
          <w:sdtPr>
            <w:rPr>
              <w:noProof w:val="0"/>
              <w:lang w:val="it-IT"/>
            </w:rPr>
            <w:id w:val="-1655289616"/>
            <w:placeholder>
              <w:docPart w:val="1318DE7BEB96C040AE57535BDC33813B"/>
            </w:placeholder>
            <w:temporary/>
            <w:showingPlcHdr/>
            <w15:appearance w15:val="hidden"/>
          </w:sdtPr>
          <w:sdtEndPr>
            <w:rPr>
              <w:rStyle w:val="PlaceholderText"/>
              <w:color w:val="808080"/>
            </w:rPr>
          </w:sdtEndPr>
          <w:sdtContent>
            <w:tc>
              <w:tcPr>
                <w:tcW w:w="9018" w:type="dxa"/>
                <w:gridSpan w:val="2"/>
                <w:vAlign w:val="center"/>
              </w:tcPr>
              <w:p w14:paraId="4A5DCED5" w14:textId="77777777" w:rsidR="006B7DAF" w:rsidRPr="0066029A" w:rsidRDefault="00D207FA" w:rsidP="00D207FA">
                <w:pPr>
                  <w:pStyle w:val="PTANormal02"/>
                  <w:rPr>
                    <w:rStyle w:val="PlaceholderText"/>
                    <w:noProof w:val="0"/>
                    <w:color w:val="262626" w:themeColor="text2"/>
                    <w:lang w:val="it-IT"/>
                  </w:rPr>
                </w:pPr>
                <w:r w:rsidRPr="0066029A">
                  <w:rPr>
                    <w:noProof w:val="0"/>
                    <w:lang w:val="it-IT" w:bidi="it-IT"/>
                  </w:rPr>
                  <w:t>"Inserisci una citazione qui per far risaltare la pubblicazione della tua newsletter."</w:t>
                </w:r>
              </w:p>
            </w:tc>
          </w:sdtContent>
        </w:sdt>
      </w:tr>
    </w:tbl>
    <w:p w14:paraId="7456D2E8" w14:textId="77777777" w:rsidR="005E5C0E" w:rsidRPr="0066029A" w:rsidRDefault="005E5C0E" w:rsidP="00D207FA">
      <w:pPr>
        <w:spacing w:after="0"/>
        <w:rPr>
          <w:sz w:val="4"/>
        </w:rPr>
      </w:pPr>
    </w:p>
    <w:p w14:paraId="41E6057E" w14:textId="77777777" w:rsidR="005E5C0E" w:rsidRPr="0066029A" w:rsidRDefault="005E5C0E" w:rsidP="00D207FA">
      <w:pPr>
        <w:spacing w:after="0"/>
        <w:rPr>
          <w:sz w:val="4"/>
        </w:rPr>
        <w:sectPr w:rsidR="005E5C0E" w:rsidRPr="0066029A" w:rsidSect="00162DCD">
          <w:headerReference w:type="first" r:id="rId16"/>
          <w:pgSz w:w="11906" w:h="16838" w:code="9"/>
          <w:pgMar w:top="1440" w:right="936" w:bottom="576" w:left="936" w:header="720" w:footer="288"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578"/>
        <w:gridCol w:w="291"/>
        <w:gridCol w:w="385"/>
        <w:gridCol w:w="386"/>
        <w:gridCol w:w="2122"/>
        <w:gridCol w:w="482"/>
        <w:gridCol w:w="584"/>
        <w:gridCol w:w="386"/>
        <w:gridCol w:w="869"/>
        <w:gridCol w:w="382"/>
        <w:gridCol w:w="675"/>
        <w:gridCol w:w="2894"/>
      </w:tblGrid>
      <w:tr w:rsidR="0086677E" w:rsidRPr="0066029A" w14:paraId="126161EF" w14:textId="77777777" w:rsidTr="007271E6">
        <w:trPr>
          <w:jc w:val="center"/>
        </w:trPr>
        <w:sdt>
          <w:sdtPr>
            <w:rPr>
              <w:lang w:val="it-IT"/>
            </w:rPr>
            <w:id w:val="1051352306"/>
            <w:placeholder>
              <w:docPart w:val="837E7347DD3CEA42A1F60194C4C036A6"/>
            </w:placeholder>
            <w:temporary/>
            <w:showingPlcHdr/>
            <w15:appearance w15:val="hidden"/>
          </w:sdtPr>
          <w:sdtEndPr/>
          <w:sdtContent>
            <w:tc>
              <w:tcPr>
                <w:tcW w:w="4503" w:type="dxa"/>
                <w:gridSpan w:val="7"/>
              </w:tcPr>
              <w:p w14:paraId="306D8C50" w14:textId="77777777" w:rsidR="0086677E" w:rsidRPr="0066029A" w:rsidRDefault="00295C22" w:rsidP="00295C22">
                <w:pPr>
                  <w:pStyle w:val="Heading3"/>
                  <w:rPr>
                    <w:lang w:val="it-IT"/>
                  </w:rPr>
                </w:pPr>
                <w:r w:rsidRPr="0066029A">
                  <w:rPr>
                    <w:rStyle w:val="PlaceholderText"/>
                    <w:color w:val="FFFFFF" w:themeColor="background1"/>
                    <w:lang w:val="it-IT" w:bidi="it-IT"/>
                  </w:rPr>
                  <w:t>Titolo sezione</w:t>
                </w:r>
                <w:r w:rsidRPr="0066029A">
                  <w:rPr>
                    <w:rStyle w:val="PlaceholderText"/>
                    <w:color w:val="FFFFFF" w:themeColor="background1"/>
                    <w:lang w:val="it-IT" w:bidi="it-IT"/>
                  </w:rPr>
                  <w:br/>
                  <w:t>Due righe</w:t>
                </w:r>
              </w:p>
            </w:tc>
          </w:sdtContent>
        </w:sdt>
        <w:tc>
          <w:tcPr>
            <w:tcW w:w="360" w:type="dxa"/>
          </w:tcPr>
          <w:p w14:paraId="75ACB539" w14:textId="77777777" w:rsidR="0086677E" w:rsidRPr="0066029A" w:rsidRDefault="0086677E"/>
        </w:tc>
        <w:tc>
          <w:tcPr>
            <w:tcW w:w="4497" w:type="dxa"/>
            <w:gridSpan w:val="4"/>
          </w:tcPr>
          <w:p w14:paraId="7DB13594" w14:textId="77777777" w:rsidR="0086677E" w:rsidRPr="0066029A" w:rsidRDefault="0086677E"/>
        </w:tc>
      </w:tr>
      <w:tr w:rsidR="00295C22" w:rsidRPr="0066029A" w14:paraId="6270AC7C" w14:textId="77777777" w:rsidTr="00F422E2">
        <w:trPr>
          <w:trHeight w:val="999"/>
          <w:jc w:val="center"/>
        </w:trPr>
        <w:sdt>
          <w:sdtPr>
            <w:rPr>
              <w:noProof w:val="0"/>
              <w:lang w:val="it-IT"/>
            </w:rPr>
            <w:id w:val="-522780227"/>
            <w:placeholder>
              <w:docPart w:val="CEA316674746094E9ECB5C99F6FAEA2F"/>
            </w:placeholder>
            <w:temporary/>
            <w:showingPlcHdr/>
            <w15:appearance w15:val="hidden"/>
          </w:sdtPr>
          <w:sdtEndPr/>
          <w:sdtContent>
            <w:tc>
              <w:tcPr>
                <w:tcW w:w="9360" w:type="dxa"/>
                <w:gridSpan w:val="12"/>
              </w:tcPr>
              <w:p w14:paraId="3CF6C858" w14:textId="77777777" w:rsidR="00295C22" w:rsidRPr="0066029A" w:rsidRDefault="00295C22" w:rsidP="00295C22">
                <w:pPr>
                  <w:pStyle w:val="PTANormal03"/>
                  <w:rPr>
                    <w:noProof w:val="0"/>
                    <w:lang w:val="it-IT"/>
                  </w:rPr>
                </w:pPr>
                <w:r w:rsidRPr="0066029A">
                  <w:rPr>
                    <w:rStyle w:val="PlaceholderText"/>
                    <w:noProof w:val="0"/>
                    <w:color w:val="FFFFFF" w:themeColor="background1"/>
                    <w:lang w:val="it-IT" w:bidi="it-IT"/>
                  </w:rPr>
                  <w:t>Slogan o evidenziazione della storia da estrarre. Usa questo spazio per informare il lettore di qualche aspetto che emergerà nella storia.</w:t>
                </w:r>
              </w:p>
            </w:tc>
          </w:sdtContent>
        </w:sdt>
      </w:tr>
      <w:tr w:rsidR="007271E6" w:rsidRPr="0066029A" w14:paraId="795CB462" w14:textId="77777777" w:rsidTr="007271E6">
        <w:trPr>
          <w:jc w:val="center"/>
        </w:trPr>
        <w:tc>
          <w:tcPr>
            <w:tcW w:w="810" w:type="dxa"/>
            <w:gridSpan w:val="2"/>
            <w:shd w:val="clear" w:color="auto" w:fill="FFFFFF" w:themeFill="background1"/>
          </w:tcPr>
          <w:p w14:paraId="17960D0E" w14:textId="77777777" w:rsidR="00295C22" w:rsidRPr="0066029A" w:rsidRDefault="00295C22" w:rsidP="00295C22">
            <w:pPr>
              <w:spacing w:after="0"/>
              <w:rPr>
                <w:sz w:val="10"/>
              </w:rPr>
            </w:pPr>
          </w:p>
        </w:tc>
        <w:tc>
          <w:tcPr>
            <w:tcW w:w="3693" w:type="dxa"/>
            <w:gridSpan w:val="5"/>
          </w:tcPr>
          <w:p w14:paraId="727F9D29" w14:textId="77777777" w:rsidR="00295C22" w:rsidRPr="0066029A" w:rsidRDefault="00295C22" w:rsidP="00295C22">
            <w:pPr>
              <w:spacing w:after="0"/>
              <w:rPr>
                <w:sz w:val="10"/>
              </w:rPr>
            </w:pPr>
          </w:p>
        </w:tc>
        <w:tc>
          <w:tcPr>
            <w:tcW w:w="360" w:type="dxa"/>
          </w:tcPr>
          <w:p w14:paraId="24BD2E40" w14:textId="77777777" w:rsidR="00295C22" w:rsidRPr="0066029A" w:rsidRDefault="00295C22" w:rsidP="00295C22">
            <w:pPr>
              <w:spacing w:after="0"/>
              <w:rPr>
                <w:sz w:val="10"/>
              </w:rPr>
            </w:pPr>
          </w:p>
        </w:tc>
        <w:tc>
          <w:tcPr>
            <w:tcW w:w="811" w:type="dxa"/>
            <w:shd w:val="clear" w:color="auto" w:fill="FFFFFF" w:themeFill="background1"/>
          </w:tcPr>
          <w:p w14:paraId="08A40693" w14:textId="77777777" w:rsidR="00295C22" w:rsidRPr="0066029A" w:rsidRDefault="00295C22" w:rsidP="00295C22">
            <w:pPr>
              <w:spacing w:after="0"/>
              <w:rPr>
                <w:sz w:val="10"/>
              </w:rPr>
            </w:pPr>
          </w:p>
        </w:tc>
        <w:tc>
          <w:tcPr>
            <w:tcW w:w="3686" w:type="dxa"/>
            <w:gridSpan w:val="3"/>
          </w:tcPr>
          <w:p w14:paraId="179CE728" w14:textId="77777777" w:rsidR="00295C22" w:rsidRPr="0066029A" w:rsidRDefault="00295C22" w:rsidP="00295C22">
            <w:pPr>
              <w:spacing w:after="0"/>
              <w:rPr>
                <w:sz w:val="10"/>
              </w:rPr>
            </w:pPr>
          </w:p>
        </w:tc>
      </w:tr>
      <w:tr w:rsidR="00295C22" w:rsidRPr="0066029A" w14:paraId="39F27A1C" w14:textId="77777777" w:rsidTr="007271E6">
        <w:trPr>
          <w:trHeight w:val="3294"/>
          <w:jc w:val="center"/>
        </w:trPr>
        <w:sdt>
          <w:sdtPr>
            <w:rPr>
              <w:noProof w:val="0"/>
              <w:lang w:val="it-IT"/>
            </w:rPr>
            <w:id w:val="2081709347"/>
            <w:placeholder>
              <w:docPart w:val="79C5A8B573B82B4A91BD4AD169BE1CB5"/>
            </w:placeholder>
            <w:temporary/>
            <w:showingPlcHdr/>
            <w15:appearance w15:val="hidden"/>
          </w:sdtPr>
          <w:sdtEndPr/>
          <w:sdtContent>
            <w:tc>
              <w:tcPr>
                <w:tcW w:w="4503" w:type="dxa"/>
                <w:gridSpan w:val="7"/>
              </w:tcPr>
              <w:p w14:paraId="7480FF0C" w14:textId="77777777" w:rsidR="00295C22" w:rsidRPr="0066029A" w:rsidRDefault="00D207FA" w:rsidP="00295C22">
                <w:pPr>
                  <w:pStyle w:val="PTANormal03"/>
                  <w:rPr>
                    <w:noProof w:val="0"/>
                    <w:lang w:val="it-IT"/>
                  </w:rPr>
                </w:pPr>
                <w:r w:rsidRPr="0066029A">
                  <w:rPr>
                    <w:noProof w:val="0"/>
                    <w:lang w:val="it-IT" w:bidi="it-IT"/>
                  </w:rPr>
                  <w:t>Hai altre immagini che desideri utilizzare? È semplice sostituire le immagini in questa brochure. Quindi, fai clic sull'immagine che desideri modificare. Alcune immagini potrebbero richiedere un clic in più poiché fanno parte di un gruppo di immagini. Fare clic finché l'immagine da sostituire non è circondata dai punti di selezione.</w:t>
                </w:r>
              </w:p>
            </w:tc>
          </w:sdtContent>
        </w:sdt>
        <w:tc>
          <w:tcPr>
            <w:tcW w:w="360" w:type="dxa"/>
          </w:tcPr>
          <w:p w14:paraId="13C55B7C" w14:textId="77777777" w:rsidR="00295C22" w:rsidRPr="0066029A" w:rsidRDefault="00295C22" w:rsidP="00295C22"/>
        </w:tc>
        <w:tc>
          <w:tcPr>
            <w:tcW w:w="4497" w:type="dxa"/>
            <w:gridSpan w:val="4"/>
          </w:tcPr>
          <w:sdt>
            <w:sdtPr>
              <w:rPr>
                <w:noProof w:val="0"/>
                <w:lang w:val="it-IT"/>
              </w:rPr>
              <w:id w:val="482360029"/>
              <w:placeholder>
                <w:docPart w:val="4183B697D77F2C499ABE90CEE1C55B2C"/>
              </w:placeholder>
              <w:temporary/>
              <w:showingPlcHdr/>
              <w15:appearance w15:val="hidden"/>
            </w:sdtPr>
            <w:sdtEndPr/>
            <w:sdtContent>
              <w:p w14:paraId="15535BB9" w14:textId="77777777" w:rsidR="00295C22" w:rsidRPr="0066029A" w:rsidRDefault="00295C22" w:rsidP="00295C22">
                <w:pPr>
                  <w:pStyle w:val="PTANormal03"/>
                  <w:rPr>
                    <w:noProof w:val="0"/>
                    <w:lang w:val="it-IT"/>
                  </w:rPr>
                </w:pPr>
                <w:r w:rsidRPr="0066029A">
                  <w:rPr>
                    <w:noProof w:val="0"/>
                    <w:lang w:val="it-IT" w:bidi="it-IT"/>
                  </w:rPr>
                  <w:t>Una volta selezionata l'immagine che desideri sostituire, puoi selezionare "Cambia immagine" dal menu di scelta rapida oppure fare clic sull'opzione "Riempi" e scegliere l'opzione "Immagine".</w:t>
                </w:r>
              </w:p>
            </w:sdtContent>
          </w:sdt>
        </w:tc>
      </w:tr>
      <w:tr w:rsidR="00295C22" w:rsidRPr="0066029A" w14:paraId="293D06D3" w14:textId="77777777" w:rsidTr="007271E6">
        <w:trPr>
          <w:jc w:val="center"/>
        </w:trPr>
        <w:tc>
          <w:tcPr>
            <w:tcW w:w="4503" w:type="dxa"/>
            <w:gridSpan w:val="7"/>
          </w:tcPr>
          <w:p w14:paraId="26435CF7" w14:textId="77777777" w:rsidR="00295C22" w:rsidRPr="0066029A" w:rsidRDefault="00295C22" w:rsidP="00295C22"/>
        </w:tc>
        <w:tc>
          <w:tcPr>
            <w:tcW w:w="360" w:type="dxa"/>
          </w:tcPr>
          <w:p w14:paraId="01522C94" w14:textId="77777777" w:rsidR="00295C22" w:rsidRPr="0066029A" w:rsidRDefault="00295C22" w:rsidP="00295C22"/>
        </w:tc>
        <w:tc>
          <w:tcPr>
            <w:tcW w:w="4497" w:type="dxa"/>
            <w:gridSpan w:val="4"/>
          </w:tcPr>
          <w:p w14:paraId="4884C9C3" w14:textId="77777777" w:rsidR="00295C22" w:rsidRPr="0066029A" w:rsidRDefault="00295C22" w:rsidP="00295C22"/>
        </w:tc>
      </w:tr>
      <w:tr w:rsidR="00295C22" w:rsidRPr="0066029A" w14:paraId="21BA4AC1" w14:textId="77777777" w:rsidTr="00450362">
        <w:trPr>
          <w:trHeight w:val="1503"/>
          <w:jc w:val="center"/>
        </w:trPr>
        <w:tc>
          <w:tcPr>
            <w:tcW w:w="1169" w:type="dxa"/>
            <w:gridSpan w:val="3"/>
            <w:vAlign w:val="center"/>
          </w:tcPr>
          <w:p w14:paraId="253B8872" w14:textId="77777777" w:rsidR="00295C22" w:rsidRPr="0066029A" w:rsidRDefault="00F422E2" w:rsidP="0014614C">
            <w:r w:rsidRPr="0066029A">
              <w:rPr>
                <w:noProof/>
                <w:lang w:bidi="it-IT"/>
              </w:rPr>
              <w:drawing>
                <wp:inline distT="0" distB="0" distL="0" distR="0" wp14:anchorId="41674CFB" wp14:editId="33011B0B">
                  <wp:extent cx="682625" cy="682625"/>
                  <wp:effectExtent l="0" t="0" r="0" b="0"/>
                  <wp:docPr id="41" name="Elemento grafico 41" descr="Trof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2625" cy="682625"/>
                          </a:xfrm>
                          <a:prstGeom prst="rect">
                            <a:avLst/>
                          </a:prstGeom>
                        </pic:spPr>
                      </pic:pic>
                    </a:graphicData>
                  </a:graphic>
                </wp:inline>
              </w:drawing>
            </w:r>
          </w:p>
        </w:tc>
        <w:tc>
          <w:tcPr>
            <w:tcW w:w="360" w:type="dxa"/>
            <w:vAlign w:val="center"/>
          </w:tcPr>
          <w:p w14:paraId="77EE554D" w14:textId="77777777" w:rsidR="00295C22" w:rsidRPr="0066029A" w:rsidRDefault="00F422E2" w:rsidP="0014614C">
            <w:r w:rsidRPr="0066029A">
              <w:rPr>
                <w:noProof/>
                <w:lang w:bidi="it-IT"/>
              </w:rPr>
              <mc:AlternateContent>
                <mc:Choice Requires="wps">
                  <w:drawing>
                    <wp:inline distT="0" distB="0" distL="0" distR="0" wp14:anchorId="4C773103" wp14:editId="13A02CE4">
                      <wp:extent cx="103505" cy="103505"/>
                      <wp:effectExtent l="0" t="38100" r="29845" b="29845"/>
                      <wp:docPr id="5" name="Triangolo rettangolo 5" descr="Evidenzia triangolo rettangolo"/>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3764268" id="_x0000_t6" coordsize="21600,21600" o:spt="6" path="m,l,21600r21600,xe">
                      <v:stroke joinstyle="miter"/>
                      <v:path gradientshapeok="t" o:connecttype="custom" o:connectlocs="0,0;0,10800;0,21600;10800,21600;21600,21600;10800,10800" textboxrect="1800,12600,12600,19800"/>
                    </v:shapetype>
                    <v:shape id="Triangolo rettangolo 5" o:spid="_x0000_s1026" type="#_x0000_t6" alt="Evidenzia triangolo rettangolo"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" fillcolor="#002060 [3206]" stroked="f" strokeweight="1pt">
                      <w10:anchorlock/>
                    </v:shape>
                  </w:pict>
                </mc:Fallback>
              </mc:AlternateContent>
            </w:r>
          </w:p>
        </w:tc>
        <w:sdt>
          <w:sdtPr>
            <w:rPr>
              <w:noProof w:val="0"/>
              <w:lang w:val="it-IT"/>
            </w:rPr>
            <w:id w:val="646399835"/>
            <w:placeholder>
              <w:docPart w:val="210EBA0FAD26014A9EEB44DD10042F4F"/>
            </w:placeholder>
            <w:temporary/>
            <w:showingPlcHdr/>
            <w15:appearance w15:val="hidden"/>
          </w:sdtPr>
          <w:sdtEndPr/>
          <w:sdtContent>
            <w:tc>
              <w:tcPr>
                <w:tcW w:w="7831" w:type="dxa"/>
                <w:gridSpan w:val="8"/>
                <w:vAlign w:val="center"/>
              </w:tcPr>
              <w:p w14:paraId="0D4B6DA7" w14:textId="77777777" w:rsidR="00295C22" w:rsidRPr="0066029A" w:rsidRDefault="0014614C" w:rsidP="0014614C">
                <w:pPr>
                  <w:pStyle w:val="PTANormal02"/>
                  <w:rPr>
                    <w:noProof w:val="0"/>
                    <w:color w:val="808080"/>
                    <w:lang w:val="it-IT"/>
                  </w:rPr>
                </w:pPr>
                <w:r w:rsidRPr="0066029A">
                  <w:rPr>
                    <w:rStyle w:val="CaratterePTANormal02"/>
                    <w:noProof w:val="0"/>
                    <w:lang w:val="it-IT" w:bidi="it-IT"/>
                  </w:rPr>
                  <w:t>Puoi modificare facilmente i colori principali del modello in pochi clic. Vai alla scheda Progettazione e fai clic su Colori. Dall'elenco dei colori, puoi scegliere una combinazione di colori diversa. Quando passi il mouse sopra le diverse scelte, puoi visualizzare come cambierà il documento con ciascuna opzione.</w:t>
                </w:r>
              </w:p>
            </w:tc>
          </w:sdtContent>
        </w:sdt>
      </w:tr>
      <w:tr w:rsidR="00F422E2" w:rsidRPr="0066029A" w14:paraId="2AC54D09" w14:textId="77777777" w:rsidTr="00450362">
        <w:trPr>
          <w:trHeight w:val="1440"/>
          <w:jc w:val="center"/>
        </w:trPr>
        <w:tc>
          <w:tcPr>
            <w:tcW w:w="1169" w:type="dxa"/>
            <w:gridSpan w:val="3"/>
            <w:vAlign w:val="center"/>
          </w:tcPr>
          <w:p w14:paraId="02D2929A" w14:textId="77777777" w:rsidR="00F422E2" w:rsidRPr="0066029A" w:rsidRDefault="00F422E2" w:rsidP="0014614C">
            <w:r w:rsidRPr="0066029A">
              <w:rPr>
                <w:noProof/>
                <w:lang w:bidi="it-IT"/>
              </w:rPr>
              <w:drawing>
                <wp:inline distT="0" distB="0" distL="0" distR="0" wp14:anchorId="02E6D06B" wp14:editId="6BD64514">
                  <wp:extent cx="647700" cy="647700"/>
                  <wp:effectExtent l="0" t="0" r="0" b="0"/>
                  <wp:docPr id="44" name="Elemento grafico 4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7700" cy="647700"/>
                          </a:xfrm>
                          <a:prstGeom prst="rect">
                            <a:avLst/>
                          </a:prstGeom>
                        </pic:spPr>
                      </pic:pic>
                    </a:graphicData>
                  </a:graphic>
                </wp:inline>
              </w:drawing>
            </w:r>
          </w:p>
        </w:tc>
        <w:tc>
          <w:tcPr>
            <w:tcW w:w="360" w:type="dxa"/>
            <w:vAlign w:val="center"/>
          </w:tcPr>
          <w:p w14:paraId="634ED22B" w14:textId="77777777" w:rsidR="00F422E2" w:rsidRPr="0066029A" w:rsidRDefault="00F422E2" w:rsidP="0014614C">
            <w:r w:rsidRPr="0066029A">
              <w:rPr>
                <w:noProof/>
                <w:lang w:bidi="it-IT"/>
              </w:rPr>
              <mc:AlternateContent>
                <mc:Choice Requires="wps">
                  <w:drawing>
                    <wp:inline distT="0" distB="0" distL="0" distR="0" wp14:anchorId="1624F08E" wp14:editId="222D2B5D">
                      <wp:extent cx="103505" cy="103505"/>
                      <wp:effectExtent l="0" t="38100" r="29845" b="29845"/>
                      <wp:docPr id="13" name="Triangolo rettangolo 13" descr="evidenzia il triangolo rettangolo"/>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AE8D49" id="Triangolo rettangolo 13" o:spid="_x0000_s1026" type="#_x0000_t6" alt="evidenzia il triangolo rettangolo"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" fillcolor="#ed7d31 [3207]" stroked="f" strokeweight="1pt">
                      <w10:anchorlock/>
                    </v:shape>
                  </w:pict>
                </mc:Fallback>
              </mc:AlternateContent>
            </w:r>
          </w:p>
        </w:tc>
        <w:sdt>
          <w:sdtPr>
            <w:rPr>
              <w:noProof w:val="0"/>
              <w:lang w:val="it-IT"/>
            </w:rPr>
            <w:id w:val="608235175"/>
            <w:placeholder>
              <w:docPart w:val="E6822462B2EA144F8F64EBBA0B9FFA0A"/>
            </w:placeholder>
            <w:temporary/>
            <w:showingPlcHdr/>
            <w15:appearance w15:val="hidden"/>
          </w:sdtPr>
          <w:sdtEndPr/>
          <w:sdtContent>
            <w:tc>
              <w:tcPr>
                <w:tcW w:w="7831" w:type="dxa"/>
                <w:gridSpan w:val="8"/>
                <w:vAlign w:val="center"/>
              </w:tcPr>
              <w:p w14:paraId="61E1AC9D" w14:textId="77777777" w:rsidR="0014614C" w:rsidRPr="0066029A" w:rsidRDefault="0014614C" w:rsidP="0014614C">
                <w:pPr>
                  <w:pStyle w:val="PTANormal02"/>
                  <w:rPr>
                    <w:rStyle w:val="PlaceholderText"/>
                    <w:noProof w:val="0"/>
                    <w:color w:val="262626" w:themeColor="text2"/>
                    <w:lang w:val="it-IT"/>
                  </w:rPr>
                </w:pPr>
                <w:r w:rsidRPr="0066029A">
                  <w:rPr>
                    <w:rStyle w:val="PlaceholderText"/>
                    <w:noProof w:val="0"/>
                    <w:color w:val="262626" w:themeColor="text2"/>
                    <w:lang w:val="it-IT" w:bidi="it-IT"/>
                  </w:rPr>
                  <w:t>Allo stesso modo in cui cambi i colori, puoi aggiornare facilmente i tipi di carattere dell'intero documento. Dalla scheda Progettazione, scegli una combinazione di caratteri che soddisfi i tuoi gusti.</w:t>
                </w:r>
              </w:p>
              <w:p w14:paraId="29A7F095" w14:textId="77777777" w:rsidR="00F422E2" w:rsidRPr="0066029A" w:rsidRDefault="0014614C" w:rsidP="0014614C">
                <w:pPr>
                  <w:pStyle w:val="PTANormal02"/>
                  <w:rPr>
                    <w:noProof w:val="0"/>
                    <w:lang w:val="it-IT"/>
                  </w:rPr>
                </w:pPr>
                <w:r w:rsidRPr="0066029A">
                  <w:rPr>
                    <w:rStyle w:val="PlaceholderText"/>
                    <w:noProof w:val="0"/>
                    <w:color w:val="262626" w:themeColor="text2"/>
                    <w:lang w:val="it-IT" w:bidi="it-IT"/>
                  </w:rPr>
                  <w:t>Reimposta il tema per riportare il modello allo stato originale.</w:t>
                </w:r>
              </w:p>
            </w:tc>
          </w:sdtContent>
        </w:sdt>
      </w:tr>
      <w:tr w:rsidR="0014614C" w:rsidRPr="0066029A" w14:paraId="3B09F14E" w14:textId="77777777" w:rsidTr="00450362">
        <w:trPr>
          <w:trHeight w:val="2610"/>
          <w:jc w:val="center"/>
        </w:trPr>
        <w:sdt>
          <w:sdtPr>
            <w:rPr>
              <w:noProof w:val="0"/>
              <w:lang w:val="it-IT"/>
            </w:rPr>
            <w:id w:val="1826155041"/>
            <w:placeholder>
              <w:docPart w:val="8FE84D029BC2254AA67F190AA745F9ED"/>
            </w:placeholder>
            <w:temporary/>
            <w:showingPlcHdr/>
            <w15:appearance w15:val="hidden"/>
          </w:sdtPr>
          <w:sdtEndPr/>
          <w:sdtContent>
            <w:tc>
              <w:tcPr>
                <w:tcW w:w="9360" w:type="dxa"/>
                <w:gridSpan w:val="12"/>
              </w:tcPr>
              <w:p w14:paraId="6E2921FE" w14:textId="77777777" w:rsidR="0014614C" w:rsidRPr="0066029A" w:rsidRDefault="0014614C" w:rsidP="0014614C">
                <w:pPr>
                  <w:pStyle w:val="PTANormal02"/>
                  <w:rPr>
                    <w:noProof w:val="0"/>
                    <w:lang w:val="it-IT"/>
                  </w:rPr>
                </w:pPr>
                <w:r w:rsidRPr="0066029A">
                  <w:rPr>
                    <w:rStyle w:val="PlaceholderText"/>
                    <w:noProof w:val="0"/>
                    <w:color w:val="262626" w:themeColor="text2"/>
                    <w:lang w:val="it-IT" w:bidi="it-IT"/>
                  </w:rPr>
                  <w:t>Hai cambiato il colore e vuoi tornare alla versione originale? Semplice! Torna alla scheda Progettazione e scegli l'opzione Temi. Dall'elenco, fai clic sull'opzione per reimpostare il tema di questo modello. La combinazione di colori del tuo documento verrà ripristinata all'originale.</w:t>
                </w:r>
              </w:p>
            </w:tc>
          </w:sdtContent>
        </w:sdt>
      </w:tr>
      <w:tr w:rsidR="0014614C" w:rsidRPr="0066029A" w14:paraId="15498CA6" w14:textId="77777777" w:rsidTr="00450362">
        <w:trPr>
          <w:trHeight w:val="819"/>
          <w:jc w:val="center"/>
        </w:trPr>
        <w:sdt>
          <w:sdtPr>
            <w:rPr>
              <w:noProof w:val="0"/>
              <w:lang w:val="it-IT"/>
            </w:rPr>
            <w:id w:val="-1970269005"/>
            <w:placeholder>
              <w:docPart w:val="F75E0F54D555A8438EBF330B08EF746A"/>
            </w:placeholder>
            <w:temporary/>
            <w:showingPlcHdr/>
            <w15:appearance w15:val="hidden"/>
          </w:sdtPr>
          <w:sdtEndPr/>
          <w:sdtContent>
            <w:tc>
              <w:tcPr>
                <w:tcW w:w="9360" w:type="dxa"/>
                <w:gridSpan w:val="12"/>
                <w:tcBorders>
                  <w:bottom w:val="dashed" w:sz="4" w:space="0" w:color="BFBFBF" w:themeColor="background1" w:themeShade="BF"/>
                </w:tcBorders>
                <w:vAlign w:val="center"/>
              </w:tcPr>
              <w:p w14:paraId="077B03B3" w14:textId="77777777" w:rsidR="0014614C" w:rsidRPr="0066029A" w:rsidRDefault="0014614C" w:rsidP="00450362">
                <w:pPr>
                  <w:pStyle w:val="EmphasisItalics"/>
                  <w:rPr>
                    <w:noProof w:val="0"/>
                    <w:lang w:val="it-IT"/>
                  </w:rPr>
                </w:pPr>
                <w:r w:rsidRPr="0066029A">
                  <w:rPr>
                    <w:rStyle w:val="CarattereEmphasisItalics"/>
                    <w:b/>
                    <w:i/>
                    <w:noProof w:val="0"/>
                    <w:lang w:val="it-IT" w:bidi="it-IT"/>
                  </w:rPr>
                  <w:t>"Aggiungi un'altra citazione qui per evidenziare la storia in questa pagina".</w:t>
                </w:r>
              </w:p>
            </w:tc>
          </w:sdtContent>
        </w:sdt>
      </w:tr>
      <w:tr w:rsidR="007271E6" w:rsidRPr="0066029A" w14:paraId="7FBEE8B8" w14:textId="77777777" w:rsidTr="007271E6">
        <w:trPr>
          <w:trHeight w:val="422"/>
          <w:jc w:val="center"/>
        </w:trPr>
        <w:tc>
          <w:tcPr>
            <w:tcW w:w="539" w:type="dxa"/>
            <w:vMerge w:val="restart"/>
            <w:tcBorders>
              <w:top w:val="dashed" w:sz="4" w:space="0" w:color="BFBFBF" w:themeColor="background1" w:themeShade="BF"/>
            </w:tcBorders>
            <w:vAlign w:val="center"/>
          </w:tcPr>
          <w:p w14:paraId="41A56CA2" w14:textId="77777777" w:rsidR="007271E6" w:rsidRPr="0066029A" w:rsidRDefault="007271E6" w:rsidP="007271E6">
            <w:pPr>
              <w:pStyle w:val="TestopiccoloContatto"/>
              <w:rPr>
                <w:noProof w:val="0"/>
              </w:rPr>
            </w:pPr>
            <w:r w:rsidRPr="0066029A">
              <w:rPr>
                <w:lang w:bidi="it-IT"/>
              </w:rPr>
              <w:drawing>
                <wp:inline distT="0" distB="0" distL="0" distR="0" wp14:anchorId="39E555F8" wp14:editId="2E1FD400">
                  <wp:extent cx="237600" cy="237600"/>
                  <wp:effectExtent l="0" t="0" r="0" b="0"/>
                  <wp:docPr id="59" name="Elemento grafico 59" descr="Colleg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nk.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7600" cy="237600"/>
                          </a:xfrm>
                          <a:prstGeom prst="rect">
                            <a:avLst/>
                          </a:prstGeom>
                        </pic:spPr>
                      </pic:pic>
                    </a:graphicData>
                  </a:graphic>
                </wp:inline>
              </w:drawing>
            </w:r>
          </w:p>
        </w:tc>
        <w:tc>
          <w:tcPr>
            <w:tcW w:w="2969" w:type="dxa"/>
            <w:gridSpan w:val="4"/>
            <w:tcBorders>
              <w:top w:val="dashed" w:sz="4" w:space="0" w:color="BFBFBF" w:themeColor="background1" w:themeShade="BF"/>
            </w:tcBorders>
            <w:vAlign w:val="bottom"/>
          </w:tcPr>
          <w:p w14:paraId="024562C4" w14:textId="77777777" w:rsidR="007271E6" w:rsidRPr="00DB1028" w:rsidRDefault="007271E6" w:rsidP="007271E6">
            <w:pPr>
              <w:pStyle w:val="TestopiccoloContatto"/>
              <w:rPr>
                <w:rStyle w:val="CarattereEmphasisItalics"/>
                <w:rFonts w:cstheme="minorBidi"/>
                <w:b w:val="0"/>
                <w:i w:val="0"/>
                <w:noProof w:val="0"/>
                <w:color w:val="auto"/>
                <w:szCs w:val="18"/>
                <w:lang w:val="it-IT"/>
              </w:rPr>
            </w:pPr>
            <w:r w:rsidRPr="00DB1028">
              <w:rPr>
                <w:rStyle w:val="CarattereEmphasisItalics"/>
                <w:rFonts w:cstheme="minorBidi"/>
                <w:b w:val="0"/>
                <w:i w:val="0"/>
                <w:noProof w:val="0"/>
                <w:color w:val="auto"/>
                <w:szCs w:val="18"/>
                <w:lang w:val="it-IT" w:bidi="it-IT"/>
              </w:rPr>
              <w:t>Sito Web:</w:t>
            </w:r>
          </w:p>
        </w:tc>
        <w:tc>
          <w:tcPr>
            <w:tcW w:w="450" w:type="dxa"/>
            <w:vMerge w:val="restart"/>
            <w:tcBorders>
              <w:top w:val="dashed" w:sz="4" w:space="0" w:color="BFBFBF" w:themeColor="background1" w:themeShade="BF"/>
            </w:tcBorders>
            <w:vAlign w:val="center"/>
          </w:tcPr>
          <w:p w14:paraId="3AEA997F" w14:textId="77777777" w:rsidR="007271E6" w:rsidRPr="0066029A" w:rsidRDefault="007271E6" w:rsidP="007271E6">
            <w:pPr>
              <w:pStyle w:val="TestopiccoloContatto"/>
              <w:rPr>
                <w:noProof w:val="0"/>
              </w:rPr>
            </w:pPr>
            <w:r w:rsidRPr="0066029A">
              <w:rPr>
                <w:lang w:bidi="it-IT"/>
              </w:rPr>
              <w:drawing>
                <wp:inline distT="0" distB="0" distL="0" distR="0" wp14:anchorId="1614D3BA" wp14:editId="380B443D">
                  <wp:extent cx="237490" cy="237490"/>
                  <wp:effectExtent l="0" t="0" r="0" b="0"/>
                  <wp:docPr id="60" name="Elemento grafico 60" descr="Destina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eiver.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7490" cy="237490"/>
                          </a:xfrm>
                          <a:prstGeom prst="rect">
                            <a:avLst/>
                          </a:prstGeom>
                        </pic:spPr>
                      </pic:pic>
                    </a:graphicData>
                  </a:graphic>
                </wp:inline>
              </w:drawing>
            </w:r>
          </w:p>
        </w:tc>
        <w:tc>
          <w:tcPr>
            <w:tcW w:w="2072" w:type="dxa"/>
            <w:gridSpan w:val="4"/>
            <w:tcBorders>
              <w:top w:val="dashed" w:sz="4" w:space="0" w:color="BFBFBF" w:themeColor="background1" w:themeShade="BF"/>
            </w:tcBorders>
            <w:vAlign w:val="bottom"/>
          </w:tcPr>
          <w:p w14:paraId="550F81FE" w14:textId="77777777" w:rsidR="007271E6" w:rsidRPr="00DB1028" w:rsidRDefault="007271E6" w:rsidP="007271E6">
            <w:pPr>
              <w:pStyle w:val="TestopiccoloContatto"/>
              <w:rPr>
                <w:rStyle w:val="CarattereEmphasisItalics"/>
                <w:rFonts w:cstheme="minorBidi"/>
                <w:b w:val="0"/>
                <w:i w:val="0"/>
                <w:noProof w:val="0"/>
                <w:color w:val="auto"/>
                <w:szCs w:val="18"/>
                <w:lang w:val="it-IT"/>
              </w:rPr>
            </w:pPr>
            <w:r w:rsidRPr="00DB1028">
              <w:rPr>
                <w:rStyle w:val="CarattereEmphasisItalics"/>
                <w:rFonts w:cstheme="minorBidi"/>
                <w:b w:val="0"/>
                <w:i w:val="0"/>
                <w:noProof w:val="0"/>
                <w:color w:val="auto"/>
                <w:szCs w:val="18"/>
                <w:lang w:val="it-IT" w:bidi="it-IT"/>
              </w:rPr>
              <w:t>Contatto:</w:t>
            </w:r>
          </w:p>
        </w:tc>
        <w:tc>
          <w:tcPr>
            <w:tcW w:w="630" w:type="dxa"/>
            <w:vMerge w:val="restart"/>
            <w:tcBorders>
              <w:top w:val="dashed" w:sz="4" w:space="0" w:color="BFBFBF" w:themeColor="background1" w:themeShade="BF"/>
            </w:tcBorders>
            <w:vAlign w:val="center"/>
          </w:tcPr>
          <w:p w14:paraId="4EFACA7C" w14:textId="77777777" w:rsidR="007271E6" w:rsidRPr="0066029A" w:rsidRDefault="007271E6" w:rsidP="007271E6">
            <w:pPr>
              <w:pStyle w:val="TestopiccoloContatto"/>
              <w:rPr>
                <w:noProof w:val="0"/>
              </w:rPr>
            </w:pPr>
            <w:r w:rsidRPr="0066029A">
              <w:rPr>
                <w:lang w:bidi="it-IT"/>
              </w:rPr>
              <w:drawing>
                <wp:inline distT="0" distB="0" distL="0" distR="0" wp14:anchorId="23459E72" wp14:editId="40DC3D6D">
                  <wp:extent cx="237490" cy="237490"/>
                  <wp:effectExtent l="0" t="0" r="0" b="0"/>
                  <wp:docPr id="61" name="Elemento grafico 6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37490" cy="237490"/>
                          </a:xfrm>
                          <a:prstGeom prst="rect">
                            <a:avLst/>
                          </a:prstGeom>
                        </pic:spPr>
                      </pic:pic>
                    </a:graphicData>
                  </a:graphic>
                </wp:inline>
              </w:drawing>
            </w:r>
          </w:p>
        </w:tc>
        <w:tc>
          <w:tcPr>
            <w:tcW w:w="2700" w:type="dxa"/>
            <w:tcBorders>
              <w:top w:val="dashed" w:sz="4" w:space="0" w:color="BFBFBF" w:themeColor="background1" w:themeShade="BF"/>
            </w:tcBorders>
            <w:vAlign w:val="bottom"/>
          </w:tcPr>
          <w:p w14:paraId="0636CF64" w14:textId="77777777" w:rsidR="007271E6" w:rsidRPr="00DB1028" w:rsidRDefault="007271E6" w:rsidP="007271E6">
            <w:pPr>
              <w:pStyle w:val="TestopiccoloContatto"/>
              <w:rPr>
                <w:noProof w:val="0"/>
                <w:szCs w:val="18"/>
              </w:rPr>
            </w:pPr>
            <w:r w:rsidRPr="00DB1028">
              <w:rPr>
                <w:rStyle w:val="CarattereEmphasisItalics"/>
                <w:rFonts w:cstheme="minorBidi"/>
                <w:b w:val="0"/>
                <w:i w:val="0"/>
                <w:noProof w:val="0"/>
                <w:color w:val="auto"/>
                <w:szCs w:val="18"/>
                <w:lang w:val="it-IT" w:bidi="it-IT"/>
              </w:rPr>
              <w:t>Email:</w:t>
            </w:r>
          </w:p>
        </w:tc>
      </w:tr>
      <w:tr w:rsidR="007271E6" w:rsidRPr="0066029A" w14:paraId="13D2FA24" w14:textId="77777777" w:rsidTr="00450362">
        <w:trPr>
          <w:trHeight w:val="549"/>
          <w:jc w:val="center"/>
        </w:trPr>
        <w:tc>
          <w:tcPr>
            <w:tcW w:w="539" w:type="dxa"/>
            <w:vMerge/>
            <w:tcBorders>
              <w:bottom w:val="dashed" w:sz="4" w:space="0" w:color="BFBFBF" w:themeColor="background1" w:themeShade="BF"/>
            </w:tcBorders>
            <w:vAlign w:val="center"/>
          </w:tcPr>
          <w:p w14:paraId="59F2E04A" w14:textId="77777777" w:rsidR="007271E6" w:rsidRPr="0066029A" w:rsidRDefault="007271E6" w:rsidP="007271E6">
            <w:pPr>
              <w:pStyle w:val="TestopiccoloContatto"/>
              <w:rPr>
                <w:rStyle w:val="CarattereEmphasisItalics"/>
                <w:rFonts w:cstheme="minorBidi"/>
                <w:b w:val="0"/>
                <w:i w:val="0"/>
                <w:noProof w:val="0"/>
                <w:color w:val="auto"/>
                <w:szCs w:val="22"/>
                <w:lang w:val="it-IT"/>
              </w:rPr>
            </w:pPr>
          </w:p>
        </w:tc>
        <w:sdt>
          <w:sdtPr>
            <w:rPr>
              <w:rStyle w:val="CarattereEmphasisItalics"/>
              <w:rFonts w:cstheme="minorBidi"/>
              <w:b w:val="0"/>
              <w:i w:val="0"/>
              <w:noProof w:val="0"/>
              <w:color w:val="auto"/>
              <w:szCs w:val="22"/>
              <w:lang w:val="it-IT"/>
            </w:rPr>
            <w:id w:val="-1148583549"/>
            <w:placeholder>
              <w:docPart w:val="1691135860784441B7546AA46A1456F0"/>
            </w:placeholder>
            <w:temporary/>
            <w:showingPlcHdr/>
            <w15:appearance w15:val="hidden"/>
          </w:sdtPr>
          <w:sdtEndPr>
            <w:rPr>
              <w:rStyle w:val="CarattereEmphasisItalics"/>
            </w:rPr>
          </w:sdtEndPr>
          <w:sdtContent>
            <w:tc>
              <w:tcPr>
                <w:tcW w:w="2969" w:type="dxa"/>
                <w:gridSpan w:val="4"/>
                <w:tcBorders>
                  <w:bottom w:val="dashed" w:sz="4" w:space="0" w:color="BFBFBF" w:themeColor="background1" w:themeShade="BF"/>
                </w:tcBorders>
              </w:tcPr>
              <w:p w14:paraId="5593640D" w14:textId="77777777" w:rsidR="007271E6" w:rsidRPr="0066029A" w:rsidRDefault="007271E6" w:rsidP="007271E6">
                <w:pPr>
                  <w:pStyle w:val="TestopiccoloContatto"/>
                  <w:rPr>
                    <w:rStyle w:val="CarattereEmphasisItalics"/>
                    <w:rFonts w:cstheme="minorBidi"/>
                    <w:b w:val="0"/>
                    <w:i w:val="0"/>
                    <w:noProof w:val="0"/>
                    <w:color w:val="auto"/>
                    <w:szCs w:val="22"/>
                    <w:lang w:val="it-IT"/>
                  </w:rPr>
                </w:pPr>
                <w:r w:rsidRPr="0066029A">
                  <w:rPr>
                    <w:rStyle w:val="PlaceholderText"/>
                    <w:noProof w:val="0"/>
                    <w:color w:val="auto"/>
                    <w:lang w:bidi="it-IT"/>
                  </w:rPr>
                  <w:t>www.bellowscollege.com</w:t>
                </w:r>
              </w:p>
            </w:tc>
          </w:sdtContent>
        </w:sdt>
        <w:tc>
          <w:tcPr>
            <w:tcW w:w="450" w:type="dxa"/>
            <w:vMerge/>
            <w:tcBorders>
              <w:bottom w:val="dashed" w:sz="4" w:space="0" w:color="BFBFBF" w:themeColor="background1" w:themeShade="BF"/>
            </w:tcBorders>
            <w:vAlign w:val="center"/>
          </w:tcPr>
          <w:p w14:paraId="12723984" w14:textId="77777777" w:rsidR="007271E6" w:rsidRPr="0066029A" w:rsidRDefault="007271E6" w:rsidP="007271E6">
            <w:pPr>
              <w:pStyle w:val="TestopiccoloContatto"/>
              <w:rPr>
                <w:rStyle w:val="CarattereEmphasisItalics"/>
                <w:rFonts w:cstheme="minorBidi"/>
                <w:b w:val="0"/>
                <w:i w:val="0"/>
                <w:noProof w:val="0"/>
                <w:color w:val="auto"/>
                <w:szCs w:val="22"/>
                <w:lang w:val="it-IT"/>
              </w:rPr>
            </w:pPr>
          </w:p>
        </w:tc>
        <w:sdt>
          <w:sdtPr>
            <w:rPr>
              <w:rStyle w:val="CarattereEmphasisItalics"/>
              <w:rFonts w:cstheme="minorBidi"/>
              <w:b w:val="0"/>
              <w:i w:val="0"/>
              <w:noProof w:val="0"/>
              <w:color w:val="auto"/>
              <w:szCs w:val="22"/>
              <w:lang w:val="it-IT"/>
            </w:rPr>
            <w:id w:val="1023210767"/>
            <w:placeholder>
              <w:docPart w:val="06DAFE6284411E49B0F997338CF17F6D"/>
            </w:placeholder>
            <w:temporary/>
            <w:showingPlcHdr/>
            <w15:appearance w15:val="hidden"/>
          </w:sdtPr>
          <w:sdtEndPr>
            <w:rPr>
              <w:rStyle w:val="CarattereEmphasisItalics"/>
            </w:rPr>
          </w:sdtEndPr>
          <w:sdtContent>
            <w:tc>
              <w:tcPr>
                <w:tcW w:w="2072" w:type="dxa"/>
                <w:gridSpan w:val="4"/>
                <w:tcBorders>
                  <w:bottom w:val="dashed" w:sz="4" w:space="0" w:color="BFBFBF" w:themeColor="background1" w:themeShade="BF"/>
                </w:tcBorders>
              </w:tcPr>
              <w:p w14:paraId="43153AEB" w14:textId="77777777" w:rsidR="007271E6" w:rsidRPr="0066029A" w:rsidRDefault="007271E6" w:rsidP="00C3664C">
                <w:pPr>
                  <w:pStyle w:val="TestopiccoloContatto"/>
                  <w:rPr>
                    <w:rStyle w:val="CarattereEmphasisItalics"/>
                    <w:rFonts w:cstheme="minorBidi"/>
                    <w:b w:val="0"/>
                    <w:i w:val="0"/>
                    <w:noProof w:val="0"/>
                    <w:color w:val="auto"/>
                    <w:szCs w:val="22"/>
                    <w:lang w:val="it-IT"/>
                  </w:rPr>
                </w:pPr>
                <w:r w:rsidRPr="0066029A">
                  <w:rPr>
                    <w:rStyle w:val="PlaceholderText"/>
                    <w:noProof w:val="0"/>
                    <w:color w:val="auto"/>
                    <w:lang w:bidi="it-IT"/>
                  </w:rPr>
                  <w:t>215-555-0134</w:t>
                </w:r>
              </w:p>
            </w:tc>
          </w:sdtContent>
        </w:sdt>
        <w:tc>
          <w:tcPr>
            <w:tcW w:w="630" w:type="dxa"/>
            <w:vMerge/>
            <w:tcBorders>
              <w:bottom w:val="dashed" w:sz="4" w:space="0" w:color="BFBFBF" w:themeColor="background1" w:themeShade="BF"/>
            </w:tcBorders>
            <w:vAlign w:val="center"/>
          </w:tcPr>
          <w:p w14:paraId="20822B88" w14:textId="77777777" w:rsidR="007271E6" w:rsidRPr="0066029A" w:rsidRDefault="007271E6" w:rsidP="007271E6">
            <w:pPr>
              <w:pStyle w:val="TestopiccoloContatto"/>
              <w:rPr>
                <w:rStyle w:val="CarattereEmphasisItalics"/>
                <w:rFonts w:cstheme="minorBidi"/>
                <w:b w:val="0"/>
                <w:i w:val="0"/>
                <w:noProof w:val="0"/>
                <w:color w:val="auto"/>
                <w:szCs w:val="22"/>
                <w:lang w:val="it-IT"/>
              </w:rPr>
            </w:pPr>
          </w:p>
        </w:tc>
        <w:sdt>
          <w:sdtPr>
            <w:rPr>
              <w:rFonts w:ascii="Tahoma" w:hAnsi="Tahoma" w:cs="Tahoma"/>
              <w:b/>
              <w:i/>
              <w:noProof w:val="0"/>
              <w:color w:val="246F76" w:themeColor="accent6" w:themeShade="BF"/>
              <w:szCs w:val="24"/>
              <w:lang w:val="en-US"/>
            </w:rPr>
            <w:id w:val="-1466493694"/>
            <w:placeholder>
              <w:docPart w:val="14B6FC68BAE55A438E69EC322928AEFB"/>
            </w:placeholder>
            <w:temporary/>
            <w:showingPlcHdr/>
            <w15:appearance w15:val="hidden"/>
          </w:sdtPr>
          <w:sdtEndPr>
            <w:rPr>
              <w:rStyle w:val="CarattereEmphasisItalics"/>
              <w:rFonts w:asciiTheme="minorHAnsi" w:hAnsiTheme="minorHAnsi"/>
            </w:rPr>
          </w:sdtEndPr>
          <w:sdtContent>
            <w:tc>
              <w:tcPr>
                <w:tcW w:w="2700" w:type="dxa"/>
                <w:tcBorders>
                  <w:bottom w:val="dashed" w:sz="4" w:space="0" w:color="BFBFBF" w:themeColor="background1" w:themeShade="BF"/>
                </w:tcBorders>
              </w:tcPr>
              <w:p w14:paraId="3CCCB1EF" w14:textId="77777777" w:rsidR="007271E6" w:rsidRPr="0066029A" w:rsidRDefault="007271E6" w:rsidP="007271E6">
                <w:pPr>
                  <w:pStyle w:val="TestopiccoloContatto"/>
                  <w:rPr>
                    <w:rStyle w:val="CarattereEmphasisItalics"/>
                    <w:rFonts w:cstheme="minorBidi"/>
                    <w:b w:val="0"/>
                    <w:i w:val="0"/>
                    <w:noProof w:val="0"/>
                    <w:color w:val="auto"/>
                    <w:szCs w:val="22"/>
                    <w:lang w:val="it-IT"/>
                  </w:rPr>
                </w:pPr>
                <w:r w:rsidRPr="0066029A">
                  <w:rPr>
                    <w:noProof w:val="0"/>
                    <w:lang w:bidi="it-IT"/>
                  </w:rPr>
                  <w:t>prova@example.com</w:t>
                </w:r>
              </w:p>
            </w:tc>
          </w:sdtContent>
        </w:sdt>
      </w:tr>
    </w:tbl>
    <w:p w14:paraId="1FD2E22A" w14:textId="77777777" w:rsidR="00C074CD" w:rsidRPr="0066029A" w:rsidRDefault="00C074CD"/>
    <w:sectPr w:rsidR="00C074CD" w:rsidRPr="0066029A" w:rsidSect="00162DCD">
      <w:headerReference w:type="first" r:id="rId27"/>
      <w:footerReference w:type="first" r:id="rId28"/>
      <w:pgSz w:w="11906" w:h="16838" w:code="9"/>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2B307" w14:textId="77777777" w:rsidR="007F5834" w:rsidRDefault="007F5834" w:rsidP="00195BA6">
      <w:pPr>
        <w:spacing w:after="0" w:line="240" w:lineRule="auto"/>
      </w:pPr>
      <w:r>
        <w:separator/>
      </w:r>
    </w:p>
  </w:endnote>
  <w:endnote w:type="continuationSeparator" w:id="0">
    <w:p w14:paraId="78603170" w14:textId="77777777" w:rsidR="007F5834" w:rsidRDefault="007F5834"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0C7AF" w14:textId="77777777" w:rsidR="004524C0" w:rsidRDefault="004F117B">
    <w:pPr>
      <w:pStyle w:val="Footer"/>
    </w:pPr>
    <w:r>
      <w:rPr>
        <w:noProof/>
        <w:lang w:bidi="it-IT"/>
      </w:rPr>
      <mc:AlternateContent>
        <mc:Choice Requires="wpg">
          <w:drawing>
            <wp:anchor distT="0" distB="0" distL="114300" distR="114300" simplePos="0" relativeHeight="251666432" behindDoc="0" locked="0" layoutInCell="1" allowOverlap="1" wp14:anchorId="6BFFE02B" wp14:editId="5247B367">
              <wp:simplePos x="0" y="0"/>
              <wp:positionH relativeFrom="column">
                <wp:posOffset>-633730</wp:posOffset>
              </wp:positionH>
              <wp:positionV relativeFrom="margin">
                <wp:posOffset>8146356</wp:posOffset>
              </wp:positionV>
              <wp:extent cx="8531352" cy="1627632"/>
              <wp:effectExtent l="0" t="0" r="3175" b="0"/>
              <wp:wrapNone/>
              <wp:docPr id="65" name="Gruppo 65" descr="Linee a piè di pagina nella seconda pagina"/>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igura a mano libera: Forma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igura a mano libera: Forma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D29892" id="Gruppo 65" o:spid="_x0000_s1026" alt="Linee a piè di pagina nella seconda pagina" style="position:absolute;margin-left:-49.9pt;margin-top:641.4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">
              <v:shape id="Figura a mano libera: Forma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igura a mano libera: Forma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69EA2" w14:textId="77777777" w:rsidR="007F5834" w:rsidRDefault="007F5834" w:rsidP="00195BA6">
      <w:pPr>
        <w:spacing w:after="0" w:line="240" w:lineRule="auto"/>
      </w:pPr>
      <w:r>
        <w:separator/>
      </w:r>
    </w:p>
  </w:footnote>
  <w:footnote w:type="continuationSeparator" w:id="0">
    <w:p w14:paraId="2F7E31BA" w14:textId="77777777" w:rsidR="007F5834" w:rsidRDefault="007F5834"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6659A" w14:textId="77777777" w:rsidR="00620C13" w:rsidRDefault="00043BD0">
    <w:pPr>
      <w:pStyle w:val="Header"/>
    </w:pPr>
    <w:r>
      <w:rPr>
        <w:noProof/>
        <w:lang w:bidi="it-IT"/>
      </w:rPr>
      <mc:AlternateContent>
        <mc:Choice Requires="wpg">
          <w:drawing>
            <wp:anchor distT="0" distB="0" distL="114300" distR="114300" simplePos="0" relativeHeight="251671552" behindDoc="0" locked="0" layoutInCell="1" allowOverlap="1" wp14:anchorId="169217B1" wp14:editId="7DA3AE40">
              <wp:simplePos x="0" y="0"/>
              <wp:positionH relativeFrom="column">
                <wp:posOffset>-1817104</wp:posOffset>
              </wp:positionH>
              <wp:positionV relativeFrom="paragraph">
                <wp:posOffset>-457200</wp:posOffset>
              </wp:positionV>
              <wp:extent cx="9707880" cy="10685721"/>
              <wp:effectExtent l="0" t="0" r="7620" b="1905"/>
              <wp:wrapNone/>
              <wp:docPr id="48" name="Gruppo 48" descr="immagini di sfondo e riquadri della copertina in prima pagina"/>
              <wp:cNvGraphicFramePr/>
              <a:graphic xmlns:a="http://schemas.openxmlformats.org/drawingml/2006/main">
                <a:graphicData uri="http://schemas.microsoft.com/office/word/2010/wordprocessingGroup">
                  <wpg:wgp>
                    <wpg:cNvGrpSpPr/>
                    <wpg:grpSpPr>
                      <a:xfrm>
                        <a:off x="0" y="0"/>
                        <a:ext cx="9707880" cy="10685721"/>
                        <a:chOff x="0" y="0"/>
                        <a:chExt cx="9707880" cy="10056534"/>
                      </a:xfrm>
                    </wpg:grpSpPr>
                    <wpg:grpSp>
                      <wpg:cNvPr id="19" name="Gruppo 19"/>
                      <wpg:cNvGrpSpPr/>
                      <wpg:grpSpPr>
                        <a:xfrm>
                          <a:off x="1188720" y="0"/>
                          <a:ext cx="7823835" cy="3496310"/>
                          <a:chOff x="0" y="-15240"/>
                          <a:chExt cx="7823835" cy="3496310"/>
                        </a:xfrm>
                      </wpg:grpSpPr>
                      <wps:wsp>
                        <wps:cNvPr id="16" name="Rettangolo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ttangolo: Angoli arrotondati in diagonale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ttangolo: Angoli arrotondati in diagonale 1" descr="Immagine di donna corrispondente a un potenziale studente e ai suoi genitori"/>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ttangolo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uppo 64"/>
                      <wpg:cNvGrpSpPr/>
                      <wpg:grpSpPr>
                        <a:xfrm>
                          <a:off x="1173480" y="8427720"/>
                          <a:ext cx="8534400" cy="1628814"/>
                          <a:chOff x="0" y="0"/>
                          <a:chExt cx="8534400" cy="1628814"/>
                        </a:xfrm>
                      </wpg:grpSpPr>
                      <wps:wsp>
                        <wps:cNvPr id="28" name="Figura a mano libera: Forma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igura a mano libera: Forma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uppo 26"/>
                      <wpg:cNvGrpSpPr/>
                      <wpg:grpSpPr>
                        <a:xfrm>
                          <a:off x="1470660" y="8823960"/>
                          <a:ext cx="1143000" cy="1088136"/>
                          <a:chOff x="0" y="0"/>
                          <a:chExt cx="1141841" cy="1092204"/>
                        </a:xfrm>
                      </wpg:grpSpPr>
                      <wps:wsp>
                        <wps:cNvPr id="8" name="Ovale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79415A"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e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E7A0C"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Elemento grafico 20" descr="Zaino"/>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r:embed="rId3"/>
                              </a:ext>
                            </a:extLst>
                          </a:blip>
                          <a:stretch>
                            <a:fillRect/>
                          </a:stretch>
                        </pic:blipFill>
                        <pic:spPr>
                          <a:xfrm>
                            <a:off x="236220" y="213360"/>
                            <a:ext cx="635635" cy="635635"/>
                          </a:xfrm>
                          <a:prstGeom prst="rect">
                            <a:avLst/>
                          </a:prstGeom>
                        </pic:spPr>
                      </pic:pic>
                    </wpg:grpSp>
                    <wpg:grpSp>
                      <wpg:cNvPr id="32" name="Gruppo 32"/>
                      <wpg:cNvGrpSpPr/>
                      <wpg:grpSpPr>
                        <a:xfrm>
                          <a:off x="0" y="2834640"/>
                          <a:ext cx="8025765" cy="791184"/>
                          <a:chOff x="0" y="0"/>
                          <a:chExt cx="7063105" cy="577157"/>
                        </a:xfrm>
                      </wpg:grpSpPr>
                      <wps:wsp>
                        <wps:cNvPr id="43" name="Rettangolo: Angoli arrotondati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ttangolo: Angoli arrotondati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69217B1" id="Gruppo 48" o:spid="_x0000_s1027" alt="immagini di sfondo e riquadri della copertina in prima pagina" style="position:absolute;margin-left:-143.1pt;margin-top:-36pt;width:764.4pt;height:841.4pt;z-index:251671552;mso-position-horizontal-relative:text;mso-position-vertical-relative:text;mso-height-relative:margin" coordsize="97078,100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">
              <v:group id="Gruppo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ttangolo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ttangolo: Angoli arrotondati in diagonale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ttangolo: Angoli arrotondati in diagonale 1" o:spid="_x0000_s1031" alt="Immagine di donna corrispondente a un potenziale studente e ai suoi genitori"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" path="m1684020,l7808595,r,l7808595,1684020v,930059,-753961,1684020,-1684020,1684020l,3368040r,l,1684020c,753961,753961,,1684020,xe" stroked="f" strokeweight="1pt">
                  <v:fill r:id="rId5" o:title="Immagine di donna corrispondente a un potenziale studente e ai suoi genitori" recolor="t" rotate="t" type="frame"/>
                  <v:stroke joinstyle="miter"/>
                  <v:path arrowok="t" o:connecttype="custom" o:connectlocs="1684020,0;7808595,0;7808595,0;7808595,1684020;6124575,3368040;0,3368040;0,3368040;0,1684020;1684020,0" o:connectangles="0,0,0,0,0,0,0,0,0"/>
                </v:shape>
              </v:group>
              <v:rect id="Rettangolo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uppo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igura a mano libera: Forma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igura a mano libera: Forma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group id="Gruppo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e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14:paraId="1E79415A"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oval id="Ovale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14:paraId="4B6E7A0C"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mento grafico 20" o:spid="_x0000_s1039" type="#_x0000_t75" alt="Zaino"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">
                  <v:imagedata r:id="rId7" o:title="Zaino"/>
                </v:shape>
              </v:group>
              <v:group id="Gruppo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ttangolo: Angoli arrotondati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" fillcolor="#22decc [3204]" stroked="f" strokeweight="1pt">
                  <v:fill r:id="rId4" o:title="" color2="#293f85 [3205]" type="pattern"/>
                  <v:stroke joinstyle="miter"/>
                </v:roundrect>
                <v:roundrect id="Rettangolo: Angoli arrotondati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F2602" w14:textId="77777777" w:rsidR="004524C0" w:rsidRDefault="004068B7">
    <w:pPr>
      <w:pStyle w:val="Header"/>
    </w:pPr>
    <w:r>
      <w:rPr>
        <w:noProof/>
        <w:lang w:bidi="it-IT"/>
      </w:rPr>
      <mc:AlternateContent>
        <mc:Choice Requires="wpg">
          <w:drawing>
            <wp:anchor distT="0" distB="0" distL="114300" distR="114300" simplePos="0" relativeHeight="251659264" behindDoc="1" locked="0" layoutInCell="1" allowOverlap="1" wp14:anchorId="0B60BBFF" wp14:editId="1918EB19">
              <wp:simplePos x="0" y="0"/>
              <wp:positionH relativeFrom="column">
                <wp:posOffset>-620395</wp:posOffset>
              </wp:positionH>
              <wp:positionV relativeFrom="paragraph">
                <wp:posOffset>-445135</wp:posOffset>
              </wp:positionV>
              <wp:extent cx="7823835" cy="4465983"/>
              <wp:effectExtent l="0" t="0" r="5715" b="0"/>
              <wp:wrapNone/>
              <wp:docPr id="18" name="Gruppo 18" descr="Riquadri e linee curve dell’intestazione nella seconda pagina"/>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ttangolo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ttangolo: Angoli arrotondati in diagonale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ttangolo: Angoli arrotondati in diagonale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A00E69" id="Gruppo 18" o:spid="_x0000_s1026" alt="Riquadri e linee curve dell’intestazione nella seconda pagina"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">
              <v:rect id="Rettangolo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ttangolo: Angoli arrotondati in diagonale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ttangolo: Angoli arrotondati in diagonale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12"/>
    <w:rsid w:val="00006AC4"/>
    <w:rsid w:val="00030663"/>
    <w:rsid w:val="00036B34"/>
    <w:rsid w:val="00043BD0"/>
    <w:rsid w:val="00062A4C"/>
    <w:rsid w:val="00063B4D"/>
    <w:rsid w:val="000743D0"/>
    <w:rsid w:val="000B2561"/>
    <w:rsid w:val="000B4845"/>
    <w:rsid w:val="000C2E87"/>
    <w:rsid w:val="000D53E3"/>
    <w:rsid w:val="000E294D"/>
    <w:rsid w:val="00103FF1"/>
    <w:rsid w:val="00116290"/>
    <w:rsid w:val="00117037"/>
    <w:rsid w:val="00134D9C"/>
    <w:rsid w:val="0014614C"/>
    <w:rsid w:val="00162DCD"/>
    <w:rsid w:val="00180889"/>
    <w:rsid w:val="00195BA6"/>
    <w:rsid w:val="001B1522"/>
    <w:rsid w:val="001C313B"/>
    <w:rsid w:val="001E350B"/>
    <w:rsid w:val="001F383D"/>
    <w:rsid w:val="00205B1C"/>
    <w:rsid w:val="002254A7"/>
    <w:rsid w:val="00226256"/>
    <w:rsid w:val="00233F8D"/>
    <w:rsid w:val="00265196"/>
    <w:rsid w:val="002921E7"/>
    <w:rsid w:val="00295C22"/>
    <w:rsid w:val="002C5B9E"/>
    <w:rsid w:val="002F5635"/>
    <w:rsid w:val="002F7A4B"/>
    <w:rsid w:val="0033040F"/>
    <w:rsid w:val="00341844"/>
    <w:rsid w:val="0036190A"/>
    <w:rsid w:val="003804A3"/>
    <w:rsid w:val="003B01D1"/>
    <w:rsid w:val="003C3102"/>
    <w:rsid w:val="003D1465"/>
    <w:rsid w:val="004068B7"/>
    <w:rsid w:val="00430731"/>
    <w:rsid w:val="00444F93"/>
    <w:rsid w:val="00446F2F"/>
    <w:rsid w:val="00450362"/>
    <w:rsid w:val="004524C0"/>
    <w:rsid w:val="004817E8"/>
    <w:rsid w:val="004E0781"/>
    <w:rsid w:val="004F117B"/>
    <w:rsid w:val="00510CD2"/>
    <w:rsid w:val="0052314C"/>
    <w:rsid w:val="00532BE7"/>
    <w:rsid w:val="00555367"/>
    <w:rsid w:val="00560659"/>
    <w:rsid w:val="005A081D"/>
    <w:rsid w:val="005C7881"/>
    <w:rsid w:val="005D2764"/>
    <w:rsid w:val="005E5C0E"/>
    <w:rsid w:val="00603A89"/>
    <w:rsid w:val="00620C13"/>
    <w:rsid w:val="0062196E"/>
    <w:rsid w:val="00634C06"/>
    <w:rsid w:val="0065699C"/>
    <w:rsid w:val="00656A96"/>
    <w:rsid w:val="0066029A"/>
    <w:rsid w:val="006611B5"/>
    <w:rsid w:val="00664066"/>
    <w:rsid w:val="006747F9"/>
    <w:rsid w:val="006871C6"/>
    <w:rsid w:val="00697569"/>
    <w:rsid w:val="006B0F3A"/>
    <w:rsid w:val="006B7DAF"/>
    <w:rsid w:val="006C3295"/>
    <w:rsid w:val="006D0912"/>
    <w:rsid w:val="006D1A1E"/>
    <w:rsid w:val="006F3148"/>
    <w:rsid w:val="00707B4B"/>
    <w:rsid w:val="007271E6"/>
    <w:rsid w:val="007367D8"/>
    <w:rsid w:val="0074012C"/>
    <w:rsid w:val="00744361"/>
    <w:rsid w:val="00744BAC"/>
    <w:rsid w:val="00763034"/>
    <w:rsid w:val="00784E0F"/>
    <w:rsid w:val="007E0ADB"/>
    <w:rsid w:val="007F1CB3"/>
    <w:rsid w:val="007F5834"/>
    <w:rsid w:val="008153EA"/>
    <w:rsid w:val="0084530E"/>
    <w:rsid w:val="0086433C"/>
    <w:rsid w:val="0086677E"/>
    <w:rsid w:val="00893234"/>
    <w:rsid w:val="008F4315"/>
    <w:rsid w:val="00921F28"/>
    <w:rsid w:val="0092686E"/>
    <w:rsid w:val="00941EEC"/>
    <w:rsid w:val="00955122"/>
    <w:rsid w:val="00955177"/>
    <w:rsid w:val="009956E4"/>
    <w:rsid w:val="009A532D"/>
    <w:rsid w:val="009C3654"/>
    <w:rsid w:val="009C50E9"/>
    <w:rsid w:val="009D0E16"/>
    <w:rsid w:val="009D1CC3"/>
    <w:rsid w:val="009F5A9D"/>
    <w:rsid w:val="00A004E3"/>
    <w:rsid w:val="00A42096"/>
    <w:rsid w:val="00A47B82"/>
    <w:rsid w:val="00AB57C0"/>
    <w:rsid w:val="00B32AB5"/>
    <w:rsid w:val="00B61EC6"/>
    <w:rsid w:val="00B72969"/>
    <w:rsid w:val="00B819FE"/>
    <w:rsid w:val="00B90A25"/>
    <w:rsid w:val="00BB12EC"/>
    <w:rsid w:val="00BF2411"/>
    <w:rsid w:val="00C074CD"/>
    <w:rsid w:val="00C10871"/>
    <w:rsid w:val="00C13D09"/>
    <w:rsid w:val="00C350AC"/>
    <w:rsid w:val="00C3664C"/>
    <w:rsid w:val="00CE30BC"/>
    <w:rsid w:val="00CE4BFD"/>
    <w:rsid w:val="00CF0182"/>
    <w:rsid w:val="00D207FA"/>
    <w:rsid w:val="00D309C3"/>
    <w:rsid w:val="00D32B68"/>
    <w:rsid w:val="00D8376E"/>
    <w:rsid w:val="00DA1036"/>
    <w:rsid w:val="00DB1028"/>
    <w:rsid w:val="00DB4DEF"/>
    <w:rsid w:val="00DD3647"/>
    <w:rsid w:val="00E06E7A"/>
    <w:rsid w:val="00E07002"/>
    <w:rsid w:val="00E13FC7"/>
    <w:rsid w:val="00E471BE"/>
    <w:rsid w:val="00E90360"/>
    <w:rsid w:val="00ED45A1"/>
    <w:rsid w:val="00F10016"/>
    <w:rsid w:val="00F14787"/>
    <w:rsid w:val="00F20CDC"/>
    <w:rsid w:val="00F3278D"/>
    <w:rsid w:val="00F422E2"/>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847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CaratterePTANormal"/>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CaratterePTANormal02"/>
    <w:qFormat/>
    <w:rsid w:val="00D207FA"/>
    <w:pPr>
      <w:spacing w:line="240" w:lineRule="auto"/>
    </w:pPr>
    <w:rPr>
      <w:rFonts w:cstheme="minorHAnsi"/>
      <w:noProof/>
      <w:color w:val="262626" w:themeColor="text2"/>
      <w:sz w:val="22"/>
      <w:lang w:val="en-US"/>
    </w:rPr>
  </w:style>
  <w:style w:type="character" w:customStyle="1" w:styleId="CaratterePTANormal">
    <w:name w:val="Carattere PTA_Normal"/>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CaratterePTANormal03"/>
    <w:qFormat/>
    <w:rsid w:val="00784E0F"/>
    <w:rPr>
      <w:color w:val="FFFFFF" w:themeColor="background1"/>
    </w:rPr>
  </w:style>
  <w:style w:type="character" w:customStyle="1" w:styleId="CaratterePTANormal02">
    <w:name w:val="Carattere PTA_Normal02"/>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CarattereEmphasisItalics"/>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CaratterePTANormal03">
    <w:name w:val="Carattere PTA_Normal 03"/>
    <w:basedOn w:val="CaratterePTANormal02"/>
    <w:link w:val="PTANormal03"/>
    <w:rsid w:val="00784E0F"/>
    <w:rPr>
      <w:rFonts w:cstheme="minorHAnsi"/>
      <w:noProof/>
      <w:color w:val="FFFFFF" w:themeColor="background1"/>
      <w:lang w:val="en-US"/>
    </w:rPr>
  </w:style>
  <w:style w:type="paragraph" w:customStyle="1" w:styleId="TestopiccoloContatto">
    <w:name w:val="Testo piccolo Contatto"/>
    <w:basedOn w:val="Normal"/>
    <w:link w:val="CaratteretestopiccoloContatto"/>
    <w:qFormat/>
    <w:rsid w:val="00C3664C"/>
    <w:pPr>
      <w:spacing w:after="0"/>
    </w:pPr>
    <w:rPr>
      <w:noProof/>
    </w:rPr>
  </w:style>
  <w:style w:type="character" w:customStyle="1" w:styleId="CarattereEmphasisItalics">
    <w:name w:val="Carattere Emphasis_Italics"/>
    <w:basedOn w:val="DefaultParagraphFont"/>
    <w:link w:val="EmphasisItalics"/>
    <w:rsid w:val="00C3664C"/>
    <w:rPr>
      <w:rFonts w:cs="Tahoma"/>
      <w:b/>
      <w:i/>
      <w:noProof/>
      <w:color w:val="246F76" w:themeColor="accent6" w:themeShade="BF"/>
      <w:szCs w:val="24"/>
      <w:lang w:val="en-US"/>
    </w:rPr>
  </w:style>
  <w:style w:type="character" w:customStyle="1" w:styleId="CaratteretestopiccoloContatto">
    <w:name w:val="Carattere testo piccolo Contatto"/>
    <w:basedOn w:val="DefaultParagraphFont"/>
    <w:link w:val="TestopiccoloContatto"/>
    <w:rsid w:val="00C3664C"/>
    <w:rPr>
      <w:noProof/>
      <w:sz w:val="18"/>
    </w:rPr>
  </w:style>
  <w:style w:type="paragraph" w:customStyle="1" w:styleId="Dettagli">
    <w:name w:val="Dettagli"/>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BalloonText">
    <w:name w:val="Balloon Text"/>
    <w:basedOn w:val="Normal"/>
    <w:link w:val="BalloonTextChar"/>
    <w:uiPriority w:val="99"/>
    <w:semiHidden/>
    <w:unhideWhenUsed/>
    <w:rsid w:val="00A004E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004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14.svg"/><Relationship Id="rId26" Type="http://schemas.openxmlformats.org/officeDocument/2006/relationships/image" Target="media/image22.svg"/><Relationship Id="rId3" Type="http://schemas.openxmlformats.org/officeDocument/2006/relationships/customXml" Target="../customXml/item3.xml"/><Relationship Id="rId21"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6.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20.sv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9.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8.svg"/><Relationship Id="rId27" Type="http://schemas.openxmlformats.org/officeDocument/2006/relationships/header" Target="header2.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_rels/header1.xml.rels><?xml version="1.0" encoding="UTF-8" standalone="yes"?>
<Relationships xmlns="http://schemas.openxmlformats.org/package/2006/relationships"><Relationship Id="rId3" Type="http://schemas.openxmlformats.org/officeDocument/2006/relationships/image" Target="media/image8.sv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jpeg"/><Relationship Id="rId4" Type="http://schemas.openxmlformats.org/officeDocument/2006/relationships/image" Target="media/image9.gif"/></Relationships>
</file>

<file path=word/_rels/header2.xml.rels><?xml version="1.0" encoding="UTF-8" standalone="yes"?>
<Relationships xmlns="http://schemas.openxmlformats.org/package/2006/relationships"><Relationship Id="rId1" Type="http://schemas.openxmlformats.org/officeDocument/2006/relationships/image" Target="media/image10.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0F93537211EB7418510FB7E24E481D8"/>
        <w:category>
          <w:name w:val="General"/>
          <w:gallery w:val="placeholder"/>
        </w:category>
        <w:types>
          <w:type w:val="bbPlcHdr"/>
        </w:types>
        <w:behaviors>
          <w:behavior w:val="content"/>
        </w:behaviors>
        <w:guid w:val="{D50899CD-1333-9243-86A6-19276A6C4751}"/>
      </w:docPartPr>
      <w:docPartBody>
        <w:p w:rsidR="00403F22" w:rsidRDefault="00EE76E4" w:rsidP="00EE76E4">
          <w:pPr>
            <w:pStyle w:val="F0F93537211EB7418510FB7E24E481D81"/>
          </w:pPr>
          <w:r w:rsidRPr="006B7DAF">
            <w:rPr>
              <w:lang w:val="it-IT" w:bidi="it-IT"/>
            </w:rPr>
            <w:t>QUI APPARE IL NOME DELL’ISTITUTO</w:t>
          </w:r>
        </w:p>
      </w:docPartBody>
    </w:docPart>
    <w:docPart>
      <w:docPartPr>
        <w:name w:val="054376BFE519334A8C478DBD8A1245E6"/>
        <w:category>
          <w:name w:val="General"/>
          <w:gallery w:val="placeholder"/>
        </w:category>
        <w:types>
          <w:type w:val="bbPlcHdr"/>
        </w:types>
        <w:behaviors>
          <w:behavior w:val="content"/>
        </w:behaviors>
        <w:guid w:val="{47314297-E527-574D-AEB3-E6BDC4F3D361}"/>
      </w:docPartPr>
      <w:docPartBody>
        <w:p w:rsidR="00403F22" w:rsidRDefault="00EE76E4" w:rsidP="00EE76E4">
          <w:pPr>
            <w:pStyle w:val="054376BFE519334A8C478DBD8A1245E61"/>
          </w:pPr>
          <w:r w:rsidRPr="006B7DAF">
            <w:rPr>
              <w:lang w:val="it-IT" w:bidi="it-IT"/>
            </w:rPr>
            <w:t xml:space="preserve"> NEWSLETTER PER</w:t>
          </w:r>
          <w:r>
            <w:rPr>
              <w:lang w:val="it-IT" w:bidi="it-IT"/>
            </w:rPr>
            <w:t> </w:t>
          </w:r>
          <w:r w:rsidRPr="006B7DAF">
            <w:rPr>
              <w:lang w:val="it-IT" w:bidi="it-IT"/>
            </w:rPr>
            <w:t>ASSOCIAZIONE GENITORI-INSEGNANTI</w:t>
          </w:r>
        </w:p>
      </w:docPartBody>
    </w:docPart>
    <w:docPart>
      <w:docPartPr>
        <w:name w:val="6996CF8413FAD3488234C55D5012F1FA"/>
        <w:category>
          <w:name w:val="General"/>
          <w:gallery w:val="placeholder"/>
        </w:category>
        <w:types>
          <w:type w:val="bbPlcHdr"/>
        </w:types>
        <w:behaviors>
          <w:behavior w:val="content"/>
        </w:behaviors>
        <w:guid w:val="{69CA76A3-4898-9248-A4D0-67513BDD57E4}"/>
      </w:docPartPr>
      <w:docPartBody>
        <w:p w:rsidR="00403F22" w:rsidRDefault="00EE76E4" w:rsidP="00EE76E4">
          <w:pPr>
            <w:pStyle w:val="6996CF8413FAD3488234C55D5012F1FA1"/>
          </w:pPr>
          <w:r w:rsidRPr="006B7DAF">
            <w:rPr>
              <w:lang w:val="it-IT" w:bidi="it-IT"/>
            </w:rPr>
            <w:t>20XX</w:t>
          </w:r>
        </w:p>
      </w:docPartBody>
    </w:docPart>
    <w:docPart>
      <w:docPartPr>
        <w:name w:val="81D34425A0B6D646A161FA141761D6D3"/>
        <w:category>
          <w:name w:val="General"/>
          <w:gallery w:val="placeholder"/>
        </w:category>
        <w:types>
          <w:type w:val="bbPlcHdr"/>
        </w:types>
        <w:behaviors>
          <w:behavior w:val="content"/>
        </w:behaviors>
        <w:guid w:val="{7C06979A-21D8-F546-825A-8A469662A158}"/>
      </w:docPartPr>
      <w:docPartBody>
        <w:p w:rsidR="00403F22" w:rsidRDefault="00EE76E4" w:rsidP="00EE76E4">
          <w:pPr>
            <w:pStyle w:val="81D34425A0B6D646A161FA141761D6D32"/>
          </w:pPr>
          <w:r w:rsidRPr="006B7DAF">
            <w:rPr>
              <w:rStyle w:val="PlaceholderText"/>
              <w:lang w:val="it-IT" w:bidi="it-IT"/>
            </w:rPr>
            <w:t>Programma</w:t>
          </w:r>
        </w:p>
      </w:docPartBody>
    </w:docPart>
    <w:docPart>
      <w:docPartPr>
        <w:name w:val="0D3D0BADAA1EDE49AB4107A6E8EF7C47"/>
        <w:category>
          <w:name w:val="General"/>
          <w:gallery w:val="placeholder"/>
        </w:category>
        <w:types>
          <w:type w:val="bbPlcHdr"/>
        </w:types>
        <w:behaviors>
          <w:behavior w:val="content"/>
        </w:behaviors>
        <w:guid w:val="{0EB61A9F-1687-AD47-88EC-49BC170C9DE1}"/>
      </w:docPartPr>
      <w:docPartBody>
        <w:p w:rsidR="00403F22" w:rsidRDefault="00EE76E4" w:rsidP="00EE76E4">
          <w:pPr>
            <w:pStyle w:val="0D3D0BADAA1EDE49AB4107A6E8EF7C472"/>
          </w:pPr>
          <w:r w:rsidRPr="006B7DAF">
            <w:rPr>
              <w:rStyle w:val="PlaceholderText"/>
              <w:lang w:val="it-IT" w:bidi="it-IT"/>
            </w:rPr>
            <w:t>Classe</w:t>
          </w:r>
        </w:p>
      </w:docPartBody>
    </w:docPart>
    <w:docPart>
      <w:docPartPr>
        <w:name w:val="E35C764643D5004CA6BE24B084E149EC"/>
        <w:category>
          <w:name w:val="General"/>
          <w:gallery w:val="placeholder"/>
        </w:category>
        <w:types>
          <w:type w:val="bbPlcHdr"/>
        </w:types>
        <w:behaviors>
          <w:behavior w:val="content"/>
        </w:behaviors>
        <w:guid w:val="{7FC7C16F-F058-F045-94D7-31DED494EB91}"/>
      </w:docPartPr>
      <w:docPartBody>
        <w:p w:rsidR="00403F22" w:rsidRDefault="00EE76E4" w:rsidP="00EE76E4">
          <w:pPr>
            <w:pStyle w:val="E35C764643D5004CA6BE24B084E149EC2"/>
          </w:pPr>
          <w:r w:rsidRPr="006B7DAF">
            <w:rPr>
              <w:rStyle w:val="PlaceholderText"/>
              <w:lang w:val="it-IT" w:bidi="it-IT"/>
            </w:rPr>
            <w:t>Data</w:t>
          </w:r>
        </w:p>
      </w:docPartBody>
    </w:docPart>
    <w:docPart>
      <w:docPartPr>
        <w:name w:val="2DA4062EDD7C9F48BA24BB8F592BB689"/>
        <w:category>
          <w:name w:val="General"/>
          <w:gallery w:val="placeholder"/>
        </w:category>
        <w:types>
          <w:type w:val="bbPlcHdr"/>
        </w:types>
        <w:behaviors>
          <w:behavior w:val="content"/>
        </w:behaviors>
        <w:guid w:val="{80AE15C4-A237-AD4C-A4D1-99D40ED3BD87}"/>
      </w:docPartPr>
      <w:docPartBody>
        <w:p w:rsidR="00403F22" w:rsidRDefault="00EE76E4" w:rsidP="00EE76E4">
          <w:pPr>
            <w:pStyle w:val="2DA4062EDD7C9F48BA24BB8F592BB6892"/>
          </w:pPr>
          <w:r w:rsidRPr="006B7DAF">
            <w:rPr>
              <w:rStyle w:val="PlaceholderText"/>
              <w:lang w:val="it-IT" w:bidi="it-IT"/>
            </w:rPr>
            <w:t>Ora</w:t>
          </w:r>
        </w:p>
      </w:docPartBody>
    </w:docPart>
    <w:docPart>
      <w:docPartPr>
        <w:name w:val="CC0176FBAFEE2241BD8CBA95E074867F"/>
        <w:category>
          <w:name w:val="General"/>
          <w:gallery w:val="placeholder"/>
        </w:category>
        <w:types>
          <w:type w:val="bbPlcHdr"/>
        </w:types>
        <w:behaviors>
          <w:behavior w:val="content"/>
        </w:behaviors>
        <w:guid w:val="{C0B63C7D-FFC4-484F-96ED-CF60AB7850F5}"/>
      </w:docPartPr>
      <w:docPartBody>
        <w:p w:rsidR="00403F22" w:rsidRDefault="00EE76E4" w:rsidP="00EE76E4">
          <w:pPr>
            <w:pStyle w:val="CC0176FBAFEE2241BD8CBA95E074867F1"/>
          </w:pPr>
          <w:r w:rsidRPr="006B7DAF">
            <w:rPr>
              <w:lang w:val="it-IT" w:bidi="it-IT"/>
            </w:rPr>
            <w:t>Titolo sezione</w:t>
          </w:r>
        </w:p>
      </w:docPartBody>
    </w:docPart>
    <w:docPart>
      <w:docPartPr>
        <w:name w:val="1A0F7E55A348DC4F9A269BEC538DD98F"/>
        <w:category>
          <w:name w:val="General"/>
          <w:gallery w:val="placeholder"/>
        </w:category>
        <w:types>
          <w:type w:val="bbPlcHdr"/>
        </w:types>
        <w:behaviors>
          <w:behavior w:val="content"/>
        </w:behaviors>
        <w:guid w:val="{A50F4839-827C-F042-88FC-AFD2E9219116}"/>
      </w:docPartPr>
      <w:docPartBody>
        <w:p w:rsidR="00EE76E4" w:rsidRPr="006B0F3A" w:rsidRDefault="00EE76E4" w:rsidP="00E07002">
          <w:pPr>
            <w:pStyle w:val="PTANormal"/>
            <w:rPr>
              <w:lang w:val="it-IT"/>
            </w:rPr>
          </w:pPr>
          <w:r w:rsidRPr="006B7DAF">
            <w:rPr>
              <w:lang w:val="it-IT" w:bidi="it-IT"/>
            </w:rPr>
            <w:t>Pensiamo che il design di questa newsletter vada bene così com'è. Tuttavia, se non sei d'accordo, puoi personalizzarla apportando piccole modifiche. Suggerimenti sull'aggiornamento di funzionalità specifiche sono disponibili in questo testo di esempio.</w:t>
          </w:r>
        </w:p>
        <w:p w:rsidR="00EE76E4" w:rsidRPr="006B0F3A" w:rsidRDefault="00EE76E4" w:rsidP="00E07002">
          <w:pPr>
            <w:pStyle w:val="PTANormal"/>
            <w:rPr>
              <w:lang w:val="it-IT"/>
            </w:rPr>
          </w:pPr>
        </w:p>
        <w:p w:rsidR="00403F22" w:rsidRDefault="00EE76E4" w:rsidP="00EE76E4">
          <w:pPr>
            <w:pStyle w:val="1A0F7E55A348DC4F9A269BEC538DD98F1"/>
          </w:pPr>
          <w:r w:rsidRPr="006B7DAF">
            <w:rPr>
              <w:lang w:val="it-IT" w:bidi="it-IT"/>
            </w:rPr>
            <w:t>Per modificare qualsiasi testo in questo documento, fai clic sulla parte di testo che desideri aggiornare. La formattazione è già stata programmata per semplificare la procedura.</w:t>
          </w:r>
        </w:p>
      </w:docPartBody>
    </w:docPart>
    <w:docPart>
      <w:docPartPr>
        <w:name w:val="194B2658681268488A7909AE6894A704"/>
        <w:category>
          <w:name w:val="General"/>
          <w:gallery w:val="placeholder"/>
        </w:category>
        <w:types>
          <w:type w:val="bbPlcHdr"/>
        </w:types>
        <w:behaviors>
          <w:behavior w:val="content"/>
        </w:behaviors>
        <w:guid w:val="{C107CDF3-3E54-A14C-B593-5F7625992AA5}"/>
      </w:docPartPr>
      <w:docPartBody>
        <w:p w:rsidR="00EE76E4" w:rsidRPr="006B0F3A" w:rsidRDefault="00EE76E4" w:rsidP="00D207FA">
          <w:pPr>
            <w:pStyle w:val="PTANormal02"/>
            <w:rPr>
              <w:rStyle w:val="PlaceholderText"/>
              <w:lang w:val="it-IT"/>
            </w:rPr>
          </w:pPr>
          <w:r w:rsidRPr="00D207FA">
            <w:rPr>
              <w:rStyle w:val="PlaceholderText"/>
              <w:lang w:val="it-IT" w:bidi="it-IT"/>
            </w:rPr>
            <w:t>Puoi modificare facilmente i colori principali del modello in pochi clic. Vai alla scheda Progettazione e fai clic su Colori. Dall'elenco dei colori, puoi scegliere una combinazione di colori diversa. Quando passi il mouse sopra le diverse scelte, puoi visualizzare come sarà cambierà il documento con ciascuna opzione.</w:t>
          </w:r>
        </w:p>
        <w:p w:rsidR="00403F22" w:rsidRDefault="00EE76E4" w:rsidP="00EE76E4">
          <w:pPr>
            <w:pStyle w:val="194B2658681268488A7909AE6894A7042"/>
          </w:pPr>
          <w:r w:rsidRPr="00D207FA">
            <w:rPr>
              <w:rStyle w:val="PlaceholderText"/>
              <w:lang w:val="it-IT" w:bidi="it-IT"/>
            </w:rPr>
            <w:t>Hai cambiato il colore e vuoi tornare alla versione originale? Semplice! Torna alla scheda Progettazione e scegli l'opzione Temi. Dall'elenco, fai clic sull'opzione per reimpostare il tema di questo modello. La combinazione di colori del tuo documento verrà ripristinata all'originale.</w:t>
          </w:r>
        </w:p>
      </w:docPartBody>
    </w:docPart>
    <w:docPart>
      <w:docPartPr>
        <w:name w:val="C9A14E2632FB9549AD60EA62F6C324D4"/>
        <w:category>
          <w:name w:val="General"/>
          <w:gallery w:val="placeholder"/>
        </w:category>
        <w:types>
          <w:type w:val="bbPlcHdr"/>
        </w:types>
        <w:behaviors>
          <w:behavior w:val="content"/>
        </w:behaviors>
        <w:guid w:val="{4CC6F4DA-9FBF-554E-B79A-99A07FAA5B5C}"/>
      </w:docPartPr>
      <w:docPartBody>
        <w:p w:rsidR="00EE76E4" w:rsidRPr="006B0F3A" w:rsidRDefault="00EE76E4" w:rsidP="00295C22">
          <w:pPr>
            <w:pStyle w:val="PTANormal02"/>
            <w:rPr>
              <w:rStyle w:val="PlaceholderText"/>
              <w:lang w:val="it-IT"/>
            </w:rPr>
          </w:pPr>
          <w:r w:rsidRPr="00295C22">
            <w:rPr>
              <w:rStyle w:val="PlaceholderText"/>
              <w:lang w:val="it-IT" w:bidi="it-IT"/>
            </w:rPr>
            <w:t>Allo stesso modo in cui cambi i colori, puoi aggiornare facilmente i caratteri dell'intero documento. Dalla scheda Progettazione, scegli una combinazione di caratteri che soddisfi i tuoi gusti.</w:t>
          </w:r>
        </w:p>
        <w:p w:rsidR="00EE76E4" w:rsidRPr="006B0F3A" w:rsidRDefault="00EE76E4" w:rsidP="00295C22">
          <w:pPr>
            <w:pStyle w:val="PTANormal02"/>
            <w:rPr>
              <w:rStyle w:val="PlaceholderText"/>
              <w:lang w:val="it-IT"/>
            </w:rPr>
          </w:pPr>
          <w:r w:rsidRPr="00295C22">
            <w:rPr>
              <w:rStyle w:val="PlaceholderText"/>
              <w:lang w:val="it-IT" w:bidi="it-IT"/>
            </w:rPr>
            <w:t>Reimposta il tema per riportare il modello allo stato originale.</w:t>
          </w:r>
        </w:p>
        <w:p w:rsidR="00403F22" w:rsidRDefault="00EE76E4" w:rsidP="00EE76E4">
          <w:pPr>
            <w:pStyle w:val="C9A14E2632FB9549AD60EA62F6C324D42"/>
          </w:pPr>
          <w:r w:rsidRPr="00295C22">
            <w:rPr>
              <w:rStyle w:val="PlaceholderText"/>
              <w:lang w:val="it-IT" w:bidi="it-IT"/>
            </w:rPr>
            <w:t>Per modificare qualsiasi testo in questo documento, fai clic sulla parte di testo che desideri aggiornare. La formattazione è già stata programmata per semplificare la procedura.</w:t>
          </w:r>
        </w:p>
      </w:docPartBody>
    </w:docPart>
    <w:docPart>
      <w:docPartPr>
        <w:name w:val="1318DE7BEB96C040AE57535BDC33813B"/>
        <w:category>
          <w:name w:val="General"/>
          <w:gallery w:val="placeholder"/>
        </w:category>
        <w:types>
          <w:type w:val="bbPlcHdr"/>
        </w:types>
        <w:behaviors>
          <w:behavior w:val="content"/>
        </w:behaviors>
        <w:guid w:val="{9AD9DC37-7D10-6448-A56D-8FF5DDCADC2C}"/>
      </w:docPartPr>
      <w:docPartBody>
        <w:p w:rsidR="00403F22" w:rsidRDefault="00EE76E4" w:rsidP="00EE76E4">
          <w:pPr>
            <w:pStyle w:val="1318DE7BEB96C040AE57535BDC33813B1"/>
          </w:pPr>
          <w:r w:rsidRPr="00D207FA">
            <w:rPr>
              <w:lang w:val="it-IT" w:bidi="it-IT"/>
            </w:rPr>
            <w:t>"Inserisci una citazione qui per far risaltare la pubblicazione della tua newsletter."</w:t>
          </w:r>
        </w:p>
      </w:docPartBody>
    </w:docPart>
    <w:docPart>
      <w:docPartPr>
        <w:name w:val="837E7347DD3CEA42A1F60194C4C036A6"/>
        <w:category>
          <w:name w:val="General"/>
          <w:gallery w:val="placeholder"/>
        </w:category>
        <w:types>
          <w:type w:val="bbPlcHdr"/>
        </w:types>
        <w:behaviors>
          <w:behavior w:val="content"/>
        </w:behaviors>
        <w:guid w:val="{28CCB2E7-B189-2F4A-B63C-901DD84A5A83}"/>
      </w:docPartPr>
      <w:docPartBody>
        <w:p w:rsidR="00403F22" w:rsidRDefault="00EE76E4" w:rsidP="00EE76E4">
          <w:pPr>
            <w:pStyle w:val="837E7347DD3CEA42A1F60194C4C036A62"/>
          </w:pPr>
          <w:r w:rsidRPr="00295C22">
            <w:rPr>
              <w:rStyle w:val="PlaceholderText"/>
              <w:lang w:val="it-IT" w:bidi="it-IT"/>
            </w:rPr>
            <w:t>Titolo sezione</w:t>
          </w:r>
          <w:r w:rsidRPr="00295C22">
            <w:rPr>
              <w:rStyle w:val="PlaceholderText"/>
              <w:lang w:val="it-IT" w:bidi="it-IT"/>
            </w:rPr>
            <w:br/>
            <w:t>Due righe</w:t>
          </w:r>
        </w:p>
      </w:docPartBody>
    </w:docPart>
    <w:docPart>
      <w:docPartPr>
        <w:name w:val="CEA316674746094E9ECB5C99F6FAEA2F"/>
        <w:category>
          <w:name w:val="General"/>
          <w:gallery w:val="placeholder"/>
        </w:category>
        <w:types>
          <w:type w:val="bbPlcHdr"/>
        </w:types>
        <w:behaviors>
          <w:behavior w:val="content"/>
        </w:behaviors>
        <w:guid w:val="{7F266B27-791C-0C40-B7FD-974CDA870CAB}"/>
      </w:docPartPr>
      <w:docPartBody>
        <w:p w:rsidR="00403F22" w:rsidRDefault="00EE76E4" w:rsidP="00EE76E4">
          <w:pPr>
            <w:pStyle w:val="CEA316674746094E9ECB5C99F6FAEA2F2"/>
          </w:pPr>
          <w:r w:rsidRPr="00295C22">
            <w:rPr>
              <w:rStyle w:val="PlaceholderText"/>
              <w:lang w:val="it-IT" w:bidi="it-IT"/>
            </w:rPr>
            <w:t>Slogan o evidenziazione della storia da estrarre. Usa questo spazio per informare il lettore di qualche aspetto che emergerà nella storia.</w:t>
          </w:r>
        </w:p>
      </w:docPartBody>
    </w:docPart>
    <w:docPart>
      <w:docPartPr>
        <w:name w:val="79C5A8B573B82B4A91BD4AD169BE1CB5"/>
        <w:category>
          <w:name w:val="General"/>
          <w:gallery w:val="placeholder"/>
        </w:category>
        <w:types>
          <w:type w:val="bbPlcHdr"/>
        </w:types>
        <w:behaviors>
          <w:behavior w:val="content"/>
        </w:behaviors>
        <w:guid w:val="{00AC0136-5CB2-F74F-AE4E-D1CE7DF05826}"/>
      </w:docPartPr>
      <w:docPartBody>
        <w:p w:rsidR="00403F22" w:rsidRDefault="00EE76E4" w:rsidP="00EE76E4">
          <w:pPr>
            <w:pStyle w:val="79C5A8B573B82B4A91BD4AD169BE1CB52"/>
          </w:pPr>
          <w:r w:rsidRPr="00295C22">
            <w:rPr>
              <w:lang w:val="it-IT" w:bidi="it-IT"/>
            </w:rPr>
            <w:t>Hai altre immagini che desideri utilizzare? È semplice sostituire le immagini in questa brochure. Quindi, fai clic sull'immagine che desideri modificare. Alcune immagini potrebbero richiedere un clic in più poiché fanno parte di un gruppo di immagini. Fare clic finché l'immagine da sostituire non è circondata dai punti di selezione.</w:t>
          </w:r>
        </w:p>
      </w:docPartBody>
    </w:docPart>
    <w:docPart>
      <w:docPartPr>
        <w:name w:val="4183B697D77F2C499ABE90CEE1C55B2C"/>
        <w:category>
          <w:name w:val="General"/>
          <w:gallery w:val="placeholder"/>
        </w:category>
        <w:types>
          <w:type w:val="bbPlcHdr"/>
        </w:types>
        <w:behaviors>
          <w:behavior w:val="content"/>
        </w:behaviors>
        <w:guid w:val="{C7C5FE8E-90A2-C54C-8448-7F4FF5D44B10}"/>
      </w:docPartPr>
      <w:docPartBody>
        <w:p w:rsidR="00403F22" w:rsidRDefault="00EE76E4" w:rsidP="00EE76E4">
          <w:pPr>
            <w:pStyle w:val="4183B697D77F2C499ABE90CEE1C55B2C1"/>
          </w:pPr>
          <w:r w:rsidRPr="00F04371">
            <w:rPr>
              <w:lang w:val="it-IT" w:bidi="it-IT"/>
            </w:rPr>
            <w:t>Una volta selezionata l'immagine che desideri sostituire, puoi selezionare "Cambia immagine" dal menu di scelta rapida oppure fare clic sull'opzione "Riempi" e scegliere l'opzione "Immagine".</w:t>
          </w:r>
        </w:p>
      </w:docPartBody>
    </w:docPart>
    <w:docPart>
      <w:docPartPr>
        <w:name w:val="210EBA0FAD26014A9EEB44DD10042F4F"/>
        <w:category>
          <w:name w:val="General"/>
          <w:gallery w:val="placeholder"/>
        </w:category>
        <w:types>
          <w:type w:val="bbPlcHdr"/>
        </w:types>
        <w:behaviors>
          <w:behavior w:val="content"/>
        </w:behaviors>
        <w:guid w:val="{4D154897-4A8D-F941-9640-DE70553FBB87}"/>
      </w:docPartPr>
      <w:docPartBody>
        <w:p w:rsidR="00403F22" w:rsidRDefault="00EE76E4" w:rsidP="00EE76E4">
          <w:pPr>
            <w:pStyle w:val="210EBA0FAD26014A9EEB44DD10042F4F2"/>
          </w:pPr>
          <w:r w:rsidRPr="0014614C">
            <w:rPr>
              <w:rStyle w:val="CaratterePTANormal02"/>
              <w:lang w:val="it-IT" w:bidi="it-IT"/>
            </w:rPr>
            <w:t>Puoi modificare facilmente i colori principali del modello in pochi clic. Vai alla scheda Progettazione e fai clic su Colori. Dall'elenco dei colori, puoi scegliere una combinazione di colori diversa. Quando passi il mouse sopra le diverse scelte, puoi visualizzare come cambierà il documento con ciascuna opzione.</w:t>
          </w:r>
        </w:p>
      </w:docPartBody>
    </w:docPart>
    <w:docPart>
      <w:docPartPr>
        <w:name w:val="E6822462B2EA144F8F64EBBA0B9FFA0A"/>
        <w:category>
          <w:name w:val="General"/>
          <w:gallery w:val="placeholder"/>
        </w:category>
        <w:types>
          <w:type w:val="bbPlcHdr"/>
        </w:types>
        <w:behaviors>
          <w:behavior w:val="content"/>
        </w:behaviors>
        <w:guid w:val="{C5ED9636-993A-CC41-B33A-DD9A87270CB6}"/>
      </w:docPartPr>
      <w:docPartBody>
        <w:p w:rsidR="00EE76E4" w:rsidRPr="006B0F3A" w:rsidRDefault="00EE76E4" w:rsidP="0014614C">
          <w:pPr>
            <w:pStyle w:val="PTANormal02"/>
            <w:rPr>
              <w:rStyle w:val="PlaceholderText"/>
              <w:lang w:val="it-IT"/>
            </w:rPr>
          </w:pPr>
          <w:r w:rsidRPr="0014614C">
            <w:rPr>
              <w:rStyle w:val="PlaceholderText"/>
              <w:lang w:val="it-IT" w:bidi="it-IT"/>
            </w:rPr>
            <w:t>Allo stesso modo in cui cambi i colori, puoi aggiornare facilmente i tipi di carattere dell'intero documento. Dalla scheda Progettazione, scegli una combinazione di caratteri che soddisfi i tuoi gusti.</w:t>
          </w:r>
        </w:p>
        <w:p w:rsidR="00403F22" w:rsidRDefault="00EE76E4" w:rsidP="00EE76E4">
          <w:pPr>
            <w:pStyle w:val="E6822462B2EA144F8F64EBBA0B9FFA0A2"/>
          </w:pPr>
          <w:r w:rsidRPr="0014614C">
            <w:rPr>
              <w:rStyle w:val="PlaceholderText"/>
              <w:lang w:val="it-IT" w:bidi="it-IT"/>
            </w:rPr>
            <w:t>Reimposta il tema per riportare il modello allo stato originale.</w:t>
          </w:r>
        </w:p>
      </w:docPartBody>
    </w:docPart>
    <w:docPart>
      <w:docPartPr>
        <w:name w:val="8FE84D029BC2254AA67F190AA745F9ED"/>
        <w:category>
          <w:name w:val="General"/>
          <w:gallery w:val="placeholder"/>
        </w:category>
        <w:types>
          <w:type w:val="bbPlcHdr"/>
        </w:types>
        <w:behaviors>
          <w:behavior w:val="content"/>
        </w:behaviors>
        <w:guid w:val="{A05CCB8F-A8CD-E64A-9649-9F7CA6BB38AB}"/>
      </w:docPartPr>
      <w:docPartBody>
        <w:p w:rsidR="00403F22" w:rsidRDefault="00EE76E4" w:rsidP="00EE76E4">
          <w:pPr>
            <w:pStyle w:val="8FE84D029BC2254AA67F190AA745F9ED2"/>
          </w:pPr>
          <w:r w:rsidRPr="0014614C">
            <w:rPr>
              <w:rStyle w:val="PlaceholderText"/>
              <w:lang w:val="it-IT" w:bidi="it-IT"/>
            </w:rPr>
            <w:t>Hai cambiato il colore e vuoi tornare alla versione originale? Semplice! Torna alla scheda Progettazione e scegli l'opzione Temi. Dall'elenco, fai clic sull'opzione per reimpostare il tema di questo modello. La combinazione di colori del tuo documento verrà ripristinata all'originale.</w:t>
          </w:r>
        </w:p>
      </w:docPartBody>
    </w:docPart>
    <w:docPart>
      <w:docPartPr>
        <w:name w:val="F75E0F54D555A8438EBF330B08EF746A"/>
        <w:category>
          <w:name w:val="General"/>
          <w:gallery w:val="placeholder"/>
        </w:category>
        <w:types>
          <w:type w:val="bbPlcHdr"/>
        </w:types>
        <w:behaviors>
          <w:behavior w:val="content"/>
        </w:behaviors>
        <w:guid w:val="{0C14E714-6F88-3540-838E-51F04CFE0A16}"/>
      </w:docPartPr>
      <w:docPartBody>
        <w:p w:rsidR="00403F22" w:rsidRDefault="00EE76E4" w:rsidP="00EE76E4">
          <w:pPr>
            <w:pStyle w:val="F75E0F54D555A8438EBF330B08EF746A2"/>
          </w:pPr>
          <w:r w:rsidRPr="007271E6">
            <w:rPr>
              <w:rStyle w:val="CarattereEmphasisItalics"/>
              <w:lang w:val="it-IT" w:bidi="it-IT"/>
            </w:rPr>
            <w:t>"Aggiungi un'altra citazione qui per evidenziare la storia in questa pagina".</w:t>
          </w:r>
        </w:p>
      </w:docPartBody>
    </w:docPart>
    <w:docPart>
      <w:docPartPr>
        <w:name w:val="1691135860784441B7546AA46A1456F0"/>
        <w:category>
          <w:name w:val="General"/>
          <w:gallery w:val="placeholder"/>
        </w:category>
        <w:types>
          <w:type w:val="bbPlcHdr"/>
        </w:types>
        <w:behaviors>
          <w:behavior w:val="content"/>
        </w:behaviors>
        <w:guid w:val="{FD41B061-FE71-394E-8C5F-D5EE3BA79B51}"/>
      </w:docPartPr>
      <w:docPartBody>
        <w:p w:rsidR="00403F22" w:rsidRDefault="00EE76E4" w:rsidP="00EE76E4">
          <w:pPr>
            <w:pStyle w:val="1691135860784441B7546AA46A1456F02"/>
          </w:pPr>
          <w:r w:rsidRPr="007271E6">
            <w:rPr>
              <w:rStyle w:val="PlaceholderText"/>
              <w:lang w:bidi="it-IT"/>
            </w:rPr>
            <w:t>www.bellowscollege.com</w:t>
          </w:r>
        </w:p>
      </w:docPartBody>
    </w:docPart>
    <w:docPart>
      <w:docPartPr>
        <w:name w:val="06DAFE6284411E49B0F997338CF17F6D"/>
        <w:category>
          <w:name w:val="General"/>
          <w:gallery w:val="placeholder"/>
        </w:category>
        <w:types>
          <w:type w:val="bbPlcHdr"/>
        </w:types>
        <w:behaviors>
          <w:behavior w:val="content"/>
        </w:behaviors>
        <w:guid w:val="{349C0057-DBE9-9A4C-813B-AEFA1FE1C4A8}"/>
      </w:docPartPr>
      <w:docPartBody>
        <w:p w:rsidR="00403F22" w:rsidRDefault="00EE76E4" w:rsidP="00EE76E4">
          <w:pPr>
            <w:pStyle w:val="06DAFE6284411E49B0F997338CF17F6D2"/>
          </w:pPr>
          <w:r w:rsidRPr="00C3664C">
            <w:rPr>
              <w:rStyle w:val="PlaceholderText"/>
              <w:lang w:bidi="it-IT"/>
            </w:rPr>
            <w:t>215-555-0134</w:t>
          </w:r>
        </w:p>
      </w:docPartBody>
    </w:docPart>
    <w:docPart>
      <w:docPartPr>
        <w:name w:val="14B6FC68BAE55A438E69EC322928AEFB"/>
        <w:category>
          <w:name w:val="General"/>
          <w:gallery w:val="placeholder"/>
        </w:category>
        <w:types>
          <w:type w:val="bbPlcHdr"/>
        </w:types>
        <w:behaviors>
          <w:behavior w:val="content"/>
        </w:behaviors>
        <w:guid w:val="{6CA5103F-0A71-3944-B914-8041496C1F39}"/>
      </w:docPartPr>
      <w:docPartBody>
        <w:p w:rsidR="00403F22" w:rsidRDefault="00EE76E4" w:rsidP="00EE76E4">
          <w:pPr>
            <w:pStyle w:val="14B6FC68BAE55A438E69EC322928AEFB1"/>
          </w:pPr>
          <w:r w:rsidRPr="00C3664C">
            <w:rPr>
              <w:lang w:bidi="it-IT"/>
            </w:rPr>
            <w:t>prova@example.com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3A0"/>
    <w:rsid w:val="00283D95"/>
    <w:rsid w:val="00403F22"/>
    <w:rsid w:val="00425C31"/>
    <w:rsid w:val="00496603"/>
    <w:rsid w:val="005A4F12"/>
    <w:rsid w:val="0072275C"/>
    <w:rsid w:val="00757B3A"/>
    <w:rsid w:val="009B33A0"/>
    <w:rsid w:val="009F5A3F"/>
    <w:rsid w:val="00EE76E4"/>
    <w:rsid w:val="00FD6A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F93537211EB7418510FB7E24E481D8">
    <w:name w:val="F0F93537211EB7418510FB7E24E481D8"/>
  </w:style>
  <w:style w:type="paragraph" w:customStyle="1" w:styleId="054376BFE519334A8C478DBD8A1245E6">
    <w:name w:val="054376BFE519334A8C478DBD8A1245E6"/>
  </w:style>
  <w:style w:type="paragraph" w:customStyle="1" w:styleId="6996CF8413FAD3488234C55D5012F1FA">
    <w:name w:val="6996CF8413FAD3488234C55D5012F1FA"/>
  </w:style>
  <w:style w:type="character" w:styleId="PlaceholderText">
    <w:name w:val="Placeholder Text"/>
    <w:basedOn w:val="DefaultParagraphFont"/>
    <w:uiPriority w:val="99"/>
    <w:semiHidden/>
    <w:rsid w:val="00EE76E4"/>
    <w:rPr>
      <w:color w:val="808080"/>
    </w:rPr>
  </w:style>
  <w:style w:type="paragraph" w:customStyle="1" w:styleId="81D34425A0B6D646A161FA141761D6D3">
    <w:name w:val="81D34425A0B6D646A161FA141761D6D3"/>
  </w:style>
  <w:style w:type="paragraph" w:customStyle="1" w:styleId="0D3D0BADAA1EDE49AB4107A6E8EF7C47">
    <w:name w:val="0D3D0BADAA1EDE49AB4107A6E8EF7C47"/>
  </w:style>
  <w:style w:type="paragraph" w:customStyle="1" w:styleId="E35C764643D5004CA6BE24B084E149EC">
    <w:name w:val="E35C764643D5004CA6BE24B084E149EC"/>
  </w:style>
  <w:style w:type="paragraph" w:customStyle="1" w:styleId="2DA4062EDD7C9F48BA24BB8F592BB689">
    <w:name w:val="2DA4062EDD7C9F48BA24BB8F592BB689"/>
  </w:style>
  <w:style w:type="paragraph" w:customStyle="1" w:styleId="CC0176FBAFEE2241BD8CBA95E074867F">
    <w:name w:val="CC0176FBAFEE2241BD8CBA95E074867F"/>
  </w:style>
  <w:style w:type="paragraph" w:customStyle="1" w:styleId="PTANormal">
    <w:name w:val="PTA_Normal"/>
    <w:basedOn w:val="Normal"/>
    <w:link w:val="CaratterePTANormal"/>
    <w:qFormat/>
    <w:rsid w:val="00EE76E4"/>
    <w:pPr>
      <w:contextualSpacing/>
      <w:jc w:val="both"/>
    </w:pPr>
    <w:rPr>
      <w:rFonts w:eastAsiaTheme="minorHAnsi" w:cstheme="minorHAnsi"/>
      <w:noProof/>
      <w:color w:val="44546A" w:themeColor="text2"/>
      <w:sz w:val="22"/>
      <w:szCs w:val="22"/>
      <w:lang w:val="en-US"/>
    </w:rPr>
  </w:style>
  <w:style w:type="character" w:customStyle="1" w:styleId="PTANormalChar">
    <w:name w:val="PTA_Normal Char"/>
    <w:basedOn w:val="DefaultParagraphFont"/>
    <w:rsid w:val="00757B3A"/>
    <w:rPr>
      <w:rFonts w:eastAsiaTheme="minorHAnsi" w:cstheme="minorHAnsi"/>
      <w:noProof/>
      <w:color w:val="44546A" w:themeColor="text2"/>
      <w:sz w:val="22"/>
      <w:szCs w:val="22"/>
    </w:rPr>
  </w:style>
  <w:style w:type="paragraph" w:customStyle="1" w:styleId="1A0F7E55A348DC4F9A269BEC538DD98F">
    <w:name w:val="1A0F7E55A348DC4F9A269BEC538DD98F"/>
  </w:style>
  <w:style w:type="paragraph" w:customStyle="1" w:styleId="PTANormal02">
    <w:name w:val="PTA_Normal02"/>
    <w:basedOn w:val="Normal"/>
    <w:link w:val="CaratterePTANormal02"/>
    <w:qFormat/>
    <w:rsid w:val="00EE76E4"/>
    <w:pPr>
      <w:spacing w:after="160"/>
    </w:pPr>
    <w:rPr>
      <w:rFonts w:eastAsiaTheme="minorHAnsi" w:cstheme="minorHAnsi"/>
      <w:noProof/>
      <w:color w:val="44546A" w:themeColor="text2"/>
      <w:sz w:val="22"/>
      <w:szCs w:val="22"/>
      <w:lang w:val="en-US"/>
    </w:rPr>
  </w:style>
  <w:style w:type="character" w:customStyle="1" w:styleId="PTANormal02Char">
    <w:name w:val="PTA_Normal02 Char"/>
    <w:basedOn w:val="DefaultParagraphFont"/>
    <w:rsid w:val="00757B3A"/>
    <w:rPr>
      <w:rFonts w:eastAsiaTheme="minorHAnsi" w:cstheme="minorHAnsi"/>
      <w:noProof/>
      <w:color w:val="44546A" w:themeColor="text2"/>
      <w:sz w:val="22"/>
      <w:szCs w:val="22"/>
    </w:rPr>
  </w:style>
  <w:style w:type="paragraph" w:customStyle="1" w:styleId="194B2658681268488A7909AE6894A704">
    <w:name w:val="194B2658681268488A7909AE6894A704"/>
  </w:style>
  <w:style w:type="paragraph" w:customStyle="1" w:styleId="C9A14E2632FB9549AD60EA62F6C324D4">
    <w:name w:val="C9A14E2632FB9549AD60EA62F6C324D4"/>
  </w:style>
  <w:style w:type="paragraph" w:customStyle="1" w:styleId="1318DE7BEB96C040AE57535BDC33813B">
    <w:name w:val="1318DE7BEB96C040AE57535BDC33813B"/>
  </w:style>
  <w:style w:type="paragraph" w:customStyle="1" w:styleId="837E7347DD3CEA42A1F60194C4C036A6">
    <w:name w:val="837E7347DD3CEA42A1F60194C4C036A6"/>
  </w:style>
  <w:style w:type="paragraph" w:customStyle="1" w:styleId="CEA316674746094E9ECB5C99F6FAEA2F">
    <w:name w:val="CEA316674746094E9ECB5C99F6FAEA2F"/>
  </w:style>
  <w:style w:type="paragraph" w:customStyle="1" w:styleId="79C5A8B573B82B4A91BD4AD169BE1CB5">
    <w:name w:val="79C5A8B573B82B4A91BD4AD169BE1CB5"/>
  </w:style>
  <w:style w:type="paragraph" w:customStyle="1" w:styleId="4183B697D77F2C499ABE90CEE1C55B2C">
    <w:name w:val="4183B697D77F2C499ABE90CEE1C55B2C"/>
  </w:style>
  <w:style w:type="paragraph" w:customStyle="1" w:styleId="210EBA0FAD26014A9EEB44DD10042F4F">
    <w:name w:val="210EBA0FAD26014A9EEB44DD10042F4F"/>
  </w:style>
  <w:style w:type="paragraph" w:customStyle="1" w:styleId="E6822462B2EA144F8F64EBBA0B9FFA0A">
    <w:name w:val="E6822462B2EA144F8F64EBBA0B9FFA0A"/>
  </w:style>
  <w:style w:type="paragraph" w:customStyle="1" w:styleId="8FE84D029BC2254AA67F190AA745F9ED">
    <w:name w:val="8FE84D029BC2254AA67F190AA745F9ED"/>
  </w:style>
  <w:style w:type="paragraph" w:customStyle="1" w:styleId="EmphasisItalics">
    <w:name w:val="Emphasis_Italics"/>
    <w:basedOn w:val="Normal"/>
    <w:link w:val="CarattereEmphasisItalics"/>
    <w:qFormat/>
    <w:rsid w:val="00EE76E4"/>
    <w:pPr>
      <w:contextualSpacing/>
    </w:pPr>
    <w:rPr>
      <w:rFonts w:eastAsiaTheme="minorHAnsi" w:cs="Tahoma"/>
      <w:b/>
      <w:i/>
      <w:noProof/>
      <w:color w:val="538135" w:themeColor="accent6" w:themeShade="BF"/>
      <w:sz w:val="22"/>
      <w:lang w:val="en-US"/>
    </w:rPr>
  </w:style>
  <w:style w:type="character" w:customStyle="1" w:styleId="EmphasisItalicsChar">
    <w:name w:val="Emphasis_Italics Char"/>
    <w:basedOn w:val="DefaultParagraphFont"/>
    <w:rsid w:val="00757B3A"/>
    <w:rPr>
      <w:rFonts w:eastAsiaTheme="minorHAnsi" w:cs="Tahoma"/>
      <w:b/>
      <w:i/>
      <w:noProof/>
      <w:color w:val="538135" w:themeColor="accent6" w:themeShade="BF"/>
      <w:sz w:val="22"/>
    </w:rPr>
  </w:style>
  <w:style w:type="paragraph" w:customStyle="1" w:styleId="F75E0F54D555A8438EBF330B08EF746A">
    <w:name w:val="F75E0F54D555A8438EBF330B08EF746A"/>
  </w:style>
  <w:style w:type="paragraph" w:customStyle="1" w:styleId="1691135860784441B7546AA46A1456F0">
    <w:name w:val="1691135860784441B7546AA46A1456F0"/>
  </w:style>
  <w:style w:type="paragraph" w:customStyle="1" w:styleId="06DAFE6284411E49B0F997338CF17F6D">
    <w:name w:val="06DAFE6284411E49B0F997338CF17F6D"/>
  </w:style>
  <w:style w:type="paragraph" w:customStyle="1" w:styleId="14B6FC68BAE55A438E69EC322928AEFB">
    <w:name w:val="14B6FC68BAE55A438E69EC322928AEFB"/>
  </w:style>
  <w:style w:type="paragraph" w:customStyle="1" w:styleId="81D34425A0B6D646A161FA141761D6D31">
    <w:name w:val="81D34425A0B6D646A161FA141761D6D31"/>
    <w:rsid w:val="00757B3A"/>
    <w:pPr>
      <w:contextualSpacing/>
      <w:jc w:val="right"/>
    </w:pPr>
    <w:rPr>
      <w:rFonts w:eastAsiaTheme="minorHAnsi" w:cstheme="minorHAnsi"/>
      <w:caps/>
      <w:color w:val="44546A" w:themeColor="text2"/>
      <w:szCs w:val="22"/>
    </w:rPr>
  </w:style>
  <w:style w:type="paragraph" w:customStyle="1" w:styleId="0D3D0BADAA1EDE49AB4107A6E8EF7C471">
    <w:name w:val="0D3D0BADAA1EDE49AB4107A6E8EF7C471"/>
    <w:rsid w:val="00757B3A"/>
    <w:pPr>
      <w:contextualSpacing/>
      <w:jc w:val="right"/>
    </w:pPr>
    <w:rPr>
      <w:rFonts w:eastAsiaTheme="minorHAnsi" w:cstheme="minorHAnsi"/>
      <w:caps/>
      <w:color w:val="44546A" w:themeColor="text2"/>
      <w:szCs w:val="22"/>
    </w:rPr>
  </w:style>
  <w:style w:type="paragraph" w:customStyle="1" w:styleId="E35C764643D5004CA6BE24B084E149EC1">
    <w:name w:val="E35C764643D5004CA6BE24B084E149EC1"/>
    <w:rsid w:val="00757B3A"/>
    <w:pPr>
      <w:contextualSpacing/>
      <w:jc w:val="right"/>
    </w:pPr>
    <w:rPr>
      <w:rFonts w:eastAsiaTheme="minorHAnsi" w:cstheme="minorHAnsi"/>
      <w:caps/>
      <w:color w:val="44546A" w:themeColor="text2"/>
      <w:szCs w:val="22"/>
    </w:rPr>
  </w:style>
  <w:style w:type="paragraph" w:customStyle="1" w:styleId="2DA4062EDD7C9F48BA24BB8F592BB6891">
    <w:name w:val="2DA4062EDD7C9F48BA24BB8F592BB6891"/>
    <w:rsid w:val="00757B3A"/>
    <w:pPr>
      <w:contextualSpacing/>
      <w:jc w:val="right"/>
    </w:pPr>
    <w:rPr>
      <w:rFonts w:eastAsiaTheme="minorHAnsi" w:cstheme="minorHAnsi"/>
      <w:caps/>
      <w:color w:val="44546A" w:themeColor="text2"/>
      <w:szCs w:val="22"/>
    </w:rPr>
  </w:style>
  <w:style w:type="paragraph" w:customStyle="1" w:styleId="ContactSmalltext">
    <w:name w:val="Contact Small text"/>
    <w:basedOn w:val="Normal"/>
    <w:link w:val="ContactSmalltextChar"/>
    <w:qFormat/>
    <w:rsid w:val="00757B3A"/>
    <w:pPr>
      <w:spacing w:line="259" w:lineRule="auto"/>
    </w:pPr>
    <w:rPr>
      <w:rFonts w:eastAsiaTheme="minorHAnsi"/>
      <w:noProof/>
      <w:sz w:val="18"/>
      <w:szCs w:val="22"/>
      <w:lang w:val="en-GB"/>
    </w:rPr>
  </w:style>
  <w:style w:type="character" w:customStyle="1" w:styleId="ContactSmalltextChar">
    <w:name w:val="Contact Small text Char"/>
    <w:basedOn w:val="DefaultParagraphFont"/>
    <w:link w:val="ContactSmalltext"/>
    <w:rsid w:val="00757B3A"/>
    <w:rPr>
      <w:rFonts w:eastAsiaTheme="minorHAnsi"/>
      <w:noProof/>
      <w:sz w:val="18"/>
      <w:szCs w:val="22"/>
      <w:lang w:val="en-GB"/>
    </w:rPr>
  </w:style>
  <w:style w:type="paragraph" w:customStyle="1" w:styleId="194B2658681268488A7909AE6894A7041">
    <w:name w:val="194B2658681268488A7909AE6894A7041"/>
    <w:rsid w:val="00757B3A"/>
    <w:pPr>
      <w:spacing w:after="160"/>
    </w:pPr>
    <w:rPr>
      <w:rFonts w:eastAsiaTheme="minorHAnsi" w:cstheme="minorHAnsi"/>
      <w:noProof/>
      <w:color w:val="44546A" w:themeColor="text2"/>
      <w:sz w:val="22"/>
      <w:szCs w:val="22"/>
    </w:rPr>
  </w:style>
  <w:style w:type="paragraph" w:customStyle="1" w:styleId="C9A14E2632FB9549AD60EA62F6C324D41">
    <w:name w:val="C9A14E2632FB9549AD60EA62F6C324D41"/>
    <w:rsid w:val="00757B3A"/>
    <w:pPr>
      <w:spacing w:after="160"/>
    </w:pPr>
    <w:rPr>
      <w:rFonts w:eastAsiaTheme="minorHAnsi" w:cstheme="minorHAnsi"/>
      <w:noProof/>
      <w:color w:val="44546A" w:themeColor="text2"/>
      <w:sz w:val="22"/>
      <w:szCs w:val="22"/>
    </w:rPr>
  </w:style>
  <w:style w:type="paragraph" w:customStyle="1" w:styleId="837E7347DD3CEA42A1F60194C4C036A61">
    <w:name w:val="837E7347DD3CEA42A1F60194C4C036A61"/>
    <w:rsid w:val="00757B3A"/>
    <w:pPr>
      <w:contextualSpacing/>
      <w:outlineLvl w:val="2"/>
    </w:pPr>
    <w:rPr>
      <w:rFonts w:asciiTheme="majorHAnsi" w:eastAsiaTheme="minorHAnsi" w:hAnsiTheme="majorHAnsi" w:cs="Tahoma"/>
      <w:b/>
      <w:color w:val="FFFFFF" w:themeColor="background1"/>
      <w:sz w:val="44"/>
      <w:szCs w:val="44"/>
    </w:rPr>
  </w:style>
  <w:style w:type="paragraph" w:customStyle="1" w:styleId="CEA316674746094E9ECB5C99F6FAEA2F1">
    <w:name w:val="CEA316674746094E9ECB5C99F6FAEA2F1"/>
    <w:rsid w:val="00757B3A"/>
    <w:pPr>
      <w:spacing w:after="160"/>
    </w:pPr>
    <w:rPr>
      <w:rFonts w:eastAsiaTheme="minorHAnsi" w:cstheme="minorHAnsi"/>
      <w:noProof/>
      <w:color w:val="FFFFFF" w:themeColor="background1"/>
      <w:sz w:val="22"/>
      <w:szCs w:val="22"/>
    </w:rPr>
  </w:style>
  <w:style w:type="paragraph" w:customStyle="1" w:styleId="79C5A8B573B82B4A91BD4AD169BE1CB51">
    <w:name w:val="79C5A8B573B82B4A91BD4AD169BE1CB51"/>
    <w:rsid w:val="00757B3A"/>
    <w:pPr>
      <w:spacing w:after="160"/>
    </w:pPr>
    <w:rPr>
      <w:rFonts w:eastAsiaTheme="minorHAnsi" w:cstheme="minorHAnsi"/>
      <w:noProof/>
      <w:color w:val="FFFFFF" w:themeColor="background1"/>
      <w:sz w:val="22"/>
      <w:szCs w:val="22"/>
    </w:rPr>
  </w:style>
  <w:style w:type="paragraph" w:customStyle="1" w:styleId="210EBA0FAD26014A9EEB44DD10042F4F1">
    <w:name w:val="210EBA0FAD26014A9EEB44DD10042F4F1"/>
    <w:rsid w:val="00757B3A"/>
    <w:pPr>
      <w:spacing w:after="160"/>
    </w:pPr>
    <w:rPr>
      <w:rFonts w:eastAsiaTheme="minorHAnsi" w:cstheme="minorHAnsi"/>
      <w:noProof/>
      <w:color w:val="44546A" w:themeColor="text2"/>
      <w:sz w:val="22"/>
      <w:szCs w:val="22"/>
    </w:rPr>
  </w:style>
  <w:style w:type="paragraph" w:customStyle="1" w:styleId="E6822462B2EA144F8F64EBBA0B9FFA0A1">
    <w:name w:val="E6822462B2EA144F8F64EBBA0B9FFA0A1"/>
    <w:rsid w:val="00757B3A"/>
    <w:pPr>
      <w:spacing w:after="160"/>
    </w:pPr>
    <w:rPr>
      <w:rFonts w:eastAsiaTheme="minorHAnsi" w:cstheme="minorHAnsi"/>
      <w:noProof/>
      <w:color w:val="44546A" w:themeColor="text2"/>
      <w:sz w:val="22"/>
      <w:szCs w:val="22"/>
    </w:rPr>
  </w:style>
  <w:style w:type="paragraph" w:customStyle="1" w:styleId="8FE84D029BC2254AA67F190AA745F9ED1">
    <w:name w:val="8FE84D029BC2254AA67F190AA745F9ED1"/>
    <w:rsid w:val="00757B3A"/>
    <w:pPr>
      <w:spacing w:after="160"/>
    </w:pPr>
    <w:rPr>
      <w:rFonts w:eastAsiaTheme="minorHAnsi" w:cstheme="minorHAnsi"/>
      <w:noProof/>
      <w:color w:val="44546A" w:themeColor="text2"/>
      <w:sz w:val="22"/>
      <w:szCs w:val="22"/>
    </w:rPr>
  </w:style>
  <w:style w:type="paragraph" w:customStyle="1" w:styleId="F75E0F54D555A8438EBF330B08EF746A1">
    <w:name w:val="F75E0F54D555A8438EBF330B08EF746A1"/>
    <w:rsid w:val="00757B3A"/>
    <w:pPr>
      <w:contextualSpacing/>
    </w:pPr>
    <w:rPr>
      <w:rFonts w:eastAsiaTheme="minorHAnsi" w:cs="Tahoma"/>
      <w:b/>
      <w:i/>
      <w:noProof/>
      <w:color w:val="538135" w:themeColor="accent6" w:themeShade="BF"/>
      <w:sz w:val="22"/>
    </w:rPr>
  </w:style>
  <w:style w:type="paragraph" w:customStyle="1" w:styleId="1691135860784441B7546AA46A1456F01">
    <w:name w:val="1691135860784441B7546AA46A1456F01"/>
    <w:rsid w:val="00757B3A"/>
    <w:pPr>
      <w:spacing w:line="259" w:lineRule="auto"/>
    </w:pPr>
    <w:rPr>
      <w:rFonts w:eastAsiaTheme="minorHAnsi"/>
      <w:noProof/>
      <w:sz w:val="18"/>
      <w:szCs w:val="22"/>
      <w:lang w:val="en-GB"/>
    </w:rPr>
  </w:style>
  <w:style w:type="paragraph" w:customStyle="1" w:styleId="06DAFE6284411E49B0F997338CF17F6D1">
    <w:name w:val="06DAFE6284411E49B0F997338CF17F6D1"/>
    <w:rsid w:val="00757B3A"/>
    <w:pPr>
      <w:spacing w:line="259" w:lineRule="auto"/>
    </w:pPr>
    <w:rPr>
      <w:rFonts w:eastAsiaTheme="minorHAnsi"/>
      <w:noProof/>
      <w:sz w:val="18"/>
      <w:szCs w:val="22"/>
      <w:lang w:val="en-GB"/>
    </w:rPr>
  </w:style>
  <w:style w:type="paragraph" w:customStyle="1" w:styleId="F0F93537211EB7418510FB7E24E481D81">
    <w:name w:val="F0F93537211EB7418510FB7E24E481D81"/>
    <w:rsid w:val="00EE76E4"/>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1">
    <w:name w:val="054376BFE519334A8C478DBD8A1245E61"/>
    <w:rsid w:val="00EE76E4"/>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1">
    <w:name w:val="6996CF8413FAD3488234C55D5012F1FA1"/>
    <w:rsid w:val="00EE76E4"/>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2">
    <w:name w:val="81D34425A0B6D646A161FA141761D6D32"/>
    <w:rsid w:val="00EE76E4"/>
    <w:pPr>
      <w:contextualSpacing/>
      <w:jc w:val="right"/>
    </w:pPr>
    <w:rPr>
      <w:rFonts w:eastAsiaTheme="minorHAnsi" w:cstheme="minorHAnsi"/>
      <w:caps/>
      <w:color w:val="44546A" w:themeColor="text2"/>
      <w:szCs w:val="22"/>
      <w:lang w:val="en-US"/>
    </w:rPr>
  </w:style>
  <w:style w:type="paragraph" w:customStyle="1" w:styleId="0D3D0BADAA1EDE49AB4107A6E8EF7C472">
    <w:name w:val="0D3D0BADAA1EDE49AB4107A6E8EF7C472"/>
    <w:rsid w:val="00EE76E4"/>
    <w:pPr>
      <w:contextualSpacing/>
      <w:jc w:val="right"/>
    </w:pPr>
    <w:rPr>
      <w:rFonts w:eastAsiaTheme="minorHAnsi" w:cstheme="minorHAnsi"/>
      <w:caps/>
      <w:color w:val="44546A" w:themeColor="text2"/>
      <w:szCs w:val="22"/>
      <w:lang w:val="en-US"/>
    </w:rPr>
  </w:style>
  <w:style w:type="paragraph" w:customStyle="1" w:styleId="E35C764643D5004CA6BE24B084E149EC2">
    <w:name w:val="E35C764643D5004CA6BE24B084E149EC2"/>
    <w:rsid w:val="00EE76E4"/>
    <w:pPr>
      <w:contextualSpacing/>
      <w:jc w:val="right"/>
    </w:pPr>
    <w:rPr>
      <w:rFonts w:eastAsiaTheme="minorHAnsi" w:cstheme="minorHAnsi"/>
      <w:caps/>
      <w:color w:val="44546A" w:themeColor="text2"/>
      <w:szCs w:val="22"/>
      <w:lang w:val="en-US"/>
    </w:rPr>
  </w:style>
  <w:style w:type="paragraph" w:customStyle="1" w:styleId="2DA4062EDD7C9F48BA24BB8F592BB6892">
    <w:name w:val="2DA4062EDD7C9F48BA24BB8F592BB6892"/>
    <w:rsid w:val="00EE76E4"/>
    <w:pPr>
      <w:contextualSpacing/>
      <w:jc w:val="right"/>
    </w:pPr>
    <w:rPr>
      <w:rFonts w:eastAsiaTheme="minorHAnsi" w:cstheme="minorHAnsi"/>
      <w:caps/>
      <w:color w:val="44546A" w:themeColor="text2"/>
      <w:szCs w:val="22"/>
      <w:lang w:val="en-US"/>
    </w:rPr>
  </w:style>
  <w:style w:type="paragraph" w:customStyle="1" w:styleId="CC0176FBAFEE2241BD8CBA95E074867F1">
    <w:name w:val="CC0176FBAFEE2241BD8CBA95E074867F1"/>
    <w:rsid w:val="00EE76E4"/>
    <w:pPr>
      <w:contextualSpacing/>
      <w:outlineLvl w:val="1"/>
    </w:pPr>
    <w:rPr>
      <w:rFonts w:asciiTheme="majorHAnsi" w:eastAsiaTheme="minorHAnsi" w:hAnsiTheme="majorHAnsi" w:cstheme="majorHAnsi"/>
      <w:b/>
      <w:color w:val="002060"/>
      <w:sz w:val="44"/>
      <w:szCs w:val="44"/>
      <w:lang w:val="en-US"/>
    </w:rPr>
  </w:style>
  <w:style w:type="character" w:customStyle="1" w:styleId="CaratterePTANormal">
    <w:name w:val="Carattere PTA_Normal"/>
    <w:basedOn w:val="DefaultParagraphFont"/>
    <w:link w:val="PTANormal"/>
    <w:rsid w:val="00EE76E4"/>
    <w:rPr>
      <w:rFonts w:eastAsiaTheme="minorHAnsi" w:cstheme="minorHAnsi"/>
      <w:noProof/>
      <w:color w:val="44546A" w:themeColor="text2"/>
      <w:sz w:val="22"/>
      <w:szCs w:val="22"/>
      <w:lang w:val="en-US"/>
    </w:rPr>
  </w:style>
  <w:style w:type="character" w:customStyle="1" w:styleId="CaratterePTANormal02">
    <w:name w:val="Carattere PTA_Normal02"/>
    <w:basedOn w:val="DefaultParagraphFont"/>
    <w:link w:val="PTANormal02"/>
    <w:rsid w:val="00EE76E4"/>
    <w:rPr>
      <w:rFonts w:eastAsiaTheme="minorHAnsi" w:cstheme="minorHAnsi"/>
      <w:noProof/>
      <w:color w:val="44546A" w:themeColor="text2"/>
      <w:sz w:val="22"/>
      <w:szCs w:val="22"/>
      <w:lang w:val="en-US"/>
    </w:rPr>
  </w:style>
  <w:style w:type="paragraph" w:customStyle="1" w:styleId="1A0F7E55A348DC4F9A269BEC538DD98F1">
    <w:name w:val="1A0F7E55A348DC4F9A269BEC538DD98F1"/>
    <w:rsid w:val="00EE76E4"/>
    <w:pPr>
      <w:contextualSpacing/>
      <w:jc w:val="both"/>
    </w:pPr>
    <w:rPr>
      <w:rFonts w:eastAsiaTheme="minorHAnsi" w:cstheme="minorHAnsi"/>
      <w:noProof/>
      <w:color w:val="44546A" w:themeColor="text2"/>
      <w:sz w:val="22"/>
      <w:szCs w:val="22"/>
      <w:lang w:val="en-US"/>
    </w:rPr>
  </w:style>
  <w:style w:type="paragraph" w:customStyle="1" w:styleId="194B2658681268488A7909AE6894A7042">
    <w:name w:val="194B2658681268488A7909AE6894A7042"/>
    <w:rsid w:val="00EE76E4"/>
    <w:pPr>
      <w:spacing w:after="160"/>
    </w:pPr>
    <w:rPr>
      <w:rFonts w:eastAsiaTheme="minorHAnsi" w:cstheme="minorHAnsi"/>
      <w:noProof/>
      <w:color w:val="44546A" w:themeColor="text2"/>
      <w:sz w:val="22"/>
      <w:szCs w:val="22"/>
      <w:lang w:val="en-US"/>
    </w:rPr>
  </w:style>
  <w:style w:type="paragraph" w:customStyle="1" w:styleId="C9A14E2632FB9549AD60EA62F6C324D42">
    <w:name w:val="C9A14E2632FB9549AD60EA62F6C324D42"/>
    <w:rsid w:val="00EE76E4"/>
    <w:pPr>
      <w:spacing w:after="160"/>
    </w:pPr>
    <w:rPr>
      <w:rFonts w:eastAsiaTheme="minorHAnsi" w:cstheme="minorHAnsi"/>
      <w:noProof/>
      <w:color w:val="44546A" w:themeColor="text2"/>
      <w:sz w:val="22"/>
      <w:szCs w:val="22"/>
      <w:lang w:val="en-US"/>
    </w:rPr>
  </w:style>
  <w:style w:type="paragraph" w:customStyle="1" w:styleId="1318DE7BEB96C040AE57535BDC33813B1">
    <w:name w:val="1318DE7BEB96C040AE57535BDC33813B1"/>
    <w:rsid w:val="00EE76E4"/>
    <w:pPr>
      <w:spacing w:after="160"/>
    </w:pPr>
    <w:rPr>
      <w:rFonts w:eastAsiaTheme="minorHAnsi" w:cstheme="minorHAnsi"/>
      <w:noProof/>
      <w:color w:val="44546A" w:themeColor="text2"/>
      <w:sz w:val="22"/>
      <w:szCs w:val="22"/>
      <w:lang w:val="en-US"/>
    </w:rPr>
  </w:style>
  <w:style w:type="paragraph" w:customStyle="1" w:styleId="837E7347DD3CEA42A1F60194C4C036A62">
    <w:name w:val="837E7347DD3CEA42A1F60194C4C036A62"/>
    <w:rsid w:val="00EE76E4"/>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2">
    <w:name w:val="CEA316674746094E9ECB5C99F6FAEA2F2"/>
    <w:rsid w:val="00EE76E4"/>
    <w:pPr>
      <w:spacing w:after="160"/>
    </w:pPr>
    <w:rPr>
      <w:rFonts w:eastAsiaTheme="minorHAnsi" w:cstheme="minorHAnsi"/>
      <w:noProof/>
      <w:color w:val="FFFFFF" w:themeColor="background1"/>
      <w:sz w:val="22"/>
      <w:szCs w:val="22"/>
      <w:lang w:val="en-US"/>
    </w:rPr>
  </w:style>
  <w:style w:type="paragraph" w:customStyle="1" w:styleId="79C5A8B573B82B4A91BD4AD169BE1CB52">
    <w:name w:val="79C5A8B573B82B4A91BD4AD169BE1CB52"/>
    <w:rsid w:val="00EE76E4"/>
    <w:pPr>
      <w:spacing w:after="160"/>
    </w:pPr>
    <w:rPr>
      <w:rFonts w:eastAsiaTheme="minorHAnsi" w:cstheme="minorHAnsi"/>
      <w:noProof/>
      <w:color w:val="FFFFFF" w:themeColor="background1"/>
      <w:sz w:val="22"/>
      <w:szCs w:val="22"/>
      <w:lang w:val="en-US"/>
    </w:rPr>
  </w:style>
  <w:style w:type="paragraph" w:customStyle="1" w:styleId="4183B697D77F2C499ABE90CEE1C55B2C1">
    <w:name w:val="4183B697D77F2C499ABE90CEE1C55B2C1"/>
    <w:rsid w:val="00EE76E4"/>
    <w:pPr>
      <w:spacing w:after="160"/>
    </w:pPr>
    <w:rPr>
      <w:rFonts w:eastAsiaTheme="minorHAnsi" w:cstheme="minorHAnsi"/>
      <w:noProof/>
      <w:color w:val="FFFFFF" w:themeColor="background1"/>
      <w:sz w:val="22"/>
      <w:szCs w:val="22"/>
      <w:lang w:val="en-US"/>
    </w:rPr>
  </w:style>
  <w:style w:type="paragraph" w:customStyle="1" w:styleId="210EBA0FAD26014A9EEB44DD10042F4F2">
    <w:name w:val="210EBA0FAD26014A9EEB44DD10042F4F2"/>
    <w:rsid w:val="00EE76E4"/>
    <w:pPr>
      <w:spacing w:after="160"/>
    </w:pPr>
    <w:rPr>
      <w:rFonts w:eastAsiaTheme="minorHAnsi" w:cstheme="minorHAnsi"/>
      <w:noProof/>
      <w:color w:val="44546A" w:themeColor="text2"/>
      <w:sz w:val="22"/>
      <w:szCs w:val="22"/>
      <w:lang w:val="en-US"/>
    </w:rPr>
  </w:style>
  <w:style w:type="paragraph" w:customStyle="1" w:styleId="E6822462B2EA144F8F64EBBA0B9FFA0A2">
    <w:name w:val="E6822462B2EA144F8F64EBBA0B9FFA0A2"/>
    <w:rsid w:val="00EE76E4"/>
    <w:pPr>
      <w:spacing w:after="160"/>
    </w:pPr>
    <w:rPr>
      <w:rFonts w:eastAsiaTheme="minorHAnsi" w:cstheme="minorHAnsi"/>
      <w:noProof/>
      <w:color w:val="44546A" w:themeColor="text2"/>
      <w:sz w:val="22"/>
      <w:szCs w:val="22"/>
      <w:lang w:val="en-US"/>
    </w:rPr>
  </w:style>
  <w:style w:type="paragraph" w:customStyle="1" w:styleId="8FE84D029BC2254AA67F190AA745F9ED2">
    <w:name w:val="8FE84D029BC2254AA67F190AA745F9ED2"/>
    <w:rsid w:val="00EE76E4"/>
    <w:pPr>
      <w:spacing w:after="160"/>
    </w:pPr>
    <w:rPr>
      <w:rFonts w:eastAsiaTheme="minorHAnsi" w:cstheme="minorHAnsi"/>
      <w:noProof/>
      <w:color w:val="44546A" w:themeColor="text2"/>
      <w:sz w:val="22"/>
      <w:szCs w:val="22"/>
      <w:lang w:val="en-US"/>
    </w:rPr>
  </w:style>
  <w:style w:type="character" w:customStyle="1" w:styleId="CarattereEmphasisItalics">
    <w:name w:val="Carattere Emphasis_Italics"/>
    <w:basedOn w:val="DefaultParagraphFont"/>
    <w:link w:val="EmphasisItalics"/>
    <w:rsid w:val="00EE76E4"/>
    <w:rPr>
      <w:rFonts w:eastAsiaTheme="minorHAnsi" w:cs="Tahoma"/>
      <w:b/>
      <w:i/>
      <w:noProof/>
      <w:color w:val="538135" w:themeColor="accent6" w:themeShade="BF"/>
      <w:sz w:val="22"/>
      <w:lang w:val="en-US"/>
    </w:rPr>
  </w:style>
  <w:style w:type="paragraph" w:customStyle="1" w:styleId="F75E0F54D555A8438EBF330B08EF746A2">
    <w:name w:val="F75E0F54D555A8438EBF330B08EF746A2"/>
    <w:rsid w:val="00EE76E4"/>
    <w:pPr>
      <w:contextualSpacing/>
    </w:pPr>
    <w:rPr>
      <w:rFonts w:eastAsiaTheme="minorHAnsi" w:cs="Tahoma"/>
      <w:b/>
      <w:i/>
      <w:noProof/>
      <w:color w:val="538135" w:themeColor="accent6" w:themeShade="BF"/>
      <w:sz w:val="22"/>
      <w:lang w:val="en-US"/>
    </w:rPr>
  </w:style>
  <w:style w:type="paragraph" w:customStyle="1" w:styleId="1691135860784441B7546AA46A1456F02">
    <w:name w:val="1691135860784441B7546AA46A1456F02"/>
    <w:rsid w:val="00EE76E4"/>
    <w:pPr>
      <w:spacing w:line="259" w:lineRule="auto"/>
    </w:pPr>
    <w:rPr>
      <w:rFonts w:eastAsiaTheme="minorHAnsi"/>
      <w:noProof/>
      <w:sz w:val="18"/>
      <w:szCs w:val="22"/>
    </w:rPr>
  </w:style>
  <w:style w:type="paragraph" w:customStyle="1" w:styleId="06DAFE6284411E49B0F997338CF17F6D2">
    <w:name w:val="06DAFE6284411E49B0F997338CF17F6D2"/>
    <w:rsid w:val="00EE76E4"/>
    <w:pPr>
      <w:spacing w:line="259" w:lineRule="auto"/>
    </w:pPr>
    <w:rPr>
      <w:rFonts w:eastAsiaTheme="minorHAnsi"/>
      <w:noProof/>
      <w:sz w:val="18"/>
      <w:szCs w:val="22"/>
    </w:rPr>
  </w:style>
  <w:style w:type="paragraph" w:customStyle="1" w:styleId="14B6FC68BAE55A438E69EC322928AEFB1">
    <w:name w:val="14B6FC68BAE55A438E69EC322928AEFB1"/>
    <w:rsid w:val="00EE76E4"/>
    <w:pPr>
      <w:spacing w:line="259" w:lineRule="auto"/>
    </w:pPr>
    <w:rPr>
      <w:rFonts w:eastAsiaTheme="minorHAnsi"/>
      <w:noProof/>
      <w:sz w:val="18"/>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3.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785A56A-EC17-483F-8EE5-7634B5F55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Office_30658912_TF89135288</Template>
  <TotalTime>6</TotalTime>
  <Pages>2</Pages>
  <Words>526</Words>
  <Characters>3001</Characters>
  <Application>Microsoft Office Word</Application>
  <DocSecurity>0</DocSecurity>
  <Lines>25</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Allen</dc:creator>
  <cp:keywords/>
  <dc:description/>
  <cp:lastModifiedBy>Sherry Li (RWS Moravia)</cp:lastModifiedBy>
  <cp:revision>7</cp:revision>
  <dcterms:created xsi:type="dcterms:W3CDTF">2019-03-19T20:16:00Z</dcterms:created>
  <dcterms:modified xsi:type="dcterms:W3CDTF">2019-05-23T09:09:00Z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