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Layout biglietto da visita per 10 biglietti per pagina"/>
      </w:tblPr>
      <w:tblGrid>
        <w:gridCol w:w="2886"/>
        <w:gridCol w:w="2887"/>
        <w:gridCol w:w="2887"/>
        <w:gridCol w:w="2887"/>
        <w:gridCol w:w="2887"/>
      </w:tblGrid>
      <w:tr w:rsidR="00EE2BCB" w:rsidRPr="00D67960" w:rsidTr="00C75634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</w:tr>
      <w:tr w:rsidR="00EE2BCB" w:rsidRPr="00D67960" w:rsidTr="00C75634">
        <w:trPr>
          <w:trHeight w:val="5040"/>
        </w:trPr>
        <w:tc>
          <w:tcPr>
            <w:tcW w:w="2880" w:type="dxa"/>
            <w:vAlign w:val="bottom"/>
          </w:tcPr>
          <w:p w:rsidR="00EE2BCB" w:rsidRPr="00D67960" w:rsidRDefault="00C75634" w:rsidP="00EE2BCB">
            <w:pPr>
              <w:pStyle w:val="Titolo1"/>
              <w:rPr>
                <w:rFonts w:eastAsia="Times New Roman"/>
                <w:lang w:eastAsia="ja-JP"/>
              </w:rPr>
            </w:pPr>
            <w:sdt>
              <w:sdtPr>
                <w:rPr>
                  <w:rFonts w:eastAsia="Times New Roman"/>
                  <w:lang w:eastAsia="ja-JP"/>
                </w:rPr>
                <w:alias w:val="Immettere il proprio nome:"/>
                <w:tag w:val="Immettere il proprio nome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rFonts w:eastAsia="Times New Roman"/>
                    <w:lang w:bidi="it-IT"/>
                  </w:rPr>
                  <w:t>Nome</w:t>
                </w:r>
              </w:sdtContent>
            </w:sdt>
          </w:p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Immettere il proprio nome:"/>
              <w:tag w:val="Immettere il proprio nome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pStyle w:val="Titolo1"/>
                  <w:rPr>
                    <w:rFonts w:eastAsia="Times New Roman"/>
                    <w:lang w:eastAsia="ja-JP"/>
                  </w:rPr>
                </w:pPr>
                <w:r w:rsidRPr="00D67960">
                  <w:rPr>
                    <w:rFonts w:eastAsia="Times New Roman"/>
                    <w:lang w:bidi="it-IT"/>
                  </w:rPr>
                  <w:t>Nome</w:t>
                </w:r>
              </w:p>
            </w:sdtContent>
          </w:sdt>
          <w:sdt>
            <w:sdtPr>
              <w:rPr>
                <w:lang w:eastAsia="ja-JP"/>
              </w:rPr>
              <w:alias w:val="Immettere via e numero civico, CAP, città e provincia:"/>
              <w:tag w:val="Immettere via e numero civico, CAP, città e provincia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Via e numero civico</w:t>
                </w:r>
                <w:r w:rsidRPr="00D67960">
                  <w:rPr>
                    <w:lang w:bidi="it-IT"/>
                  </w:rPr>
                  <w:br/>
                  <w:t>CAP città (provincia)</w:t>
                </w:r>
              </w:p>
            </w:sdtContent>
          </w:sdt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il telefono:"/>
                <w:tag w:val="Immettere il telefono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Telefono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Immettere l'indirizzo di posta elettronica:"/>
                <w:tag w:val="Immettere l'indirizzo di posta elettronica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Posta elettronica</w:t>
                </w:r>
              </w:sdtContent>
            </w:sdt>
          </w:p>
          <w:p w:rsidR="00EE2BCB" w:rsidRPr="00D67960" w:rsidRDefault="00C75634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67960">
                  <w:rPr>
                    <w:lang w:bidi="it-IT"/>
                  </w:rPr>
                  <w:t>@twitter</w:t>
                </w:r>
              </w:sdtContent>
            </w:sdt>
            <w:r w:rsidR="00EE2BCB" w:rsidRPr="00D67960">
              <w:rPr>
                <w:lang w:bidi="it-IT"/>
              </w:rPr>
              <w:t xml:space="preserve">: </w:t>
            </w:r>
            <w:sdt>
              <w:sdtPr>
                <w:rPr>
                  <w:lang w:eastAsia="ja-JP"/>
                </w:rPr>
                <w:alias w:val="Immettere l'handle di Twitter:"/>
                <w:tag w:val="Immettere l'handle di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67960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rPr>
                <w:lang w:eastAsia="ja-JP"/>
              </w:rPr>
              <w:alias w:val="Immettere l'indirizzo Web:"/>
              <w:tag w:val="Immettere l'indirizzo Web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67960" w:rsidRDefault="00EE2BCB" w:rsidP="00EE2BCB">
                <w:pPr>
                  <w:rPr>
                    <w:lang w:eastAsia="ja-JP"/>
                  </w:rPr>
                </w:pPr>
                <w:r w:rsidRPr="00D67960">
                  <w:rPr>
                    <w:lang w:bidi="it-IT"/>
                  </w:rPr>
                  <w:t>Indirizzo Web</w:t>
                </w:r>
              </w:p>
            </w:sdtContent>
          </w:sdt>
        </w:tc>
        <w:bookmarkStart w:id="0" w:name="_GoBack"/>
        <w:bookmarkEnd w:id="0"/>
      </w:tr>
    </w:tbl>
    <w:p w:rsidR="002C74C0" w:rsidRPr="00D67960" w:rsidRDefault="00C75634"/>
    <w:sectPr w:rsidR="002C74C0" w:rsidRPr="00D67960" w:rsidSect="00C75634">
      <w:headerReference w:type="default" r:id="rId8"/>
      <w:pgSz w:w="16838" w:h="11906" w:orient="landscape" w:code="9"/>
      <w:pgMar w:top="919" w:right="1202" w:bottom="510" w:left="1202" w:header="567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18F" w:rsidRDefault="00B1518F" w:rsidP="008F07DC">
      <w:r>
        <w:separator/>
      </w:r>
    </w:p>
  </w:endnote>
  <w:endnote w:type="continuationSeparator" w:id="0">
    <w:p w:rsidR="00B1518F" w:rsidRDefault="00B1518F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18F" w:rsidRDefault="00B1518F" w:rsidP="008F07DC">
      <w:r>
        <w:separator/>
      </w:r>
    </w:p>
  </w:footnote>
  <w:footnote w:type="continuationSeparator" w:id="0">
    <w:p w:rsidR="00B1518F" w:rsidRDefault="00B1518F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326880" cy="6601968"/>
              <wp:effectExtent l="0" t="0" r="7620" b="8890"/>
              <wp:wrapNone/>
              <wp:docPr id="4" name="Gruppo 4" descr="Stravagante illustrazione di sfondo con nuvole bianche e sole giallo con faccine sorridenti su uno sfondo a trama blu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968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Immagine 1" descr="Stravagante illustrazione di sfondo con nuvole bianche e sole giallo con faccine sorridenti su uno sfondo a trama blu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magine 2" descr="Stravagante illustrazione di sfondo con nuvole bianche e sole giallo con faccine sorridenti su uno sfondo a trama blu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3" descr="Stravagante illustrazione di sfondo con nuvole bianche e sole giallo con faccine sorridenti su uno sfondo a trama blu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DFB4B9" id="Gruppo 4" o:spid="_x0000_s1026" alt="Stravagante illustrazione di sfondo con nuvole bianche e sole giallo con faccine sorridenti su uno sfondo a trama blu" style="position:absolute;margin-left:0;margin-top:0;width:734.4pt;height:519.85pt;z-index:-251657216;mso-position-horizontal:center;mso-position-horizontal-relative:page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Stravagante illustrazione di sfondo con nuvole bianche e sole giallo con faccine sorridenti su uno sfondo a trama blu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Stravagante illustrazione di sfondo con nuvole bianche e sole giallo con faccine sorridenti su uno sfondo a trama blu" cropbottom="419f" cropright="410f"/>
                <v:path arrowok="t"/>
              </v:shape>
              <v:shape id="Immagine 2" o:spid="_x0000_s1028" type="#_x0000_t75" alt="Stravagante illustrazione di sfondo con nuvole bianche e sole giallo con faccine sorridenti su uno sfondo a trama blu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Stravagante illustrazione di sfondo con nuvole bianche e sole giallo con faccine sorridenti su uno sfondo a trama blu" cropleft="4489f" cropright="6499f"/>
                <v:path arrowok="t"/>
              </v:shape>
              <v:shape id="Immagine 3" o:spid="_x0000_s1029" type="#_x0000_t75" alt="Stravagante illustrazione di sfondo con nuvole bianche e sole giallo con faccine sorridenti su uno sfondo a trama blu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Stravagante illustrazione di sfondo con nuvole bianche e sole giallo con faccine sorridenti su uno sfondo a trama blu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293B83"/>
    <w:rsid w:val="003316BC"/>
    <w:rsid w:val="00481F05"/>
    <w:rsid w:val="00597750"/>
    <w:rsid w:val="005C55A0"/>
    <w:rsid w:val="005F3E61"/>
    <w:rsid w:val="006A3CE7"/>
    <w:rsid w:val="006E48F3"/>
    <w:rsid w:val="008F07DC"/>
    <w:rsid w:val="00B1518F"/>
    <w:rsid w:val="00BD0135"/>
    <w:rsid w:val="00C75634"/>
    <w:rsid w:val="00C900FB"/>
    <w:rsid w:val="00CC74A7"/>
    <w:rsid w:val="00D67960"/>
    <w:rsid w:val="00EA2BC4"/>
    <w:rsid w:val="00EE2BCB"/>
    <w:rsid w:val="00F57520"/>
    <w:rsid w:val="00FA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2BCB"/>
  </w:style>
  <w:style w:type="paragraph" w:styleId="Titolo1">
    <w:name w:val="heading 1"/>
    <w:basedOn w:val="Normale"/>
    <w:next w:val="Normale"/>
    <w:link w:val="Titolo1Carattere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macro">
    <w:name w:val="macro"/>
    <w:link w:val="TestomacroCarattere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Intestazione">
    <w:name w:val="header"/>
    <w:basedOn w:val="Normale"/>
    <w:link w:val="IntestazioneCarattere"/>
    <w:uiPriority w:val="99"/>
    <w:unhideWhenUsed/>
    <w:rsid w:val="008F07DC"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07DC"/>
  </w:style>
  <w:style w:type="paragraph" w:styleId="Pidipagina">
    <w:name w:val="footer"/>
    <w:basedOn w:val="Normale"/>
    <w:link w:val="PidipaginaCarattere"/>
    <w:uiPriority w:val="99"/>
    <w:unhideWhenUsed/>
    <w:rsid w:val="008F07DC"/>
  </w:style>
  <w:style w:type="character" w:customStyle="1" w:styleId="PidipaginaCarattere">
    <w:name w:val="Piè di pagina Carattere"/>
    <w:basedOn w:val="Carpredefinitoparagrafo"/>
    <w:link w:val="Pidipagina"/>
    <w:uiPriority w:val="99"/>
    <w:rsid w:val="008F07DC"/>
  </w:style>
  <w:style w:type="paragraph" w:styleId="Titolo">
    <w:name w:val="Title"/>
    <w:basedOn w:val="Normale"/>
    <w:link w:val="TitoloCarattere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ottotitolo">
    <w:name w:val="Subtitle"/>
    <w:basedOn w:val="Normale"/>
    <w:link w:val="SottotitoloCarattere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8F07DC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8F07DC"/>
    <w:rPr>
      <w:i/>
      <w:iCs/>
      <w:color w:val="002E38" w:themeColor="accent1" w:themeShade="80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F07DC"/>
    <w:pPr>
      <w:outlineLvl w:val="9"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07DC"/>
    <w:rPr>
      <w:rFonts w:ascii="Segoe UI" w:hAnsi="Segoe UI" w:cs="Segoe UI"/>
      <w:szCs w:val="18"/>
    </w:rPr>
  </w:style>
  <w:style w:type="paragraph" w:styleId="Testodelblocco">
    <w:name w:val="Block Text"/>
    <w:basedOn w:val="Normale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8F07DC"/>
    <w:rPr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8F07DC"/>
    <w:rPr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8F07DC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F07DC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F07DC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F07D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F07DC"/>
    <w:rPr>
      <w:b/>
      <w:bCs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F07DC"/>
    <w:rPr>
      <w:rFonts w:ascii="Segoe UI" w:hAnsi="Segoe UI" w:cs="Segoe UI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8F07DC"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8F07DC"/>
    <w:rPr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07DC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07DC"/>
    <w:rPr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F07DC"/>
    <w:rPr>
      <w:rFonts w:ascii="Consolas" w:hAnsi="Consolas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F07DC"/>
    <w:rPr>
      <w:rFonts w:ascii="Consolas" w:hAnsi="Consolas"/>
      <w:szCs w:val="21"/>
    </w:rPr>
  </w:style>
  <w:style w:type="character" w:styleId="Testosegnaposto">
    <w:name w:val="Placeholder Text"/>
    <w:basedOn w:val="Carpredefinitoparagrafo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9212E2" w:rsidP="009212E2">
          <w:pPr>
            <w:pStyle w:val="61751A2BF08D4433BE32BD6C49D58A2F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9212E2" w:rsidP="009212E2">
          <w:pPr>
            <w:pStyle w:val="44B6891E68284A228E60A0A90CA0EF5E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9212E2" w:rsidP="009212E2">
          <w:pPr>
            <w:pStyle w:val="C3F59890460E4FDE8BC634E0D11BAD3C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9212E2" w:rsidP="009212E2">
          <w:pPr>
            <w:pStyle w:val="9F8BFD8A00974A4EAE664C38E9530A6B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9212E2" w:rsidP="009212E2">
          <w:pPr>
            <w:pStyle w:val="2DB300036B7A44608B8248D6AC8D6A28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9212E2" w:rsidP="009212E2">
          <w:pPr>
            <w:pStyle w:val="F5F32F1C8DBB44499DAD070A8B4BB888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9212E2" w:rsidP="009212E2">
          <w:pPr>
            <w:pStyle w:val="935CC20D92E54899BCE515D9A291781A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9212E2" w:rsidP="009212E2">
          <w:pPr>
            <w:pStyle w:val="497842A4D96D4990AF0939ECA3BAEAE3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9212E2" w:rsidP="009212E2">
          <w:pPr>
            <w:pStyle w:val="FCE87D51527F403CAC5D4D3A9A0FFCF9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9212E2" w:rsidP="009212E2">
          <w:pPr>
            <w:pStyle w:val="54A25BF130B74AFA87A816CD1BDFA9E8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9212E2" w:rsidP="009212E2">
          <w:pPr>
            <w:pStyle w:val="740A7C05D53E4FBA9535856538E9FF37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9212E2" w:rsidP="009212E2">
          <w:pPr>
            <w:pStyle w:val="D405DB9F0E1B4EEEBD176E24C48E1FD4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9212E2" w:rsidP="009212E2">
          <w:pPr>
            <w:pStyle w:val="9EA814B3162C407FB64BC8C873E65339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9212E2" w:rsidP="009212E2">
          <w:pPr>
            <w:pStyle w:val="BEB43983431C45F69ED7B1A598CCDD91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9212E2" w:rsidP="009212E2">
          <w:pPr>
            <w:pStyle w:val="BD54F712089C4A7D83F9BA1E44760BF3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9212E2" w:rsidP="009212E2">
          <w:pPr>
            <w:pStyle w:val="B52EFD85EF724FB49806FD19340060CC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9212E2" w:rsidP="009212E2">
          <w:pPr>
            <w:pStyle w:val="5AC38FC2A5AC4F0D97A459B75B215435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9212E2" w:rsidP="009212E2">
          <w:pPr>
            <w:pStyle w:val="D13BEC89AA3A49D290D013DFF4FECD43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9212E2" w:rsidP="009212E2">
          <w:pPr>
            <w:pStyle w:val="5F0C00C586C34B6CADC2BD00A693D11D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9212E2" w:rsidP="009212E2">
          <w:pPr>
            <w:pStyle w:val="BDDE80B71B71412D8FB57C43012BD070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9212E2" w:rsidP="009212E2">
          <w:pPr>
            <w:pStyle w:val="98FDA0D21B07498296F53C70C182444B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9212E2" w:rsidP="009212E2">
          <w:pPr>
            <w:pStyle w:val="4319D86A3B854D60B5285237661530A3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9212E2" w:rsidP="009212E2">
          <w:pPr>
            <w:pStyle w:val="41F337D386D84D529A32C532592AC4F9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9212E2" w:rsidP="009212E2">
          <w:pPr>
            <w:pStyle w:val="B5BF58398EF147D1BD596E24C7E4BE4F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9212E2" w:rsidP="009212E2">
          <w:pPr>
            <w:pStyle w:val="EBA0AA0254C641B98A33C63E11B48EC0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9212E2" w:rsidP="009212E2">
          <w:pPr>
            <w:pStyle w:val="D9484940B9B74C19B9C9F67A0D8DD6FD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9212E2" w:rsidP="009212E2">
          <w:pPr>
            <w:pStyle w:val="3F1C3174481E450985D2041DE804FC28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9212E2" w:rsidP="009212E2">
          <w:pPr>
            <w:pStyle w:val="C499C30D4C4044339241C04ED251E80A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9212E2" w:rsidP="009212E2">
          <w:pPr>
            <w:pStyle w:val="17EA11FCAFE34B9C9D2B955AF18127E5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9212E2" w:rsidP="009212E2">
          <w:pPr>
            <w:pStyle w:val="843AF17E534843C6B064C539B1B23EB6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9212E2" w:rsidP="009212E2">
          <w:pPr>
            <w:pStyle w:val="5E194F9D016044BD8E07424879C6CEBA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9212E2" w:rsidP="009212E2">
          <w:pPr>
            <w:pStyle w:val="D6EC307BD561411C823635398FFF17C9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9212E2" w:rsidP="009212E2">
          <w:pPr>
            <w:pStyle w:val="B40AD156B3FF494CA6B09240AF1852D7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9212E2" w:rsidP="009212E2">
          <w:pPr>
            <w:pStyle w:val="9294D1F6D50F438185EE9634A3045382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9212E2" w:rsidP="009212E2">
          <w:pPr>
            <w:pStyle w:val="B38EBE298F624E5EBC6885C62249DB37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9212E2" w:rsidP="009212E2">
          <w:pPr>
            <w:pStyle w:val="87F3AAFF2A1147079EBEAD5E9AD09404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9212E2" w:rsidP="009212E2">
          <w:pPr>
            <w:pStyle w:val="B713CC29FD7A4CB181C84C220ECF176D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9212E2" w:rsidP="009212E2">
          <w:pPr>
            <w:pStyle w:val="03DC97ACBC8E42AD8EC8817EA1ED359E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9212E2" w:rsidP="009212E2">
          <w:pPr>
            <w:pStyle w:val="98DEE2BBEA9D438581934394F50EFE24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9212E2" w:rsidP="009212E2">
          <w:pPr>
            <w:pStyle w:val="3F59DDF6FCD44B52B2B1E3435A99ECD1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9212E2" w:rsidP="009212E2">
          <w:pPr>
            <w:pStyle w:val="14003D18E086497FB4FFE7802219D6ED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9212E2" w:rsidP="009212E2">
          <w:pPr>
            <w:pStyle w:val="5D7BB8680BCD4B7BAB2E66F0A436E001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9212E2" w:rsidP="009212E2">
          <w:pPr>
            <w:pStyle w:val="F585EADD01764CE79CC46B16932526ED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9212E2" w:rsidP="009212E2">
          <w:pPr>
            <w:pStyle w:val="A57853B1C55C47699D1C2C8D61D7228D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9212E2" w:rsidP="009212E2">
          <w:pPr>
            <w:pStyle w:val="9A0F9DA1452442DC92C29ACA8E88F029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9212E2" w:rsidP="009212E2">
          <w:pPr>
            <w:pStyle w:val="507F24B7E5B94F39BA087D717ACFA51F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9212E2" w:rsidP="009212E2">
          <w:pPr>
            <w:pStyle w:val="C3569666973449C0902E6ABF51E53DB0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9212E2" w:rsidP="009212E2">
          <w:pPr>
            <w:pStyle w:val="04696397080E41B1864D22FDE6C28FE4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9212E2" w:rsidP="009212E2">
          <w:pPr>
            <w:pStyle w:val="B075BFA1F2B04506B66BDB7197CE7B8E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9212E2" w:rsidP="009212E2">
          <w:pPr>
            <w:pStyle w:val="29043AB05F0149E5BF8F8BE9561B1CC0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9212E2" w:rsidP="009212E2">
          <w:pPr>
            <w:pStyle w:val="DB4E58551C4349E6B17C14BBAFC7F53B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9212E2" w:rsidP="009212E2">
          <w:pPr>
            <w:pStyle w:val="A20378D79E414C72B0597B103540418D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9212E2" w:rsidP="009212E2">
          <w:pPr>
            <w:pStyle w:val="BBB533B150DC47409DE327415209C5BA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9212E2" w:rsidP="009212E2">
          <w:pPr>
            <w:pStyle w:val="242AB9A62A5C4845A66FABE00351FFD9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9212E2" w:rsidP="009212E2">
          <w:pPr>
            <w:pStyle w:val="F4BC503EFEA747CAB18587EA3BBB490B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9212E2" w:rsidP="009212E2">
          <w:pPr>
            <w:pStyle w:val="BB095B48F3B34993B2723679B607FC6C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9212E2" w:rsidP="009212E2">
          <w:pPr>
            <w:pStyle w:val="5E507FC34F044A56AFB35F1BC902F19F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9212E2" w:rsidP="009212E2">
          <w:pPr>
            <w:pStyle w:val="63EE7F5E9008432EAAC28098C4E537F7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9212E2" w:rsidP="009212E2">
          <w:pPr>
            <w:pStyle w:val="AC90C47A7696466F854639C42D2D77AD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9212E2" w:rsidP="009212E2">
          <w:pPr>
            <w:pStyle w:val="40B849C197564BF9A0E3EA1249BEEB27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9212E2" w:rsidP="009212E2">
          <w:pPr>
            <w:pStyle w:val="A5C48B79821D495C9A80898618818E0C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9212E2" w:rsidP="009212E2">
          <w:pPr>
            <w:pStyle w:val="A1EAE44E57AB428E8F3F13B92DB4513A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9212E2" w:rsidP="009212E2">
          <w:pPr>
            <w:pStyle w:val="BC39F189559448C6BDAD5CA932CB8E833"/>
          </w:pPr>
          <w:r w:rsidRPr="00D67960">
            <w:rPr>
              <w:lang w:bidi="it-IT"/>
            </w:rPr>
            <w:t>Indirizzo Web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9212E2" w:rsidP="009212E2">
          <w:pPr>
            <w:pStyle w:val="CC21CA08A1244A329D43391B027051DD3"/>
          </w:pPr>
          <w:r w:rsidRPr="00D67960">
            <w:rPr>
              <w:rFonts w:eastAsia="Times New Roman"/>
              <w:lang w:bidi="it-IT"/>
            </w:rPr>
            <w:t>Nome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9212E2" w:rsidP="009212E2">
          <w:pPr>
            <w:pStyle w:val="806E87A790034897BAE9C3EDB03776823"/>
          </w:pPr>
          <w:r w:rsidRPr="00D67960">
            <w:rPr>
              <w:lang w:bidi="it-IT"/>
            </w:rPr>
            <w:t>Via e numero civico</w:t>
          </w:r>
          <w:r w:rsidRPr="00D67960">
            <w:rPr>
              <w:lang w:bidi="it-IT"/>
            </w:rPr>
            <w:br/>
            <w:t>CAP città (provincia)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9212E2" w:rsidP="009212E2">
          <w:pPr>
            <w:pStyle w:val="C8CD0564BDD64F4299574B759F27C14C3"/>
          </w:pPr>
          <w:r w:rsidRPr="00D67960">
            <w:rPr>
              <w:lang w:bidi="it-IT"/>
            </w:rPr>
            <w:t>Telefono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9212E2" w:rsidP="009212E2">
          <w:pPr>
            <w:pStyle w:val="6D4133065E1E4368BA7230F852B0901C3"/>
          </w:pPr>
          <w:r w:rsidRPr="00D67960">
            <w:rPr>
              <w:lang w:bidi="it-IT"/>
            </w:rPr>
            <w:t>Posta elettronica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9212E2" w:rsidP="009212E2">
          <w:pPr>
            <w:pStyle w:val="0C0E8D3FC82F4C83811E783DC8B918D23"/>
          </w:pPr>
          <w:r w:rsidRPr="00D67960">
            <w:rPr>
              <w:lang w:bidi="it-IT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9212E2" w:rsidP="009212E2">
          <w:pPr>
            <w:pStyle w:val="6E05D381D9D44DF5B7DC5298A2D237323"/>
          </w:pPr>
          <w:r w:rsidRPr="00D67960">
            <w:rPr>
              <w:lang w:bidi="it-IT"/>
            </w:rPr>
            <w:t>Handle di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9212E2" w:rsidP="009212E2">
          <w:pPr>
            <w:pStyle w:val="66ECA03E55084983A1D834D7EBF917DC3"/>
          </w:pPr>
          <w:r w:rsidRPr="00D67960">
            <w:rPr>
              <w:lang w:bidi="it-IT"/>
            </w:rPr>
            <w:t>Indirizzo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3259A7"/>
    <w:rsid w:val="006A63AD"/>
    <w:rsid w:val="009212E2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6487D"/>
    <w:rPr>
      <w:rFonts w:cs="Times New Roman"/>
      <w:sz w:val="3276"/>
      <w:szCs w:val="327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Testosegnaposto">
    <w:name w:val="Placeholder Text"/>
    <w:basedOn w:val="Carpredefinitoparagrafo"/>
    <w:uiPriority w:val="99"/>
    <w:semiHidden/>
    <w:rsid w:val="009212E2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3">
    <w:name w:val="61751A2BF08D4433BE32BD6C49D58A2F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3">
    <w:name w:val="44B6891E68284A228E60A0A90CA0EF5E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3">
    <w:name w:val="C3F59890460E4FDE8BC634E0D11BAD3C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3">
    <w:name w:val="9F8BFD8A00974A4EAE664C38E9530A6B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3">
    <w:name w:val="2DB300036B7A44608B8248D6AC8D6A28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3">
    <w:name w:val="F5F32F1C8DBB44499DAD070A8B4BB888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3">
    <w:name w:val="935CC20D92E54899BCE515D9A291781A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3">
    <w:name w:val="497842A4D96D4990AF0939ECA3BAEAE3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3">
    <w:name w:val="FCE87D51527F403CAC5D4D3A9A0FFCF9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3">
    <w:name w:val="54A25BF130B74AFA87A816CD1BDFA9E8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3">
    <w:name w:val="740A7C05D53E4FBA9535856538E9FF37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3">
    <w:name w:val="D405DB9F0E1B4EEEBD176E24C48E1FD4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3">
    <w:name w:val="9EA814B3162C407FB64BC8C873E65339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3">
    <w:name w:val="BEB43983431C45F69ED7B1A598CCDD91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3">
    <w:name w:val="BD54F712089C4A7D83F9BA1E44760BF3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3">
    <w:name w:val="B52EFD85EF724FB49806FD19340060CC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3">
    <w:name w:val="5AC38FC2A5AC4F0D97A459B75B215435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3">
    <w:name w:val="D13BEC89AA3A49D290D013DFF4FECD43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3">
    <w:name w:val="5F0C00C586C34B6CADC2BD00A693D11D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3">
    <w:name w:val="BDDE80B71B71412D8FB57C43012BD070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3">
    <w:name w:val="98FDA0D21B07498296F53C70C182444B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3">
    <w:name w:val="4319D86A3B854D60B5285237661530A3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3">
    <w:name w:val="41F337D386D84D529A32C532592AC4F9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3">
    <w:name w:val="B5BF58398EF147D1BD596E24C7E4BE4F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3">
    <w:name w:val="EBA0AA0254C641B98A33C63E11B48EC0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3">
    <w:name w:val="D9484940B9B74C19B9C9F67A0D8DD6FD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3">
    <w:name w:val="3F1C3174481E450985D2041DE804FC28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3">
    <w:name w:val="C499C30D4C4044339241C04ED251E80A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3">
    <w:name w:val="17EA11FCAFE34B9C9D2B955AF18127E5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3">
    <w:name w:val="843AF17E534843C6B064C539B1B23EB6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3">
    <w:name w:val="5E194F9D016044BD8E07424879C6CEBA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3">
    <w:name w:val="D6EC307BD561411C823635398FFF17C9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3">
    <w:name w:val="B40AD156B3FF494CA6B09240AF1852D7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3">
    <w:name w:val="9294D1F6D50F438185EE9634A3045382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3">
    <w:name w:val="B38EBE298F624E5EBC6885C62249DB37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3">
    <w:name w:val="87F3AAFF2A1147079EBEAD5E9AD09404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3">
    <w:name w:val="B713CC29FD7A4CB181C84C220ECF176D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3">
    <w:name w:val="03DC97ACBC8E42AD8EC8817EA1ED359E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3">
    <w:name w:val="98DEE2BBEA9D438581934394F50EFE24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3">
    <w:name w:val="3F59DDF6FCD44B52B2B1E3435A99ECD1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3">
    <w:name w:val="14003D18E086497FB4FFE7802219D6ED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3">
    <w:name w:val="5D7BB8680BCD4B7BAB2E66F0A436E001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3">
    <w:name w:val="F585EADD01764CE79CC46B16932526ED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3">
    <w:name w:val="A57853B1C55C47699D1C2C8D61D7228D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3">
    <w:name w:val="9A0F9DA1452442DC92C29ACA8E88F029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3">
    <w:name w:val="507F24B7E5B94F39BA087D717ACFA51F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3">
    <w:name w:val="C3569666973449C0902E6ABF51E53DB0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3">
    <w:name w:val="04696397080E41B1864D22FDE6C28FE4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3">
    <w:name w:val="B075BFA1F2B04506B66BDB7197CE7B8E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3">
    <w:name w:val="29043AB05F0149E5BF8F8BE9561B1CC0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3">
    <w:name w:val="DB4E58551C4349E6B17C14BBAFC7F53B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3">
    <w:name w:val="A20378D79E414C72B0597B103540418D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3">
    <w:name w:val="BBB533B150DC47409DE327415209C5BA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3">
    <w:name w:val="242AB9A62A5C4845A66FABE00351FFD9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3">
    <w:name w:val="F4BC503EFEA747CAB18587EA3BBB490B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3">
    <w:name w:val="BB095B48F3B34993B2723679B607FC6C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3">
    <w:name w:val="5E507FC34F044A56AFB35F1BC902F19F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3">
    <w:name w:val="63EE7F5E9008432EAAC28098C4E537F7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3">
    <w:name w:val="AC90C47A7696466F854639C42D2D77AD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3">
    <w:name w:val="40B849C197564BF9A0E3EA1249BEEB27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3">
    <w:name w:val="A5C48B79821D495C9A80898618818E0C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3">
    <w:name w:val="A1EAE44E57AB428E8F3F13B92DB4513A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3">
    <w:name w:val="BC39F189559448C6BDAD5CA932CB8E83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3">
    <w:name w:val="CC21CA08A1244A329D43391B027051DD3"/>
    <w:rsid w:val="00921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3">
    <w:name w:val="806E87A790034897BAE9C3EDB0377682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3">
    <w:name w:val="C8CD0564BDD64F4299574B759F27C14C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3">
    <w:name w:val="6D4133065E1E4368BA7230F852B0901C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3">
    <w:name w:val="0C0E8D3FC82F4C83811E783DC8B918D2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3">
    <w:name w:val="6E05D381D9D44DF5B7DC5298A2D23732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3">
    <w:name w:val="66ECA03E55084983A1D834D7EBF917DC3"/>
    <w:rsid w:val="009212E2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86384-3E63-49C6-97DD-E16A62006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Office_15820527_TF03424893.dotx</Template>
  <TotalTime>24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