
<file path=[Content_Types].xml><?xml version="1.0" encoding="utf-8"?>
<Types xmlns="http://schemas.openxmlformats.org/package/2006/content-types">
  <Default Extension="bin" ContentType="application/vnd.ms-office.vbaPro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template.macroEnabledTemplate.main+xml"/>
  <Override PartName="/word/customizations.xml" ContentType="application/vnd.ms-word.keyMapCustomizations+xml"/>
  <Override PartName="/word/vbaData.xml" ContentType="application/vnd.ms-word.vbaData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0bff048f7bd54677" Type="http://schemas.microsoft.com/office/2007/relationships/ui/extensibility" Target="customUI/customUI14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Tabella contenuto titolo"/>
      </w:tblPr>
      <w:tblGrid>
        <w:gridCol w:w="1530"/>
        <w:gridCol w:w="1530"/>
        <w:gridCol w:w="1530"/>
        <w:gridCol w:w="1530"/>
        <w:gridCol w:w="1530"/>
        <w:gridCol w:w="1530"/>
        <w:gridCol w:w="1530"/>
      </w:tblGrid>
      <w:tr w:rsidR="00F154D0" w:rsidRPr="00C0393F" w14:paraId="030A0F2E" w14:textId="77777777">
        <w:trPr>
          <w:trHeight w:hRule="exact" w:val="475"/>
          <w:jc w:val="center"/>
        </w:trPr>
        <w:tc>
          <w:tcPr>
            <w:tcW w:w="1530" w:type="dxa"/>
            <w:vAlign w:val="center"/>
          </w:tcPr>
          <w:p w14:paraId="030A0F27" w14:textId="77777777" w:rsidR="00F154D0" w:rsidRPr="00C0393F" w:rsidRDefault="004562B5">
            <w:pPr>
              <w:pStyle w:val="Giorni"/>
              <w:rPr>
                <w:noProof/>
              </w:rPr>
            </w:pPr>
            <w:r w:rsidRPr="00C0393F">
              <w:rPr>
                <w:noProof/>
                <w:lang w:bidi="it-IT"/>
              </w:rPr>
              <w:t>Lunedì</w:t>
            </w:r>
          </w:p>
        </w:tc>
        <w:tc>
          <w:tcPr>
            <w:tcW w:w="1530" w:type="dxa"/>
            <w:vAlign w:val="center"/>
          </w:tcPr>
          <w:p w14:paraId="030A0F28" w14:textId="77777777" w:rsidR="00F154D0" w:rsidRPr="00C0393F" w:rsidRDefault="004562B5">
            <w:pPr>
              <w:pStyle w:val="Giorni-scuro"/>
              <w:rPr>
                <w:noProof/>
              </w:rPr>
            </w:pPr>
            <w:r w:rsidRPr="00C0393F">
              <w:rPr>
                <w:noProof/>
                <w:lang w:bidi="it-IT"/>
              </w:rPr>
              <w:t>Martedì</w:t>
            </w:r>
          </w:p>
        </w:tc>
        <w:tc>
          <w:tcPr>
            <w:tcW w:w="1530" w:type="dxa"/>
            <w:vAlign w:val="center"/>
          </w:tcPr>
          <w:p w14:paraId="030A0F29" w14:textId="77777777" w:rsidR="00F154D0" w:rsidRPr="00C0393F" w:rsidRDefault="004562B5">
            <w:pPr>
              <w:pStyle w:val="Giorni"/>
              <w:rPr>
                <w:noProof/>
              </w:rPr>
            </w:pPr>
            <w:r w:rsidRPr="00C0393F">
              <w:rPr>
                <w:noProof/>
                <w:lang w:bidi="it-IT"/>
              </w:rPr>
              <w:t>Mercoledì</w:t>
            </w:r>
          </w:p>
        </w:tc>
        <w:tc>
          <w:tcPr>
            <w:tcW w:w="1530" w:type="dxa"/>
            <w:vAlign w:val="center"/>
          </w:tcPr>
          <w:p w14:paraId="030A0F2A" w14:textId="77777777" w:rsidR="00F154D0" w:rsidRPr="00C0393F" w:rsidRDefault="004562B5">
            <w:pPr>
              <w:pStyle w:val="Giorni-scuro"/>
              <w:rPr>
                <w:noProof/>
              </w:rPr>
            </w:pPr>
            <w:r w:rsidRPr="00C0393F">
              <w:rPr>
                <w:noProof/>
                <w:lang w:bidi="it-IT"/>
              </w:rPr>
              <w:t>Giovedì</w:t>
            </w:r>
          </w:p>
        </w:tc>
        <w:tc>
          <w:tcPr>
            <w:tcW w:w="1530" w:type="dxa"/>
            <w:vAlign w:val="center"/>
          </w:tcPr>
          <w:p w14:paraId="030A0F2B" w14:textId="77777777" w:rsidR="00F154D0" w:rsidRPr="00C0393F" w:rsidRDefault="004562B5">
            <w:pPr>
              <w:pStyle w:val="Giorni"/>
              <w:rPr>
                <w:noProof/>
              </w:rPr>
            </w:pPr>
            <w:r w:rsidRPr="00C0393F">
              <w:rPr>
                <w:noProof/>
                <w:lang w:bidi="it-IT"/>
              </w:rPr>
              <w:t>Venerdì</w:t>
            </w:r>
          </w:p>
        </w:tc>
        <w:tc>
          <w:tcPr>
            <w:tcW w:w="1530" w:type="dxa"/>
            <w:vAlign w:val="center"/>
          </w:tcPr>
          <w:p w14:paraId="030A0F2C" w14:textId="77777777" w:rsidR="00F154D0" w:rsidRPr="00C0393F" w:rsidRDefault="004562B5">
            <w:pPr>
              <w:pStyle w:val="Giorni-scuro"/>
              <w:rPr>
                <w:noProof/>
              </w:rPr>
            </w:pPr>
            <w:r w:rsidRPr="00C0393F">
              <w:rPr>
                <w:noProof/>
                <w:lang w:bidi="it-IT"/>
              </w:rPr>
              <w:t>Sabato</w:t>
            </w:r>
          </w:p>
        </w:tc>
        <w:tc>
          <w:tcPr>
            <w:tcW w:w="1530" w:type="dxa"/>
            <w:vAlign w:val="center"/>
          </w:tcPr>
          <w:p w14:paraId="030A0F2D" w14:textId="77777777" w:rsidR="00F154D0" w:rsidRPr="00C0393F" w:rsidRDefault="004562B5">
            <w:pPr>
              <w:pStyle w:val="Giorni"/>
              <w:rPr>
                <w:noProof/>
              </w:rPr>
            </w:pPr>
            <w:r w:rsidRPr="00C0393F">
              <w:rPr>
                <w:noProof/>
                <w:lang w:bidi="it-IT"/>
              </w:rPr>
              <w:t>Domenica</w:t>
            </w:r>
          </w:p>
        </w:tc>
      </w:tr>
    </w:tbl>
    <w:p w14:paraId="030A0F2F" w14:textId="77777777" w:rsidR="00F154D0" w:rsidRPr="00C0393F" w:rsidRDefault="004562B5">
      <w:pPr>
        <w:pStyle w:val="Nessunaspaziatura"/>
        <w:rPr>
          <w:noProof/>
          <w:sz w:val="2"/>
        </w:rPr>
      </w:pPr>
      <w:r w:rsidRPr="00C0393F">
        <w:rPr>
          <w:noProof/>
          <w:sz w:val="2"/>
          <w:szCs w:val="2"/>
          <w:lang w:bidi="it-IT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030A0FFE" wp14:editId="030A0FFF">
                <wp:simplePos x="0" y="0"/>
                <wp:positionH relativeFrom="column">
                  <wp:posOffset>-38100</wp:posOffset>
                </wp:positionH>
                <wp:positionV relativeFrom="paragraph">
                  <wp:posOffset>-349250</wp:posOffset>
                </wp:positionV>
                <wp:extent cx="6939915" cy="401955"/>
                <wp:effectExtent l="0" t="0" r="0" b="0"/>
                <wp:wrapNone/>
                <wp:docPr id="6" name="Intestazioni tabella artistica della griglia del calendario 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9915" cy="401955"/>
                          <a:chOff x="0" y="0"/>
                          <a:chExt cx="6939915" cy="401955"/>
                        </a:xfrm>
                      </wpg:grpSpPr>
                      <wps:wsp>
                        <wps:cNvPr id="131" name="Figura a mano libera 131"/>
                        <wps:cNvSpPr>
                          <a:spLocks noEditPoints="1"/>
                        </wps:cNvSpPr>
                        <wps:spPr bwMode="auto">
                          <a:xfrm>
                            <a:off x="5934075" y="38100"/>
                            <a:ext cx="988566" cy="310967"/>
                          </a:xfrm>
                          <a:custGeom>
                            <a:avLst/>
                            <a:gdLst>
                              <a:gd name="T0" fmla="*/ 326 w 618"/>
                              <a:gd name="T1" fmla="*/ 2 h 195"/>
                              <a:gd name="T2" fmla="*/ 331 w 618"/>
                              <a:gd name="T3" fmla="*/ 2 h 195"/>
                              <a:gd name="T4" fmla="*/ 320 w 618"/>
                              <a:gd name="T5" fmla="*/ 2 h 195"/>
                              <a:gd name="T6" fmla="*/ 324 w 618"/>
                              <a:gd name="T7" fmla="*/ 2 h 195"/>
                              <a:gd name="T8" fmla="*/ 271 w 618"/>
                              <a:gd name="T9" fmla="*/ 2 h 195"/>
                              <a:gd name="T10" fmla="*/ 271 w 618"/>
                              <a:gd name="T11" fmla="*/ 2 h 195"/>
                              <a:gd name="T12" fmla="*/ 278 w 618"/>
                              <a:gd name="T13" fmla="*/ 2 h 195"/>
                              <a:gd name="T14" fmla="*/ 291 w 618"/>
                              <a:gd name="T15" fmla="*/ 2 h 195"/>
                              <a:gd name="T16" fmla="*/ 326 w 618"/>
                              <a:gd name="T17" fmla="*/ 0 h 195"/>
                              <a:gd name="T18" fmla="*/ 389 w 618"/>
                              <a:gd name="T19" fmla="*/ 5 h 195"/>
                              <a:gd name="T20" fmla="*/ 424 w 618"/>
                              <a:gd name="T21" fmla="*/ 12 h 195"/>
                              <a:gd name="T22" fmla="*/ 461 w 618"/>
                              <a:gd name="T23" fmla="*/ 9 h 195"/>
                              <a:gd name="T24" fmla="*/ 508 w 618"/>
                              <a:gd name="T25" fmla="*/ 8 h 195"/>
                              <a:gd name="T26" fmla="*/ 584 w 618"/>
                              <a:gd name="T27" fmla="*/ 3 h 195"/>
                              <a:gd name="T28" fmla="*/ 616 w 618"/>
                              <a:gd name="T29" fmla="*/ 191 h 195"/>
                              <a:gd name="T30" fmla="*/ 618 w 618"/>
                              <a:gd name="T31" fmla="*/ 193 h 195"/>
                              <a:gd name="T32" fmla="*/ 616 w 618"/>
                              <a:gd name="T33" fmla="*/ 194 h 195"/>
                              <a:gd name="T34" fmla="*/ 614 w 618"/>
                              <a:gd name="T35" fmla="*/ 195 h 195"/>
                              <a:gd name="T36" fmla="*/ 609 w 618"/>
                              <a:gd name="T37" fmla="*/ 195 h 195"/>
                              <a:gd name="T38" fmla="*/ 609 w 618"/>
                              <a:gd name="T39" fmla="*/ 195 h 195"/>
                              <a:gd name="T40" fmla="*/ 609 w 618"/>
                              <a:gd name="T41" fmla="*/ 194 h 195"/>
                              <a:gd name="T42" fmla="*/ 608 w 618"/>
                              <a:gd name="T43" fmla="*/ 194 h 195"/>
                              <a:gd name="T44" fmla="*/ 608 w 618"/>
                              <a:gd name="T45" fmla="*/ 193 h 195"/>
                              <a:gd name="T46" fmla="*/ 581 w 618"/>
                              <a:gd name="T47" fmla="*/ 193 h 195"/>
                              <a:gd name="T48" fmla="*/ 578 w 618"/>
                              <a:gd name="T49" fmla="*/ 194 h 195"/>
                              <a:gd name="T50" fmla="*/ 576 w 618"/>
                              <a:gd name="T51" fmla="*/ 193 h 195"/>
                              <a:gd name="T52" fmla="*/ 574 w 618"/>
                              <a:gd name="T53" fmla="*/ 193 h 195"/>
                              <a:gd name="T54" fmla="*/ 564 w 618"/>
                              <a:gd name="T55" fmla="*/ 193 h 195"/>
                              <a:gd name="T56" fmla="*/ 554 w 618"/>
                              <a:gd name="T57" fmla="*/ 193 h 195"/>
                              <a:gd name="T58" fmla="*/ 524 w 618"/>
                              <a:gd name="T59" fmla="*/ 193 h 195"/>
                              <a:gd name="T60" fmla="*/ 288 w 618"/>
                              <a:gd name="T61" fmla="*/ 194 h 195"/>
                              <a:gd name="T62" fmla="*/ 190 w 618"/>
                              <a:gd name="T63" fmla="*/ 193 h 195"/>
                              <a:gd name="T64" fmla="*/ 152 w 618"/>
                              <a:gd name="T65" fmla="*/ 193 h 195"/>
                              <a:gd name="T66" fmla="*/ 117 w 618"/>
                              <a:gd name="T67" fmla="*/ 193 h 195"/>
                              <a:gd name="T68" fmla="*/ 36 w 618"/>
                              <a:gd name="T69" fmla="*/ 194 h 195"/>
                              <a:gd name="T70" fmla="*/ 0 w 618"/>
                              <a:gd name="T71" fmla="*/ 194 h 195"/>
                              <a:gd name="T72" fmla="*/ 0 w 618"/>
                              <a:gd name="T73" fmla="*/ 153 h 195"/>
                              <a:gd name="T74" fmla="*/ 2 w 618"/>
                              <a:gd name="T75" fmla="*/ 115 h 195"/>
                              <a:gd name="T76" fmla="*/ 0 w 618"/>
                              <a:gd name="T77" fmla="*/ 3 h 195"/>
                              <a:gd name="T78" fmla="*/ 15 w 618"/>
                              <a:gd name="T79" fmla="*/ 4 h 195"/>
                              <a:gd name="T80" fmla="*/ 40 w 618"/>
                              <a:gd name="T81" fmla="*/ 7 h 195"/>
                              <a:gd name="T82" fmla="*/ 89 w 618"/>
                              <a:gd name="T83" fmla="*/ 3 h 195"/>
                              <a:gd name="T84" fmla="*/ 131 w 618"/>
                              <a:gd name="T85" fmla="*/ 2 h 195"/>
                              <a:gd name="T86" fmla="*/ 161 w 618"/>
                              <a:gd name="T87" fmla="*/ 5 h 195"/>
                              <a:gd name="T88" fmla="*/ 197 w 618"/>
                              <a:gd name="T89" fmla="*/ 3 h 195"/>
                              <a:gd name="T90" fmla="*/ 257 w 618"/>
                              <a:gd name="T91" fmla="*/ 0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618" h="195">
                                <a:moveTo>
                                  <a:pt x="331" y="2"/>
                                </a:moveTo>
                                <a:lnTo>
                                  <a:pt x="326" y="2"/>
                                </a:lnTo>
                                <a:lnTo>
                                  <a:pt x="335" y="2"/>
                                </a:lnTo>
                                <a:lnTo>
                                  <a:pt x="331" y="2"/>
                                </a:lnTo>
                                <a:close/>
                                <a:moveTo>
                                  <a:pt x="324" y="2"/>
                                </a:moveTo>
                                <a:lnTo>
                                  <a:pt x="320" y="2"/>
                                </a:lnTo>
                                <a:lnTo>
                                  <a:pt x="322" y="2"/>
                                </a:lnTo>
                                <a:lnTo>
                                  <a:pt x="324" y="2"/>
                                </a:lnTo>
                                <a:close/>
                                <a:moveTo>
                                  <a:pt x="271" y="2"/>
                                </a:moveTo>
                                <a:lnTo>
                                  <a:pt x="271" y="2"/>
                                </a:lnTo>
                                <a:lnTo>
                                  <a:pt x="274" y="2"/>
                                </a:lnTo>
                                <a:lnTo>
                                  <a:pt x="271" y="2"/>
                                </a:lnTo>
                                <a:close/>
                                <a:moveTo>
                                  <a:pt x="291" y="2"/>
                                </a:moveTo>
                                <a:lnTo>
                                  <a:pt x="278" y="2"/>
                                </a:lnTo>
                                <a:lnTo>
                                  <a:pt x="304" y="2"/>
                                </a:lnTo>
                                <a:lnTo>
                                  <a:pt x="291" y="2"/>
                                </a:lnTo>
                                <a:close/>
                                <a:moveTo>
                                  <a:pt x="291" y="0"/>
                                </a:moveTo>
                                <a:lnTo>
                                  <a:pt x="326" y="0"/>
                                </a:lnTo>
                                <a:lnTo>
                                  <a:pt x="359" y="3"/>
                                </a:lnTo>
                                <a:lnTo>
                                  <a:pt x="389" y="5"/>
                                </a:lnTo>
                                <a:lnTo>
                                  <a:pt x="414" y="11"/>
                                </a:lnTo>
                                <a:lnTo>
                                  <a:pt x="424" y="12"/>
                                </a:lnTo>
                                <a:lnTo>
                                  <a:pt x="441" y="11"/>
                                </a:lnTo>
                                <a:lnTo>
                                  <a:pt x="461" y="9"/>
                                </a:lnTo>
                                <a:lnTo>
                                  <a:pt x="485" y="8"/>
                                </a:lnTo>
                                <a:lnTo>
                                  <a:pt x="508" y="8"/>
                                </a:lnTo>
                                <a:lnTo>
                                  <a:pt x="529" y="9"/>
                                </a:lnTo>
                                <a:lnTo>
                                  <a:pt x="584" y="3"/>
                                </a:lnTo>
                                <a:lnTo>
                                  <a:pt x="616" y="4"/>
                                </a:lnTo>
                                <a:lnTo>
                                  <a:pt x="616" y="191"/>
                                </a:lnTo>
                                <a:lnTo>
                                  <a:pt x="618" y="191"/>
                                </a:lnTo>
                                <a:lnTo>
                                  <a:pt x="618" y="193"/>
                                </a:lnTo>
                                <a:lnTo>
                                  <a:pt x="617" y="193"/>
                                </a:lnTo>
                                <a:lnTo>
                                  <a:pt x="616" y="194"/>
                                </a:lnTo>
                                <a:lnTo>
                                  <a:pt x="616" y="195"/>
                                </a:lnTo>
                                <a:lnTo>
                                  <a:pt x="614" y="195"/>
                                </a:lnTo>
                                <a:lnTo>
                                  <a:pt x="612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6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4"/>
                                </a:lnTo>
                                <a:lnTo>
                                  <a:pt x="608" y="194"/>
                                </a:lnTo>
                                <a:lnTo>
                                  <a:pt x="608" y="194"/>
                                </a:lnTo>
                                <a:lnTo>
                                  <a:pt x="609" y="194"/>
                                </a:lnTo>
                                <a:lnTo>
                                  <a:pt x="608" y="193"/>
                                </a:lnTo>
                                <a:lnTo>
                                  <a:pt x="606" y="193"/>
                                </a:lnTo>
                                <a:lnTo>
                                  <a:pt x="581" y="193"/>
                                </a:lnTo>
                                <a:lnTo>
                                  <a:pt x="580" y="193"/>
                                </a:lnTo>
                                <a:lnTo>
                                  <a:pt x="578" y="194"/>
                                </a:lnTo>
                                <a:lnTo>
                                  <a:pt x="575" y="193"/>
                                </a:lnTo>
                                <a:lnTo>
                                  <a:pt x="576" y="193"/>
                                </a:lnTo>
                                <a:lnTo>
                                  <a:pt x="575" y="193"/>
                                </a:lnTo>
                                <a:lnTo>
                                  <a:pt x="574" y="193"/>
                                </a:lnTo>
                                <a:lnTo>
                                  <a:pt x="570" y="193"/>
                                </a:lnTo>
                                <a:lnTo>
                                  <a:pt x="564" y="193"/>
                                </a:lnTo>
                                <a:lnTo>
                                  <a:pt x="559" y="193"/>
                                </a:lnTo>
                                <a:lnTo>
                                  <a:pt x="554" y="193"/>
                                </a:lnTo>
                                <a:lnTo>
                                  <a:pt x="555" y="194"/>
                                </a:lnTo>
                                <a:lnTo>
                                  <a:pt x="524" y="193"/>
                                </a:lnTo>
                                <a:lnTo>
                                  <a:pt x="345" y="193"/>
                                </a:lnTo>
                                <a:lnTo>
                                  <a:pt x="288" y="194"/>
                                </a:lnTo>
                                <a:lnTo>
                                  <a:pt x="232" y="193"/>
                                </a:lnTo>
                                <a:lnTo>
                                  <a:pt x="190" y="193"/>
                                </a:lnTo>
                                <a:lnTo>
                                  <a:pt x="170" y="193"/>
                                </a:lnTo>
                                <a:lnTo>
                                  <a:pt x="152" y="193"/>
                                </a:lnTo>
                                <a:lnTo>
                                  <a:pt x="147" y="193"/>
                                </a:lnTo>
                                <a:lnTo>
                                  <a:pt x="117" y="193"/>
                                </a:lnTo>
                                <a:lnTo>
                                  <a:pt x="76" y="194"/>
                                </a:lnTo>
                                <a:lnTo>
                                  <a:pt x="36" y="194"/>
                                </a:lnTo>
                                <a:lnTo>
                                  <a:pt x="2" y="194"/>
                                </a:lnTo>
                                <a:lnTo>
                                  <a:pt x="0" y="194"/>
                                </a:lnTo>
                                <a:lnTo>
                                  <a:pt x="0" y="193"/>
                                </a:lnTo>
                                <a:lnTo>
                                  <a:pt x="0" y="153"/>
                                </a:lnTo>
                                <a:lnTo>
                                  <a:pt x="0" y="115"/>
                                </a:lnTo>
                                <a:lnTo>
                                  <a:pt x="2" y="115"/>
                                </a:lnTo>
                                <a:lnTo>
                                  <a:pt x="0" y="59"/>
                                </a:lnTo>
                                <a:lnTo>
                                  <a:pt x="0" y="3"/>
                                </a:lnTo>
                                <a:lnTo>
                                  <a:pt x="8" y="3"/>
                                </a:lnTo>
                                <a:lnTo>
                                  <a:pt x="15" y="4"/>
                                </a:lnTo>
                                <a:lnTo>
                                  <a:pt x="20" y="5"/>
                                </a:lnTo>
                                <a:lnTo>
                                  <a:pt x="40" y="7"/>
                                </a:lnTo>
                                <a:lnTo>
                                  <a:pt x="64" y="5"/>
                                </a:lnTo>
                                <a:lnTo>
                                  <a:pt x="89" y="3"/>
                                </a:lnTo>
                                <a:lnTo>
                                  <a:pt x="115" y="2"/>
                                </a:lnTo>
                                <a:lnTo>
                                  <a:pt x="131" y="2"/>
                                </a:lnTo>
                                <a:lnTo>
                                  <a:pt x="147" y="3"/>
                                </a:lnTo>
                                <a:lnTo>
                                  <a:pt x="161" y="5"/>
                                </a:lnTo>
                                <a:lnTo>
                                  <a:pt x="174" y="5"/>
                                </a:lnTo>
                                <a:lnTo>
                                  <a:pt x="197" y="3"/>
                                </a:lnTo>
                                <a:lnTo>
                                  <a:pt x="225" y="2"/>
                                </a:lnTo>
                                <a:lnTo>
                                  <a:pt x="257" y="0"/>
                                </a:lnTo>
                                <a:lnTo>
                                  <a:pt x="2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2" name="Figura a mano libera 132"/>
                        <wps:cNvSpPr>
                          <a:spLocks noEditPoints="1"/>
                        </wps:cNvSpPr>
                        <wps:spPr bwMode="auto">
                          <a:xfrm>
                            <a:off x="28575" y="38100"/>
                            <a:ext cx="988566" cy="312561"/>
                          </a:xfrm>
                          <a:custGeom>
                            <a:avLst/>
                            <a:gdLst>
                              <a:gd name="T0" fmla="*/ 326 w 618"/>
                              <a:gd name="T1" fmla="*/ 3 h 196"/>
                              <a:gd name="T2" fmla="*/ 331 w 618"/>
                              <a:gd name="T3" fmla="*/ 3 h 196"/>
                              <a:gd name="T4" fmla="*/ 319 w 618"/>
                              <a:gd name="T5" fmla="*/ 3 h 196"/>
                              <a:gd name="T6" fmla="*/ 323 w 618"/>
                              <a:gd name="T7" fmla="*/ 3 h 196"/>
                              <a:gd name="T8" fmla="*/ 271 w 618"/>
                              <a:gd name="T9" fmla="*/ 3 h 196"/>
                              <a:gd name="T10" fmla="*/ 271 w 618"/>
                              <a:gd name="T11" fmla="*/ 3 h 196"/>
                              <a:gd name="T12" fmla="*/ 277 w 618"/>
                              <a:gd name="T13" fmla="*/ 3 h 196"/>
                              <a:gd name="T14" fmla="*/ 291 w 618"/>
                              <a:gd name="T15" fmla="*/ 3 h 196"/>
                              <a:gd name="T16" fmla="*/ 407 w 618"/>
                              <a:gd name="T17" fmla="*/ 0 h 196"/>
                              <a:gd name="T18" fmla="*/ 431 w 618"/>
                              <a:gd name="T19" fmla="*/ 4 h 196"/>
                              <a:gd name="T20" fmla="*/ 445 w 618"/>
                              <a:gd name="T21" fmla="*/ 0 h 196"/>
                              <a:gd name="T22" fmla="*/ 505 w 618"/>
                              <a:gd name="T23" fmla="*/ 0 h 196"/>
                              <a:gd name="T24" fmla="*/ 517 w 618"/>
                              <a:gd name="T25" fmla="*/ 0 h 196"/>
                              <a:gd name="T26" fmla="*/ 543 w 618"/>
                              <a:gd name="T27" fmla="*/ 4 h 196"/>
                              <a:gd name="T28" fmla="*/ 577 w 618"/>
                              <a:gd name="T29" fmla="*/ 1 h 196"/>
                              <a:gd name="T30" fmla="*/ 573 w 618"/>
                              <a:gd name="T31" fmla="*/ 3 h 196"/>
                              <a:gd name="T32" fmla="*/ 607 w 618"/>
                              <a:gd name="T33" fmla="*/ 4 h 196"/>
                              <a:gd name="T34" fmla="*/ 615 w 618"/>
                              <a:gd name="T35" fmla="*/ 192 h 196"/>
                              <a:gd name="T36" fmla="*/ 618 w 618"/>
                              <a:gd name="T37" fmla="*/ 194 h 196"/>
                              <a:gd name="T38" fmla="*/ 615 w 618"/>
                              <a:gd name="T39" fmla="*/ 195 h 196"/>
                              <a:gd name="T40" fmla="*/ 614 w 618"/>
                              <a:gd name="T41" fmla="*/ 196 h 196"/>
                              <a:gd name="T42" fmla="*/ 609 w 618"/>
                              <a:gd name="T43" fmla="*/ 196 h 196"/>
                              <a:gd name="T44" fmla="*/ 609 w 618"/>
                              <a:gd name="T45" fmla="*/ 196 h 196"/>
                              <a:gd name="T46" fmla="*/ 609 w 618"/>
                              <a:gd name="T47" fmla="*/ 195 h 196"/>
                              <a:gd name="T48" fmla="*/ 607 w 618"/>
                              <a:gd name="T49" fmla="*/ 195 h 196"/>
                              <a:gd name="T50" fmla="*/ 607 w 618"/>
                              <a:gd name="T51" fmla="*/ 194 h 196"/>
                              <a:gd name="T52" fmla="*/ 581 w 618"/>
                              <a:gd name="T53" fmla="*/ 194 h 196"/>
                              <a:gd name="T54" fmla="*/ 577 w 618"/>
                              <a:gd name="T55" fmla="*/ 195 h 196"/>
                              <a:gd name="T56" fmla="*/ 576 w 618"/>
                              <a:gd name="T57" fmla="*/ 194 h 196"/>
                              <a:gd name="T58" fmla="*/ 573 w 618"/>
                              <a:gd name="T59" fmla="*/ 194 h 196"/>
                              <a:gd name="T60" fmla="*/ 564 w 618"/>
                              <a:gd name="T61" fmla="*/ 194 h 196"/>
                              <a:gd name="T62" fmla="*/ 554 w 618"/>
                              <a:gd name="T63" fmla="*/ 194 h 196"/>
                              <a:gd name="T64" fmla="*/ 524 w 618"/>
                              <a:gd name="T65" fmla="*/ 194 h 196"/>
                              <a:gd name="T66" fmla="*/ 288 w 618"/>
                              <a:gd name="T67" fmla="*/ 195 h 196"/>
                              <a:gd name="T68" fmla="*/ 190 w 618"/>
                              <a:gd name="T69" fmla="*/ 194 h 196"/>
                              <a:gd name="T70" fmla="*/ 152 w 618"/>
                              <a:gd name="T71" fmla="*/ 194 h 196"/>
                              <a:gd name="T72" fmla="*/ 116 w 618"/>
                              <a:gd name="T73" fmla="*/ 194 h 196"/>
                              <a:gd name="T74" fmla="*/ 35 w 618"/>
                              <a:gd name="T75" fmla="*/ 195 h 196"/>
                              <a:gd name="T76" fmla="*/ 0 w 618"/>
                              <a:gd name="T77" fmla="*/ 195 h 196"/>
                              <a:gd name="T78" fmla="*/ 0 w 618"/>
                              <a:gd name="T79" fmla="*/ 154 h 196"/>
                              <a:gd name="T80" fmla="*/ 1 w 618"/>
                              <a:gd name="T81" fmla="*/ 116 h 196"/>
                              <a:gd name="T82" fmla="*/ 6 w 618"/>
                              <a:gd name="T83" fmla="*/ 114 h 196"/>
                              <a:gd name="T84" fmla="*/ 9 w 618"/>
                              <a:gd name="T85" fmla="*/ 63 h 196"/>
                              <a:gd name="T86" fmla="*/ 16 w 618"/>
                              <a:gd name="T87" fmla="*/ 16 h 196"/>
                              <a:gd name="T88" fmla="*/ 21 w 618"/>
                              <a:gd name="T89" fmla="*/ 18 h 196"/>
                              <a:gd name="T90" fmla="*/ 22 w 618"/>
                              <a:gd name="T91" fmla="*/ 16 h 196"/>
                              <a:gd name="T92" fmla="*/ 22 w 618"/>
                              <a:gd name="T93" fmla="*/ 14 h 196"/>
                              <a:gd name="T94" fmla="*/ 23 w 618"/>
                              <a:gd name="T95" fmla="*/ 10 h 196"/>
                              <a:gd name="T96" fmla="*/ 30 w 618"/>
                              <a:gd name="T97" fmla="*/ 6 h 196"/>
                              <a:gd name="T98" fmla="*/ 39 w 618"/>
                              <a:gd name="T99" fmla="*/ 4 h 196"/>
                              <a:gd name="T100" fmla="*/ 89 w 618"/>
                              <a:gd name="T101" fmla="*/ 1 h 196"/>
                              <a:gd name="T102" fmla="*/ 119 w 618"/>
                              <a:gd name="T103" fmla="*/ 9 h 196"/>
                              <a:gd name="T104" fmla="*/ 120 w 618"/>
                              <a:gd name="T105" fmla="*/ 14 h 196"/>
                              <a:gd name="T106" fmla="*/ 119 w 618"/>
                              <a:gd name="T107" fmla="*/ 14 h 196"/>
                              <a:gd name="T108" fmla="*/ 114 w 618"/>
                              <a:gd name="T109" fmla="*/ 16 h 196"/>
                              <a:gd name="T110" fmla="*/ 123 w 618"/>
                              <a:gd name="T111" fmla="*/ 17 h 196"/>
                              <a:gd name="T112" fmla="*/ 147 w 618"/>
                              <a:gd name="T113" fmla="*/ 5 h 196"/>
                              <a:gd name="T114" fmla="*/ 357 w 618"/>
                              <a:gd name="T115" fmla="*/ 0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618" h="196">
                                <a:moveTo>
                                  <a:pt x="331" y="3"/>
                                </a:moveTo>
                                <a:lnTo>
                                  <a:pt x="326" y="3"/>
                                </a:lnTo>
                                <a:lnTo>
                                  <a:pt x="335" y="3"/>
                                </a:lnTo>
                                <a:lnTo>
                                  <a:pt x="331" y="3"/>
                                </a:lnTo>
                                <a:close/>
                                <a:moveTo>
                                  <a:pt x="323" y="3"/>
                                </a:moveTo>
                                <a:lnTo>
                                  <a:pt x="319" y="3"/>
                                </a:lnTo>
                                <a:lnTo>
                                  <a:pt x="322" y="3"/>
                                </a:lnTo>
                                <a:lnTo>
                                  <a:pt x="323" y="3"/>
                                </a:lnTo>
                                <a:close/>
                                <a:moveTo>
                                  <a:pt x="271" y="3"/>
                                </a:moveTo>
                                <a:lnTo>
                                  <a:pt x="271" y="3"/>
                                </a:lnTo>
                                <a:lnTo>
                                  <a:pt x="274" y="3"/>
                                </a:lnTo>
                                <a:lnTo>
                                  <a:pt x="271" y="3"/>
                                </a:lnTo>
                                <a:close/>
                                <a:moveTo>
                                  <a:pt x="291" y="3"/>
                                </a:moveTo>
                                <a:lnTo>
                                  <a:pt x="277" y="3"/>
                                </a:lnTo>
                                <a:lnTo>
                                  <a:pt x="304" y="3"/>
                                </a:lnTo>
                                <a:lnTo>
                                  <a:pt x="291" y="3"/>
                                </a:lnTo>
                                <a:close/>
                                <a:moveTo>
                                  <a:pt x="357" y="0"/>
                                </a:moveTo>
                                <a:lnTo>
                                  <a:pt x="407" y="0"/>
                                </a:lnTo>
                                <a:lnTo>
                                  <a:pt x="418" y="3"/>
                                </a:lnTo>
                                <a:lnTo>
                                  <a:pt x="431" y="4"/>
                                </a:lnTo>
                                <a:lnTo>
                                  <a:pt x="445" y="3"/>
                                </a:lnTo>
                                <a:lnTo>
                                  <a:pt x="445" y="0"/>
                                </a:lnTo>
                                <a:lnTo>
                                  <a:pt x="499" y="1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7" y="0"/>
                                </a:lnTo>
                                <a:lnTo>
                                  <a:pt x="529" y="4"/>
                                </a:lnTo>
                                <a:lnTo>
                                  <a:pt x="543" y="4"/>
                                </a:lnTo>
                                <a:lnTo>
                                  <a:pt x="559" y="3"/>
                                </a:lnTo>
                                <a:lnTo>
                                  <a:pt x="577" y="1"/>
                                </a:lnTo>
                                <a:lnTo>
                                  <a:pt x="597" y="3"/>
                                </a:lnTo>
                                <a:lnTo>
                                  <a:pt x="573" y="3"/>
                                </a:lnTo>
                                <a:lnTo>
                                  <a:pt x="599" y="3"/>
                                </a:lnTo>
                                <a:lnTo>
                                  <a:pt x="607" y="4"/>
                                </a:lnTo>
                                <a:lnTo>
                                  <a:pt x="615" y="5"/>
                                </a:lnTo>
                                <a:lnTo>
                                  <a:pt x="615" y="192"/>
                                </a:lnTo>
                                <a:lnTo>
                                  <a:pt x="618" y="192"/>
                                </a:lnTo>
                                <a:lnTo>
                                  <a:pt x="618" y="194"/>
                                </a:lnTo>
                                <a:lnTo>
                                  <a:pt x="617" y="194"/>
                                </a:lnTo>
                                <a:lnTo>
                                  <a:pt x="615" y="195"/>
                                </a:lnTo>
                                <a:lnTo>
                                  <a:pt x="615" y="196"/>
                                </a:lnTo>
                                <a:lnTo>
                                  <a:pt x="614" y="196"/>
                                </a:lnTo>
                                <a:lnTo>
                                  <a:pt x="611" y="196"/>
                                </a:lnTo>
                                <a:lnTo>
                                  <a:pt x="609" y="196"/>
                                </a:lnTo>
                                <a:lnTo>
                                  <a:pt x="606" y="196"/>
                                </a:lnTo>
                                <a:lnTo>
                                  <a:pt x="609" y="196"/>
                                </a:lnTo>
                                <a:lnTo>
                                  <a:pt x="609" y="196"/>
                                </a:lnTo>
                                <a:lnTo>
                                  <a:pt x="609" y="195"/>
                                </a:lnTo>
                                <a:lnTo>
                                  <a:pt x="607" y="195"/>
                                </a:lnTo>
                                <a:lnTo>
                                  <a:pt x="607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7" y="194"/>
                                </a:lnTo>
                                <a:lnTo>
                                  <a:pt x="606" y="194"/>
                                </a:lnTo>
                                <a:lnTo>
                                  <a:pt x="581" y="194"/>
                                </a:lnTo>
                                <a:lnTo>
                                  <a:pt x="580" y="194"/>
                                </a:lnTo>
                                <a:lnTo>
                                  <a:pt x="577" y="195"/>
                                </a:lnTo>
                                <a:lnTo>
                                  <a:pt x="575" y="194"/>
                                </a:lnTo>
                                <a:lnTo>
                                  <a:pt x="576" y="194"/>
                                </a:lnTo>
                                <a:lnTo>
                                  <a:pt x="575" y="194"/>
                                </a:lnTo>
                                <a:lnTo>
                                  <a:pt x="573" y="194"/>
                                </a:lnTo>
                                <a:lnTo>
                                  <a:pt x="569" y="194"/>
                                </a:lnTo>
                                <a:lnTo>
                                  <a:pt x="564" y="194"/>
                                </a:lnTo>
                                <a:lnTo>
                                  <a:pt x="559" y="194"/>
                                </a:lnTo>
                                <a:lnTo>
                                  <a:pt x="554" y="194"/>
                                </a:lnTo>
                                <a:lnTo>
                                  <a:pt x="555" y="195"/>
                                </a:lnTo>
                                <a:lnTo>
                                  <a:pt x="524" y="194"/>
                                </a:lnTo>
                                <a:lnTo>
                                  <a:pt x="344" y="194"/>
                                </a:lnTo>
                                <a:lnTo>
                                  <a:pt x="288" y="195"/>
                                </a:lnTo>
                                <a:lnTo>
                                  <a:pt x="232" y="194"/>
                                </a:lnTo>
                                <a:lnTo>
                                  <a:pt x="190" y="194"/>
                                </a:lnTo>
                                <a:lnTo>
                                  <a:pt x="170" y="194"/>
                                </a:lnTo>
                                <a:lnTo>
                                  <a:pt x="152" y="194"/>
                                </a:lnTo>
                                <a:lnTo>
                                  <a:pt x="147" y="194"/>
                                </a:lnTo>
                                <a:lnTo>
                                  <a:pt x="116" y="194"/>
                                </a:lnTo>
                                <a:lnTo>
                                  <a:pt x="76" y="195"/>
                                </a:lnTo>
                                <a:lnTo>
                                  <a:pt x="35" y="195"/>
                                </a:lnTo>
                                <a:lnTo>
                                  <a:pt x="1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4"/>
                                </a:lnTo>
                                <a:lnTo>
                                  <a:pt x="0" y="154"/>
                                </a:lnTo>
                                <a:lnTo>
                                  <a:pt x="0" y="116"/>
                                </a:lnTo>
                                <a:lnTo>
                                  <a:pt x="1" y="116"/>
                                </a:lnTo>
                                <a:lnTo>
                                  <a:pt x="1" y="99"/>
                                </a:lnTo>
                                <a:lnTo>
                                  <a:pt x="6" y="114"/>
                                </a:lnTo>
                                <a:lnTo>
                                  <a:pt x="6" y="89"/>
                                </a:lnTo>
                                <a:lnTo>
                                  <a:pt x="9" y="63"/>
                                </a:lnTo>
                                <a:lnTo>
                                  <a:pt x="13" y="39"/>
                                </a:lnTo>
                                <a:lnTo>
                                  <a:pt x="16" y="16"/>
                                </a:lnTo>
                                <a:lnTo>
                                  <a:pt x="20" y="20"/>
                                </a:lnTo>
                                <a:lnTo>
                                  <a:pt x="21" y="18"/>
                                </a:lnTo>
                                <a:lnTo>
                                  <a:pt x="22" y="17"/>
                                </a:lnTo>
                                <a:lnTo>
                                  <a:pt x="22" y="16"/>
                                </a:lnTo>
                                <a:lnTo>
                                  <a:pt x="22" y="16"/>
                                </a:lnTo>
                                <a:lnTo>
                                  <a:pt x="22" y="14"/>
                                </a:lnTo>
                                <a:lnTo>
                                  <a:pt x="22" y="12"/>
                                </a:lnTo>
                                <a:lnTo>
                                  <a:pt x="23" y="10"/>
                                </a:lnTo>
                                <a:lnTo>
                                  <a:pt x="26" y="8"/>
                                </a:lnTo>
                                <a:lnTo>
                                  <a:pt x="30" y="6"/>
                                </a:lnTo>
                                <a:lnTo>
                                  <a:pt x="34" y="5"/>
                                </a:lnTo>
                                <a:lnTo>
                                  <a:pt x="39" y="4"/>
                                </a:lnTo>
                                <a:lnTo>
                                  <a:pt x="41" y="1"/>
                                </a:lnTo>
                                <a:lnTo>
                                  <a:pt x="89" y="1"/>
                                </a:lnTo>
                                <a:lnTo>
                                  <a:pt x="103" y="6"/>
                                </a:lnTo>
                                <a:lnTo>
                                  <a:pt x="119" y="9"/>
                                </a:lnTo>
                                <a:lnTo>
                                  <a:pt x="120" y="12"/>
                                </a:lnTo>
                                <a:lnTo>
                                  <a:pt x="120" y="14"/>
                                </a:lnTo>
                                <a:lnTo>
                                  <a:pt x="120" y="14"/>
                                </a:lnTo>
                                <a:lnTo>
                                  <a:pt x="119" y="14"/>
                                </a:lnTo>
                                <a:lnTo>
                                  <a:pt x="116" y="14"/>
                                </a:lnTo>
                                <a:lnTo>
                                  <a:pt x="114" y="16"/>
                                </a:lnTo>
                                <a:lnTo>
                                  <a:pt x="114" y="21"/>
                                </a:lnTo>
                                <a:lnTo>
                                  <a:pt x="123" y="17"/>
                                </a:lnTo>
                                <a:lnTo>
                                  <a:pt x="135" y="10"/>
                                </a:lnTo>
                                <a:lnTo>
                                  <a:pt x="147" y="5"/>
                                </a:lnTo>
                                <a:lnTo>
                                  <a:pt x="160" y="1"/>
                                </a:lnTo>
                                <a:lnTo>
                                  <a:pt x="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3" name="Figura a mano libera 133"/>
                        <wps:cNvSpPr>
                          <a:spLocks/>
                        </wps:cNvSpPr>
                        <wps:spPr bwMode="auto">
                          <a:xfrm>
                            <a:off x="3962400" y="38100"/>
                            <a:ext cx="988566" cy="312561"/>
                          </a:xfrm>
                          <a:custGeom>
                            <a:avLst/>
                            <a:gdLst>
                              <a:gd name="T0" fmla="*/ 237 w 618"/>
                              <a:gd name="T1" fmla="*/ 4 h 196"/>
                              <a:gd name="T2" fmla="*/ 267 w 618"/>
                              <a:gd name="T3" fmla="*/ 6 h 196"/>
                              <a:gd name="T4" fmla="*/ 303 w 618"/>
                              <a:gd name="T5" fmla="*/ 5 h 196"/>
                              <a:gd name="T6" fmla="*/ 334 w 618"/>
                              <a:gd name="T7" fmla="*/ 4 h 196"/>
                              <a:gd name="T8" fmla="*/ 616 w 618"/>
                              <a:gd name="T9" fmla="*/ 4 h 196"/>
                              <a:gd name="T10" fmla="*/ 618 w 618"/>
                              <a:gd name="T11" fmla="*/ 192 h 196"/>
                              <a:gd name="T12" fmla="*/ 616 w 618"/>
                              <a:gd name="T13" fmla="*/ 194 h 196"/>
                              <a:gd name="T14" fmla="*/ 615 w 618"/>
                              <a:gd name="T15" fmla="*/ 196 h 196"/>
                              <a:gd name="T16" fmla="*/ 611 w 618"/>
                              <a:gd name="T17" fmla="*/ 196 h 196"/>
                              <a:gd name="T18" fmla="*/ 607 w 618"/>
                              <a:gd name="T19" fmla="*/ 196 h 196"/>
                              <a:gd name="T20" fmla="*/ 610 w 618"/>
                              <a:gd name="T21" fmla="*/ 196 h 196"/>
                              <a:gd name="T22" fmla="*/ 608 w 618"/>
                              <a:gd name="T23" fmla="*/ 195 h 196"/>
                              <a:gd name="T24" fmla="*/ 608 w 618"/>
                              <a:gd name="T25" fmla="*/ 195 h 196"/>
                              <a:gd name="T26" fmla="*/ 606 w 618"/>
                              <a:gd name="T27" fmla="*/ 194 h 196"/>
                              <a:gd name="T28" fmla="*/ 580 w 618"/>
                              <a:gd name="T29" fmla="*/ 194 h 196"/>
                              <a:gd name="T30" fmla="*/ 576 w 618"/>
                              <a:gd name="T31" fmla="*/ 194 h 196"/>
                              <a:gd name="T32" fmla="*/ 574 w 618"/>
                              <a:gd name="T33" fmla="*/ 194 h 196"/>
                              <a:gd name="T34" fmla="*/ 569 w 618"/>
                              <a:gd name="T35" fmla="*/ 194 h 196"/>
                              <a:gd name="T36" fmla="*/ 559 w 618"/>
                              <a:gd name="T37" fmla="*/ 194 h 196"/>
                              <a:gd name="T38" fmla="*/ 555 w 618"/>
                              <a:gd name="T39" fmla="*/ 195 h 196"/>
                              <a:gd name="T40" fmla="*/ 344 w 618"/>
                              <a:gd name="T41" fmla="*/ 194 h 196"/>
                              <a:gd name="T42" fmla="*/ 231 w 618"/>
                              <a:gd name="T43" fmla="*/ 194 h 196"/>
                              <a:gd name="T44" fmla="*/ 171 w 618"/>
                              <a:gd name="T45" fmla="*/ 194 h 196"/>
                              <a:gd name="T46" fmla="*/ 146 w 618"/>
                              <a:gd name="T47" fmla="*/ 194 h 196"/>
                              <a:gd name="T48" fmla="*/ 76 w 618"/>
                              <a:gd name="T49" fmla="*/ 195 h 196"/>
                              <a:gd name="T50" fmla="*/ 1 w 618"/>
                              <a:gd name="T51" fmla="*/ 195 h 196"/>
                              <a:gd name="T52" fmla="*/ 0 w 618"/>
                              <a:gd name="T53" fmla="*/ 194 h 196"/>
                              <a:gd name="T54" fmla="*/ 1 w 618"/>
                              <a:gd name="T55" fmla="*/ 116 h 196"/>
                              <a:gd name="T56" fmla="*/ 1 w 618"/>
                              <a:gd name="T57" fmla="*/ 60 h 196"/>
                              <a:gd name="T58" fmla="*/ 0 w 618"/>
                              <a:gd name="T59" fmla="*/ 3 h 196"/>
                              <a:gd name="T60" fmla="*/ 1 w 618"/>
                              <a:gd name="T61" fmla="*/ 3 h 196"/>
                              <a:gd name="T62" fmla="*/ 73 w 618"/>
                              <a:gd name="T63" fmla="*/ 1 h 196"/>
                              <a:gd name="T64" fmla="*/ 119 w 618"/>
                              <a:gd name="T65" fmla="*/ 3 h 196"/>
                              <a:gd name="T66" fmla="*/ 169 w 618"/>
                              <a:gd name="T67" fmla="*/ 4 h 196"/>
                              <a:gd name="T68" fmla="*/ 210 w 618"/>
                              <a:gd name="T69" fmla="*/ 3 h 196"/>
                              <a:gd name="T70" fmla="*/ 230 w 618"/>
                              <a:gd name="T71" fmla="*/ 0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618" h="196">
                                <a:moveTo>
                                  <a:pt x="230" y="0"/>
                                </a:moveTo>
                                <a:lnTo>
                                  <a:pt x="237" y="4"/>
                                </a:lnTo>
                                <a:lnTo>
                                  <a:pt x="250" y="5"/>
                                </a:lnTo>
                                <a:lnTo>
                                  <a:pt x="267" y="6"/>
                                </a:lnTo>
                                <a:lnTo>
                                  <a:pt x="285" y="5"/>
                                </a:lnTo>
                                <a:lnTo>
                                  <a:pt x="303" y="5"/>
                                </a:lnTo>
                                <a:lnTo>
                                  <a:pt x="320" y="4"/>
                                </a:lnTo>
                                <a:lnTo>
                                  <a:pt x="334" y="4"/>
                                </a:lnTo>
                                <a:lnTo>
                                  <a:pt x="343" y="4"/>
                                </a:lnTo>
                                <a:lnTo>
                                  <a:pt x="616" y="4"/>
                                </a:lnTo>
                                <a:lnTo>
                                  <a:pt x="616" y="192"/>
                                </a:lnTo>
                                <a:lnTo>
                                  <a:pt x="618" y="192"/>
                                </a:lnTo>
                                <a:lnTo>
                                  <a:pt x="618" y="194"/>
                                </a:lnTo>
                                <a:lnTo>
                                  <a:pt x="616" y="194"/>
                                </a:lnTo>
                                <a:lnTo>
                                  <a:pt x="616" y="195"/>
                                </a:lnTo>
                                <a:lnTo>
                                  <a:pt x="615" y="196"/>
                                </a:lnTo>
                                <a:lnTo>
                                  <a:pt x="614" y="196"/>
                                </a:lnTo>
                                <a:lnTo>
                                  <a:pt x="611" y="196"/>
                                </a:lnTo>
                                <a:lnTo>
                                  <a:pt x="608" y="196"/>
                                </a:lnTo>
                                <a:lnTo>
                                  <a:pt x="607" y="196"/>
                                </a:lnTo>
                                <a:lnTo>
                                  <a:pt x="608" y="196"/>
                                </a:lnTo>
                                <a:lnTo>
                                  <a:pt x="610" y="196"/>
                                </a:lnTo>
                                <a:lnTo>
                                  <a:pt x="608" y="195"/>
                                </a:lnTo>
                                <a:lnTo>
                                  <a:pt x="608" y="195"/>
                                </a:lnTo>
                                <a:lnTo>
                                  <a:pt x="608" y="195"/>
                                </a:lnTo>
                                <a:lnTo>
                                  <a:pt x="608" y="195"/>
                                </a:lnTo>
                                <a:lnTo>
                                  <a:pt x="607" y="194"/>
                                </a:lnTo>
                                <a:lnTo>
                                  <a:pt x="606" y="194"/>
                                </a:lnTo>
                                <a:lnTo>
                                  <a:pt x="582" y="194"/>
                                </a:lnTo>
                                <a:lnTo>
                                  <a:pt x="580" y="194"/>
                                </a:lnTo>
                                <a:lnTo>
                                  <a:pt x="577" y="195"/>
                                </a:lnTo>
                                <a:lnTo>
                                  <a:pt x="576" y="194"/>
                                </a:lnTo>
                                <a:lnTo>
                                  <a:pt x="576" y="194"/>
                                </a:lnTo>
                                <a:lnTo>
                                  <a:pt x="574" y="194"/>
                                </a:lnTo>
                                <a:lnTo>
                                  <a:pt x="573" y="194"/>
                                </a:lnTo>
                                <a:lnTo>
                                  <a:pt x="569" y="194"/>
                                </a:lnTo>
                                <a:lnTo>
                                  <a:pt x="564" y="194"/>
                                </a:lnTo>
                                <a:lnTo>
                                  <a:pt x="559" y="194"/>
                                </a:lnTo>
                                <a:lnTo>
                                  <a:pt x="553" y="194"/>
                                </a:lnTo>
                                <a:lnTo>
                                  <a:pt x="555" y="195"/>
                                </a:lnTo>
                                <a:lnTo>
                                  <a:pt x="523" y="194"/>
                                </a:lnTo>
                                <a:lnTo>
                                  <a:pt x="344" y="194"/>
                                </a:lnTo>
                                <a:lnTo>
                                  <a:pt x="288" y="195"/>
                                </a:lnTo>
                                <a:lnTo>
                                  <a:pt x="231" y="194"/>
                                </a:lnTo>
                                <a:lnTo>
                                  <a:pt x="191" y="194"/>
                                </a:lnTo>
                                <a:lnTo>
                                  <a:pt x="171" y="194"/>
                                </a:lnTo>
                                <a:lnTo>
                                  <a:pt x="152" y="194"/>
                                </a:lnTo>
                                <a:lnTo>
                                  <a:pt x="146" y="194"/>
                                </a:lnTo>
                                <a:lnTo>
                                  <a:pt x="116" y="194"/>
                                </a:lnTo>
                                <a:lnTo>
                                  <a:pt x="76" y="195"/>
                                </a:lnTo>
                                <a:lnTo>
                                  <a:pt x="35" y="195"/>
                                </a:lnTo>
                                <a:lnTo>
                                  <a:pt x="1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4"/>
                                </a:lnTo>
                                <a:lnTo>
                                  <a:pt x="1" y="154"/>
                                </a:lnTo>
                                <a:lnTo>
                                  <a:pt x="1" y="116"/>
                                </a:lnTo>
                                <a:lnTo>
                                  <a:pt x="1" y="116"/>
                                </a:lnTo>
                                <a:lnTo>
                                  <a:pt x="1" y="60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1" y="3"/>
                                </a:lnTo>
                                <a:lnTo>
                                  <a:pt x="1" y="3"/>
                                </a:lnTo>
                                <a:lnTo>
                                  <a:pt x="27" y="3"/>
                                </a:lnTo>
                                <a:lnTo>
                                  <a:pt x="73" y="1"/>
                                </a:lnTo>
                                <a:lnTo>
                                  <a:pt x="94" y="1"/>
                                </a:lnTo>
                                <a:lnTo>
                                  <a:pt x="119" y="3"/>
                                </a:lnTo>
                                <a:lnTo>
                                  <a:pt x="144" y="3"/>
                                </a:lnTo>
                                <a:lnTo>
                                  <a:pt x="169" y="4"/>
                                </a:lnTo>
                                <a:lnTo>
                                  <a:pt x="191" y="3"/>
                                </a:lnTo>
                                <a:lnTo>
                                  <a:pt x="210" y="3"/>
                                </a:lnTo>
                                <a:lnTo>
                                  <a:pt x="224" y="1"/>
                                </a:lnTo>
                                <a:lnTo>
                                  <a:pt x="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4" name="Figura a mano libera 134"/>
                        <wps:cNvSpPr>
                          <a:spLocks/>
                        </wps:cNvSpPr>
                        <wps:spPr bwMode="auto">
                          <a:xfrm>
                            <a:off x="1990725" y="38100"/>
                            <a:ext cx="994965" cy="314156"/>
                          </a:xfrm>
                          <a:custGeom>
                            <a:avLst/>
                            <a:gdLst>
                              <a:gd name="T0" fmla="*/ 621 w 622"/>
                              <a:gd name="T1" fmla="*/ 4 h 197"/>
                              <a:gd name="T2" fmla="*/ 621 w 622"/>
                              <a:gd name="T3" fmla="*/ 93 h 197"/>
                              <a:gd name="T4" fmla="*/ 622 w 622"/>
                              <a:gd name="T5" fmla="*/ 98 h 197"/>
                              <a:gd name="T6" fmla="*/ 621 w 622"/>
                              <a:gd name="T7" fmla="*/ 105 h 197"/>
                              <a:gd name="T8" fmla="*/ 621 w 622"/>
                              <a:gd name="T9" fmla="*/ 111 h 197"/>
                              <a:gd name="T10" fmla="*/ 622 w 622"/>
                              <a:gd name="T11" fmla="*/ 129 h 197"/>
                              <a:gd name="T12" fmla="*/ 622 w 622"/>
                              <a:gd name="T13" fmla="*/ 145 h 197"/>
                              <a:gd name="T14" fmla="*/ 621 w 622"/>
                              <a:gd name="T15" fmla="*/ 145 h 197"/>
                              <a:gd name="T16" fmla="*/ 621 w 622"/>
                              <a:gd name="T17" fmla="*/ 148 h 197"/>
                              <a:gd name="T18" fmla="*/ 621 w 622"/>
                              <a:gd name="T19" fmla="*/ 149 h 197"/>
                              <a:gd name="T20" fmla="*/ 622 w 622"/>
                              <a:gd name="T21" fmla="*/ 150 h 197"/>
                              <a:gd name="T22" fmla="*/ 621 w 622"/>
                              <a:gd name="T23" fmla="*/ 150 h 197"/>
                              <a:gd name="T24" fmla="*/ 621 w 622"/>
                              <a:gd name="T25" fmla="*/ 161 h 197"/>
                              <a:gd name="T26" fmla="*/ 622 w 622"/>
                              <a:gd name="T27" fmla="*/ 171 h 197"/>
                              <a:gd name="T28" fmla="*/ 621 w 622"/>
                              <a:gd name="T29" fmla="*/ 171 h 197"/>
                              <a:gd name="T30" fmla="*/ 621 w 622"/>
                              <a:gd name="T31" fmla="*/ 171 h 197"/>
                              <a:gd name="T32" fmla="*/ 621 w 622"/>
                              <a:gd name="T33" fmla="*/ 136 h 197"/>
                              <a:gd name="T34" fmla="*/ 619 w 622"/>
                              <a:gd name="T35" fmla="*/ 101 h 197"/>
                              <a:gd name="T36" fmla="*/ 619 w 622"/>
                              <a:gd name="T37" fmla="*/ 59 h 197"/>
                              <a:gd name="T38" fmla="*/ 618 w 622"/>
                              <a:gd name="T39" fmla="*/ 20 h 197"/>
                              <a:gd name="T40" fmla="*/ 617 w 622"/>
                              <a:gd name="T41" fmla="*/ 17 h 197"/>
                              <a:gd name="T42" fmla="*/ 617 w 622"/>
                              <a:gd name="T43" fmla="*/ 9 h 197"/>
                              <a:gd name="T44" fmla="*/ 617 w 622"/>
                              <a:gd name="T45" fmla="*/ 4 h 197"/>
                              <a:gd name="T46" fmla="*/ 613 w 622"/>
                              <a:gd name="T47" fmla="*/ 4 h 197"/>
                              <a:gd name="T48" fmla="*/ 605 w 622"/>
                              <a:gd name="T49" fmla="*/ 3 h 197"/>
                              <a:gd name="T50" fmla="*/ 604 w 622"/>
                              <a:gd name="T51" fmla="*/ 3 h 197"/>
                              <a:gd name="T52" fmla="*/ 602 w 622"/>
                              <a:gd name="T53" fmla="*/ 3 h 197"/>
                              <a:gd name="T54" fmla="*/ 617 w 622"/>
                              <a:gd name="T55" fmla="*/ 4 h 197"/>
                              <a:gd name="T56" fmla="*/ 618 w 622"/>
                              <a:gd name="T57" fmla="*/ 194 h 197"/>
                              <a:gd name="T58" fmla="*/ 618 w 622"/>
                              <a:gd name="T59" fmla="*/ 195 h 197"/>
                              <a:gd name="T60" fmla="*/ 617 w 622"/>
                              <a:gd name="T61" fmla="*/ 196 h 197"/>
                              <a:gd name="T62" fmla="*/ 612 w 622"/>
                              <a:gd name="T63" fmla="*/ 197 h 197"/>
                              <a:gd name="T64" fmla="*/ 608 w 622"/>
                              <a:gd name="T65" fmla="*/ 197 h 197"/>
                              <a:gd name="T66" fmla="*/ 610 w 622"/>
                              <a:gd name="T67" fmla="*/ 196 h 197"/>
                              <a:gd name="T68" fmla="*/ 609 w 622"/>
                              <a:gd name="T69" fmla="*/ 195 h 197"/>
                              <a:gd name="T70" fmla="*/ 609 w 622"/>
                              <a:gd name="T71" fmla="*/ 195 h 197"/>
                              <a:gd name="T72" fmla="*/ 606 w 622"/>
                              <a:gd name="T73" fmla="*/ 194 h 197"/>
                              <a:gd name="T74" fmla="*/ 580 w 622"/>
                              <a:gd name="T75" fmla="*/ 195 h 197"/>
                              <a:gd name="T76" fmla="*/ 576 w 622"/>
                              <a:gd name="T77" fmla="*/ 195 h 197"/>
                              <a:gd name="T78" fmla="*/ 575 w 622"/>
                              <a:gd name="T79" fmla="*/ 194 h 197"/>
                              <a:gd name="T80" fmla="*/ 571 w 622"/>
                              <a:gd name="T81" fmla="*/ 194 h 197"/>
                              <a:gd name="T82" fmla="*/ 560 w 622"/>
                              <a:gd name="T83" fmla="*/ 195 h 197"/>
                              <a:gd name="T84" fmla="*/ 555 w 622"/>
                              <a:gd name="T85" fmla="*/ 195 h 197"/>
                              <a:gd name="T86" fmla="*/ 346 w 622"/>
                              <a:gd name="T87" fmla="*/ 194 h 197"/>
                              <a:gd name="T88" fmla="*/ 232 w 622"/>
                              <a:gd name="T89" fmla="*/ 194 h 197"/>
                              <a:gd name="T90" fmla="*/ 172 w 622"/>
                              <a:gd name="T91" fmla="*/ 195 h 197"/>
                              <a:gd name="T92" fmla="*/ 147 w 622"/>
                              <a:gd name="T93" fmla="*/ 194 h 197"/>
                              <a:gd name="T94" fmla="*/ 76 w 622"/>
                              <a:gd name="T95" fmla="*/ 195 h 197"/>
                              <a:gd name="T96" fmla="*/ 3 w 622"/>
                              <a:gd name="T97" fmla="*/ 195 h 197"/>
                              <a:gd name="T98" fmla="*/ 0 w 622"/>
                              <a:gd name="T99" fmla="*/ 194 h 197"/>
                              <a:gd name="T100" fmla="*/ 1 w 622"/>
                              <a:gd name="T101" fmla="*/ 118 h 197"/>
                              <a:gd name="T102" fmla="*/ 1 w 622"/>
                              <a:gd name="T103" fmla="*/ 63 h 197"/>
                              <a:gd name="T104" fmla="*/ 284 w 622"/>
                              <a:gd name="T105" fmla="*/ 8 h 197"/>
                              <a:gd name="T106" fmla="*/ 574 w 622"/>
                              <a:gd name="T107" fmla="*/ 10 h 197"/>
                              <a:gd name="T108" fmla="*/ 583 w 622"/>
                              <a:gd name="T109" fmla="*/ 1 h 197"/>
                              <a:gd name="T110" fmla="*/ 617 w 622"/>
                              <a:gd name="T111" fmla="*/ 0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622" h="197">
                                <a:moveTo>
                                  <a:pt x="621" y="0"/>
                                </a:moveTo>
                                <a:lnTo>
                                  <a:pt x="621" y="4"/>
                                </a:lnTo>
                                <a:lnTo>
                                  <a:pt x="621" y="91"/>
                                </a:lnTo>
                                <a:lnTo>
                                  <a:pt x="621" y="93"/>
                                </a:lnTo>
                                <a:lnTo>
                                  <a:pt x="622" y="95"/>
                                </a:lnTo>
                                <a:lnTo>
                                  <a:pt x="622" y="98"/>
                                </a:lnTo>
                                <a:lnTo>
                                  <a:pt x="622" y="101"/>
                                </a:lnTo>
                                <a:lnTo>
                                  <a:pt x="621" y="105"/>
                                </a:lnTo>
                                <a:lnTo>
                                  <a:pt x="621" y="108"/>
                                </a:lnTo>
                                <a:lnTo>
                                  <a:pt x="621" y="111"/>
                                </a:lnTo>
                                <a:lnTo>
                                  <a:pt x="621" y="114"/>
                                </a:lnTo>
                                <a:lnTo>
                                  <a:pt x="622" y="129"/>
                                </a:lnTo>
                                <a:lnTo>
                                  <a:pt x="622" y="145"/>
                                </a:lnTo>
                                <a:lnTo>
                                  <a:pt x="622" y="145"/>
                                </a:lnTo>
                                <a:lnTo>
                                  <a:pt x="622" y="145"/>
                                </a:lnTo>
                                <a:lnTo>
                                  <a:pt x="621" y="145"/>
                                </a:lnTo>
                                <a:lnTo>
                                  <a:pt x="621" y="145"/>
                                </a:lnTo>
                                <a:lnTo>
                                  <a:pt x="621" y="148"/>
                                </a:lnTo>
                                <a:lnTo>
                                  <a:pt x="621" y="148"/>
                                </a:lnTo>
                                <a:lnTo>
                                  <a:pt x="621" y="149"/>
                                </a:lnTo>
                                <a:lnTo>
                                  <a:pt x="622" y="149"/>
                                </a:lnTo>
                                <a:lnTo>
                                  <a:pt x="622" y="150"/>
                                </a:lnTo>
                                <a:lnTo>
                                  <a:pt x="622" y="152"/>
                                </a:lnTo>
                                <a:lnTo>
                                  <a:pt x="621" y="150"/>
                                </a:lnTo>
                                <a:lnTo>
                                  <a:pt x="621" y="156"/>
                                </a:lnTo>
                                <a:lnTo>
                                  <a:pt x="621" y="161"/>
                                </a:lnTo>
                                <a:lnTo>
                                  <a:pt x="622" y="166"/>
                                </a:lnTo>
                                <a:lnTo>
                                  <a:pt x="622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36"/>
                                </a:lnTo>
                                <a:lnTo>
                                  <a:pt x="619" y="101"/>
                                </a:lnTo>
                                <a:lnTo>
                                  <a:pt x="619" y="101"/>
                                </a:lnTo>
                                <a:lnTo>
                                  <a:pt x="621" y="99"/>
                                </a:lnTo>
                                <a:lnTo>
                                  <a:pt x="619" y="59"/>
                                </a:lnTo>
                                <a:lnTo>
                                  <a:pt x="618" y="18"/>
                                </a:lnTo>
                                <a:lnTo>
                                  <a:pt x="618" y="20"/>
                                </a:lnTo>
                                <a:lnTo>
                                  <a:pt x="618" y="18"/>
                                </a:lnTo>
                                <a:lnTo>
                                  <a:pt x="617" y="17"/>
                                </a:lnTo>
                                <a:lnTo>
                                  <a:pt x="618" y="13"/>
                                </a:lnTo>
                                <a:lnTo>
                                  <a:pt x="617" y="9"/>
                                </a:lnTo>
                                <a:lnTo>
                                  <a:pt x="617" y="4"/>
                                </a:lnTo>
                                <a:lnTo>
                                  <a:pt x="617" y="4"/>
                                </a:lnTo>
                                <a:lnTo>
                                  <a:pt x="617" y="4"/>
                                </a:lnTo>
                                <a:lnTo>
                                  <a:pt x="613" y="4"/>
                                </a:lnTo>
                                <a:lnTo>
                                  <a:pt x="609" y="4"/>
                                </a:lnTo>
                                <a:lnTo>
                                  <a:pt x="605" y="3"/>
                                </a:lnTo>
                                <a:lnTo>
                                  <a:pt x="606" y="3"/>
                                </a:lnTo>
                                <a:lnTo>
                                  <a:pt x="604" y="3"/>
                                </a:lnTo>
                                <a:lnTo>
                                  <a:pt x="601" y="4"/>
                                </a:lnTo>
                                <a:lnTo>
                                  <a:pt x="602" y="3"/>
                                </a:lnTo>
                                <a:lnTo>
                                  <a:pt x="575" y="4"/>
                                </a:lnTo>
                                <a:lnTo>
                                  <a:pt x="617" y="4"/>
                                </a:lnTo>
                                <a:lnTo>
                                  <a:pt x="617" y="192"/>
                                </a:lnTo>
                                <a:lnTo>
                                  <a:pt x="618" y="194"/>
                                </a:lnTo>
                                <a:lnTo>
                                  <a:pt x="618" y="194"/>
                                </a:lnTo>
                                <a:lnTo>
                                  <a:pt x="618" y="195"/>
                                </a:lnTo>
                                <a:lnTo>
                                  <a:pt x="617" y="196"/>
                                </a:lnTo>
                                <a:lnTo>
                                  <a:pt x="617" y="196"/>
                                </a:lnTo>
                                <a:lnTo>
                                  <a:pt x="614" y="197"/>
                                </a:lnTo>
                                <a:lnTo>
                                  <a:pt x="612" y="197"/>
                                </a:lnTo>
                                <a:lnTo>
                                  <a:pt x="609" y="197"/>
                                </a:lnTo>
                                <a:lnTo>
                                  <a:pt x="608" y="197"/>
                                </a:lnTo>
                                <a:lnTo>
                                  <a:pt x="610" y="196"/>
                                </a:lnTo>
                                <a:lnTo>
                                  <a:pt x="610" y="196"/>
                                </a:lnTo>
                                <a:lnTo>
                                  <a:pt x="610" y="196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4"/>
                                </a:lnTo>
                                <a:lnTo>
                                  <a:pt x="606" y="194"/>
                                </a:lnTo>
                                <a:lnTo>
                                  <a:pt x="583" y="194"/>
                                </a:lnTo>
                                <a:lnTo>
                                  <a:pt x="580" y="195"/>
                                </a:lnTo>
                                <a:lnTo>
                                  <a:pt x="579" y="195"/>
                                </a:lnTo>
                                <a:lnTo>
                                  <a:pt x="576" y="195"/>
                                </a:lnTo>
                                <a:lnTo>
                                  <a:pt x="577" y="195"/>
                                </a:lnTo>
                                <a:lnTo>
                                  <a:pt x="575" y="194"/>
                                </a:lnTo>
                                <a:lnTo>
                                  <a:pt x="574" y="194"/>
                                </a:lnTo>
                                <a:lnTo>
                                  <a:pt x="571" y="194"/>
                                </a:lnTo>
                                <a:lnTo>
                                  <a:pt x="566" y="195"/>
                                </a:lnTo>
                                <a:lnTo>
                                  <a:pt x="560" y="195"/>
                                </a:lnTo>
                                <a:lnTo>
                                  <a:pt x="555" y="195"/>
                                </a:lnTo>
                                <a:lnTo>
                                  <a:pt x="555" y="195"/>
                                </a:lnTo>
                                <a:lnTo>
                                  <a:pt x="524" y="194"/>
                                </a:lnTo>
                                <a:lnTo>
                                  <a:pt x="346" y="194"/>
                                </a:lnTo>
                                <a:lnTo>
                                  <a:pt x="289" y="196"/>
                                </a:lnTo>
                                <a:lnTo>
                                  <a:pt x="232" y="194"/>
                                </a:lnTo>
                                <a:lnTo>
                                  <a:pt x="191" y="194"/>
                                </a:lnTo>
                                <a:lnTo>
                                  <a:pt x="172" y="195"/>
                                </a:lnTo>
                                <a:lnTo>
                                  <a:pt x="153" y="194"/>
                                </a:lnTo>
                                <a:lnTo>
                                  <a:pt x="147" y="194"/>
                                </a:lnTo>
                                <a:lnTo>
                                  <a:pt x="118" y="194"/>
                                </a:lnTo>
                                <a:lnTo>
                                  <a:pt x="76" y="195"/>
                                </a:lnTo>
                                <a:lnTo>
                                  <a:pt x="36" y="195"/>
                                </a:lnTo>
                                <a:lnTo>
                                  <a:pt x="3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4"/>
                                </a:lnTo>
                                <a:lnTo>
                                  <a:pt x="1" y="156"/>
                                </a:lnTo>
                                <a:lnTo>
                                  <a:pt x="1" y="118"/>
                                </a:lnTo>
                                <a:lnTo>
                                  <a:pt x="1" y="118"/>
                                </a:lnTo>
                                <a:lnTo>
                                  <a:pt x="1" y="63"/>
                                </a:lnTo>
                                <a:lnTo>
                                  <a:pt x="1" y="8"/>
                                </a:lnTo>
                                <a:lnTo>
                                  <a:pt x="284" y="8"/>
                                </a:lnTo>
                                <a:lnTo>
                                  <a:pt x="566" y="12"/>
                                </a:lnTo>
                                <a:lnTo>
                                  <a:pt x="574" y="10"/>
                                </a:lnTo>
                                <a:lnTo>
                                  <a:pt x="574" y="1"/>
                                </a:lnTo>
                                <a:lnTo>
                                  <a:pt x="583" y="1"/>
                                </a:lnTo>
                                <a:lnTo>
                                  <a:pt x="592" y="0"/>
                                </a:lnTo>
                                <a:lnTo>
                                  <a:pt x="617" y="0"/>
                                </a:lnTo>
                                <a:lnTo>
                                  <a:pt x="6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5" name="Figura a mano libera 135"/>
                        <wps:cNvSpPr>
                          <a:spLocks noEditPoints="1"/>
                        </wps:cNvSpPr>
                        <wps:spPr bwMode="auto">
                          <a:xfrm>
                            <a:off x="2971800" y="38100"/>
                            <a:ext cx="990166" cy="312561"/>
                          </a:xfrm>
                          <a:custGeom>
                            <a:avLst/>
                            <a:gdLst>
                              <a:gd name="T0" fmla="*/ 288 w 619"/>
                              <a:gd name="T1" fmla="*/ 193 h 196"/>
                              <a:gd name="T2" fmla="*/ 297 w 619"/>
                              <a:gd name="T3" fmla="*/ 193 h 196"/>
                              <a:gd name="T4" fmla="*/ 342 w 619"/>
                              <a:gd name="T5" fmla="*/ 193 h 196"/>
                              <a:gd name="T6" fmla="*/ 337 w 619"/>
                              <a:gd name="T7" fmla="*/ 193 h 196"/>
                              <a:gd name="T8" fmla="*/ 346 w 619"/>
                              <a:gd name="T9" fmla="*/ 193 h 196"/>
                              <a:gd name="T10" fmla="*/ 3 w 619"/>
                              <a:gd name="T11" fmla="*/ 185 h 196"/>
                              <a:gd name="T12" fmla="*/ 3 w 619"/>
                              <a:gd name="T13" fmla="*/ 185 h 196"/>
                              <a:gd name="T14" fmla="*/ 3 w 619"/>
                              <a:gd name="T15" fmla="*/ 182 h 196"/>
                              <a:gd name="T16" fmla="*/ 583 w 619"/>
                              <a:gd name="T17" fmla="*/ 2 h 196"/>
                              <a:gd name="T18" fmla="*/ 619 w 619"/>
                              <a:gd name="T19" fmla="*/ 2 h 196"/>
                              <a:gd name="T20" fmla="*/ 617 w 619"/>
                              <a:gd name="T21" fmla="*/ 2 h 196"/>
                              <a:gd name="T22" fmla="*/ 618 w 619"/>
                              <a:gd name="T23" fmla="*/ 115 h 196"/>
                              <a:gd name="T24" fmla="*/ 617 w 619"/>
                              <a:gd name="T25" fmla="*/ 191 h 196"/>
                              <a:gd name="T26" fmla="*/ 615 w 619"/>
                              <a:gd name="T27" fmla="*/ 190 h 196"/>
                              <a:gd name="T28" fmla="*/ 555 w 619"/>
                              <a:gd name="T29" fmla="*/ 193 h 196"/>
                              <a:gd name="T30" fmla="*/ 478 w 619"/>
                              <a:gd name="T31" fmla="*/ 194 h 196"/>
                              <a:gd name="T32" fmla="*/ 445 w 619"/>
                              <a:gd name="T33" fmla="*/ 194 h 196"/>
                              <a:gd name="T34" fmla="*/ 433 w 619"/>
                              <a:gd name="T35" fmla="*/ 194 h 196"/>
                              <a:gd name="T36" fmla="*/ 355 w 619"/>
                              <a:gd name="T37" fmla="*/ 196 h 196"/>
                              <a:gd name="T38" fmla="*/ 240 w 619"/>
                              <a:gd name="T39" fmla="*/ 195 h 196"/>
                              <a:gd name="T40" fmla="*/ 121 w 619"/>
                              <a:gd name="T41" fmla="*/ 194 h 196"/>
                              <a:gd name="T42" fmla="*/ 101 w 619"/>
                              <a:gd name="T43" fmla="*/ 195 h 196"/>
                              <a:gd name="T44" fmla="*/ 89 w 619"/>
                              <a:gd name="T45" fmla="*/ 195 h 196"/>
                              <a:gd name="T46" fmla="*/ 46 w 619"/>
                              <a:gd name="T47" fmla="*/ 195 h 196"/>
                              <a:gd name="T48" fmla="*/ 4 w 619"/>
                              <a:gd name="T49" fmla="*/ 196 h 196"/>
                              <a:gd name="T50" fmla="*/ 1 w 619"/>
                              <a:gd name="T51" fmla="*/ 195 h 196"/>
                              <a:gd name="T52" fmla="*/ 4 w 619"/>
                              <a:gd name="T53" fmla="*/ 193 h 196"/>
                              <a:gd name="T54" fmla="*/ 16 w 619"/>
                              <a:gd name="T55" fmla="*/ 194 h 196"/>
                              <a:gd name="T56" fmla="*/ 17 w 619"/>
                              <a:gd name="T57" fmla="*/ 194 h 196"/>
                              <a:gd name="T58" fmla="*/ 46 w 619"/>
                              <a:gd name="T59" fmla="*/ 193 h 196"/>
                              <a:gd name="T60" fmla="*/ 4 w 619"/>
                              <a:gd name="T61" fmla="*/ 191 h 196"/>
                              <a:gd name="T62" fmla="*/ 3 w 619"/>
                              <a:gd name="T63" fmla="*/ 3 h 196"/>
                              <a:gd name="T64" fmla="*/ 3 w 619"/>
                              <a:gd name="T65" fmla="*/ 3 h 196"/>
                              <a:gd name="T66" fmla="*/ 3 w 619"/>
                              <a:gd name="T67" fmla="*/ 8 h 196"/>
                              <a:gd name="T68" fmla="*/ 4 w 619"/>
                              <a:gd name="T69" fmla="*/ 17 h 196"/>
                              <a:gd name="T70" fmla="*/ 5 w 619"/>
                              <a:gd name="T71" fmla="*/ 58 h 196"/>
                              <a:gd name="T72" fmla="*/ 5 w 619"/>
                              <a:gd name="T73" fmla="*/ 100 h 196"/>
                              <a:gd name="T74" fmla="*/ 7 w 619"/>
                              <a:gd name="T75" fmla="*/ 170 h 196"/>
                              <a:gd name="T76" fmla="*/ 7 w 619"/>
                              <a:gd name="T77" fmla="*/ 169 h 196"/>
                              <a:gd name="T78" fmla="*/ 8 w 619"/>
                              <a:gd name="T79" fmla="*/ 165 h 196"/>
                              <a:gd name="T80" fmla="*/ 7 w 619"/>
                              <a:gd name="T81" fmla="*/ 149 h 196"/>
                              <a:gd name="T82" fmla="*/ 8 w 619"/>
                              <a:gd name="T83" fmla="*/ 148 h 196"/>
                              <a:gd name="T84" fmla="*/ 7 w 619"/>
                              <a:gd name="T85" fmla="*/ 147 h 196"/>
                              <a:gd name="T86" fmla="*/ 8 w 619"/>
                              <a:gd name="T87" fmla="*/ 144 h 196"/>
                              <a:gd name="T88" fmla="*/ 8 w 619"/>
                              <a:gd name="T89" fmla="*/ 144 h 196"/>
                              <a:gd name="T90" fmla="*/ 7 w 619"/>
                              <a:gd name="T91" fmla="*/ 110 h 196"/>
                              <a:gd name="T92" fmla="*/ 8 w 619"/>
                              <a:gd name="T93" fmla="*/ 100 h 196"/>
                              <a:gd name="T94" fmla="*/ 7 w 619"/>
                              <a:gd name="T95" fmla="*/ 92 h 196"/>
                              <a:gd name="T96" fmla="*/ 16 w 619"/>
                              <a:gd name="T97" fmla="*/ 7 h 196"/>
                              <a:gd name="T98" fmla="*/ 38 w 619"/>
                              <a:gd name="T99" fmla="*/ 15 h 196"/>
                              <a:gd name="T100" fmla="*/ 37 w 619"/>
                              <a:gd name="T101" fmla="*/ 17 h 196"/>
                              <a:gd name="T102" fmla="*/ 32 w 619"/>
                              <a:gd name="T103" fmla="*/ 24 h 196"/>
                              <a:gd name="T104" fmla="*/ 64 w 619"/>
                              <a:gd name="T105" fmla="*/ 8 h 196"/>
                              <a:gd name="T106" fmla="*/ 274 w 619"/>
                              <a:gd name="T107" fmla="*/ 2 h 196"/>
                              <a:gd name="T108" fmla="*/ 428 w 619"/>
                              <a:gd name="T109" fmla="*/ 2 h 196"/>
                              <a:gd name="T110" fmla="*/ 467 w 619"/>
                              <a:gd name="T111" fmla="*/ 2 h 196"/>
                              <a:gd name="T112" fmla="*/ 546 w 619"/>
                              <a:gd name="T113" fmla="*/ 0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619" h="196">
                                <a:moveTo>
                                  <a:pt x="293" y="193"/>
                                </a:moveTo>
                                <a:lnTo>
                                  <a:pt x="284" y="193"/>
                                </a:lnTo>
                                <a:lnTo>
                                  <a:pt x="288" y="193"/>
                                </a:lnTo>
                                <a:lnTo>
                                  <a:pt x="293" y="193"/>
                                </a:lnTo>
                                <a:close/>
                                <a:moveTo>
                                  <a:pt x="300" y="193"/>
                                </a:moveTo>
                                <a:lnTo>
                                  <a:pt x="297" y="193"/>
                                </a:lnTo>
                                <a:lnTo>
                                  <a:pt x="296" y="193"/>
                                </a:lnTo>
                                <a:lnTo>
                                  <a:pt x="300" y="193"/>
                                </a:lnTo>
                                <a:close/>
                                <a:moveTo>
                                  <a:pt x="342" y="193"/>
                                </a:moveTo>
                                <a:lnTo>
                                  <a:pt x="316" y="193"/>
                                </a:lnTo>
                                <a:lnTo>
                                  <a:pt x="331" y="193"/>
                                </a:lnTo>
                                <a:lnTo>
                                  <a:pt x="337" y="193"/>
                                </a:lnTo>
                                <a:lnTo>
                                  <a:pt x="342" y="193"/>
                                </a:lnTo>
                                <a:close/>
                                <a:moveTo>
                                  <a:pt x="348" y="193"/>
                                </a:moveTo>
                                <a:lnTo>
                                  <a:pt x="346" y="193"/>
                                </a:lnTo>
                                <a:lnTo>
                                  <a:pt x="348" y="193"/>
                                </a:lnTo>
                                <a:lnTo>
                                  <a:pt x="348" y="193"/>
                                </a:lnTo>
                                <a:close/>
                                <a:moveTo>
                                  <a:pt x="3" y="185"/>
                                </a:moveTo>
                                <a:lnTo>
                                  <a:pt x="3" y="191"/>
                                </a:lnTo>
                                <a:lnTo>
                                  <a:pt x="3" y="191"/>
                                </a:lnTo>
                                <a:lnTo>
                                  <a:pt x="3" y="185"/>
                                </a:lnTo>
                                <a:close/>
                                <a:moveTo>
                                  <a:pt x="3" y="178"/>
                                </a:moveTo>
                                <a:lnTo>
                                  <a:pt x="3" y="179"/>
                                </a:lnTo>
                                <a:lnTo>
                                  <a:pt x="3" y="182"/>
                                </a:lnTo>
                                <a:lnTo>
                                  <a:pt x="3" y="178"/>
                                </a:lnTo>
                                <a:close/>
                                <a:moveTo>
                                  <a:pt x="546" y="0"/>
                                </a:moveTo>
                                <a:lnTo>
                                  <a:pt x="583" y="2"/>
                                </a:lnTo>
                                <a:lnTo>
                                  <a:pt x="619" y="0"/>
                                </a:lnTo>
                                <a:lnTo>
                                  <a:pt x="619" y="0"/>
                                </a:lnTo>
                                <a:lnTo>
                                  <a:pt x="619" y="2"/>
                                </a:lnTo>
                                <a:lnTo>
                                  <a:pt x="618" y="2"/>
                                </a:lnTo>
                                <a:lnTo>
                                  <a:pt x="618" y="2"/>
                                </a:lnTo>
                                <a:lnTo>
                                  <a:pt x="617" y="2"/>
                                </a:lnTo>
                                <a:lnTo>
                                  <a:pt x="617" y="2"/>
                                </a:lnTo>
                                <a:lnTo>
                                  <a:pt x="618" y="59"/>
                                </a:lnTo>
                                <a:lnTo>
                                  <a:pt x="618" y="115"/>
                                </a:lnTo>
                                <a:lnTo>
                                  <a:pt x="618" y="115"/>
                                </a:lnTo>
                                <a:lnTo>
                                  <a:pt x="618" y="153"/>
                                </a:lnTo>
                                <a:lnTo>
                                  <a:pt x="617" y="191"/>
                                </a:lnTo>
                                <a:lnTo>
                                  <a:pt x="617" y="190"/>
                                </a:lnTo>
                                <a:lnTo>
                                  <a:pt x="615" y="190"/>
                                </a:lnTo>
                                <a:lnTo>
                                  <a:pt x="615" y="190"/>
                                </a:lnTo>
                                <a:lnTo>
                                  <a:pt x="615" y="193"/>
                                </a:lnTo>
                                <a:lnTo>
                                  <a:pt x="592" y="193"/>
                                </a:lnTo>
                                <a:lnTo>
                                  <a:pt x="555" y="193"/>
                                </a:lnTo>
                                <a:lnTo>
                                  <a:pt x="516" y="194"/>
                                </a:lnTo>
                                <a:lnTo>
                                  <a:pt x="478" y="194"/>
                                </a:lnTo>
                                <a:lnTo>
                                  <a:pt x="478" y="194"/>
                                </a:lnTo>
                                <a:lnTo>
                                  <a:pt x="465" y="194"/>
                                </a:lnTo>
                                <a:lnTo>
                                  <a:pt x="456" y="194"/>
                                </a:lnTo>
                                <a:lnTo>
                                  <a:pt x="445" y="194"/>
                                </a:lnTo>
                                <a:lnTo>
                                  <a:pt x="432" y="194"/>
                                </a:lnTo>
                                <a:lnTo>
                                  <a:pt x="433" y="194"/>
                                </a:lnTo>
                                <a:lnTo>
                                  <a:pt x="433" y="194"/>
                                </a:lnTo>
                                <a:lnTo>
                                  <a:pt x="433" y="194"/>
                                </a:lnTo>
                                <a:lnTo>
                                  <a:pt x="394" y="195"/>
                                </a:lnTo>
                                <a:lnTo>
                                  <a:pt x="355" y="196"/>
                                </a:lnTo>
                                <a:lnTo>
                                  <a:pt x="313" y="195"/>
                                </a:lnTo>
                                <a:lnTo>
                                  <a:pt x="271" y="195"/>
                                </a:lnTo>
                                <a:lnTo>
                                  <a:pt x="240" y="195"/>
                                </a:lnTo>
                                <a:lnTo>
                                  <a:pt x="211" y="195"/>
                                </a:lnTo>
                                <a:lnTo>
                                  <a:pt x="182" y="195"/>
                                </a:lnTo>
                                <a:lnTo>
                                  <a:pt x="121" y="194"/>
                                </a:lnTo>
                                <a:lnTo>
                                  <a:pt x="114" y="195"/>
                                </a:lnTo>
                                <a:lnTo>
                                  <a:pt x="107" y="195"/>
                                </a:lnTo>
                                <a:lnTo>
                                  <a:pt x="101" y="195"/>
                                </a:lnTo>
                                <a:lnTo>
                                  <a:pt x="94" y="195"/>
                                </a:lnTo>
                                <a:lnTo>
                                  <a:pt x="88" y="196"/>
                                </a:lnTo>
                                <a:lnTo>
                                  <a:pt x="89" y="195"/>
                                </a:lnTo>
                                <a:lnTo>
                                  <a:pt x="80" y="196"/>
                                </a:lnTo>
                                <a:lnTo>
                                  <a:pt x="63" y="195"/>
                                </a:lnTo>
                                <a:lnTo>
                                  <a:pt x="46" y="195"/>
                                </a:lnTo>
                                <a:lnTo>
                                  <a:pt x="37" y="195"/>
                                </a:lnTo>
                                <a:lnTo>
                                  <a:pt x="29" y="196"/>
                                </a:lnTo>
                                <a:lnTo>
                                  <a:pt x="4" y="196"/>
                                </a:lnTo>
                                <a:lnTo>
                                  <a:pt x="0" y="196"/>
                                </a:lnTo>
                                <a:lnTo>
                                  <a:pt x="0" y="196"/>
                                </a:lnTo>
                                <a:lnTo>
                                  <a:pt x="1" y="195"/>
                                </a:lnTo>
                                <a:lnTo>
                                  <a:pt x="3" y="195"/>
                                </a:lnTo>
                                <a:lnTo>
                                  <a:pt x="3" y="195"/>
                                </a:lnTo>
                                <a:lnTo>
                                  <a:pt x="4" y="193"/>
                                </a:lnTo>
                                <a:lnTo>
                                  <a:pt x="9" y="193"/>
                                </a:lnTo>
                                <a:lnTo>
                                  <a:pt x="13" y="193"/>
                                </a:lnTo>
                                <a:lnTo>
                                  <a:pt x="16" y="194"/>
                                </a:lnTo>
                                <a:lnTo>
                                  <a:pt x="15" y="194"/>
                                </a:lnTo>
                                <a:lnTo>
                                  <a:pt x="15" y="194"/>
                                </a:lnTo>
                                <a:lnTo>
                                  <a:pt x="17" y="194"/>
                                </a:lnTo>
                                <a:lnTo>
                                  <a:pt x="20" y="193"/>
                                </a:lnTo>
                                <a:lnTo>
                                  <a:pt x="18" y="194"/>
                                </a:lnTo>
                                <a:lnTo>
                                  <a:pt x="46" y="193"/>
                                </a:lnTo>
                                <a:lnTo>
                                  <a:pt x="4" y="193"/>
                                </a:lnTo>
                                <a:lnTo>
                                  <a:pt x="4" y="193"/>
                                </a:lnTo>
                                <a:lnTo>
                                  <a:pt x="4" y="191"/>
                                </a:lnTo>
                                <a:lnTo>
                                  <a:pt x="3" y="4"/>
                                </a:lnTo>
                                <a:lnTo>
                                  <a:pt x="3" y="4"/>
                                </a:lnTo>
                                <a:lnTo>
                                  <a:pt x="3" y="3"/>
                                </a:lnTo>
                                <a:lnTo>
                                  <a:pt x="1" y="3"/>
                                </a:lnTo>
                                <a:lnTo>
                                  <a:pt x="1" y="3"/>
                                </a:lnTo>
                                <a:lnTo>
                                  <a:pt x="3" y="3"/>
                                </a:lnTo>
                                <a:lnTo>
                                  <a:pt x="3" y="3"/>
                                </a:lnTo>
                                <a:lnTo>
                                  <a:pt x="3" y="3"/>
                                </a:lnTo>
                                <a:lnTo>
                                  <a:pt x="3" y="8"/>
                                </a:lnTo>
                                <a:lnTo>
                                  <a:pt x="4" y="12"/>
                                </a:lnTo>
                                <a:lnTo>
                                  <a:pt x="3" y="16"/>
                                </a:lnTo>
                                <a:lnTo>
                                  <a:pt x="4" y="17"/>
                                </a:lnTo>
                                <a:lnTo>
                                  <a:pt x="4" y="19"/>
                                </a:lnTo>
                                <a:lnTo>
                                  <a:pt x="4" y="17"/>
                                </a:lnTo>
                                <a:lnTo>
                                  <a:pt x="5" y="58"/>
                                </a:lnTo>
                                <a:lnTo>
                                  <a:pt x="7" y="98"/>
                                </a:lnTo>
                                <a:lnTo>
                                  <a:pt x="5" y="100"/>
                                </a:lnTo>
                                <a:lnTo>
                                  <a:pt x="5" y="100"/>
                                </a:lnTo>
                                <a:lnTo>
                                  <a:pt x="5" y="100"/>
                                </a:lnTo>
                                <a:lnTo>
                                  <a:pt x="7" y="135"/>
                                </a:lnTo>
                                <a:lnTo>
                                  <a:pt x="7" y="170"/>
                                </a:lnTo>
                                <a:lnTo>
                                  <a:pt x="7" y="170"/>
                                </a:lnTo>
                                <a:lnTo>
                                  <a:pt x="7" y="170"/>
                                </a:lnTo>
                                <a:lnTo>
                                  <a:pt x="7" y="169"/>
                                </a:lnTo>
                                <a:lnTo>
                                  <a:pt x="7" y="170"/>
                                </a:lnTo>
                                <a:lnTo>
                                  <a:pt x="8" y="170"/>
                                </a:lnTo>
                                <a:lnTo>
                                  <a:pt x="8" y="165"/>
                                </a:lnTo>
                                <a:lnTo>
                                  <a:pt x="7" y="160"/>
                                </a:lnTo>
                                <a:lnTo>
                                  <a:pt x="7" y="155"/>
                                </a:lnTo>
                                <a:lnTo>
                                  <a:pt x="7" y="149"/>
                                </a:lnTo>
                                <a:lnTo>
                                  <a:pt x="8" y="151"/>
                                </a:lnTo>
                                <a:lnTo>
                                  <a:pt x="8" y="149"/>
                                </a:lnTo>
                                <a:lnTo>
                                  <a:pt x="8" y="148"/>
                                </a:lnTo>
                                <a:lnTo>
                                  <a:pt x="7" y="148"/>
                                </a:lnTo>
                                <a:lnTo>
                                  <a:pt x="7" y="147"/>
                                </a:lnTo>
                                <a:lnTo>
                                  <a:pt x="7" y="147"/>
                                </a:lnTo>
                                <a:lnTo>
                                  <a:pt x="7" y="144"/>
                                </a:lnTo>
                                <a:lnTo>
                                  <a:pt x="7" y="144"/>
                                </a:lnTo>
                                <a:lnTo>
                                  <a:pt x="8" y="144"/>
                                </a:lnTo>
                                <a:lnTo>
                                  <a:pt x="8" y="144"/>
                                </a:lnTo>
                                <a:lnTo>
                                  <a:pt x="8" y="144"/>
                                </a:lnTo>
                                <a:lnTo>
                                  <a:pt x="8" y="144"/>
                                </a:lnTo>
                                <a:lnTo>
                                  <a:pt x="8" y="128"/>
                                </a:lnTo>
                                <a:lnTo>
                                  <a:pt x="7" y="113"/>
                                </a:lnTo>
                                <a:lnTo>
                                  <a:pt x="7" y="110"/>
                                </a:lnTo>
                                <a:lnTo>
                                  <a:pt x="7" y="107"/>
                                </a:lnTo>
                                <a:lnTo>
                                  <a:pt x="7" y="104"/>
                                </a:lnTo>
                                <a:lnTo>
                                  <a:pt x="8" y="100"/>
                                </a:lnTo>
                                <a:lnTo>
                                  <a:pt x="8" y="97"/>
                                </a:lnTo>
                                <a:lnTo>
                                  <a:pt x="8" y="94"/>
                                </a:lnTo>
                                <a:lnTo>
                                  <a:pt x="7" y="92"/>
                                </a:lnTo>
                                <a:lnTo>
                                  <a:pt x="7" y="90"/>
                                </a:lnTo>
                                <a:lnTo>
                                  <a:pt x="7" y="3"/>
                                </a:lnTo>
                                <a:lnTo>
                                  <a:pt x="16" y="7"/>
                                </a:lnTo>
                                <a:lnTo>
                                  <a:pt x="26" y="11"/>
                                </a:lnTo>
                                <a:lnTo>
                                  <a:pt x="38" y="12"/>
                                </a:lnTo>
                                <a:lnTo>
                                  <a:pt x="38" y="15"/>
                                </a:lnTo>
                                <a:lnTo>
                                  <a:pt x="38" y="16"/>
                                </a:lnTo>
                                <a:lnTo>
                                  <a:pt x="38" y="17"/>
                                </a:lnTo>
                                <a:lnTo>
                                  <a:pt x="37" y="17"/>
                                </a:lnTo>
                                <a:lnTo>
                                  <a:pt x="35" y="17"/>
                                </a:lnTo>
                                <a:lnTo>
                                  <a:pt x="32" y="17"/>
                                </a:lnTo>
                                <a:lnTo>
                                  <a:pt x="32" y="24"/>
                                </a:lnTo>
                                <a:lnTo>
                                  <a:pt x="42" y="19"/>
                                </a:lnTo>
                                <a:lnTo>
                                  <a:pt x="52" y="13"/>
                                </a:lnTo>
                                <a:lnTo>
                                  <a:pt x="64" y="8"/>
                                </a:lnTo>
                                <a:lnTo>
                                  <a:pt x="77" y="4"/>
                                </a:lnTo>
                                <a:lnTo>
                                  <a:pt x="240" y="2"/>
                                </a:lnTo>
                                <a:lnTo>
                                  <a:pt x="274" y="2"/>
                                </a:lnTo>
                                <a:lnTo>
                                  <a:pt x="340" y="0"/>
                                </a:lnTo>
                                <a:lnTo>
                                  <a:pt x="388" y="2"/>
                                </a:lnTo>
                                <a:lnTo>
                                  <a:pt x="428" y="2"/>
                                </a:lnTo>
                                <a:lnTo>
                                  <a:pt x="453" y="0"/>
                                </a:lnTo>
                                <a:lnTo>
                                  <a:pt x="460" y="0"/>
                                </a:lnTo>
                                <a:lnTo>
                                  <a:pt x="467" y="2"/>
                                </a:lnTo>
                                <a:lnTo>
                                  <a:pt x="473" y="2"/>
                                </a:lnTo>
                                <a:lnTo>
                                  <a:pt x="503" y="2"/>
                                </a:lnTo>
                                <a:lnTo>
                                  <a:pt x="5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7" name="Figura a mano libera 137"/>
                        <wps:cNvSpPr>
                          <a:spLocks noEditPoints="1"/>
                        </wps:cNvSpPr>
                        <wps:spPr bwMode="auto">
                          <a:xfrm>
                            <a:off x="4943475" y="28575"/>
                            <a:ext cx="986967" cy="315751"/>
                          </a:xfrm>
                          <a:custGeom>
                            <a:avLst/>
                            <a:gdLst>
                              <a:gd name="T0" fmla="*/ 291 w 617"/>
                              <a:gd name="T1" fmla="*/ 194 h 198"/>
                              <a:gd name="T2" fmla="*/ 298 w 617"/>
                              <a:gd name="T3" fmla="*/ 194 h 198"/>
                              <a:gd name="T4" fmla="*/ 335 w 617"/>
                              <a:gd name="T5" fmla="*/ 194 h 198"/>
                              <a:gd name="T6" fmla="*/ 347 w 617"/>
                              <a:gd name="T7" fmla="*/ 194 h 198"/>
                              <a:gd name="T8" fmla="*/ 1 w 617"/>
                              <a:gd name="T9" fmla="*/ 183 h 198"/>
                              <a:gd name="T10" fmla="*/ 1 w 617"/>
                              <a:gd name="T11" fmla="*/ 17 h 198"/>
                              <a:gd name="T12" fmla="*/ 3 w 617"/>
                              <a:gd name="T13" fmla="*/ 22 h 198"/>
                              <a:gd name="T14" fmla="*/ 4 w 617"/>
                              <a:gd name="T15" fmla="*/ 105 h 198"/>
                              <a:gd name="T16" fmla="*/ 4 w 617"/>
                              <a:gd name="T17" fmla="*/ 175 h 198"/>
                              <a:gd name="T18" fmla="*/ 5 w 617"/>
                              <a:gd name="T19" fmla="*/ 175 h 198"/>
                              <a:gd name="T20" fmla="*/ 5 w 617"/>
                              <a:gd name="T21" fmla="*/ 154 h 198"/>
                              <a:gd name="T22" fmla="*/ 5 w 617"/>
                              <a:gd name="T23" fmla="*/ 152 h 198"/>
                              <a:gd name="T24" fmla="*/ 5 w 617"/>
                              <a:gd name="T25" fmla="*/ 148 h 198"/>
                              <a:gd name="T26" fmla="*/ 5 w 617"/>
                              <a:gd name="T27" fmla="*/ 148 h 198"/>
                              <a:gd name="T28" fmla="*/ 5 w 617"/>
                              <a:gd name="T29" fmla="*/ 111 h 198"/>
                              <a:gd name="T30" fmla="*/ 5 w 617"/>
                              <a:gd name="T31" fmla="*/ 99 h 198"/>
                              <a:gd name="T32" fmla="*/ 1 w 617"/>
                              <a:gd name="T33" fmla="*/ 8 h 198"/>
                              <a:gd name="T34" fmla="*/ 8 w 617"/>
                              <a:gd name="T35" fmla="*/ 1 h 198"/>
                              <a:gd name="T36" fmla="*/ 9 w 617"/>
                              <a:gd name="T37" fmla="*/ 3 h 198"/>
                              <a:gd name="T38" fmla="*/ 16 w 617"/>
                              <a:gd name="T39" fmla="*/ 4 h 198"/>
                              <a:gd name="T40" fmla="*/ 41 w 617"/>
                              <a:gd name="T41" fmla="*/ 3 h 198"/>
                              <a:gd name="T42" fmla="*/ 44 w 617"/>
                              <a:gd name="T43" fmla="*/ 4 h 198"/>
                              <a:gd name="T44" fmla="*/ 63 w 617"/>
                              <a:gd name="T45" fmla="*/ 3 h 198"/>
                              <a:gd name="T46" fmla="*/ 124 w 617"/>
                              <a:gd name="T47" fmla="*/ 4 h 198"/>
                              <a:gd name="T48" fmla="*/ 178 w 617"/>
                              <a:gd name="T49" fmla="*/ 10 h 198"/>
                              <a:gd name="T50" fmla="*/ 236 w 617"/>
                              <a:gd name="T51" fmla="*/ 3 h 198"/>
                              <a:gd name="T52" fmla="*/ 427 w 617"/>
                              <a:gd name="T53" fmla="*/ 3 h 198"/>
                              <a:gd name="T54" fmla="*/ 471 w 617"/>
                              <a:gd name="T55" fmla="*/ 3 h 198"/>
                              <a:gd name="T56" fmla="*/ 562 w 617"/>
                              <a:gd name="T57" fmla="*/ 12 h 198"/>
                              <a:gd name="T58" fmla="*/ 590 w 617"/>
                              <a:gd name="T59" fmla="*/ 26 h 198"/>
                              <a:gd name="T60" fmla="*/ 571 w 617"/>
                              <a:gd name="T61" fmla="*/ 3 h 198"/>
                              <a:gd name="T62" fmla="*/ 617 w 617"/>
                              <a:gd name="T63" fmla="*/ 3 h 198"/>
                              <a:gd name="T64" fmla="*/ 617 w 617"/>
                              <a:gd name="T65" fmla="*/ 120 h 198"/>
                              <a:gd name="T66" fmla="*/ 590 w 617"/>
                              <a:gd name="T67" fmla="*/ 194 h 198"/>
                              <a:gd name="T68" fmla="*/ 476 w 617"/>
                              <a:gd name="T69" fmla="*/ 195 h 198"/>
                              <a:gd name="T70" fmla="*/ 431 w 617"/>
                              <a:gd name="T71" fmla="*/ 195 h 198"/>
                              <a:gd name="T72" fmla="*/ 391 w 617"/>
                              <a:gd name="T73" fmla="*/ 196 h 198"/>
                              <a:gd name="T74" fmla="*/ 238 w 617"/>
                              <a:gd name="T75" fmla="*/ 196 h 198"/>
                              <a:gd name="T76" fmla="*/ 111 w 617"/>
                              <a:gd name="T77" fmla="*/ 196 h 198"/>
                              <a:gd name="T78" fmla="*/ 86 w 617"/>
                              <a:gd name="T79" fmla="*/ 198 h 198"/>
                              <a:gd name="T80" fmla="*/ 44 w 617"/>
                              <a:gd name="T81" fmla="*/ 196 h 198"/>
                              <a:gd name="T82" fmla="*/ 3 w 617"/>
                              <a:gd name="T83" fmla="*/ 196 h 198"/>
                              <a:gd name="T84" fmla="*/ 1 w 617"/>
                              <a:gd name="T85" fmla="*/ 190 h 198"/>
                              <a:gd name="T86" fmla="*/ 8 w 617"/>
                              <a:gd name="T87" fmla="*/ 194 h 198"/>
                              <a:gd name="T88" fmla="*/ 13 w 617"/>
                              <a:gd name="T89" fmla="*/ 195 h 198"/>
                              <a:gd name="T90" fmla="*/ 44 w 617"/>
                              <a:gd name="T91" fmla="*/ 194 h 198"/>
                              <a:gd name="T92" fmla="*/ 0 w 617"/>
                              <a:gd name="T93" fmla="*/ 4 h 198"/>
                              <a:gd name="T94" fmla="*/ 3 w 617"/>
                              <a:gd name="T95" fmla="*/ 1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617" h="198">
                                <a:moveTo>
                                  <a:pt x="291" y="194"/>
                                </a:moveTo>
                                <a:lnTo>
                                  <a:pt x="281" y="194"/>
                                </a:lnTo>
                                <a:lnTo>
                                  <a:pt x="285" y="194"/>
                                </a:lnTo>
                                <a:lnTo>
                                  <a:pt x="291" y="194"/>
                                </a:lnTo>
                                <a:close/>
                                <a:moveTo>
                                  <a:pt x="298" y="194"/>
                                </a:moveTo>
                                <a:lnTo>
                                  <a:pt x="295" y="194"/>
                                </a:lnTo>
                                <a:lnTo>
                                  <a:pt x="295" y="194"/>
                                </a:lnTo>
                                <a:lnTo>
                                  <a:pt x="298" y="194"/>
                                </a:lnTo>
                                <a:close/>
                                <a:moveTo>
                                  <a:pt x="340" y="192"/>
                                </a:moveTo>
                                <a:lnTo>
                                  <a:pt x="314" y="194"/>
                                </a:lnTo>
                                <a:lnTo>
                                  <a:pt x="330" y="194"/>
                                </a:lnTo>
                                <a:lnTo>
                                  <a:pt x="335" y="194"/>
                                </a:lnTo>
                                <a:lnTo>
                                  <a:pt x="340" y="192"/>
                                </a:lnTo>
                                <a:close/>
                                <a:moveTo>
                                  <a:pt x="347" y="192"/>
                                </a:moveTo>
                                <a:lnTo>
                                  <a:pt x="344" y="192"/>
                                </a:lnTo>
                                <a:lnTo>
                                  <a:pt x="347" y="194"/>
                                </a:lnTo>
                                <a:lnTo>
                                  <a:pt x="347" y="192"/>
                                </a:lnTo>
                                <a:close/>
                                <a:moveTo>
                                  <a:pt x="1" y="179"/>
                                </a:moveTo>
                                <a:lnTo>
                                  <a:pt x="1" y="181"/>
                                </a:lnTo>
                                <a:lnTo>
                                  <a:pt x="1" y="183"/>
                                </a:lnTo>
                                <a:lnTo>
                                  <a:pt x="1" y="179"/>
                                </a:lnTo>
                                <a:close/>
                                <a:moveTo>
                                  <a:pt x="1" y="8"/>
                                </a:moveTo>
                                <a:lnTo>
                                  <a:pt x="1" y="13"/>
                                </a:lnTo>
                                <a:lnTo>
                                  <a:pt x="1" y="17"/>
                                </a:lnTo>
                                <a:lnTo>
                                  <a:pt x="1" y="20"/>
                                </a:lnTo>
                                <a:lnTo>
                                  <a:pt x="1" y="22"/>
                                </a:lnTo>
                                <a:lnTo>
                                  <a:pt x="3" y="22"/>
                                </a:lnTo>
                                <a:lnTo>
                                  <a:pt x="3" y="22"/>
                                </a:lnTo>
                                <a:lnTo>
                                  <a:pt x="3" y="63"/>
                                </a:lnTo>
                                <a:lnTo>
                                  <a:pt x="4" y="103"/>
                                </a:lnTo>
                                <a:lnTo>
                                  <a:pt x="4" y="105"/>
                                </a:lnTo>
                                <a:lnTo>
                                  <a:pt x="4" y="105"/>
                                </a:lnTo>
                                <a:lnTo>
                                  <a:pt x="3" y="105"/>
                                </a:lnTo>
                                <a:lnTo>
                                  <a:pt x="5" y="140"/>
                                </a:lnTo>
                                <a:lnTo>
                                  <a:pt x="4" y="175"/>
                                </a:lnTo>
                                <a:lnTo>
                                  <a:pt x="4" y="175"/>
                                </a:lnTo>
                                <a:lnTo>
                                  <a:pt x="5" y="174"/>
                                </a:lnTo>
                                <a:lnTo>
                                  <a:pt x="5" y="174"/>
                                </a:lnTo>
                                <a:lnTo>
                                  <a:pt x="5" y="174"/>
                                </a:lnTo>
                                <a:lnTo>
                                  <a:pt x="5" y="175"/>
                                </a:lnTo>
                                <a:lnTo>
                                  <a:pt x="5" y="169"/>
                                </a:lnTo>
                                <a:lnTo>
                                  <a:pt x="5" y="165"/>
                                </a:lnTo>
                                <a:lnTo>
                                  <a:pt x="5" y="160"/>
                                </a:lnTo>
                                <a:lnTo>
                                  <a:pt x="5" y="154"/>
                                </a:lnTo>
                                <a:lnTo>
                                  <a:pt x="5" y="154"/>
                                </a:lnTo>
                                <a:lnTo>
                                  <a:pt x="5" y="153"/>
                                </a:lnTo>
                                <a:lnTo>
                                  <a:pt x="5" y="152"/>
                                </a:lnTo>
                                <a:lnTo>
                                  <a:pt x="5" y="152"/>
                                </a:lnTo>
                                <a:lnTo>
                                  <a:pt x="5" y="152"/>
                                </a:lnTo>
                                <a:lnTo>
                                  <a:pt x="5" y="150"/>
                                </a:lnTo>
                                <a:lnTo>
                                  <a:pt x="5" y="149"/>
                                </a:lnTo>
                                <a:lnTo>
                                  <a:pt x="5" y="148"/>
                                </a:lnTo>
                                <a:lnTo>
                                  <a:pt x="5" y="148"/>
                                </a:lnTo>
                                <a:lnTo>
                                  <a:pt x="5" y="148"/>
                                </a:lnTo>
                                <a:lnTo>
                                  <a:pt x="5" y="149"/>
                                </a:lnTo>
                                <a:lnTo>
                                  <a:pt x="5" y="148"/>
                                </a:lnTo>
                                <a:lnTo>
                                  <a:pt x="5" y="132"/>
                                </a:lnTo>
                                <a:lnTo>
                                  <a:pt x="5" y="116"/>
                                </a:lnTo>
                                <a:lnTo>
                                  <a:pt x="5" y="115"/>
                                </a:lnTo>
                                <a:lnTo>
                                  <a:pt x="5" y="111"/>
                                </a:lnTo>
                                <a:lnTo>
                                  <a:pt x="5" y="107"/>
                                </a:lnTo>
                                <a:lnTo>
                                  <a:pt x="5" y="105"/>
                                </a:lnTo>
                                <a:lnTo>
                                  <a:pt x="7" y="102"/>
                                </a:lnTo>
                                <a:lnTo>
                                  <a:pt x="5" y="99"/>
                                </a:lnTo>
                                <a:lnTo>
                                  <a:pt x="5" y="97"/>
                                </a:lnTo>
                                <a:lnTo>
                                  <a:pt x="5" y="95"/>
                                </a:lnTo>
                                <a:lnTo>
                                  <a:pt x="4" y="8"/>
                                </a:lnTo>
                                <a:lnTo>
                                  <a:pt x="1" y="8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9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1"/>
                                </a:lnTo>
                                <a:lnTo>
                                  <a:pt x="8" y="1"/>
                                </a:lnTo>
                                <a:lnTo>
                                  <a:pt x="8" y="1"/>
                                </a:lnTo>
                                <a:lnTo>
                                  <a:pt x="9" y="3"/>
                                </a:lnTo>
                                <a:lnTo>
                                  <a:pt x="9" y="3"/>
                                </a:lnTo>
                                <a:lnTo>
                                  <a:pt x="9" y="3"/>
                                </a:lnTo>
                                <a:lnTo>
                                  <a:pt x="9" y="4"/>
                                </a:lnTo>
                                <a:lnTo>
                                  <a:pt x="10" y="4"/>
                                </a:lnTo>
                                <a:lnTo>
                                  <a:pt x="16" y="4"/>
                                </a:lnTo>
                                <a:lnTo>
                                  <a:pt x="18" y="4"/>
                                </a:lnTo>
                                <a:lnTo>
                                  <a:pt x="35" y="4"/>
                                </a:lnTo>
                                <a:lnTo>
                                  <a:pt x="38" y="3"/>
                                </a:lnTo>
                                <a:lnTo>
                                  <a:pt x="41" y="3"/>
                                </a:lnTo>
                                <a:lnTo>
                                  <a:pt x="42" y="3"/>
                                </a:lnTo>
                                <a:lnTo>
                                  <a:pt x="41" y="3"/>
                                </a:lnTo>
                                <a:lnTo>
                                  <a:pt x="42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2" y="3"/>
                                </a:lnTo>
                                <a:lnTo>
                                  <a:pt x="59" y="3"/>
                                </a:lnTo>
                                <a:lnTo>
                                  <a:pt x="63" y="3"/>
                                </a:lnTo>
                                <a:lnTo>
                                  <a:pt x="63" y="3"/>
                                </a:lnTo>
                                <a:lnTo>
                                  <a:pt x="67" y="3"/>
                                </a:lnTo>
                                <a:lnTo>
                                  <a:pt x="94" y="4"/>
                                </a:lnTo>
                                <a:lnTo>
                                  <a:pt x="124" y="4"/>
                                </a:lnTo>
                                <a:lnTo>
                                  <a:pt x="135" y="8"/>
                                </a:lnTo>
                                <a:lnTo>
                                  <a:pt x="148" y="10"/>
                                </a:lnTo>
                                <a:lnTo>
                                  <a:pt x="164" y="12"/>
                                </a:lnTo>
                                <a:lnTo>
                                  <a:pt x="178" y="10"/>
                                </a:lnTo>
                                <a:lnTo>
                                  <a:pt x="191" y="9"/>
                                </a:lnTo>
                                <a:lnTo>
                                  <a:pt x="202" y="7"/>
                                </a:lnTo>
                                <a:lnTo>
                                  <a:pt x="216" y="5"/>
                                </a:lnTo>
                                <a:lnTo>
                                  <a:pt x="236" y="3"/>
                                </a:lnTo>
                                <a:lnTo>
                                  <a:pt x="272" y="3"/>
                                </a:lnTo>
                                <a:lnTo>
                                  <a:pt x="338" y="1"/>
                                </a:lnTo>
                                <a:lnTo>
                                  <a:pt x="385" y="3"/>
                                </a:lnTo>
                                <a:lnTo>
                                  <a:pt x="427" y="3"/>
                                </a:lnTo>
                                <a:lnTo>
                                  <a:pt x="450" y="1"/>
                                </a:lnTo>
                                <a:lnTo>
                                  <a:pt x="458" y="1"/>
                                </a:lnTo>
                                <a:lnTo>
                                  <a:pt x="465" y="3"/>
                                </a:lnTo>
                                <a:lnTo>
                                  <a:pt x="471" y="3"/>
                                </a:lnTo>
                                <a:lnTo>
                                  <a:pt x="500" y="3"/>
                                </a:lnTo>
                                <a:lnTo>
                                  <a:pt x="551" y="0"/>
                                </a:lnTo>
                                <a:lnTo>
                                  <a:pt x="555" y="5"/>
                                </a:lnTo>
                                <a:lnTo>
                                  <a:pt x="562" y="12"/>
                                </a:lnTo>
                                <a:lnTo>
                                  <a:pt x="571" y="17"/>
                                </a:lnTo>
                                <a:lnTo>
                                  <a:pt x="580" y="22"/>
                                </a:lnTo>
                                <a:lnTo>
                                  <a:pt x="586" y="25"/>
                                </a:lnTo>
                                <a:lnTo>
                                  <a:pt x="590" y="26"/>
                                </a:lnTo>
                                <a:lnTo>
                                  <a:pt x="590" y="26"/>
                                </a:lnTo>
                                <a:lnTo>
                                  <a:pt x="569" y="4"/>
                                </a:lnTo>
                                <a:lnTo>
                                  <a:pt x="566" y="4"/>
                                </a:lnTo>
                                <a:lnTo>
                                  <a:pt x="571" y="3"/>
                                </a:lnTo>
                                <a:lnTo>
                                  <a:pt x="576" y="1"/>
                                </a:lnTo>
                                <a:lnTo>
                                  <a:pt x="583" y="0"/>
                                </a:lnTo>
                                <a:lnTo>
                                  <a:pt x="592" y="0"/>
                                </a:lnTo>
                                <a:lnTo>
                                  <a:pt x="617" y="3"/>
                                </a:lnTo>
                                <a:lnTo>
                                  <a:pt x="617" y="8"/>
                                </a:lnTo>
                                <a:lnTo>
                                  <a:pt x="615" y="8"/>
                                </a:lnTo>
                                <a:lnTo>
                                  <a:pt x="615" y="64"/>
                                </a:lnTo>
                                <a:lnTo>
                                  <a:pt x="617" y="120"/>
                                </a:lnTo>
                                <a:lnTo>
                                  <a:pt x="615" y="120"/>
                                </a:lnTo>
                                <a:lnTo>
                                  <a:pt x="615" y="157"/>
                                </a:lnTo>
                                <a:lnTo>
                                  <a:pt x="615" y="194"/>
                                </a:lnTo>
                                <a:lnTo>
                                  <a:pt x="590" y="194"/>
                                </a:lnTo>
                                <a:lnTo>
                                  <a:pt x="552" y="194"/>
                                </a:lnTo>
                                <a:lnTo>
                                  <a:pt x="514" y="194"/>
                                </a:lnTo>
                                <a:lnTo>
                                  <a:pt x="476" y="195"/>
                                </a:lnTo>
                                <a:lnTo>
                                  <a:pt x="476" y="195"/>
                                </a:lnTo>
                                <a:lnTo>
                                  <a:pt x="463" y="195"/>
                                </a:lnTo>
                                <a:lnTo>
                                  <a:pt x="453" y="195"/>
                                </a:lnTo>
                                <a:lnTo>
                                  <a:pt x="442" y="195"/>
                                </a:lnTo>
                                <a:lnTo>
                                  <a:pt x="431" y="195"/>
                                </a:lnTo>
                                <a:lnTo>
                                  <a:pt x="431" y="195"/>
                                </a:lnTo>
                                <a:lnTo>
                                  <a:pt x="431" y="195"/>
                                </a:lnTo>
                                <a:lnTo>
                                  <a:pt x="431" y="195"/>
                                </a:lnTo>
                                <a:lnTo>
                                  <a:pt x="391" y="196"/>
                                </a:lnTo>
                                <a:lnTo>
                                  <a:pt x="353" y="198"/>
                                </a:lnTo>
                                <a:lnTo>
                                  <a:pt x="312" y="196"/>
                                </a:lnTo>
                                <a:lnTo>
                                  <a:pt x="268" y="196"/>
                                </a:lnTo>
                                <a:lnTo>
                                  <a:pt x="238" y="196"/>
                                </a:lnTo>
                                <a:lnTo>
                                  <a:pt x="209" y="196"/>
                                </a:lnTo>
                                <a:lnTo>
                                  <a:pt x="181" y="196"/>
                                </a:lnTo>
                                <a:lnTo>
                                  <a:pt x="119" y="195"/>
                                </a:lnTo>
                                <a:lnTo>
                                  <a:pt x="111" y="196"/>
                                </a:lnTo>
                                <a:lnTo>
                                  <a:pt x="105" y="196"/>
                                </a:lnTo>
                                <a:lnTo>
                                  <a:pt x="98" y="196"/>
                                </a:lnTo>
                                <a:lnTo>
                                  <a:pt x="92" y="196"/>
                                </a:lnTo>
                                <a:lnTo>
                                  <a:pt x="86" y="198"/>
                                </a:lnTo>
                                <a:lnTo>
                                  <a:pt x="86" y="196"/>
                                </a:lnTo>
                                <a:lnTo>
                                  <a:pt x="77" y="196"/>
                                </a:lnTo>
                                <a:lnTo>
                                  <a:pt x="60" y="196"/>
                                </a:lnTo>
                                <a:lnTo>
                                  <a:pt x="44" y="196"/>
                                </a:lnTo>
                                <a:lnTo>
                                  <a:pt x="35" y="196"/>
                                </a:lnTo>
                                <a:lnTo>
                                  <a:pt x="26" y="198"/>
                                </a:lnTo>
                                <a:lnTo>
                                  <a:pt x="3" y="198"/>
                                </a:lnTo>
                                <a:lnTo>
                                  <a:pt x="3" y="196"/>
                                </a:lnTo>
                                <a:lnTo>
                                  <a:pt x="3" y="196"/>
                                </a:lnTo>
                                <a:lnTo>
                                  <a:pt x="1" y="196"/>
                                </a:lnTo>
                                <a:lnTo>
                                  <a:pt x="1" y="186"/>
                                </a:lnTo>
                                <a:lnTo>
                                  <a:pt x="1" y="190"/>
                                </a:lnTo>
                                <a:lnTo>
                                  <a:pt x="1" y="194"/>
                                </a:lnTo>
                                <a:lnTo>
                                  <a:pt x="1" y="194"/>
                                </a:lnTo>
                                <a:lnTo>
                                  <a:pt x="1" y="194"/>
                                </a:lnTo>
                                <a:lnTo>
                                  <a:pt x="8" y="194"/>
                                </a:lnTo>
                                <a:lnTo>
                                  <a:pt x="10" y="194"/>
                                </a:lnTo>
                                <a:lnTo>
                                  <a:pt x="14" y="195"/>
                                </a:lnTo>
                                <a:lnTo>
                                  <a:pt x="13" y="195"/>
                                </a:lnTo>
                                <a:lnTo>
                                  <a:pt x="13" y="195"/>
                                </a:lnTo>
                                <a:lnTo>
                                  <a:pt x="16" y="195"/>
                                </a:lnTo>
                                <a:lnTo>
                                  <a:pt x="18" y="194"/>
                                </a:lnTo>
                                <a:lnTo>
                                  <a:pt x="17" y="195"/>
                                </a:lnTo>
                                <a:lnTo>
                                  <a:pt x="44" y="194"/>
                                </a:lnTo>
                                <a:lnTo>
                                  <a:pt x="1" y="194"/>
                                </a:lnTo>
                                <a:lnTo>
                                  <a:pt x="1" y="5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3"/>
                                </a:lnTo>
                                <a:lnTo>
                                  <a:pt x="1" y="1"/>
                                </a:lnTo>
                                <a:lnTo>
                                  <a:pt x="1" y="1"/>
                                </a:lnTo>
                                <a:lnTo>
                                  <a:pt x="3" y="1"/>
                                </a:lnTo>
                                <a:lnTo>
                                  <a:pt x="5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8" name="Figura a mano libera 138"/>
                        <wps:cNvSpPr>
                          <a:spLocks noEditPoints="1"/>
                        </wps:cNvSpPr>
                        <wps:spPr bwMode="auto">
                          <a:xfrm>
                            <a:off x="1009650" y="47625"/>
                            <a:ext cx="990166" cy="310967"/>
                          </a:xfrm>
                          <a:custGeom>
                            <a:avLst/>
                            <a:gdLst>
                              <a:gd name="T0" fmla="*/ 288 w 619"/>
                              <a:gd name="T1" fmla="*/ 191 h 195"/>
                              <a:gd name="T2" fmla="*/ 297 w 619"/>
                              <a:gd name="T3" fmla="*/ 191 h 195"/>
                              <a:gd name="T4" fmla="*/ 341 w 619"/>
                              <a:gd name="T5" fmla="*/ 191 h 195"/>
                              <a:gd name="T6" fmla="*/ 336 w 619"/>
                              <a:gd name="T7" fmla="*/ 191 h 195"/>
                              <a:gd name="T8" fmla="*/ 346 w 619"/>
                              <a:gd name="T9" fmla="*/ 191 h 195"/>
                              <a:gd name="T10" fmla="*/ 619 w 619"/>
                              <a:gd name="T11" fmla="*/ 189 h 195"/>
                              <a:gd name="T12" fmla="*/ 619 w 619"/>
                              <a:gd name="T13" fmla="*/ 189 h 195"/>
                              <a:gd name="T14" fmla="*/ 2 w 619"/>
                              <a:gd name="T15" fmla="*/ 186 h 195"/>
                              <a:gd name="T16" fmla="*/ 4 w 619"/>
                              <a:gd name="T17" fmla="*/ 178 h 195"/>
                              <a:gd name="T18" fmla="*/ 315 w 619"/>
                              <a:gd name="T19" fmla="*/ 0 h 195"/>
                              <a:gd name="T20" fmla="*/ 354 w 619"/>
                              <a:gd name="T21" fmla="*/ 7 h 195"/>
                              <a:gd name="T22" fmla="*/ 436 w 619"/>
                              <a:gd name="T23" fmla="*/ 4 h 195"/>
                              <a:gd name="T24" fmla="*/ 494 w 619"/>
                              <a:gd name="T25" fmla="*/ 6 h 195"/>
                              <a:gd name="T26" fmla="*/ 617 w 619"/>
                              <a:gd name="T27" fmla="*/ 112 h 195"/>
                              <a:gd name="T28" fmla="*/ 616 w 619"/>
                              <a:gd name="T29" fmla="*/ 185 h 195"/>
                              <a:gd name="T30" fmla="*/ 615 w 619"/>
                              <a:gd name="T31" fmla="*/ 188 h 195"/>
                              <a:gd name="T32" fmla="*/ 555 w 619"/>
                              <a:gd name="T33" fmla="*/ 191 h 195"/>
                              <a:gd name="T34" fmla="*/ 477 w 619"/>
                              <a:gd name="T35" fmla="*/ 193 h 195"/>
                              <a:gd name="T36" fmla="*/ 445 w 619"/>
                              <a:gd name="T37" fmla="*/ 193 h 195"/>
                              <a:gd name="T38" fmla="*/ 433 w 619"/>
                              <a:gd name="T39" fmla="*/ 193 h 195"/>
                              <a:gd name="T40" fmla="*/ 354 w 619"/>
                              <a:gd name="T41" fmla="*/ 195 h 195"/>
                              <a:gd name="T42" fmla="*/ 239 w 619"/>
                              <a:gd name="T43" fmla="*/ 194 h 195"/>
                              <a:gd name="T44" fmla="*/ 120 w 619"/>
                              <a:gd name="T45" fmla="*/ 193 h 195"/>
                              <a:gd name="T46" fmla="*/ 100 w 619"/>
                              <a:gd name="T47" fmla="*/ 194 h 195"/>
                              <a:gd name="T48" fmla="*/ 89 w 619"/>
                              <a:gd name="T49" fmla="*/ 194 h 195"/>
                              <a:gd name="T50" fmla="*/ 47 w 619"/>
                              <a:gd name="T51" fmla="*/ 194 h 195"/>
                              <a:gd name="T52" fmla="*/ 4 w 619"/>
                              <a:gd name="T53" fmla="*/ 195 h 195"/>
                              <a:gd name="T54" fmla="*/ 0 w 619"/>
                              <a:gd name="T55" fmla="*/ 190 h 195"/>
                              <a:gd name="T56" fmla="*/ 2 w 619"/>
                              <a:gd name="T57" fmla="*/ 189 h 195"/>
                              <a:gd name="T58" fmla="*/ 4 w 619"/>
                              <a:gd name="T59" fmla="*/ 193 h 195"/>
                              <a:gd name="T60" fmla="*/ 13 w 619"/>
                              <a:gd name="T61" fmla="*/ 191 h 195"/>
                              <a:gd name="T62" fmla="*/ 15 w 619"/>
                              <a:gd name="T63" fmla="*/ 193 h 195"/>
                              <a:gd name="T64" fmla="*/ 18 w 619"/>
                              <a:gd name="T65" fmla="*/ 193 h 195"/>
                              <a:gd name="T66" fmla="*/ 4 w 619"/>
                              <a:gd name="T67" fmla="*/ 189 h 195"/>
                              <a:gd name="T68" fmla="*/ 4 w 619"/>
                              <a:gd name="T69" fmla="*/ 186 h 195"/>
                              <a:gd name="T70" fmla="*/ 4 w 619"/>
                              <a:gd name="T71" fmla="*/ 7 h 195"/>
                              <a:gd name="T72" fmla="*/ 4 w 619"/>
                              <a:gd name="T73" fmla="*/ 12 h 195"/>
                              <a:gd name="T74" fmla="*/ 6 w 619"/>
                              <a:gd name="T75" fmla="*/ 93 h 195"/>
                              <a:gd name="T76" fmla="*/ 5 w 619"/>
                              <a:gd name="T77" fmla="*/ 95 h 195"/>
                              <a:gd name="T78" fmla="*/ 6 w 619"/>
                              <a:gd name="T79" fmla="*/ 165 h 195"/>
                              <a:gd name="T80" fmla="*/ 7 w 619"/>
                              <a:gd name="T81" fmla="*/ 164 h 195"/>
                              <a:gd name="T82" fmla="*/ 7 w 619"/>
                              <a:gd name="T83" fmla="*/ 155 h 195"/>
                              <a:gd name="T84" fmla="*/ 7 w 619"/>
                              <a:gd name="T85" fmla="*/ 144 h 195"/>
                              <a:gd name="T86" fmla="*/ 7 w 619"/>
                              <a:gd name="T87" fmla="*/ 142 h 195"/>
                              <a:gd name="T88" fmla="*/ 7 w 619"/>
                              <a:gd name="T89" fmla="*/ 139 h 195"/>
                              <a:gd name="T90" fmla="*/ 7 w 619"/>
                              <a:gd name="T91" fmla="*/ 138 h 195"/>
                              <a:gd name="T92" fmla="*/ 7 w 619"/>
                              <a:gd name="T93" fmla="*/ 122 h 195"/>
                              <a:gd name="T94" fmla="*/ 7 w 619"/>
                              <a:gd name="T95" fmla="*/ 101 h 195"/>
                              <a:gd name="T96" fmla="*/ 7 w 619"/>
                              <a:gd name="T97" fmla="*/ 92 h 195"/>
                              <a:gd name="T98" fmla="*/ 6 w 619"/>
                              <a:gd name="T99" fmla="*/ 85 h 195"/>
                              <a:gd name="T100" fmla="*/ 43 w 619"/>
                              <a:gd name="T101" fmla="*/ 3 h 195"/>
                              <a:gd name="T102" fmla="*/ 148 w 619"/>
                              <a:gd name="T103" fmla="*/ 2 h 195"/>
                              <a:gd name="T104" fmla="*/ 210 w 619"/>
                              <a:gd name="T105" fmla="*/ 3 h 195"/>
                              <a:gd name="T106" fmla="*/ 259 w 619"/>
                              <a:gd name="T107" fmla="*/ 3 h 195"/>
                              <a:gd name="T108" fmla="*/ 290 w 619"/>
                              <a:gd name="T109" fmla="*/ 2 h 195"/>
                              <a:gd name="T110" fmla="*/ 315 w 619"/>
                              <a:gd name="T111" fmla="*/ 0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619" h="195">
                                <a:moveTo>
                                  <a:pt x="293" y="191"/>
                                </a:moveTo>
                                <a:lnTo>
                                  <a:pt x="284" y="191"/>
                                </a:lnTo>
                                <a:lnTo>
                                  <a:pt x="288" y="191"/>
                                </a:lnTo>
                                <a:lnTo>
                                  <a:pt x="293" y="191"/>
                                </a:lnTo>
                                <a:close/>
                                <a:moveTo>
                                  <a:pt x="299" y="191"/>
                                </a:moveTo>
                                <a:lnTo>
                                  <a:pt x="297" y="191"/>
                                </a:lnTo>
                                <a:lnTo>
                                  <a:pt x="297" y="191"/>
                                </a:lnTo>
                                <a:lnTo>
                                  <a:pt x="299" y="191"/>
                                </a:lnTo>
                                <a:close/>
                                <a:moveTo>
                                  <a:pt x="341" y="191"/>
                                </a:moveTo>
                                <a:lnTo>
                                  <a:pt x="316" y="191"/>
                                </a:lnTo>
                                <a:lnTo>
                                  <a:pt x="331" y="191"/>
                                </a:lnTo>
                                <a:lnTo>
                                  <a:pt x="336" y="191"/>
                                </a:lnTo>
                                <a:lnTo>
                                  <a:pt x="341" y="191"/>
                                </a:lnTo>
                                <a:close/>
                                <a:moveTo>
                                  <a:pt x="348" y="191"/>
                                </a:moveTo>
                                <a:lnTo>
                                  <a:pt x="346" y="191"/>
                                </a:lnTo>
                                <a:lnTo>
                                  <a:pt x="348" y="191"/>
                                </a:lnTo>
                                <a:lnTo>
                                  <a:pt x="348" y="191"/>
                                </a:lnTo>
                                <a:close/>
                                <a:moveTo>
                                  <a:pt x="619" y="189"/>
                                </a:moveTo>
                                <a:lnTo>
                                  <a:pt x="619" y="189"/>
                                </a:lnTo>
                                <a:lnTo>
                                  <a:pt x="619" y="189"/>
                                </a:lnTo>
                                <a:lnTo>
                                  <a:pt x="619" y="189"/>
                                </a:lnTo>
                                <a:close/>
                                <a:moveTo>
                                  <a:pt x="2" y="184"/>
                                </a:moveTo>
                                <a:lnTo>
                                  <a:pt x="2" y="186"/>
                                </a:lnTo>
                                <a:lnTo>
                                  <a:pt x="2" y="186"/>
                                </a:lnTo>
                                <a:lnTo>
                                  <a:pt x="2" y="184"/>
                                </a:lnTo>
                                <a:close/>
                                <a:moveTo>
                                  <a:pt x="2" y="177"/>
                                </a:moveTo>
                                <a:lnTo>
                                  <a:pt x="4" y="178"/>
                                </a:lnTo>
                                <a:lnTo>
                                  <a:pt x="2" y="181"/>
                                </a:lnTo>
                                <a:lnTo>
                                  <a:pt x="2" y="177"/>
                                </a:lnTo>
                                <a:close/>
                                <a:moveTo>
                                  <a:pt x="315" y="0"/>
                                </a:moveTo>
                                <a:lnTo>
                                  <a:pt x="323" y="4"/>
                                </a:lnTo>
                                <a:lnTo>
                                  <a:pt x="336" y="7"/>
                                </a:lnTo>
                                <a:lnTo>
                                  <a:pt x="354" y="7"/>
                                </a:lnTo>
                                <a:lnTo>
                                  <a:pt x="379" y="7"/>
                                </a:lnTo>
                                <a:lnTo>
                                  <a:pt x="407" y="6"/>
                                </a:lnTo>
                                <a:lnTo>
                                  <a:pt x="436" y="4"/>
                                </a:lnTo>
                                <a:lnTo>
                                  <a:pt x="462" y="3"/>
                                </a:lnTo>
                                <a:lnTo>
                                  <a:pt x="480" y="4"/>
                                </a:lnTo>
                                <a:lnTo>
                                  <a:pt x="494" y="6"/>
                                </a:lnTo>
                                <a:lnTo>
                                  <a:pt x="617" y="6"/>
                                </a:lnTo>
                                <a:lnTo>
                                  <a:pt x="617" y="58"/>
                                </a:lnTo>
                                <a:lnTo>
                                  <a:pt x="617" y="112"/>
                                </a:lnTo>
                                <a:lnTo>
                                  <a:pt x="617" y="112"/>
                                </a:lnTo>
                                <a:lnTo>
                                  <a:pt x="617" y="148"/>
                                </a:lnTo>
                                <a:lnTo>
                                  <a:pt x="616" y="185"/>
                                </a:lnTo>
                                <a:lnTo>
                                  <a:pt x="616" y="185"/>
                                </a:lnTo>
                                <a:lnTo>
                                  <a:pt x="616" y="185"/>
                                </a:lnTo>
                                <a:lnTo>
                                  <a:pt x="615" y="188"/>
                                </a:lnTo>
                                <a:lnTo>
                                  <a:pt x="615" y="191"/>
                                </a:lnTo>
                                <a:lnTo>
                                  <a:pt x="591" y="191"/>
                                </a:lnTo>
                                <a:lnTo>
                                  <a:pt x="555" y="191"/>
                                </a:lnTo>
                                <a:lnTo>
                                  <a:pt x="515" y="193"/>
                                </a:lnTo>
                                <a:lnTo>
                                  <a:pt x="477" y="193"/>
                                </a:lnTo>
                                <a:lnTo>
                                  <a:pt x="477" y="193"/>
                                </a:lnTo>
                                <a:lnTo>
                                  <a:pt x="466" y="193"/>
                                </a:lnTo>
                                <a:lnTo>
                                  <a:pt x="455" y="193"/>
                                </a:lnTo>
                                <a:lnTo>
                                  <a:pt x="445" y="193"/>
                                </a:lnTo>
                                <a:lnTo>
                                  <a:pt x="432" y="193"/>
                                </a:lnTo>
                                <a:lnTo>
                                  <a:pt x="433" y="193"/>
                                </a:lnTo>
                                <a:lnTo>
                                  <a:pt x="433" y="193"/>
                                </a:lnTo>
                                <a:lnTo>
                                  <a:pt x="433" y="193"/>
                                </a:lnTo>
                                <a:lnTo>
                                  <a:pt x="394" y="194"/>
                                </a:lnTo>
                                <a:lnTo>
                                  <a:pt x="354" y="195"/>
                                </a:lnTo>
                                <a:lnTo>
                                  <a:pt x="314" y="194"/>
                                </a:lnTo>
                                <a:lnTo>
                                  <a:pt x="271" y="194"/>
                                </a:lnTo>
                                <a:lnTo>
                                  <a:pt x="239" y="194"/>
                                </a:lnTo>
                                <a:lnTo>
                                  <a:pt x="210" y="194"/>
                                </a:lnTo>
                                <a:lnTo>
                                  <a:pt x="183" y="194"/>
                                </a:lnTo>
                                <a:lnTo>
                                  <a:pt x="120" y="193"/>
                                </a:lnTo>
                                <a:lnTo>
                                  <a:pt x="113" y="194"/>
                                </a:lnTo>
                                <a:lnTo>
                                  <a:pt x="107" y="194"/>
                                </a:lnTo>
                                <a:lnTo>
                                  <a:pt x="100" y="194"/>
                                </a:lnTo>
                                <a:lnTo>
                                  <a:pt x="94" y="194"/>
                                </a:lnTo>
                                <a:lnTo>
                                  <a:pt x="89" y="195"/>
                                </a:lnTo>
                                <a:lnTo>
                                  <a:pt x="89" y="194"/>
                                </a:lnTo>
                                <a:lnTo>
                                  <a:pt x="79" y="195"/>
                                </a:lnTo>
                                <a:lnTo>
                                  <a:pt x="62" y="194"/>
                                </a:lnTo>
                                <a:lnTo>
                                  <a:pt x="47" y="194"/>
                                </a:lnTo>
                                <a:lnTo>
                                  <a:pt x="38" y="194"/>
                                </a:lnTo>
                                <a:lnTo>
                                  <a:pt x="28" y="195"/>
                                </a:lnTo>
                                <a:lnTo>
                                  <a:pt x="4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1"/>
                                </a:lnTo>
                                <a:lnTo>
                                  <a:pt x="0" y="190"/>
                                </a:lnTo>
                                <a:lnTo>
                                  <a:pt x="2" y="190"/>
                                </a:lnTo>
                                <a:lnTo>
                                  <a:pt x="2" y="190"/>
                                </a:lnTo>
                                <a:lnTo>
                                  <a:pt x="2" y="189"/>
                                </a:lnTo>
                                <a:lnTo>
                                  <a:pt x="4" y="189"/>
                                </a:lnTo>
                                <a:lnTo>
                                  <a:pt x="4" y="191"/>
                                </a:lnTo>
                                <a:lnTo>
                                  <a:pt x="4" y="193"/>
                                </a:lnTo>
                                <a:lnTo>
                                  <a:pt x="4" y="193"/>
                                </a:lnTo>
                                <a:lnTo>
                                  <a:pt x="10" y="191"/>
                                </a:lnTo>
                                <a:lnTo>
                                  <a:pt x="13" y="191"/>
                                </a:lnTo>
                                <a:lnTo>
                                  <a:pt x="15" y="193"/>
                                </a:lnTo>
                                <a:lnTo>
                                  <a:pt x="14" y="193"/>
                                </a:lnTo>
                                <a:lnTo>
                                  <a:pt x="15" y="193"/>
                                </a:lnTo>
                                <a:lnTo>
                                  <a:pt x="18" y="193"/>
                                </a:lnTo>
                                <a:lnTo>
                                  <a:pt x="19" y="193"/>
                                </a:lnTo>
                                <a:lnTo>
                                  <a:pt x="18" y="193"/>
                                </a:lnTo>
                                <a:lnTo>
                                  <a:pt x="45" y="191"/>
                                </a:lnTo>
                                <a:lnTo>
                                  <a:pt x="4" y="191"/>
                                </a:lnTo>
                                <a:lnTo>
                                  <a:pt x="4" y="189"/>
                                </a:lnTo>
                                <a:lnTo>
                                  <a:pt x="5" y="188"/>
                                </a:lnTo>
                                <a:lnTo>
                                  <a:pt x="5" y="186"/>
                                </a:lnTo>
                                <a:lnTo>
                                  <a:pt x="4" y="186"/>
                                </a:lnTo>
                                <a:lnTo>
                                  <a:pt x="2" y="4"/>
                                </a:lnTo>
                                <a:lnTo>
                                  <a:pt x="4" y="4"/>
                                </a:lnTo>
                                <a:lnTo>
                                  <a:pt x="4" y="7"/>
                                </a:lnTo>
                                <a:lnTo>
                                  <a:pt x="4" y="10"/>
                                </a:lnTo>
                                <a:lnTo>
                                  <a:pt x="4" y="12"/>
                                </a:lnTo>
                                <a:lnTo>
                                  <a:pt x="4" y="12"/>
                                </a:lnTo>
                                <a:lnTo>
                                  <a:pt x="5" y="12"/>
                                </a:lnTo>
                                <a:lnTo>
                                  <a:pt x="5" y="53"/>
                                </a:lnTo>
                                <a:lnTo>
                                  <a:pt x="6" y="93"/>
                                </a:lnTo>
                                <a:lnTo>
                                  <a:pt x="6" y="95"/>
                                </a:lnTo>
                                <a:lnTo>
                                  <a:pt x="5" y="95"/>
                                </a:lnTo>
                                <a:lnTo>
                                  <a:pt x="5" y="95"/>
                                </a:lnTo>
                                <a:lnTo>
                                  <a:pt x="6" y="130"/>
                                </a:lnTo>
                                <a:lnTo>
                                  <a:pt x="6" y="165"/>
                                </a:lnTo>
                                <a:lnTo>
                                  <a:pt x="6" y="165"/>
                                </a:lnTo>
                                <a:lnTo>
                                  <a:pt x="6" y="164"/>
                                </a:lnTo>
                                <a:lnTo>
                                  <a:pt x="7" y="164"/>
                                </a:lnTo>
                                <a:lnTo>
                                  <a:pt x="7" y="164"/>
                                </a:lnTo>
                                <a:lnTo>
                                  <a:pt x="7" y="165"/>
                                </a:lnTo>
                                <a:lnTo>
                                  <a:pt x="7" y="159"/>
                                </a:lnTo>
                                <a:lnTo>
                                  <a:pt x="7" y="155"/>
                                </a:lnTo>
                                <a:lnTo>
                                  <a:pt x="6" y="150"/>
                                </a:lnTo>
                                <a:lnTo>
                                  <a:pt x="7" y="144"/>
                                </a:lnTo>
                                <a:lnTo>
                                  <a:pt x="7" y="144"/>
                                </a:lnTo>
                                <a:lnTo>
                                  <a:pt x="7" y="143"/>
                                </a:lnTo>
                                <a:lnTo>
                                  <a:pt x="7" y="142"/>
                                </a:lnTo>
                                <a:lnTo>
                                  <a:pt x="7" y="142"/>
                                </a:lnTo>
                                <a:lnTo>
                                  <a:pt x="6" y="142"/>
                                </a:lnTo>
                                <a:lnTo>
                                  <a:pt x="6" y="140"/>
                                </a:lnTo>
                                <a:lnTo>
                                  <a:pt x="7" y="139"/>
                                </a:lnTo>
                                <a:lnTo>
                                  <a:pt x="7" y="138"/>
                                </a:lnTo>
                                <a:lnTo>
                                  <a:pt x="7" y="138"/>
                                </a:lnTo>
                                <a:lnTo>
                                  <a:pt x="7" y="138"/>
                                </a:lnTo>
                                <a:lnTo>
                                  <a:pt x="7" y="139"/>
                                </a:lnTo>
                                <a:lnTo>
                                  <a:pt x="7" y="138"/>
                                </a:lnTo>
                                <a:lnTo>
                                  <a:pt x="7" y="122"/>
                                </a:lnTo>
                                <a:lnTo>
                                  <a:pt x="6" y="106"/>
                                </a:lnTo>
                                <a:lnTo>
                                  <a:pt x="7" y="105"/>
                                </a:lnTo>
                                <a:lnTo>
                                  <a:pt x="7" y="101"/>
                                </a:lnTo>
                                <a:lnTo>
                                  <a:pt x="7" y="97"/>
                                </a:lnTo>
                                <a:lnTo>
                                  <a:pt x="7" y="95"/>
                                </a:lnTo>
                                <a:lnTo>
                                  <a:pt x="7" y="92"/>
                                </a:lnTo>
                                <a:lnTo>
                                  <a:pt x="7" y="89"/>
                                </a:lnTo>
                                <a:lnTo>
                                  <a:pt x="7" y="87"/>
                                </a:lnTo>
                                <a:lnTo>
                                  <a:pt x="6" y="85"/>
                                </a:lnTo>
                                <a:lnTo>
                                  <a:pt x="6" y="4"/>
                                </a:lnTo>
                                <a:lnTo>
                                  <a:pt x="13" y="4"/>
                                </a:lnTo>
                                <a:lnTo>
                                  <a:pt x="43" y="3"/>
                                </a:lnTo>
                                <a:lnTo>
                                  <a:pt x="74" y="0"/>
                                </a:lnTo>
                                <a:lnTo>
                                  <a:pt x="95" y="2"/>
                                </a:lnTo>
                                <a:lnTo>
                                  <a:pt x="148" y="2"/>
                                </a:lnTo>
                                <a:lnTo>
                                  <a:pt x="163" y="3"/>
                                </a:lnTo>
                                <a:lnTo>
                                  <a:pt x="180" y="3"/>
                                </a:lnTo>
                                <a:lnTo>
                                  <a:pt x="210" y="3"/>
                                </a:lnTo>
                                <a:lnTo>
                                  <a:pt x="242" y="2"/>
                                </a:lnTo>
                                <a:lnTo>
                                  <a:pt x="257" y="3"/>
                                </a:lnTo>
                                <a:lnTo>
                                  <a:pt x="259" y="3"/>
                                </a:lnTo>
                                <a:lnTo>
                                  <a:pt x="265" y="2"/>
                                </a:lnTo>
                                <a:lnTo>
                                  <a:pt x="277" y="2"/>
                                </a:lnTo>
                                <a:lnTo>
                                  <a:pt x="290" y="2"/>
                                </a:lnTo>
                                <a:lnTo>
                                  <a:pt x="302" y="0"/>
                                </a:lnTo>
                                <a:lnTo>
                                  <a:pt x="311" y="0"/>
                                </a:lnTo>
                                <a:lnTo>
                                  <a:pt x="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86" name="Trama" descr="Trama di sfond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39915" cy="401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392DD1" id="Intestazioni tabella artistica della griglia del calendario " o:spid="_x0000_s1026" style="position:absolute;margin-left:-3pt;margin-top:-27.5pt;width:546.45pt;height:31.65pt;z-index:-251655168" coordsize="69399,4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">
                <v:shape id="Figura a mano libera 131" o:spid="_x0000_s1027" style="position:absolute;left:59340;top:381;width:9886;height:3109;visibility:visible;mso-wrap-style:square;v-text-anchor:top" coordsize="618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11607c [2404]" stroked="f" strokeweight="0">
                  <v:path arrowok="t" o:connecttype="custom" o:connectlocs="521477,3189;529475,3189;511879,3189;518277,3189;433497,3189;433497,3189;444695,3189;465490,3189;521477,0;622253,7974;678239,19136;737425,14352;812608,12758;934179,4784;985367,304588;988566,307778;985367,309372;982168,310967;974169,310967;974169,310967;974169,309372;972570,309372;972570,307778;929380,307778;924581,309372;921382,307778;918183,307778;902186,307778;886190,307778;838202,307778;460691,309372;303928,307778;243142,307778;187156,307778;57586,309372;0,309372;0,243989;3199,183391;0,4784;23994,6379;63985,11163;142366,4784;209550,3189;257539,7974;315125,4784;411103,0" o:connectangles="0,0,0,0,0,0,0,0,0,0,0,0,0,0,0,0,0,0,0,0,0,0,0,0,0,0,0,0,0,0,0,0,0,0,0,0,0,0,0,0,0,0,0,0,0,0"/>
                  <o:lock v:ext="edit" verticies="t"/>
                </v:shape>
                <v:shape id="Figura a mano libera 132" o:spid="_x0000_s1028" style="position:absolute;left:285;top:381;width:9886;height:3125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11607c [2404]" stroked="f" strokeweight="0">
                  <v:path arrowok="t" o:connecttype="custom" o:connectlocs="521477,4784;529475,4784;510279,4784;516678,4784;433497,4784;433497,4784;443095,4784;465490,4784;651046,0;689437,6379;711832,0;807809,0;827004,0;868594,6379;922982,1595;916583,4784;970970,6379;983767,306182;988566,309372;983767,310966;982168,312561;974169,312561;974169,312561;974169,310966;970970,310966;970970,309372;929380,309372;922982,310966;921382,309372;916583,309372;902186,309372;886190,309372;838202,309372;460691,310966;303928,309372;243142,309372;185556,309372;55987,310966;0,310966;0,245584;1600,184985;9598,181796;14397,100466;25594,25515;33592,28705;35192,25515;35192,22326;36791,15947;47989,9568;62385,6379;142366,1595;190355,14352;191955,22326;190355,22326;182357,25515;196753,27110;235144,7973;571065,0" o:connectangles="0,0,0,0,0,0,0,0,0,0,0,0,0,0,0,0,0,0,0,0,0,0,0,0,0,0,0,0,0,0,0,0,0,0,0,0,0,0,0,0,0,0,0,0,0,0,0,0,0,0,0,0,0,0,0,0,0,0"/>
                  <o:lock v:ext="edit" verticies="t"/>
                </v:shape>
                <v:shape id="Figura a mano libera 133" o:spid="_x0000_s1029" style="position:absolute;left:39624;top:381;width:9885;height:3125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11607c [2404]" stroked="f" strokeweight="0">
                  <v:path arrowok="t" o:connecttype="custom" o:connectlocs="379110,6379;427099,9568;484685,7973;534274,6379;985367,6379;988566,306182;985367,309372;983767,312561;977369,312561;970970,312561;975769,312561;972570,310966;972570,310966;969371,309372;927780,309372;921382,309372;918183,309372;910185,309372;894188,309372;887790,310966;550270,309372;369513,309372;273535,309372;233545,309372;121571,310966;1600,310966;0,309372;1600,184985;1600,95682;0,4784;1600,4784;116772,1595;190355,4784;270336,6379;335920,4784;367913,0" o:connectangles="0,0,0,0,0,0,0,0,0,0,0,0,0,0,0,0,0,0,0,0,0,0,0,0,0,0,0,0,0,0,0,0,0,0,0,0"/>
                </v:shape>
                <v:shape id="Figura a mano libera 134" o:spid="_x0000_s1030" style="position:absolute;left:19907;top:381;width:9949;height:3141;visibility:visible;mso-wrap-style:square;v-text-anchor:top" coordsize="62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11607c [2404]" stroked="f" strokeweight="0">
                  <v:path arrowok="t" o:connecttype="custom" o:connectlocs="993365,6379;993365,148307;994965,156281;993365,167444;993365,177012;994965,205716;994965,231232;993365,231232;993365,236016;993365,237610;994965,239205;993365,239205;993365,256747;994965,272694;993365,272694;993365,272694;993365,216879;990166,161065;990166,94087;988567,31894;986967,27110;986967,14352;986967,6379;980568,6379;967771,4784;966172,4784;962973,4784;986967,6379;988567,309372;988567,310967;986967,312561;978969,314156;972570,314156;975770,312561;974170,310967;974170,310967;969371,309372;927781,310967;921382,310967;919783,309372;913384,309372;895788,310967;887790,310967;553469,309372;371112,309372;275135,310967;235144,309372;121571,310967;4799,310967;0,309372;1600,188175;1600,100466;454293,12758;918183,15947;932580,1595;986967,0" o:connectangles="0,0,0,0,0,0,0,0,0,0,0,0,0,0,0,0,0,0,0,0,0,0,0,0,0,0,0,0,0,0,0,0,0,0,0,0,0,0,0,0,0,0,0,0,0,0,0,0,0,0,0,0,0,0,0,0"/>
                </v:shape>
                <v:shape id="Figura a mano libera 135" o:spid="_x0000_s1031" style="position:absolute;left:29718;top:381;width:9901;height:3125;visibility:visible;mso-wrap-style:square;v-text-anchor:top" coordsize="61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8ed6ef [1300]" strokecolor="#55c2e7 [1940]" strokeweight="0">
                  <v:path arrowok="t" o:connecttype="custom" o:connectlocs="460691,307777;475088,307777;547071,307777;539073,307777;553469,307777;4799,295019;4799,295019;4799,290235;932580,3189;990166,3189;986967,3189;988566,183390;986967,304588;983768,302993;887790,307777;764619,309372;711832,309372;692636,309372;567866,312561;383909,310966;193554,309372;161562,310966;142366,310966;73583,310966;6398,312561;1600,310966;6398,307777;25594,309372;27194,309372;73583,307777;6398,304588;4799,4784;4799,4784;4799,12758;6398,27110;7998,92493;7998,159470;11197,271099;11197,269504;12797,263125;11197,237610;12797,236015;11197,234421;12797,229637;12797,229637;11197,175417;12797,159470;11197,146712;25594,11163;60786,23920;59186,27110;51188,38273;102376,12758;438296,3189;684638,3189;747023,3189;873394,0" o:connectangles="0,0,0,0,0,0,0,0,0,0,0,0,0,0,0,0,0,0,0,0,0,0,0,0,0,0,0,0,0,0,0,0,0,0,0,0,0,0,0,0,0,0,0,0,0,0,0,0,0,0,0,0,0,0,0,0,0"/>
                  <o:lock v:ext="edit" verticies="t"/>
                </v:shape>
                <v:shape id="Figura a mano libera 137" o:spid="_x0000_s1032" style="position:absolute;left:49434;top:285;width:9870;height:3158;visibility:visible;mso-wrap-style:square;v-text-anchor:top" coordsize="617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8ed6ef [1300]" strokecolor="#55c2e7 [1940]" strokeweight="0">
                  <v:path arrowok="t" o:connecttype="custom" o:connectlocs="465490,309372;476687,309372;535873,309372;555069,309372;1600,291830;1600,27110;4799,35083;6398,167444;6398,279073;7998,279073;7998,245584;7998,242395;7998,236016;7998,236016;7998,177012;7998,157876;1600,12758;12797,1595;14397,4784;25594,6379;65585,4784;70383,6379;100776,4784;198353,6379;284733,15947;377511,4784;683039,4784;753422,4784;898988,19136;943777,41462;913384,4784;986967,4784;986967,191364;943777,309372;761420,310967;689437,310967;625452,312562;380710,312562;177558,312562;137568,315751;70383,312562;4799,312562;1600,302993;12797,309372;20795,310967;70383,309372;0,6379;4799,1595" o:connectangles="0,0,0,0,0,0,0,0,0,0,0,0,0,0,0,0,0,0,0,0,0,0,0,0,0,0,0,0,0,0,0,0,0,0,0,0,0,0,0,0,0,0,0,0,0,0,0,0"/>
                  <o:lock v:ext="edit" verticies="t"/>
                </v:shape>
                <v:shape id="Figura a mano libera 138" o:spid="_x0000_s1033" style="position:absolute;left:10096;top:476;width:9902;height:3109;visibility:visible;mso-wrap-style:square;v-text-anchor:top" coordsize="619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8ed6ef [1300]" strokecolor="#55c2e7 [1940]" strokeweight="0">
                  <v:path arrowok="t" o:connecttype="custom" o:connectlocs="460691,304588;475088,304588;545471,304588;537473,304588;553469,304588;990166,301399;990166,301399;3199,296615;6398,283857;503881,0;566266,11163;697435,6379;790213,9568;986967,178607;985367,295020;983768,299804;887790,304588;763020,307778;711832,307778;692636,307778;566266,310967;382310,309372;191955,307778;159962,309372;142366,309372;75182,309372;6398,310967;0,302993;3199,301399;6398,307778;20795,304588;23994,307778;28793,307778;6398,301399;6398,296615;6398,11163;6398,19136;9598,148307;7998,151497;9598,263126;11197,261531;11197,247179;11197,229637;11197,226448;11197,221664;11197,220069;11197,194554;11197,161065;11197,146713;9598,135550;68784,4784;236744,3189;335921,4784;414302,4784;463890,3189;503881,0" o:connectangles="0,0,0,0,0,0,0,0,0,0,0,0,0,0,0,0,0,0,0,0,0,0,0,0,0,0,0,0,0,0,0,0,0,0,0,0,0,0,0,0,0,0,0,0,0,0,0,0,0,0,0,0,0,0,0,0"/>
                  <o:lock v:ext="edit" verticies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Trama" o:spid="_x0000_s1034" type="#_x0000_t75" alt="Trama di sfondo" style="position:absolute;width:69399;height:4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">
                  <v:imagedata r:id="rId9" o:title="Trama di sfondo"/>
                </v:shape>
              </v:group>
            </w:pict>
          </mc:Fallback>
        </mc:AlternateContent>
      </w:r>
    </w:p>
    <w:tbl>
      <w:tblPr>
        <w:tblW w:w="10800" w:type="dxa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Tabella layout calendario"/>
      </w:tblPr>
      <w:tblGrid>
        <w:gridCol w:w="1196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34"/>
      </w:tblGrid>
      <w:tr w:rsidR="00F154D0" w:rsidRPr="00C0393F" w14:paraId="030A0F3E" w14:textId="77777777" w:rsidTr="00A53E62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30A0F30" w14:textId="77777777" w:rsidR="00F154D0" w:rsidRPr="00C0393F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31" w14:textId="14DEDCF7" w:rsidR="00F154D0" w:rsidRPr="00C0393F" w:rsidRDefault="004562B5">
            <w:pPr>
              <w:pStyle w:val="Date1"/>
              <w:rPr>
                <w:noProof/>
              </w:rPr>
            </w:pP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 IF </w:instrText>
            </w: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 DocVariable MonthStart \@ dddd </w:instrText>
            </w:r>
            <w:r w:rsidRPr="00C0393F">
              <w:rPr>
                <w:noProof/>
                <w:lang w:bidi="it-IT"/>
              </w:rPr>
              <w:fldChar w:fldCharType="separate"/>
            </w:r>
            <w:r w:rsidR="00A53E62" w:rsidRPr="00C0393F">
              <w:rPr>
                <w:noProof/>
                <w:lang w:bidi="it-IT"/>
              </w:rPr>
              <w:instrText>sabato</w:instrText>
            </w:r>
            <w:r w:rsidRPr="00C0393F">
              <w:rPr>
                <w:noProof/>
                <w:lang w:bidi="it-IT"/>
              </w:rPr>
              <w:fldChar w:fldCharType="end"/>
            </w:r>
            <w:r w:rsidRPr="00C0393F">
              <w:rPr>
                <w:noProof/>
                <w:lang w:bidi="it-IT"/>
              </w:rPr>
              <w:instrText xml:space="preserve"> = "</w:instrText>
            </w:r>
            <w:r w:rsidR="000A0C2B" w:rsidRPr="00C0393F">
              <w:rPr>
                <w:noProof/>
                <w:lang w:bidi="it-IT"/>
              </w:rPr>
              <w:instrText>lunedì</w:instrText>
            </w:r>
            <w:r w:rsidRPr="00C0393F">
              <w:rPr>
                <w:noProof/>
                <w:lang w:bidi="it-IT"/>
              </w:rPr>
              <w:instrText>" 1 ""</w:instrText>
            </w:r>
            <w:r w:rsidRPr="00C0393F">
              <w:rPr>
                <w:noProof/>
                <w:lang w:bidi="it-IT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32" w14:textId="77777777" w:rsidR="00F154D0" w:rsidRPr="00C0393F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33" w14:textId="157C3F9B" w:rsidR="00F154D0" w:rsidRPr="00C0393F" w:rsidRDefault="004562B5">
            <w:pPr>
              <w:pStyle w:val="Date1"/>
              <w:rPr>
                <w:noProof/>
              </w:rPr>
            </w:pP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 IF </w:instrText>
            </w: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 DocVariable MonthStart \@ dddd </w:instrText>
            </w:r>
            <w:r w:rsidRPr="00C0393F">
              <w:rPr>
                <w:noProof/>
                <w:lang w:bidi="it-IT"/>
              </w:rPr>
              <w:fldChar w:fldCharType="separate"/>
            </w:r>
            <w:r w:rsidR="00A53E62" w:rsidRPr="00C0393F">
              <w:rPr>
                <w:noProof/>
                <w:lang w:bidi="it-IT"/>
              </w:rPr>
              <w:instrText>sabato</w:instrText>
            </w:r>
            <w:r w:rsidRPr="00C0393F">
              <w:rPr>
                <w:noProof/>
                <w:lang w:bidi="it-IT"/>
              </w:rPr>
              <w:fldChar w:fldCharType="end"/>
            </w:r>
            <w:r w:rsidRPr="00C0393F">
              <w:rPr>
                <w:noProof/>
                <w:lang w:bidi="it-IT"/>
              </w:rPr>
              <w:instrText xml:space="preserve"> = "</w:instrText>
            </w:r>
            <w:r w:rsidR="000A0C2B" w:rsidRPr="00C0393F">
              <w:rPr>
                <w:noProof/>
                <w:lang w:bidi="it-IT"/>
              </w:rPr>
              <w:instrText>martedì</w:instrText>
            </w:r>
            <w:r w:rsidRPr="00C0393F">
              <w:rPr>
                <w:noProof/>
                <w:lang w:bidi="it-IT"/>
              </w:rPr>
              <w:instrText xml:space="preserve">" 1 </w:instrText>
            </w: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 IF </w:instrText>
            </w: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 =B1 </w:instrText>
            </w:r>
            <w:r w:rsidRPr="00C0393F">
              <w:rPr>
                <w:noProof/>
                <w:lang w:bidi="it-IT"/>
              </w:rPr>
              <w:fldChar w:fldCharType="separate"/>
            </w:r>
            <w:r w:rsidR="00A53E62" w:rsidRPr="00C0393F">
              <w:rPr>
                <w:noProof/>
                <w:lang w:bidi="it-IT"/>
              </w:rPr>
              <w:instrText>0</w:instrText>
            </w:r>
            <w:r w:rsidRPr="00C0393F">
              <w:rPr>
                <w:noProof/>
                <w:lang w:bidi="it-IT"/>
              </w:rPr>
              <w:fldChar w:fldCharType="end"/>
            </w:r>
            <w:r w:rsidRPr="00C0393F">
              <w:rPr>
                <w:noProof/>
                <w:lang w:bidi="it-IT"/>
              </w:rPr>
              <w:instrText xml:space="preserve"> &lt;&gt; 0 </w:instrText>
            </w: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 =B1+1 </w:instrText>
            </w:r>
            <w:r w:rsidRPr="00C0393F">
              <w:rPr>
                <w:noProof/>
                <w:lang w:bidi="it-IT"/>
              </w:rPr>
              <w:fldChar w:fldCharType="separate"/>
            </w:r>
            <w:r w:rsidRPr="00C0393F">
              <w:rPr>
                <w:noProof/>
                <w:lang w:bidi="it-IT"/>
              </w:rPr>
              <w:instrText>2</w:instrText>
            </w:r>
            <w:r w:rsidRPr="00C0393F">
              <w:rPr>
                <w:noProof/>
                <w:lang w:bidi="it-IT"/>
              </w:rPr>
              <w:fldChar w:fldCharType="end"/>
            </w:r>
            <w:r w:rsidRPr="00C0393F">
              <w:rPr>
                <w:noProof/>
                <w:lang w:bidi="it-IT"/>
              </w:rPr>
              <w:instrText xml:space="preserve"> "" </w:instrText>
            </w:r>
            <w:r w:rsidRPr="00C0393F">
              <w:rPr>
                <w:noProof/>
                <w:lang w:bidi="it-IT"/>
              </w:rPr>
              <w:fldChar w:fldCharType="end"/>
            </w:r>
            <w:r w:rsidRPr="00C0393F">
              <w:rPr>
                <w:noProof/>
                <w:lang w:bidi="it-IT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34" w14:textId="77777777" w:rsidR="00F154D0" w:rsidRPr="00C0393F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35" w14:textId="2EEA452B" w:rsidR="00F154D0" w:rsidRPr="00C0393F" w:rsidRDefault="004562B5">
            <w:pPr>
              <w:pStyle w:val="Date1"/>
              <w:rPr>
                <w:noProof/>
              </w:rPr>
            </w:pP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 IF </w:instrText>
            </w: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 DocVariable MonthStart \@ dddd </w:instrText>
            </w:r>
            <w:r w:rsidRPr="00C0393F">
              <w:rPr>
                <w:noProof/>
                <w:lang w:bidi="it-IT"/>
              </w:rPr>
              <w:fldChar w:fldCharType="separate"/>
            </w:r>
            <w:r w:rsidR="00A53E62" w:rsidRPr="00C0393F">
              <w:rPr>
                <w:noProof/>
                <w:lang w:bidi="it-IT"/>
              </w:rPr>
              <w:instrText>sabato</w:instrText>
            </w:r>
            <w:r w:rsidRPr="00C0393F">
              <w:rPr>
                <w:noProof/>
                <w:lang w:bidi="it-IT"/>
              </w:rPr>
              <w:fldChar w:fldCharType="end"/>
            </w:r>
            <w:r w:rsidRPr="00C0393F">
              <w:rPr>
                <w:noProof/>
                <w:lang w:bidi="it-IT"/>
              </w:rPr>
              <w:instrText xml:space="preserve"> = "</w:instrText>
            </w:r>
            <w:r w:rsidR="000A0C2B" w:rsidRPr="00C0393F">
              <w:rPr>
                <w:noProof/>
                <w:lang w:bidi="it-IT"/>
              </w:rPr>
              <w:instrText>mercoledì</w:instrText>
            </w:r>
            <w:r w:rsidRPr="00C0393F">
              <w:rPr>
                <w:noProof/>
                <w:lang w:bidi="it-IT"/>
              </w:rPr>
              <w:instrText xml:space="preserve">" 1 </w:instrText>
            </w: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 IF </w:instrText>
            </w: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 =D1 </w:instrText>
            </w:r>
            <w:r w:rsidRPr="00C0393F">
              <w:rPr>
                <w:noProof/>
                <w:lang w:bidi="it-IT"/>
              </w:rPr>
              <w:fldChar w:fldCharType="separate"/>
            </w:r>
            <w:r w:rsidR="00A53E62" w:rsidRPr="00C0393F">
              <w:rPr>
                <w:noProof/>
                <w:lang w:bidi="it-IT"/>
              </w:rPr>
              <w:instrText>0</w:instrText>
            </w:r>
            <w:r w:rsidRPr="00C0393F">
              <w:rPr>
                <w:noProof/>
                <w:lang w:bidi="it-IT"/>
              </w:rPr>
              <w:fldChar w:fldCharType="end"/>
            </w:r>
            <w:r w:rsidRPr="00C0393F">
              <w:rPr>
                <w:noProof/>
                <w:lang w:bidi="it-IT"/>
              </w:rPr>
              <w:instrText xml:space="preserve"> &lt;&gt; 0 </w:instrText>
            </w: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 =D1+1 </w:instrText>
            </w:r>
            <w:r w:rsidRPr="00C0393F">
              <w:rPr>
                <w:noProof/>
                <w:lang w:bidi="it-IT"/>
              </w:rPr>
              <w:fldChar w:fldCharType="separate"/>
            </w:r>
            <w:r w:rsidR="006B5A63" w:rsidRPr="00C0393F">
              <w:rPr>
                <w:noProof/>
                <w:lang w:bidi="it-IT"/>
              </w:rPr>
              <w:instrText>2</w:instrText>
            </w:r>
            <w:r w:rsidRPr="00C0393F">
              <w:rPr>
                <w:noProof/>
                <w:lang w:bidi="it-IT"/>
              </w:rPr>
              <w:fldChar w:fldCharType="end"/>
            </w:r>
            <w:r w:rsidRPr="00C0393F">
              <w:rPr>
                <w:noProof/>
                <w:lang w:bidi="it-IT"/>
              </w:rPr>
              <w:instrText xml:space="preserve"> "" </w:instrText>
            </w:r>
            <w:r w:rsidRPr="00C0393F">
              <w:rPr>
                <w:noProof/>
                <w:lang w:bidi="it-IT"/>
              </w:rPr>
              <w:fldChar w:fldCharType="end"/>
            </w:r>
            <w:r w:rsidRPr="00C0393F">
              <w:rPr>
                <w:noProof/>
                <w:lang w:bidi="it-IT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36" w14:textId="77777777" w:rsidR="00F154D0" w:rsidRPr="00C0393F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37" w14:textId="1FACCD34" w:rsidR="00F154D0" w:rsidRPr="00C0393F" w:rsidRDefault="004562B5">
            <w:pPr>
              <w:pStyle w:val="Date1"/>
              <w:rPr>
                <w:noProof/>
              </w:rPr>
            </w:pP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 IF </w:instrText>
            </w: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 DocVariable MonthStart \@ dddd </w:instrText>
            </w:r>
            <w:r w:rsidRPr="00C0393F">
              <w:rPr>
                <w:noProof/>
                <w:lang w:bidi="it-IT"/>
              </w:rPr>
              <w:fldChar w:fldCharType="separate"/>
            </w:r>
            <w:r w:rsidR="00A53E62" w:rsidRPr="00C0393F">
              <w:rPr>
                <w:noProof/>
                <w:lang w:bidi="it-IT"/>
              </w:rPr>
              <w:instrText>sabato</w:instrText>
            </w:r>
            <w:r w:rsidRPr="00C0393F">
              <w:rPr>
                <w:noProof/>
                <w:lang w:bidi="it-IT"/>
              </w:rPr>
              <w:fldChar w:fldCharType="end"/>
            </w:r>
            <w:r w:rsidRPr="00C0393F">
              <w:rPr>
                <w:noProof/>
                <w:lang w:bidi="it-IT"/>
              </w:rPr>
              <w:instrText xml:space="preserve"> = "</w:instrText>
            </w:r>
            <w:r w:rsidR="00F03C26" w:rsidRPr="00C0393F">
              <w:rPr>
                <w:noProof/>
                <w:lang w:bidi="it-IT"/>
              </w:rPr>
              <w:instrText>giovedì</w:instrText>
            </w:r>
            <w:r w:rsidRPr="00C0393F">
              <w:rPr>
                <w:noProof/>
                <w:lang w:bidi="it-IT"/>
              </w:rPr>
              <w:instrText xml:space="preserve">" 1 </w:instrText>
            </w: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 IF </w:instrText>
            </w: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 =F1 </w:instrText>
            </w:r>
            <w:r w:rsidRPr="00C0393F">
              <w:rPr>
                <w:noProof/>
                <w:lang w:bidi="it-IT"/>
              </w:rPr>
              <w:fldChar w:fldCharType="separate"/>
            </w:r>
            <w:r w:rsidR="00A53E62" w:rsidRPr="00C0393F">
              <w:rPr>
                <w:noProof/>
                <w:lang w:bidi="it-IT"/>
              </w:rPr>
              <w:instrText>0</w:instrText>
            </w:r>
            <w:r w:rsidRPr="00C0393F">
              <w:rPr>
                <w:noProof/>
                <w:lang w:bidi="it-IT"/>
              </w:rPr>
              <w:fldChar w:fldCharType="end"/>
            </w:r>
            <w:r w:rsidRPr="00C0393F">
              <w:rPr>
                <w:noProof/>
                <w:lang w:bidi="it-IT"/>
              </w:rPr>
              <w:instrText xml:space="preserve"> &lt;&gt; 0 </w:instrText>
            </w: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 =F1+1 </w:instrText>
            </w:r>
            <w:r w:rsidRPr="00C0393F">
              <w:rPr>
                <w:noProof/>
                <w:lang w:bidi="it-IT"/>
              </w:rPr>
              <w:fldChar w:fldCharType="separate"/>
            </w:r>
            <w:r w:rsidR="006B5A63" w:rsidRPr="00C0393F">
              <w:rPr>
                <w:noProof/>
                <w:lang w:bidi="it-IT"/>
              </w:rPr>
              <w:instrText>3</w:instrText>
            </w:r>
            <w:r w:rsidRPr="00C0393F">
              <w:rPr>
                <w:noProof/>
                <w:lang w:bidi="it-IT"/>
              </w:rPr>
              <w:fldChar w:fldCharType="end"/>
            </w:r>
            <w:r w:rsidRPr="00C0393F">
              <w:rPr>
                <w:noProof/>
                <w:lang w:bidi="it-IT"/>
              </w:rPr>
              <w:instrText xml:space="preserve"> "" </w:instrText>
            </w:r>
            <w:r w:rsidRPr="00C0393F">
              <w:rPr>
                <w:noProof/>
                <w:lang w:bidi="it-IT"/>
              </w:rPr>
              <w:fldChar w:fldCharType="end"/>
            </w:r>
            <w:r w:rsidRPr="00C0393F">
              <w:rPr>
                <w:noProof/>
                <w:lang w:bidi="it-IT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38" w14:textId="2902C15D" w:rsidR="00F154D0" w:rsidRPr="00C0393F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39" w14:textId="7A5B5F95" w:rsidR="00F154D0" w:rsidRPr="00C0393F" w:rsidRDefault="004562B5">
            <w:pPr>
              <w:pStyle w:val="Date1"/>
              <w:rPr>
                <w:noProof/>
              </w:rPr>
            </w:pP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 IF </w:instrText>
            </w: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 DocVariable MonthStart \@ dddd </w:instrText>
            </w:r>
            <w:r w:rsidRPr="00C0393F">
              <w:rPr>
                <w:noProof/>
                <w:lang w:bidi="it-IT"/>
              </w:rPr>
              <w:fldChar w:fldCharType="separate"/>
            </w:r>
            <w:r w:rsidR="00A53E62" w:rsidRPr="00C0393F">
              <w:rPr>
                <w:noProof/>
                <w:lang w:bidi="it-IT"/>
              </w:rPr>
              <w:instrText>sabato</w:instrText>
            </w:r>
            <w:r w:rsidRPr="00C0393F">
              <w:rPr>
                <w:noProof/>
                <w:lang w:bidi="it-IT"/>
              </w:rPr>
              <w:fldChar w:fldCharType="end"/>
            </w:r>
            <w:r w:rsidRPr="00C0393F">
              <w:rPr>
                <w:noProof/>
                <w:lang w:bidi="it-IT"/>
              </w:rPr>
              <w:instrText>= "</w:instrText>
            </w:r>
            <w:r w:rsidR="00A53E62" w:rsidRPr="00C0393F">
              <w:rPr>
                <w:noProof/>
                <w:lang w:bidi="it-IT"/>
              </w:rPr>
              <w:instrText>venerdì</w:instrText>
            </w:r>
            <w:r w:rsidRPr="00C0393F">
              <w:rPr>
                <w:noProof/>
                <w:lang w:bidi="it-IT"/>
              </w:rPr>
              <w:instrText xml:space="preserve">" 1 </w:instrText>
            </w: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 IF </w:instrText>
            </w: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 =H1 </w:instrText>
            </w:r>
            <w:r w:rsidRPr="00C0393F">
              <w:rPr>
                <w:noProof/>
                <w:lang w:bidi="it-IT"/>
              </w:rPr>
              <w:fldChar w:fldCharType="separate"/>
            </w:r>
            <w:r w:rsidR="00A53E62" w:rsidRPr="00C0393F">
              <w:rPr>
                <w:noProof/>
                <w:lang w:bidi="it-IT"/>
              </w:rPr>
              <w:instrText>0</w:instrText>
            </w:r>
            <w:r w:rsidRPr="00C0393F">
              <w:rPr>
                <w:noProof/>
                <w:lang w:bidi="it-IT"/>
              </w:rPr>
              <w:fldChar w:fldCharType="end"/>
            </w:r>
            <w:r w:rsidRPr="00C0393F">
              <w:rPr>
                <w:noProof/>
                <w:lang w:bidi="it-IT"/>
              </w:rPr>
              <w:instrText xml:space="preserve"> &lt;&gt; 0 </w:instrText>
            </w: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 =H1+1 </w:instrText>
            </w:r>
            <w:r w:rsidRPr="00C0393F">
              <w:rPr>
                <w:noProof/>
                <w:lang w:bidi="it-IT"/>
              </w:rPr>
              <w:fldChar w:fldCharType="separate"/>
            </w:r>
            <w:r w:rsidR="006B5A63" w:rsidRPr="00C0393F">
              <w:rPr>
                <w:noProof/>
                <w:lang w:bidi="it-IT"/>
              </w:rPr>
              <w:instrText>4</w:instrText>
            </w:r>
            <w:r w:rsidRPr="00C0393F">
              <w:rPr>
                <w:noProof/>
                <w:lang w:bidi="it-IT"/>
              </w:rPr>
              <w:fldChar w:fldCharType="end"/>
            </w:r>
            <w:r w:rsidRPr="00C0393F">
              <w:rPr>
                <w:noProof/>
                <w:lang w:bidi="it-IT"/>
              </w:rPr>
              <w:instrText xml:space="preserve"> "" </w:instrText>
            </w:r>
            <w:r w:rsidRPr="00C0393F">
              <w:rPr>
                <w:noProof/>
                <w:lang w:bidi="it-IT"/>
              </w:rPr>
              <w:fldChar w:fldCharType="end"/>
            </w:r>
            <w:r w:rsidRPr="00C0393F">
              <w:rPr>
                <w:noProof/>
                <w:lang w:bidi="it-IT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3A" w14:textId="77777777" w:rsidR="00F154D0" w:rsidRPr="00C0393F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3B" w14:textId="1CAE5B24" w:rsidR="00F154D0" w:rsidRPr="00C0393F" w:rsidRDefault="004562B5">
            <w:pPr>
              <w:pStyle w:val="Date1"/>
              <w:rPr>
                <w:noProof/>
              </w:rPr>
            </w:pP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 IF </w:instrText>
            </w: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 DocVariable MonthStart \@ dddd </w:instrText>
            </w:r>
            <w:r w:rsidRPr="00C0393F">
              <w:rPr>
                <w:noProof/>
                <w:lang w:bidi="it-IT"/>
              </w:rPr>
              <w:fldChar w:fldCharType="separate"/>
            </w:r>
            <w:r w:rsidR="00A53E62" w:rsidRPr="00C0393F">
              <w:rPr>
                <w:noProof/>
                <w:lang w:bidi="it-IT"/>
              </w:rPr>
              <w:instrText>sabato</w:instrText>
            </w:r>
            <w:r w:rsidRPr="00C0393F">
              <w:rPr>
                <w:noProof/>
                <w:lang w:bidi="it-IT"/>
              </w:rPr>
              <w:fldChar w:fldCharType="end"/>
            </w:r>
            <w:r w:rsidRPr="00C0393F">
              <w:rPr>
                <w:noProof/>
                <w:lang w:bidi="it-IT"/>
              </w:rPr>
              <w:instrText xml:space="preserve"> = "</w:instrText>
            </w:r>
            <w:r w:rsidR="00A53E62" w:rsidRPr="00C0393F">
              <w:rPr>
                <w:noProof/>
                <w:lang w:bidi="it-IT"/>
              </w:rPr>
              <w:instrText>sabato</w:instrText>
            </w:r>
            <w:r w:rsidRPr="00C0393F">
              <w:rPr>
                <w:noProof/>
                <w:lang w:bidi="it-IT"/>
              </w:rPr>
              <w:instrText xml:space="preserve">" 1 </w:instrText>
            </w: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 IF </w:instrText>
            </w: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 =J1 </w:instrText>
            </w:r>
            <w:r w:rsidRPr="00C0393F">
              <w:rPr>
                <w:noProof/>
                <w:lang w:bidi="it-IT"/>
              </w:rPr>
              <w:fldChar w:fldCharType="separate"/>
            </w:r>
            <w:r w:rsidR="003B177D" w:rsidRPr="00C0393F">
              <w:rPr>
                <w:noProof/>
                <w:lang w:bidi="it-IT"/>
              </w:rPr>
              <w:instrText>0</w:instrText>
            </w:r>
            <w:r w:rsidRPr="00C0393F">
              <w:rPr>
                <w:noProof/>
                <w:lang w:bidi="it-IT"/>
              </w:rPr>
              <w:fldChar w:fldCharType="end"/>
            </w:r>
            <w:r w:rsidRPr="00C0393F">
              <w:rPr>
                <w:noProof/>
                <w:lang w:bidi="it-IT"/>
              </w:rPr>
              <w:instrText xml:space="preserve"> &lt;&gt; 0 </w:instrText>
            </w: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 =J1+1 </w:instrText>
            </w:r>
            <w:r w:rsidRPr="00C0393F">
              <w:rPr>
                <w:noProof/>
                <w:lang w:bidi="it-IT"/>
              </w:rPr>
              <w:fldChar w:fldCharType="separate"/>
            </w:r>
            <w:r w:rsidR="006B5A63" w:rsidRPr="00C0393F">
              <w:rPr>
                <w:noProof/>
                <w:lang w:bidi="it-IT"/>
              </w:rPr>
              <w:instrText>5</w:instrText>
            </w:r>
            <w:r w:rsidRPr="00C0393F">
              <w:rPr>
                <w:noProof/>
                <w:lang w:bidi="it-IT"/>
              </w:rPr>
              <w:fldChar w:fldCharType="end"/>
            </w:r>
            <w:r w:rsidRPr="00C0393F">
              <w:rPr>
                <w:noProof/>
                <w:lang w:bidi="it-IT"/>
              </w:rPr>
              <w:instrText xml:space="preserve"> "" </w:instrText>
            </w:r>
            <w:r w:rsidRPr="00C0393F">
              <w:rPr>
                <w:noProof/>
                <w:lang w:bidi="it-IT"/>
              </w:rPr>
              <w:fldChar w:fldCharType="end"/>
            </w:r>
            <w:r w:rsidR="00A53E62" w:rsidRPr="00C0393F">
              <w:rPr>
                <w:noProof/>
                <w:lang w:bidi="it-IT"/>
              </w:rPr>
              <w:fldChar w:fldCharType="separate"/>
            </w:r>
            <w:r w:rsidR="00A53E62" w:rsidRPr="00C0393F">
              <w:rPr>
                <w:noProof/>
                <w:lang w:bidi="it-IT"/>
              </w:rPr>
              <w:t>1</w:t>
            </w:r>
            <w:r w:rsidRPr="00C0393F">
              <w:rPr>
                <w:noProof/>
                <w:lang w:bidi="it-IT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3C" w14:textId="77777777" w:rsidR="00F154D0" w:rsidRPr="00C0393F" w:rsidRDefault="00F154D0">
            <w:pPr>
              <w:rPr>
                <w:noProof/>
              </w:rPr>
            </w:pPr>
          </w:p>
        </w:tc>
        <w:tc>
          <w:tcPr>
            <w:tcW w:w="334" w:type="dxa"/>
            <w:vAlign w:val="bottom"/>
          </w:tcPr>
          <w:p w14:paraId="030A0F3D" w14:textId="6B5FD37A" w:rsidR="00F154D0" w:rsidRPr="00C0393F" w:rsidRDefault="004562B5">
            <w:pPr>
              <w:pStyle w:val="Date1"/>
              <w:rPr>
                <w:noProof/>
              </w:rPr>
            </w:pP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 IF </w:instrText>
            </w: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 DocVariable MonthStart \@ dddd </w:instrText>
            </w:r>
            <w:r w:rsidRPr="00C0393F">
              <w:rPr>
                <w:noProof/>
                <w:lang w:bidi="it-IT"/>
              </w:rPr>
              <w:fldChar w:fldCharType="separate"/>
            </w:r>
            <w:r w:rsidR="00A53E62" w:rsidRPr="00C0393F">
              <w:rPr>
                <w:noProof/>
                <w:lang w:bidi="it-IT"/>
              </w:rPr>
              <w:instrText>sabato</w:instrText>
            </w:r>
            <w:r w:rsidRPr="00C0393F">
              <w:rPr>
                <w:noProof/>
                <w:lang w:bidi="it-IT"/>
              </w:rPr>
              <w:fldChar w:fldCharType="end"/>
            </w:r>
            <w:r w:rsidRPr="00C0393F">
              <w:rPr>
                <w:noProof/>
                <w:lang w:bidi="it-IT"/>
              </w:rPr>
              <w:instrText xml:space="preserve"> = "</w:instrText>
            </w:r>
            <w:r w:rsidR="00A53E62" w:rsidRPr="00C0393F">
              <w:rPr>
                <w:noProof/>
                <w:lang w:bidi="it-IT"/>
              </w:rPr>
              <w:instrText>domenica</w:instrText>
            </w:r>
            <w:r w:rsidRPr="00C0393F">
              <w:rPr>
                <w:noProof/>
                <w:lang w:bidi="it-IT"/>
              </w:rPr>
              <w:instrText xml:space="preserve">" 1 </w:instrText>
            </w: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 IF </w:instrText>
            </w: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 =L1 </w:instrText>
            </w:r>
            <w:r w:rsidRPr="00C0393F">
              <w:rPr>
                <w:noProof/>
                <w:lang w:bidi="it-IT"/>
              </w:rPr>
              <w:fldChar w:fldCharType="separate"/>
            </w:r>
            <w:r w:rsidR="00A53E62" w:rsidRPr="00C0393F">
              <w:rPr>
                <w:noProof/>
                <w:lang w:bidi="it-IT"/>
              </w:rPr>
              <w:instrText>1</w:instrText>
            </w:r>
            <w:r w:rsidRPr="00C0393F">
              <w:rPr>
                <w:noProof/>
                <w:lang w:bidi="it-IT"/>
              </w:rPr>
              <w:fldChar w:fldCharType="end"/>
            </w:r>
            <w:r w:rsidRPr="00C0393F">
              <w:rPr>
                <w:noProof/>
                <w:lang w:bidi="it-IT"/>
              </w:rPr>
              <w:instrText xml:space="preserve"> &lt;&gt; 0 </w:instrText>
            </w: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 =L1+1 </w:instrText>
            </w:r>
            <w:r w:rsidRPr="00C0393F">
              <w:rPr>
                <w:noProof/>
                <w:lang w:bidi="it-IT"/>
              </w:rPr>
              <w:fldChar w:fldCharType="separate"/>
            </w:r>
            <w:r w:rsidR="00A53E62" w:rsidRPr="00C0393F">
              <w:rPr>
                <w:noProof/>
                <w:lang w:bidi="it-IT"/>
              </w:rPr>
              <w:instrText>2</w:instrText>
            </w:r>
            <w:r w:rsidRPr="00C0393F">
              <w:rPr>
                <w:noProof/>
                <w:lang w:bidi="it-IT"/>
              </w:rPr>
              <w:fldChar w:fldCharType="end"/>
            </w:r>
            <w:r w:rsidRPr="00C0393F">
              <w:rPr>
                <w:noProof/>
                <w:lang w:bidi="it-IT"/>
              </w:rPr>
              <w:instrText xml:space="preserve"> "" </w:instrText>
            </w:r>
            <w:r w:rsidR="00A53E62" w:rsidRPr="00C0393F">
              <w:rPr>
                <w:noProof/>
                <w:lang w:bidi="it-IT"/>
              </w:rPr>
              <w:fldChar w:fldCharType="separate"/>
            </w:r>
            <w:r w:rsidR="00A53E62" w:rsidRPr="00C0393F">
              <w:rPr>
                <w:noProof/>
                <w:lang w:bidi="it-IT"/>
              </w:rPr>
              <w:instrText>2</w:instrText>
            </w:r>
            <w:r w:rsidRPr="00C0393F">
              <w:rPr>
                <w:noProof/>
                <w:lang w:bidi="it-IT"/>
              </w:rPr>
              <w:fldChar w:fldCharType="end"/>
            </w:r>
            <w:r w:rsidR="00A53E62" w:rsidRPr="00C0393F">
              <w:rPr>
                <w:noProof/>
                <w:lang w:bidi="it-IT"/>
              </w:rPr>
              <w:fldChar w:fldCharType="separate"/>
            </w:r>
            <w:r w:rsidR="00A53E62" w:rsidRPr="00C0393F">
              <w:rPr>
                <w:noProof/>
                <w:lang w:bidi="it-IT"/>
              </w:rPr>
              <w:t>2</w:t>
            </w:r>
            <w:r w:rsidRPr="00C0393F">
              <w:rPr>
                <w:noProof/>
                <w:lang w:bidi="it-IT"/>
              </w:rPr>
              <w:fldChar w:fldCharType="end"/>
            </w:r>
          </w:p>
        </w:tc>
      </w:tr>
      <w:tr w:rsidR="00F154D0" w:rsidRPr="00C0393F" w14:paraId="030A0F4D" w14:textId="77777777" w:rsidTr="00A53E62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30A0F3F" w14:textId="77777777" w:rsidR="00F154D0" w:rsidRPr="00C0393F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40" w14:textId="138DE0E0" w:rsidR="00F154D0" w:rsidRPr="00C0393F" w:rsidRDefault="004562B5">
            <w:pPr>
              <w:pStyle w:val="Date1"/>
              <w:rPr>
                <w:noProof/>
              </w:rPr>
            </w:pP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 =N1+1 </w:instrText>
            </w:r>
            <w:r w:rsidRPr="00C0393F">
              <w:rPr>
                <w:noProof/>
                <w:lang w:bidi="it-IT"/>
              </w:rPr>
              <w:fldChar w:fldCharType="separate"/>
            </w:r>
            <w:r w:rsidR="00A53E62" w:rsidRPr="00C0393F">
              <w:rPr>
                <w:noProof/>
                <w:lang w:bidi="it-IT"/>
              </w:rPr>
              <w:t>3</w:t>
            </w:r>
            <w:r w:rsidRPr="00C0393F">
              <w:rPr>
                <w:noProof/>
                <w:lang w:bidi="it-IT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41" w14:textId="77777777" w:rsidR="00F154D0" w:rsidRPr="00C0393F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42" w14:textId="14939172" w:rsidR="00F154D0" w:rsidRPr="00C0393F" w:rsidRDefault="004562B5">
            <w:pPr>
              <w:pStyle w:val="Date1"/>
              <w:rPr>
                <w:noProof/>
              </w:rPr>
            </w:pP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 =B2+1 </w:instrText>
            </w:r>
            <w:r w:rsidRPr="00C0393F">
              <w:rPr>
                <w:noProof/>
                <w:lang w:bidi="it-IT"/>
              </w:rPr>
              <w:fldChar w:fldCharType="separate"/>
            </w:r>
            <w:r w:rsidR="00A53E62" w:rsidRPr="00C0393F">
              <w:rPr>
                <w:noProof/>
                <w:lang w:bidi="it-IT"/>
              </w:rPr>
              <w:t>4</w:t>
            </w:r>
            <w:r w:rsidRPr="00C0393F">
              <w:rPr>
                <w:noProof/>
                <w:lang w:bidi="it-IT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43" w14:textId="77777777" w:rsidR="00F154D0" w:rsidRPr="00C0393F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44" w14:textId="28F0E522" w:rsidR="00F154D0" w:rsidRPr="00C0393F" w:rsidRDefault="004562B5">
            <w:pPr>
              <w:pStyle w:val="Date1"/>
              <w:rPr>
                <w:noProof/>
              </w:rPr>
            </w:pP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 =D2+1 </w:instrText>
            </w:r>
            <w:r w:rsidRPr="00C0393F">
              <w:rPr>
                <w:noProof/>
                <w:lang w:bidi="it-IT"/>
              </w:rPr>
              <w:fldChar w:fldCharType="separate"/>
            </w:r>
            <w:r w:rsidR="00A53E62" w:rsidRPr="00C0393F">
              <w:rPr>
                <w:noProof/>
                <w:lang w:bidi="it-IT"/>
              </w:rPr>
              <w:t>5</w:t>
            </w:r>
            <w:r w:rsidRPr="00C0393F">
              <w:rPr>
                <w:noProof/>
                <w:lang w:bidi="it-IT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45" w14:textId="69C2BE90" w:rsidR="00F154D0" w:rsidRPr="00C0393F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46" w14:textId="6FDD0CF5" w:rsidR="00F154D0" w:rsidRPr="00C0393F" w:rsidRDefault="004562B5">
            <w:pPr>
              <w:pStyle w:val="Date1"/>
              <w:rPr>
                <w:noProof/>
              </w:rPr>
            </w:pP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 =F2+1 </w:instrText>
            </w:r>
            <w:r w:rsidRPr="00C0393F">
              <w:rPr>
                <w:noProof/>
                <w:lang w:bidi="it-IT"/>
              </w:rPr>
              <w:fldChar w:fldCharType="separate"/>
            </w:r>
            <w:r w:rsidR="00A53E62" w:rsidRPr="00C0393F">
              <w:rPr>
                <w:noProof/>
                <w:lang w:bidi="it-IT"/>
              </w:rPr>
              <w:t>6</w:t>
            </w:r>
            <w:r w:rsidRPr="00C0393F">
              <w:rPr>
                <w:noProof/>
                <w:lang w:bidi="it-IT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47" w14:textId="77777777" w:rsidR="00F154D0" w:rsidRPr="00C0393F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48" w14:textId="57626DE1" w:rsidR="00F154D0" w:rsidRPr="00C0393F" w:rsidRDefault="004562B5">
            <w:pPr>
              <w:pStyle w:val="Date1"/>
              <w:rPr>
                <w:noProof/>
              </w:rPr>
            </w:pP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 =H2+1 </w:instrText>
            </w:r>
            <w:r w:rsidRPr="00C0393F">
              <w:rPr>
                <w:noProof/>
                <w:lang w:bidi="it-IT"/>
              </w:rPr>
              <w:fldChar w:fldCharType="separate"/>
            </w:r>
            <w:r w:rsidR="00A53E62" w:rsidRPr="00C0393F">
              <w:rPr>
                <w:noProof/>
                <w:lang w:bidi="it-IT"/>
              </w:rPr>
              <w:t>7</w:t>
            </w:r>
            <w:r w:rsidRPr="00C0393F">
              <w:rPr>
                <w:noProof/>
                <w:lang w:bidi="it-IT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49" w14:textId="77777777" w:rsidR="00F154D0" w:rsidRPr="00C0393F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4A" w14:textId="00960772" w:rsidR="00F154D0" w:rsidRPr="00C0393F" w:rsidRDefault="004562B5">
            <w:pPr>
              <w:pStyle w:val="Date1"/>
              <w:rPr>
                <w:noProof/>
              </w:rPr>
            </w:pP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 =J2+1 </w:instrText>
            </w:r>
            <w:r w:rsidRPr="00C0393F">
              <w:rPr>
                <w:noProof/>
                <w:lang w:bidi="it-IT"/>
              </w:rPr>
              <w:fldChar w:fldCharType="separate"/>
            </w:r>
            <w:r w:rsidR="00A53E62" w:rsidRPr="00C0393F">
              <w:rPr>
                <w:noProof/>
                <w:lang w:bidi="it-IT"/>
              </w:rPr>
              <w:t>8</w:t>
            </w:r>
            <w:r w:rsidRPr="00C0393F">
              <w:rPr>
                <w:noProof/>
                <w:lang w:bidi="it-IT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4B" w14:textId="77777777" w:rsidR="00F154D0" w:rsidRPr="00C0393F" w:rsidRDefault="00F154D0">
            <w:pPr>
              <w:rPr>
                <w:noProof/>
              </w:rPr>
            </w:pPr>
          </w:p>
        </w:tc>
        <w:tc>
          <w:tcPr>
            <w:tcW w:w="334" w:type="dxa"/>
            <w:vAlign w:val="bottom"/>
          </w:tcPr>
          <w:p w14:paraId="030A0F4C" w14:textId="54F1891E" w:rsidR="00F154D0" w:rsidRPr="00C0393F" w:rsidRDefault="004562B5">
            <w:pPr>
              <w:pStyle w:val="Date1"/>
              <w:rPr>
                <w:noProof/>
              </w:rPr>
            </w:pP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 =L2+1 </w:instrText>
            </w:r>
            <w:r w:rsidRPr="00C0393F">
              <w:rPr>
                <w:noProof/>
                <w:lang w:bidi="it-IT"/>
              </w:rPr>
              <w:fldChar w:fldCharType="separate"/>
            </w:r>
            <w:r w:rsidR="00A53E62" w:rsidRPr="00C0393F">
              <w:rPr>
                <w:noProof/>
                <w:lang w:bidi="it-IT"/>
              </w:rPr>
              <w:t>9</w:t>
            </w:r>
            <w:r w:rsidRPr="00C0393F">
              <w:rPr>
                <w:noProof/>
                <w:lang w:bidi="it-IT"/>
              </w:rPr>
              <w:fldChar w:fldCharType="end"/>
            </w:r>
          </w:p>
        </w:tc>
      </w:tr>
      <w:tr w:rsidR="00F154D0" w:rsidRPr="00C0393F" w14:paraId="030A0F5C" w14:textId="77777777" w:rsidTr="00A53E62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30A0F4E" w14:textId="77777777" w:rsidR="00F154D0" w:rsidRPr="00C0393F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4F" w14:textId="4076249B" w:rsidR="00F154D0" w:rsidRPr="00C0393F" w:rsidRDefault="004562B5">
            <w:pPr>
              <w:pStyle w:val="Date1"/>
              <w:rPr>
                <w:noProof/>
              </w:rPr>
            </w:pP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 =N2+1 </w:instrText>
            </w:r>
            <w:r w:rsidRPr="00C0393F">
              <w:rPr>
                <w:noProof/>
                <w:lang w:bidi="it-IT"/>
              </w:rPr>
              <w:fldChar w:fldCharType="separate"/>
            </w:r>
            <w:r w:rsidR="00A53E62" w:rsidRPr="00C0393F">
              <w:rPr>
                <w:noProof/>
                <w:lang w:bidi="it-IT"/>
              </w:rPr>
              <w:t>10</w:t>
            </w:r>
            <w:r w:rsidRPr="00C0393F">
              <w:rPr>
                <w:noProof/>
                <w:lang w:bidi="it-IT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50" w14:textId="77777777" w:rsidR="00F154D0" w:rsidRPr="00C0393F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51" w14:textId="00A7AC12" w:rsidR="00F154D0" w:rsidRPr="00C0393F" w:rsidRDefault="004562B5">
            <w:pPr>
              <w:pStyle w:val="Date1"/>
              <w:rPr>
                <w:noProof/>
              </w:rPr>
            </w:pP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 =B3+1 </w:instrText>
            </w:r>
            <w:r w:rsidRPr="00C0393F">
              <w:rPr>
                <w:noProof/>
                <w:lang w:bidi="it-IT"/>
              </w:rPr>
              <w:fldChar w:fldCharType="separate"/>
            </w:r>
            <w:r w:rsidR="00A53E62" w:rsidRPr="00C0393F">
              <w:rPr>
                <w:noProof/>
                <w:lang w:bidi="it-IT"/>
              </w:rPr>
              <w:t>11</w:t>
            </w:r>
            <w:r w:rsidRPr="00C0393F">
              <w:rPr>
                <w:noProof/>
                <w:lang w:bidi="it-IT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52" w14:textId="35C58954" w:rsidR="00F154D0" w:rsidRPr="00C0393F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53" w14:textId="5AC1C13F" w:rsidR="00F154D0" w:rsidRPr="00C0393F" w:rsidRDefault="004562B5">
            <w:pPr>
              <w:pStyle w:val="Date1"/>
              <w:rPr>
                <w:noProof/>
              </w:rPr>
            </w:pP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 =D3+1 </w:instrText>
            </w:r>
            <w:r w:rsidRPr="00C0393F">
              <w:rPr>
                <w:noProof/>
                <w:lang w:bidi="it-IT"/>
              </w:rPr>
              <w:fldChar w:fldCharType="separate"/>
            </w:r>
            <w:r w:rsidR="00A53E62" w:rsidRPr="00C0393F">
              <w:rPr>
                <w:noProof/>
                <w:lang w:bidi="it-IT"/>
              </w:rPr>
              <w:t>12</w:t>
            </w:r>
            <w:r w:rsidRPr="00C0393F">
              <w:rPr>
                <w:noProof/>
                <w:lang w:bidi="it-IT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54" w14:textId="6F159B43" w:rsidR="00F154D0" w:rsidRPr="00C0393F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55" w14:textId="0E39F7FA" w:rsidR="00F154D0" w:rsidRPr="00C0393F" w:rsidRDefault="004562B5">
            <w:pPr>
              <w:pStyle w:val="Date1"/>
              <w:rPr>
                <w:noProof/>
              </w:rPr>
            </w:pP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 =F3+1 </w:instrText>
            </w:r>
            <w:r w:rsidRPr="00C0393F">
              <w:rPr>
                <w:noProof/>
                <w:lang w:bidi="it-IT"/>
              </w:rPr>
              <w:fldChar w:fldCharType="separate"/>
            </w:r>
            <w:r w:rsidR="00A53E62" w:rsidRPr="00C0393F">
              <w:rPr>
                <w:noProof/>
                <w:lang w:bidi="it-IT"/>
              </w:rPr>
              <w:t>13</w:t>
            </w:r>
            <w:r w:rsidRPr="00C0393F">
              <w:rPr>
                <w:noProof/>
                <w:lang w:bidi="it-IT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56" w14:textId="3BF6CFD1" w:rsidR="00F154D0" w:rsidRPr="00C0393F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57" w14:textId="30F7E8ED" w:rsidR="00F154D0" w:rsidRPr="00C0393F" w:rsidRDefault="004562B5">
            <w:pPr>
              <w:pStyle w:val="Date1"/>
              <w:rPr>
                <w:noProof/>
              </w:rPr>
            </w:pP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 =H3+1 </w:instrText>
            </w:r>
            <w:r w:rsidRPr="00C0393F">
              <w:rPr>
                <w:noProof/>
                <w:lang w:bidi="it-IT"/>
              </w:rPr>
              <w:fldChar w:fldCharType="separate"/>
            </w:r>
            <w:r w:rsidR="00A53E62" w:rsidRPr="00C0393F">
              <w:rPr>
                <w:noProof/>
                <w:lang w:bidi="it-IT"/>
              </w:rPr>
              <w:t>14</w:t>
            </w:r>
            <w:r w:rsidRPr="00C0393F">
              <w:rPr>
                <w:noProof/>
                <w:lang w:bidi="it-IT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58" w14:textId="77777777" w:rsidR="00F154D0" w:rsidRPr="00C0393F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59" w14:textId="3836341D" w:rsidR="00F154D0" w:rsidRPr="00C0393F" w:rsidRDefault="004562B5">
            <w:pPr>
              <w:pStyle w:val="Date1"/>
              <w:rPr>
                <w:noProof/>
              </w:rPr>
            </w:pP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 =J3+1 </w:instrText>
            </w:r>
            <w:r w:rsidRPr="00C0393F">
              <w:rPr>
                <w:noProof/>
                <w:lang w:bidi="it-IT"/>
              </w:rPr>
              <w:fldChar w:fldCharType="separate"/>
            </w:r>
            <w:r w:rsidR="00A53E62" w:rsidRPr="00C0393F">
              <w:rPr>
                <w:noProof/>
                <w:lang w:bidi="it-IT"/>
              </w:rPr>
              <w:t>15</w:t>
            </w:r>
            <w:r w:rsidRPr="00C0393F">
              <w:rPr>
                <w:noProof/>
                <w:lang w:bidi="it-IT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5A" w14:textId="77777777" w:rsidR="00F154D0" w:rsidRPr="00C0393F" w:rsidRDefault="00F154D0">
            <w:pPr>
              <w:rPr>
                <w:noProof/>
              </w:rPr>
            </w:pPr>
          </w:p>
        </w:tc>
        <w:tc>
          <w:tcPr>
            <w:tcW w:w="334" w:type="dxa"/>
            <w:vAlign w:val="bottom"/>
          </w:tcPr>
          <w:p w14:paraId="030A0F5B" w14:textId="6F8B6020" w:rsidR="00F154D0" w:rsidRPr="00C0393F" w:rsidRDefault="004562B5">
            <w:pPr>
              <w:pStyle w:val="Date1"/>
              <w:rPr>
                <w:noProof/>
              </w:rPr>
            </w:pP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 =L3+1 </w:instrText>
            </w:r>
            <w:r w:rsidRPr="00C0393F">
              <w:rPr>
                <w:noProof/>
                <w:lang w:bidi="it-IT"/>
              </w:rPr>
              <w:fldChar w:fldCharType="separate"/>
            </w:r>
            <w:r w:rsidR="00A53E62" w:rsidRPr="00C0393F">
              <w:rPr>
                <w:noProof/>
                <w:lang w:bidi="it-IT"/>
              </w:rPr>
              <w:t>16</w:t>
            </w:r>
            <w:r w:rsidRPr="00C0393F">
              <w:rPr>
                <w:noProof/>
                <w:lang w:bidi="it-IT"/>
              </w:rPr>
              <w:fldChar w:fldCharType="end"/>
            </w:r>
          </w:p>
        </w:tc>
      </w:tr>
      <w:tr w:rsidR="00F154D0" w:rsidRPr="00C0393F" w14:paraId="030A0F6B" w14:textId="77777777" w:rsidTr="00A53E62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30A0F5D" w14:textId="77777777" w:rsidR="00F154D0" w:rsidRPr="00C0393F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5E" w14:textId="2ADDC630" w:rsidR="00F154D0" w:rsidRPr="00C0393F" w:rsidRDefault="004562B5">
            <w:pPr>
              <w:pStyle w:val="Date1"/>
              <w:rPr>
                <w:noProof/>
              </w:rPr>
            </w:pP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 =N3+1 </w:instrText>
            </w:r>
            <w:r w:rsidRPr="00C0393F">
              <w:rPr>
                <w:noProof/>
                <w:lang w:bidi="it-IT"/>
              </w:rPr>
              <w:fldChar w:fldCharType="separate"/>
            </w:r>
            <w:r w:rsidR="00A53E62" w:rsidRPr="00C0393F">
              <w:rPr>
                <w:noProof/>
                <w:lang w:bidi="it-IT"/>
              </w:rPr>
              <w:t>17</w:t>
            </w:r>
            <w:r w:rsidRPr="00C0393F">
              <w:rPr>
                <w:noProof/>
                <w:lang w:bidi="it-IT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5F" w14:textId="77777777" w:rsidR="00F154D0" w:rsidRPr="00C0393F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60" w14:textId="041FBAB5" w:rsidR="00F154D0" w:rsidRPr="00C0393F" w:rsidRDefault="004562B5">
            <w:pPr>
              <w:pStyle w:val="Date1"/>
              <w:rPr>
                <w:noProof/>
              </w:rPr>
            </w:pP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 =B4+1 </w:instrText>
            </w:r>
            <w:r w:rsidRPr="00C0393F">
              <w:rPr>
                <w:noProof/>
                <w:lang w:bidi="it-IT"/>
              </w:rPr>
              <w:fldChar w:fldCharType="separate"/>
            </w:r>
            <w:r w:rsidR="00A53E62" w:rsidRPr="00C0393F">
              <w:rPr>
                <w:noProof/>
                <w:lang w:bidi="it-IT"/>
              </w:rPr>
              <w:t>18</w:t>
            </w:r>
            <w:r w:rsidRPr="00C0393F">
              <w:rPr>
                <w:noProof/>
                <w:lang w:bidi="it-IT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61" w14:textId="77777777" w:rsidR="00F154D0" w:rsidRPr="00C0393F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62" w14:textId="516DB65B" w:rsidR="00F154D0" w:rsidRPr="00C0393F" w:rsidRDefault="004562B5">
            <w:pPr>
              <w:pStyle w:val="Date1"/>
              <w:rPr>
                <w:noProof/>
              </w:rPr>
            </w:pP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 =D4+1 </w:instrText>
            </w:r>
            <w:r w:rsidRPr="00C0393F">
              <w:rPr>
                <w:noProof/>
                <w:lang w:bidi="it-IT"/>
              </w:rPr>
              <w:fldChar w:fldCharType="separate"/>
            </w:r>
            <w:r w:rsidR="00A53E62" w:rsidRPr="00C0393F">
              <w:rPr>
                <w:noProof/>
                <w:lang w:bidi="it-IT"/>
              </w:rPr>
              <w:t>19</w:t>
            </w:r>
            <w:r w:rsidRPr="00C0393F">
              <w:rPr>
                <w:noProof/>
                <w:lang w:bidi="it-IT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63" w14:textId="068F4BE3" w:rsidR="00F154D0" w:rsidRPr="00C0393F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64" w14:textId="19FD63A3" w:rsidR="00F154D0" w:rsidRPr="00C0393F" w:rsidRDefault="004562B5">
            <w:pPr>
              <w:pStyle w:val="Date1"/>
              <w:rPr>
                <w:noProof/>
              </w:rPr>
            </w:pP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 =F4+1 </w:instrText>
            </w:r>
            <w:r w:rsidRPr="00C0393F">
              <w:rPr>
                <w:noProof/>
                <w:lang w:bidi="it-IT"/>
              </w:rPr>
              <w:fldChar w:fldCharType="separate"/>
            </w:r>
            <w:r w:rsidR="00A53E62" w:rsidRPr="00C0393F">
              <w:rPr>
                <w:noProof/>
                <w:lang w:bidi="it-IT"/>
              </w:rPr>
              <w:t>20</w:t>
            </w:r>
            <w:r w:rsidRPr="00C0393F">
              <w:rPr>
                <w:noProof/>
                <w:lang w:bidi="it-IT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65" w14:textId="77777777" w:rsidR="00F154D0" w:rsidRPr="00C0393F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66" w14:textId="514574C8" w:rsidR="00F154D0" w:rsidRPr="00C0393F" w:rsidRDefault="004562B5">
            <w:pPr>
              <w:pStyle w:val="Date1"/>
              <w:rPr>
                <w:noProof/>
              </w:rPr>
            </w:pP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 =H4+1 </w:instrText>
            </w:r>
            <w:r w:rsidRPr="00C0393F">
              <w:rPr>
                <w:noProof/>
                <w:lang w:bidi="it-IT"/>
              </w:rPr>
              <w:fldChar w:fldCharType="separate"/>
            </w:r>
            <w:r w:rsidR="00A53E62" w:rsidRPr="00C0393F">
              <w:rPr>
                <w:noProof/>
                <w:lang w:bidi="it-IT"/>
              </w:rPr>
              <w:t>21</w:t>
            </w:r>
            <w:r w:rsidRPr="00C0393F">
              <w:rPr>
                <w:noProof/>
                <w:lang w:bidi="it-IT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67" w14:textId="77777777" w:rsidR="00F154D0" w:rsidRPr="00C0393F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68" w14:textId="79DA9737" w:rsidR="00F154D0" w:rsidRPr="00C0393F" w:rsidRDefault="004562B5">
            <w:pPr>
              <w:pStyle w:val="Date1"/>
              <w:rPr>
                <w:noProof/>
              </w:rPr>
            </w:pP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 =J4+1 </w:instrText>
            </w:r>
            <w:r w:rsidRPr="00C0393F">
              <w:rPr>
                <w:noProof/>
                <w:lang w:bidi="it-IT"/>
              </w:rPr>
              <w:fldChar w:fldCharType="separate"/>
            </w:r>
            <w:r w:rsidR="00A53E62" w:rsidRPr="00C0393F">
              <w:rPr>
                <w:noProof/>
                <w:lang w:bidi="it-IT"/>
              </w:rPr>
              <w:t>22</w:t>
            </w:r>
            <w:r w:rsidRPr="00C0393F">
              <w:rPr>
                <w:noProof/>
                <w:lang w:bidi="it-IT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69" w14:textId="77777777" w:rsidR="00F154D0" w:rsidRPr="00C0393F" w:rsidRDefault="00F154D0">
            <w:pPr>
              <w:rPr>
                <w:noProof/>
              </w:rPr>
            </w:pPr>
          </w:p>
        </w:tc>
        <w:tc>
          <w:tcPr>
            <w:tcW w:w="334" w:type="dxa"/>
            <w:vAlign w:val="bottom"/>
          </w:tcPr>
          <w:p w14:paraId="030A0F6A" w14:textId="4FA7F6FE" w:rsidR="00F154D0" w:rsidRPr="00C0393F" w:rsidRDefault="004562B5">
            <w:pPr>
              <w:pStyle w:val="Date1"/>
              <w:rPr>
                <w:noProof/>
              </w:rPr>
            </w:pP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 =L4+1 </w:instrText>
            </w:r>
            <w:r w:rsidRPr="00C0393F">
              <w:rPr>
                <w:noProof/>
                <w:lang w:bidi="it-IT"/>
              </w:rPr>
              <w:fldChar w:fldCharType="separate"/>
            </w:r>
            <w:r w:rsidR="00A53E62" w:rsidRPr="00C0393F">
              <w:rPr>
                <w:noProof/>
                <w:lang w:bidi="it-IT"/>
              </w:rPr>
              <w:t>23</w:t>
            </w:r>
            <w:r w:rsidRPr="00C0393F">
              <w:rPr>
                <w:noProof/>
                <w:lang w:bidi="it-IT"/>
              </w:rPr>
              <w:fldChar w:fldCharType="end"/>
            </w:r>
          </w:p>
        </w:tc>
      </w:tr>
      <w:tr w:rsidR="00F154D0" w:rsidRPr="00C0393F" w14:paraId="030A0F7A" w14:textId="77777777" w:rsidTr="00A53E62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30A0F6C" w14:textId="77777777" w:rsidR="00F154D0" w:rsidRPr="00C0393F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6D" w14:textId="32EB53D8" w:rsidR="00F154D0" w:rsidRPr="00C0393F" w:rsidRDefault="004562B5">
            <w:pPr>
              <w:pStyle w:val="Date1"/>
              <w:rPr>
                <w:noProof/>
              </w:rPr>
            </w:pP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IF </w:instrText>
            </w: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 =N4</w:instrText>
            </w:r>
            <w:r w:rsidRPr="00C0393F">
              <w:rPr>
                <w:noProof/>
                <w:lang w:bidi="it-IT"/>
              </w:rPr>
              <w:fldChar w:fldCharType="separate"/>
            </w:r>
            <w:r w:rsidR="00A53E62" w:rsidRPr="00C0393F">
              <w:rPr>
                <w:noProof/>
                <w:lang w:bidi="it-IT"/>
              </w:rPr>
              <w:instrText>23</w:instrText>
            </w:r>
            <w:r w:rsidRPr="00C0393F">
              <w:rPr>
                <w:noProof/>
                <w:lang w:bidi="it-IT"/>
              </w:rPr>
              <w:fldChar w:fldCharType="end"/>
            </w:r>
            <w:r w:rsidRPr="00C0393F">
              <w:rPr>
                <w:noProof/>
                <w:lang w:bidi="it-IT"/>
              </w:rPr>
              <w:instrText xml:space="preserve"> = 0,"" </w:instrText>
            </w: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 IF </w:instrText>
            </w: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 =N4 </w:instrText>
            </w:r>
            <w:r w:rsidRPr="00C0393F">
              <w:rPr>
                <w:noProof/>
                <w:lang w:bidi="it-IT"/>
              </w:rPr>
              <w:fldChar w:fldCharType="separate"/>
            </w:r>
            <w:r w:rsidR="00A53E62" w:rsidRPr="00C0393F">
              <w:rPr>
                <w:noProof/>
                <w:lang w:bidi="it-IT"/>
              </w:rPr>
              <w:instrText>23</w:instrText>
            </w:r>
            <w:r w:rsidRPr="00C0393F">
              <w:rPr>
                <w:noProof/>
                <w:lang w:bidi="it-IT"/>
              </w:rPr>
              <w:fldChar w:fldCharType="end"/>
            </w:r>
            <w:r w:rsidRPr="00C0393F">
              <w:rPr>
                <w:noProof/>
                <w:lang w:bidi="it-IT"/>
              </w:rPr>
              <w:instrText xml:space="preserve">  &lt; </w:instrText>
            </w: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 DocVariable MonthEnd \@ d </w:instrText>
            </w:r>
            <w:r w:rsidRPr="00C0393F">
              <w:rPr>
                <w:noProof/>
                <w:lang w:bidi="it-IT"/>
              </w:rPr>
              <w:fldChar w:fldCharType="separate"/>
            </w:r>
            <w:r w:rsidR="00A53E62" w:rsidRPr="00C0393F">
              <w:rPr>
                <w:noProof/>
                <w:lang w:bidi="it-IT"/>
              </w:rPr>
              <w:instrText>29</w:instrText>
            </w:r>
            <w:r w:rsidRPr="00C0393F">
              <w:rPr>
                <w:noProof/>
                <w:lang w:bidi="it-IT"/>
              </w:rPr>
              <w:fldChar w:fldCharType="end"/>
            </w:r>
            <w:r w:rsidRPr="00C0393F">
              <w:rPr>
                <w:noProof/>
                <w:lang w:bidi="it-IT"/>
              </w:rPr>
              <w:instrText xml:space="preserve">  </w:instrText>
            </w: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 =N4+1 </w:instrText>
            </w:r>
            <w:r w:rsidRPr="00C0393F">
              <w:rPr>
                <w:noProof/>
                <w:lang w:bidi="it-IT"/>
              </w:rPr>
              <w:fldChar w:fldCharType="separate"/>
            </w:r>
            <w:r w:rsidR="00A53E62" w:rsidRPr="00C0393F">
              <w:rPr>
                <w:noProof/>
                <w:lang w:bidi="it-IT"/>
              </w:rPr>
              <w:instrText>24</w:instrText>
            </w:r>
            <w:r w:rsidRPr="00C0393F">
              <w:rPr>
                <w:noProof/>
                <w:lang w:bidi="it-IT"/>
              </w:rPr>
              <w:fldChar w:fldCharType="end"/>
            </w:r>
            <w:r w:rsidRPr="00C0393F">
              <w:rPr>
                <w:noProof/>
                <w:lang w:bidi="it-IT"/>
              </w:rPr>
              <w:instrText xml:space="preserve"> "" </w:instrText>
            </w:r>
            <w:r w:rsidRPr="00C0393F">
              <w:rPr>
                <w:noProof/>
                <w:lang w:bidi="it-IT"/>
              </w:rPr>
              <w:fldChar w:fldCharType="separate"/>
            </w:r>
            <w:r w:rsidR="00A53E62" w:rsidRPr="00C0393F">
              <w:rPr>
                <w:noProof/>
                <w:lang w:bidi="it-IT"/>
              </w:rPr>
              <w:instrText>24</w:instrText>
            </w:r>
            <w:r w:rsidRPr="00C0393F">
              <w:rPr>
                <w:noProof/>
                <w:lang w:bidi="it-IT"/>
              </w:rPr>
              <w:fldChar w:fldCharType="end"/>
            </w:r>
            <w:r w:rsidRPr="00C0393F">
              <w:rPr>
                <w:noProof/>
                <w:lang w:bidi="it-IT"/>
              </w:rPr>
              <w:fldChar w:fldCharType="separate"/>
            </w:r>
            <w:r w:rsidR="00A53E62" w:rsidRPr="00C0393F">
              <w:rPr>
                <w:noProof/>
                <w:lang w:bidi="it-IT"/>
              </w:rPr>
              <w:t>24</w:t>
            </w:r>
            <w:r w:rsidRPr="00C0393F">
              <w:rPr>
                <w:noProof/>
                <w:lang w:bidi="it-IT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6E" w14:textId="77777777" w:rsidR="00F154D0" w:rsidRPr="00C0393F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6F" w14:textId="304B6841" w:rsidR="00F154D0" w:rsidRPr="00C0393F" w:rsidRDefault="004562B5">
            <w:pPr>
              <w:pStyle w:val="Date1"/>
              <w:rPr>
                <w:noProof/>
              </w:rPr>
            </w:pP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IF </w:instrText>
            </w: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 =B5</w:instrText>
            </w:r>
            <w:r w:rsidRPr="00C0393F">
              <w:rPr>
                <w:noProof/>
                <w:lang w:bidi="it-IT"/>
              </w:rPr>
              <w:fldChar w:fldCharType="separate"/>
            </w:r>
            <w:r w:rsidR="00A53E62" w:rsidRPr="00C0393F">
              <w:rPr>
                <w:noProof/>
                <w:lang w:bidi="it-IT"/>
              </w:rPr>
              <w:instrText>24</w:instrText>
            </w:r>
            <w:r w:rsidRPr="00C0393F">
              <w:rPr>
                <w:noProof/>
                <w:lang w:bidi="it-IT"/>
              </w:rPr>
              <w:fldChar w:fldCharType="end"/>
            </w:r>
            <w:r w:rsidRPr="00C0393F">
              <w:rPr>
                <w:noProof/>
                <w:lang w:bidi="it-IT"/>
              </w:rPr>
              <w:instrText xml:space="preserve"> = 0,"" </w:instrText>
            </w: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 IF </w:instrText>
            </w: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 =B5 </w:instrText>
            </w:r>
            <w:r w:rsidRPr="00C0393F">
              <w:rPr>
                <w:noProof/>
                <w:lang w:bidi="it-IT"/>
              </w:rPr>
              <w:fldChar w:fldCharType="separate"/>
            </w:r>
            <w:r w:rsidR="00A53E62" w:rsidRPr="00C0393F">
              <w:rPr>
                <w:noProof/>
                <w:lang w:bidi="it-IT"/>
              </w:rPr>
              <w:instrText>24</w:instrText>
            </w:r>
            <w:r w:rsidRPr="00C0393F">
              <w:rPr>
                <w:noProof/>
                <w:lang w:bidi="it-IT"/>
              </w:rPr>
              <w:fldChar w:fldCharType="end"/>
            </w:r>
            <w:r w:rsidRPr="00C0393F">
              <w:rPr>
                <w:noProof/>
                <w:lang w:bidi="it-IT"/>
              </w:rPr>
              <w:instrText xml:space="preserve">  &lt; </w:instrText>
            </w: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 DocVariable MonthEnd \@ d </w:instrText>
            </w:r>
            <w:r w:rsidRPr="00C0393F">
              <w:rPr>
                <w:noProof/>
                <w:lang w:bidi="it-IT"/>
              </w:rPr>
              <w:fldChar w:fldCharType="separate"/>
            </w:r>
            <w:r w:rsidR="00A53E62" w:rsidRPr="00C0393F">
              <w:rPr>
                <w:noProof/>
                <w:lang w:bidi="it-IT"/>
              </w:rPr>
              <w:instrText>29</w:instrText>
            </w:r>
            <w:r w:rsidRPr="00C0393F">
              <w:rPr>
                <w:noProof/>
                <w:lang w:bidi="it-IT"/>
              </w:rPr>
              <w:fldChar w:fldCharType="end"/>
            </w:r>
            <w:r w:rsidRPr="00C0393F">
              <w:rPr>
                <w:noProof/>
                <w:lang w:bidi="it-IT"/>
              </w:rPr>
              <w:instrText xml:space="preserve">  </w:instrText>
            </w: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 =B5+1 </w:instrText>
            </w:r>
            <w:r w:rsidRPr="00C0393F">
              <w:rPr>
                <w:noProof/>
                <w:lang w:bidi="it-IT"/>
              </w:rPr>
              <w:fldChar w:fldCharType="separate"/>
            </w:r>
            <w:r w:rsidR="00A53E62" w:rsidRPr="00C0393F">
              <w:rPr>
                <w:noProof/>
                <w:lang w:bidi="it-IT"/>
              </w:rPr>
              <w:instrText>25</w:instrText>
            </w:r>
            <w:r w:rsidRPr="00C0393F">
              <w:rPr>
                <w:noProof/>
                <w:lang w:bidi="it-IT"/>
              </w:rPr>
              <w:fldChar w:fldCharType="end"/>
            </w:r>
            <w:r w:rsidRPr="00C0393F">
              <w:rPr>
                <w:noProof/>
                <w:lang w:bidi="it-IT"/>
              </w:rPr>
              <w:instrText xml:space="preserve"> "" </w:instrText>
            </w:r>
            <w:r w:rsidRPr="00C0393F">
              <w:rPr>
                <w:noProof/>
                <w:lang w:bidi="it-IT"/>
              </w:rPr>
              <w:fldChar w:fldCharType="separate"/>
            </w:r>
            <w:r w:rsidR="00A53E62" w:rsidRPr="00C0393F">
              <w:rPr>
                <w:noProof/>
                <w:lang w:bidi="it-IT"/>
              </w:rPr>
              <w:instrText>25</w:instrText>
            </w:r>
            <w:r w:rsidRPr="00C0393F">
              <w:rPr>
                <w:noProof/>
                <w:lang w:bidi="it-IT"/>
              </w:rPr>
              <w:fldChar w:fldCharType="end"/>
            </w:r>
            <w:r w:rsidRPr="00C0393F">
              <w:rPr>
                <w:noProof/>
                <w:lang w:bidi="it-IT"/>
              </w:rPr>
              <w:fldChar w:fldCharType="separate"/>
            </w:r>
            <w:r w:rsidR="00A53E62" w:rsidRPr="00C0393F">
              <w:rPr>
                <w:noProof/>
                <w:lang w:bidi="it-IT"/>
              </w:rPr>
              <w:t>25</w:t>
            </w:r>
            <w:r w:rsidRPr="00C0393F">
              <w:rPr>
                <w:noProof/>
                <w:lang w:bidi="it-IT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70" w14:textId="77777777" w:rsidR="00F154D0" w:rsidRPr="00C0393F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71" w14:textId="214FAE22" w:rsidR="00F154D0" w:rsidRPr="00C0393F" w:rsidRDefault="004562B5">
            <w:pPr>
              <w:pStyle w:val="Date1"/>
              <w:rPr>
                <w:noProof/>
              </w:rPr>
            </w:pP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IF </w:instrText>
            </w: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 =D5</w:instrText>
            </w:r>
            <w:r w:rsidRPr="00C0393F">
              <w:rPr>
                <w:noProof/>
                <w:lang w:bidi="it-IT"/>
              </w:rPr>
              <w:fldChar w:fldCharType="separate"/>
            </w:r>
            <w:r w:rsidR="00A53E62" w:rsidRPr="00C0393F">
              <w:rPr>
                <w:noProof/>
                <w:lang w:bidi="it-IT"/>
              </w:rPr>
              <w:instrText>25</w:instrText>
            </w:r>
            <w:r w:rsidRPr="00C0393F">
              <w:rPr>
                <w:noProof/>
                <w:lang w:bidi="it-IT"/>
              </w:rPr>
              <w:fldChar w:fldCharType="end"/>
            </w:r>
            <w:r w:rsidRPr="00C0393F">
              <w:rPr>
                <w:noProof/>
                <w:lang w:bidi="it-IT"/>
              </w:rPr>
              <w:instrText xml:space="preserve"> = 0,"" </w:instrText>
            </w: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 IF </w:instrText>
            </w: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 =D5 </w:instrText>
            </w:r>
            <w:r w:rsidRPr="00C0393F">
              <w:rPr>
                <w:noProof/>
                <w:lang w:bidi="it-IT"/>
              </w:rPr>
              <w:fldChar w:fldCharType="separate"/>
            </w:r>
            <w:r w:rsidR="00A53E62" w:rsidRPr="00C0393F">
              <w:rPr>
                <w:noProof/>
                <w:lang w:bidi="it-IT"/>
              </w:rPr>
              <w:instrText>25</w:instrText>
            </w:r>
            <w:r w:rsidRPr="00C0393F">
              <w:rPr>
                <w:noProof/>
                <w:lang w:bidi="it-IT"/>
              </w:rPr>
              <w:fldChar w:fldCharType="end"/>
            </w:r>
            <w:r w:rsidRPr="00C0393F">
              <w:rPr>
                <w:noProof/>
                <w:lang w:bidi="it-IT"/>
              </w:rPr>
              <w:instrText xml:space="preserve">  &lt; </w:instrText>
            </w: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 DocVariable MonthEnd \@ d </w:instrText>
            </w:r>
            <w:r w:rsidRPr="00C0393F">
              <w:rPr>
                <w:noProof/>
                <w:lang w:bidi="it-IT"/>
              </w:rPr>
              <w:fldChar w:fldCharType="separate"/>
            </w:r>
            <w:r w:rsidR="00A53E62" w:rsidRPr="00C0393F">
              <w:rPr>
                <w:noProof/>
                <w:lang w:bidi="it-IT"/>
              </w:rPr>
              <w:instrText>29</w:instrText>
            </w:r>
            <w:r w:rsidRPr="00C0393F">
              <w:rPr>
                <w:noProof/>
                <w:lang w:bidi="it-IT"/>
              </w:rPr>
              <w:fldChar w:fldCharType="end"/>
            </w:r>
            <w:r w:rsidRPr="00C0393F">
              <w:rPr>
                <w:noProof/>
                <w:lang w:bidi="it-IT"/>
              </w:rPr>
              <w:instrText xml:space="preserve">  </w:instrText>
            </w: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 =D5+1 </w:instrText>
            </w:r>
            <w:r w:rsidRPr="00C0393F">
              <w:rPr>
                <w:noProof/>
                <w:lang w:bidi="it-IT"/>
              </w:rPr>
              <w:fldChar w:fldCharType="separate"/>
            </w:r>
            <w:r w:rsidR="00A53E62" w:rsidRPr="00C0393F">
              <w:rPr>
                <w:noProof/>
                <w:lang w:bidi="it-IT"/>
              </w:rPr>
              <w:instrText>26</w:instrText>
            </w:r>
            <w:r w:rsidRPr="00C0393F">
              <w:rPr>
                <w:noProof/>
                <w:lang w:bidi="it-IT"/>
              </w:rPr>
              <w:fldChar w:fldCharType="end"/>
            </w:r>
            <w:r w:rsidRPr="00C0393F">
              <w:rPr>
                <w:noProof/>
                <w:lang w:bidi="it-IT"/>
              </w:rPr>
              <w:instrText xml:space="preserve"> "" </w:instrText>
            </w:r>
            <w:r w:rsidRPr="00C0393F">
              <w:rPr>
                <w:noProof/>
                <w:lang w:bidi="it-IT"/>
              </w:rPr>
              <w:fldChar w:fldCharType="separate"/>
            </w:r>
            <w:r w:rsidR="00A53E62" w:rsidRPr="00C0393F">
              <w:rPr>
                <w:noProof/>
                <w:lang w:bidi="it-IT"/>
              </w:rPr>
              <w:instrText>26</w:instrText>
            </w:r>
            <w:r w:rsidRPr="00C0393F">
              <w:rPr>
                <w:noProof/>
                <w:lang w:bidi="it-IT"/>
              </w:rPr>
              <w:fldChar w:fldCharType="end"/>
            </w:r>
            <w:r w:rsidRPr="00C0393F">
              <w:rPr>
                <w:noProof/>
                <w:lang w:bidi="it-IT"/>
              </w:rPr>
              <w:fldChar w:fldCharType="separate"/>
            </w:r>
            <w:r w:rsidR="00A53E62" w:rsidRPr="00C0393F">
              <w:rPr>
                <w:noProof/>
                <w:lang w:bidi="it-IT"/>
              </w:rPr>
              <w:t>26</w:t>
            </w:r>
            <w:r w:rsidRPr="00C0393F">
              <w:rPr>
                <w:noProof/>
                <w:lang w:bidi="it-IT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72" w14:textId="77777777" w:rsidR="00F154D0" w:rsidRPr="00C0393F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73" w14:textId="1E512D21" w:rsidR="00F154D0" w:rsidRPr="00C0393F" w:rsidRDefault="004562B5">
            <w:pPr>
              <w:pStyle w:val="Date1"/>
              <w:rPr>
                <w:noProof/>
              </w:rPr>
            </w:pP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IF </w:instrText>
            </w: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 =F5</w:instrText>
            </w:r>
            <w:r w:rsidRPr="00C0393F">
              <w:rPr>
                <w:noProof/>
                <w:lang w:bidi="it-IT"/>
              </w:rPr>
              <w:fldChar w:fldCharType="separate"/>
            </w:r>
            <w:r w:rsidR="00A53E62" w:rsidRPr="00C0393F">
              <w:rPr>
                <w:noProof/>
                <w:lang w:bidi="it-IT"/>
              </w:rPr>
              <w:instrText>26</w:instrText>
            </w:r>
            <w:r w:rsidRPr="00C0393F">
              <w:rPr>
                <w:noProof/>
                <w:lang w:bidi="it-IT"/>
              </w:rPr>
              <w:fldChar w:fldCharType="end"/>
            </w:r>
            <w:r w:rsidRPr="00C0393F">
              <w:rPr>
                <w:noProof/>
                <w:lang w:bidi="it-IT"/>
              </w:rPr>
              <w:instrText xml:space="preserve"> = 0,"" </w:instrText>
            </w: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 IF </w:instrText>
            </w: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 =F5 </w:instrText>
            </w:r>
            <w:r w:rsidRPr="00C0393F">
              <w:rPr>
                <w:noProof/>
                <w:lang w:bidi="it-IT"/>
              </w:rPr>
              <w:fldChar w:fldCharType="separate"/>
            </w:r>
            <w:r w:rsidR="00A53E62" w:rsidRPr="00C0393F">
              <w:rPr>
                <w:noProof/>
                <w:lang w:bidi="it-IT"/>
              </w:rPr>
              <w:instrText>26</w:instrText>
            </w:r>
            <w:r w:rsidRPr="00C0393F">
              <w:rPr>
                <w:noProof/>
                <w:lang w:bidi="it-IT"/>
              </w:rPr>
              <w:fldChar w:fldCharType="end"/>
            </w:r>
            <w:r w:rsidRPr="00C0393F">
              <w:rPr>
                <w:noProof/>
                <w:lang w:bidi="it-IT"/>
              </w:rPr>
              <w:instrText xml:space="preserve">  &lt; </w:instrText>
            </w: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 DocVariable MonthEnd \@ d </w:instrText>
            </w:r>
            <w:r w:rsidRPr="00C0393F">
              <w:rPr>
                <w:noProof/>
                <w:lang w:bidi="it-IT"/>
              </w:rPr>
              <w:fldChar w:fldCharType="separate"/>
            </w:r>
            <w:r w:rsidR="00A53E62" w:rsidRPr="00C0393F">
              <w:rPr>
                <w:noProof/>
                <w:lang w:bidi="it-IT"/>
              </w:rPr>
              <w:instrText>29</w:instrText>
            </w:r>
            <w:r w:rsidRPr="00C0393F">
              <w:rPr>
                <w:noProof/>
                <w:lang w:bidi="it-IT"/>
              </w:rPr>
              <w:fldChar w:fldCharType="end"/>
            </w:r>
            <w:r w:rsidRPr="00C0393F">
              <w:rPr>
                <w:noProof/>
                <w:lang w:bidi="it-IT"/>
              </w:rPr>
              <w:instrText xml:space="preserve">  </w:instrText>
            </w: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 =F5+1 </w:instrText>
            </w:r>
            <w:r w:rsidRPr="00C0393F">
              <w:rPr>
                <w:noProof/>
                <w:lang w:bidi="it-IT"/>
              </w:rPr>
              <w:fldChar w:fldCharType="separate"/>
            </w:r>
            <w:r w:rsidR="00A53E62" w:rsidRPr="00C0393F">
              <w:rPr>
                <w:noProof/>
                <w:lang w:bidi="it-IT"/>
              </w:rPr>
              <w:instrText>27</w:instrText>
            </w:r>
            <w:r w:rsidRPr="00C0393F">
              <w:rPr>
                <w:noProof/>
                <w:lang w:bidi="it-IT"/>
              </w:rPr>
              <w:fldChar w:fldCharType="end"/>
            </w:r>
            <w:r w:rsidRPr="00C0393F">
              <w:rPr>
                <w:noProof/>
                <w:lang w:bidi="it-IT"/>
              </w:rPr>
              <w:instrText xml:space="preserve"> "" </w:instrText>
            </w:r>
            <w:r w:rsidRPr="00C0393F">
              <w:rPr>
                <w:noProof/>
                <w:lang w:bidi="it-IT"/>
              </w:rPr>
              <w:fldChar w:fldCharType="separate"/>
            </w:r>
            <w:r w:rsidR="00A53E62" w:rsidRPr="00C0393F">
              <w:rPr>
                <w:noProof/>
                <w:lang w:bidi="it-IT"/>
              </w:rPr>
              <w:instrText>27</w:instrText>
            </w:r>
            <w:r w:rsidRPr="00C0393F">
              <w:rPr>
                <w:noProof/>
                <w:lang w:bidi="it-IT"/>
              </w:rPr>
              <w:fldChar w:fldCharType="end"/>
            </w:r>
            <w:r w:rsidRPr="00C0393F">
              <w:rPr>
                <w:noProof/>
                <w:lang w:bidi="it-IT"/>
              </w:rPr>
              <w:fldChar w:fldCharType="separate"/>
            </w:r>
            <w:r w:rsidR="00A53E62" w:rsidRPr="00C0393F">
              <w:rPr>
                <w:noProof/>
                <w:lang w:bidi="it-IT"/>
              </w:rPr>
              <w:t>27</w:t>
            </w:r>
            <w:r w:rsidRPr="00C0393F">
              <w:rPr>
                <w:noProof/>
                <w:lang w:bidi="it-IT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74" w14:textId="77777777" w:rsidR="00F154D0" w:rsidRPr="00C0393F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75" w14:textId="66505742" w:rsidR="00F154D0" w:rsidRPr="00C0393F" w:rsidRDefault="004562B5">
            <w:pPr>
              <w:pStyle w:val="Date1"/>
              <w:rPr>
                <w:noProof/>
              </w:rPr>
            </w:pP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IF </w:instrText>
            </w: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 =H5</w:instrText>
            </w:r>
            <w:r w:rsidRPr="00C0393F">
              <w:rPr>
                <w:noProof/>
                <w:lang w:bidi="it-IT"/>
              </w:rPr>
              <w:fldChar w:fldCharType="separate"/>
            </w:r>
            <w:r w:rsidR="00A53E62" w:rsidRPr="00C0393F">
              <w:rPr>
                <w:noProof/>
                <w:lang w:bidi="it-IT"/>
              </w:rPr>
              <w:instrText>27</w:instrText>
            </w:r>
            <w:r w:rsidRPr="00C0393F">
              <w:rPr>
                <w:noProof/>
                <w:lang w:bidi="it-IT"/>
              </w:rPr>
              <w:fldChar w:fldCharType="end"/>
            </w:r>
            <w:r w:rsidRPr="00C0393F">
              <w:rPr>
                <w:noProof/>
                <w:lang w:bidi="it-IT"/>
              </w:rPr>
              <w:instrText xml:space="preserve"> = 0,"" </w:instrText>
            </w: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 IF </w:instrText>
            </w: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 =H5 </w:instrText>
            </w:r>
            <w:r w:rsidRPr="00C0393F">
              <w:rPr>
                <w:noProof/>
                <w:lang w:bidi="it-IT"/>
              </w:rPr>
              <w:fldChar w:fldCharType="separate"/>
            </w:r>
            <w:r w:rsidR="00A53E62" w:rsidRPr="00C0393F">
              <w:rPr>
                <w:noProof/>
                <w:lang w:bidi="it-IT"/>
              </w:rPr>
              <w:instrText>27</w:instrText>
            </w:r>
            <w:r w:rsidRPr="00C0393F">
              <w:rPr>
                <w:noProof/>
                <w:lang w:bidi="it-IT"/>
              </w:rPr>
              <w:fldChar w:fldCharType="end"/>
            </w:r>
            <w:r w:rsidRPr="00C0393F">
              <w:rPr>
                <w:noProof/>
                <w:lang w:bidi="it-IT"/>
              </w:rPr>
              <w:instrText xml:space="preserve">  &lt; </w:instrText>
            </w: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 DocVariable MonthEnd \@ d </w:instrText>
            </w:r>
            <w:r w:rsidRPr="00C0393F">
              <w:rPr>
                <w:noProof/>
                <w:lang w:bidi="it-IT"/>
              </w:rPr>
              <w:fldChar w:fldCharType="separate"/>
            </w:r>
            <w:r w:rsidR="00A53E62" w:rsidRPr="00C0393F">
              <w:rPr>
                <w:noProof/>
                <w:lang w:bidi="it-IT"/>
              </w:rPr>
              <w:instrText>29</w:instrText>
            </w:r>
            <w:r w:rsidRPr="00C0393F">
              <w:rPr>
                <w:noProof/>
                <w:lang w:bidi="it-IT"/>
              </w:rPr>
              <w:fldChar w:fldCharType="end"/>
            </w:r>
            <w:r w:rsidRPr="00C0393F">
              <w:rPr>
                <w:noProof/>
                <w:lang w:bidi="it-IT"/>
              </w:rPr>
              <w:instrText xml:space="preserve">  </w:instrText>
            </w: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 =H5+1 </w:instrText>
            </w:r>
            <w:r w:rsidRPr="00C0393F">
              <w:rPr>
                <w:noProof/>
                <w:lang w:bidi="it-IT"/>
              </w:rPr>
              <w:fldChar w:fldCharType="separate"/>
            </w:r>
            <w:r w:rsidR="00A53E62" w:rsidRPr="00C0393F">
              <w:rPr>
                <w:noProof/>
                <w:lang w:bidi="it-IT"/>
              </w:rPr>
              <w:instrText>28</w:instrText>
            </w:r>
            <w:r w:rsidRPr="00C0393F">
              <w:rPr>
                <w:noProof/>
                <w:lang w:bidi="it-IT"/>
              </w:rPr>
              <w:fldChar w:fldCharType="end"/>
            </w:r>
            <w:r w:rsidRPr="00C0393F">
              <w:rPr>
                <w:noProof/>
                <w:lang w:bidi="it-IT"/>
              </w:rPr>
              <w:instrText xml:space="preserve"> "" </w:instrText>
            </w:r>
            <w:r w:rsidRPr="00C0393F">
              <w:rPr>
                <w:noProof/>
                <w:lang w:bidi="it-IT"/>
              </w:rPr>
              <w:fldChar w:fldCharType="separate"/>
            </w:r>
            <w:r w:rsidR="00A53E62" w:rsidRPr="00C0393F">
              <w:rPr>
                <w:noProof/>
                <w:lang w:bidi="it-IT"/>
              </w:rPr>
              <w:instrText>28</w:instrText>
            </w:r>
            <w:r w:rsidRPr="00C0393F">
              <w:rPr>
                <w:noProof/>
                <w:lang w:bidi="it-IT"/>
              </w:rPr>
              <w:fldChar w:fldCharType="end"/>
            </w:r>
            <w:r w:rsidRPr="00C0393F">
              <w:rPr>
                <w:noProof/>
                <w:lang w:bidi="it-IT"/>
              </w:rPr>
              <w:fldChar w:fldCharType="separate"/>
            </w:r>
            <w:r w:rsidR="00A53E62" w:rsidRPr="00C0393F">
              <w:rPr>
                <w:noProof/>
                <w:lang w:bidi="it-IT"/>
              </w:rPr>
              <w:t>28</w:t>
            </w:r>
            <w:r w:rsidRPr="00C0393F">
              <w:rPr>
                <w:noProof/>
                <w:lang w:bidi="it-IT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76" w14:textId="77777777" w:rsidR="00F154D0" w:rsidRPr="00C0393F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77" w14:textId="33E3264E" w:rsidR="00F154D0" w:rsidRPr="00C0393F" w:rsidRDefault="004562B5">
            <w:pPr>
              <w:pStyle w:val="Date1"/>
              <w:rPr>
                <w:noProof/>
              </w:rPr>
            </w:pP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IF </w:instrText>
            </w: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 =J5</w:instrText>
            </w:r>
            <w:r w:rsidRPr="00C0393F">
              <w:rPr>
                <w:noProof/>
                <w:lang w:bidi="it-IT"/>
              </w:rPr>
              <w:fldChar w:fldCharType="separate"/>
            </w:r>
            <w:r w:rsidR="00A53E62" w:rsidRPr="00C0393F">
              <w:rPr>
                <w:noProof/>
                <w:lang w:bidi="it-IT"/>
              </w:rPr>
              <w:instrText>28</w:instrText>
            </w:r>
            <w:r w:rsidRPr="00C0393F">
              <w:rPr>
                <w:noProof/>
                <w:lang w:bidi="it-IT"/>
              </w:rPr>
              <w:fldChar w:fldCharType="end"/>
            </w:r>
            <w:r w:rsidRPr="00C0393F">
              <w:rPr>
                <w:noProof/>
                <w:lang w:bidi="it-IT"/>
              </w:rPr>
              <w:instrText xml:space="preserve"> = 0,"" </w:instrText>
            </w: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 IF </w:instrText>
            </w: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 =J5 </w:instrText>
            </w:r>
            <w:r w:rsidRPr="00C0393F">
              <w:rPr>
                <w:noProof/>
                <w:lang w:bidi="it-IT"/>
              </w:rPr>
              <w:fldChar w:fldCharType="separate"/>
            </w:r>
            <w:r w:rsidR="00A53E62" w:rsidRPr="00C0393F">
              <w:rPr>
                <w:noProof/>
                <w:lang w:bidi="it-IT"/>
              </w:rPr>
              <w:instrText>28</w:instrText>
            </w:r>
            <w:r w:rsidRPr="00C0393F">
              <w:rPr>
                <w:noProof/>
                <w:lang w:bidi="it-IT"/>
              </w:rPr>
              <w:fldChar w:fldCharType="end"/>
            </w:r>
            <w:r w:rsidRPr="00C0393F">
              <w:rPr>
                <w:noProof/>
                <w:lang w:bidi="it-IT"/>
              </w:rPr>
              <w:instrText xml:space="preserve">  &lt; </w:instrText>
            </w: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 DocVariable MonthEnd \@ d </w:instrText>
            </w:r>
            <w:r w:rsidRPr="00C0393F">
              <w:rPr>
                <w:noProof/>
                <w:lang w:bidi="it-IT"/>
              </w:rPr>
              <w:fldChar w:fldCharType="separate"/>
            </w:r>
            <w:r w:rsidR="00A53E62" w:rsidRPr="00C0393F">
              <w:rPr>
                <w:noProof/>
                <w:lang w:bidi="it-IT"/>
              </w:rPr>
              <w:instrText>29</w:instrText>
            </w:r>
            <w:r w:rsidRPr="00C0393F">
              <w:rPr>
                <w:noProof/>
                <w:lang w:bidi="it-IT"/>
              </w:rPr>
              <w:fldChar w:fldCharType="end"/>
            </w:r>
            <w:r w:rsidRPr="00C0393F">
              <w:rPr>
                <w:noProof/>
                <w:lang w:bidi="it-IT"/>
              </w:rPr>
              <w:instrText xml:space="preserve">  </w:instrText>
            </w: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 =J5+1 </w:instrText>
            </w:r>
            <w:r w:rsidRPr="00C0393F">
              <w:rPr>
                <w:noProof/>
                <w:lang w:bidi="it-IT"/>
              </w:rPr>
              <w:fldChar w:fldCharType="separate"/>
            </w:r>
            <w:r w:rsidR="00A53E62" w:rsidRPr="00C0393F">
              <w:rPr>
                <w:noProof/>
                <w:lang w:bidi="it-IT"/>
              </w:rPr>
              <w:instrText>29</w:instrText>
            </w:r>
            <w:r w:rsidRPr="00C0393F">
              <w:rPr>
                <w:noProof/>
                <w:lang w:bidi="it-IT"/>
              </w:rPr>
              <w:fldChar w:fldCharType="end"/>
            </w:r>
            <w:r w:rsidRPr="00C0393F">
              <w:rPr>
                <w:noProof/>
                <w:lang w:bidi="it-IT"/>
              </w:rPr>
              <w:instrText xml:space="preserve"> "" </w:instrText>
            </w:r>
            <w:r w:rsidRPr="00C0393F">
              <w:rPr>
                <w:noProof/>
                <w:lang w:bidi="it-IT"/>
              </w:rPr>
              <w:fldChar w:fldCharType="separate"/>
            </w:r>
            <w:r w:rsidR="00A53E62" w:rsidRPr="00C0393F">
              <w:rPr>
                <w:noProof/>
                <w:lang w:bidi="it-IT"/>
              </w:rPr>
              <w:instrText>29</w:instrText>
            </w:r>
            <w:r w:rsidRPr="00C0393F">
              <w:rPr>
                <w:noProof/>
                <w:lang w:bidi="it-IT"/>
              </w:rPr>
              <w:fldChar w:fldCharType="end"/>
            </w:r>
            <w:r w:rsidRPr="00C0393F">
              <w:rPr>
                <w:noProof/>
                <w:lang w:bidi="it-IT"/>
              </w:rPr>
              <w:fldChar w:fldCharType="separate"/>
            </w:r>
            <w:r w:rsidR="00A53E62" w:rsidRPr="00C0393F">
              <w:rPr>
                <w:noProof/>
                <w:lang w:bidi="it-IT"/>
              </w:rPr>
              <w:t>29</w:t>
            </w:r>
            <w:r w:rsidRPr="00C0393F">
              <w:rPr>
                <w:noProof/>
                <w:lang w:bidi="it-IT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78" w14:textId="77777777" w:rsidR="00F154D0" w:rsidRPr="00C0393F" w:rsidRDefault="00F154D0">
            <w:pPr>
              <w:rPr>
                <w:noProof/>
              </w:rPr>
            </w:pPr>
          </w:p>
        </w:tc>
        <w:tc>
          <w:tcPr>
            <w:tcW w:w="334" w:type="dxa"/>
            <w:vAlign w:val="bottom"/>
          </w:tcPr>
          <w:p w14:paraId="030A0F79" w14:textId="04EB0C4D" w:rsidR="00F154D0" w:rsidRPr="00C0393F" w:rsidRDefault="004562B5">
            <w:pPr>
              <w:pStyle w:val="Date1"/>
              <w:rPr>
                <w:noProof/>
              </w:rPr>
            </w:pP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IF </w:instrText>
            </w: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 =L5</w:instrText>
            </w:r>
            <w:r w:rsidRPr="00C0393F">
              <w:rPr>
                <w:noProof/>
                <w:lang w:bidi="it-IT"/>
              </w:rPr>
              <w:fldChar w:fldCharType="separate"/>
            </w:r>
            <w:r w:rsidR="00A53E62" w:rsidRPr="00C0393F">
              <w:rPr>
                <w:noProof/>
                <w:lang w:bidi="it-IT"/>
              </w:rPr>
              <w:instrText>29</w:instrText>
            </w:r>
            <w:r w:rsidRPr="00C0393F">
              <w:rPr>
                <w:noProof/>
                <w:lang w:bidi="it-IT"/>
              </w:rPr>
              <w:fldChar w:fldCharType="end"/>
            </w:r>
            <w:r w:rsidRPr="00C0393F">
              <w:rPr>
                <w:noProof/>
                <w:lang w:bidi="it-IT"/>
              </w:rPr>
              <w:instrText xml:space="preserve"> = 0,"" </w:instrText>
            </w: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 IF </w:instrText>
            </w: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 =L5 </w:instrText>
            </w:r>
            <w:r w:rsidRPr="00C0393F">
              <w:rPr>
                <w:noProof/>
                <w:lang w:bidi="it-IT"/>
              </w:rPr>
              <w:fldChar w:fldCharType="separate"/>
            </w:r>
            <w:r w:rsidR="00A53E62" w:rsidRPr="00C0393F">
              <w:rPr>
                <w:noProof/>
                <w:lang w:bidi="it-IT"/>
              </w:rPr>
              <w:instrText>29</w:instrText>
            </w:r>
            <w:r w:rsidRPr="00C0393F">
              <w:rPr>
                <w:noProof/>
                <w:lang w:bidi="it-IT"/>
              </w:rPr>
              <w:fldChar w:fldCharType="end"/>
            </w:r>
            <w:r w:rsidRPr="00C0393F">
              <w:rPr>
                <w:noProof/>
                <w:lang w:bidi="it-IT"/>
              </w:rPr>
              <w:instrText xml:space="preserve">  &lt; </w:instrText>
            </w: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 DocVariable MonthEnd \@ d </w:instrText>
            </w:r>
            <w:r w:rsidRPr="00C0393F">
              <w:rPr>
                <w:noProof/>
                <w:lang w:bidi="it-IT"/>
              </w:rPr>
              <w:fldChar w:fldCharType="separate"/>
            </w:r>
            <w:r w:rsidR="00A53E62" w:rsidRPr="00C0393F">
              <w:rPr>
                <w:noProof/>
                <w:lang w:bidi="it-IT"/>
              </w:rPr>
              <w:instrText>29</w:instrText>
            </w:r>
            <w:r w:rsidRPr="00C0393F">
              <w:rPr>
                <w:noProof/>
                <w:lang w:bidi="it-IT"/>
              </w:rPr>
              <w:fldChar w:fldCharType="end"/>
            </w:r>
            <w:r w:rsidRPr="00C0393F">
              <w:rPr>
                <w:noProof/>
                <w:lang w:bidi="it-IT"/>
              </w:rPr>
              <w:instrText xml:space="preserve">  </w:instrText>
            </w: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 =L5+1 </w:instrText>
            </w:r>
            <w:r w:rsidRPr="00C0393F">
              <w:rPr>
                <w:noProof/>
                <w:lang w:bidi="it-IT"/>
              </w:rPr>
              <w:fldChar w:fldCharType="separate"/>
            </w:r>
            <w:r w:rsidR="003B177D" w:rsidRPr="00C0393F">
              <w:rPr>
                <w:noProof/>
                <w:lang w:bidi="it-IT"/>
              </w:rPr>
              <w:instrText>28</w:instrText>
            </w:r>
            <w:r w:rsidRPr="00C0393F">
              <w:rPr>
                <w:noProof/>
                <w:lang w:bidi="it-IT"/>
              </w:rPr>
              <w:fldChar w:fldCharType="end"/>
            </w:r>
            <w:r w:rsidRPr="00C0393F">
              <w:rPr>
                <w:noProof/>
                <w:lang w:bidi="it-IT"/>
              </w:rPr>
              <w:instrText xml:space="preserve"> "" </w:instrText>
            </w:r>
            <w:r w:rsidRPr="00C0393F">
              <w:rPr>
                <w:noProof/>
                <w:lang w:bidi="it-IT"/>
              </w:rPr>
              <w:fldChar w:fldCharType="end"/>
            </w:r>
            <w:r w:rsidRPr="00C0393F">
              <w:rPr>
                <w:noProof/>
                <w:lang w:bidi="it-IT"/>
              </w:rPr>
              <w:fldChar w:fldCharType="end"/>
            </w:r>
          </w:p>
        </w:tc>
      </w:tr>
      <w:tr w:rsidR="00F154D0" w:rsidRPr="00C0393F" w14:paraId="030A0F89" w14:textId="77777777" w:rsidTr="00A53E62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30A0F7B" w14:textId="77777777" w:rsidR="00F154D0" w:rsidRPr="00C0393F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7C" w14:textId="1FCEE715" w:rsidR="00F154D0" w:rsidRPr="00C0393F" w:rsidRDefault="004562B5">
            <w:pPr>
              <w:pStyle w:val="Date1"/>
              <w:rPr>
                <w:noProof/>
              </w:rPr>
            </w:pP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IF </w:instrText>
            </w: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 =N5</w:instrText>
            </w:r>
            <w:r w:rsidRPr="00C0393F">
              <w:rPr>
                <w:noProof/>
                <w:lang w:bidi="it-IT"/>
              </w:rPr>
              <w:fldChar w:fldCharType="separate"/>
            </w:r>
            <w:r w:rsidR="00A53E62" w:rsidRPr="00C0393F">
              <w:rPr>
                <w:noProof/>
                <w:lang w:bidi="it-IT"/>
              </w:rPr>
              <w:instrText>0</w:instrText>
            </w:r>
            <w:r w:rsidRPr="00C0393F">
              <w:rPr>
                <w:noProof/>
                <w:lang w:bidi="it-IT"/>
              </w:rPr>
              <w:fldChar w:fldCharType="end"/>
            </w:r>
            <w:r w:rsidRPr="00C0393F">
              <w:rPr>
                <w:noProof/>
                <w:lang w:bidi="it-IT"/>
              </w:rPr>
              <w:instrText xml:space="preserve"> = 0,"" </w:instrText>
            </w: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 IF </w:instrText>
            </w: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 =N5 </w:instrText>
            </w:r>
            <w:r w:rsidRPr="00C0393F">
              <w:rPr>
                <w:noProof/>
                <w:lang w:bidi="it-IT"/>
              </w:rPr>
              <w:fldChar w:fldCharType="separate"/>
            </w:r>
            <w:r w:rsidR="003B177D" w:rsidRPr="00C0393F">
              <w:rPr>
                <w:noProof/>
                <w:lang w:bidi="it-IT"/>
              </w:rPr>
              <w:instrText>28</w:instrText>
            </w:r>
            <w:r w:rsidRPr="00C0393F">
              <w:rPr>
                <w:noProof/>
                <w:lang w:bidi="it-IT"/>
              </w:rPr>
              <w:fldChar w:fldCharType="end"/>
            </w:r>
            <w:r w:rsidRPr="00C0393F">
              <w:rPr>
                <w:noProof/>
                <w:lang w:bidi="it-IT"/>
              </w:rPr>
              <w:instrText xml:space="preserve">  &lt; </w:instrText>
            </w: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 DocVariable MonthEnd \@ d </w:instrText>
            </w:r>
            <w:r w:rsidRPr="00C0393F">
              <w:rPr>
                <w:noProof/>
                <w:lang w:bidi="it-IT"/>
              </w:rPr>
              <w:fldChar w:fldCharType="separate"/>
            </w:r>
            <w:r w:rsidR="003B177D" w:rsidRPr="00C0393F">
              <w:rPr>
                <w:noProof/>
                <w:lang w:bidi="it-IT"/>
              </w:rPr>
              <w:instrText>29</w:instrText>
            </w:r>
            <w:r w:rsidRPr="00C0393F">
              <w:rPr>
                <w:noProof/>
                <w:lang w:bidi="it-IT"/>
              </w:rPr>
              <w:fldChar w:fldCharType="end"/>
            </w:r>
            <w:r w:rsidRPr="00C0393F">
              <w:rPr>
                <w:noProof/>
                <w:lang w:bidi="it-IT"/>
              </w:rPr>
              <w:instrText xml:space="preserve">  </w:instrText>
            </w: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 =N5+1 </w:instrText>
            </w:r>
            <w:r w:rsidRPr="00C0393F">
              <w:rPr>
                <w:noProof/>
                <w:lang w:bidi="it-IT"/>
              </w:rPr>
              <w:fldChar w:fldCharType="separate"/>
            </w:r>
            <w:r w:rsidR="003B177D" w:rsidRPr="00C0393F">
              <w:rPr>
                <w:noProof/>
                <w:lang w:bidi="it-IT"/>
              </w:rPr>
              <w:instrText>29</w:instrText>
            </w:r>
            <w:r w:rsidRPr="00C0393F">
              <w:rPr>
                <w:noProof/>
                <w:lang w:bidi="it-IT"/>
              </w:rPr>
              <w:fldChar w:fldCharType="end"/>
            </w:r>
            <w:r w:rsidRPr="00C0393F">
              <w:rPr>
                <w:noProof/>
                <w:lang w:bidi="it-IT"/>
              </w:rPr>
              <w:instrText xml:space="preserve"> "" </w:instrText>
            </w:r>
            <w:r w:rsidRPr="00C0393F">
              <w:rPr>
                <w:noProof/>
                <w:lang w:bidi="it-IT"/>
              </w:rPr>
              <w:fldChar w:fldCharType="separate"/>
            </w:r>
            <w:r w:rsidR="003B177D" w:rsidRPr="00C0393F">
              <w:rPr>
                <w:noProof/>
                <w:lang w:bidi="it-IT"/>
              </w:rPr>
              <w:instrText>29</w:instrText>
            </w:r>
            <w:r w:rsidRPr="00C0393F">
              <w:rPr>
                <w:noProof/>
                <w:lang w:bidi="it-IT"/>
              </w:rPr>
              <w:fldChar w:fldCharType="end"/>
            </w:r>
            <w:r w:rsidRPr="00C0393F">
              <w:rPr>
                <w:noProof/>
                <w:lang w:bidi="it-IT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7D" w14:textId="77777777" w:rsidR="00F154D0" w:rsidRPr="00C0393F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7E" w14:textId="11A38FDF" w:rsidR="00F154D0" w:rsidRPr="00C0393F" w:rsidRDefault="004562B5">
            <w:pPr>
              <w:pStyle w:val="Date1"/>
              <w:rPr>
                <w:noProof/>
              </w:rPr>
            </w:pP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IF </w:instrText>
            </w: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 =B6</w:instrText>
            </w:r>
            <w:r w:rsidRPr="00C0393F">
              <w:rPr>
                <w:noProof/>
                <w:lang w:bidi="it-IT"/>
              </w:rPr>
              <w:fldChar w:fldCharType="separate"/>
            </w:r>
            <w:r w:rsidR="00A53E62" w:rsidRPr="00C0393F">
              <w:rPr>
                <w:noProof/>
                <w:lang w:bidi="it-IT"/>
              </w:rPr>
              <w:instrText>0</w:instrText>
            </w:r>
            <w:r w:rsidRPr="00C0393F">
              <w:rPr>
                <w:noProof/>
                <w:lang w:bidi="it-IT"/>
              </w:rPr>
              <w:fldChar w:fldCharType="end"/>
            </w:r>
            <w:r w:rsidRPr="00C0393F">
              <w:rPr>
                <w:noProof/>
                <w:lang w:bidi="it-IT"/>
              </w:rPr>
              <w:instrText xml:space="preserve"> = 0,"" </w:instrText>
            </w: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 IF </w:instrText>
            </w: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 =B6 </w:instrText>
            </w:r>
            <w:r w:rsidRPr="00C0393F">
              <w:rPr>
                <w:noProof/>
                <w:lang w:bidi="it-IT"/>
              </w:rPr>
              <w:fldChar w:fldCharType="separate"/>
            </w:r>
            <w:r w:rsidR="003B177D" w:rsidRPr="00C0393F">
              <w:rPr>
                <w:noProof/>
                <w:lang w:bidi="it-IT"/>
              </w:rPr>
              <w:instrText>29</w:instrText>
            </w:r>
            <w:r w:rsidRPr="00C0393F">
              <w:rPr>
                <w:noProof/>
                <w:lang w:bidi="it-IT"/>
              </w:rPr>
              <w:fldChar w:fldCharType="end"/>
            </w:r>
            <w:r w:rsidRPr="00C0393F">
              <w:rPr>
                <w:noProof/>
                <w:lang w:bidi="it-IT"/>
              </w:rPr>
              <w:instrText xml:space="preserve">  &lt; </w:instrText>
            </w: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 DocVariable MonthEnd \@ d </w:instrText>
            </w:r>
            <w:r w:rsidRPr="00C0393F">
              <w:rPr>
                <w:noProof/>
                <w:lang w:bidi="it-IT"/>
              </w:rPr>
              <w:fldChar w:fldCharType="separate"/>
            </w:r>
            <w:r w:rsidR="003B177D" w:rsidRPr="00C0393F">
              <w:rPr>
                <w:noProof/>
                <w:lang w:bidi="it-IT"/>
              </w:rPr>
              <w:instrText>29</w:instrText>
            </w:r>
            <w:r w:rsidRPr="00C0393F">
              <w:rPr>
                <w:noProof/>
                <w:lang w:bidi="it-IT"/>
              </w:rPr>
              <w:fldChar w:fldCharType="end"/>
            </w:r>
            <w:r w:rsidRPr="00C0393F">
              <w:rPr>
                <w:noProof/>
                <w:lang w:bidi="it-IT"/>
              </w:rPr>
              <w:instrText xml:space="preserve">  </w:instrText>
            </w: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 =B6+1 </w:instrText>
            </w:r>
            <w:r w:rsidRPr="00C0393F">
              <w:rPr>
                <w:noProof/>
                <w:lang w:bidi="it-IT"/>
              </w:rPr>
              <w:fldChar w:fldCharType="separate"/>
            </w:r>
            <w:r w:rsidR="005F1DB1" w:rsidRPr="00C0393F">
              <w:rPr>
                <w:noProof/>
                <w:lang w:bidi="it-IT"/>
              </w:rPr>
              <w:instrText>31</w:instrText>
            </w:r>
            <w:r w:rsidRPr="00C0393F">
              <w:rPr>
                <w:noProof/>
                <w:lang w:bidi="it-IT"/>
              </w:rPr>
              <w:fldChar w:fldCharType="end"/>
            </w:r>
            <w:r w:rsidRPr="00C0393F">
              <w:rPr>
                <w:noProof/>
                <w:lang w:bidi="it-IT"/>
              </w:rPr>
              <w:instrText xml:space="preserve"> "" </w:instrText>
            </w:r>
            <w:r w:rsidRPr="00C0393F">
              <w:rPr>
                <w:noProof/>
                <w:lang w:bidi="it-IT"/>
              </w:rPr>
              <w:fldChar w:fldCharType="end"/>
            </w:r>
            <w:r w:rsidRPr="00C0393F">
              <w:rPr>
                <w:noProof/>
                <w:lang w:bidi="it-IT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30A0F7F" w14:textId="77777777" w:rsidR="00F154D0" w:rsidRPr="00C0393F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80" w14:textId="77777777" w:rsidR="00F154D0" w:rsidRPr="00C0393F" w:rsidRDefault="00F154D0">
            <w:pPr>
              <w:pStyle w:val="Date1"/>
              <w:rPr>
                <w:noProof/>
              </w:rPr>
            </w:pPr>
          </w:p>
        </w:tc>
        <w:tc>
          <w:tcPr>
            <w:tcW w:w="1199" w:type="dxa"/>
            <w:vAlign w:val="bottom"/>
          </w:tcPr>
          <w:p w14:paraId="030A0F81" w14:textId="77777777" w:rsidR="00F154D0" w:rsidRPr="00C0393F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82" w14:textId="77777777" w:rsidR="00F154D0" w:rsidRPr="00C0393F" w:rsidRDefault="00F154D0">
            <w:pPr>
              <w:pStyle w:val="Date1"/>
              <w:rPr>
                <w:noProof/>
              </w:rPr>
            </w:pPr>
          </w:p>
        </w:tc>
        <w:tc>
          <w:tcPr>
            <w:tcW w:w="1199" w:type="dxa"/>
            <w:vAlign w:val="bottom"/>
          </w:tcPr>
          <w:p w14:paraId="030A0F83" w14:textId="77777777" w:rsidR="00F154D0" w:rsidRPr="00C0393F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84" w14:textId="77777777" w:rsidR="00F154D0" w:rsidRPr="00C0393F" w:rsidRDefault="00F154D0">
            <w:pPr>
              <w:pStyle w:val="Date1"/>
              <w:rPr>
                <w:noProof/>
              </w:rPr>
            </w:pPr>
          </w:p>
        </w:tc>
        <w:tc>
          <w:tcPr>
            <w:tcW w:w="1199" w:type="dxa"/>
            <w:vAlign w:val="bottom"/>
          </w:tcPr>
          <w:p w14:paraId="030A0F85" w14:textId="77777777" w:rsidR="00F154D0" w:rsidRPr="00C0393F" w:rsidRDefault="00F154D0">
            <w:pPr>
              <w:rPr>
                <w:noProof/>
              </w:rPr>
            </w:pPr>
          </w:p>
        </w:tc>
        <w:tc>
          <w:tcPr>
            <w:tcW w:w="346" w:type="dxa"/>
            <w:vAlign w:val="bottom"/>
          </w:tcPr>
          <w:p w14:paraId="030A0F86" w14:textId="77777777" w:rsidR="00F154D0" w:rsidRPr="00C0393F" w:rsidRDefault="00F154D0">
            <w:pPr>
              <w:pStyle w:val="Date1"/>
              <w:rPr>
                <w:noProof/>
              </w:rPr>
            </w:pPr>
          </w:p>
        </w:tc>
        <w:tc>
          <w:tcPr>
            <w:tcW w:w="1199" w:type="dxa"/>
            <w:vAlign w:val="bottom"/>
          </w:tcPr>
          <w:p w14:paraId="030A0F87" w14:textId="77777777" w:rsidR="00F154D0" w:rsidRPr="00C0393F" w:rsidRDefault="00F154D0">
            <w:pPr>
              <w:rPr>
                <w:noProof/>
              </w:rPr>
            </w:pPr>
          </w:p>
        </w:tc>
        <w:tc>
          <w:tcPr>
            <w:tcW w:w="334" w:type="dxa"/>
            <w:vAlign w:val="bottom"/>
          </w:tcPr>
          <w:p w14:paraId="030A0F88" w14:textId="77777777" w:rsidR="00F154D0" w:rsidRPr="00C0393F" w:rsidRDefault="00F154D0">
            <w:pPr>
              <w:pStyle w:val="Date1"/>
              <w:rPr>
                <w:noProof/>
              </w:rPr>
            </w:pPr>
          </w:p>
        </w:tc>
      </w:tr>
    </w:tbl>
    <w:p w14:paraId="030A0F8A" w14:textId="77777777" w:rsidR="00F154D0" w:rsidRPr="00C0393F" w:rsidRDefault="00F154D0">
      <w:pPr>
        <w:rPr>
          <w:noProof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Tabella layout"/>
      </w:tblPr>
      <w:tblGrid>
        <w:gridCol w:w="5760"/>
        <w:gridCol w:w="629"/>
        <w:gridCol w:w="4411"/>
      </w:tblGrid>
      <w:tr w:rsidR="00F154D0" w:rsidRPr="00C0393F" w14:paraId="030A0FFC" w14:textId="77777777">
        <w:trPr>
          <w:trHeight w:hRule="exact" w:val="4464"/>
          <w:jc w:val="center"/>
        </w:trPr>
        <w:tc>
          <w:tcPr>
            <w:tcW w:w="5760" w:type="dxa"/>
          </w:tcPr>
          <w:p w14:paraId="030A0F8B" w14:textId="0696AB0B" w:rsidR="00F154D0" w:rsidRPr="00C0393F" w:rsidRDefault="004562B5">
            <w:pPr>
              <w:pStyle w:val="Mese"/>
              <w:rPr>
                <w:noProof/>
              </w:rPr>
            </w:pP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 DOCVARIABLE  MonthStart \@ MMMM \* MERGEFORMAT </w:instrText>
            </w:r>
            <w:r w:rsidRPr="00C0393F">
              <w:rPr>
                <w:noProof/>
                <w:lang w:bidi="it-IT"/>
              </w:rPr>
              <w:fldChar w:fldCharType="separate"/>
            </w:r>
            <w:r w:rsidR="00A53E62" w:rsidRPr="00C0393F">
              <w:rPr>
                <w:noProof/>
                <w:lang w:bidi="it-IT"/>
              </w:rPr>
              <w:t>febbraio</w:t>
            </w:r>
            <w:r w:rsidRPr="00C0393F">
              <w:rPr>
                <w:noProof/>
                <w:lang w:bidi="it-IT"/>
              </w:rPr>
              <w:fldChar w:fldCharType="end"/>
            </w:r>
          </w:p>
          <w:p w14:paraId="030A0F8C" w14:textId="3BFD187C" w:rsidR="00F154D0" w:rsidRPr="00C0393F" w:rsidRDefault="004562B5">
            <w:pPr>
              <w:pStyle w:val="Anno"/>
              <w:spacing w:after="240"/>
              <w:rPr>
                <w:noProof/>
              </w:rPr>
            </w:pPr>
            <w:r w:rsidRPr="00C0393F">
              <w:rPr>
                <w:noProof/>
                <w:lang w:bidi="it-IT"/>
              </w:rPr>
              <w:fldChar w:fldCharType="begin"/>
            </w:r>
            <w:r w:rsidRPr="00C0393F">
              <w:rPr>
                <w:noProof/>
                <w:lang w:bidi="it-IT"/>
              </w:rPr>
              <w:instrText xml:space="preserve"> DOCVARIABLE  MonthStart \@  yyyy   \* MERGEFORMAT </w:instrText>
            </w:r>
            <w:r w:rsidRPr="00C0393F">
              <w:rPr>
                <w:noProof/>
                <w:lang w:bidi="it-IT"/>
              </w:rPr>
              <w:fldChar w:fldCharType="separate"/>
            </w:r>
            <w:r w:rsidR="00A53E62" w:rsidRPr="00C0393F">
              <w:rPr>
                <w:noProof/>
                <w:lang w:bidi="it-IT"/>
              </w:rPr>
              <w:t>2020</w:t>
            </w:r>
            <w:r w:rsidRPr="00C0393F">
              <w:rPr>
                <w:noProof/>
                <w:lang w:bidi="it-IT"/>
              </w:rPr>
              <w:fldChar w:fldCharType="end"/>
            </w:r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Mesi precedenti e successivi"/>
            </w:tblPr>
            <w:tblGrid>
              <w:gridCol w:w="2254"/>
              <w:gridCol w:w="482"/>
              <w:gridCol w:w="2254"/>
            </w:tblGrid>
            <w:tr w:rsidR="00F154D0" w:rsidRPr="00C0393F" w14:paraId="030A0FF0" w14:textId="77777777">
              <w:trPr>
                <w:jc w:val="center"/>
              </w:trPr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Tabella layout del calendario dei mesi precedenti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F154D0" w:rsidRPr="00C0393F" w14:paraId="030A0F94" w14:textId="77777777">
                    <w:tc>
                      <w:tcPr>
                        <w:tcW w:w="714" w:type="pct"/>
                      </w:tcPr>
                      <w:p w14:paraId="030A0F8D" w14:textId="276B8727" w:rsidR="00F154D0" w:rsidRPr="00C0393F" w:rsidRDefault="004562B5">
                        <w:pPr>
                          <w:pStyle w:val="Datefuorimese"/>
                          <w:rPr>
                            <w:noProof/>
                          </w:rPr>
                        </w:pP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IF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DocVariable MonthStartB \@ dddd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mercoledì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 “</w:instrText>
                        </w:r>
                        <w:r w:rsidR="000A0C2B" w:rsidRPr="00C0393F">
                          <w:rPr>
                            <w:noProof/>
                            <w:lang w:bidi="it-IT"/>
                          </w:rPr>
                          <w:instrText>lunedì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>" 1 ""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8E" w14:textId="05360001" w:rsidR="00F154D0" w:rsidRPr="00C0393F" w:rsidRDefault="004562B5">
                        <w:pPr>
                          <w:pStyle w:val="Datefuorimese"/>
                          <w:rPr>
                            <w:noProof/>
                          </w:rPr>
                        </w:pP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IF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DocVariable MonthStartB \@ dddd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mercoledì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 “</w:instrText>
                        </w:r>
                        <w:r w:rsidR="000A0C2B" w:rsidRPr="00C0393F">
                          <w:rPr>
                            <w:noProof/>
                            <w:lang w:bidi="it-IT"/>
                          </w:rPr>
                          <w:instrText>martedì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" 1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IF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=A1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0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&lt;&gt; 0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=A1+1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>2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""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8F" w14:textId="43BE2606" w:rsidR="00F154D0" w:rsidRPr="00C0393F" w:rsidRDefault="004562B5">
                        <w:pPr>
                          <w:pStyle w:val="Datefuorimese"/>
                          <w:rPr>
                            <w:noProof/>
                          </w:rPr>
                        </w:pP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IF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DocVariable MonthStartB \@ dddd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mercoledì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 “</w:instrText>
                        </w:r>
                        <w:r w:rsidR="000A0C2B" w:rsidRPr="00C0393F">
                          <w:rPr>
                            <w:noProof/>
                            <w:lang w:bidi="it-IT"/>
                          </w:rPr>
                          <w:instrText>mercoledì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" 1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IF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=B1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3B177D" w:rsidRPr="00C0393F">
                          <w:rPr>
                            <w:noProof/>
                            <w:lang w:bidi="it-IT"/>
                          </w:rPr>
                          <w:instrText>0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&lt;&gt; 0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=B1+1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6D52F3" w:rsidRPr="00C0393F">
                          <w:rPr>
                            <w:noProof/>
                            <w:lang w:bidi="it-IT"/>
                          </w:rPr>
                          <w:instrText>2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""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t>1</w: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0" w14:textId="6752FF1F" w:rsidR="00F154D0" w:rsidRPr="00C0393F" w:rsidRDefault="004562B5">
                        <w:pPr>
                          <w:pStyle w:val="Datefuorimese"/>
                          <w:rPr>
                            <w:noProof/>
                          </w:rPr>
                        </w:pP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IF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DocVariable MonthStartB \@ dddd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mercoledì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 “</w:instrText>
                        </w:r>
                        <w:r w:rsidR="00F03C26" w:rsidRPr="00C0393F">
                          <w:rPr>
                            <w:noProof/>
                            <w:lang w:bidi="it-IT"/>
                          </w:rPr>
                          <w:instrText>giovedì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" 1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IF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=C1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1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&lt;&gt; 0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=C1+1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2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"" </w:instrText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2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t>2</w: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1" w14:textId="5A043A33" w:rsidR="00F154D0" w:rsidRPr="00C0393F" w:rsidRDefault="004562B5">
                        <w:pPr>
                          <w:pStyle w:val="Datefuorimese"/>
                          <w:rPr>
                            <w:noProof/>
                          </w:rPr>
                        </w:pP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IF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DocVariable MonthStartB \@ dddd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mercoledì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>= “</w:instrText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venerdì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" 1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IF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=D1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2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&lt;&gt; 0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=D1+1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3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"" </w:instrText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3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t>3</w: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2" w14:textId="3DFA1704" w:rsidR="00F154D0" w:rsidRPr="00C0393F" w:rsidRDefault="004562B5">
                        <w:pPr>
                          <w:pStyle w:val="Datefuorimese"/>
                          <w:rPr>
                            <w:noProof/>
                          </w:rPr>
                        </w:pP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IF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DocVariable MonthStartB \@ dddd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mercoledì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 “</w:instrText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sabato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" 1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IF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=E1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3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&lt;&gt; 0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=E1+1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4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"" </w:instrText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4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t>4</w: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3" w14:textId="3EEA4013" w:rsidR="00F154D0" w:rsidRPr="00C0393F" w:rsidRDefault="004562B5">
                        <w:pPr>
                          <w:pStyle w:val="Datefuorimese"/>
                          <w:rPr>
                            <w:noProof/>
                          </w:rPr>
                        </w:pP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IF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DocVariable MonthStartB \@ dddd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mercoledì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 “</w:instrText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domenica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" 1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IF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=F1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4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&lt;&gt; 0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=F1+1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5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"" </w:instrText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5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t>5</w: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</w:p>
                    </w:tc>
                  </w:tr>
                  <w:tr w:rsidR="00F154D0" w:rsidRPr="00C0393F" w14:paraId="030A0F9C" w14:textId="77777777">
                    <w:tc>
                      <w:tcPr>
                        <w:tcW w:w="714" w:type="pct"/>
                      </w:tcPr>
                      <w:p w14:paraId="030A0F95" w14:textId="5D919C61" w:rsidR="00F154D0" w:rsidRPr="00C0393F" w:rsidRDefault="004562B5">
                        <w:pPr>
                          <w:pStyle w:val="Datefuorimese"/>
                          <w:rPr>
                            <w:noProof/>
                          </w:rPr>
                        </w:pP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=G1+1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t>6</w: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6" w14:textId="64C34F6E" w:rsidR="00F154D0" w:rsidRPr="00C0393F" w:rsidRDefault="004562B5">
                        <w:pPr>
                          <w:pStyle w:val="Datefuorimese"/>
                          <w:rPr>
                            <w:noProof/>
                          </w:rPr>
                        </w:pP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=A2+1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t>7</w: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7" w14:textId="11455951" w:rsidR="00F154D0" w:rsidRPr="00C0393F" w:rsidRDefault="004562B5">
                        <w:pPr>
                          <w:pStyle w:val="Datefuorimese"/>
                          <w:rPr>
                            <w:noProof/>
                          </w:rPr>
                        </w:pP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=B2+1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t>8</w: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8" w14:textId="4E37B689" w:rsidR="00F154D0" w:rsidRPr="00C0393F" w:rsidRDefault="004562B5">
                        <w:pPr>
                          <w:pStyle w:val="Datefuorimese"/>
                          <w:rPr>
                            <w:noProof/>
                          </w:rPr>
                        </w:pP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=C2+1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t>9</w: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9" w14:textId="3FD1D4D4" w:rsidR="00F154D0" w:rsidRPr="00C0393F" w:rsidRDefault="004562B5">
                        <w:pPr>
                          <w:pStyle w:val="Datefuorimese"/>
                          <w:rPr>
                            <w:noProof/>
                          </w:rPr>
                        </w:pP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=D2+1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t>10</w: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A" w14:textId="4890DA75" w:rsidR="00F154D0" w:rsidRPr="00C0393F" w:rsidRDefault="004562B5">
                        <w:pPr>
                          <w:pStyle w:val="Datefuorimese"/>
                          <w:rPr>
                            <w:noProof/>
                          </w:rPr>
                        </w:pP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=E2+1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t>11</w: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B" w14:textId="09E3B40E" w:rsidR="00F154D0" w:rsidRPr="00C0393F" w:rsidRDefault="004562B5">
                        <w:pPr>
                          <w:pStyle w:val="Datefuorimese"/>
                          <w:rPr>
                            <w:noProof/>
                          </w:rPr>
                        </w:pP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=F2+1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t>12</w: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</w:p>
                    </w:tc>
                  </w:tr>
                  <w:tr w:rsidR="00F154D0" w:rsidRPr="00C0393F" w14:paraId="030A0FA4" w14:textId="77777777">
                    <w:tc>
                      <w:tcPr>
                        <w:tcW w:w="714" w:type="pct"/>
                      </w:tcPr>
                      <w:p w14:paraId="030A0F9D" w14:textId="4FAA3CA3" w:rsidR="00F154D0" w:rsidRPr="00C0393F" w:rsidRDefault="004562B5">
                        <w:pPr>
                          <w:pStyle w:val="Datefuorimese"/>
                          <w:rPr>
                            <w:noProof/>
                          </w:rPr>
                        </w:pP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=G2+1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t>13</w: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E" w14:textId="7EBCD5E5" w:rsidR="00F154D0" w:rsidRPr="00C0393F" w:rsidRDefault="004562B5">
                        <w:pPr>
                          <w:pStyle w:val="Datefuorimese"/>
                          <w:rPr>
                            <w:noProof/>
                          </w:rPr>
                        </w:pP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=A3+1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t>14</w: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9F" w14:textId="54898476" w:rsidR="00F154D0" w:rsidRPr="00C0393F" w:rsidRDefault="004562B5">
                        <w:pPr>
                          <w:pStyle w:val="Datefuorimese"/>
                          <w:rPr>
                            <w:noProof/>
                          </w:rPr>
                        </w:pP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=B3+1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t>15</w: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0" w14:textId="5E6EEDD9" w:rsidR="00F154D0" w:rsidRPr="00C0393F" w:rsidRDefault="004562B5">
                        <w:pPr>
                          <w:pStyle w:val="Datefuorimese"/>
                          <w:rPr>
                            <w:noProof/>
                          </w:rPr>
                        </w:pP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=C3+1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t>16</w: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1" w14:textId="17474963" w:rsidR="00F154D0" w:rsidRPr="00C0393F" w:rsidRDefault="004562B5">
                        <w:pPr>
                          <w:pStyle w:val="Datefuorimese"/>
                          <w:rPr>
                            <w:noProof/>
                          </w:rPr>
                        </w:pP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=D3+1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t>17</w: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2" w14:textId="6AFE2373" w:rsidR="00F154D0" w:rsidRPr="00C0393F" w:rsidRDefault="004562B5">
                        <w:pPr>
                          <w:pStyle w:val="Datefuorimese"/>
                          <w:rPr>
                            <w:noProof/>
                          </w:rPr>
                        </w:pP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=E3+1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t>18</w: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3" w14:textId="30367A2C" w:rsidR="00F154D0" w:rsidRPr="00C0393F" w:rsidRDefault="004562B5">
                        <w:pPr>
                          <w:pStyle w:val="Datefuorimese"/>
                          <w:rPr>
                            <w:noProof/>
                          </w:rPr>
                        </w:pP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=F3+1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t>19</w: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</w:p>
                    </w:tc>
                  </w:tr>
                  <w:tr w:rsidR="00F154D0" w:rsidRPr="00C0393F" w14:paraId="030A0FAC" w14:textId="77777777">
                    <w:tc>
                      <w:tcPr>
                        <w:tcW w:w="714" w:type="pct"/>
                      </w:tcPr>
                      <w:p w14:paraId="030A0FA5" w14:textId="68EF1475" w:rsidR="00F154D0" w:rsidRPr="00C0393F" w:rsidRDefault="004562B5">
                        <w:pPr>
                          <w:pStyle w:val="Datefuorimese"/>
                          <w:rPr>
                            <w:noProof/>
                          </w:rPr>
                        </w:pP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=G3+1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t>20</w: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6" w14:textId="4BEA8FF5" w:rsidR="00F154D0" w:rsidRPr="00C0393F" w:rsidRDefault="004562B5">
                        <w:pPr>
                          <w:pStyle w:val="Datefuorimese"/>
                          <w:rPr>
                            <w:noProof/>
                          </w:rPr>
                        </w:pP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=A4+1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t>21</w: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7" w14:textId="4D65FCFF" w:rsidR="00F154D0" w:rsidRPr="00C0393F" w:rsidRDefault="004562B5">
                        <w:pPr>
                          <w:pStyle w:val="Datefuorimese"/>
                          <w:rPr>
                            <w:noProof/>
                          </w:rPr>
                        </w:pP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=B4+1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t>22</w: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8" w14:textId="25FCA804" w:rsidR="00F154D0" w:rsidRPr="00C0393F" w:rsidRDefault="004562B5">
                        <w:pPr>
                          <w:pStyle w:val="Datefuorimese"/>
                          <w:rPr>
                            <w:noProof/>
                          </w:rPr>
                        </w:pP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=C4+1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t>23</w: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9" w14:textId="2118C20F" w:rsidR="00F154D0" w:rsidRPr="00C0393F" w:rsidRDefault="004562B5">
                        <w:pPr>
                          <w:pStyle w:val="Datefuorimese"/>
                          <w:rPr>
                            <w:noProof/>
                          </w:rPr>
                        </w:pP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=D4+1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t>24</w: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A" w14:textId="2BA73594" w:rsidR="00F154D0" w:rsidRPr="00C0393F" w:rsidRDefault="004562B5">
                        <w:pPr>
                          <w:pStyle w:val="Datefuorimese"/>
                          <w:rPr>
                            <w:noProof/>
                          </w:rPr>
                        </w:pP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=E4+1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t>25</w: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B" w14:textId="6AD8D06E" w:rsidR="00F154D0" w:rsidRPr="00C0393F" w:rsidRDefault="004562B5">
                        <w:pPr>
                          <w:pStyle w:val="Datefuorimese"/>
                          <w:rPr>
                            <w:noProof/>
                          </w:rPr>
                        </w:pP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=F4+1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t>26</w: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</w:p>
                    </w:tc>
                  </w:tr>
                  <w:tr w:rsidR="00F154D0" w:rsidRPr="00C0393F" w14:paraId="030A0FB4" w14:textId="77777777">
                    <w:tc>
                      <w:tcPr>
                        <w:tcW w:w="714" w:type="pct"/>
                      </w:tcPr>
                      <w:p w14:paraId="030A0FAD" w14:textId="29B73DA5" w:rsidR="00F154D0" w:rsidRPr="00C0393F" w:rsidRDefault="004562B5">
                        <w:pPr>
                          <w:pStyle w:val="Datefuorimese"/>
                          <w:rPr>
                            <w:noProof/>
                          </w:rPr>
                        </w:pP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IF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=G4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26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 0,""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IF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=G4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26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 &lt;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DocVariable MonthEndB \@ d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31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=G4+1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27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""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27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t>27</w: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E" w14:textId="00555C20" w:rsidR="00F154D0" w:rsidRPr="00C0393F" w:rsidRDefault="004562B5">
                        <w:pPr>
                          <w:pStyle w:val="Datefuorimese"/>
                          <w:rPr>
                            <w:noProof/>
                          </w:rPr>
                        </w:pP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IF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=A5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27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 0,""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IF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=A5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27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 &lt;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DocVariable MonthEndB \@ d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31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=A5+1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28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""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28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t>28</w: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AF" w14:textId="7E79DC5F" w:rsidR="00F154D0" w:rsidRPr="00C0393F" w:rsidRDefault="004562B5">
                        <w:pPr>
                          <w:pStyle w:val="Datefuorimese"/>
                          <w:rPr>
                            <w:noProof/>
                          </w:rPr>
                        </w:pP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IF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=B5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28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 0,""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IF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=B5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28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 &lt;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DocVariable MonthEndB \@ d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31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=B5+1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29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""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29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t>29</w: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B0" w14:textId="1E9A90D1" w:rsidR="00F154D0" w:rsidRPr="00C0393F" w:rsidRDefault="004562B5">
                        <w:pPr>
                          <w:pStyle w:val="Datefuorimese"/>
                          <w:rPr>
                            <w:noProof/>
                          </w:rPr>
                        </w:pP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IF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=C5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29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 0,""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IF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=C5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29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 &lt;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DocVariable MonthEndB \@ d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31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=C5+1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30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""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30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t>30</w: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B1" w14:textId="3EEB6A65" w:rsidR="00F154D0" w:rsidRPr="00C0393F" w:rsidRDefault="004562B5">
                        <w:pPr>
                          <w:pStyle w:val="Datefuorimese"/>
                          <w:rPr>
                            <w:noProof/>
                          </w:rPr>
                        </w:pP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IF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=D5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30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 0,""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IF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=D5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30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 &lt;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DocVariable MonthEndB \@ d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31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=D5+1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31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""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31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t>31</w: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B2" w14:textId="689EF7D5" w:rsidR="00F154D0" w:rsidRPr="00C0393F" w:rsidRDefault="004562B5">
                        <w:pPr>
                          <w:pStyle w:val="Datefuorimese"/>
                          <w:rPr>
                            <w:noProof/>
                          </w:rPr>
                        </w:pP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IF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=E5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31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 0,""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IF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=E5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31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 &lt;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DocVariable MonthEndB \@ d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31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=E5+1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3B177D" w:rsidRPr="00C0393F">
                          <w:rPr>
                            <w:noProof/>
                            <w:lang w:bidi="it-IT"/>
                          </w:rPr>
                          <w:instrText>27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""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B3" w14:textId="7DE8A5B2" w:rsidR="00F154D0" w:rsidRPr="00C0393F" w:rsidRDefault="004562B5">
                        <w:pPr>
                          <w:pStyle w:val="Datefuorimese"/>
                          <w:rPr>
                            <w:noProof/>
                          </w:rPr>
                        </w:pP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IF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=F5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0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 0,""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IF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=F5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3B177D" w:rsidRPr="00C0393F">
                          <w:rPr>
                            <w:noProof/>
                            <w:lang w:bidi="it-IT"/>
                          </w:rPr>
                          <w:instrText>27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 &lt;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DocVariable MonthEndB \@ d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3B177D" w:rsidRPr="00C0393F">
                          <w:rPr>
                            <w:noProof/>
                            <w:lang w:bidi="it-IT"/>
                          </w:rPr>
                          <w:instrText>31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=F5+1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3B177D" w:rsidRPr="00C0393F">
                          <w:rPr>
                            <w:noProof/>
                            <w:lang w:bidi="it-IT"/>
                          </w:rPr>
                          <w:instrText>28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""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3B177D" w:rsidRPr="00C0393F">
                          <w:rPr>
                            <w:noProof/>
                            <w:lang w:bidi="it-IT"/>
                          </w:rPr>
                          <w:instrText>28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</w:p>
                    </w:tc>
                  </w:tr>
                  <w:tr w:rsidR="00F154D0" w:rsidRPr="00C0393F" w14:paraId="030A0FBC" w14:textId="77777777">
                    <w:tc>
                      <w:tcPr>
                        <w:tcW w:w="714" w:type="pct"/>
                      </w:tcPr>
                      <w:p w14:paraId="030A0FB5" w14:textId="0B34A31E" w:rsidR="00F154D0" w:rsidRPr="00C0393F" w:rsidRDefault="004562B5">
                        <w:pPr>
                          <w:pStyle w:val="Datefuorimese"/>
                          <w:rPr>
                            <w:noProof/>
                          </w:rPr>
                        </w:pP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IF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=G5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0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 0,""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IF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=G5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3B177D" w:rsidRPr="00C0393F">
                          <w:rPr>
                            <w:noProof/>
                            <w:lang w:bidi="it-IT"/>
                          </w:rPr>
                          <w:instrText>28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 &lt;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DocVariable MonthEndB \@ d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3B177D" w:rsidRPr="00C0393F">
                          <w:rPr>
                            <w:noProof/>
                            <w:lang w:bidi="it-IT"/>
                          </w:rPr>
                          <w:instrText>31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=G5+1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3B177D" w:rsidRPr="00C0393F">
                          <w:rPr>
                            <w:noProof/>
                            <w:lang w:bidi="it-IT"/>
                          </w:rPr>
                          <w:instrText>29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""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3B177D" w:rsidRPr="00C0393F">
                          <w:rPr>
                            <w:noProof/>
                            <w:lang w:bidi="it-IT"/>
                          </w:rPr>
                          <w:instrText>29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B6" w14:textId="5A491D8A" w:rsidR="00F154D0" w:rsidRPr="00C0393F" w:rsidRDefault="004562B5">
                        <w:pPr>
                          <w:pStyle w:val="Datefuorimese"/>
                          <w:rPr>
                            <w:noProof/>
                          </w:rPr>
                        </w:pP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IF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=A6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0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 0,""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IF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=A6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3B177D" w:rsidRPr="00C0393F">
                          <w:rPr>
                            <w:noProof/>
                            <w:lang w:bidi="it-IT"/>
                          </w:rPr>
                          <w:instrText>29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 &lt;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DocVariable MonthEndB \@ d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3B177D" w:rsidRPr="00C0393F">
                          <w:rPr>
                            <w:noProof/>
                            <w:lang w:bidi="it-IT"/>
                          </w:rPr>
                          <w:instrText>31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=A6+1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3B177D" w:rsidRPr="00C0393F">
                          <w:rPr>
                            <w:noProof/>
                            <w:lang w:bidi="it-IT"/>
                          </w:rPr>
                          <w:instrText>30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"" </w:instrText>
                        </w:r>
                        <w:r w:rsidR="003B177D"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3B177D" w:rsidRPr="00C0393F">
                          <w:rPr>
                            <w:noProof/>
                            <w:lang w:bidi="it-IT"/>
                          </w:rPr>
                          <w:instrText>30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B7" w14:textId="77777777" w:rsidR="00F154D0" w:rsidRPr="00C0393F" w:rsidRDefault="00F154D0">
                        <w:pPr>
                          <w:pStyle w:val="Datefuorimese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B8" w14:textId="77777777" w:rsidR="00F154D0" w:rsidRPr="00C0393F" w:rsidRDefault="00F154D0">
                        <w:pPr>
                          <w:pStyle w:val="Datefuorimese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B9" w14:textId="77777777" w:rsidR="00F154D0" w:rsidRPr="00C0393F" w:rsidRDefault="00F154D0">
                        <w:pPr>
                          <w:pStyle w:val="Datefuorimese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BA" w14:textId="77777777" w:rsidR="00F154D0" w:rsidRPr="00C0393F" w:rsidRDefault="00F154D0">
                        <w:pPr>
                          <w:pStyle w:val="Datefuorimese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BB" w14:textId="77777777" w:rsidR="00F154D0" w:rsidRPr="00C0393F" w:rsidRDefault="00F154D0">
                        <w:pPr>
                          <w:pStyle w:val="Datefuorimese"/>
                          <w:rPr>
                            <w:noProof/>
                          </w:rPr>
                        </w:pPr>
                      </w:p>
                    </w:tc>
                  </w:tr>
                </w:tbl>
                <w:p w14:paraId="030A0FBD" w14:textId="77777777" w:rsidR="00F154D0" w:rsidRPr="00C0393F" w:rsidRDefault="00F154D0">
                  <w:pPr>
                    <w:rPr>
                      <w:noProof/>
                    </w:rPr>
                  </w:pPr>
                </w:p>
              </w:tc>
              <w:tc>
                <w:tcPr>
                  <w:tcW w:w="482" w:type="dxa"/>
                </w:tcPr>
                <w:p w14:paraId="030A0FBE" w14:textId="77777777" w:rsidR="00F154D0" w:rsidRPr="00C0393F" w:rsidRDefault="00F154D0">
                  <w:pPr>
                    <w:rPr>
                      <w:noProof/>
                    </w:rPr>
                  </w:pPr>
                </w:p>
              </w:tc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Tabella layout del calendario dei mesi successivi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F154D0" w:rsidRPr="00C0393F" w14:paraId="030A0FC6" w14:textId="77777777">
                    <w:tc>
                      <w:tcPr>
                        <w:tcW w:w="714" w:type="pct"/>
                      </w:tcPr>
                      <w:p w14:paraId="030A0FBF" w14:textId="4D3176FE" w:rsidR="00F154D0" w:rsidRPr="00C0393F" w:rsidRDefault="004562B5">
                        <w:pPr>
                          <w:pStyle w:val="Datefuorimese"/>
                          <w:rPr>
                            <w:noProof/>
                          </w:rPr>
                        </w:pP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IF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DocVariable MonthStartA \@ dddd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domenica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 “</w:instrText>
                        </w:r>
                        <w:r w:rsidR="000A0C2B" w:rsidRPr="00C0393F">
                          <w:rPr>
                            <w:noProof/>
                            <w:lang w:bidi="it-IT"/>
                          </w:rPr>
                          <w:instrText>lunedì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>" 1 ""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0" w14:textId="7FB61B8A" w:rsidR="00F154D0" w:rsidRPr="00C0393F" w:rsidRDefault="004562B5">
                        <w:pPr>
                          <w:pStyle w:val="Datefuorimese"/>
                          <w:rPr>
                            <w:noProof/>
                          </w:rPr>
                        </w:pP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IF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DocVariable MonthStartA \@ dddd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domenica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 “</w:instrText>
                        </w:r>
                        <w:r w:rsidR="000A0C2B" w:rsidRPr="00C0393F">
                          <w:rPr>
                            <w:noProof/>
                            <w:lang w:bidi="it-IT"/>
                          </w:rPr>
                          <w:instrText>martedì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" 1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IF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=A1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0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&lt;&gt; 0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=A1+1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>2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""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1" w14:textId="1E3BD2F7" w:rsidR="00F154D0" w:rsidRPr="00C0393F" w:rsidRDefault="004562B5">
                        <w:pPr>
                          <w:pStyle w:val="Datefuorimese"/>
                          <w:rPr>
                            <w:noProof/>
                          </w:rPr>
                        </w:pP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IF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DocVariable MonthStartA \@ dddd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domenica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 “</w:instrText>
                        </w:r>
                        <w:r w:rsidR="000A0C2B" w:rsidRPr="00C0393F">
                          <w:rPr>
                            <w:noProof/>
                            <w:lang w:bidi="it-IT"/>
                          </w:rPr>
                          <w:instrText>mercoledì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" 1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IF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=B1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0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&lt;&gt; 0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=B1+1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>2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""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2" w14:textId="034B5519" w:rsidR="00F154D0" w:rsidRPr="00C0393F" w:rsidRDefault="004562B5">
                        <w:pPr>
                          <w:pStyle w:val="Datefuorimese"/>
                          <w:rPr>
                            <w:noProof/>
                          </w:rPr>
                        </w:pP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IF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DocVariable MonthStartA \@ dddd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domenica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 “</w:instrText>
                        </w:r>
                        <w:r w:rsidR="00F03C26" w:rsidRPr="00C0393F">
                          <w:rPr>
                            <w:noProof/>
                            <w:lang w:bidi="it-IT"/>
                          </w:rPr>
                          <w:instrText>giovedì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" 1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IF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=C1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0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&lt;&gt; 0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=C1+1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5F1DB1" w:rsidRPr="00C0393F">
                          <w:rPr>
                            <w:noProof/>
                            <w:lang w:bidi="it-IT"/>
                          </w:rPr>
                          <w:instrText>2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""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3" w14:textId="39B1AA95" w:rsidR="00F154D0" w:rsidRPr="00C0393F" w:rsidRDefault="004562B5">
                        <w:pPr>
                          <w:pStyle w:val="Datefuorimese"/>
                          <w:rPr>
                            <w:noProof/>
                          </w:rPr>
                        </w:pP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IF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DocVariable MonthStartA \@ dddd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domenica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>= “</w:instrText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venerdì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" 1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IF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=D1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0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&lt;&gt; 0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=D1+1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5F1DB1" w:rsidRPr="00C0393F">
                          <w:rPr>
                            <w:noProof/>
                            <w:lang w:bidi="it-IT"/>
                          </w:rPr>
                          <w:instrText>3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""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4" w14:textId="711E4487" w:rsidR="00F154D0" w:rsidRPr="00C0393F" w:rsidRDefault="004562B5">
                        <w:pPr>
                          <w:pStyle w:val="Datefuorimese"/>
                          <w:rPr>
                            <w:noProof/>
                          </w:rPr>
                        </w:pP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IF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DocVariable MonthStartA \@ dddd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domenica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 “</w:instrText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sabato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" 1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IF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=E1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0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&lt;&gt; 0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=E1+1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6B5A63" w:rsidRPr="00C0393F">
                          <w:rPr>
                            <w:noProof/>
                            <w:lang w:bidi="it-IT"/>
                          </w:rPr>
                          <w:instrText>2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""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5" w14:textId="58BA99A4" w:rsidR="00F154D0" w:rsidRPr="00C0393F" w:rsidRDefault="004562B5">
                        <w:pPr>
                          <w:pStyle w:val="Datefuorimese"/>
                          <w:rPr>
                            <w:noProof/>
                          </w:rPr>
                        </w:pP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IF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DocVariable MonthStartA \@ dddd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domenica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 “</w:instrText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domenica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" 1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IF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=F1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3B177D" w:rsidRPr="00C0393F">
                          <w:rPr>
                            <w:noProof/>
                            <w:lang w:bidi="it-IT"/>
                          </w:rPr>
                          <w:instrText>0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&lt;&gt; 0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=F1+1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6B5A63" w:rsidRPr="00C0393F">
                          <w:rPr>
                            <w:noProof/>
                            <w:lang w:bidi="it-IT"/>
                          </w:rPr>
                          <w:instrText>3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""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t>1</w: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</w:p>
                    </w:tc>
                  </w:tr>
                  <w:tr w:rsidR="00F154D0" w:rsidRPr="00C0393F" w14:paraId="030A0FCE" w14:textId="77777777">
                    <w:tc>
                      <w:tcPr>
                        <w:tcW w:w="714" w:type="pct"/>
                      </w:tcPr>
                      <w:p w14:paraId="030A0FC7" w14:textId="1BC4C440" w:rsidR="00F154D0" w:rsidRPr="00C0393F" w:rsidRDefault="004562B5">
                        <w:pPr>
                          <w:pStyle w:val="Datefuorimese"/>
                          <w:rPr>
                            <w:noProof/>
                          </w:rPr>
                        </w:pP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=G1+1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t>2</w: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8" w14:textId="120A593E" w:rsidR="00F154D0" w:rsidRPr="00C0393F" w:rsidRDefault="004562B5">
                        <w:pPr>
                          <w:pStyle w:val="Datefuorimese"/>
                          <w:rPr>
                            <w:noProof/>
                          </w:rPr>
                        </w:pP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=A2+1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t>3</w: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9" w14:textId="6AF4B446" w:rsidR="00F154D0" w:rsidRPr="00C0393F" w:rsidRDefault="004562B5">
                        <w:pPr>
                          <w:pStyle w:val="Datefuorimese"/>
                          <w:rPr>
                            <w:noProof/>
                          </w:rPr>
                        </w:pP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=B2+1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t>4</w: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A" w14:textId="5A6F8191" w:rsidR="00F154D0" w:rsidRPr="00C0393F" w:rsidRDefault="004562B5">
                        <w:pPr>
                          <w:pStyle w:val="Datefuorimese"/>
                          <w:rPr>
                            <w:noProof/>
                          </w:rPr>
                        </w:pP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=C2+1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t>5</w: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B" w14:textId="2F6E18B7" w:rsidR="00F154D0" w:rsidRPr="00C0393F" w:rsidRDefault="004562B5">
                        <w:pPr>
                          <w:pStyle w:val="Datefuorimese"/>
                          <w:rPr>
                            <w:noProof/>
                          </w:rPr>
                        </w:pP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=D2+1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t>6</w: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C" w14:textId="5F6FE229" w:rsidR="00F154D0" w:rsidRPr="00C0393F" w:rsidRDefault="004562B5">
                        <w:pPr>
                          <w:pStyle w:val="Datefuorimese"/>
                          <w:rPr>
                            <w:noProof/>
                          </w:rPr>
                        </w:pP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=E2+1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t>7</w: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CD" w14:textId="6E1BC06D" w:rsidR="00F154D0" w:rsidRPr="00C0393F" w:rsidRDefault="004562B5">
                        <w:pPr>
                          <w:pStyle w:val="Datefuorimese"/>
                          <w:rPr>
                            <w:noProof/>
                          </w:rPr>
                        </w:pP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=F2+1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t>8</w: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</w:p>
                    </w:tc>
                  </w:tr>
                  <w:tr w:rsidR="00F154D0" w:rsidRPr="00C0393F" w14:paraId="030A0FD6" w14:textId="77777777">
                    <w:tc>
                      <w:tcPr>
                        <w:tcW w:w="714" w:type="pct"/>
                      </w:tcPr>
                      <w:p w14:paraId="030A0FCF" w14:textId="7D324B4A" w:rsidR="00F154D0" w:rsidRPr="00C0393F" w:rsidRDefault="004562B5">
                        <w:pPr>
                          <w:pStyle w:val="Datefuorimese"/>
                          <w:rPr>
                            <w:noProof/>
                          </w:rPr>
                        </w:pP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=G2+1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t>9</w: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0" w14:textId="67FF885B" w:rsidR="00F154D0" w:rsidRPr="00C0393F" w:rsidRDefault="004562B5">
                        <w:pPr>
                          <w:pStyle w:val="Datefuorimese"/>
                          <w:rPr>
                            <w:noProof/>
                          </w:rPr>
                        </w:pP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=A3+1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t>10</w: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1" w14:textId="2DAF8A25" w:rsidR="00F154D0" w:rsidRPr="00C0393F" w:rsidRDefault="004562B5">
                        <w:pPr>
                          <w:pStyle w:val="Datefuorimese"/>
                          <w:rPr>
                            <w:noProof/>
                          </w:rPr>
                        </w:pP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=B3+1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t>11</w: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2" w14:textId="16ED2430" w:rsidR="00F154D0" w:rsidRPr="00C0393F" w:rsidRDefault="004562B5">
                        <w:pPr>
                          <w:pStyle w:val="Datefuorimese"/>
                          <w:rPr>
                            <w:noProof/>
                          </w:rPr>
                        </w:pP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=C3+1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t>12</w: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3" w14:textId="572C01FA" w:rsidR="00F154D0" w:rsidRPr="00C0393F" w:rsidRDefault="004562B5">
                        <w:pPr>
                          <w:pStyle w:val="Datefuorimese"/>
                          <w:rPr>
                            <w:noProof/>
                          </w:rPr>
                        </w:pP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=D3+1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t>13</w: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4" w14:textId="244BBEE7" w:rsidR="00F154D0" w:rsidRPr="00C0393F" w:rsidRDefault="004562B5">
                        <w:pPr>
                          <w:pStyle w:val="Datefuorimese"/>
                          <w:rPr>
                            <w:noProof/>
                          </w:rPr>
                        </w:pP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=E3+1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t>14</w: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5" w14:textId="2EA328C5" w:rsidR="00F154D0" w:rsidRPr="00C0393F" w:rsidRDefault="004562B5">
                        <w:pPr>
                          <w:pStyle w:val="Datefuorimese"/>
                          <w:rPr>
                            <w:noProof/>
                          </w:rPr>
                        </w:pP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=F3+1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t>15</w: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</w:p>
                    </w:tc>
                  </w:tr>
                  <w:tr w:rsidR="00F154D0" w:rsidRPr="00C0393F" w14:paraId="030A0FDE" w14:textId="77777777">
                    <w:tc>
                      <w:tcPr>
                        <w:tcW w:w="714" w:type="pct"/>
                      </w:tcPr>
                      <w:p w14:paraId="030A0FD7" w14:textId="2B6BD2EA" w:rsidR="00F154D0" w:rsidRPr="00C0393F" w:rsidRDefault="004562B5">
                        <w:pPr>
                          <w:pStyle w:val="Datefuorimese"/>
                          <w:rPr>
                            <w:noProof/>
                          </w:rPr>
                        </w:pP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=G3+1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t>16</w: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8" w14:textId="77BB5DBC" w:rsidR="00F154D0" w:rsidRPr="00C0393F" w:rsidRDefault="004562B5">
                        <w:pPr>
                          <w:pStyle w:val="Datefuorimese"/>
                          <w:rPr>
                            <w:noProof/>
                          </w:rPr>
                        </w:pP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=A4+1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t>17</w: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9" w14:textId="4C81F6C5" w:rsidR="00F154D0" w:rsidRPr="00C0393F" w:rsidRDefault="004562B5">
                        <w:pPr>
                          <w:pStyle w:val="Datefuorimese"/>
                          <w:rPr>
                            <w:noProof/>
                          </w:rPr>
                        </w:pP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=B4+1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t>18</w: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A" w14:textId="51D8B53D" w:rsidR="00F154D0" w:rsidRPr="00C0393F" w:rsidRDefault="004562B5">
                        <w:pPr>
                          <w:pStyle w:val="Datefuorimese"/>
                          <w:rPr>
                            <w:noProof/>
                          </w:rPr>
                        </w:pP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=C4+1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t>19</w: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B" w14:textId="014E9722" w:rsidR="00F154D0" w:rsidRPr="00C0393F" w:rsidRDefault="004562B5">
                        <w:pPr>
                          <w:pStyle w:val="Datefuorimese"/>
                          <w:rPr>
                            <w:noProof/>
                          </w:rPr>
                        </w:pP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=D4+1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t>20</w: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C" w14:textId="4A2019BF" w:rsidR="00F154D0" w:rsidRPr="00C0393F" w:rsidRDefault="004562B5">
                        <w:pPr>
                          <w:pStyle w:val="Datefuorimese"/>
                          <w:rPr>
                            <w:noProof/>
                          </w:rPr>
                        </w:pP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=E4+1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t>21</w: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DD" w14:textId="2BB71069" w:rsidR="00F154D0" w:rsidRPr="00C0393F" w:rsidRDefault="004562B5">
                        <w:pPr>
                          <w:pStyle w:val="Datefuorimese"/>
                          <w:rPr>
                            <w:noProof/>
                          </w:rPr>
                        </w:pP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=F4+1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t>22</w: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</w:p>
                    </w:tc>
                  </w:tr>
                  <w:tr w:rsidR="00F154D0" w:rsidRPr="00C0393F" w14:paraId="030A0FE6" w14:textId="77777777">
                    <w:tc>
                      <w:tcPr>
                        <w:tcW w:w="714" w:type="pct"/>
                      </w:tcPr>
                      <w:p w14:paraId="030A0FDF" w14:textId="65691CDB" w:rsidR="00F154D0" w:rsidRPr="00C0393F" w:rsidRDefault="004562B5">
                        <w:pPr>
                          <w:pStyle w:val="Datefuorimese"/>
                          <w:rPr>
                            <w:noProof/>
                          </w:rPr>
                        </w:pP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IF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=G4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22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 0,""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IF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=G4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22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 &lt;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DocVariable MonthEndA \@ d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31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=G4+1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23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""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23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t>23</w: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0" w14:textId="0AB10BD1" w:rsidR="00F154D0" w:rsidRPr="00C0393F" w:rsidRDefault="004562B5">
                        <w:pPr>
                          <w:pStyle w:val="Datefuorimese"/>
                          <w:rPr>
                            <w:noProof/>
                          </w:rPr>
                        </w:pP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IF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=A5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23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 0,""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IF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=A5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23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 &lt;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DocVariable MonthEndA \@ d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31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=A5+1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24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""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24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t>24</w: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1" w14:textId="1CB5E910" w:rsidR="00F154D0" w:rsidRPr="00C0393F" w:rsidRDefault="004562B5">
                        <w:pPr>
                          <w:pStyle w:val="Datefuorimese"/>
                          <w:rPr>
                            <w:noProof/>
                          </w:rPr>
                        </w:pP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IF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=B5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24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 0,""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IF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=B5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24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 &lt;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DocVariable MonthEndA \@ d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31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=B5+1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25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""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25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t>25</w: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2" w14:textId="345998AC" w:rsidR="00F154D0" w:rsidRPr="00C0393F" w:rsidRDefault="004562B5">
                        <w:pPr>
                          <w:pStyle w:val="Datefuorimese"/>
                          <w:rPr>
                            <w:noProof/>
                          </w:rPr>
                        </w:pP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IF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=C5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25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 0,""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IF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=C5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25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 &lt;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DocVariable MonthEndA \@ d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31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=C5+1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26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""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26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t>26</w: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3" w14:textId="76F21EFC" w:rsidR="00F154D0" w:rsidRPr="00C0393F" w:rsidRDefault="004562B5">
                        <w:pPr>
                          <w:pStyle w:val="Datefuorimese"/>
                          <w:rPr>
                            <w:noProof/>
                          </w:rPr>
                        </w:pP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IF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=D5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26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 0,""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IF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=D5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26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 &lt;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DocVariable MonthEndA \@ d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31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=D5+1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27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""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27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t>27</w: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4" w14:textId="0EAB53A9" w:rsidR="00F154D0" w:rsidRPr="00C0393F" w:rsidRDefault="004562B5">
                        <w:pPr>
                          <w:pStyle w:val="Datefuorimese"/>
                          <w:rPr>
                            <w:noProof/>
                          </w:rPr>
                        </w:pP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IF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=E5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27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 0,""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IF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=E5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27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 &lt;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DocVariable MonthEndA \@ d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31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=E5+1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28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""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28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t>28</w: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5" w14:textId="222A9DAE" w:rsidR="00F154D0" w:rsidRPr="00C0393F" w:rsidRDefault="004562B5">
                        <w:pPr>
                          <w:pStyle w:val="Datefuorimese"/>
                          <w:rPr>
                            <w:noProof/>
                          </w:rPr>
                        </w:pP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IF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=F5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28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 0,""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IF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=F5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28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 &lt;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DocVariable MonthEndA \@ d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31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=F5+1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29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""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29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t>29</w: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</w:p>
                    </w:tc>
                  </w:tr>
                  <w:tr w:rsidR="00F154D0" w:rsidRPr="00C0393F" w14:paraId="030A0FEE" w14:textId="77777777">
                    <w:tc>
                      <w:tcPr>
                        <w:tcW w:w="714" w:type="pct"/>
                      </w:tcPr>
                      <w:p w14:paraId="030A0FE7" w14:textId="571EA322" w:rsidR="00F154D0" w:rsidRPr="00C0393F" w:rsidRDefault="004562B5">
                        <w:pPr>
                          <w:pStyle w:val="Datefuorimese"/>
                          <w:rPr>
                            <w:noProof/>
                          </w:rPr>
                        </w:pP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IF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=G5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29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 0,""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IF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=G5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29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 &lt;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DocVariable MonthEndA \@ d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31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=G5+1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30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""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30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t>30</w: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8" w14:textId="7C3AB48F" w:rsidR="00F154D0" w:rsidRPr="00C0393F" w:rsidRDefault="004562B5">
                        <w:pPr>
                          <w:pStyle w:val="Datefuorimese"/>
                          <w:rPr>
                            <w:noProof/>
                          </w:rPr>
                        </w:pP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IF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=A6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30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 0,""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IF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=A6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30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 &lt;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DocVariable MonthEndA \@ d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31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begin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=A6+1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31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instrText xml:space="preserve"> "" 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instrText>31</w:instrTex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separate"/>
                        </w:r>
                        <w:r w:rsidR="00A53E62" w:rsidRPr="00C0393F">
                          <w:rPr>
                            <w:noProof/>
                            <w:lang w:bidi="it-IT"/>
                          </w:rPr>
                          <w:t>31</w:t>
                        </w:r>
                        <w:r w:rsidRPr="00C0393F">
                          <w:rPr>
                            <w:noProof/>
                            <w:lang w:bidi="it-IT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0A0FE9" w14:textId="77777777" w:rsidR="00F154D0" w:rsidRPr="00C0393F" w:rsidRDefault="00F154D0">
                        <w:pPr>
                          <w:pStyle w:val="Datefuorimese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EA" w14:textId="77777777" w:rsidR="00F154D0" w:rsidRPr="00C0393F" w:rsidRDefault="00F154D0">
                        <w:pPr>
                          <w:pStyle w:val="Datefuorimese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EB" w14:textId="77777777" w:rsidR="00F154D0" w:rsidRPr="00C0393F" w:rsidRDefault="00F154D0">
                        <w:pPr>
                          <w:pStyle w:val="Datefuorimese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EC" w14:textId="77777777" w:rsidR="00F154D0" w:rsidRPr="00C0393F" w:rsidRDefault="00F154D0">
                        <w:pPr>
                          <w:pStyle w:val="Datefuorimese"/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A0FED" w14:textId="77777777" w:rsidR="00F154D0" w:rsidRPr="00C0393F" w:rsidRDefault="00F154D0">
                        <w:pPr>
                          <w:pStyle w:val="Datefuorimese"/>
                          <w:rPr>
                            <w:noProof/>
                          </w:rPr>
                        </w:pPr>
                      </w:p>
                    </w:tc>
                  </w:tr>
                </w:tbl>
                <w:p w14:paraId="030A0FEF" w14:textId="77777777" w:rsidR="00F154D0" w:rsidRPr="00C0393F" w:rsidRDefault="00F154D0">
                  <w:pPr>
                    <w:rPr>
                      <w:noProof/>
                    </w:rPr>
                  </w:pPr>
                </w:p>
              </w:tc>
            </w:tr>
          </w:tbl>
          <w:p w14:paraId="030A0FF1" w14:textId="77777777" w:rsidR="00F154D0" w:rsidRPr="00C0393F" w:rsidRDefault="00F154D0">
            <w:pPr>
              <w:pStyle w:val="Nessunaspaziatura"/>
              <w:rPr>
                <w:noProof/>
                <w:sz w:val="2"/>
              </w:rPr>
            </w:pPr>
          </w:p>
          <w:tbl>
            <w:tblPr>
              <w:tblW w:w="4500" w:type="pct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Tabella layout"/>
            </w:tblPr>
            <w:tblGrid>
              <w:gridCol w:w="1646"/>
              <w:gridCol w:w="599"/>
              <w:gridCol w:w="499"/>
              <w:gridCol w:w="1647"/>
              <w:gridCol w:w="599"/>
            </w:tblGrid>
            <w:tr w:rsidR="00F154D0" w:rsidRPr="00C0393F" w14:paraId="030A0FF7" w14:textId="77777777">
              <w:trPr>
                <w:trHeight w:hRule="exact" w:val="230"/>
                <w:jc w:val="center"/>
              </w:trPr>
              <w:tc>
                <w:tcPr>
                  <w:tcW w:w="1650" w:type="pct"/>
                  <w:shd w:val="clear" w:color="auto" w:fill="11607C" w:themeFill="accent1" w:themeFillShade="BF"/>
                  <w:vAlign w:val="center"/>
                </w:tcPr>
                <w:p w14:paraId="030A0FF2" w14:textId="2246DE2C" w:rsidR="00F154D0" w:rsidRPr="00C0393F" w:rsidRDefault="004562B5">
                  <w:pPr>
                    <w:pStyle w:val="Fuorimese"/>
                    <w:rPr>
                      <w:noProof/>
                    </w:rPr>
                  </w:pPr>
                  <w:r w:rsidRPr="00C0393F">
                    <w:rPr>
                      <w:noProof/>
                      <w:lang w:bidi="it-IT"/>
                    </w:rPr>
                    <w:fldChar w:fldCharType="begin"/>
                  </w:r>
                  <w:r w:rsidRPr="00C0393F">
                    <w:rPr>
                      <w:noProof/>
                      <w:lang w:bidi="it-IT"/>
                    </w:rPr>
                    <w:instrText xml:space="preserve"> DOCVARIABLE  MonthStartB \@ MMMM \* MERGEFORMAT </w:instrText>
                  </w:r>
                  <w:r w:rsidRPr="00C0393F">
                    <w:rPr>
                      <w:noProof/>
                      <w:lang w:bidi="it-IT"/>
                    </w:rPr>
                    <w:fldChar w:fldCharType="separate"/>
                  </w:r>
                  <w:r w:rsidR="00A53E62" w:rsidRPr="00C0393F">
                    <w:rPr>
                      <w:noProof/>
                      <w:lang w:bidi="it-IT"/>
                    </w:rPr>
                    <w:t>gennaio</w:t>
                  </w:r>
                  <w:r w:rsidRPr="00C0393F">
                    <w:rPr>
                      <w:noProof/>
                      <w:lang w:bidi="it-IT"/>
                    </w:rP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14:paraId="030A0FF3" w14:textId="248AFAA9" w:rsidR="00F154D0" w:rsidRPr="00C0393F" w:rsidRDefault="004562B5">
                  <w:pPr>
                    <w:pStyle w:val="Annifuorimese"/>
                    <w:rPr>
                      <w:noProof/>
                    </w:rPr>
                  </w:pPr>
                  <w:r w:rsidRPr="00C0393F">
                    <w:rPr>
                      <w:noProof/>
                      <w:lang w:bidi="it-IT"/>
                    </w:rPr>
                    <w:fldChar w:fldCharType="begin"/>
                  </w:r>
                  <w:r w:rsidRPr="00C0393F">
                    <w:rPr>
                      <w:noProof/>
                      <w:lang w:bidi="it-IT"/>
                    </w:rPr>
                    <w:instrText xml:space="preserve"> DOCVARIABLE  MonthStartB \@  yyyy   \* MERGEFORMAT </w:instrText>
                  </w:r>
                  <w:r w:rsidRPr="00C0393F">
                    <w:rPr>
                      <w:noProof/>
                      <w:lang w:bidi="it-IT"/>
                    </w:rPr>
                    <w:fldChar w:fldCharType="separate"/>
                  </w:r>
                  <w:r w:rsidR="00A53E62" w:rsidRPr="00C0393F">
                    <w:rPr>
                      <w:noProof/>
                      <w:lang w:bidi="it-IT"/>
                    </w:rPr>
                    <w:t>2020</w:t>
                  </w:r>
                  <w:r w:rsidRPr="00C0393F">
                    <w:rPr>
                      <w:noProof/>
                      <w:lang w:bidi="it-IT"/>
                    </w:rPr>
                    <w:fldChar w:fldCharType="end"/>
                  </w:r>
                </w:p>
              </w:tc>
              <w:tc>
                <w:tcPr>
                  <w:tcW w:w="500" w:type="pct"/>
                  <w:vAlign w:val="center"/>
                </w:tcPr>
                <w:p w14:paraId="030A0FF4" w14:textId="77777777" w:rsidR="00F154D0" w:rsidRPr="00C0393F" w:rsidRDefault="00F154D0">
                  <w:pPr>
                    <w:rPr>
                      <w:b/>
                      <w:noProof/>
                      <w:color w:val="FFFFFF" w:themeColor="background1"/>
                      <w:sz w:val="24"/>
                      <w:szCs w:val="24"/>
                    </w:rPr>
                  </w:pPr>
                </w:p>
              </w:tc>
              <w:tc>
                <w:tcPr>
                  <w:tcW w:w="1650" w:type="pct"/>
                  <w:shd w:val="clear" w:color="auto" w:fill="11607C" w:themeFill="accent1" w:themeFillShade="BF"/>
                  <w:vAlign w:val="center"/>
                </w:tcPr>
                <w:p w14:paraId="030A0FF5" w14:textId="7C654AA0" w:rsidR="00F154D0" w:rsidRPr="00C0393F" w:rsidRDefault="004562B5">
                  <w:pPr>
                    <w:pStyle w:val="Fuorimese"/>
                    <w:rPr>
                      <w:noProof/>
                    </w:rPr>
                  </w:pPr>
                  <w:r w:rsidRPr="00C0393F">
                    <w:rPr>
                      <w:noProof/>
                      <w:lang w:bidi="it-IT"/>
                    </w:rPr>
                    <w:fldChar w:fldCharType="begin"/>
                  </w:r>
                  <w:r w:rsidRPr="00C0393F">
                    <w:rPr>
                      <w:noProof/>
                      <w:lang w:bidi="it-IT"/>
                    </w:rPr>
                    <w:instrText xml:space="preserve"> DOCVARIABLE  MonthStartA \@ MMMM \* MERGEFORMAT </w:instrText>
                  </w:r>
                  <w:r w:rsidRPr="00C0393F">
                    <w:rPr>
                      <w:noProof/>
                      <w:lang w:bidi="it-IT"/>
                    </w:rPr>
                    <w:fldChar w:fldCharType="separate"/>
                  </w:r>
                  <w:r w:rsidR="00A53E62" w:rsidRPr="00C0393F">
                    <w:rPr>
                      <w:noProof/>
                      <w:lang w:bidi="it-IT"/>
                    </w:rPr>
                    <w:t>marzo</w:t>
                  </w:r>
                  <w:r w:rsidRPr="00C0393F">
                    <w:rPr>
                      <w:noProof/>
                      <w:lang w:bidi="it-IT"/>
                    </w:rP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14:paraId="030A0FF6" w14:textId="0B9A01BA" w:rsidR="00F154D0" w:rsidRPr="00C0393F" w:rsidRDefault="004562B5">
                  <w:pPr>
                    <w:pStyle w:val="Annifuorimese"/>
                    <w:rPr>
                      <w:noProof/>
                    </w:rPr>
                  </w:pPr>
                  <w:r w:rsidRPr="00C0393F">
                    <w:rPr>
                      <w:noProof/>
                      <w:lang w:bidi="it-IT"/>
                    </w:rPr>
                    <w:fldChar w:fldCharType="begin"/>
                  </w:r>
                  <w:r w:rsidRPr="00C0393F">
                    <w:rPr>
                      <w:noProof/>
                      <w:lang w:bidi="it-IT"/>
                    </w:rPr>
                    <w:instrText xml:space="preserve"> DOCVARIABLE  MonthStartA \@  yyyy   \* MERGEFORMAT </w:instrText>
                  </w:r>
                  <w:r w:rsidRPr="00C0393F">
                    <w:rPr>
                      <w:noProof/>
                      <w:lang w:bidi="it-IT"/>
                    </w:rPr>
                    <w:fldChar w:fldCharType="separate"/>
                  </w:r>
                  <w:r w:rsidR="00A53E62" w:rsidRPr="00C0393F">
                    <w:rPr>
                      <w:noProof/>
                      <w:lang w:bidi="it-IT"/>
                    </w:rPr>
                    <w:t>2020</w:t>
                  </w:r>
                  <w:r w:rsidRPr="00C0393F">
                    <w:rPr>
                      <w:noProof/>
                      <w:lang w:bidi="it-IT"/>
                    </w:rPr>
                    <w:fldChar w:fldCharType="end"/>
                  </w:r>
                </w:p>
              </w:tc>
            </w:tr>
          </w:tbl>
          <w:p w14:paraId="030A0FF8" w14:textId="77777777" w:rsidR="00F154D0" w:rsidRPr="00C0393F" w:rsidRDefault="00F154D0">
            <w:pPr>
              <w:rPr>
                <w:noProof/>
              </w:rPr>
            </w:pPr>
          </w:p>
        </w:tc>
        <w:tc>
          <w:tcPr>
            <w:tcW w:w="629" w:type="dxa"/>
          </w:tcPr>
          <w:p w14:paraId="030A0FF9" w14:textId="77777777" w:rsidR="00F154D0" w:rsidRPr="00C0393F" w:rsidRDefault="00F154D0">
            <w:pPr>
              <w:rPr>
                <w:noProof/>
              </w:rPr>
            </w:pPr>
          </w:p>
        </w:tc>
        <w:tc>
          <w:tcPr>
            <w:tcW w:w="4411" w:type="dxa"/>
            <w:tcMar>
              <w:left w:w="187" w:type="dxa"/>
              <w:right w:w="216" w:type="dxa"/>
            </w:tcMar>
          </w:tcPr>
          <w:p w14:paraId="030A0FFA" w14:textId="77777777" w:rsidR="00F154D0" w:rsidRPr="00C0393F" w:rsidRDefault="004562B5">
            <w:pPr>
              <w:pStyle w:val="Titolo1"/>
              <w:rPr>
                <w:noProof/>
              </w:rPr>
            </w:pPr>
            <w:r w:rsidRPr="00C0393F">
              <w:rPr>
                <w:noProof/>
                <w:lang w:bidi="it-IT"/>
              </w:rPr>
              <w:t>Note:</w:t>
            </w:r>
          </w:p>
          <w:p w14:paraId="030A0FFB" w14:textId="77777777" w:rsidR="00F154D0" w:rsidRPr="00C0393F" w:rsidRDefault="003B177D">
            <w:pPr>
              <w:pStyle w:val="Note"/>
              <w:rPr>
                <w:noProof/>
              </w:rPr>
            </w:pPr>
            <w:sdt>
              <w:sdtPr>
                <w:rPr>
                  <w:noProof/>
                </w:rPr>
                <w:id w:val="625590177"/>
                <w:placeholder>
                  <w:docPart w:val="26F24D41C48947CDAA4674FD4BB2AFB1"/>
                </w:placeholder>
                <w:temporary/>
                <w:showingPlcHdr/>
                <w15:appearance w15:val="hidden"/>
                <w:text w:multiLine="1"/>
              </w:sdtPr>
              <w:sdtContent>
                <w:r w:rsidR="004562B5" w:rsidRPr="00C0393F">
                  <w:rPr>
                    <w:noProof/>
                    <w:lang w:bidi="it-IT"/>
                  </w:rPr>
                  <w:t>Per iniziare immediatamente, fare clic su un segnaposto e iniziare a digitare.</w:t>
                </w:r>
                <w:r w:rsidR="004562B5" w:rsidRPr="00C0393F">
                  <w:rPr>
                    <w:noProof/>
                    <w:lang w:bidi="it-IT"/>
                  </w:rPr>
                  <w:br/>
                  <w:t>È possibile salvare facilmente il documento sul cloud da Word nei dispositivi Windows, Mac, Android o iOS.</w:t>
                </w:r>
              </w:sdtContent>
            </w:sdt>
          </w:p>
        </w:tc>
      </w:tr>
    </w:tbl>
    <w:p w14:paraId="030A0FFD" w14:textId="77777777" w:rsidR="00F154D0" w:rsidRPr="00C0393F" w:rsidRDefault="00F154D0">
      <w:pPr>
        <w:pStyle w:val="Nessunaspaziatura"/>
        <w:rPr>
          <w:noProof/>
        </w:rPr>
      </w:pPr>
    </w:p>
    <w:sectPr w:rsidR="00F154D0" w:rsidRPr="00C0393F" w:rsidSect="00141533">
      <w:headerReference w:type="default" r:id="rId10"/>
      <w:footerReference w:type="default" r:id="rId11"/>
      <w:pgSz w:w="11906" w:h="16838" w:code="9"/>
      <w:pgMar w:top="720" w:right="539" w:bottom="720" w:left="539" w:header="431" w:footer="431" w:gutter="0"/>
      <w:cols w:space="720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50D">
      <wne:macro wne:macroName="TEMPLATEPROJECT.CALMENUS.CUSTOMIZECALENDARA"/>
    </wne:keymap>
    <wne:keymap wne:kcmPrimary="0A0D">
      <wne:macro wne:macroName="TEMPLATEPROJECT.CALMENUS.CUSTOMIZECALENDARA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2A696D" w14:textId="77777777" w:rsidR="00252B60" w:rsidRDefault="00252B60">
      <w:pPr>
        <w:spacing w:after="0"/>
      </w:pPr>
      <w:r>
        <w:separator/>
      </w:r>
    </w:p>
  </w:endnote>
  <w:endnote w:type="continuationSeparator" w:id="0">
    <w:p w14:paraId="63984283" w14:textId="77777777" w:rsidR="00252B60" w:rsidRDefault="00252B6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0A1005" w14:textId="7834EF61" w:rsidR="003B177D" w:rsidRDefault="003B177D">
    <w:pPr>
      <w:pStyle w:val="Pidipagina"/>
    </w:pPr>
    <w:r>
      <w:rPr>
        <w:lang w:bidi="it-IT"/>
      </w:rPr>
      <mc:AlternateContent>
        <mc:Choice Requires="wpg">
          <w:drawing>
            <wp:anchor distT="0" distB="0" distL="114300" distR="114300" simplePos="0" relativeHeight="251613184" behindDoc="1" locked="0" layoutInCell="1" allowOverlap="1" wp14:anchorId="030A10B2" wp14:editId="4336490C">
              <wp:simplePos x="0" y="0"/>
              <wp:positionH relativeFrom="column">
                <wp:posOffset>228600</wp:posOffset>
              </wp:positionH>
              <wp:positionV relativeFrom="paragraph">
                <wp:posOffset>-2948305</wp:posOffset>
              </wp:positionV>
              <wp:extent cx="3118104" cy="411480"/>
              <wp:effectExtent l="0" t="0" r="6350" b="7620"/>
              <wp:wrapNone/>
              <wp:docPr id="5" name="Retro dell’anno" title="Elemento grafico retro dell’ann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18104" cy="411480"/>
                        <a:chOff x="0" y="0"/>
                        <a:chExt cx="3118104" cy="411480"/>
                      </a:xfrm>
                    </wpg:grpSpPr>
                    <wps:wsp>
                      <wps:cNvPr id="191" name="Figura a mano libera 191"/>
                      <wps:cNvSpPr>
                        <a:spLocks noEditPoints="1"/>
                      </wps:cNvSpPr>
                      <wps:spPr bwMode="auto">
                        <a:xfrm>
                          <a:off x="2209800" y="0"/>
                          <a:ext cx="800698" cy="411480"/>
                        </a:xfrm>
                        <a:custGeom>
                          <a:avLst/>
                          <a:gdLst>
                            <a:gd name="T0" fmla="*/ 76 w 87"/>
                            <a:gd name="T1" fmla="*/ 1 h 45"/>
                            <a:gd name="T2" fmla="*/ 70 w 87"/>
                            <a:gd name="T3" fmla="*/ 1 h 45"/>
                            <a:gd name="T4" fmla="*/ 70 w 87"/>
                            <a:gd name="T5" fmla="*/ 1 h 45"/>
                            <a:gd name="T6" fmla="*/ 78 w 87"/>
                            <a:gd name="T7" fmla="*/ 0 h 45"/>
                            <a:gd name="T8" fmla="*/ 76 w 87"/>
                            <a:gd name="T9" fmla="*/ 1 h 45"/>
                            <a:gd name="T10" fmla="*/ 76 w 87"/>
                            <a:gd name="T11" fmla="*/ 1 h 45"/>
                            <a:gd name="T12" fmla="*/ 74 w 87"/>
                            <a:gd name="T13" fmla="*/ 1 h 45"/>
                            <a:gd name="T14" fmla="*/ 74 w 87"/>
                            <a:gd name="T15" fmla="*/ 1 h 45"/>
                            <a:gd name="T16" fmla="*/ 72 w 87"/>
                            <a:gd name="T17" fmla="*/ 1 h 45"/>
                            <a:gd name="T18" fmla="*/ 71 w 87"/>
                            <a:gd name="T19" fmla="*/ 1 h 45"/>
                            <a:gd name="T20" fmla="*/ 70 w 87"/>
                            <a:gd name="T21" fmla="*/ 1 h 45"/>
                            <a:gd name="T22" fmla="*/ 44 w 87"/>
                            <a:gd name="T23" fmla="*/ 2 h 45"/>
                            <a:gd name="T24" fmla="*/ 43 w 87"/>
                            <a:gd name="T25" fmla="*/ 2 h 45"/>
                            <a:gd name="T26" fmla="*/ 43 w 87"/>
                            <a:gd name="T27" fmla="*/ 2 h 45"/>
                            <a:gd name="T28" fmla="*/ 37 w 87"/>
                            <a:gd name="T29" fmla="*/ 2 h 45"/>
                            <a:gd name="T30" fmla="*/ 35 w 87"/>
                            <a:gd name="T31" fmla="*/ 2 h 45"/>
                            <a:gd name="T32" fmla="*/ 33 w 87"/>
                            <a:gd name="T33" fmla="*/ 3 h 45"/>
                            <a:gd name="T34" fmla="*/ 20 w 87"/>
                            <a:gd name="T35" fmla="*/ 3 h 45"/>
                            <a:gd name="T36" fmla="*/ 9 w 87"/>
                            <a:gd name="T37" fmla="*/ 4 h 45"/>
                            <a:gd name="T38" fmla="*/ 0 w 87"/>
                            <a:gd name="T39" fmla="*/ 4 h 45"/>
                            <a:gd name="T40" fmla="*/ 1 w 87"/>
                            <a:gd name="T41" fmla="*/ 10 h 45"/>
                            <a:gd name="T42" fmla="*/ 1 w 87"/>
                            <a:gd name="T43" fmla="*/ 15 h 45"/>
                            <a:gd name="T44" fmla="*/ 1 w 87"/>
                            <a:gd name="T45" fmla="*/ 25 h 45"/>
                            <a:gd name="T46" fmla="*/ 2 w 87"/>
                            <a:gd name="T47" fmla="*/ 27 h 45"/>
                            <a:gd name="T48" fmla="*/ 2 w 87"/>
                            <a:gd name="T49" fmla="*/ 27 h 45"/>
                            <a:gd name="T50" fmla="*/ 2 w 87"/>
                            <a:gd name="T51" fmla="*/ 31 h 45"/>
                            <a:gd name="T52" fmla="*/ 2 w 87"/>
                            <a:gd name="T53" fmla="*/ 34 h 45"/>
                            <a:gd name="T54" fmla="*/ 2 w 87"/>
                            <a:gd name="T55" fmla="*/ 34 h 45"/>
                            <a:gd name="T56" fmla="*/ 2 w 87"/>
                            <a:gd name="T57" fmla="*/ 36 h 45"/>
                            <a:gd name="T58" fmla="*/ 2 w 87"/>
                            <a:gd name="T59" fmla="*/ 43 h 45"/>
                            <a:gd name="T60" fmla="*/ 3 w 87"/>
                            <a:gd name="T61" fmla="*/ 45 h 45"/>
                            <a:gd name="T62" fmla="*/ 3 w 87"/>
                            <a:gd name="T63" fmla="*/ 45 h 45"/>
                            <a:gd name="T64" fmla="*/ 5 w 87"/>
                            <a:gd name="T65" fmla="*/ 45 h 45"/>
                            <a:gd name="T66" fmla="*/ 6 w 87"/>
                            <a:gd name="T67" fmla="*/ 45 h 45"/>
                            <a:gd name="T68" fmla="*/ 13 w 87"/>
                            <a:gd name="T69" fmla="*/ 45 h 45"/>
                            <a:gd name="T70" fmla="*/ 19 w 87"/>
                            <a:gd name="T71" fmla="*/ 45 h 45"/>
                            <a:gd name="T72" fmla="*/ 52 w 87"/>
                            <a:gd name="T73" fmla="*/ 43 h 45"/>
                            <a:gd name="T74" fmla="*/ 68 w 87"/>
                            <a:gd name="T75" fmla="*/ 43 h 45"/>
                            <a:gd name="T76" fmla="*/ 68 w 87"/>
                            <a:gd name="T77" fmla="*/ 43 h 45"/>
                            <a:gd name="T78" fmla="*/ 70 w 87"/>
                            <a:gd name="T79" fmla="*/ 43 h 45"/>
                            <a:gd name="T80" fmla="*/ 71 w 87"/>
                            <a:gd name="T81" fmla="*/ 43 h 45"/>
                            <a:gd name="T82" fmla="*/ 72 w 87"/>
                            <a:gd name="T83" fmla="*/ 43 h 45"/>
                            <a:gd name="T84" fmla="*/ 73 w 87"/>
                            <a:gd name="T85" fmla="*/ 43 h 45"/>
                            <a:gd name="T86" fmla="*/ 73 w 87"/>
                            <a:gd name="T87" fmla="*/ 43 h 45"/>
                            <a:gd name="T88" fmla="*/ 81 w 87"/>
                            <a:gd name="T89" fmla="*/ 43 h 45"/>
                            <a:gd name="T90" fmla="*/ 85 w 87"/>
                            <a:gd name="T91" fmla="*/ 43 h 45"/>
                            <a:gd name="T92" fmla="*/ 85 w 87"/>
                            <a:gd name="T93" fmla="*/ 43 h 45"/>
                            <a:gd name="T94" fmla="*/ 87 w 87"/>
                            <a:gd name="T95" fmla="*/ 43 h 45"/>
                            <a:gd name="T96" fmla="*/ 87 w 87"/>
                            <a:gd name="T97" fmla="*/ 41 h 45"/>
                            <a:gd name="T98" fmla="*/ 87 w 87"/>
                            <a:gd name="T99" fmla="*/ 38 h 45"/>
                            <a:gd name="T100" fmla="*/ 87 w 87"/>
                            <a:gd name="T101" fmla="*/ 33 h 45"/>
                            <a:gd name="T102" fmla="*/ 86 w 87"/>
                            <a:gd name="T103" fmla="*/ 24 h 45"/>
                            <a:gd name="T104" fmla="*/ 85 w 87"/>
                            <a:gd name="T105" fmla="*/ 19 h 45"/>
                            <a:gd name="T106" fmla="*/ 85 w 87"/>
                            <a:gd name="T107" fmla="*/ 13 h 45"/>
                            <a:gd name="T108" fmla="*/ 84 w 87"/>
                            <a:gd name="T109" fmla="*/ 1 h 45"/>
                            <a:gd name="T110" fmla="*/ 84 w 87"/>
                            <a:gd name="T111" fmla="*/ 1 h 45"/>
                            <a:gd name="T112" fmla="*/ 78 w 87"/>
                            <a:gd name="T113" fmla="*/ 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87" h="45">
                              <a:moveTo>
                                <a:pt x="76" y="1"/>
                              </a:moveTo>
                              <a:cubicBezTo>
                                <a:pt x="76" y="1"/>
                                <a:pt x="76" y="1"/>
                                <a:pt x="76" y="1"/>
                              </a:cubicBezTo>
                              <a:cubicBezTo>
                                <a:pt x="76" y="1"/>
                                <a:pt x="76" y="1"/>
                                <a:pt x="76" y="1"/>
                              </a:cubicBezTo>
                              <a:moveTo>
                                <a:pt x="70" y="1"/>
                              </a:move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moveTo>
                                <a:pt x="78" y="0"/>
                              </a:moveTo>
                              <a:cubicBezTo>
                                <a:pt x="78" y="0"/>
                                <a:pt x="78" y="0"/>
                                <a:pt x="78" y="0"/>
                              </a:cubicBezTo>
                              <a:cubicBezTo>
                                <a:pt x="78" y="1"/>
                                <a:pt x="77" y="1"/>
                                <a:pt x="76" y="1"/>
                              </a:cubicBezTo>
                              <a:cubicBezTo>
                                <a:pt x="76" y="1"/>
                                <a:pt x="76" y="1"/>
                                <a:pt x="76" y="1"/>
                              </a:cubicBezTo>
                              <a:cubicBezTo>
                                <a:pt x="76" y="1"/>
                                <a:pt x="76" y="1"/>
                                <a:pt x="76" y="1"/>
                              </a:cubicBezTo>
                              <a:cubicBezTo>
                                <a:pt x="76" y="1"/>
                                <a:pt x="75" y="1"/>
                                <a:pt x="75" y="1"/>
                              </a:cubicBezTo>
                              <a:cubicBezTo>
                                <a:pt x="75" y="1"/>
                                <a:pt x="74" y="1"/>
                                <a:pt x="74" y="1"/>
                              </a:cubicBezTo>
                              <a:cubicBezTo>
                                <a:pt x="74" y="1"/>
                                <a:pt x="74" y="1"/>
                                <a:pt x="73" y="1"/>
                              </a:cubicBezTo>
                              <a:cubicBezTo>
                                <a:pt x="73" y="1"/>
                                <a:pt x="73" y="1"/>
                                <a:pt x="74" y="1"/>
                              </a:cubicBezTo>
                              <a:cubicBezTo>
                                <a:pt x="73" y="1"/>
                                <a:pt x="73" y="1"/>
                                <a:pt x="73" y="1"/>
                              </a:cubicBezTo>
                              <a:cubicBezTo>
                                <a:pt x="73" y="1"/>
                                <a:pt x="73" y="1"/>
                                <a:pt x="72" y="1"/>
                              </a:cubicBezTo>
                              <a:cubicBezTo>
                                <a:pt x="72" y="1"/>
                                <a:pt x="72" y="1"/>
                                <a:pt x="72" y="1"/>
                              </a:cubicBezTo>
                              <a:cubicBezTo>
                                <a:pt x="71" y="1"/>
                                <a:pt x="71" y="1"/>
                                <a:pt x="71" y="1"/>
                              </a:cubicBezTo>
                              <a:cubicBezTo>
                                <a:pt x="71" y="1"/>
                                <a:pt x="71" y="1"/>
                                <a:pt x="71" y="1"/>
                              </a:cubicBez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cubicBezTo>
                                <a:pt x="62" y="1"/>
                                <a:pt x="53" y="2"/>
                                <a:pt x="44" y="2"/>
                              </a:cubicBezTo>
                              <a:cubicBezTo>
                                <a:pt x="45" y="2"/>
                                <a:pt x="45" y="2"/>
                                <a:pt x="45" y="2"/>
                              </a:cubicBezTo>
                              <a:cubicBezTo>
                                <a:pt x="43" y="2"/>
                                <a:pt x="43" y="2"/>
                                <a:pt x="43" y="2"/>
                              </a:cubicBezTo>
                              <a:cubicBezTo>
                                <a:pt x="43" y="2"/>
                                <a:pt x="43" y="2"/>
                                <a:pt x="43" y="2"/>
                              </a:cubicBezTo>
                              <a:cubicBezTo>
                                <a:pt x="43" y="2"/>
                                <a:pt x="43" y="2"/>
                                <a:pt x="43" y="2"/>
                              </a:cubicBezTo>
                              <a:cubicBezTo>
                                <a:pt x="41" y="2"/>
                                <a:pt x="39" y="2"/>
                                <a:pt x="37" y="2"/>
                              </a:cubicBezTo>
                              <a:cubicBezTo>
                                <a:pt x="37" y="2"/>
                                <a:pt x="37" y="2"/>
                                <a:pt x="37" y="2"/>
                              </a:cubicBezTo>
                              <a:cubicBezTo>
                                <a:pt x="36" y="2"/>
                                <a:pt x="36" y="2"/>
                                <a:pt x="36" y="2"/>
                              </a:cubicBezTo>
                              <a:cubicBezTo>
                                <a:pt x="35" y="2"/>
                                <a:pt x="35" y="2"/>
                                <a:pt x="35" y="2"/>
                              </a:cubicBezTo>
                              <a:cubicBezTo>
                                <a:pt x="35" y="2"/>
                                <a:pt x="35" y="2"/>
                                <a:pt x="34" y="2"/>
                              </a:cubicBezTo>
                              <a:cubicBezTo>
                                <a:pt x="34" y="2"/>
                                <a:pt x="34" y="2"/>
                                <a:pt x="33" y="3"/>
                              </a:cubicBezTo>
                              <a:cubicBezTo>
                                <a:pt x="33" y="3"/>
                                <a:pt x="33" y="2"/>
                                <a:pt x="34" y="2"/>
                              </a:cubicBezTo>
                              <a:cubicBezTo>
                                <a:pt x="29" y="3"/>
                                <a:pt x="25" y="3"/>
                                <a:pt x="20" y="3"/>
                              </a:cubicBezTo>
                              <a:cubicBezTo>
                                <a:pt x="17" y="4"/>
                                <a:pt x="13" y="3"/>
                                <a:pt x="9" y="4"/>
                              </a:cubicBezTo>
                              <a:cubicBezTo>
                                <a:pt x="9" y="4"/>
                                <a:pt x="9" y="4"/>
                                <a:pt x="9" y="4"/>
                              </a:cubicBezTo>
                              <a:cubicBezTo>
                                <a:pt x="6" y="4"/>
                                <a:pt x="3" y="4"/>
                                <a:pt x="0" y="4"/>
                              </a:cubicBezTo>
                              <a:cubicBezTo>
                                <a:pt x="0" y="4"/>
                                <a:pt x="0" y="4"/>
                                <a:pt x="0" y="4"/>
                              </a:cubicBezTo>
                              <a:cubicBezTo>
                                <a:pt x="0" y="4"/>
                                <a:pt x="0" y="4"/>
                                <a:pt x="0" y="4"/>
                              </a:cubicBezTo>
                              <a:cubicBezTo>
                                <a:pt x="0" y="6"/>
                                <a:pt x="0" y="8"/>
                                <a:pt x="1" y="10"/>
                              </a:cubicBezTo>
                              <a:cubicBezTo>
                                <a:pt x="1" y="12"/>
                                <a:pt x="1" y="13"/>
                                <a:pt x="1" y="15"/>
                              </a:cubicBezTo>
                              <a:cubicBezTo>
                                <a:pt x="1" y="15"/>
                                <a:pt x="1" y="15"/>
                                <a:pt x="1" y="15"/>
                              </a:cubicBezTo>
                              <a:cubicBezTo>
                                <a:pt x="1" y="18"/>
                                <a:pt x="1" y="22"/>
                                <a:pt x="1" y="25"/>
                              </a:cubicBezTo>
                              <a:cubicBezTo>
                                <a:pt x="1" y="25"/>
                                <a:pt x="1" y="25"/>
                                <a:pt x="1" y="25"/>
                              </a:cubicBezTo>
                              <a:cubicBezTo>
                                <a:pt x="2" y="25"/>
                                <a:pt x="1" y="27"/>
                                <a:pt x="2" y="27"/>
                              </a:cubicBezTo>
                              <a:cubicBezTo>
                                <a:pt x="2" y="27"/>
                                <a:pt x="2" y="27"/>
                                <a:pt x="2" y="27"/>
                              </a:cubicBezTo>
                              <a:cubicBezTo>
                                <a:pt x="2" y="27"/>
                                <a:pt x="2" y="27"/>
                                <a:pt x="2" y="27"/>
                              </a:cubicBezTo>
                              <a:cubicBezTo>
                                <a:pt x="2" y="27"/>
                                <a:pt x="2" y="27"/>
                                <a:pt x="2" y="27"/>
                              </a:cubicBezTo>
                              <a:cubicBezTo>
                                <a:pt x="2" y="27"/>
                                <a:pt x="2" y="27"/>
                                <a:pt x="2" y="28"/>
                              </a:cubicBezTo>
                              <a:cubicBezTo>
                                <a:pt x="2" y="31"/>
                                <a:pt x="2" y="31"/>
                                <a:pt x="2" y="31"/>
                              </a:cubicBezTo>
                              <a:cubicBezTo>
                                <a:pt x="2" y="32"/>
                                <a:pt x="2" y="33"/>
                                <a:pt x="2" y="34"/>
                              </a:cubicBezTo>
                              <a:cubicBezTo>
                                <a:pt x="2" y="34"/>
                                <a:pt x="2" y="34"/>
                                <a:pt x="2" y="34"/>
                              </a:cubicBezTo>
                              <a:cubicBezTo>
                                <a:pt x="2" y="34"/>
                                <a:pt x="2" y="34"/>
                                <a:pt x="2" y="34"/>
                              </a:cubicBezTo>
                              <a:cubicBezTo>
                                <a:pt x="2" y="34"/>
                                <a:pt x="2" y="34"/>
                                <a:pt x="2" y="34"/>
                              </a:cubicBezTo>
                              <a:cubicBezTo>
                                <a:pt x="2" y="36"/>
                                <a:pt x="2" y="36"/>
                                <a:pt x="2" y="36"/>
                              </a:cubicBezTo>
                              <a:cubicBezTo>
                                <a:pt x="2" y="36"/>
                                <a:pt x="2" y="36"/>
                                <a:pt x="2" y="36"/>
                              </a:cubicBezTo>
                              <a:cubicBezTo>
                                <a:pt x="2" y="36"/>
                                <a:pt x="2" y="36"/>
                                <a:pt x="2" y="36"/>
                              </a:cubicBezTo>
                              <a:cubicBezTo>
                                <a:pt x="2" y="38"/>
                                <a:pt x="2" y="41"/>
                                <a:pt x="2" y="43"/>
                              </a:cubicBezTo>
                              <a:cubicBezTo>
                                <a:pt x="2" y="43"/>
                                <a:pt x="2" y="43"/>
                                <a:pt x="2" y="43"/>
                              </a:cubicBezTo>
                              <a:cubicBezTo>
                                <a:pt x="2" y="43"/>
                                <a:pt x="2" y="44"/>
                                <a:pt x="3" y="45"/>
                              </a:cubicBezTo>
                              <a:cubicBezTo>
                                <a:pt x="3" y="45"/>
                                <a:pt x="3" y="45"/>
                                <a:pt x="3" y="45"/>
                              </a:cubicBezTo>
                              <a:cubicBezTo>
                                <a:pt x="3" y="45"/>
                                <a:pt x="3" y="45"/>
                                <a:pt x="3" y="45"/>
                              </a:cubicBezTo>
                              <a:cubicBezTo>
                                <a:pt x="4" y="45"/>
                                <a:pt x="5" y="45"/>
                                <a:pt x="5" y="45"/>
                              </a:cubicBezTo>
                              <a:cubicBezTo>
                                <a:pt x="5" y="45"/>
                                <a:pt x="5" y="45"/>
                                <a:pt x="5" y="45"/>
                              </a:cubicBezTo>
                              <a:cubicBezTo>
                                <a:pt x="6" y="45"/>
                                <a:pt x="6" y="45"/>
                                <a:pt x="6" y="45"/>
                              </a:cubicBezTo>
                              <a:cubicBezTo>
                                <a:pt x="6" y="45"/>
                                <a:pt x="6" y="45"/>
                                <a:pt x="6" y="45"/>
                              </a:cubicBezTo>
                              <a:cubicBezTo>
                                <a:pt x="8" y="45"/>
                                <a:pt x="11" y="45"/>
                                <a:pt x="13" y="45"/>
                              </a:cubicBezTo>
                              <a:cubicBezTo>
                                <a:pt x="13" y="45"/>
                                <a:pt x="13" y="45"/>
                                <a:pt x="13" y="45"/>
                              </a:cubicBezTo>
                              <a:cubicBezTo>
                                <a:pt x="15" y="45"/>
                                <a:pt x="17" y="45"/>
                                <a:pt x="19" y="45"/>
                              </a:cubicBezTo>
                              <a:cubicBezTo>
                                <a:pt x="19" y="45"/>
                                <a:pt x="19" y="45"/>
                                <a:pt x="19" y="45"/>
                              </a:cubicBezTo>
                              <a:cubicBezTo>
                                <a:pt x="23" y="45"/>
                                <a:pt x="27" y="44"/>
                                <a:pt x="30" y="44"/>
                              </a:cubicBezTo>
                              <a:cubicBezTo>
                                <a:pt x="52" y="43"/>
                                <a:pt x="52" y="43"/>
                                <a:pt x="52" y="43"/>
                              </a:cubicBezTo>
                              <a:cubicBezTo>
                                <a:pt x="67" y="43"/>
                                <a:pt x="67" y="43"/>
                                <a:pt x="67" y="43"/>
                              </a:cubicBezTo>
                              <a:cubicBezTo>
                                <a:pt x="67" y="43"/>
                                <a:pt x="68" y="43"/>
                                <a:pt x="68" y="43"/>
                              </a:cubicBezTo>
                              <a:cubicBezTo>
                                <a:pt x="68" y="43"/>
                                <a:pt x="68" y="43"/>
                                <a:pt x="68" y="43"/>
                              </a:cubicBezTo>
                              <a:cubicBezTo>
                                <a:pt x="68" y="43"/>
                                <a:pt x="68" y="43"/>
                                <a:pt x="68" y="43"/>
                              </a:cubicBezTo>
                              <a:cubicBezTo>
                                <a:pt x="68" y="43"/>
                                <a:pt x="68" y="43"/>
                                <a:pt x="68" y="43"/>
                              </a:cubicBezTo>
                              <a:cubicBezTo>
                                <a:pt x="69" y="43"/>
                                <a:pt x="70" y="43"/>
                                <a:pt x="70" y="43"/>
                              </a:cubicBezTo>
                              <a:cubicBezTo>
                                <a:pt x="70" y="43"/>
                                <a:pt x="70" y="43"/>
                                <a:pt x="70" y="43"/>
                              </a:cubicBezTo>
                              <a:cubicBezTo>
                                <a:pt x="71" y="43"/>
                                <a:pt x="71" y="43"/>
                                <a:pt x="71" y="43"/>
                              </a:cubicBezTo>
                              <a:cubicBezTo>
                                <a:pt x="72" y="43"/>
                                <a:pt x="72" y="43"/>
                                <a:pt x="72" y="43"/>
                              </a:cubicBezTo>
                              <a:cubicBezTo>
                                <a:pt x="72" y="43"/>
                                <a:pt x="72" y="43"/>
                                <a:pt x="72" y="43"/>
                              </a:cubicBezTo>
                              <a:cubicBezTo>
                                <a:pt x="72" y="43"/>
                                <a:pt x="72" y="43"/>
                                <a:pt x="72" y="43"/>
                              </a:cubicBezTo>
                              <a:cubicBezTo>
                                <a:pt x="72" y="43"/>
                                <a:pt x="73" y="43"/>
                                <a:pt x="73" y="43"/>
                              </a:cubicBezTo>
                              <a:cubicBezTo>
                                <a:pt x="73" y="43"/>
                                <a:pt x="73" y="43"/>
                                <a:pt x="73" y="43"/>
                              </a:cubicBezTo>
                              <a:cubicBezTo>
                                <a:pt x="73" y="43"/>
                                <a:pt x="73" y="43"/>
                                <a:pt x="73" y="43"/>
                              </a:cubicBezTo>
                              <a:cubicBezTo>
                                <a:pt x="75" y="43"/>
                                <a:pt x="78" y="43"/>
                                <a:pt x="80" y="43"/>
                              </a:cubicBezTo>
                              <a:cubicBezTo>
                                <a:pt x="80" y="43"/>
                                <a:pt x="82" y="43"/>
                                <a:pt x="81" y="43"/>
                              </a:cubicBezTo>
                              <a:cubicBezTo>
                                <a:pt x="82" y="43"/>
                                <a:pt x="83" y="43"/>
                                <a:pt x="84" y="43"/>
                              </a:cubicBezTo>
                              <a:cubicBezTo>
                                <a:pt x="84" y="43"/>
                                <a:pt x="84" y="43"/>
                                <a:pt x="85" y="43"/>
                              </a:cubicBezTo>
                              <a:cubicBezTo>
                                <a:pt x="84" y="43"/>
                                <a:pt x="84" y="43"/>
                                <a:pt x="84" y="43"/>
                              </a:cubicBezTo>
                              <a:cubicBezTo>
                                <a:pt x="85" y="43"/>
                                <a:pt x="85" y="43"/>
                                <a:pt x="85" y="43"/>
                              </a:cubicBezTo>
                              <a:cubicBezTo>
                                <a:pt x="85" y="43"/>
                                <a:pt x="86" y="43"/>
                                <a:pt x="86" y="43"/>
                              </a:cubicBezTo>
                              <a:cubicBezTo>
                                <a:pt x="87" y="43"/>
                                <a:pt x="87" y="43"/>
                                <a:pt x="87" y="43"/>
                              </a:cubicBezTo>
                              <a:cubicBezTo>
                                <a:pt x="87" y="42"/>
                                <a:pt x="87" y="42"/>
                                <a:pt x="87" y="42"/>
                              </a:cubicBezTo>
                              <a:cubicBezTo>
                                <a:pt x="87" y="42"/>
                                <a:pt x="87" y="42"/>
                                <a:pt x="87" y="41"/>
                              </a:cubicBezTo>
                              <a:cubicBezTo>
                                <a:pt x="87" y="41"/>
                                <a:pt x="87" y="39"/>
                                <a:pt x="86" y="38"/>
                              </a:cubicBezTo>
                              <a:cubicBezTo>
                                <a:pt x="87" y="38"/>
                                <a:pt x="87" y="38"/>
                                <a:pt x="87" y="38"/>
                              </a:cubicBezTo>
                              <a:cubicBezTo>
                                <a:pt x="87" y="38"/>
                                <a:pt x="87" y="38"/>
                                <a:pt x="87" y="38"/>
                              </a:cubicBezTo>
                              <a:cubicBezTo>
                                <a:pt x="87" y="36"/>
                                <a:pt x="87" y="34"/>
                                <a:pt x="87" y="33"/>
                              </a:cubicBezTo>
                              <a:cubicBezTo>
                                <a:pt x="86" y="31"/>
                                <a:pt x="86" y="29"/>
                                <a:pt x="86" y="28"/>
                              </a:cubicBezTo>
                              <a:cubicBezTo>
                                <a:pt x="86" y="27"/>
                                <a:pt x="86" y="25"/>
                                <a:pt x="86" y="24"/>
                              </a:cubicBezTo>
                              <a:cubicBezTo>
                                <a:pt x="86" y="24"/>
                                <a:pt x="86" y="24"/>
                                <a:pt x="86" y="24"/>
                              </a:cubicBezTo>
                              <a:cubicBezTo>
                                <a:pt x="86" y="22"/>
                                <a:pt x="86" y="20"/>
                                <a:pt x="85" y="19"/>
                              </a:cubicBezTo>
                              <a:cubicBezTo>
                                <a:pt x="86" y="19"/>
                                <a:pt x="86" y="18"/>
                                <a:pt x="86" y="18"/>
                              </a:cubicBezTo>
                              <a:cubicBezTo>
                                <a:pt x="85" y="16"/>
                                <a:pt x="85" y="14"/>
                                <a:pt x="85" y="13"/>
                              </a:cubicBezTo>
                              <a:cubicBezTo>
                                <a:pt x="85" y="12"/>
                                <a:pt x="85" y="11"/>
                                <a:pt x="85" y="11"/>
                              </a:cubicBezTo>
                              <a:cubicBezTo>
                                <a:pt x="85" y="8"/>
                                <a:pt x="85" y="5"/>
                                <a:pt x="84" y="1"/>
                              </a:cubicBezTo>
                              <a:cubicBezTo>
                                <a:pt x="84" y="1"/>
                                <a:pt x="84" y="1"/>
                                <a:pt x="84" y="1"/>
                              </a:cubicBezTo>
                              <a:cubicBezTo>
                                <a:pt x="84" y="1"/>
                                <a:pt x="84" y="1"/>
                                <a:pt x="84" y="1"/>
                              </a:cubicBezTo>
                              <a:cubicBezTo>
                                <a:pt x="84" y="1"/>
                                <a:pt x="84" y="1"/>
                                <a:pt x="83" y="1"/>
                              </a:cubicBezTo>
                              <a:cubicBezTo>
                                <a:pt x="82" y="1"/>
                                <a:pt x="80" y="1"/>
                                <a:pt x="78" y="0"/>
                              </a:cubicBezTo>
                              <a:cubicBezTo>
                                <a:pt x="78" y="0"/>
                                <a:pt x="78" y="0"/>
                                <a:pt x="78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3" name="Rettangolo 193"/>
                      <wps:cNvSpPr>
                        <a:spLocks noChangeArrowheads="1"/>
                      </wps:cNvSpPr>
                      <wps:spPr bwMode="auto">
                        <a:xfrm>
                          <a:off x="95250" y="57150"/>
                          <a:ext cx="28230" cy="12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4" name="Figura a mano libera 194"/>
                      <wps:cNvSpPr>
                        <a:spLocks/>
                      </wps:cNvSpPr>
                      <wps:spPr bwMode="auto">
                        <a:xfrm>
                          <a:off x="95250" y="57150"/>
                          <a:ext cx="28230" cy="0"/>
                        </a:xfrm>
                        <a:custGeom>
                          <a:avLst/>
                          <a:gdLst>
                            <a:gd name="T0" fmla="*/ 22 w 22"/>
                            <a:gd name="T1" fmla="*/ 0 w 22"/>
                            <a:gd name="T2" fmla="*/ 0 w 22"/>
                            <a:gd name="T3" fmla="*/ 22 w 2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2">
                              <a:moveTo>
                                <a:pt x="22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22" y="0"/>
                              </a:ln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5" name="Figura a mano libera 195"/>
                      <wps:cNvSpPr>
                        <a:spLocks/>
                      </wps:cNvSpPr>
                      <wps:spPr bwMode="auto">
                        <a:xfrm>
                          <a:off x="142875" y="57150"/>
                          <a:ext cx="91106" cy="0"/>
                        </a:xfrm>
                        <a:custGeom>
                          <a:avLst/>
                          <a:gdLst>
                            <a:gd name="T0" fmla="*/ 9 w 10"/>
                            <a:gd name="T1" fmla="*/ 0 w 10"/>
                            <a:gd name="T2" fmla="*/ 2 w 10"/>
                            <a:gd name="T3" fmla="*/ 6 w 10"/>
                            <a:gd name="T4" fmla="*/ 9 w 10"/>
                            <a:gd name="T5" fmla="*/ 10 w 10"/>
                            <a:gd name="T6" fmla="*/ 9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9" y="0"/>
                              </a:moveTo>
                              <a:cubicBezTo>
                                <a:pt x="6" y="0"/>
                                <a:pt x="3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2" y="0"/>
                              </a:cubicBezTo>
                              <a:cubicBezTo>
                                <a:pt x="4" y="0"/>
                                <a:pt x="5" y="0"/>
                                <a:pt x="6" y="0"/>
                              </a:cubicBezTo>
                              <a:cubicBezTo>
                                <a:pt x="7" y="0"/>
                                <a:pt x="8" y="0"/>
                                <a:pt x="9" y="0"/>
                              </a:cubicBezTo>
                              <a:cubicBezTo>
                                <a:pt x="9" y="0"/>
                                <a:pt x="10" y="0"/>
                                <a:pt x="10" y="0"/>
                              </a:cubicBezTo>
                              <a:cubicBezTo>
                                <a:pt x="10" y="0"/>
                                <a:pt x="10" y="0"/>
                                <a:pt x="9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6" name="Figura a mano libera 196"/>
                      <wps:cNvSpPr>
                        <a:spLocks noEditPoints="1"/>
                      </wps:cNvSpPr>
                      <wps:spPr bwMode="auto">
                        <a:xfrm>
                          <a:off x="266700" y="57150"/>
                          <a:ext cx="55177" cy="0"/>
                        </a:xfrm>
                        <a:custGeom>
                          <a:avLst/>
                          <a:gdLst>
                            <a:gd name="T0" fmla="*/ 6 w 6"/>
                            <a:gd name="T1" fmla="*/ 5 w 6"/>
                            <a:gd name="T2" fmla="*/ 6 w 6"/>
                            <a:gd name="T3" fmla="*/ 0 w 6"/>
                            <a:gd name="T4" fmla="*/ 0 w 6"/>
                            <a:gd name="T5" fmla="*/ 3 w 6"/>
                            <a:gd name="T6" fmla="*/ 5 w 6"/>
                            <a:gd name="T7" fmla="*/ 5 w 6"/>
                            <a:gd name="T8" fmla="*/ 3 w 6"/>
                            <a:gd name="T9" fmla="*/ 0 w 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  <a:cxn ang="0">
                              <a:pos x="T7" y="0"/>
                            </a:cxn>
                            <a:cxn ang="0">
                              <a:pos x="T8" y="0"/>
                            </a:cxn>
                            <a:cxn ang="0">
                              <a:pos x="T9" y="0"/>
                            </a:cxn>
                          </a:cxnLst>
                          <a:rect l="0" t="0" r="r" b="b"/>
                          <a:pathLst>
                            <a:path w="6">
                              <a:moveTo>
                                <a:pt x="6" y="0"/>
                              </a:moveTo>
                              <a:cubicBezTo>
                                <a:pt x="6" y="0"/>
                                <a:pt x="6" y="0"/>
                                <a:pt x="5" y="0"/>
                              </a:cubicBezTo>
                              <a:cubicBezTo>
                                <a:pt x="6" y="0"/>
                                <a:pt x="6" y="0"/>
                                <a:pt x="6" y="0"/>
                              </a:cubicBezTo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3" y="0"/>
                              </a:cubicBezTo>
                              <a:cubicBezTo>
                                <a:pt x="4" y="0"/>
                                <a:pt x="5" y="0"/>
                                <a:pt x="5" y="0"/>
                              </a:cubicBezTo>
                              <a:cubicBezTo>
                                <a:pt x="5" y="0"/>
                                <a:pt x="5" y="0"/>
                                <a:pt x="5" y="0"/>
                              </a:cubicBezTo>
                              <a:cubicBezTo>
                                <a:pt x="4" y="0"/>
                                <a:pt x="3" y="0"/>
                                <a:pt x="3" y="0"/>
                              </a:cubicBezTo>
                              <a:cubicBezTo>
                                <a:pt x="2" y="0"/>
                                <a:pt x="1" y="0"/>
                                <a:pt x="0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7" name="Figura a mano libera 197"/>
                      <wps:cNvSpPr>
                        <a:spLocks/>
                      </wps:cNvSpPr>
                      <wps:spPr bwMode="auto">
                        <a:xfrm>
                          <a:off x="3095625" y="85725"/>
                          <a:ext cx="17964" cy="18934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8" name="Figura a mano libera 198"/>
                      <wps:cNvSpPr>
                        <a:spLocks/>
                      </wps:cNvSpPr>
                      <wps:spPr bwMode="auto">
                        <a:xfrm>
                          <a:off x="3095625" y="85725"/>
                          <a:ext cx="17964" cy="18934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9" name="Figura a mano libera 199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118104" cy="196905"/>
                        </a:xfrm>
                        <a:custGeom>
                          <a:avLst/>
                          <a:gdLst>
                            <a:gd name="T0" fmla="*/ 86 w 342"/>
                            <a:gd name="T1" fmla="*/ 20 h 21"/>
                            <a:gd name="T2" fmla="*/ 316 w 342"/>
                            <a:gd name="T3" fmla="*/ 9 h 21"/>
                            <a:gd name="T4" fmla="*/ 57 w 342"/>
                            <a:gd name="T5" fmla="*/ 16 h 21"/>
                            <a:gd name="T6" fmla="*/ 129 w 342"/>
                            <a:gd name="T7" fmla="*/ 18 h 21"/>
                            <a:gd name="T8" fmla="*/ 86 w 342"/>
                            <a:gd name="T9" fmla="*/ 20 h 21"/>
                            <a:gd name="T10" fmla="*/ 58 w 342"/>
                            <a:gd name="T11" fmla="*/ 20 h 21"/>
                            <a:gd name="T12" fmla="*/ 40 w 342"/>
                            <a:gd name="T13" fmla="*/ 20 h 21"/>
                            <a:gd name="T14" fmla="*/ 261 w 342"/>
                            <a:gd name="T15" fmla="*/ 18 h 21"/>
                            <a:gd name="T16" fmla="*/ 267 w 342"/>
                            <a:gd name="T17" fmla="*/ 15 h 21"/>
                            <a:gd name="T18" fmla="*/ 107 w 342"/>
                            <a:gd name="T19" fmla="*/ 14 h 21"/>
                            <a:gd name="T20" fmla="*/ 210 w 342"/>
                            <a:gd name="T21" fmla="*/ 15 h 21"/>
                            <a:gd name="T22" fmla="*/ 247 w 342"/>
                            <a:gd name="T23" fmla="*/ 16 h 21"/>
                            <a:gd name="T24" fmla="*/ 197 w 342"/>
                            <a:gd name="T25" fmla="*/ 18 h 21"/>
                            <a:gd name="T26" fmla="*/ 70 w 342"/>
                            <a:gd name="T27" fmla="*/ 16 h 21"/>
                            <a:gd name="T28" fmla="*/ 60 w 342"/>
                            <a:gd name="T29" fmla="*/ 11 h 21"/>
                            <a:gd name="T30" fmla="*/ 55 w 342"/>
                            <a:gd name="T31" fmla="*/ 15 h 21"/>
                            <a:gd name="T32" fmla="*/ 235 w 342"/>
                            <a:gd name="T33" fmla="*/ 13 h 21"/>
                            <a:gd name="T34" fmla="*/ 144 w 342"/>
                            <a:gd name="T35" fmla="*/ 15 h 21"/>
                            <a:gd name="T36" fmla="*/ 153 w 342"/>
                            <a:gd name="T37" fmla="*/ 12 h 21"/>
                            <a:gd name="T38" fmla="*/ 332 w 342"/>
                            <a:gd name="T39" fmla="*/ 9 h 21"/>
                            <a:gd name="T40" fmla="*/ 310 w 342"/>
                            <a:gd name="T41" fmla="*/ 13 h 21"/>
                            <a:gd name="T42" fmla="*/ 41 w 342"/>
                            <a:gd name="T43" fmla="*/ 10 h 21"/>
                            <a:gd name="T44" fmla="*/ 24 w 342"/>
                            <a:gd name="T45" fmla="*/ 12 h 21"/>
                            <a:gd name="T46" fmla="*/ 23 w 342"/>
                            <a:gd name="T47" fmla="*/ 9 h 21"/>
                            <a:gd name="T48" fmla="*/ 298 w 342"/>
                            <a:gd name="T49" fmla="*/ 13 h 21"/>
                            <a:gd name="T50" fmla="*/ 193 w 342"/>
                            <a:gd name="T51" fmla="*/ 8 h 21"/>
                            <a:gd name="T52" fmla="*/ 268 w 342"/>
                            <a:gd name="T53" fmla="*/ 10 h 21"/>
                            <a:gd name="T54" fmla="*/ 259 w 342"/>
                            <a:gd name="T55" fmla="*/ 14 h 21"/>
                            <a:gd name="T56" fmla="*/ 221 w 342"/>
                            <a:gd name="T57" fmla="*/ 13 h 21"/>
                            <a:gd name="T58" fmla="*/ 174 w 342"/>
                            <a:gd name="T59" fmla="*/ 9 h 21"/>
                            <a:gd name="T60" fmla="*/ 48 w 342"/>
                            <a:gd name="T61" fmla="*/ 9 h 21"/>
                            <a:gd name="T62" fmla="*/ 64 w 342"/>
                            <a:gd name="T63" fmla="*/ 7 h 21"/>
                            <a:gd name="T64" fmla="*/ 107 w 342"/>
                            <a:gd name="T65" fmla="*/ 7 h 21"/>
                            <a:gd name="T66" fmla="*/ 105 w 342"/>
                            <a:gd name="T67" fmla="*/ 6 h 21"/>
                            <a:gd name="T68" fmla="*/ 142 w 342"/>
                            <a:gd name="T69" fmla="*/ 6 h 21"/>
                            <a:gd name="T70" fmla="*/ 179 w 342"/>
                            <a:gd name="T71" fmla="*/ 7 h 21"/>
                            <a:gd name="T72" fmla="*/ 132 w 342"/>
                            <a:gd name="T73" fmla="*/ 6 h 21"/>
                            <a:gd name="T74" fmla="*/ 78 w 342"/>
                            <a:gd name="T75" fmla="*/ 6 h 21"/>
                            <a:gd name="T76" fmla="*/ 299 w 342"/>
                            <a:gd name="T77" fmla="*/ 5 h 21"/>
                            <a:gd name="T78" fmla="*/ 256 w 342"/>
                            <a:gd name="T79" fmla="*/ 9 h 21"/>
                            <a:gd name="T80" fmla="*/ 210 w 342"/>
                            <a:gd name="T81" fmla="*/ 7 h 21"/>
                            <a:gd name="T82" fmla="*/ 235 w 342"/>
                            <a:gd name="T83" fmla="*/ 7 h 21"/>
                            <a:gd name="T84" fmla="*/ 293 w 342"/>
                            <a:gd name="T85" fmla="*/ 5 h 21"/>
                            <a:gd name="T86" fmla="*/ 209 w 342"/>
                            <a:gd name="T87" fmla="*/ 6 h 21"/>
                            <a:gd name="T88" fmla="*/ 95 w 342"/>
                            <a:gd name="T89" fmla="*/ 5 h 21"/>
                            <a:gd name="T90" fmla="*/ 62 w 342"/>
                            <a:gd name="T91" fmla="*/ 6 h 21"/>
                            <a:gd name="T92" fmla="*/ 47 w 342"/>
                            <a:gd name="T93" fmla="*/ 9 h 21"/>
                            <a:gd name="T94" fmla="*/ 1 w 342"/>
                            <a:gd name="T95" fmla="*/ 11 h 21"/>
                            <a:gd name="T96" fmla="*/ 18 w 342"/>
                            <a:gd name="T97" fmla="*/ 14 h 21"/>
                            <a:gd name="T98" fmla="*/ 0 w 342"/>
                            <a:gd name="T99" fmla="*/ 19 h 21"/>
                            <a:gd name="T100" fmla="*/ 1 w 342"/>
                            <a:gd name="T101" fmla="*/ 21 h 21"/>
                            <a:gd name="T102" fmla="*/ 163 w 342"/>
                            <a:gd name="T103" fmla="*/ 19 h 21"/>
                            <a:gd name="T104" fmla="*/ 277 w 342"/>
                            <a:gd name="T105" fmla="*/ 18 h 21"/>
                            <a:gd name="T106" fmla="*/ 322 w 342"/>
                            <a:gd name="T107" fmla="*/ 14 h 21"/>
                            <a:gd name="T108" fmla="*/ 340 w 342"/>
                            <a:gd name="T109" fmla="*/ 10 h 21"/>
                            <a:gd name="T110" fmla="*/ 304 w 342"/>
                            <a:gd name="T111" fmla="*/ 13 h 21"/>
                            <a:gd name="T112" fmla="*/ 316 w 342"/>
                            <a:gd name="T113" fmla="*/ 9 h 21"/>
                            <a:gd name="T114" fmla="*/ 321 w 342"/>
                            <a:gd name="T115" fmla="*/ 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342" h="21">
                              <a:moveTo>
                                <a:pt x="40" y="20"/>
                              </a:moveTo>
                              <a:cubicBezTo>
                                <a:pt x="40" y="20"/>
                                <a:pt x="40" y="20"/>
                                <a:pt x="40" y="20"/>
                              </a:cubicBezTo>
                              <a:cubicBezTo>
                                <a:pt x="40" y="20"/>
                                <a:pt x="40" y="20"/>
                                <a:pt x="41" y="20"/>
                              </a:cubicBezTo>
                              <a:cubicBezTo>
                                <a:pt x="41" y="20"/>
                                <a:pt x="41" y="20"/>
                                <a:pt x="40" y="20"/>
                              </a:cubicBezTo>
                              <a:moveTo>
                                <a:pt x="86" y="20"/>
                              </a:move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moveTo>
                                <a:pt x="316" y="9"/>
                              </a:move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7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moveTo>
                                <a:pt x="4" y="19"/>
                              </a:moveTo>
                              <a:cubicBezTo>
                                <a:pt x="8" y="17"/>
                                <a:pt x="13" y="16"/>
                                <a:pt x="19" y="15"/>
                              </a:cubicBezTo>
                              <a:cubicBezTo>
                                <a:pt x="21" y="15"/>
                                <a:pt x="24" y="15"/>
                                <a:pt x="27" y="15"/>
                              </a:cubicBezTo>
                              <a:cubicBezTo>
                                <a:pt x="30" y="15"/>
                                <a:pt x="34" y="15"/>
                                <a:pt x="38" y="16"/>
                              </a:cubicBezTo>
                              <a:cubicBezTo>
                                <a:pt x="43" y="16"/>
                                <a:pt x="49" y="16"/>
                                <a:pt x="54" y="16"/>
                              </a:cubicBezTo>
                              <a:cubicBezTo>
                                <a:pt x="55" y="16"/>
                                <a:pt x="56" y="16"/>
                                <a:pt x="57" y="16"/>
                              </a:cubicBezTo>
                              <a:cubicBezTo>
                                <a:pt x="58" y="16"/>
                                <a:pt x="59" y="16"/>
                                <a:pt x="60" y="16"/>
                              </a:cubicBezTo>
                              <a:cubicBezTo>
                                <a:pt x="64" y="16"/>
                                <a:pt x="69" y="17"/>
                                <a:pt x="74" y="17"/>
                              </a:cubicBezTo>
                              <a:cubicBezTo>
                                <a:pt x="74" y="17"/>
                                <a:pt x="75" y="17"/>
                                <a:pt x="76" y="17"/>
                              </a:cubicBezTo>
                              <a:cubicBezTo>
                                <a:pt x="76" y="17"/>
                                <a:pt x="76" y="17"/>
                                <a:pt x="74" y="17"/>
                              </a:cubicBezTo>
                              <a:cubicBezTo>
                                <a:pt x="76" y="17"/>
                                <a:pt x="78" y="17"/>
                                <a:pt x="80" y="17"/>
                              </a:cubicBezTo>
                              <a:cubicBezTo>
                                <a:pt x="97" y="17"/>
                                <a:pt x="113" y="17"/>
                                <a:pt x="129" y="18"/>
                              </a:cubicBezTo>
                              <a:cubicBezTo>
                                <a:pt x="129" y="18"/>
                                <a:pt x="129" y="18"/>
                                <a:pt x="129" y="18"/>
                              </a:cubicBezTo>
                              <a:cubicBezTo>
                                <a:pt x="134" y="18"/>
                                <a:pt x="138" y="18"/>
                                <a:pt x="142" y="18"/>
                              </a:cubicBezTo>
                              <a:cubicBezTo>
                                <a:pt x="128" y="18"/>
                                <a:pt x="115" y="19"/>
                                <a:pt x="102" y="19"/>
                              </a:cubicBezTo>
                              <a:cubicBezTo>
                                <a:pt x="102" y="19"/>
                                <a:pt x="102" y="19"/>
                                <a:pt x="102" y="19"/>
                              </a:cubicBezTo>
                              <a:cubicBezTo>
                                <a:pt x="97" y="19"/>
                                <a:pt x="91" y="19"/>
                                <a:pt x="86" y="20"/>
                              </a:cubicBezTo>
                              <a:cubicBezTo>
                                <a:pt x="85" y="20"/>
                                <a:pt x="85" y="20"/>
                                <a:pt x="86" y="20"/>
                              </a:cubicBezTo>
                              <a:cubicBezTo>
                                <a:pt x="83" y="20"/>
                                <a:pt x="80" y="20"/>
                                <a:pt x="77" y="20"/>
                              </a:cubicBezTo>
                              <a:cubicBezTo>
                                <a:pt x="76" y="20"/>
                                <a:pt x="76" y="20"/>
                                <a:pt x="75" y="20"/>
                              </a:cubicBezTo>
                              <a:cubicBezTo>
                                <a:pt x="75" y="20"/>
                                <a:pt x="74" y="20"/>
                                <a:pt x="74" y="20"/>
                              </a:cubicBezTo>
                              <a:cubicBezTo>
                                <a:pt x="71" y="20"/>
                                <a:pt x="68" y="20"/>
                                <a:pt x="65" y="20"/>
                              </a:cubicBezTo>
                              <a:cubicBezTo>
                                <a:pt x="65" y="20"/>
                                <a:pt x="65" y="20"/>
                                <a:pt x="66" y="20"/>
                              </a:cubicBezTo>
                              <a:cubicBezTo>
                                <a:pt x="63" y="20"/>
                                <a:pt x="61" y="20"/>
                                <a:pt x="58" y="20"/>
                              </a:cubicBezTo>
                              <a:cubicBezTo>
                                <a:pt x="57" y="20"/>
                                <a:pt x="56" y="20"/>
                                <a:pt x="56" y="20"/>
                              </a:cubicBezTo>
                              <a:cubicBezTo>
                                <a:pt x="55" y="20"/>
                                <a:pt x="54" y="20"/>
                                <a:pt x="53" y="20"/>
                              </a:cubicBezTo>
                              <a:cubicBezTo>
                                <a:pt x="50" y="20"/>
                                <a:pt x="47" y="20"/>
                                <a:pt x="43" y="20"/>
                              </a:cubicBezTo>
                              <a:cubicBezTo>
                                <a:pt x="43" y="20"/>
                                <a:pt x="43" y="20"/>
                                <a:pt x="43" y="20"/>
                              </a:cubicBezTo>
                              <a:cubicBezTo>
                                <a:pt x="38" y="20"/>
                                <a:pt x="38" y="20"/>
                                <a:pt x="38" y="20"/>
                              </a:cubicBezTo>
                              <a:cubicBezTo>
                                <a:pt x="38" y="20"/>
                                <a:pt x="38" y="20"/>
                                <a:pt x="40" y="20"/>
                              </a:cubicBezTo>
                              <a:cubicBezTo>
                                <a:pt x="39" y="20"/>
                                <a:pt x="37" y="20"/>
                                <a:pt x="36" y="20"/>
                              </a:cubicBezTo>
                              <a:cubicBezTo>
                                <a:pt x="25" y="20"/>
                                <a:pt x="15" y="20"/>
                                <a:pt x="4" y="19"/>
                              </a:cubicBezTo>
                              <a:moveTo>
                                <a:pt x="287" y="14"/>
                              </a:moveTo>
                              <a:cubicBezTo>
                                <a:pt x="293" y="14"/>
                                <a:pt x="293" y="14"/>
                                <a:pt x="293" y="14"/>
                              </a:cubicBezTo>
                              <a:cubicBezTo>
                                <a:pt x="289" y="15"/>
                                <a:pt x="284" y="16"/>
                                <a:pt x="279" y="16"/>
                              </a:cubicBezTo>
                              <a:cubicBezTo>
                                <a:pt x="275" y="17"/>
                                <a:pt x="268" y="17"/>
                                <a:pt x="261" y="18"/>
                              </a:cubicBezTo>
                              <a:cubicBezTo>
                                <a:pt x="254" y="18"/>
                                <a:pt x="246" y="18"/>
                                <a:pt x="239" y="18"/>
                              </a:cubicBezTo>
                              <a:cubicBezTo>
                                <a:pt x="238" y="18"/>
                                <a:pt x="233" y="18"/>
                                <a:pt x="230" y="18"/>
                              </a:cubicBezTo>
                              <a:cubicBezTo>
                                <a:pt x="231" y="18"/>
                                <a:pt x="232" y="18"/>
                                <a:pt x="233" y="18"/>
                              </a:cubicBezTo>
                              <a:cubicBezTo>
                                <a:pt x="239" y="18"/>
                                <a:pt x="244" y="17"/>
                                <a:pt x="250" y="17"/>
                              </a:cubicBezTo>
                              <a:cubicBezTo>
                                <a:pt x="256" y="16"/>
                                <a:pt x="261" y="15"/>
                                <a:pt x="266" y="15"/>
                              </a:cubicBezTo>
                              <a:cubicBezTo>
                                <a:pt x="267" y="15"/>
                                <a:pt x="267" y="15"/>
                                <a:pt x="267" y="15"/>
                              </a:cubicBezTo>
                              <a:cubicBezTo>
                                <a:pt x="268" y="15"/>
                                <a:pt x="268" y="15"/>
                                <a:pt x="269" y="15"/>
                              </a:cubicBezTo>
                              <a:cubicBezTo>
                                <a:pt x="269" y="15"/>
                                <a:pt x="270" y="15"/>
                                <a:pt x="270" y="15"/>
                              </a:cubicBezTo>
                              <a:cubicBezTo>
                                <a:pt x="275" y="15"/>
                                <a:pt x="281" y="15"/>
                                <a:pt x="287" y="14"/>
                              </a:cubicBezTo>
                              <a:moveTo>
                                <a:pt x="70" y="16"/>
                              </a:moveTo>
                              <a:cubicBezTo>
                                <a:pt x="72" y="16"/>
                                <a:pt x="74" y="16"/>
                                <a:pt x="76" y="15"/>
                              </a:cubicBezTo>
                              <a:cubicBezTo>
                                <a:pt x="86" y="15"/>
                                <a:pt x="96" y="14"/>
                                <a:pt x="107" y="14"/>
                              </a:cubicBezTo>
                              <a:cubicBezTo>
                                <a:pt x="116" y="15"/>
                                <a:pt x="125" y="16"/>
                                <a:pt x="135" y="16"/>
                              </a:cubicBezTo>
                              <a:cubicBezTo>
                                <a:pt x="166" y="15"/>
                                <a:pt x="166" y="15"/>
                                <a:pt x="166" y="15"/>
                              </a:cubicBezTo>
                              <a:cubicBezTo>
                                <a:pt x="163" y="16"/>
                                <a:pt x="163" y="16"/>
                                <a:pt x="163" y="16"/>
                              </a:cubicBezTo>
                              <a:cubicBezTo>
                                <a:pt x="173" y="15"/>
                                <a:pt x="191" y="15"/>
                                <a:pt x="204" y="15"/>
                              </a:cubicBezTo>
                              <a:cubicBezTo>
                                <a:pt x="203" y="15"/>
                                <a:pt x="203" y="15"/>
                                <a:pt x="203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27" y="15"/>
                                <a:pt x="243" y="15"/>
                                <a:pt x="259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9" y="15"/>
                                <a:pt x="261" y="15"/>
                                <a:pt x="262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4" y="16"/>
                                <a:pt x="251" y="16"/>
                                <a:pt x="247" y="16"/>
                              </a:cubicBezTo>
                              <a:cubicBezTo>
                                <a:pt x="240" y="17"/>
                                <a:pt x="233" y="17"/>
                                <a:pt x="226" y="18"/>
                              </a:cubicBezTo>
                              <a:cubicBezTo>
                                <a:pt x="226" y="18"/>
                                <a:pt x="226" y="18"/>
                                <a:pt x="226" y="18"/>
                              </a:cubicBezTo>
                              <a:cubicBezTo>
                                <a:pt x="224" y="18"/>
                                <a:pt x="222" y="18"/>
                                <a:pt x="220" y="18"/>
                              </a:cubicBezTo>
                              <a:cubicBezTo>
                                <a:pt x="218" y="18"/>
                                <a:pt x="216" y="18"/>
                                <a:pt x="214" y="18"/>
                              </a:cubicBezTo>
                              <a:cubicBezTo>
                                <a:pt x="210" y="18"/>
                                <a:pt x="206" y="18"/>
                                <a:pt x="202" y="18"/>
                              </a:cubicBezTo>
                              <a:cubicBezTo>
                                <a:pt x="200" y="18"/>
                                <a:pt x="199" y="18"/>
                                <a:pt x="197" y="18"/>
                              </a:cubicBezTo>
                              <a:cubicBezTo>
                                <a:pt x="165" y="18"/>
                                <a:pt x="165" y="18"/>
                                <a:pt x="165" y="18"/>
                              </a:cubicBezTo>
                              <a:cubicBezTo>
                                <a:pt x="163" y="18"/>
                                <a:pt x="160" y="18"/>
                                <a:pt x="158" y="18"/>
                              </a:cubicBezTo>
                              <a:cubicBezTo>
                                <a:pt x="143" y="18"/>
                                <a:pt x="128" y="17"/>
                                <a:pt x="113" y="17"/>
                              </a:cubicBezTo>
                              <a:cubicBezTo>
                                <a:pt x="97" y="16"/>
                                <a:pt x="87" y="16"/>
                                <a:pt x="71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moveTo>
                                <a:pt x="30" y="13"/>
                              </a:moveTo>
                              <a:cubicBezTo>
                                <a:pt x="31" y="13"/>
                                <a:pt x="32" y="13"/>
                                <a:pt x="33" y="13"/>
                              </a:cubicBezTo>
                              <a:cubicBezTo>
                                <a:pt x="33" y="13"/>
                                <a:pt x="33" y="13"/>
                                <a:pt x="33" y="13"/>
                              </a:cubicBezTo>
                              <a:cubicBezTo>
                                <a:pt x="37" y="12"/>
                                <a:pt x="42" y="11"/>
                                <a:pt x="45" y="10"/>
                              </a:cubicBezTo>
                              <a:cubicBezTo>
                                <a:pt x="46" y="10"/>
                                <a:pt x="46" y="10"/>
                                <a:pt x="46" y="10"/>
                              </a:cubicBezTo>
                              <a:cubicBezTo>
                                <a:pt x="51" y="10"/>
                                <a:pt x="55" y="11"/>
                                <a:pt x="60" y="11"/>
                              </a:cubicBezTo>
                              <a:cubicBezTo>
                                <a:pt x="69" y="11"/>
                                <a:pt x="79" y="12"/>
                                <a:pt x="90" y="13"/>
                              </a:cubicBezTo>
                              <a:cubicBezTo>
                                <a:pt x="89" y="13"/>
                                <a:pt x="89" y="13"/>
                                <a:pt x="89" y="13"/>
                              </a:cubicBezTo>
                              <a:cubicBezTo>
                                <a:pt x="93" y="13"/>
                                <a:pt x="97" y="13"/>
                                <a:pt x="100" y="13"/>
                              </a:cubicBezTo>
                              <a:cubicBezTo>
                                <a:pt x="92" y="14"/>
                                <a:pt x="85" y="14"/>
                                <a:pt x="77" y="14"/>
                              </a:cubicBezTo>
                              <a:cubicBezTo>
                                <a:pt x="58" y="15"/>
                                <a:pt x="58" y="15"/>
                                <a:pt x="58" y="15"/>
                              </a:cubicBezTo>
                              <a:cubicBezTo>
                                <a:pt x="57" y="15"/>
                                <a:pt x="56" y="15"/>
                                <a:pt x="55" y="15"/>
                              </a:cubicBezTo>
                              <a:cubicBezTo>
                                <a:pt x="47" y="15"/>
                                <a:pt x="38" y="14"/>
                                <a:pt x="30" y="13"/>
                              </a:cubicBezTo>
                              <a:moveTo>
                                <a:pt x="162" y="11"/>
                              </a:moveTo>
                              <a:cubicBezTo>
                                <a:pt x="167" y="11"/>
                                <a:pt x="172" y="10"/>
                                <a:pt x="177" y="10"/>
                              </a:cubicBezTo>
                              <a:cubicBezTo>
                                <a:pt x="185" y="11"/>
                                <a:pt x="193" y="12"/>
                                <a:pt x="201" y="12"/>
                              </a:cubicBezTo>
                              <a:cubicBezTo>
                                <a:pt x="206" y="13"/>
                                <a:pt x="212" y="13"/>
                                <a:pt x="218" y="13"/>
                              </a:cubicBezTo>
                              <a:cubicBezTo>
                                <a:pt x="235" y="13"/>
                                <a:pt x="235" y="13"/>
                                <a:pt x="235" y="13"/>
                              </a:cubicBezTo>
                              <a:cubicBezTo>
                                <a:pt x="240" y="13"/>
                                <a:pt x="246" y="13"/>
                                <a:pt x="252" y="14"/>
                              </a:cubicBezTo>
                              <a:cubicBezTo>
                                <a:pt x="254" y="14"/>
                                <a:pt x="255" y="14"/>
                                <a:pt x="257" y="14"/>
                              </a:cubicBezTo>
                              <a:cubicBezTo>
                                <a:pt x="257" y="14"/>
                                <a:pt x="257" y="14"/>
                                <a:pt x="257" y="14"/>
                              </a:cubicBezTo>
                              <a:cubicBezTo>
                                <a:pt x="212" y="14"/>
                                <a:pt x="212" y="14"/>
                                <a:pt x="212" y="14"/>
                              </a:cubicBezTo>
                              <a:cubicBezTo>
                                <a:pt x="167" y="15"/>
                                <a:pt x="167" y="15"/>
                                <a:pt x="167" y="15"/>
                              </a:cubicBezTo>
                              <a:cubicBezTo>
                                <a:pt x="144" y="15"/>
                                <a:pt x="144" y="15"/>
                                <a:pt x="144" y="15"/>
                              </a:cubicBezTo>
                              <a:cubicBezTo>
                                <a:pt x="143" y="15"/>
                                <a:pt x="142" y="15"/>
                                <a:pt x="141" y="15"/>
                              </a:cubicBezTo>
                              <a:cubicBezTo>
                                <a:pt x="134" y="15"/>
                                <a:pt x="128" y="15"/>
                                <a:pt x="121" y="14"/>
                              </a:cubicBezTo>
                              <a:cubicBezTo>
                                <a:pt x="119" y="14"/>
                                <a:pt x="117" y="14"/>
                                <a:pt x="114" y="14"/>
                              </a:cubicBezTo>
                              <a:cubicBezTo>
                                <a:pt x="115" y="14"/>
                                <a:pt x="115" y="14"/>
                                <a:pt x="115" y="14"/>
                              </a:cubicBezTo>
                              <a:cubicBezTo>
                                <a:pt x="121" y="14"/>
                                <a:pt x="128" y="14"/>
                                <a:pt x="134" y="13"/>
                              </a:cubicBezTo>
                              <a:cubicBezTo>
                                <a:pt x="140" y="13"/>
                                <a:pt x="147" y="13"/>
                                <a:pt x="153" y="12"/>
                              </a:cubicBezTo>
                              <a:cubicBezTo>
                                <a:pt x="151" y="12"/>
                                <a:pt x="151" y="12"/>
                                <a:pt x="151" y="12"/>
                              </a:cubicBezTo>
                              <a:cubicBezTo>
                                <a:pt x="155" y="12"/>
                                <a:pt x="159" y="11"/>
                                <a:pt x="164" y="11"/>
                              </a:cubicBezTo>
                              <a:cubicBezTo>
                                <a:pt x="163" y="11"/>
                                <a:pt x="163" y="11"/>
                                <a:pt x="162" y="11"/>
                              </a:cubicBezTo>
                              <a:moveTo>
                                <a:pt x="309" y="13"/>
                              </a:moveTo>
                              <a:cubicBezTo>
                                <a:pt x="314" y="12"/>
                                <a:pt x="318" y="11"/>
                                <a:pt x="323" y="10"/>
                              </a:cubicBezTo>
                              <a:cubicBezTo>
                                <a:pt x="326" y="10"/>
                                <a:pt x="329" y="9"/>
                                <a:pt x="332" y="9"/>
                              </a:cubicBezTo>
                              <a:cubicBezTo>
                                <a:pt x="335" y="9"/>
                                <a:pt x="337" y="10"/>
                                <a:pt x="340" y="10"/>
                              </a:cubicBezTo>
                              <a:cubicBezTo>
                                <a:pt x="337" y="12"/>
                                <a:pt x="334" y="13"/>
                                <a:pt x="330" y="13"/>
                              </a:cubicBezTo>
                              <a:cubicBezTo>
                                <a:pt x="328" y="13"/>
                                <a:pt x="326" y="13"/>
                                <a:pt x="324" y="13"/>
                              </a:cubicBezTo>
                              <a:cubicBezTo>
                                <a:pt x="323" y="13"/>
                                <a:pt x="321" y="13"/>
                                <a:pt x="320" y="13"/>
                              </a:cubicBezTo>
                              <a:cubicBezTo>
                                <a:pt x="317" y="13"/>
                                <a:pt x="315" y="13"/>
                                <a:pt x="312" y="13"/>
                              </a:cubicBezTo>
                              <a:cubicBezTo>
                                <a:pt x="311" y="13"/>
                                <a:pt x="310" y="13"/>
                                <a:pt x="310" y="13"/>
                              </a:cubicBezTo>
                              <a:cubicBezTo>
                                <a:pt x="309" y="13"/>
                                <a:pt x="309" y="13"/>
                                <a:pt x="309" y="13"/>
                              </a:cubicBezTo>
                              <a:moveTo>
                                <a:pt x="27" y="9"/>
                              </a:moveTo>
                              <a:cubicBezTo>
                                <a:pt x="28" y="9"/>
                                <a:pt x="29" y="9"/>
                                <a:pt x="28" y="9"/>
                              </a:cubicBezTo>
                              <a:cubicBezTo>
                                <a:pt x="33" y="9"/>
                                <a:pt x="33" y="9"/>
                                <a:pt x="33" y="9"/>
                              </a:cubicBezTo>
                              <a:cubicBezTo>
                                <a:pt x="37" y="9"/>
                                <a:pt x="40" y="9"/>
                                <a:pt x="43" y="10"/>
                              </a:cubicBezTo>
                              <a:cubicBezTo>
                                <a:pt x="43" y="10"/>
                                <a:pt x="42" y="10"/>
                                <a:pt x="41" y="10"/>
                              </a:cubicBezTo>
                              <a:cubicBezTo>
                                <a:pt x="40" y="10"/>
                                <a:pt x="41" y="10"/>
                                <a:pt x="37" y="11"/>
                              </a:cubicBezTo>
                              <a:cubicBezTo>
                                <a:pt x="37" y="11"/>
                                <a:pt x="37" y="11"/>
                                <a:pt x="37" y="11"/>
                              </a:cubicBezTo>
                              <a:cubicBezTo>
                                <a:pt x="36" y="11"/>
                                <a:pt x="33" y="12"/>
                                <a:pt x="30" y="12"/>
                              </a:cubicBezTo>
                              <a:cubicBezTo>
                                <a:pt x="29" y="12"/>
                                <a:pt x="28" y="13"/>
                                <a:pt x="27" y="13"/>
                              </a:cubicBezTo>
                              <a:cubicBezTo>
                                <a:pt x="26" y="13"/>
                                <a:pt x="25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17" y="12"/>
                                <a:pt x="10" y="11"/>
                                <a:pt x="4" y="10"/>
                              </a:cubicBezTo>
                              <a:cubicBezTo>
                                <a:pt x="7" y="10"/>
                                <a:pt x="11" y="9"/>
                                <a:pt x="15" y="9"/>
                              </a:cubicBezTo>
                              <a:cubicBezTo>
                                <a:pt x="13" y="9"/>
                                <a:pt x="13" y="9"/>
                                <a:pt x="13" y="9"/>
                              </a:cubicBezTo>
                              <a:cubicBezTo>
                                <a:pt x="15" y="9"/>
                                <a:pt x="18" y="9"/>
                                <a:pt x="21" y="9"/>
                              </a:cubicBezTo>
                              <a:cubicBezTo>
                                <a:pt x="22" y="9"/>
                                <a:pt x="22" y="9"/>
                                <a:pt x="23" y="9"/>
                              </a:cubicBezTo>
                              <a:cubicBezTo>
                                <a:pt x="24" y="9"/>
                                <a:pt x="26" y="9"/>
                                <a:pt x="27" y="9"/>
                              </a:cubicBezTo>
                              <a:moveTo>
                                <a:pt x="275" y="14"/>
                              </a:moveTo>
                              <a:cubicBezTo>
                                <a:pt x="281" y="13"/>
                                <a:pt x="287" y="12"/>
                                <a:pt x="294" y="11"/>
                              </a:cubicBezTo>
                              <a:cubicBezTo>
                                <a:pt x="297" y="10"/>
                                <a:pt x="299" y="9"/>
                                <a:pt x="302" y="9"/>
                              </a:cubicBezTo>
                              <a:cubicBezTo>
                                <a:pt x="305" y="9"/>
                                <a:pt x="309" y="9"/>
                                <a:pt x="312" y="9"/>
                              </a:cubicBezTo>
                              <a:cubicBezTo>
                                <a:pt x="307" y="11"/>
                                <a:pt x="302" y="12"/>
                                <a:pt x="298" y="13"/>
                              </a:cubicBezTo>
                              <a:cubicBezTo>
                                <a:pt x="295" y="14"/>
                                <a:pt x="293" y="14"/>
                                <a:pt x="291" y="14"/>
                              </a:cubicBezTo>
                              <a:cubicBezTo>
                                <a:pt x="280" y="14"/>
                                <a:pt x="280" y="14"/>
                                <a:pt x="280" y="14"/>
                              </a:cubicBezTo>
                              <a:cubicBezTo>
                                <a:pt x="275" y="14"/>
                                <a:pt x="275" y="14"/>
                                <a:pt x="275" y="14"/>
                              </a:cubicBezTo>
                              <a:moveTo>
                                <a:pt x="178" y="10"/>
                              </a:moveTo>
                              <a:cubicBezTo>
                                <a:pt x="183" y="9"/>
                                <a:pt x="188" y="9"/>
                                <a:pt x="193" y="8"/>
                              </a:cubicBezTo>
                              <a:cubicBezTo>
                                <a:pt x="193" y="8"/>
                                <a:pt x="193" y="8"/>
                                <a:pt x="193" y="8"/>
                              </a:cubicBezTo>
                              <a:cubicBezTo>
                                <a:pt x="197" y="8"/>
                                <a:pt x="201" y="9"/>
                                <a:pt x="205" y="9"/>
                              </a:cubicBezTo>
                              <a:cubicBezTo>
                                <a:pt x="214" y="10"/>
                                <a:pt x="222" y="10"/>
                                <a:pt x="229" y="10"/>
                              </a:cubicBezTo>
                              <a:cubicBezTo>
                                <a:pt x="230" y="10"/>
                                <a:pt x="231" y="10"/>
                                <a:pt x="233" y="10"/>
                              </a:cubicBezTo>
                              <a:cubicBezTo>
                                <a:pt x="235" y="10"/>
                                <a:pt x="238" y="10"/>
                                <a:pt x="241" y="10"/>
                              </a:cubicBezTo>
                              <a:cubicBezTo>
                                <a:pt x="244" y="10"/>
                                <a:pt x="247" y="10"/>
                                <a:pt x="249" y="10"/>
                              </a:cubicBezTo>
                              <a:cubicBezTo>
                                <a:pt x="256" y="10"/>
                                <a:pt x="263" y="10"/>
                                <a:pt x="268" y="10"/>
                              </a:cubicBezTo>
                              <a:cubicBezTo>
                                <a:pt x="276" y="10"/>
                                <a:pt x="289" y="9"/>
                                <a:pt x="300" y="9"/>
                              </a:cubicBezTo>
                              <a:cubicBezTo>
                                <a:pt x="297" y="9"/>
                                <a:pt x="293" y="10"/>
                                <a:pt x="290" y="11"/>
                              </a:cubicBezTo>
                              <a:cubicBezTo>
                                <a:pt x="283" y="12"/>
                                <a:pt x="277" y="13"/>
                                <a:pt x="270" y="14"/>
                              </a:cubicBezTo>
                              <a:cubicBezTo>
                                <a:pt x="264" y="14"/>
                                <a:pt x="264" y="14"/>
                                <a:pt x="264" y="14"/>
                              </a:cubicBezTo>
                              <a:cubicBezTo>
                                <a:pt x="261" y="14"/>
                                <a:pt x="259" y="14"/>
                                <a:pt x="257" y="14"/>
                              </a:cubicBezTo>
                              <a:cubicBezTo>
                                <a:pt x="259" y="14"/>
                                <a:pt x="259" y="14"/>
                                <a:pt x="259" y="14"/>
                              </a:cubicBezTo>
                              <a:cubicBezTo>
                                <a:pt x="257" y="13"/>
                                <a:pt x="255" y="13"/>
                                <a:pt x="252" y="13"/>
                              </a:cubicBezTo>
                              <a:cubicBezTo>
                                <a:pt x="252" y="13"/>
                                <a:pt x="252" y="13"/>
                                <a:pt x="252" y="13"/>
                              </a:cubicBezTo>
                              <a:cubicBezTo>
                                <a:pt x="253" y="13"/>
                                <a:pt x="253" y="13"/>
                                <a:pt x="254" y="13"/>
                              </a:cubicBezTo>
                              <a:cubicBezTo>
                                <a:pt x="249" y="13"/>
                                <a:pt x="243" y="12"/>
                                <a:pt x="237" y="12"/>
                              </a:cubicBezTo>
                              <a:cubicBezTo>
                                <a:pt x="231" y="12"/>
                                <a:pt x="226" y="12"/>
                                <a:pt x="223" y="12"/>
                              </a:cubicBezTo>
                              <a:cubicBezTo>
                                <a:pt x="221" y="12"/>
                                <a:pt x="220" y="12"/>
                                <a:pt x="221" y="13"/>
                              </a:cubicBezTo>
                              <a:cubicBezTo>
                                <a:pt x="213" y="13"/>
                                <a:pt x="205" y="13"/>
                                <a:pt x="197" y="12"/>
                              </a:cubicBezTo>
                              <a:cubicBezTo>
                                <a:pt x="191" y="11"/>
                                <a:pt x="185" y="10"/>
                                <a:pt x="178" y="10"/>
                              </a:cubicBezTo>
                              <a:moveTo>
                                <a:pt x="126" y="7"/>
                              </a:moveTo>
                              <a:cubicBezTo>
                                <a:pt x="129" y="7"/>
                                <a:pt x="132" y="7"/>
                                <a:pt x="133" y="7"/>
                              </a:cubicBezTo>
                              <a:cubicBezTo>
                                <a:pt x="144" y="7"/>
                                <a:pt x="156" y="7"/>
                                <a:pt x="167" y="8"/>
                              </a:cubicBezTo>
                              <a:cubicBezTo>
                                <a:pt x="169" y="9"/>
                                <a:pt x="171" y="9"/>
                                <a:pt x="174" y="9"/>
                              </a:cubicBezTo>
                              <a:cubicBezTo>
                                <a:pt x="163" y="10"/>
                                <a:pt x="153" y="11"/>
                                <a:pt x="143" y="12"/>
                              </a:cubicBezTo>
                              <a:cubicBezTo>
                                <a:pt x="138" y="12"/>
                                <a:pt x="132" y="13"/>
                                <a:pt x="127" y="13"/>
                              </a:cubicBezTo>
                              <a:cubicBezTo>
                                <a:pt x="121" y="13"/>
                                <a:pt x="116" y="13"/>
                                <a:pt x="110" y="13"/>
                              </a:cubicBezTo>
                              <a:cubicBezTo>
                                <a:pt x="109" y="13"/>
                                <a:pt x="107" y="13"/>
                                <a:pt x="106" y="13"/>
                              </a:cubicBezTo>
                              <a:cubicBezTo>
                                <a:pt x="90" y="12"/>
                                <a:pt x="75" y="11"/>
                                <a:pt x="60" y="10"/>
                              </a:cubicBezTo>
                              <a:cubicBezTo>
                                <a:pt x="56" y="10"/>
                                <a:pt x="52" y="10"/>
                                <a:pt x="48" y="9"/>
                              </a:cubicBezTo>
                              <a:cubicBezTo>
                                <a:pt x="50" y="9"/>
                                <a:pt x="53" y="8"/>
                                <a:pt x="53" y="8"/>
                              </a:cubicBezTo>
                              <a:cubicBezTo>
                                <a:pt x="53" y="8"/>
                                <a:pt x="53" y="8"/>
                                <a:pt x="53" y="8"/>
                              </a:cubicBezTo>
                              <a:cubicBezTo>
                                <a:pt x="55" y="8"/>
                                <a:pt x="57" y="7"/>
                                <a:pt x="60" y="7"/>
                              </a:cubicBezTo>
                              <a:cubicBezTo>
                                <a:pt x="61" y="7"/>
                                <a:pt x="61" y="7"/>
                                <a:pt x="62" y="7"/>
                              </a:cubicBezTo>
                              <a:cubicBezTo>
                                <a:pt x="61" y="7"/>
                                <a:pt x="61" y="7"/>
                                <a:pt x="61" y="7"/>
                              </a:cubicBezTo>
                              <a:cubicBezTo>
                                <a:pt x="62" y="7"/>
                                <a:pt x="63" y="7"/>
                                <a:pt x="64" y="7"/>
                              </a:cubicBezTo>
                              <a:cubicBezTo>
                                <a:pt x="64" y="7"/>
                                <a:pt x="64" y="7"/>
                                <a:pt x="65" y="7"/>
                              </a:cubicBezTo>
                              <a:cubicBezTo>
                                <a:pt x="65" y="7"/>
                                <a:pt x="65" y="7"/>
                                <a:pt x="66" y="7"/>
                              </a:cubicBezTo>
                              <a:cubicBezTo>
                                <a:pt x="66" y="7"/>
                                <a:pt x="67" y="7"/>
                                <a:pt x="69" y="7"/>
                              </a:cubicBezTo>
                              <a:cubicBezTo>
                                <a:pt x="71" y="7"/>
                                <a:pt x="68" y="7"/>
                                <a:pt x="69" y="8"/>
                              </a:cubicBezTo>
                              <a:cubicBezTo>
                                <a:pt x="71" y="8"/>
                                <a:pt x="73" y="8"/>
                                <a:pt x="75" y="8"/>
                              </a:cubicBezTo>
                              <a:cubicBezTo>
                                <a:pt x="86" y="8"/>
                                <a:pt x="97" y="7"/>
                                <a:pt x="107" y="7"/>
                              </a:cubicBezTo>
                              <a:cubicBezTo>
                                <a:pt x="108" y="7"/>
                                <a:pt x="109" y="7"/>
                                <a:pt x="110" y="7"/>
                              </a:cubicBezTo>
                              <a:cubicBezTo>
                                <a:pt x="111" y="7"/>
                                <a:pt x="113" y="7"/>
                                <a:pt x="115" y="7"/>
                              </a:cubicBezTo>
                              <a:cubicBezTo>
                                <a:pt x="117" y="7"/>
                                <a:pt x="119" y="7"/>
                                <a:pt x="121" y="7"/>
                              </a:cubicBezTo>
                              <a:cubicBezTo>
                                <a:pt x="123" y="7"/>
                                <a:pt x="124" y="7"/>
                                <a:pt x="126" y="7"/>
                              </a:cubicBezTo>
                              <a:moveTo>
                                <a:pt x="97" y="6"/>
                              </a:moveTo>
                              <a:cubicBezTo>
                                <a:pt x="100" y="6"/>
                                <a:pt x="103" y="6"/>
                                <a:pt x="105" y="6"/>
                              </a:cubicBezTo>
                              <a:cubicBezTo>
                                <a:pt x="108" y="6"/>
                                <a:pt x="119" y="6"/>
                                <a:pt x="115" y="5"/>
                              </a:cubicBezTo>
                              <a:cubicBezTo>
                                <a:pt x="117" y="5"/>
                                <a:pt x="121" y="5"/>
                                <a:pt x="125" y="5"/>
                              </a:cubicBezTo>
                              <a:cubicBezTo>
                                <a:pt x="130" y="5"/>
                                <a:pt x="135" y="5"/>
                                <a:pt x="138" y="5"/>
                              </a:cubicBezTo>
                              <a:cubicBezTo>
                                <a:pt x="138" y="5"/>
                                <a:pt x="138" y="5"/>
                                <a:pt x="137" y="5"/>
                              </a:cubicBezTo>
                              <a:cubicBezTo>
                                <a:pt x="137" y="5"/>
                                <a:pt x="137" y="5"/>
                                <a:pt x="137" y="5"/>
                              </a:cubicBezTo>
                              <a:cubicBezTo>
                                <a:pt x="139" y="6"/>
                                <a:pt x="141" y="6"/>
                                <a:pt x="142" y="6"/>
                              </a:cubicBezTo>
                              <a:cubicBezTo>
                                <a:pt x="144" y="6"/>
                                <a:pt x="145" y="6"/>
                                <a:pt x="147" y="6"/>
                              </a:cubicBezTo>
                              <a:cubicBezTo>
                                <a:pt x="148" y="5"/>
                                <a:pt x="149" y="5"/>
                                <a:pt x="151" y="5"/>
                              </a:cubicBezTo>
                              <a:cubicBezTo>
                                <a:pt x="153" y="5"/>
                                <a:pt x="155" y="6"/>
                                <a:pt x="158" y="6"/>
                              </a:cubicBezTo>
                              <a:cubicBezTo>
                                <a:pt x="158" y="6"/>
                                <a:pt x="159" y="6"/>
                                <a:pt x="159" y="6"/>
                              </a:cubicBezTo>
                              <a:cubicBezTo>
                                <a:pt x="161" y="6"/>
                                <a:pt x="164" y="6"/>
                                <a:pt x="167" y="6"/>
                              </a:cubicBezTo>
                              <a:cubicBezTo>
                                <a:pt x="172" y="6"/>
                                <a:pt x="176" y="7"/>
                                <a:pt x="179" y="7"/>
                              </a:cubicBezTo>
                              <a:cubicBezTo>
                                <a:pt x="179" y="7"/>
                                <a:pt x="179" y="7"/>
                                <a:pt x="179" y="7"/>
                              </a:cubicBezTo>
                              <a:cubicBezTo>
                                <a:pt x="180" y="7"/>
                                <a:pt x="181" y="7"/>
                                <a:pt x="180" y="7"/>
                              </a:cubicBezTo>
                              <a:cubicBezTo>
                                <a:pt x="189" y="8"/>
                                <a:pt x="189" y="8"/>
                                <a:pt x="189" y="8"/>
                              </a:cubicBezTo>
                              <a:cubicBezTo>
                                <a:pt x="184" y="8"/>
                                <a:pt x="180" y="9"/>
                                <a:pt x="175" y="9"/>
                              </a:cubicBezTo>
                              <a:cubicBezTo>
                                <a:pt x="174" y="9"/>
                                <a:pt x="173" y="9"/>
                                <a:pt x="172" y="9"/>
                              </a:cubicBezTo>
                              <a:cubicBezTo>
                                <a:pt x="159" y="7"/>
                                <a:pt x="145" y="6"/>
                                <a:pt x="132" y="6"/>
                              </a:cubicBezTo>
                              <a:cubicBezTo>
                                <a:pt x="129" y="6"/>
                                <a:pt x="126" y="6"/>
                                <a:pt x="123" y="6"/>
                              </a:cubicBezTo>
                              <a:cubicBezTo>
                                <a:pt x="122" y="6"/>
                                <a:pt x="122" y="6"/>
                                <a:pt x="122" y="6"/>
                              </a:cubicBezTo>
                              <a:cubicBezTo>
                                <a:pt x="108" y="7"/>
                                <a:pt x="94" y="7"/>
                                <a:pt x="80" y="7"/>
                              </a:cubicBezTo>
                              <a:cubicBezTo>
                                <a:pt x="79" y="7"/>
                                <a:pt x="77" y="7"/>
                                <a:pt x="76" y="7"/>
                              </a:cubicBezTo>
                              <a:cubicBezTo>
                                <a:pt x="71" y="7"/>
                                <a:pt x="65" y="7"/>
                                <a:pt x="60" y="7"/>
                              </a:cubicBezTo>
                              <a:cubicBezTo>
                                <a:pt x="66" y="6"/>
                                <a:pt x="72" y="6"/>
                                <a:pt x="78" y="6"/>
                              </a:cubicBezTo>
                              <a:cubicBezTo>
                                <a:pt x="80" y="6"/>
                                <a:pt x="82" y="6"/>
                                <a:pt x="83" y="6"/>
                              </a:cubicBezTo>
                              <a:cubicBezTo>
                                <a:pt x="86" y="6"/>
                                <a:pt x="88" y="6"/>
                                <a:pt x="90" y="6"/>
                              </a:cubicBezTo>
                              <a:cubicBezTo>
                                <a:pt x="92" y="6"/>
                                <a:pt x="94" y="6"/>
                                <a:pt x="97" y="6"/>
                              </a:cubicBezTo>
                              <a:moveTo>
                                <a:pt x="254" y="7"/>
                              </a:moveTo>
                              <a:cubicBezTo>
                                <a:pt x="262" y="7"/>
                                <a:pt x="270" y="7"/>
                                <a:pt x="278" y="6"/>
                              </a:cubicBezTo>
                              <a:cubicBezTo>
                                <a:pt x="285" y="6"/>
                                <a:pt x="292" y="6"/>
                                <a:pt x="299" y="5"/>
                              </a:cubicBezTo>
                              <a:cubicBezTo>
                                <a:pt x="305" y="5"/>
                                <a:pt x="310" y="4"/>
                                <a:pt x="315" y="3"/>
                              </a:cubicBezTo>
                              <a:cubicBezTo>
                                <a:pt x="313" y="4"/>
                                <a:pt x="312" y="4"/>
                                <a:pt x="310" y="5"/>
                              </a:cubicBezTo>
                              <a:cubicBezTo>
                                <a:pt x="307" y="6"/>
                                <a:pt x="305" y="7"/>
                                <a:pt x="302" y="8"/>
                              </a:cubicBezTo>
                              <a:cubicBezTo>
                                <a:pt x="301" y="8"/>
                                <a:pt x="300" y="8"/>
                                <a:pt x="298" y="8"/>
                              </a:cubicBezTo>
                              <a:cubicBezTo>
                                <a:pt x="290" y="8"/>
                                <a:pt x="282" y="8"/>
                                <a:pt x="275" y="9"/>
                              </a:cubicBezTo>
                              <a:cubicBezTo>
                                <a:pt x="268" y="9"/>
                                <a:pt x="262" y="9"/>
                                <a:pt x="256" y="9"/>
                              </a:cubicBezTo>
                              <a:cubicBezTo>
                                <a:pt x="251" y="9"/>
                                <a:pt x="247" y="9"/>
                                <a:pt x="243" y="9"/>
                              </a:cubicBezTo>
                              <a:cubicBezTo>
                                <a:pt x="241" y="9"/>
                                <a:pt x="239" y="9"/>
                                <a:pt x="237" y="9"/>
                              </a:cubicBezTo>
                              <a:cubicBezTo>
                                <a:pt x="224" y="9"/>
                                <a:pt x="211" y="9"/>
                                <a:pt x="199" y="8"/>
                              </a:cubicBezTo>
                              <a:cubicBezTo>
                                <a:pt x="198" y="8"/>
                                <a:pt x="197" y="8"/>
                                <a:pt x="197" y="8"/>
                              </a:cubicBezTo>
                              <a:cubicBezTo>
                                <a:pt x="201" y="7"/>
                                <a:pt x="206" y="7"/>
                                <a:pt x="211" y="7"/>
                              </a:cubicBezTo>
                              <a:cubicBezTo>
                                <a:pt x="211" y="7"/>
                                <a:pt x="209" y="7"/>
                                <a:pt x="210" y="7"/>
                              </a:cubicBezTo>
                              <a:cubicBezTo>
                                <a:pt x="210" y="7"/>
                                <a:pt x="210" y="7"/>
                                <a:pt x="210" y="7"/>
                              </a:cubicBezTo>
                              <a:cubicBezTo>
                                <a:pt x="215" y="7"/>
                                <a:pt x="218" y="7"/>
                                <a:pt x="221" y="7"/>
                              </a:cubicBezTo>
                              <a:cubicBezTo>
                                <a:pt x="223" y="7"/>
                                <a:pt x="224" y="7"/>
                                <a:pt x="225" y="7"/>
                              </a:cubicBezTo>
                              <a:cubicBezTo>
                                <a:pt x="227" y="7"/>
                                <a:pt x="228" y="7"/>
                                <a:pt x="229" y="7"/>
                              </a:cubicBezTo>
                              <a:cubicBezTo>
                                <a:pt x="231" y="7"/>
                                <a:pt x="233" y="7"/>
                                <a:pt x="235" y="7"/>
                              </a:cubicBezTo>
                              <a:cubicBezTo>
                                <a:pt x="235" y="7"/>
                                <a:pt x="236" y="7"/>
                                <a:pt x="235" y="7"/>
                              </a:cubicBezTo>
                              <a:cubicBezTo>
                                <a:pt x="235" y="7"/>
                                <a:pt x="235" y="7"/>
                                <a:pt x="235" y="7"/>
                              </a:cubicBezTo>
                              <a:cubicBezTo>
                                <a:pt x="238" y="7"/>
                                <a:pt x="241" y="7"/>
                                <a:pt x="244" y="7"/>
                              </a:cubicBezTo>
                              <a:cubicBezTo>
                                <a:pt x="247" y="7"/>
                                <a:pt x="251" y="7"/>
                                <a:pt x="254" y="7"/>
                              </a:cubicBezTo>
                              <a:moveTo>
                                <a:pt x="320" y="0"/>
                              </a:moveTo>
                              <a:cubicBezTo>
                                <a:pt x="320" y="0"/>
                                <a:pt x="319" y="1"/>
                                <a:pt x="318" y="1"/>
                              </a:cubicBezTo>
                              <a:cubicBezTo>
                                <a:pt x="310" y="4"/>
                                <a:pt x="302" y="4"/>
                                <a:pt x="293" y="5"/>
                              </a:cubicBezTo>
                              <a:cubicBezTo>
                                <a:pt x="284" y="5"/>
                                <a:pt x="274" y="6"/>
                                <a:pt x="265" y="6"/>
                              </a:cubicBezTo>
                              <a:cubicBezTo>
                                <a:pt x="262" y="6"/>
                                <a:pt x="259" y="6"/>
                                <a:pt x="256" y="6"/>
                              </a:cubicBezTo>
                              <a:cubicBezTo>
                                <a:pt x="251" y="6"/>
                                <a:pt x="247" y="6"/>
                                <a:pt x="243" y="6"/>
                              </a:cubicBezTo>
                              <a:cubicBezTo>
                                <a:pt x="239" y="6"/>
                                <a:pt x="234" y="6"/>
                                <a:pt x="230" y="6"/>
                              </a:cubicBezTo>
                              <a:cubicBezTo>
                                <a:pt x="223" y="6"/>
                                <a:pt x="216" y="6"/>
                                <a:pt x="209" y="6"/>
                              </a:cubicBezTo>
                              <a:cubicBezTo>
                                <a:pt x="209" y="6"/>
                                <a:pt x="209" y="6"/>
                                <a:pt x="209" y="6"/>
                              </a:cubicBezTo>
                              <a:cubicBezTo>
                                <a:pt x="204" y="7"/>
                                <a:pt x="198" y="7"/>
                                <a:pt x="193" y="7"/>
                              </a:cubicBezTo>
                              <a:cubicBezTo>
                                <a:pt x="189" y="7"/>
                                <a:pt x="184" y="7"/>
                                <a:pt x="180" y="6"/>
                              </a:cubicBezTo>
                              <a:cubicBezTo>
                                <a:pt x="174" y="6"/>
                                <a:pt x="168" y="5"/>
                                <a:pt x="162" y="5"/>
                              </a:cubicBezTo>
                              <a:cubicBezTo>
                                <a:pt x="154" y="5"/>
                                <a:pt x="146" y="5"/>
                                <a:pt x="137" y="5"/>
                              </a:cubicBezTo>
                              <a:cubicBezTo>
                                <a:pt x="133" y="5"/>
                                <a:pt x="129" y="5"/>
                                <a:pt x="125" y="5"/>
                              </a:cubicBezTo>
                              <a:cubicBezTo>
                                <a:pt x="115" y="5"/>
                                <a:pt x="105" y="5"/>
                                <a:pt x="95" y="5"/>
                              </a:cubicBezTo>
                              <a:cubicBezTo>
                                <a:pt x="92" y="5"/>
                                <a:pt x="89" y="5"/>
                                <a:pt x="86" y="5"/>
                              </a:cubicBezTo>
                              <a:cubicBezTo>
                                <a:pt x="87" y="5"/>
                                <a:pt x="87" y="5"/>
                                <a:pt x="87" y="5"/>
                              </a:cubicBezTo>
                              <a:cubicBezTo>
                                <a:pt x="86" y="5"/>
                                <a:pt x="84" y="5"/>
                                <a:pt x="82" y="5"/>
                              </a:cubicBezTo>
                              <a:cubicBezTo>
                                <a:pt x="79" y="5"/>
                                <a:pt x="76" y="5"/>
                                <a:pt x="73" y="5"/>
                              </a:cubicBezTo>
                              <a:cubicBezTo>
                                <a:pt x="68" y="5"/>
                                <a:pt x="64" y="6"/>
                                <a:pt x="61" y="6"/>
                              </a:cubicBezTo>
                              <a:cubicBezTo>
                                <a:pt x="62" y="6"/>
                                <a:pt x="62" y="6"/>
                                <a:pt x="62" y="6"/>
                              </a:cubicBezTo>
                              <a:cubicBezTo>
                                <a:pt x="60" y="6"/>
                                <a:pt x="57" y="6"/>
                                <a:pt x="55" y="7"/>
                              </a:cubicBezTo>
                              <a:cubicBezTo>
                                <a:pt x="49" y="7"/>
                                <a:pt x="43" y="6"/>
                                <a:pt x="37" y="6"/>
                              </a:cubicBezTo>
                              <a:cubicBezTo>
                                <a:pt x="36" y="6"/>
                                <a:pt x="40" y="6"/>
                                <a:pt x="37" y="6"/>
                              </a:cubicBezTo>
                              <a:cubicBezTo>
                                <a:pt x="44" y="7"/>
                                <a:pt x="49" y="7"/>
                                <a:pt x="55" y="7"/>
                              </a:cubicBezTo>
                              <a:cubicBezTo>
                                <a:pt x="54" y="7"/>
                                <a:pt x="54" y="7"/>
                                <a:pt x="54" y="7"/>
                              </a:cubicBezTo>
                              <a:cubicBezTo>
                                <a:pt x="51" y="8"/>
                                <a:pt x="49" y="9"/>
                                <a:pt x="47" y="9"/>
                              </a:cubicBezTo>
                              <a:cubicBezTo>
                                <a:pt x="47" y="9"/>
                                <a:pt x="47" y="9"/>
                                <a:pt x="47" y="9"/>
                              </a:cubicBezTo>
                              <a:cubicBezTo>
                                <a:pt x="46" y="9"/>
                                <a:pt x="46" y="9"/>
                                <a:pt x="46" y="9"/>
                              </a:cubicBezTo>
                              <a:cubicBezTo>
                                <a:pt x="41" y="9"/>
                                <a:pt x="36" y="8"/>
                                <a:pt x="31" y="8"/>
                              </a:cubicBezTo>
                              <a:cubicBezTo>
                                <a:pt x="28" y="8"/>
                                <a:pt x="25" y="8"/>
                                <a:pt x="22" y="8"/>
                              </a:cubicBezTo>
                              <a:cubicBezTo>
                                <a:pt x="15" y="8"/>
                                <a:pt x="8" y="8"/>
                                <a:pt x="1" y="10"/>
                              </a:cubicBezTo>
                              <a:cubicBezTo>
                                <a:pt x="1" y="11"/>
                                <a:pt x="1" y="11"/>
                                <a:pt x="1" y="11"/>
                              </a:cubicBezTo>
                              <a:cubicBezTo>
                                <a:pt x="7" y="12"/>
                                <a:pt x="12" y="12"/>
                                <a:pt x="18" y="13"/>
                              </a:cubicBezTo>
                              <a:cubicBezTo>
                                <a:pt x="18" y="13"/>
                                <a:pt x="18" y="13"/>
                                <a:pt x="18" y="13"/>
                              </a:cubicBezTo>
                              <a:cubicBezTo>
                                <a:pt x="15" y="13"/>
                                <a:pt x="13" y="13"/>
                                <a:pt x="13" y="13"/>
                              </a:cubicBezTo>
                              <a:cubicBezTo>
                                <a:pt x="12" y="14"/>
                                <a:pt x="8" y="14"/>
                                <a:pt x="15" y="14"/>
                              </a:cubicBezTo>
                              <a:cubicBezTo>
                                <a:pt x="16" y="14"/>
                                <a:pt x="16" y="14"/>
                                <a:pt x="16" y="14"/>
                              </a:cubicBezTo>
                              <a:cubicBezTo>
                                <a:pt x="18" y="14"/>
                                <a:pt x="17" y="14"/>
                                <a:pt x="18" y="14"/>
                              </a:cubicBezTo>
                              <a:cubicBezTo>
                                <a:pt x="21" y="14"/>
                                <a:pt x="23" y="14"/>
                                <a:pt x="25" y="13"/>
                              </a:cubicBezTo>
                              <a:cubicBezTo>
                                <a:pt x="27" y="14"/>
                                <a:pt x="30" y="14"/>
                                <a:pt x="33" y="14"/>
                              </a:cubicBezTo>
                              <a:cubicBezTo>
                                <a:pt x="31" y="14"/>
                                <a:pt x="29" y="14"/>
                                <a:pt x="27" y="14"/>
                              </a:cubicBezTo>
                              <a:cubicBezTo>
                                <a:pt x="24" y="14"/>
                                <a:pt x="22" y="14"/>
                                <a:pt x="19" y="14"/>
                              </a:cubicBezTo>
                              <a:cubicBezTo>
                                <a:pt x="13" y="15"/>
                                <a:pt x="7" y="16"/>
                                <a:pt x="2" y="19"/>
                              </a:cubicBezTo>
                              <a:cubicBezTo>
                                <a:pt x="1" y="19"/>
                                <a:pt x="1" y="19"/>
                                <a:pt x="0" y="19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1"/>
                                <a:pt x="1" y="21"/>
                                <a:pt x="1" y="21"/>
                              </a:cubicBezTo>
                              <a:cubicBezTo>
                                <a:pt x="1" y="21"/>
                                <a:pt x="2" y="20"/>
                                <a:pt x="2" y="20"/>
                              </a:cubicBezTo>
                              <a:cubicBezTo>
                                <a:pt x="12" y="20"/>
                                <a:pt x="22" y="21"/>
                                <a:pt x="32" y="21"/>
                              </a:cubicBezTo>
                              <a:cubicBezTo>
                                <a:pt x="43" y="21"/>
                                <a:pt x="53" y="20"/>
                                <a:pt x="64" y="20"/>
                              </a:cubicBezTo>
                              <a:cubicBezTo>
                                <a:pt x="91" y="20"/>
                                <a:pt x="125" y="19"/>
                                <a:pt x="151" y="19"/>
                              </a:cubicBezTo>
                              <a:cubicBezTo>
                                <a:pt x="153" y="19"/>
                                <a:pt x="155" y="19"/>
                                <a:pt x="157" y="19"/>
                              </a:cubicBezTo>
                              <a:cubicBezTo>
                                <a:pt x="163" y="19"/>
                                <a:pt x="163" y="19"/>
                                <a:pt x="163" y="19"/>
                              </a:cubicBezTo>
                              <a:cubicBezTo>
                                <a:pt x="163" y="19"/>
                                <a:pt x="163" y="19"/>
                                <a:pt x="164" y="19"/>
                              </a:cubicBezTo>
                              <a:cubicBezTo>
                                <a:pt x="169" y="19"/>
                                <a:pt x="173" y="19"/>
                                <a:pt x="178" y="19"/>
                              </a:cubicBezTo>
                              <a:cubicBezTo>
                                <a:pt x="185" y="19"/>
                                <a:pt x="191" y="19"/>
                                <a:pt x="198" y="19"/>
                              </a:cubicBezTo>
                              <a:cubicBezTo>
                                <a:pt x="211" y="19"/>
                                <a:pt x="224" y="19"/>
                                <a:pt x="237" y="19"/>
                              </a:cubicBezTo>
                              <a:cubicBezTo>
                                <a:pt x="238" y="19"/>
                                <a:pt x="239" y="19"/>
                                <a:pt x="239" y="19"/>
                              </a:cubicBezTo>
                              <a:cubicBezTo>
                                <a:pt x="252" y="19"/>
                                <a:pt x="265" y="19"/>
                                <a:pt x="277" y="18"/>
                              </a:cubicBezTo>
                              <a:cubicBezTo>
                                <a:pt x="284" y="17"/>
                                <a:pt x="291" y="16"/>
                                <a:pt x="297" y="14"/>
                              </a:cubicBezTo>
                              <a:cubicBezTo>
                                <a:pt x="298" y="14"/>
                                <a:pt x="299" y="14"/>
                                <a:pt x="300" y="14"/>
                              </a:cubicBezTo>
                              <a:cubicBezTo>
                                <a:pt x="302" y="14"/>
                                <a:pt x="303" y="14"/>
                                <a:pt x="304" y="14"/>
                              </a:cubicBezTo>
                              <a:cubicBezTo>
                                <a:pt x="307" y="14"/>
                                <a:pt x="309" y="14"/>
                                <a:pt x="311" y="14"/>
                              </a:cubicBezTo>
                              <a:cubicBezTo>
                                <a:pt x="311" y="14"/>
                                <a:pt x="312" y="14"/>
                                <a:pt x="313" y="14"/>
                              </a:cubicBezTo>
                              <a:cubicBezTo>
                                <a:pt x="316" y="14"/>
                                <a:pt x="319" y="14"/>
                                <a:pt x="322" y="14"/>
                              </a:cubicBezTo>
                              <a:cubicBezTo>
                                <a:pt x="323" y="14"/>
                                <a:pt x="324" y="14"/>
                                <a:pt x="324" y="14"/>
                              </a:cubicBezTo>
                              <a:cubicBezTo>
                                <a:pt x="327" y="14"/>
                                <a:pt x="329" y="14"/>
                                <a:pt x="331" y="14"/>
                              </a:cubicBezTo>
                              <a:cubicBezTo>
                                <a:pt x="335" y="13"/>
                                <a:pt x="338" y="12"/>
                                <a:pt x="341" y="11"/>
                              </a:cubicBezTo>
                              <a:cubicBezTo>
                                <a:pt x="342" y="10"/>
                                <a:pt x="342" y="10"/>
                                <a:pt x="342" y="10"/>
                              </a:cubicBezTo>
                              <a:cubicBezTo>
                                <a:pt x="341" y="10"/>
                                <a:pt x="341" y="10"/>
                                <a:pt x="341" y="10"/>
                              </a:cubicBezTo>
                              <a:cubicBezTo>
                                <a:pt x="340" y="10"/>
                                <a:pt x="340" y="10"/>
                                <a:pt x="340" y="10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38" y="9"/>
                                <a:pt x="335" y="9"/>
                                <a:pt x="333" y="9"/>
                              </a:cubicBezTo>
                              <a:cubicBezTo>
                                <a:pt x="330" y="9"/>
                                <a:pt x="328" y="9"/>
                                <a:pt x="326" y="9"/>
                              </a:cubicBezTo>
                              <a:cubicBezTo>
                                <a:pt x="320" y="10"/>
                                <a:pt x="315" y="11"/>
                                <a:pt x="310" y="12"/>
                              </a:cubicBezTo>
                              <a:cubicBezTo>
                                <a:pt x="308" y="13"/>
                                <a:pt x="306" y="13"/>
                                <a:pt x="304" y="13"/>
                              </a:cubicBezTo>
                              <a:cubicBezTo>
                                <a:pt x="303" y="13"/>
                                <a:pt x="302" y="13"/>
                                <a:pt x="301" y="13"/>
                              </a:cubicBezTo>
                              <a:cubicBezTo>
                                <a:pt x="306" y="12"/>
                                <a:pt x="310" y="11"/>
                                <a:pt x="314" y="9"/>
                              </a:cubicBezTo>
                              <a:cubicBezTo>
                                <a:pt x="315" y="10"/>
                                <a:pt x="316" y="10"/>
                                <a:pt x="316" y="10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8"/>
                                <a:pt x="316" y="8"/>
                                <a:pt x="316" y="8"/>
                              </a:cubicBezTo>
                              <a:cubicBezTo>
                                <a:pt x="316" y="8"/>
                                <a:pt x="315" y="8"/>
                                <a:pt x="314" y="9"/>
                              </a:cubicBezTo>
                              <a:cubicBezTo>
                                <a:pt x="314" y="9"/>
                                <a:pt x="313" y="9"/>
                                <a:pt x="313" y="8"/>
                              </a:cubicBezTo>
                              <a:cubicBezTo>
                                <a:pt x="310" y="8"/>
                                <a:pt x="307" y="8"/>
                                <a:pt x="304" y="8"/>
                              </a:cubicBezTo>
                              <a:cubicBezTo>
                                <a:pt x="309" y="6"/>
                                <a:pt x="314" y="4"/>
                                <a:pt x="319" y="2"/>
                              </a:cubicBezTo>
                              <a:cubicBezTo>
                                <a:pt x="319" y="1"/>
                                <a:pt x="320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0"/>
                                <a:pt x="321" y="0"/>
                                <a:pt x="321" y="0"/>
                              </a:cubicBezTo>
                              <a:cubicBezTo>
                                <a:pt x="321" y="0"/>
                                <a:pt x="320" y="0"/>
                                <a:pt x="320" y="0"/>
                              </a:cubicBezTo>
                              <a:cubicBezTo>
                                <a:pt x="320" y="0"/>
                                <a:pt x="320" y="0"/>
                                <a:pt x="320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0" name="Figura a mano libera 200"/>
                      <wps:cNvSpPr>
                        <a:spLocks/>
                      </wps:cNvSpPr>
                      <wps:spPr bwMode="auto">
                        <a:xfrm>
                          <a:off x="2314575" y="123825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1" name="Figura a mano libera 201"/>
                      <wps:cNvSpPr>
                        <a:spLocks/>
                      </wps:cNvSpPr>
                      <wps:spPr bwMode="auto">
                        <a:xfrm>
                          <a:off x="304800" y="114300"/>
                          <a:ext cx="17964" cy="10098"/>
                        </a:xfrm>
                        <a:custGeom>
                          <a:avLst/>
                          <a:gdLst>
                            <a:gd name="T0" fmla="*/ 2 w 2"/>
                            <a:gd name="T1" fmla="*/ 0 h 1"/>
                            <a:gd name="T2" fmla="*/ 0 w 2"/>
                            <a:gd name="T3" fmla="*/ 1 h 1"/>
                            <a:gd name="T4" fmla="*/ 0 w 2"/>
                            <a:gd name="T5" fmla="*/ 1 h 1"/>
                            <a:gd name="T6" fmla="*/ 2 w 2"/>
                            <a:gd name="T7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" h="1">
                              <a:moveTo>
                                <a:pt x="2" y="0"/>
                              </a:move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1" y="0"/>
                                <a:pt x="2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498A786" id="Retro dell’anno" o:spid="_x0000_s1026" alt="Titolo: Elemento grafico retro dell’anno" style="position:absolute;margin-left:18pt;margin-top:-232.15pt;width:245.5pt;height:32.4pt;z-index:-251703296" coordsize="31181,4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">
              <v:shape id="Figura a mano libera 191" o:spid="_x0000_s1027" style="position:absolute;left:22098;width:8006;height:4114;visibility:visible;mso-wrap-style:square;v-text-anchor:top" coordsize="87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" path="m76,1v,,,,,c76,1,76,1,76,1t-6,c70,1,70,1,70,1v,,,,,c70,1,70,1,70,1m78,v,,,,,c78,1,77,1,76,1v,,,,,c76,1,76,1,76,1v,,-1,,-1,c75,1,74,1,74,1v,,,,-1,c73,1,73,1,74,1v-1,,-1,,-1,c73,1,73,1,72,1v,,,,,c71,1,71,1,71,1v,,,,,c70,1,70,1,70,1v,,,,,c62,1,53,2,44,2v1,,1,,1,c43,2,43,2,43,2v,,,,,c43,2,43,2,43,2v-2,,-4,,-6,c37,2,37,2,37,2v-1,,-1,,-1,c35,2,35,2,35,2v,,,,-1,c34,2,34,2,33,3v,,,-1,1,-1c29,3,25,3,20,3,17,4,13,3,9,4v,,,,,c6,4,3,4,,4v,,,,,c,4,,4,,4v,2,,4,1,6c1,12,1,13,1,15v,,,,,c1,18,1,22,1,25v,,,,,c2,25,1,27,2,27v,,,,,c2,27,2,27,2,27v,,,,,c2,27,2,27,2,28v,3,,3,,3c2,32,2,33,2,34v,,,,,c2,34,2,34,2,34v,,,,,c2,36,2,36,2,36v,,,,,c2,36,2,36,2,36v,2,,5,,7c2,43,2,43,2,43v,,,1,1,2c3,45,3,45,3,45v,,,,,c4,45,5,45,5,45v,,,,,c6,45,6,45,6,45v,,,,,c8,45,11,45,13,45v,,,,,c15,45,17,45,19,45v,,,,,c23,45,27,44,30,44,52,43,52,43,52,43v15,,15,,15,c67,43,68,43,68,43v,,,,,c68,43,68,43,68,43v,,,,,c69,43,70,43,70,43v,,,,,c71,43,71,43,71,43v1,,1,,1,c72,43,72,43,72,43v,,,,,c72,43,73,43,73,43v,,,,,c73,43,73,43,73,43v2,,5,,7,c80,43,82,43,81,43v1,,2,,3,c84,43,84,43,85,43v-1,,-1,,-1,c85,43,85,43,85,43v,,1,,1,c87,43,87,43,87,43v,-1,,-1,,-1c87,42,87,42,87,41v,,,-2,-1,-3c87,38,87,38,87,38v,,,,,c87,36,87,34,87,33,86,31,86,29,86,28v,-1,,-3,,-4c86,24,86,24,86,24v,-2,,-4,-1,-5c86,19,86,18,86,18,85,16,85,14,85,13v,-1,,-2,,-2c85,8,85,5,84,1v,,,,,c84,1,84,1,84,1v,,,,-1,c82,1,80,1,78,v,,,,,e" fillcolor="#c6eaf7 [660]" stroked="f">
                <v:path arrowok="t" o:connecttype="custom" o:connectlocs="699460,9144;644240,9144;644240,9144;717867,0;699460,9144;699460,9144;681053,9144;681053,9144;662647,9144;653443,9144;644240,9144;404951,18288;395747,18288;395747,18288;340527,18288;322120,18288;303713,27432;184069,27432;82831,36576;0,36576;9203,91440;9203,137160;9203,228600;18407,246888;18407,246888;18407,283464;18407,310896;18407,310896;18407,329184;18407,393192;27610,411480;27610,411480;46017,411480;55221,411480;119645,411480;174865,411480;478578,393192;625833,393192;625833,393192;644240,393192;653443,393192;662647,393192;671850,393192;671850,393192;745477,393192;782291,393192;782291,393192;800698,393192;800698,374904;800698,347472;800698,301752;791495,219456;782291,173736;782291,118872;773088,9144;773088,9144;717867,0" o:connectangles="0,0,0,0,0,0,0,0,0,0,0,0,0,0,0,0,0,0,0,0,0,0,0,0,0,0,0,0,0,0,0,0,0,0,0,0,0,0,0,0,0,0,0,0,0,0,0,0,0,0,0,0,0,0,0,0,0"/>
                <o:lock v:ext="edit" verticies="t"/>
              </v:shape>
              <v:rect id="Rettangolo 193" o:spid="_x0000_s1028" style="position:absolute;left:952;top:571;width:282;height: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" fillcolor="#8ed6ef [1300]" stroked="f"/>
              <v:shape id="Figura a mano libera 194" o:spid="_x0000_s1029" style="position:absolute;left:952;top:571;width:282;height:0;visibility:visible;mso-wrap-style:square;v-text-anchor:top" coordsize="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" path="m22,l,,,,22,e" fillcolor="#8ed6ef [1300]" stroked="f">
                <v:path arrowok="t" o:connecttype="custom" o:connectlocs="28230,0;0,0;0,0;28230,0" o:connectangles="0,0,0,0"/>
              </v:shape>
              <v:shape id="Figura a mano libera 195" o:spid="_x0000_s1030" style="position:absolute;left:1428;top:571;width:911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" path="m9,c6,,3,,,,1,,2,,2,,4,,5,,6,,7,,8,,9,v,,1,,1,c10,,10,,9,e" fillcolor="#8ed6ef [1300]" stroked="f">
                <v:path arrowok="t" o:connecttype="custom" o:connectlocs="81995,0;0,0;18221,0;54664,0;81995,0;91106,0;81995,0" o:connectangles="0,0,0,0,0,0,0"/>
              </v:shape>
              <v:shape id="Figura a mano libera 196" o:spid="_x0000_s1031" style="position:absolute;left:2667;top:571;width:551;height:0;visibility:visible;mso-wrap-style:square;v-text-anchor:top" coordsize="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" path="m6,v,,,,-1,c6,,6,,6,m,c,,,,,,1,,2,,3,,4,,5,,5,v,,,,,c4,,3,,3,,2,,1,,,e" fillcolor="#8ed6ef [1300]" stroked="f">
                <v:path arrowok="t" o:connecttype="custom" o:connectlocs="55177,0;45981,0;55177,0;0,0;0,0;27589,0;45981,0;45981,0;27589,0;0,0" o:connectangles="0,0,0,0,0,0,0,0,0,0"/>
                <o:lock v:ext="edit" verticies="t"/>
              </v:shape>
              <v:shape id="Figura a mano libera 197" o:spid="_x0000_s1032" style="position:absolute;left:30956;top:857;width:179;height:189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" path="m,l7,7r7,l7,15,,15r7,l14,7,7,7,,xe" fillcolor="#8ed6ef [1300]" stroked="f">
                <v:path arrowok="t" o:connecttype="custom" o:connectlocs="0,0;8982,8836;17964,8836;8982,18934;0,18934;8982,18934;17964,8836;8982,8836;0,0" o:connectangles="0,0,0,0,0,0,0,0,0"/>
              </v:shape>
              <v:shape id="Figura a mano libera 198" o:spid="_x0000_s1033" style="position:absolute;left:30956;top:857;width:179;height:189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" path="m,l7,7r7,l7,15,,15r7,l14,7,7,7,,e" fillcolor="#8ed6ef [1300]" stroked="f">
                <v:path arrowok="t" o:connecttype="custom" o:connectlocs="0,0;8982,8836;17964,8836;8982,18934;0,18934;8982,18934;17964,8836;8982,8836;0,0" o:connectangles="0,0,0,0,0,0,0,0,0"/>
              </v:shape>
              <v:shape id="Figura a mano libera 199" o:spid="_x0000_s1034" style="position:absolute;width:31181;height:1969;visibility:visible;mso-wrap-style:square;v-text-anchor:top" coordsize="3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" path="m40,20v,,,,,c40,20,40,20,41,20v,,,,-1,m86,20v,,,,,c86,20,86,20,86,20m316,9v,,,,,c316,9,316,9,316,9v,,,,1,c316,9,316,9,316,9m4,19v4,-2,9,-3,15,-4c21,15,24,15,27,15v3,,7,,11,1c43,16,49,16,54,16v1,,2,,3,c58,16,59,16,60,16v4,,9,1,14,1c74,17,75,17,76,17v,,,,-2,c76,17,78,17,80,17v17,,33,,49,1c129,18,129,18,129,18v5,,9,,13,c128,18,115,19,102,19v,,,,,c97,19,91,19,86,20v-1,,-1,,,c83,20,80,20,77,20v-1,,-1,,-2,c75,20,74,20,74,20v-3,,-6,,-9,c65,20,65,20,66,20v-3,,-5,,-8,c57,20,56,20,56,20v-1,,-2,,-3,c50,20,47,20,43,20v,,,,,c38,20,38,20,38,20v,,,,2,c39,20,37,20,36,20,25,20,15,20,4,19m287,14v6,,6,,6,c289,15,284,16,279,16v-4,1,-11,1,-18,2c254,18,246,18,239,18v-1,,-6,,-9,c231,18,232,18,233,18v6,,11,-1,17,-1c256,16,261,15,266,15v1,,1,,1,c268,15,268,15,269,15v,,1,,1,c275,15,281,15,287,14m70,16v2,,4,,6,-1c86,15,96,14,107,14v9,1,18,2,28,2c166,15,166,15,166,15v-3,1,-3,1,-3,1c173,15,191,15,204,15v-1,,-1,,-1,c210,15,210,15,210,15v,,,,,c227,15,243,15,259,15v-1,,-1,,-1,c259,15,261,15,262,15v-4,,-4,,-4,c254,16,251,16,247,16v-7,1,-14,1,-21,2c226,18,226,18,226,18v-2,,-4,,-6,c218,18,216,18,214,18v-4,,-8,,-12,c200,18,199,18,197,18v-32,,-32,,-32,c163,18,160,18,158,18v-15,,-30,-1,-45,-1c97,16,87,16,71,16v-1,,-1,,-1,c70,16,70,16,70,16m30,13v1,,2,,3,c33,13,33,13,33,13v4,-1,9,-2,12,-3c46,10,46,10,46,10v5,,9,1,14,1c69,11,79,12,90,13v-1,,-1,,-1,c93,13,97,13,100,13v-8,1,-15,1,-23,1c58,15,58,15,58,15v-1,,-2,,-3,c47,15,38,14,30,13m162,11v5,,10,-1,15,-1c185,11,193,12,201,12v5,1,11,1,17,1c235,13,235,13,235,13v5,,11,,17,1c254,14,255,14,257,14v,,,,,c212,14,212,14,212,14v-45,1,-45,1,-45,1c144,15,144,15,144,15v-1,,-2,,-3,c134,15,128,15,121,14v-2,,-4,,-7,c115,14,115,14,115,14v6,,13,,19,-1c140,13,147,13,153,12v-2,,-2,,-2,c155,12,159,11,164,11v-1,,-1,,-2,m309,13v5,-1,9,-2,14,-3c326,10,329,9,332,9v3,,5,1,8,1c337,12,334,13,330,13v-2,,-4,,-6,c323,13,321,13,320,13v-3,,-5,,-8,c311,13,310,13,310,13v-1,,-1,,-1,m27,9v1,,2,,1,c33,9,33,9,33,9v4,,7,,10,1c43,10,42,10,41,10v-1,,,,-4,1c37,11,37,11,37,11v-1,,-4,1,-7,1c29,12,28,13,27,13v-1,,-2,-1,-3,-1c24,12,24,12,24,12v,,,,,c17,12,10,11,4,10v3,,7,-1,11,-1c13,9,13,9,13,9v2,,5,,8,c22,9,22,9,23,9v1,,3,,4,m275,14v6,-1,12,-2,19,-3c297,10,299,9,302,9v3,,7,,10,c307,11,302,12,298,13v-3,1,-5,1,-7,1c280,14,280,14,280,14v-5,,-5,,-5,m178,10v5,-1,10,-1,15,-2c193,8,193,8,193,8v4,,8,1,12,1c214,10,222,10,229,10v1,,2,,4,c235,10,238,10,241,10v3,,6,,8,c256,10,263,10,268,10v8,,21,-1,32,-1c297,9,293,10,290,11v-7,1,-13,2,-20,3c264,14,264,14,264,14v-3,,-5,,-7,c259,14,259,14,259,14v-2,-1,-4,-1,-7,-1c252,13,252,13,252,13v1,,1,,2,c249,13,243,12,237,12v-6,,-11,,-14,c221,12,220,12,221,13v-8,,-16,,-24,-1c191,11,185,10,178,10m126,7v3,,6,,7,c144,7,156,7,167,8v2,1,4,1,7,1c163,10,153,11,143,12v-5,,-11,1,-16,1c121,13,116,13,110,13v-1,,-3,,-4,c90,12,75,11,60,10v-4,,-8,,-12,-1c50,9,53,8,53,8v,,,,,c55,8,57,7,60,7v1,,1,,2,c61,7,61,7,61,7v1,,2,,3,c64,7,64,7,65,7v,,,,1,c66,7,67,7,69,7v2,,-1,,,1c71,8,73,8,75,8,86,8,97,7,107,7v1,,2,,3,c111,7,113,7,115,7v2,,4,,6,c123,7,124,7,126,7m97,6v3,,6,,8,c108,6,119,6,115,5v2,,6,,10,c130,5,135,5,138,5v,,,,-1,c137,5,137,5,137,5v2,1,4,1,5,1c144,6,145,6,147,6v1,-1,2,-1,4,-1c153,5,155,6,158,6v,,1,,1,c161,6,164,6,167,6v5,,9,1,12,1c179,7,179,7,179,7v1,,2,,1,c189,8,189,8,189,8v-5,,-9,1,-14,1c174,9,173,9,172,9,159,7,145,6,132,6v-3,,-6,,-9,c122,6,122,6,122,6,108,7,94,7,80,7v-1,,-3,,-4,c71,7,65,7,60,7,66,6,72,6,78,6v2,,4,,5,c86,6,88,6,90,6v2,,4,,7,m254,7v8,,16,,24,-1c285,6,292,6,299,5v6,,11,-1,16,-2c313,4,312,4,310,5v-3,1,-5,2,-8,3c301,8,300,8,298,8v-8,,-16,,-23,1c268,9,262,9,256,9v-5,,-9,,-13,c241,9,239,9,237,9v-13,,-26,,-38,-1c198,8,197,8,197,8v4,-1,9,-1,14,-1c211,7,209,7,210,7v,,,,,c215,7,218,7,221,7v2,,3,,4,c227,7,228,7,229,7v2,,4,,6,c235,7,236,7,235,7v,,,,,c238,7,241,7,244,7v3,,7,,10,m320,v,,-1,1,-2,1c310,4,302,4,293,5v-9,,-19,1,-28,1c262,6,259,6,256,6v-5,,-9,,-13,c239,6,234,6,230,6v-7,,-14,,-21,c209,6,209,6,209,6v-5,1,-11,1,-16,1c189,7,184,7,180,6,174,6,168,5,162,5v-8,,-16,,-25,c133,5,129,5,125,5v-10,,-20,,-30,c92,5,89,5,86,5v1,,1,,1,c86,5,84,5,82,5v-3,,-6,,-9,c68,5,64,6,61,6v1,,1,,1,c60,6,57,6,55,7,49,7,43,6,37,6v-1,,3,,,c44,7,49,7,55,7v-1,,-1,,-1,c51,8,49,9,47,9v,,,,,c46,9,46,9,46,9,41,9,36,8,31,8v-3,,-6,,-9,c15,8,8,8,1,10v,1,,1,,1c7,12,12,12,18,13v,,,,,c15,13,13,13,13,13v-1,1,-5,1,2,1c16,14,16,14,16,14v2,,1,,2,c21,14,23,14,25,13v2,1,5,1,8,1c31,14,29,14,27,14v-3,,-5,,-8,c13,15,7,16,2,19v-1,,-1,,-2,c1,20,1,20,1,20v,,-1,,-1,c,20,,20,,20v,,,,,c1,20,1,20,1,20v,1,,1,,1c1,21,2,20,2,20v10,,20,1,30,1c43,21,53,20,64,20v27,,61,-1,87,-1c153,19,155,19,157,19v6,,6,,6,c163,19,163,19,164,19v5,,9,,14,c185,19,191,19,198,19v13,,26,,39,c238,19,239,19,239,19v13,,26,,38,-1c284,17,291,16,297,14v1,,2,,3,c302,14,303,14,304,14v3,,5,,7,c311,14,312,14,313,14v3,,6,,9,c323,14,324,14,324,14v3,,5,,7,c335,13,338,12,341,11v1,-1,1,-1,1,-1c341,10,341,10,341,10v-1,,-1,,-1,c340,9,340,9,340,9v,,,,,c338,9,335,9,333,9v-3,,-5,,-7,c320,10,315,11,310,12v-2,1,-4,1,-6,1c303,13,302,13,301,13v5,-1,9,-2,13,-4c315,10,316,10,316,10v,-1,,-1,,-1c316,9,316,9,316,9v,,,,,c316,8,316,8,316,8v,,-1,,-2,1c314,9,313,9,313,8v-3,,-6,,-9,c309,6,314,4,319,2v,-1,1,-1,2,-1c321,1,321,1,321,1v,,,,,c321,,321,,321,v,,-1,,-1,c320,,320,,320,e" fillcolor="#8ed6ef [1300]" stroked="f">
                <v:path arrowok="t" o:connecttype="custom" o:connectlocs="784085,187529;2881055,84388;519684,150023;1176127,168776;784085,187529;528801,187529;364691,187529;2379606,168776;2434309,140646;975547,131270;1914625,140646;2251964,150023;1796101,168776;638208,150023;547036,103141;501449,140646;2142557,121894;1312886,140646;1394941,112517;3026931,84388;2826352,121894;373808,93764;218814,112517;209697,84388;2716944,121894;1759632,75011;2443427,93764;2361371,131270;2014915,121894;1586404,84388;437629,84388;583505,65635;975547,65635;957313,56259;1294651,56259;1631990,65635;1203479,56259;711147,56259;2726062,46882;2334019,84388;1914625,65635;2142557,65635;2671358,46882;1905508,56259;866140,46882;565270,56259;428511,84388;9117,103141;164111,131270;0,178152;9117,196905;1486114,178152;2525482,168776;2935759,131270;3099869,93764;2771648,121894;2881055,84388;2926641,9376" o:connectangles="0,0,0,0,0,0,0,0,0,0,0,0,0,0,0,0,0,0,0,0,0,0,0,0,0,0,0,0,0,0,0,0,0,0,0,0,0,0,0,0,0,0,0,0,0,0,0,0,0,0,0,0,0,0,0,0,0,0"/>
                <o:lock v:ext="edit" verticies="t"/>
              </v:shape>
              <v:shape id="Figura a mano libera 200" o:spid="_x0000_s1035" style="position:absolute;left:23145;top:1238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" path="m,c,,,,,,,,,,,,,,,,,e" fillcolor="#8ed6ef [1300]" stroked="f">
                <v:path arrowok="t" o:connecttype="custom" o:connectlocs="0,0;0,0;0,0;0,0" o:connectangles="0,0,0,0"/>
              </v:shape>
              <v:shape id="Figura a mano libera 201" o:spid="_x0000_s1036" style="position:absolute;left:3048;top:1143;width:179;height:100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" path="m2,c,1,,1,,1v,,,,,c,1,1,,2,e" fillcolor="#8ed6ef [1300]" stroked="f">
                <v:path arrowok="t" o:connecttype="custom" o:connectlocs="17964,0;0,10098;0,10098;17964,0" o:connectangles="0,0,0,0"/>
              </v:shape>
            </v:group>
          </w:pict>
        </mc:Fallback>
      </mc:AlternateContent>
    </w:r>
    <w:r>
      <w:rPr>
        <w:lang w:bidi="it-IT"/>
      </w:rPr>
      <mc:AlternateContent>
        <mc:Choice Requires="wps">
          <w:drawing>
            <wp:anchor distT="0" distB="0" distL="114300" distR="114300" simplePos="0" relativeHeight="251618304" behindDoc="1" locked="1" layoutInCell="1" allowOverlap="1" wp14:anchorId="030A1074" wp14:editId="030A1075">
              <wp:simplePos x="0" y="0"/>
              <wp:positionH relativeFrom="column">
                <wp:posOffset>6867652</wp:posOffset>
              </wp:positionH>
              <wp:positionV relativeFrom="page">
                <wp:posOffset>6362700</wp:posOffset>
              </wp:positionV>
              <wp:extent cx="0" cy="6350"/>
              <wp:effectExtent l="0" t="0" r="0" b="0"/>
              <wp:wrapNone/>
              <wp:docPr id="14" name="Figura a mano libera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270465D" id="Figura a mano libera 14" o:spid="_x0000_s1026" style="position:absolute;margin-left:540.75pt;margin-top:501pt;width:0;height:.5pt;z-index:-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" path="m,l,1,,2,,4,,xe" fillcolor="#8ed6ef [1300]" strokecolor="#8ed6ef [1300]" strokeweight="0">
              <v:path arrowok="t" o:connecttype="custom" o:connectlocs="0,0;0,1588;0,3175;0,6350;0,0" o:connectangles="0,0,0,0,0"/>
              <w10:wrap anchory="page"/>
              <w10:anchorlock/>
            </v:shape>
          </w:pict>
        </mc:Fallback>
      </mc:AlternateContent>
    </w:r>
    <w:r>
      <w:rPr>
        <w:lang w:bidi="it-IT"/>
      </w:rPr>
      <mc:AlternateContent>
        <mc:Choice Requires="wps">
          <w:drawing>
            <wp:anchor distT="0" distB="0" distL="114300" distR="114300" simplePos="0" relativeHeight="251619328" behindDoc="1" locked="1" layoutInCell="1" allowOverlap="1" wp14:anchorId="030A1076" wp14:editId="030A1077">
              <wp:simplePos x="0" y="0"/>
              <wp:positionH relativeFrom="column">
                <wp:posOffset>-19050</wp:posOffset>
              </wp:positionH>
              <wp:positionV relativeFrom="page">
                <wp:posOffset>6419850</wp:posOffset>
              </wp:positionV>
              <wp:extent cx="1270" cy="9525"/>
              <wp:effectExtent l="0" t="0" r="17780" b="28575"/>
              <wp:wrapNone/>
              <wp:docPr id="15" name="Figura a mano libera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9525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B82D98A" id="Figura a mano libera 15" o:spid="_x0000_s1026" style="position:absolute;margin-left:-1.5pt;margin-top:505.5pt;width:.1pt;height:.75pt;z-index:-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" path="m,l1,5r,1l,xe" fillcolor="#8ed6ef [1300]" strokecolor="#8ed6ef [1300]" strokeweight="0">
              <v:path arrowok="t" o:connecttype="custom" o:connectlocs="0,0;1270,7938;1270,9525;0,0" o:connectangles="0,0,0,0"/>
              <w10:wrap anchory="page"/>
              <w10:anchorlock/>
            </v:shape>
          </w:pict>
        </mc:Fallback>
      </mc:AlternateContent>
    </w:r>
    <w:r>
      <w:rPr>
        <w:lang w:bidi="it-IT"/>
      </w:rPr>
      <mc:AlternateContent>
        <mc:Choice Requires="wps">
          <w:drawing>
            <wp:anchor distT="0" distB="0" distL="114300" distR="114300" simplePos="0" relativeHeight="251620352" behindDoc="1" locked="1" layoutInCell="1" allowOverlap="1" wp14:anchorId="030A1078" wp14:editId="030A1079">
              <wp:simplePos x="0" y="0"/>
              <wp:positionH relativeFrom="column">
                <wp:posOffset>-19050</wp:posOffset>
              </wp:positionH>
              <wp:positionV relativeFrom="page">
                <wp:posOffset>6381750</wp:posOffset>
              </wp:positionV>
              <wp:extent cx="4445" cy="29845"/>
              <wp:effectExtent l="0" t="0" r="14605" b="27305"/>
              <wp:wrapNone/>
              <wp:docPr id="16" name="Figura a mano libera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FC2B8D7" id="Figura a mano libera 16" o:spid="_x0000_s1026" style="position:absolute;margin-left:-1.5pt;margin-top:502.5pt;width:.35pt;height:2.35pt;z-index:-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" path="m,l,3,2,7r1,4l3,15r,4l,2r,l,xe" fillcolor="#8ed6ef [1300]" strokecolor="#8ed6ef [1300]" strokeweight="0">
              <v:path arrowok="t" o:connecttype="custom" o:connectlocs="0,0;0,4712;2963,10996;4445,17279;4445,23562;4445,29845;0,3142;0,3142;0,0" o:connectangles="0,0,0,0,0,0,0,0,0"/>
              <w10:wrap anchory="page"/>
              <w10:anchorlock/>
            </v:shape>
          </w:pict>
        </mc:Fallback>
      </mc:AlternateContent>
    </w:r>
    <w:r>
      <w:rPr>
        <w:lang w:bidi="it-IT"/>
      </w:rPr>
      <mc:AlternateContent>
        <mc:Choice Requires="wps">
          <w:drawing>
            <wp:anchor distT="0" distB="0" distL="114300" distR="114300" simplePos="0" relativeHeight="251622400" behindDoc="1" locked="1" layoutInCell="1" allowOverlap="1" wp14:anchorId="030A107A" wp14:editId="030A107B">
              <wp:simplePos x="0" y="0"/>
              <wp:positionH relativeFrom="column">
                <wp:posOffset>-19050</wp:posOffset>
              </wp:positionH>
              <wp:positionV relativeFrom="page">
                <wp:posOffset>6353175</wp:posOffset>
              </wp:positionV>
              <wp:extent cx="3175" cy="13970"/>
              <wp:effectExtent l="0" t="0" r="15875" b="24130"/>
              <wp:wrapNone/>
              <wp:docPr id="17" name="Figura a mano libera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3970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27214F6" id="Figura a mano libera 17" o:spid="_x0000_s1026" style="position:absolute;margin-left:-1.5pt;margin-top:500.25pt;width:.25pt;height:1.1pt;z-index:-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" path="m,l,1,2,3r,2l2,9,,9r,l,6,,4,,1,,xe" fillcolor="#8ed6ef [1300]" strokecolor="#8ed6ef [1300]" strokeweight="0">
              <v:path arrowok="t" o:connecttype="custom" o:connectlocs="0,0;0,1552;3175,4657;3175,7761;3175,13970;0,13970;0,13970;0,9313;0,6209;0,1552;0,0" o:connectangles="0,0,0,0,0,0,0,0,0,0,0"/>
              <w10:wrap anchory="page"/>
              <w10:anchorlock/>
            </v:shape>
          </w:pict>
        </mc:Fallback>
      </mc:AlternateContent>
    </w:r>
    <w:r>
      <w:rPr>
        <w:lang w:bidi="it-IT"/>
      </w:rPr>
      <mc:AlternateContent>
        <mc:Choice Requires="wps">
          <w:drawing>
            <wp:anchor distT="0" distB="0" distL="114300" distR="114300" simplePos="0" relativeHeight="251623424" behindDoc="1" locked="1" layoutInCell="1" allowOverlap="1" wp14:anchorId="030A107C" wp14:editId="030A107D">
              <wp:simplePos x="0" y="0"/>
              <wp:positionH relativeFrom="column">
                <wp:posOffset>-19050</wp:posOffset>
              </wp:positionH>
              <wp:positionV relativeFrom="page">
                <wp:posOffset>5457825</wp:posOffset>
              </wp:positionV>
              <wp:extent cx="0" cy="3175"/>
              <wp:effectExtent l="0" t="0" r="0" b="0"/>
              <wp:wrapNone/>
              <wp:docPr id="18" name="Figura a mano libera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75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A41BC6D" id="Figura a mano libera 18" o:spid="_x0000_s1026" style="position:absolute;margin-left:-1.5pt;margin-top:429.75pt;width:0;height:.25pt;z-index:-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" path="m,l,1,,2,,xe" fillcolor="#8ed6ef [1300]" strokecolor="#8ed6ef [1300]" strokeweight="0">
              <v:path arrowok="t" o:connecttype="custom" o:connectlocs="0,0;0,1588;0,3175;0,0" o:connectangles="0,0,0,0"/>
              <w10:wrap anchory="page"/>
              <w10:anchorlock/>
            </v:shape>
          </w:pict>
        </mc:Fallback>
      </mc:AlternateContent>
    </w:r>
    <w:r>
      <w:rPr>
        <w:lang w:bidi="it-IT"/>
      </w:rPr>
      <mc:AlternateContent>
        <mc:Choice Requires="wps">
          <w:drawing>
            <wp:anchor distT="0" distB="0" distL="114300" distR="114300" simplePos="0" relativeHeight="251624448" behindDoc="1" locked="1" layoutInCell="1" allowOverlap="1" wp14:anchorId="030A107E" wp14:editId="030A107F">
              <wp:simplePos x="0" y="0"/>
              <wp:positionH relativeFrom="column">
                <wp:posOffset>-28575</wp:posOffset>
              </wp:positionH>
              <wp:positionV relativeFrom="page">
                <wp:posOffset>5715000</wp:posOffset>
              </wp:positionV>
              <wp:extent cx="1270" cy="1270"/>
              <wp:effectExtent l="0" t="0" r="0" b="0"/>
              <wp:wrapNone/>
              <wp:docPr id="20" name="Rettangolo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474358C0" id="Rettangolo 20" o:spid="_x0000_s1026" style="position:absolute;margin-left:-2.25pt;margin-top:450pt;width:.1pt;height:.1pt;z-index:-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lang w:bidi="it-IT"/>
      </w:rPr>
      <mc:AlternateContent>
        <mc:Choice Requires="wps">
          <w:drawing>
            <wp:anchor distT="0" distB="0" distL="114300" distR="114300" simplePos="0" relativeHeight="251625472" behindDoc="1" locked="1" layoutInCell="1" allowOverlap="1" wp14:anchorId="030A1080" wp14:editId="030A1081">
              <wp:simplePos x="0" y="0"/>
              <wp:positionH relativeFrom="column">
                <wp:posOffset>-28575</wp:posOffset>
              </wp:positionH>
              <wp:positionV relativeFrom="page">
                <wp:posOffset>5486400</wp:posOffset>
              </wp:positionV>
              <wp:extent cx="12700" cy="1270"/>
              <wp:effectExtent l="0" t="0" r="25400" b="17780"/>
              <wp:wrapNone/>
              <wp:docPr id="21" name="Figura a mano libera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1270"/>
                      </a:xfrm>
                      <a:custGeom>
                        <a:avLst/>
                        <a:gdLst>
                          <a:gd name="T0" fmla="*/ 8 w 8"/>
                          <a:gd name="T1" fmla="*/ 0 h 1"/>
                          <a:gd name="T2" fmla="*/ 6 w 8"/>
                          <a:gd name="T3" fmla="*/ 0 h 1"/>
                          <a:gd name="T4" fmla="*/ 3 w 8"/>
                          <a:gd name="T5" fmla="*/ 1 h 1"/>
                          <a:gd name="T6" fmla="*/ 3 w 8"/>
                          <a:gd name="T7" fmla="*/ 1 h 1"/>
                          <a:gd name="T8" fmla="*/ 0 w 8"/>
                          <a:gd name="T9" fmla="*/ 1 h 1"/>
                          <a:gd name="T10" fmla="*/ 3 w 8"/>
                          <a:gd name="T11" fmla="*/ 0 h 1"/>
                          <a:gd name="T12" fmla="*/ 6 w 8"/>
                          <a:gd name="T13" fmla="*/ 0 h 1"/>
                          <a:gd name="T14" fmla="*/ 8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8" y="0"/>
                            </a:moveTo>
                            <a:lnTo>
                              <a:pt x="6" y="0"/>
                            </a:lnTo>
                            <a:lnTo>
                              <a:pt x="3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7590884" id="Figura a mano libera 21" o:spid="_x0000_s1026" style="position:absolute;margin-left:-2.25pt;margin-top:6in;width:1pt;height:.1pt;z-index:-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" path="m8,l6,,3,1r,l,1,3,,6,,8,xe" fillcolor="#8ed6ef [1300]" strokecolor="#8ed6ef [1300]" strokeweight="0">
              <v:path arrowok="t" o:connecttype="custom" o:connectlocs="12700,0;9525,0;4763,1270;4763,1270;0,1270;4763,0;9525,0;12700,0" o:connectangles="0,0,0,0,0,0,0,0"/>
              <w10:wrap anchory="page"/>
              <w10:anchorlock/>
            </v:shape>
          </w:pict>
        </mc:Fallback>
      </mc:AlternateContent>
    </w:r>
    <w:r>
      <w:rPr>
        <w:lang w:bidi="it-IT"/>
      </w:rPr>
      <mc:AlternateContent>
        <mc:Choice Requires="wps">
          <w:drawing>
            <wp:anchor distT="0" distB="0" distL="114300" distR="114300" simplePos="0" relativeHeight="251626496" behindDoc="1" locked="1" layoutInCell="1" allowOverlap="1" wp14:anchorId="030A1082" wp14:editId="030A1083">
              <wp:simplePos x="0" y="0"/>
              <wp:positionH relativeFrom="column">
                <wp:posOffset>-9524</wp:posOffset>
              </wp:positionH>
              <wp:positionV relativeFrom="page">
                <wp:posOffset>5486400</wp:posOffset>
              </wp:positionV>
              <wp:extent cx="34925" cy="4445"/>
              <wp:effectExtent l="0" t="0" r="22225" b="14605"/>
              <wp:wrapNone/>
              <wp:docPr id="22" name="Figura a mano libera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445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2 h 3"/>
                          <a:gd name="T12" fmla="*/ 9 w 22"/>
                          <a:gd name="T13" fmla="*/ 2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2"/>
                            </a:lnTo>
                            <a:lnTo>
                              <a:pt x="9" y="2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F5682CA" id="Figura a mano libera 22" o:spid="_x0000_s1026" style="position:absolute;margin-left:-.75pt;margin-top:6in;width:2.75pt;height:.35pt;z-index:-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" path="m21,r,l22,,20,,17,,13,2,9,2,4,3,,3,21,xe" fillcolor="#8ed6ef [1300]" strokecolor="#8ed6ef [1300]" strokeweight="0">
              <v:path arrowok="t" o:connecttype="custom" o:connectlocs="33338,0;33338,0;34925,0;31750,0;26988,0;20638,2963;14288,2963;6350,4445;0,4445;33338,0" o:connectangles="0,0,0,0,0,0,0,0,0,0"/>
              <w10:wrap anchory="page"/>
              <w10:anchorlock/>
            </v:shape>
          </w:pict>
        </mc:Fallback>
      </mc:AlternateContent>
    </w:r>
    <w:r>
      <w:rPr>
        <w:lang w:bidi="it-IT"/>
      </w:rPr>
      <mc:AlternateContent>
        <mc:Choice Requires="wps">
          <w:drawing>
            <wp:anchor distT="0" distB="0" distL="114300" distR="114300" simplePos="0" relativeHeight="251627520" behindDoc="1" locked="1" layoutInCell="1" allowOverlap="1" wp14:anchorId="030A1084" wp14:editId="030A1085">
              <wp:simplePos x="0" y="0"/>
              <wp:positionH relativeFrom="column">
                <wp:posOffset>38101</wp:posOffset>
              </wp:positionH>
              <wp:positionV relativeFrom="page">
                <wp:posOffset>5486400</wp:posOffset>
              </wp:positionV>
              <wp:extent cx="20320" cy="0"/>
              <wp:effectExtent l="0" t="0" r="17780" b="19050"/>
              <wp:wrapNone/>
              <wp:docPr id="23" name="Figura a mano libera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FDB2DAF" id="Figura a mano libera 23" o:spid="_x0000_s1026" style="position:absolute;margin-left:3pt;margin-top:6in;width:1.6pt;height:0;z-index:-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" path="m13,l11,,9,,5,,,,1,,2,,3,,6,,7,r3,l13,xe" fillcolor="#8ed6ef [1300]" strokecolor="#8ed6ef [1300]" strokeweight="0">
              <v:path arrowok="t" o:connecttype="custom" o:connectlocs="20320,0;17194,0;14068,0;7815,0;0,0;1563,0;3126,0;4689,0;9378,0;10942,0;15631,0;20320,0" o:connectangles="0,0,0,0,0,0,0,0,0,0,0,0"/>
              <w10:wrap anchory="page"/>
              <w10:anchorlock/>
            </v:shape>
          </w:pict>
        </mc:Fallback>
      </mc:AlternateContent>
    </w:r>
    <w:r>
      <w:rPr>
        <w:lang w:bidi="it-IT"/>
      </w:rPr>
      <mc:AlternateContent>
        <mc:Choice Requires="wps">
          <w:drawing>
            <wp:anchor distT="0" distB="0" distL="114300" distR="114300" simplePos="0" relativeHeight="251657216" behindDoc="1" locked="1" layoutInCell="1" allowOverlap="1" wp14:anchorId="030A1086" wp14:editId="030A1087">
              <wp:simplePos x="0" y="0"/>
              <wp:positionH relativeFrom="column">
                <wp:posOffset>1143022</wp:posOffset>
              </wp:positionH>
              <wp:positionV relativeFrom="page">
                <wp:posOffset>5486400</wp:posOffset>
              </wp:positionV>
              <wp:extent cx="4445" cy="0"/>
              <wp:effectExtent l="0" t="0" r="0" b="0"/>
              <wp:wrapNone/>
              <wp:docPr id="24" name="Figura a mano libera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53199D5" id="Figura a mano libera 24" o:spid="_x0000_s1026" style="position:absolute;margin-left:90pt;margin-top:6in;width:.35pt;height:0;z-index:-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" path="m3,l1,,,,3,xe" fillcolor="#8ed6ef [1300]" strokecolor="#8ed6ef [1300]" strokeweight="0">
              <v:path arrowok="t" o:connecttype="custom" o:connectlocs="4445,0;1482,0;0,0;4445,0" o:connectangles="0,0,0,0"/>
              <w10:wrap anchory="page"/>
              <w10:anchorlock/>
            </v:shape>
          </w:pict>
        </mc:Fallback>
      </mc:AlternateContent>
    </w:r>
    <w:r>
      <w:rPr>
        <w:lang w:bidi="it-IT"/>
      </w:rPr>
      <mc:AlternateContent>
        <mc:Choice Requires="wps">
          <w:drawing>
            <wp:anchor distT="0" distB="0" distL="114300" distR="114300" simplePos="0" relativeHeight="251658240" behindDoc="1" locked="1" layoutInCell="1" allowOverlap="1" wp14:anchorId="030A1088" wp14:editId="030A1089">
              <wp:simplePos x="0" y="0"/>
              <wp:positionH relativeFrom="column">
                <wp:posOffset>66677</wp:posOffset>
              </wp:positionH>
              <wp:positionV relativeFrom="page">
                <wp:posOffset>5476875</wp:posOffset>
              </wp:positionV>
              <wp:extent cx="6805295" cy="17145"/>
              <wp:effectExtent l="0" t="0" r="14605" b="20955"/>
              <wp:wrapNone/>
              <wp:docPr id="25" name="Figura a mano libera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7145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9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11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7 h 11"/>
                          <a:gd name="T20" fmla="*/ 1001 w 4248"/>
                          <a:gd name="T21" fmla="*/ 6 h 11"/>
                          <a:gd name="T22" fmla="*/ 1114 w 4248"/>
                          <a:gd name="T23" fmla="*/ 6 h 11"/>
                          <a:gd name="T24" fmla="*/ 963 w 4248"/>
                          <a:gd name="T25" fmla="*/ 9 h 11"/>
                          <a:gd name="T26" fmla="*/ 654 w 4248"/>
                          <a:gd name="T27" fmla="*/ 9 h 11"/>
                          <a:gd name="T28" fmla="*/ 755 w 4248"/>
                          <a:gd name="T29" fmla="*/ 6 h 11"/>
                          <a:gd name="T30" fmla="*/ 910 w 4248"/>
                          <a:gd name="T31" fmla="*/ 6 h 11"/>
                          <a:gd name="T32" fmla="*/ 1586 w 4248"/>
                          <a:gd name="T33" fmla="*/ 6 h 11"/>
                          <a:gd name="T34" fmla="*/ 1776 w 4248"/>
                          <a:gd name="T35" fmla="*/ 6 h 11"/>
                          <a:gd name="T36" fmla="*/ 1624 w 4248"/>
                          <a:gd name="T37" fmla="*/ 8 h 11"/>
                          <a:gd name="T38" fmla="*/ 1406 w 4248"/>
                          <a:gd name="T39" fmla="*/ 11 h 11"/>
                          <a:gd name="T40" fmla="*/ 1198 w 4248"/>
                          <a:gd name="T41" fmla="*/ 6 h 11"/>
                          <a:gd name="T42" fmla="*/ 1296 w 4248"/>
                          <a:gd name="T43" fmla="*/ 7 h 11"/>
                          <a:gd name="T44" fmla="*/ 1378 w 4248"/>
                          <a:gd name="T45" fmla="*/ 6 h 11"/>
                          <a:gd name="T46" fmla="*/ 2354 w 4248"/>
                          <a:gd name="T47" fmla="*/ 3 h 11"/>
                          <a:gd name="T48" fmla="*/ 2395 w 4248"/>
                          <a:gd name="T49" fmla="*/ 3 h 11"/>
                          <a:gd name="T50" fmla="*/ 2397 w 4248"/>
                          <a:gd name="T51" fmla="*/ 7 h 11"/>
                          <a:gd name="T52" fmla="*/ 1835 w 4248"/>
                          <a:gd name="T53" fmla="*/ 8 h 11"/>
                          <a:gd name="T54" fmla="*/ 2030 w 4248"/>
                          <a:gd name="T55" fmla="*/ 4 h 11"/>
                          <a:gd name="T56" fmla="*/ 2339 w 4248"/>
                          <a:gd name="T57" fmla="*/ 4 h 11"/>
                          <a:gd name="T58" fmla="*/ 2915 w 4248"/>
                          <a:gd name="T59" fmla="*/ 2 h 11"/>
                          <a:gd name="T60" fmla="*/ 2971 w 4248"/>
                          <a:gd name="T61" fmla="*/ 2 h 11"/>
                          <a:gd name="T62" fmla="*/ 3009 w 4248"/>
                          <a:gd name="T63" fmla="*/ 3 h 11"/>
                          <a:gd name="T64" fmla="*/ 2691 w 4248"/>
                          <a:gd name="T65" fmla="*/ 8 h 11"/>
                          <a:gd name="T66" fmla="*/ 2475 w 4248"/>
                          <a:gd name="T67" fmla="*/ 3 h 11"/>
                          <a:gd name="T68" fmla="*/ 2735 w 4248"/>
                          <a:gd name="T69" fmla="*/ 3 h 11"/>
                          <a:gd name="T70" fmla="*/ 3870 w 4248"/>
                          <a:gd name="T71" fmla="*/ 2 h 11"/>
                          <a:gd name="T72" fmla="*/ 3901 w 4248"/>
                          <a:gd name="T73" fmla="*/ 2 h 11"/>
                          <a:gd name="T74" fmla="*/ 3939 w 4248"/>
                          <a:gd name="T75" fmla="*/ 2 h 11"/>
                          <a:gd name="T76" fmla="*/ 3965 w 4248"/>
                          <a:gd name="T77" fmla="*/ 2 h 11"/>
                          <a:gd name="T78" fmla="*/ 4014 w 4248"/>
                          <a:gd name="T79" fmla="*/ 3 h 11"/>
                          <a:gd name="T80" fmla="*/ 4154 w 4248"/>
                          <a:gd name="T81" fmla="*/ 3 h 11"/>
                          <a:gd name="T82" fmla="*/ 4172 w 4248"/>
                          <a:gd name="T83" fmla="*/ 3 h 11"/>
                          <a:gd name="T84" fmla="*/ 4207 w 4248"/>
                          <a:gd name="T85" fmla="*/ 3 h 11"/>
                          <a:gd name="T86" fmla="*/ 4236 w 4248"/>
                          <a:gd name="T87" fmla="*/ 6 h 11"/>
                          <a:gd name="T88" fmla="*/ 4248 w 4248"/>
                          <a:gd name="T89" fmla="*/ 6 h 11"/>
                          <a:gd name="T90" fmla="*/ 4237 w 4248"/>
                          <a:gd name="T91" fmla="*/ 9 h 11"/>
                          <a:gd name="T92" fmla="*/ 4224 w 4248"/>
                          <a:gd name="T93" fmla="*/ 9 h 11"/>
                          <a:gd name="T94" fmla="*/ 4222 w 4248"/>
                          <a:gd name="T95" fmla="*/ 8 h 11"/>
                          <a:gd name="T96" fmla="*/ 4199 w 4248"/>
                          <a:gd name="T97" fmla="*/ 6 h 11"/>
                          <a:gd name="T98" fmla="*/ 4184 w 4248"/>
                          <a:gd name="T99" fmla="*/ 6 h 11"/>
                          <a:gd name="T100" fmla="*/ 4175 w 4248"/>
                          <a:gd name="T101" fmla="*/ 4 h 11"/>
                          <a:gd name="T102" fmla="*/ 4152 w 4248"/>
                          <a:gd name="T103" fmla="*/ 7 h 11"/>
                          <a:gd name="T104" fmla="*/ 4117 w 4248"/>
                          <a:gd name="T105" fmla="*/ 7 h 11"/>
                          <a:gd name="T106" fmla="*/ 4004 w 4248"/>
                          <a:gd name="T107" fmla="*/ 7 h 11"/>
                          <a:gd name="T108" fmla="*/ 3633 w 4248"/>
                          <a:gd name="T109" fmla="*/ 2 h 11"/>
                          <a:gd name="T110" fmla="*/ 3762 w 4248"/>
                          <a:gd name="T111" fmla="*/ 0 h 11"/>
                          <a:gd name="T112" fmla="*/ 3604 w 4248"/>
                          <a:gd name="T113" fmla="*/ 2 h 11"/>
                          <a:gd name="T114" fmla="*/ 3348 w 4248"/>
                          <a:gd name="T115" fmla="*/ 8 h 11"/>
                          <a:gd name="T116" fmla="*/ 3029 w 4248"/>
                          <a:gd name="T117" fmla="*/ 4 h 11"/>
                          <a:gd name="T118" fmla="*/ 3167 w 4248"/>
                          <a:gd name="T119" fmla="*/ 3 h 11"/>
                          <a:gd name="T120" fmla="*/ 3380 w 4248"/>
                          <a:gd name="T121" fmla="*/ 2 h 11"/>
                          <a:gd name="T122" fmla="*/ 3465 w 4248"/>
                          <a:gd name="T123" fmla="*/ 2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6"/>
                            </a:moveTo>
                            <a:lnTo>
                              <a:pt x="475" y="7"/>
                            </a:lnTo>
                            <a:lnTo>
                              <a:pt x="483" y="7"/>
                            </a:lnTo>
                            <a:lnTo>
                              <a:pt x="480" y="7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7"/>
                            </a:lnTo>
                            <a:lnTo>
                              <a:pt x="492" y="7"/>
                            </a:lnTo>
                            <a:lnTo>
                              <a:pt x="491" y="7"/>
                            </a:lnTo>
                            <a:lnTo>
                              <a:pt x="556" y="7"/>
                            </a:lnTo>
                            <a:lnTo>
                              <a:pt x="556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1"/>
                            </a:lnTo>
                            <a:lnTo>
                              <a:pt x="208" y="11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11"/>
                            </a:lnTo>
                            <a:lnTo>
                              <a:pt x="175" y="11"/>
                            </a:lnTo>
                            <a:lnTo>
                              <a:pt x="163" y="11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1"/>
                            </a:lnTo>
                            <a:lnTo>
                              <a:pt x="61" y="11"/>
                            </a:lnTo>
                            <a:lnTo>
                              <a:pt x="61" y="11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11"/>
                            </a:lnTo>
                            <a:lnTo>
                              <a:pt x="46" y="9"/>
                            </a:lnTo>
                            <a:lnTo>
                              <a:pt x="27" y="11"/>
                            </a:lnTo>
                            <a:lnTo>
                              <a:pt x="19" y="11"/>
                            </a:lnTo>
                            <a:lnTo>
                              <a:pt x="10" y="11"/>
                            </a:lnTo>
                            <a:lnTo>
                              <a:pt x="1" y="11"/>
                            </a:lnTo>
                            <a:lnTo>
                              <a:pt x="2" y="11"/>
                            </a:lnTo>
                            <a:lnTo>
                              <a:pt x="2" y="11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7"/>
                            </a:lnTo>
                            <a:lnTo>
                              <a:pt x="415" y="7"/>
                            </a:lnTo>
                            <a:lnTo>
                              <a:pt x="419" y="7"/>
                            </a:lnTo>
                            <a:lnTo>
                              <a:pt x="425" y="7"/>
                            </a:lnTo>
                            <a:lnTo>
                              <a:pt x="434" y="7"/>
                            </a:lnTo>
                            <a:lnTo>
                              <a:pt x="444" y="7"/>
                            </a:lnTo>
                            <a:lnTo>
                              <a:pt x="466" y="6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6"/>
                            </a:lnTo>
                            <a:lnTo>
                              <a:pt x="982" y="6"/>
                            </a:lnTo>
                            <a:lnTo>
                              <a:pt x="980" y="6"/>
                            </a:lnTo>
                            <a:lnTo>
                              <a:pt x="1001" y="6"/>
                            </a:lnTo>
                            <a:lnTo>
                              <a:pt x="1020" y="6"/>
                            </a:lnTo>
                            <a:lnTo>
                              <a:pt x="1038" y="6"/>
                            </a:lnTo>
                            <a:lnTo>
                              <a:pt x="1056" y="6"/>
                            </a:lnTo>
                            <a:lnTo>
                              <a:pt x="1071" y="4"/>
                            </a:lnTo>
                            <a:lnTo>
                              <a:pt x="1065" y="6"/>
                            </a:lnTo>
                            <a:lnTo>
                              <a:pt x="1068" y="6"/>
                            </a:lnTo>
                            <a:lnTo>
                              <a:pt x="1114" y="6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60" y="8"/>
                            </a:lnTo>
                            <a:lnTo>
                              <a:pt x="560" y="6"/>
                            </a:lnTo>
                            <a:lnTo>
                              <a:pt x="643" y="6"/>
                            </a:lnTo>
                            <a:lnTo>
                              <a:pt x="726" y="6"/>
                            </a:lnTo>
                            <a:lnTo>
                              <a:pt x="755" y="6"/>
                            </a:lnTo>
                            <a:lnTo>
                              <a:pt x="753" y="6"/>
                            </a:lnTo>
                            <a:lnTo>
                              <a:pt x="774" y="6"/>
                            </a:lnTo>
                            <a:lnTo>
                              <a:pt x="798" y="6"/>
                            </a:lnTo>
                            <a:lnTo>
                              <a:pt x="822" y="6"/>
                            </a:lnTo>
                            <a:lnTo>
                              <a:pt x="860" y="4"/>
                            </a:lnTo>
                            <a:lnTo>
                              <a:pt x="859" y="6"/>
                            </a:lnTo>
                            <a:lnTo>
                              <a:pt x="910" y="6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6"/>
                            </a:lnTo>
                            <a:lnTo>
                              <a:pt x="1445" y="4"/>
                            </a:lnTo>
                            <a:lnTo>
                              <a:pt x="1496" y="6"/>
                            </a:lnTo>
                            <a:lnTo>
                              <a:pt x="1546" y="6"/>
                            </a:lnTo>
                            <a:lnTo>
                              <a:pt x="1586" y="6"/>
                            </a:lnTo>
                            <a:lnTo>
                              <a:pt x="1586" y="6"/>
                            </a:lnTo>
                            <a:lnTo>
                              <a:pt x="1614" y="6"/>
                            </a:lnTo>
                            <a:lnTo>
                              <a:pt x="1640" y="6"/>
                            </a:lnTo>
                            <a:lnTo>
                              <a:pt x="1666" y="6"/>
                            </a:lnTo>
                            <a:lnTo>
                              <a:pt x="1681" y="6"/>
                            </a:lnTo>
                            <a:lnTo>
                              <a:pt x="1703" y="6"/>
                            </a:lnTo>
                            <a:lnTo>
                              <a:pt x="1776" y="6"/>
                            </a:lnTo>
                            <a:lnTo>
                              <a:pt x="1785" y="6"/>
                            </a:lnTo>
                            <a:lnTo>
                              <a:pt x="1785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1"/>
                            </a:lnTo>
                            <a:lnTo>
                              <a:pt x="1291" y="9"/>
                            </a:lnTo>
                            <a:lnTo>
                              <a:pt x="1173" y="9"/>
                            </a:lnTo>
                            <a:lnTo>
                              <a:pt x="1173" y="4"/>
                            </a:lnTo>
                            <a:lnTo>
                              <a:pt x="1200" y="6"/>
                            </a:lnTo>
                            <a:lnTo>
                              <a:pt x="1199" y="6"/>
                            </a:lnTo>
                            <a:lnTo>
                              <a:pt x="1198" y="6"/>
                            </a:lnTo>
                            <a:lnTo>
                              <a:pt x="1198" y="6"/>
                            </a:lnTo>
                            <a:lnTo>
                              <a:pt x="1196" y="6"/>
                            </a:lnTo>
                            <a:lnTo>
                              <a:pt x="1203" y="7"/>
                            </a:lnTo>
                            <a:lnTo>
                              <a:pt x="1209" y="7"/>
                            </a:lnTo>
                            <a:lnTo>
                              <a:pt x="1236" y="6"/>
                            </a:lnTo>
                            <a:lnTo>
                              <a:pt x="1233" y="7"/>
                            </a:lnTo>
                            <a:lnTo>
                              <a:pt x="1260" y="6"/>
                            </a:lnTo>
                            <a:lnTo>
                              <a:pt x="1296" y="7"/>
                            </a:lnTo>
                            <a:lnTo>
                              <a:pt x="1327" y="7"/>
                            </a:lnTo>
                            <a:lnTo>
                              <a:pt x="1360" y="6"/>
                            </a:lnTo>
                            <a:lnTo>
                              <a:pt x="1370" y="7"/>
                            </a:lnTo>
                            <a:lnTo>
                              <a:pt x="1370" y="6"/>
                            </a:lnTo>
                            <a:lnTo>
                              <a:pt x="1372" y="6"/>
                            </a:lnTo>
                            <a:lnTo>
                              <a:pt x="1374" y="6"/>
                            </a:lnTo>
                            <a:lnTo>
                              <a:pt x="1378" y="6"/>
                            </a:lnTo>
                            <a:lnTo>
                              <a:pt x="1382" y="6"/>
                            </a:lnTo>
                            <a:lnTo>
                              <a:pt x="1386" y="6"/>
                            </a:lnTo>
                            <a:lnTo>
                              <a:pt x="1389" y="6"/>
                            </a:lnTo>
                            <a:lnTo>
                              <a:pt x="1395" y="6"/>
                            </a:lnTo>
                            <a:lnTo>
                              <a:pt x="1401" y="6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3"/>
                            </a:moveTo>
                            <a:lnTo>
                              <a:pt x="2365" y="3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3"/>
                            </a:lnTo>
                            <a:lnTo>
                              <a:pt x="2395" y="3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4"/>
                            </a:lnTo>
                            <a:lnTo>
                              <a:pt x="2399" y="4"/>
                            </a:lnTo>
                            <a:lnTo>
                              <a:pt x="2399" y="7"/>
                            </a:lnTo>
                            <a:lnTo>
                              <a:pt x="2395" y="7"/>
                            </a:lnTo>
                            <a:lnTo>
                              <a:pt x="2397" y="7"/>
                            </a:lnTo>
                            <a:lnTo>
                              <a:pt x="2254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8" y="8"/>
                            </a:lnTo>
                            <a:lnTo>
                              <a:pt x="1788" y="6"/>
                            </a:lnTo>
                            <a:lnTo>
                              <a:pt x="1850" y="6"/>
                            </a:lnTo>
                            <a:lnTo>
                              <a:pt x="1932" y="6"/>
                            </a:lnTo>
                            <a:lnTo>
                              <a:pt x="1931" y="6"/>
                            </a:lnTo>
                            <a:lnTo>
                              <a:pt x="2013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6" y="3"/>
                            </a:lnTo>
                            <a:lnTo>
                              <a:pt x="2339" y="3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4"/>
                            </a:lnTo>
                            <a:lnTo>
                              <a:pt x="2346" y="3"/>
                            </a:lnTo>
                            <a:lnTo>
                              <a:pt x="2354" y="3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3"/>
                            </a:lnTo>
                            <a:lnTo>
                              <a:pt x="2945" y="3"/>
                            </a:lnTo>
                            <a:lnTo>
                              <a:pt x="2957" y="2"/>
                            </a:lnTo>
                            <a:lnTo>
                              <a:pt x="2958" y="3"/>
                            </a:lnTo>
                            <a:lnTo>
                              <a:pt x="2971" y="2"/>
                            </a:lnTo>
                            <a:lnTo>
                              <a:pt x="2986" y="3"/>
                            </a:lnTo>
                            <a:lnTo>
                              <a:pt x="3000" y="3"/>
                            </a:lnTo>
                            <a:lnTo>
                              <a:pt x="3008" y="3"/>
                            </a:lnTo>
                            <a:lnTo>
                              <a:pt x="3007" y="3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5" y="3"/>
                            </a:lnTo>
                            <a:lnTo>
                              <a:pt x="3015" y="7"/>
                            </a:lnTo>
                            <a:lnTo>
                              <a:pt x="3004" y="7"/>
                            </a:lnTo>
                            <a:lnTo>
                              <a:pt x="2953" y="6"/>
                            </a:lnTo>
                            <a:lnTo>
                              <a:pt x="2841" y="7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7"/>
                            </a:lnTo>
                            <a:lnTo>
                              <a:pt x="2447" y="7"/>
                            </a:lnTo>
                            <a:lnTo>
                              <a:pt x="2403" y="7"/>
                            </a:lnTo>
                            <a:lnTo>
                              <a:pt x="2403" y="4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4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5" y="3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2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3"/>
                            </a:lnTo>
                            <a:lnTo>
                              <a:pt x="3877" y="2"/>
                            </a:lnTo>
                            <a:lnTo>
                              <a:pt x="3884" y="2"/>
                            </a:lnTo>
                            <a:lnTo>
                              <a:pt x="3890" y="2"/>
                            </a:lnTo>
                            <a:lnTo>
                              <a:pt x="3901" y="2"/>
                            </a:lnTo>
                            <a:lnTo>
                              <a:pt x="3910" y="2"/>
                            </a:lnTo>
                            <a:lnTo>
                              <a:pt x="3915" y="2"/>
                            </a:lnTo>
                            <a:lnTo>
                              <a:pt x="3919" y="2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2"/>
                            </a:lnTo>
                            <a:lnTo>
                              <a:pt x="3949" y="2"/>
                            </a:lnTo>
                            <a:lnTo>
                              <a:pt x="3955" y="0"/>
                            </a:lnTo>
                            <a:lnTo>
                              <a:pt x="3960" y="2"/>
                            </a:lnTo>
                            <a:lnTo>
                              <a:pt x="3966" y="2"/>
                            </a:lnTo>
                            <a:lnTo>
                              <a:pt x="3966" y="2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1" y="3"/>
                            </a:lnTo>
                            <a:lnTo>
                              <a:pt x="4006" y="3"/>
                            </a:lnTo>
                            <a:lnTo>
                              <a:pt x="4015" y="4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3"/>
                            </a:lnTo>
                            <a:lnTo>
                              <a:pt x="4037" y="3"/>
                            </a:lnTo>
                            <a:lnTo>
                              <a:pt x="4097" y="3"/>
                            </a:lnTo>
                            <a:lnTo>
                              <a:pt x="4155" y="2"/>
                            </a:lnTo>
                            <a:lnTo>
                              <a:pt x="4154" y="3"/>
                            </a:lnTo>
                            <a:lnTo>
                              <a:pt x="4154" y="3"/>
                            </a:lnTo>
                            <a:lnTo>
                              <a:pt x="4156" y="3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2"/>
                            </a:lnTo>
                            <a:lnTo>
                              <a:pt x="4169" y="2"/>
                            </a:lnTo>
                            <a:lnTo>
                              <a:pt x="4172" y="3"/>
                            </a:lnTo>
                            <a:lnTo>
                              <a:pt x="4177" y="3"/>
                            </a:lnTo>
                            <a:lnTo>
                              <a:pt x="4181" y="3"/>
                            </a:lnTo>
                            <a:lnTo>
                              <a:pt x="4188" y="3"/>
                            </a:lnTo>
                            <a:lnTo>
                              <a:pt x="4194" y="3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3"/>
                            </a:lnTo>
                            <a:lnTo>
                              <a:pt x="4214" y="3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6"/>
                            </a:lnTo>
                            <a:lnTo>
                              <a:pt x="4237" y="6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5" y="6"/>
                            </a:lnTo>
                            <a:lnTo>
                              <a:pt x="4247" y="6"/>
                            </a:lnTo>
                            <a:lnTo>
                              <a:pt x="4248" y="6"/>
                            </a:lnTo>
                            <a:lnTo>
                              <a:pt x="4248" y="6"/>
                            </a:lnTo>
                            <a:lnTo>
                              <a:pt x="4247" y="7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1" y="9"/>
                            </a:lnTo>
                            <a:lnTo>
                              <a:pt x="4237" y="9"/>
                            </a:lnTo>
                            <a:lnTo>
                              <a:pt x="4233" y="9"/>
                            </a:lnTo>
                            <a:lnTo>
                              <a:pt x="4230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7"/>
                            </a:lnTo>
                            <a:lnTo>
                              <a:pt x="4220" y="7"/>
                            </a:lnTo>
                            <a:lnTo>
                              <a:pt x="4216" y="6"/>
                            </a:lnTo>
                            <a:lnTo>
                              <a:pt x="4212" y="6"/>
                            </a:lnTo>
                            <a:lnTo>
                              <a:pt x="4206" y="6"/>
                            </a:lnTo>
                            <a:lnTo>
                              <a:pt x="4199" y="6"/>
                            </a:lnTo>
                            <a:lnTo>
                              <a:pt x="4197" y="6"/>
                            </a:lnTo>
                            <a:lnTo>
                              <a:pt x="4193" y="6"/>
                            </a:lnTo>
                            <a:lnTo>
                              <a:pt x="4190" y="6"/>
                            </a:lnTo>
                            <a:lnTo>
                              <a:pt x="4190" y="6"/>
                            </a:lnTo>
                            <a:lnTo>
                              <a:pt x="4186" y="4"/>
                            </a:lnTo>
                            <a:lnTo>
                              <a:pt x="4185" y="6"/>
                            </a:lnTo>
                            <a:lnTo>
                              <a:pt x="4184" y="6"/>
                            </a:lnTo>
                            <a:lnTo>
                              <a:pt x="4182" y="6"/>
                            </a:lnTo>
                            <a:lnTo>
                              <a:pt x="4180" y="6"/>
                            </a:lnTo>
                            <a:lnTo>
                              <a:pt x="4177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6"/>
                            </a:lnTo>
                            <a:lnTo>
                              <a:pt x="4163" y="6"/>
                            </a:lnTo>
                            <a:lnTo>
                              <a:pt x="4158" y="6"/>
                            </a:lnTo>
                            <a:lnTo>
                              <a:pt x="4152" y="7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7"/>
                            </a:lnTo>
                            <a:lnTo>
                              <a:pt x="4125" y="6"/>
                            </a:lnTo>
                            <a:lnTo>
                              <a:pt x="4117" y="7"/>
                            </a:lnTo>
                            <a:lnTo>
                              <a:pt x="4108" y="7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7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7"/>
                            </a:lnTo>
                            <a:lnTo>
                              <a:pt x="3942" y="6"/>
                            </a:lnTo>
                            <a:lnTo>
                              <a:pt x="3911" y="6"/>
                            </a:lnTo>
                            <a:lnTo>
                              <a:pt x="3812" y="4"/>
                            </a:lnTo>
                            <a:lnTo>
                              <a:pt x="3724" y="6"/>
                            </a:lnTo>
                            <a:lnTo>
                              <a:pt x="3635" y="6"/>
                            </a:lnTo>
                            <a:lnTo>
                              <a:pt x="3633" y="6"/>
                            </a:lnTo>
                            <a:lnTo>
                              <a:pt x="3633" y="2"/>
                            </a:lnTo>
                            <a:lnTo>
                              <a:pt x="3656" y="2"/>
                            </a:lnTo>
                            <a:lnTo>
                              <a:pt x="3676" y="2"/>
                            </a:lnTo>
                            <a:lnTo>
                              <a:pt x="3690" y="2"/>
                            </a:lnTo>
                            <a:lnTo>
                              <a:pt x="3707" y="2"/>
                            </a:lnTo>
                            <a:lnTo>
                              <a:pt x="3722" y="2"/>
                            </a:lnTo>
                            <a:lnTo>
                              <a:pt x="3736" y="2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2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2"/>
                            </a:lnTo>
                            <a:lnTo>
                              <a:pt x="3604" y="2"/>
                            </a:lnTo>
                            <a:lnTo>
                              <a:pt x="3601" y="2"/>
                            </a:lnTo>
                            <a:lnTo>
                              <a:pt x="3626" y="2"/>
                            </a:lnTo>
                            <a:lnTo>
                              <a:pt x="3629" y="2"/>
                            </a:lnTo>
                            <a:lnTo>
                              <a:pt x="3629" y="6"/>
                            </a:lnTo>
                            <a:lnTo>
                              <a:pt x="3576" y="6"/>
                            </a:lnTo>
                            <a:lnTo>
                              <a:pt x="3462" y="7"/>
                            </a:lnTo>
                            <a:lnTo>
                              <a:pt x="3348" y="8"/>
                            </a:lnTo>
                            <a:lnTo>
                              <a:pt x="3211" y="6"/>
                            </a:lnTo>
                            <a:lnTo>
                              <a:pt x="3172" y="6"/>
                            </a:lnTo>
                            <a:lnTo>
                              <a:pt x="3108" y="6"/>
                            </a:lnTo>
                            <a:lnTo>
                              <a:pt x="3043" y="7"/>
                            </a:lnTo>
                            <a:lnTo>
                              <a:pt x="3019" y="7"/>
                            </a:lnTo>
                            <a:lnTo>
                              <a:pt x="3019" y="3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3"/>
                            </a:lnTo>
                            <a:lnTo>
                              <a:pt x="3088" y="0"/>
                            </a:lnTo>
                            <a:lnTo>
                              <a:pt x="3167" y="3"/>
                            </a:lnTo>
                            <a:lnTo>
                              <a:pt x="3248" y="3"/>
                            </a:lnTo>
                            <a:lnTo>
                              <a:pt x="3309" y="3"/>
                            </a:lnTo>
                            <a:lnTo>
                              <a:pt x="3367" y="2"/>
                            </a:lnTo>
                            <a:lnTo>
                              <a:pt x="3368" y="2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2"/>
                            </a:lnTo>
                            <a:lnTo>
                              <a:pt x="3465" y="2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CAED4A4" id="Figura a mano libera 25" o:spid="_x0000_s1026" style="position:absolute;margin-left:5.25pt;margin-top:431.25pt;width:535.85pt;height:1.35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" path="m466,6r9,1l483,7r-3,l479,7r,l480,7r7,l493,7r-1,l491,7r65,l556,8,516,9r-11,l391,9,279,9r-64,l212,11r-4,l203,11r-5,l187,11r-12,l163,11,156,9r-41,2l72,11r-1,l72,11r,l73,11r-1,l71,11,68,9r-3,l63,9r,2l61,11r,l60,11r-3,l54,11r2,l46,9,27,11r-8,l10,11r-9,l2,11r,l2,9,1,9,,9r1,l94,9,190,8r-2,1l190,9r2,l302,8r108,l408,7r2,l411,7r4,l419,7r6,l434,7r10,l466,6xm962,4r5,l967,6r15,l980,6r21,l1020,6r18,l1056,6r15,-2l1065,6r3,l1114,6r46,-2l1169,4r,5l1164,9r-120,l1004,9r-41,l763,8r-20,l725,8r-26,l677,9r,l654,9,609,8r-46,l560,8r,-2l643,6r83,l755,6r-2,l774,6r24,l822,6,860,4r-1,2l910,6,962,4xm1404,4r-3,2l1445,4r51,2l1546,6r40,l1586,6r28,l1640,6r26,l1681,6r22,l1776,6r9,l1785,8r-68,1l1717,8r-28,1l1657,8r-33,l1596,8r1,l1598,8r,l1598,8r-98,1l1406,11,1291,9r-118,l1173,4r27,2l1199,6r-1,l1198,6r-2,l1203,7r6,l1236,6r-3,1l1260,6r36,1l1327,7r33,-1l1370,7r,-1l1372,6r2,l1378,6r4,l1386,6r3,l1395,6r6,l1404,4xm2354,3r11,l2372,3r8,l2386,3r7,l2395,3r,l2394,3r-1,l2393,4r6,l2399,7r-4,l2397,7r-143,l2114,7r-92,l1962,8r-61,l1868,8r-33,l1788,8r,-2l1850,6r82,l1931,6r82,-2l2030,4r46,l2122,3r94,l2339,3r-1,l2338,3r1,1l2346,3r8,xm2951,2r2,l2949,2r2,xm2915,2r34,l2947,2r,1l2945,3r12,-1l2958,3r13,-1l2986,3r14,l3008,3r-1,l3006,3r,l3009,3r6,l3015,7r-11,l2953,6,2841,7,2731,8r-40,l2651,8,2549,7r-102,l2403,7r,-3l2437,3r38,l2500,3r-1,l2498,4r28,-1l2521,3r29,l2735,3,2915,2xm3089,r-1,l3088,r1,xm3762,r108,2l3870,2r1,l3872,3r5,-1l3884,2r6,l3901,2r9,l3915,2r4,l3921,r7,2l3934,2r5,l3944,2r5,l3955,r5,2l3966,2r,l3965,2r-1,l3966,2r12,l3991,3r15,l4015,4r-1,-1l4017,3r7,l4032,3r5,l4097,3r58,-1l4154,3r,l4156,3r4,-1l4163,2r4,l4169,2r3,1l4177,3r4,l4188,3r6,l4199,2r,l4207,3r7,l4222,4r10,l4233,4r,l4235,4r1,2l4237,6r3,-2l4244,4r1,2l4247,6r1,l4248,6r-1,1l4245,7r-1,1l4244,8r-1,l4241,9r-4,l4233,9r-3,l4226,9r-4,l4218,9r4,l4224,9r2,-1l4226,8r-2,l4223,8r-1,l4222,8r,l4223,8r-1,-1l4220,7r-4,-1l4212,6r-6,l4199,6r-2,l4193,6r-3,l4190,6r-4,-2l4185,6r-1,l4182,6r-2,l4177,6r-1,l4176,6r,l4175,4r,l4172,4r-4,l4167,6r-4,l4158,6r-6,1l4146,7r-7,l4134,7r3,l4131,7r-6,-1l4117,7r-9,l4099,7r-10,l4078,7r1,l4068,7r-64,l3942,6r-31,l3812,4r-88,2l3635,6r-2,l3633,2r23,l3676,2r14,l3707,2r15,l3736,2,3762,xm3482,r20,2l3517,3r17,-1l3557,2r23,l3604,2r-3,l3626,2r3,l3629,6r-53,l3462,7,3348,8,3211,6r-39,l3108,6r-65,1l3019,7r,-4l3029,4r21,l3053,4r-2,l3053,4r18,-1l3088,r79,3l3248,3r61,l3367,2r1,l3371,2r4,l3380,2r5,l3388,2r4,l3393,2r24,l3441,2r24,l3482,xe" fillcolor="#8ed6ef [1300]" strokecolor="#8ed6ef [1300]" strokeweight="0">
              <v:path arrowok="t" o:connecttype="custom" o:connectlocs="768960,10910;826632,14028;325206,17145;115344,17145;108936,14028;91314,17145;1602,17145;150588,14028;653616,10910;711288,10910;1603602,9352;1784628,9352;1542726,14028;1047708,14028;1209510,9352;1457820,9352;2540772,9352;2845152,9352;2601648,12469;2252412,17145;1919196,9352;2076192,10910;2207556,9352;3771107,4676;3836789,4676;3839993,10910;2939670,12469;3252060,6235;3747077,6235;4669829,3117;4759541,3117;4820417,4676;4310981,12469;3964949,4676;4381469,4676;6199739,3117;6249401,3117;6310277,3117;6351929,3117;6430427,4676;6654707,4676;6683543,4676;6739613,4676;6786071,9352;6805295,9352;6787673,14028;6766847,14028;6763643,12469;6726797,9352;6702767,9352;6688349,6235;6651503,10910;6595433,10910;6414407,10910;5820065,3117;6026723,0;5773607,3117;5363495,12469;4852457,6235;5073533,4676;5414759,3117;5550929,3117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bidi="it-IT"/>
      </w:rPr>
      <mc:AlternateContent>
        <mc:Choice Requires="wps">
          <w:drawing>
            <wp:anchor distT="0" distB="0" distL="114300" distR="114300" simplePos="0" relativeHeight="251662336" behindDoc="1" locked="1" layoutInCell="1" allowOverlap="1" wp14:anchorId="030A108A" wp14:editId="030A108B">
              <wp:simplePos x="0" y="0"/>
              <wp:positionH relativeFrom="column">
                <wp:posOffset>838216</wp:posOffset>
              </wp:positionH>
              <wp:positionV relativeFrom="page">
                <wp:posOffset>5486400</wp:posOffset>
              </wp:positionV>
              <wp:extent cx="1270" cy="1270"/>
              <wp:effectExtent l="0" t="0" r="0" b="0"/>
              <wp:wrapNone/>
              <wp:docPr id="26" name="Rettangolo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39F2C187" id="Rettangolo 26" o:spid="_x0000_s1026" style="position:absolute;margin-left:66pt;margin-top:6in;width:.1pt;height:.1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lang w:bidi="it-IT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030A108C" wp14:editId="030A108D">
              <wp:simplePos x="0" y="0"/>
              <wp:positionH relativeFrom="column">
                <wp:posOffset>6781925</wp:posOffset>
              </wp:positionH>
              <wp:positionV relativeFrom="page">
                <wp:posOffset>5476875</wp:posOffset>
              </wp:positionV>
              <wp:extent cx="6350" cy="0"/>
              <wp:effectExtent l="0" t="0" r="0" b="0"/>
              <wp:wrapNone/>
              <wp:docPr id="27" name="Figura a mano libera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B1D1EE2" id="Figura a mano libera 27" o:spid="_x0000_s1026" style="position:absolute;margin-left:534pt;margin-top:431.25pt;width:.5pt;height:0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" path="m,l2,,3,,4,,,xe" fillcolor="#8ed6ef [1300]" strokecolor="#8ed6ef [1300]" strokeweight="0">
              <v:path arrowok="t" o:connecttype="custom" o:connectlocs="0,0;3175,0;4763,0;6350,0;0,0" o:connectangles="0,0,0,0,0"/>
              <w10:wrap anchory="page"/>
              <w10:anchorlock/>
            </v:shape>
          </w:pict>
        </mc:Fallback>
      </mc:AlternateContent>
    </w:r>
    <w:r>
      <w:rPr>
        <w:lang w:bidi="it-IT"/>
      </w:rPr>
      <mc:AlternateContent>
        <mc:Choice Requires="wps">
          <w:drawing>
            <wp:anchor distT="0" distB="0" distL="114300" distR="114300" simplePos="0" relativeHeight="251664384" behindDoc="1" locked="1" layoutInCell="1" allowOverlap="1" wp14:anchorId="030A108E" wp14:editId="030A108F">
              <wp:simplePos x="0" y="0"/>
              <wp:positionH relativeFrom="column">
                <wp:posOffset>5886559</wp:posOffset>
              </wp:positionH>
              <wp:positionV relativeFrom="page">
                <wp:posOffset>6419850</wp:posOffset>
              </wp:positionV>
              <wp:extent cx="1270" cy="9525"/>
              <wp:effectExtent l="0" t="0" r="17780" b="28575"/>
              <wp:wrapNone/>
              <wp:docPr id="56" name="Figura a mano libera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9525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0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03A7EE0" id="Figura a mano libera 56" o:spid="_x0000_s1026" style="position:absolute;margin-left:463.5pt;margin-top:505.5pt;width:.1pt;height:.7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" path="m,l1,5,,6,,xe" fillcolor="#8ed6ef [1300]" strokecolor="#8ed6ef [1300]" strokeweight="0">
              <v:path arrowok="t" o:connecttype="custom" o:connectlocs="0,0;1270,7938;0,9525;0,0" o:connectangles="0,0,0,0"/>
              <w10:wrap anchory="page"/>
              <w10:anchorlock/>
            </v:shape>
          </w:pict>
        </mc:Fallback>
      </mc:AlternateContent>
    </w:r>
    <w:r>
      <w:rPr>
        <w:lang w:bidi="it-IT"/>
      </w:rPr>
      <mc:AlternateContent>
        <mc:Choice Requires="wps">
          <w:drawing>
            <wp:anchor distT="0" distB="0" distL="114300" distR="114300" simplePos="0" relativeHeight="251669504" behindDoc="1" locked="1" layoutInCell="1" allowOverlap="1" wp14:anchorId="030A1090" wp14:editId="030A1091">
              <wp:simplePos x="0" y="0"/>
              <wp:positionH relativeFrom="column">
                <wp:posOffset>5877033</wp:posOffset>
              </wp:positionH>
              <wp:positionV relativeFrom="page">
                <wp:posOffset>6381750</wp:posOffset>
              </wp:positionV>
              <wp:extent cx="4445" cy="29845"/>
              <wp:effectExtent l="0" t="0" r="14605" b="27305"/>
              <wp:wrapNone/>
              <wp:docPr id="57" name="Figura a mano libera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2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2 w 3"/>
                          <a:gd name="T15" fmla="*/ 2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2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42C4496" id="Figura a mano libera 57" o:spid="_x0000_s1026" style="position:absolute;margin-left:462.75pt;margin-top:502.5pt;width:.35pt;height:2.35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" path="m2,r,3l2,7r1,4l3,15r,4l,2r2,l2,xe" fillcolor="#8ed6ef [1300]" strokecolor="#8ed6ef [1300]" strokeweight="0">
              <v:path arrowok="t" o:connecttype="custom" o:connectlocs="2963,0;2963,4712;2963,10996;4445,17279;4445,23562;4445,29845;0,3142;2963,3142;2963,0" o:connectangles="0,0,0,0,0,0,0,0,0"/>
              <w10:wrap anchory="page"/>
              <w10:anchorlock/>
            </v:shape>
          </w:pict>
        </mc:Fallback>
      </mc:AlternateContent>
    </w:r>
    <w:r>
      <w:rPr>
        <w:lang w:bidi="it-IT"/>
      </w:rPr>
      <mc:AlternateContent>
        <mc:Choice Requires="wps">
          <w:drawing>
            <wp:anchor distT="0" distB="0" distL="114300" distR="114300" simplePos="0" relativeHeight="251670528" behindDoc="1" locked="1" layoutInCell="1" allowOverlap="1" wp14:anchorId="030A1092" wp14:editId="030A1093">
              <wp:simplePos x="0" y="0"/>
              <wp:positionH relativeFrom="column">
                <wp:posOffset>5877033</wp:posOffset>
              </wp:positionH>
              <wp:positionV relativeFrom="page">
                <wp:posOffset>6353175</wp:posOffset>
              </wp:positionV>
              <wp:extent cx="3175" cy="13970"/>
              <wp:effectExtent l="0" t="0" r="15875" b="24130"/>
              <wp:wrapNone/>
              <wp:docPr id="58" name="Figura a mano libera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3970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2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2 w 2"/>
                          <a:gd name="T11" fmla="*/ 9 h 9"/>
                          <a:gd name="T12" fmla="*/ 2 w 2"/>
                          <a:gd name="T13" fmla="*/ 9 h 9"/>
                          <a:gd name="T14" fmla="*/ 2 w 2"/>
                          <a:gd name="T15" fmla="*/ 6 h 9"/>
                          <a:gd name="T16" fmla="*/ 2 w 2"/>
                          <a:gd name="T17" fmla="*/ 4 h 9"/>
                          <a:gd name="T18" fmla="*/ 2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6"/>
                            </a:lnTo>
                            <a:lnTo>
                              <a:pt x="2" y="4"/>
                            </a:lnTo>
                            <a:lnTo>
                              <a:pt x="2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404AF35" id="Figura a mano libera 58" o:spid="_x0000_s1026" style="position:absolute;margin-left:462.75pt;margin-top:500.25pt;width:.25pt;height:1.1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" path="m,l2,1r,2l2,5r,4l2,9r,l2,6,2,4,2,1,,xe" fillcolor="#8ed6ef [1300]" strokecolor="#8ed6ef [1300]" strokeweight="0">
              <v:path arrowok="t" o:connecttype="custom" o:connectlocs="0,0;3175,1552;3175,4657;3175,7761;3175,13970;3175,13970;3175,13970;3175,9313;3175,6209;3175,1552;0,0" o:connectangles="0,0,0,0,0,0,0,0,0,0,0"/>
              <w10:wrap anchory="page"/>
              <w10:anchorlock/>
            </v:shape>
          </w:pict>
        </mc:Fallback>
      </mc:AlternateContent>
    </w:r>
    <w:r>
      <w:rPr>
        <w:lang w:bidi="it-IT"/>
      </w:rPr>
      <mc:AlternateContent>
        <mc:Choice Requires="wps">
          <w:drawing>
            <wp:anchor distT="0" distB="0" distL="114300" distR="114300" simplePos="0" relativeHeight="251671552" behindDoc="1" locked="1" layoutInCell="1" allowOverlap="1" wp14:anchorId="030A1094" wp14:editId="030A1095">
              <wp:simplePos x="0" y="0"/>
              <wp:positionH relativeFrom="column">
                <wp:posOffset>5886559</wp:posOffset>
              </wp:positionH>
              <wp:positionV relativeFrom="page">
                <wp:posOffset>5457825</wp:posOffset>
              </wp:positionV>
              <wp:extent cx="0" cy="3175"/>
              <wp:effectExtent l="0" t="0" r="0" b="0"/>
              <wp:wrapNone/>
              <wp:docPr id="59" name="Figura a mano libera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75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1A8152F" id="Figura a mano libera 59" o:spid="_x0000_s1026" style="position:absolute;margin-left:463.5pt;margin-top:429.75pt;width:0;height:.25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" path="m,l,1,,2,,xe" fillcolor="#8ed6ef [1300]" strokecolor="#8ed6ef [1300]" strokeweight="0">
              <v:path arrowok="t" o:connecttype="custom" o:connectlocs="0,0;0,1588;0,3175;0,0" o:connectangles="0,0,0,0"/>
              <w10:wrap anchory="page"/>
              <w10:anchorlock/>
            </v:shape>
          </w:pict>
        </mc:Fallback>
      </mc:AlternateContent>
    </w:r>
    <w:r>
      <w:rPr>
        <w:lang w:bidi="it-IT"/>
      </w:rPr>
      <mc:AlternateContent>
        <mc:Choice Requires="wps">
          <w:drawing>
            <wp:anchor distT="0" distB="0" distL="114300" distR="114300" simplePos="0" relativeHeight="251687936" behindDoc="1" locked="1" layoutInCell="1" allowOverlap="1" wp14:anchorId="030A1096" wp14:editId="030A1097">
              <wp:simplePos x="0" y="0"/>
              <wp:positionH relativeFrom="column">
                <wp:posOffset>5877033</wp:posOffset>
              </wp:positionH>
              <wp:positionV relativeFrom="page">
                <wp:posOffset>5715000</wp:posOffset>
              </wp:positionV>
              <wp:extent cx="1270" cy="1270"/>
              <wp:effectExtent l="0" t="0" r="0" b="0"/>
              <wp:wrapNone/>
              <wp:docPr id="61" name="Rettangolo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5F6CD8FB" id="Rettangolo 61" o:spid="_x0000_s1026" style="position:absolute;margin-left:462.75pt;margin-top:450pt;width:.1pt;height:.1pt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lang w:bidi="it-IT"/>
      </w:rPr>
      <mc:AlternateContent>
        <mc:Choice Requires="wps">
          <w:drawing>
            <wp:anchor distT="0" distB="0" distL="114300" distR="114300" simplePos="0" relativeHeight="251688960" behindDoc="1" locked="1" layoutInCell="1" allowOverlap="1" wp14:anchorId="030A1098" wp14:editId="030A1099">
              <wp:simplePos x="0" y="0"/>
              <wp:positionH relativeFrom="column">
                <wp:posOffset>4895940</wp:posOffset>
              </wp:positionH>
              <wp:positionV relativeFrom="page">
                <wp:posOffset>6362700</wp:posOffset>
              </wp:positionV>
              <wp:extent cx="0" cy="6350"/>
              <wp:effectExtent l="0" t="0" r="0" b="0"/>
              <wp:wrapNone/>
              <wp:docPr id="64" name="Figura a mano libera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460FED4" id="Figura a mano libera 64" o:spid="_x0000_s1026" style="position:absolute;margin-left:385.5pt;margin-top:501pt;width:0;height:.5pt;z-index:-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" path="m,l,1,,2,,4,,xe" fillcolor="#8ed6ef [1300]" strokecolor="#8ed6ef [1300]" strokeweight="0">
              <v:path arrowok="t" o:connecttype="custom" o:connectlocs="0,0;0,1588;0,3175;0,6350;0,0" o:connectangles="0,0,0,0,0"/>
              <w10:wrap anchory="page"/>
              <w10:anchorlock/>
            </v:shape>
          </w:pict>
        </mc:Fallback>
      </mc:AlternateContent>
    </w:r>
    <w:r>
      <w:rPr>
        <w:lang w:bidi="it-IT"/>
      </w:rPr>
      <mc:AlternateContent>
        <mc:Choice Requires="wps">
          <w:drawing>
            <wp:anchor distT="0" distB="0" distL="114300" distR="114300" simplePos="0" relativeHeight="251689984" behindDoc="1" locked="1" layoutInCell="1" allowOverlap="1" wp14:anchorId="030A109A" wp14:editId="030A109B">
              <wp:simplePos x="0" y="0"/>
              <wp:positionH relativeFrom="column">
                <wp:posOffset>3914847</wp:posOffset>
              </wp:positionH>
              <wp:positionV relativeFrom="page">
                <wp:posOffset>6419850</wp:posOffset>
              </wp:positionV>
              <wp:extent cx="1270" cy="9525"/>
              <wp:effectExtent l="0" t="0" r="17780" b="28575"/>
              <wp:wrapNone/>
              <wp:docPr id="65" name="Figura a mano libera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9525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13FD9BD" id="Figura a mano libera 65" o:spid="_x0000_s1026" style="position:absolute;margin-left:308.25pt;margin-top:505.5pt;width:.1pt;height:.75pt;z-index:-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" path="m,l1,5r,1l,xe" fillcolor="#8ed6ef [1300]" strokecolor="#8ed6ef [1300]" strokeweight="0">
              <v:path arrowok="t" o:connecttype="custom" o:connectlocs="0,0;1270,7938;1270,9525;0,0" o:connectangles="0,0,0,0"/>
              <w10:wrap anchory="page"/>
              <w10:anchorlock/>
            </v:shape>
          </w:pict>
        </mc:Fallback>
      </mc:AlternateContent>
    </w:r>
    <w:r>
      <w:rPr>
        <w:lang w:bidi="it-IT"/>
      </w:rPr>
      <mc:AlternateContent>
        <mc:Choice Requires="wps">
          <w:drawing>
            <wp:anchor distT="0" distB="0" distL="114300" distR="114300" simplePos="0" relativeHeight="251691008" behindDoc="1" locked="1" layoutInCell="1" allowOverlap="1" wp14:anchorId="030A109C" wp14:editId="030A109D">
              <wp:simplePos x="0" y="0"/>
              <wp:positionH relativeFrom="column">
                <wp:posOffset>3914847</wp:posOffset>
              </wp:positionH>
              <wp:positionV relativeFrom="page">
                <wp:posOffset>6381750</wp:posOffset>
              </wp:positionV>
              <wp:extent cx="4445" cy="29845"/>
              <wp:effectExtent l="0" t="0" r="14605" b="27305"/>
              <wp:wrapNone/>
              <wp:docPr id="66" name="Figura a mano libera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2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2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6D654BA" id="Figura a mano libera 66" o:spid="_x0000_s1026" style="position:absolute;margin-left:308.25pt;margin-top:502.5pt;width:.35pt;height:2.35pt;z-index:-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" path="m,l,3,2,7r,4l3,15r,4l,2r,l,xe" fillcolor="#8ed6ef [1300]" strokecolor="#8ed6ef [1300]" strokeweight="0">
              <v:path arrowok="t" o:connecttype="custom" o:connectlocs="0,0;0,4712;2963,10996;2963,17279;4445,23562;4445,29845;0,3142;0,3142;0,0" o:connectangles="0,0,0,0,0,0,0,0,0"/>
              <w10:wrap anchory="page"/>
              <w10:anchorlock/>
            </v:shape>
          </w:pict>
        </mc:Fallback>
      </mc:AlternateContent>
    </w:r>
    <w:r>
      <w:rPr>
        <w:lang w:bidi="it-IT"/>
      </w:rPr>
      <mc:AlternateContent>
        <mc:Choice Requires="wps">
          <w:drawing>
            <wp:anchor distT="0" distB="0" distL="114300" distR="114300" simplePos="0" relativeHeight="251692032" behindDoc="1" locked="1" layoutInCell="1" allowOverlap="1" wp14:anchorId="030A109E" wp14:editId="030A109F">
              <wp:simplePos x="0" y="0"/>
              <wp:positionH relativeFrom="column">
                <wp:posOffset>3914847</wp:posOffset>
              </wp:positionH>
              <wp:positionV relativeFrom="page">
                <wp:posOffset>6353175</wp:posOffset>
              </wp:positionV>
              <wp:extent cx="3175" cy="13970"/>
              <wp:effectExtent l="0" t="0" r="15875" b="24130"/>
              <wp:wrapNone/>
              <wp:docPr id="67" name="Figura a mano libera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3970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0 w 2"/>
                          <a:gd name="T5" fmla="*/ 3 h 9"/>
                          <a:gd name="T6" fmla="*/ 2 w 2"/>
                          <a:gd name="T7" fmla="*/ 5 h 9"/>
                          <a:gd name="T8" fmla="*/ 0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2" y="5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16D6CAE" id="Figura a mano libera 67" o:spid="_x0000_s1026" style="position:absolute;margin-left:308.25pt;margin-top:500.25pt;width:.25pt;height:1.1pt;z-index:-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" path="m,l,1,,3,2,5,,9r,l,9,,6,,4,,1,,xe" fillcolor="#8ed6ef [1300]" strokecolor="#8ed6ef [1300]" strokeweight="0">
              <v:path arrowok="t" o:connecttype="custom" o:connectlocs="0,0;0,1552;0,4657;3175,7761;0,13970;0,13970;0,13970;0,9313;0,6209;0,1552;0,0" o:connectangles="0,0,0,0,0,0,0,0,0,0,0"/>
              <w10:wrap anchory="page"/>
              <w10:anchorlock/>
            </v:shape>
          </w:pict>
        </mc:Fallback>
      </mc:AlternateContent>
    </w:r>
    <w:r>
      <w:rPr>
        <w:lang w:bidi="it-IT"/>
      </w:rPr>
      <mc:AlternateContent>
        <mc:Choice Requires="wps">
          <w:drawing>
            <wp:anchor distT="0" distB="0" distL="114300" distR="114300" simplePos="0" relativeHeight="251693056" behindDoc="1" locked="1" layoutInCell="1" allowOverlap="1" wp14:anchorId="030A10A0" wp14:editId="030A10A1">
              <wp:simplePos x="0" y="0"/>
              <wp:positionH relativeFrom="column">
                <wp:posOffset>3914847</wp:posOffset>
              </wp:positionH>
              <wp:positionV relativeFrom="page">
                <wp:posOffset>5457825</wp:posOffset>
              </wp:positionV>
              <wp:extent cx="0" cy="3175"/>
              <wp:effectExtent l="0" t="0" r="0" b="0"/>
              <wp:wrapNone/>
              <wp:docPr id="68" name="Figura a mano libera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75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65096A5" id="Figura a mano libera 68" o:spid="_x0000_s1026" style="position:absolute;margin-left:308.25pt;margin-top:429.75pt;width:0;height:.25pt;z-index:-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" path="m,l,1,,2,,xe" fillcolor="#8ed6ef [1300]" strokecolor="#8ed6ef [1300]" strokeweight="0">
              <v:path arrowok="t" o:connecttype="custom" o:connectlocs="0,0;0,1588;0,3175;0,0" o:connectangles="0,0,0,0"/>
              <w10:wrap anchory="page"/>
              <w10:anchorlock/>
            </v:shape>
          </w:pict>
        </mc:Fallback>
      </mc:AlternateContent>
    </w:r>
    <w:r>
      <w:rPr>
        <w:lang w:bidi="it-IT"/>
      </w:rPr>
      <mc:AlternateContent>
        <mc:Choice Requires="wps">
          <w:drawing>
            <wp:anchor distT="0" distB="0" distL="114300" distR="114300" simplePos="0" relativeHeight="251694080" behindDoc="1" locked="1" layoutInCell="1" allowOverlap="1" wp14:anchorId="030A10A2" wp14:editId="030A10A3">
              <wp:simplePos x="0" y="0"/>
              <wp:positionH relativeFrom="column">
                <wp:posOffset>3905322</wp:posOffset>
              </wp:positionH>
              <wp:positionV relativeFrom="page">
                <wp:posOffset>5715000</wp:posOffset>
              </wp:positionV>
              <wp:extent cx="1270" cy="1270"/>
              <wp:effectExtent l="0" t="0" r="0" b="0"/>
              <wp:wrapNone/>
              <wp:docPr id="70" name="Rettangolo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1D0F37AD" id="Rettangolo 70" o:spid="_x0000_s1026" style="position:absolute;margin-left:307.5pt;margin-top:450pt;width:.1pt;height:.1pt;z-index:-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lang w:bidi="it-IT"/>
      </w:rPr>
      <mc:AlternateContent>
        <mc:Choice Requires="wps">
          <w:drawing>
            <wp:anchor distT="0" distB="0" distL="114300" distR="114300" simplePos="0" relativeHeight="251695104" behindDoc="1" locked="1" layoutInCell="1" allowOverlap="1" wp14:anchorId="030A10A4" wp14:editId="030A10A5">
              <wp:simplePos x="0" y="0"/>
              <wp:positionH relativeFrom="column">
                <wp:posOffset>2924229</wp:posOffset>
              </wp:positionH>
              <wp:positionV relativeFrom="page">
                <wp:posOffset>6362700</wp:posOffset>
              </wp:positionV>
              <wp:extent cx="0" cy="6350"/>
              <wp:effectExtent l="0" t="0" r="0" b="0"/>
              <wp:wrapNone/>
              <wp:docPr id="74" name="Figura a mano libera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EF45B77" id="Figura a mano libera 74" o:spid="_x0000_s1026" style="position:absolute;margin-left:230.25pt;margin-top:501pt;width:0;height:.5pt;z-index:-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" path="m,l,1,,2,,4,,xe" fillcolor="#8ed6ef [1300]" strokecolor="#8ed6ef [1300]" strokeweight="0">
              <v:path arrowok="t" o:connecttype="custom" o:connectlocs="0,0;0,1588;0,3175;0,6350;0,0" o:connectangles="0,0,0,0,0"/>
              <w10:wrap anchory="page"/>
              <w10:anchorlock/>
            </v:shape>
          </w:pict>
        </mc:Fallback>
      </mc:AlternateContent>
    </w:r>
    <w:r>
      <w:rPr>
        <w:lang w:bidi="it-IT"/>
      </w:rPr>
      <mc:AlternateContent>
        <mc:Choice Requires="wps">
          <w:drawing>
            <wp:anchor distT="0" distB="0" distL="114300" distR="114300" simplePos="0" relativeHeight="251697152" behindDoc="1" locked="1" layoutInCell="1" allowOverlap="1" wp14:anchorId="030A10A6" wp14:editId="030A10A7">
              <wp:simplePos x="0" y="0"/>
              <wp:positionH relativeFrom="column">
                <wp:posOffset>1943136</wp:posOffset>
              </wp:positionH>
              <wp:positionV relativeFrom="page">
                <wp:posOffset>6419850</wp:posOffset>
              </wp:positionV>
              <wp:extent cx="0" cy="9525"/>
              <wp:effectExtent l="0" t="0" r="19050" b="28575"/>
              <wp:wrapNone/>
              <wp:docPr id="75" name="Figura a mano libera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9525"/>
                      </a:xfrm>
                      <a:custGeom>
                        <a:avLst/>
                        <a:gdLst>
                          <a:gd name="T0" fmla="*/ 0 h 6"/>
                          <a:gd name="T1" fmla="*/ 5 h 6"/>
                          <a:gd name="T2" fmla="*/ 6 h 6"/>
                          <a:gd name="T3" fmla="*/ 0 h 6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6">
                            <a:moveTo>
                              <a:pt x="0" y="0"/>
                            </a:moveTo>
                            <a:lnTo>
                              <a:pt x="0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E73E05C" id="Figura a mano libera 75" o:spid="_x0000_s1026" style="position:absolute;margin-left:153pt;margin-top:505.5pt;width:0;height:.75pt;z-index:-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" path="m,l,5,,6,,xe" fillcolor="#8ed6ef [1300]" strokecolor="#8ed6ef [1300]" strokeweight="0">
              <v:path arrowok="t" o:connecttype="custom" o:connectlocs="0,0;0,7938;0,9525;0,0" o:connectangles="0,0,0,0"/>
              <w10:wrap anchory="page"/>
              <w10:anchorlock/>
            </v:shape>
          </w:pict>
        </mc:Fallback>
      </mc:AlternateContent>
    </w:r>
    <w:r>
      <w:rPr>
        <w:lang w:bidi="it-IT"/>
      </w:rPr>
      <mc:AlternateContent>
        <mc:Choice Requires="wps">
          <w:drawing>
            <wp:anchor distT="0" distB="0" distL="114300" distR="114300" simplePos="0" relativeHeight="251698176" behindDoc="1" locked="1" layoutInCell="1" allowOverlap="1" wp14:anchorId="030A10A8" wp14:editId="030A10A9">
              <wp:simplePos x="0" y="0"/>
              <wp:positionH relativeFrom="column">
                <wp:posOffset>1943136</wp:posOffset>
              </wp:positionH>
              <wp:positionV relativeFrom="page">
                <wp:posOffset>6381750</wp:posOffset>
              </wp:positionV>
              <wp:extent cx="3175" cy="29845"/>
              <wp:effectExtent l="0" t="0" r="15875" b="27305"/>
              <wp:wrapNone/>
              <wp:docPr id="76" name="Figura a mano libera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29845"/>
                      </a:xfrm>
                      <a:custGeom>
                        <a:avLst/>
                        <a:gdLst>
                          <a:gd name="T0" fmla="*/ 1 w 2"/>
                          <a:gd name="T1" fmla="*/ 0 h 19"/>
                          <a:gd name="T2" fmla="*/ 1 w 2"/>
                          <a:gd name="T3" fmla="*/ 3 h 19"/>
                          <a:gd name="T4" fmla="*/ 1 w 2"/>
                          <a:gd name="T5" fmla="*/ 7 h 19"/>
                          <a:gd name="T6" fmla="*/ 2 w 2"/>
                          <a:gd name="T7" fmla="*/ 11 h 19"/>
                          <a:gd name="T8" fmla="*/ 2 w 2"/>
                          <a:gd name="T9" fmla="*/ 15 h 19"/>
                          <a:gd name="T10" fmla="*/ 2 w 2"/>
                          <a:gd name="T11" fmla="*/ 19 h 19"/>
                          <a:gd name="T12" fmla="*/ 0 w 2"/>
                          <a:gd name="T13" fmla="*/ 2 h 19"/>
                          <a:gd name="T14" fmla="*/ 1 w 2"/>
                          <a:gd name="T15" fmla="*/ 2 h 19"/>
                          <a:gd name="T16" fmla="*/ 1 w 2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" h="19">
                            <a:moveTo>
                              <a:pt x="1" y="0"/>
                            </a:moveTo>
                            <a:lnTo>
                              <a:pt x="1" y="3"/>
                            </a:lnTo>
                            <a:lnTo>
                              <a:pt x="1" y="7"/>
                            </a:lnTo>
                            <a:lnTo>
                              <a:pt x="2" y="11"/>
                            </a:lnTo>
                            <a:lnTo>
                              <a:pt x="2" y="15"/>
                            </a:lnTo>
                            <a:lnTo>
                              <a:pt x="2" y="19"/>
                            </a:lnTo>
                            <a:lnTo>
                              <a:pt x="0" y="2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567F0F9" id="Figura a mano libera 76" o:spid="_x0000_s1026" style="position:absolute;margin-left:153pt;margin-top:502.5pt;width:.25pt;height:2.35pt;z-index:-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" path="m1,r,3l1,7r1,4l2,15r,4l,2r1,l1,xe" fillcolor="#8ed6ef [1300]" strokecolor="#8ed6ef [1300]" strokeweight="0">
              <v:path arrowok="t" o:connecttype="custom" o:connectlocs="1588,0;1588,4712;1588,10996;3175,17279;3175,23562;3175,29845;0,3142;1588,3142;1588,0" o:connectangles="0,0,0,0,0,0,0,0,0"/>
              <w10:wrap anchory="page"/>
              <w10:anchorlock/>
            </v:shape>
          </w:pict>
        </mc:Fallback>
      </mc:AlternateContent>
    </w:r>
    <w:r>
      <w:rPr>
        <w:lang w:bidi="it-IT"/>
      </w:rPr>
      <mc:AlternateContent>
        <mc:Choice Requires="wps">
          <w:drawing>
            <wp:anchor distT="0" distB="0" distL="114300" distR="114300" simplePos="0" relativeHeight="251699200" behindDoc="1" locked="1" layoutInCell="1" allowOverlap="1" wp14:anchorId="030A10AA" wp14:editId="030A10AB">
              <wp:simplePos x="0" y="0"/>
              <wp:positionH relativeFrom="column">
                <wp:posOffset>1943136</wp:posOffset>
              </wp:positionH>
              <wp:positionV relativeFrom="page">
                <wp:posOffset>6353175</wp:posOffset>
              </wp:positionV>
              <wp:extent cx="1270" cy="13970"/>
              <wp:effectExtent l="0" t="0" r="17780" b="24130"/>
              <wp:wrapNone/>
              <wp:docPr id="77" name="Figura a mano libera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13970"/>
                      </a:xfrm>
                      <a:custGeom>
                        <a:avLst/>
                        <a:gdLst>
                          <a:gd name="T0" fmla="*/ 0 w 1"/>
                          <a:gd name="T1" fmla="*/ 0 h 9"/>
                          <a:gd name="T2" fmla="*/ 1 w 1"/>
                          <a:gd name="T3" fmla="*/ 1 h 9"/>
                          <a:gd name="T4" fmla="*/ 1 w 1"/>
                          <a:gd name="T5" fmla="*/ 3 h 9"/>
                          <a:gd name="T6" fmla="*/ 1 w 1"/>
                          <a:gd name="T7" fmla="*/ 5 h 9"/>
                          <a:gd name="T8" fmla="*/ 1 w 1"/>
                          <a:gd name="T9" fmla="*/ 9 h 9"/>
                          <a:gd name="T10" fmla="*/ 1 w 1"/>
                          <a:gd name="T11" fmla="*/ 9 h 9"/>
                          <a:gd name="T12" fmla="*/ 1 w 1"/>
                          <a:gd name="T13" fmla="*/ 9 h 9"/>
                          <a:gd name="T14" fmla="*/ 0 w 1"/>
                          <a:gd name="T15" fmla="*/ 6 h 9"/>
                          <a:gd name="T16" fmla="*/ 1 w 1"/>
                          <a:gd name="T17" fmla="*/ 4 h 9"/>
                          <a:gd name="T18" fmla="*/ 0 w 1"/>
                          <a:gd name="T19" fmla="*/ 1 h 9"/>
                          <a:gd name="T20" fmla="*/ 0 w 1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9">
                            <a:moveTo>
                              <a:pt x="0" y="0"/>
                            </a:moveTo>
                            <a:lnTo>
                              <a:pt x="1" y="1"/>
                            </a:lnTo>
                            <a:lnTo>
                              <a:pt x="1" y="3"/>
                            </a:lnTo>
                            <a:lnTo>
                              <a:pt x="1" y="5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0" y="6"/>
                            </a:lnTo>
                            <a:lnTo>
                              <a:pt x="1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2C9E89E" id="Figura a mano libera 77" o:spid="_x0000_s1026" style="position:absolute;margin-left:153pt;margin-top:500.25pt;width:.1pt;height:1.1pt;z-index:-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" path="m,l1,1r,2l1,5r,4l1,9r,l,6,1,4,,1,,xe" fillcolor="#8ed6ef [1300]" strokecolor="#8ed6ef [1300]" strokeweight="0">
              <v:path arrowok="t" o:connecttype="custom" o:connectlocs="0,0;1270,1552;1270,4657;1270,7761;1270,13970;1270,13970;1270,13970;0,9313;1270,6209;0,1552;0,0" o:connectangles="0,0,0,0,0,0,0,0,0,0,0"/>
              <w10:wrap anchory="page"/>
              <w10:anchorlock/>
            </v:shape>
          </w:pict>
        </mc:Fallback>
      </mc:AlternateContent>
    </w:r>
    <w:r>
      <w:rPr>
        <w:lang w:bidi="it-IT"/>
      </w:rPr>
      <mc:AlternateContent>
        <mc:Choice Requires="wps">
          <w:drawing>
            <wp:anchor distT="0" distB="0" distL="114300" distR="114300" simplePos="0" relativeHeight="251700224" behindDoc="1" locked="1" layoutInCell="1" allowOverlap="1" wp14:anchorId="030A10AC" wp14:editId="030A10AD">
              <wp:simplePos x="0" y="0"/>
              <wp:positionH relativeFrom="column">
                <wp:posOffset>1943136</wp:posOffset>
              </wp:positionH>
              <wp:positionV relativeFrom="page">
                <wp:posOffset>5457825</wp:posOffset>
              </wp:positionV>
              <wp:extent cx="0" cy="3175"/>
              <wp:effectExtent l="0" t="0" r="0" b="0"/>
              <wp:wrapNone/>
              <wp:docPr id="78" name="Figura a mano libera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75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DE3B5FD" id="Figura a mano libera 78" o:spid="_x0000_s1026" style="position:absolute;margin-left:153pt;margin-top:429.75pt;width:0;height:.25pt;z-index:-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" path="m,l,1,,2,,xe" fillcolor="#8ed6ef [1300]" strokecolor="#8ed6ef [1300]" strokeweight="0">
              <v:path arrowok="t" o:connecttype="custom" o:connectlocs="0,0;0,1588;0,3175;0,0" o:connectangles="0,0,0,0"/>
              <w10:wrap anchory="page"/>
              <w10:anchorlock/>
            </v:shape>
          </w:pict>
        </mc:Fallback>
      </mc:AlternateContent>
    </w:r>
    <w:r>
      <w:rPr>
        <w:lang w:bidi="it-IT"/>
      </w:rPr>
      <mc:AlternateContent>
        <mc:Choice Requires="wps">
          <w:drawing>
            <wp:anchor distT="0" distB="0" distL="114300" distR="114300" simplePos="0" relativeHeight="251701248" behindDoc="1" locked="1" layoutInCell="1" allowOverlap="1" wp14:anchorId="030A10AE" wp14:editId="030A10AF">
              <wp:simplePos x="0" y="0"/>
              <wp:positionH relativeFrom="column">
                <wp:posOffset>1933611</wp:posOffset>
              </wp:positionH>
              <wp:positionV relativeFrom="page">
                <wp:posOffset>5715000</wp:posOffset>
              </wp:positionV>
              <wp:extent cx="1270" cy="1270"/>
              <wp:effectExtent l="0" t="0" r="0" b="0"/>
              <wp:wrapNone/>
              <wp:docPr id="80" name="Rettangolo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4B39EB77" id="Rettangolo 80" o:spid="_x0000_s1026" style="position:absolute;margin-left:152.25pt;margin-top:450pt;width:.1pt;height:.1pt;z-index:-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lang w:bidi="it-IT"/>
      </w:rPr>
      <mc:AlternateContent>
        <mc:Choice Requires="wps">
          <w:drawing>
            <wp:anchor distT="0" distB="0" distL="114300" distR="114300" simplePos="0" relativeHeight="251702272" behindDoc="1" locked="1" layoutInCell="1" allowOverlap="1" wp14:anchorId="030A10B0" wp14:editId="6A0C1857">
              <wp:simplePos x="0" y="0"/>
              <wp:positionH relativeFrom="column">
                <wp:posOffset>962043</wp:posOffset>
              </wp:positionH>
              <wp:positionV relativeFrom="page">
                <wp:posOffset>6362700</wp:posOffset>
              </wp:positionV>
              <wp:extent cx="0" cy="6350"/>
              <wp:effectExtent l="0" t="0" r="0" b="0"/>
              <wp:wrapNone/>
              <wp:docPr id="95" name="Figura a mano libera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B8EB348" id="Figura a mano libera 95" o:spid="_x0000_s1026" style="position:absolute;margin-left:75.75pt;margin-top:501pt;width:0;height:.5pt;z-index:-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" path="m,l,1,,2,,4,,xe" fillcolor="#8ed6ef [1300]" strokecolor="#8ed6ef [1300]" strokeweight="0">
              <v:path arrowok="t" o:connecttype="custom" o:connectlocs="0,0;0,1588;0,3175;0,6350;0,0" o:connectangles="0,0,0,0,0"/>
              <w10:wrap anchory="page"/>
              <w10:anchorlock/>
            </v:shape>
          </w:pict>
        </mc:Fallback>
      </mc:AlternateContent>
    </w:r>
    <w:r>
      <w:rPr>
        <w:lang w:bidi="it-IT"/>
      </w:rPr>
      <mc:AlternateContent>
        <mc:Choice Requires="wpg">
          <w:drawing>
            <wp:anchor distT="0" distB="0" distL="114300" distR="114300" simplePos="0" relativeHeight="251614208" behindDoc="1" locked="1" layoutInCell="1" allowOverlap="1" wp14:anchorId="030A10B4" wp14:editId="32BBBED2">
              <wp:simplePos x="0" y="0"/>
              <wp:positionH relativeFrom="page">
                <wp:posOffset>4339590</wp:posOffset>
              </wp:positionH>
              <wp:positionV relativeFrom="page">
                <wp:posOffset>6840220</wp:posOffset>
              </wp:positionV>
              <wp:extent cx="2834640" cy="2724785"/>
              <wp:effectExtent l="0" t="0" r="3810" b="0"/>
              <wp:wrapNone/>
              <wp:docPr id="187" name="Retro delle note" descr="Elemento grafico retro delle note" title="Elemento grafico retro delle not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34640" cy="2724785"/>
                        <a:chOff x="0" y="0"/>
                        <a:chExt cx="3387725" cy="3308350"/>
                      </a:xfrm>
                    </wpg:grpSpPr>
                    <wps:wsp>
                      <wps:cNvPr id="188" name="Figura a mano libera 188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387725" cy="3308350"/>
                        </a:xfrm>
                        <a:custGeom>
                          <a:avLst/>
                          <a:gdLst>
                            <a:gd name="T0" fmla="*/ 1 w 300"/>
                            <a:gd name="T1" fmla="*/ 59 h 293"/>
                            <a:gd name="T2" fmla="*/ 299 w 300"/>
                            <a:gd name="T3" fmla="*/ 219 h 293"/>
                            <a:gd name="T4" fmla="*/ 167 w 300"/>
                            <a:gd name="T5" fmla="*/ 292 h 293"/>
                            <a:gd name="T6" fmla="*/ 63 w 300"/>
                            <a:gd name="T7" fmla="*/ 292 h 293"/>
                            <a:gd name="T8" fmla="*/ 293 w 300"/>
                            <a:gd name="T9" fmla="*/ 0 h 293"/>
                            <a:gd name="T10" fmla="*/ 225 w 300"/>
                            <a:gd name="T11" fmla="*/ 0 h 293"/>
                            <a:gd name="T12" fmla="*/ 155 w 300"/>
                            <a:gd name="T13" fmla="*/ 3 h 293"/>
                            <a:gd name="T14" fmla="*/ 80 w 300"/>
                            <a:gd name="T15" fmla="*/ 2 h 293"/>
                            <a:gd name="T16" fmla="*/ 22 w 300"/>
                            <a:gd name="T17" fmla="*/ 5 h 293"/>
                            <a:gd name="T18" fmla="*/ 2 w 300"/>
                            <a:gd name="T19" fmla="*/ 6 h 293"/>
                            <a:gd name="T20" fmla="*/ 0 w 300"/>
                            <a:gd name="T21" fmla="*/ 29 h 293"/>
                            <a:gd name="T22" fmla="*/ 1 w 300"/>
                            <a:gd name="T23" fmla="*/ 59 h 293"/>
                            <a:gd name="T24" fmla="*/ 1 w 300"/>
                            <a:gd name="T25" fmla="*/ 78 h 293"/>
                            <a:gd name="T26" fmla="*/ 1 w 300"/>
                            <a:gd name="T27" fmla="*/ 88 h 293"/>
                            <a:gd name="T28" fmla="*/ 1 w 300"/>
                            <a:gd name="T29" fmla="*/ 105 h 293"/>
                            <a:gd name="T30" fmla="*/ 1 w 300"/>
                            <a:gd name="T31" fmla="*/ 115 h 293"/>
                            <a:gd name="T32" fmla="*/ 1 w 300"/>
                            <a:gd name="T33" fmla="*/ 113 h 293"/>
                            <a:gd name="T34" fmla="*/ 2 w 300"/>
                            <a:gd name="T35" fmla="*/ 156 h 293"/>
                            <a:gd name="T36" fmla="*/ 2 w 300"/>
                            <a:gd name="T37" fmla="*/ 191 h 293"/>
                            <a:gd name="T38" fmla="*/ 3 w 300"/>
                            <a:gd name="T39" fmla="*/ 270 h 293"/>
                            <a:gd name="T40" fmla="*/ 5 w 300"/>
                            <a:gd name="T41" fmla="*/ 277 h 293"/>
                            <a:gd name="T42" fmla="*/ 4 w 300"/>
                            <a:gd name="T43" fmla="*/ 280 h 293"/>
                            <a:gd name="T44" fmla="*/ 9 w 300"/>
                            <a:gd name="T45" fmla="*/ 284 h 293"/>
                            <a:gd name="T46" fmla="*/ 15 w 300"/>
                            <a:gd name="T47" fmla="*/ 282 h 293"/>
                            <a:gd name="T48" fmla="*/ 30 w 300"/>
                            <a:gd name="T49" fmla="*/ 292 h 293"/>
                            <a:gd name="T50" fmla="*/ 38 w 300"/>
                            <a:gd name="T51" fmla="*/ 290 h 293"/>
                            <a:gd name="T52" fmla="*/ 64 w 300"/>
                            <a:gd name="T53" fmla="*/ 292 h 293"/>
                            <a:gd name="T54" fmla="*/ 74 w 300"/>
                            <a:gd name="T55" fmla="*/ 292 h 293"/>
                            <a:gd name="T56" fmla="*/ 88 w 300"/>
                            <a:gd name="T57" fmla="*/ 292 h 293"/>
                            <a:gd name="T58" fmla="*/ 101 w 300"/>
                            <a:gd name="T59" fmla="*/ 292 h 293"/>
                            <a:gd name="T60" fmla="*/ 115 w 300"/>
                            <a:gd name="T61" fmla="*/ 293 h 293"/>
                            <a:gd name="T62" fmla="*/ 149 w 300"/>
                            <a:gd name="T63" fmla="*/ 292 h 293"/>
                            <a:gd name="T64" fmla="*/ 167 w 300"/>
                            <a:gd name="T65" fmla="*/ 293 h 293"/>
                            <a:gd name="T66" fmla="*/ 168 w 300"/>
                            <a:gd name="T67" fmla="*/ 292 h 293"/>
                            <a:gd name="T68" fmla="*/ 172 w 300"/>
                            <a:gd name="T69" fmla="*/ 293 h 293"/>
                            <a:gd name="T70" fmla="*/ 177 w 300"/>
                            <a:gd name="T71" fmla="*/ 293 h 293"/>
                            <a:gd name="T72" fmla="*/ 188 w 300"/>
                            <a:gd name="T73" fmla="*/ 293 h 293"/>
                            <a:gd name="T74" fmla="*/ 220 w 300"/>
                            <a:gd name="T75" fmla="*/ 291 h 293"/>
                            <a:gd name="T76" fmla="*/ 229 w 300"/>
                            <a:gd name="T77" fmla="*/ 285 h 293"/>
                            <a:gd name="T78" fmla="*/ 247 w 300"/>
                            <a:gd name="T79" fmla="*/ 291 h 293"/>
                            <a:gd name="T80" fmla="*/ 256 w 300"/>
                            <a:gd name="T81" fmla="*/ 289 h 293"/>
                            <a:gd name="T82" fmla="*/ 279 w 300"/>
                            <a:gd name="T83" fmla="*/ 290 h 293"/>
                            <a:gd name="T84" fmla="*/ 299 w 300"/>
                            <a:gd name="T85" fmla="*/ 283 h 293"/>
                            <a:gd name="T86" fmla="*/ 299 w 300"/>
                            <a:gd name="T87" fmla="*/ 264 h 293"/>
                            <a:gd name="T88" fmla="*/ 300 w 300"/>
                            <a:gd name="T89" fmla="*/ 250 h 293"/>
                            <a:gd name="T90" fmla="*/ 300 w 300"/>
                            <a:gd name="T91" fmla="*/ 247 h 293"/>
                            <a:gd name="T92" fmla="*/ 299 w 300"/>
                            <a:gd name="T93" fmla="*/ 241 h 293"/>
                            <a:gd name="T94" fmla="*/ 300 w 300"/>
                            <a:gd name="T95" fmla="*/ 231 h 293"/>
                            <a:gd name="T96" fmla="*/ 299 w 300"/>
                            <a:gd name="T97" fmla="*/ 224 h 293"/>
                            <a:gd name="T98" fmla="*/ 300 w 300"/>
                            <a:gd name="T99" fmla="*/ 197 h 293"/>
                            <a:gd name="T100" fmla="*/ 299 w 300"/>
                            <a:gd name="T101" fmla="*/ 202 h 293"/>
                            <a:gd name="T102" fmla="*/ 300 w 300"/>
                            <a:gd name="T103" fmla="*/ 170 h 293"/>
                            <a:gd name="T104" fmla="*/ 299 w 300"/>
                            <a:gd name="T105" fmla="*/ 145 h 293"/>
                            <a:gd name="T106" fmla="*/ 300 w 300"/>
                            <a:gd name="T107" fmla="*/ 137 h 293"/>
                            <a:gd name="T108" fmla="*/ 300 w 300"/>
                            <a:gd name="T109" fmla="*/ 110 h 293"/>
                            <a:gd name="T110" fmla="*/ 299 w 300"/>
                            <a:gd name="T111" fmla="*/ 89 h 293"/>
                            <a:gd name="T112" fmla="*/ 300 w 300"/>
                            <a:gd name="T113" fmla="*/ 65 h 293"/>
                            <a:gd name="T114" fmla="*/ 299 w 300"/>
                            <a:gd name="T115" fmla="*/ 47 h 293"/>
                            <a:gd name="T116" fmla="*/ 299 w 300"/>
                            <a:gd name="T117" fmla="*/ 18 h 293"/>
                            <a:gd name="T118" fmla="*/ 295 w 300"/>
                            <a:gd name="T119" fmla="*/ 6 h 293"/>
                            <a:gd name="T120" fmla="*/ 298 w 300"/>
                            <a:gd name="T121" fmla="*/ 6 h 2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300" h="293"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2" y="191"/>
                              </a:moveTo>
                              <a:cubicBezTo>
                                <a:pt x="2" y="192"/>
                                <a:pt x="2" y="192"/>
                                <a:pt x="2" y="192"/>
                              </a:cubicBezTo>
                              <a:cubicBezTo>
                                <a:pt x="2" y="192"/>
                                <a:pt x="2" y="192"/>
                                <a:pt x="2" y="191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20"/>
                                <a:pt x="299" y="220"/>
                              </a:cubicBezTo>
                              <a:cubicBezTo>
                                <a:pt x="299" y="220"/>
                                <a:pt x="299" y="220"/>
                                <a:pt x="299" y="220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167" y="292"/>
                              </a:move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moveTo>
                                <a:pt x="63" y="292"/>
                              </a:moveTo>
                              <a:cubicBezTo>
                                <a:pt x="63" y="292"/>
                                <a:pt x="63" y="292"/>
                                <a:pt x="63" y="292"/>
                              </a:cubicBezTo>
                              <a:cubicBezTo>
                                <a:pt x="63" y="292"/>
                                <a:pt x="64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moveTo>
                                <a:pt x="1" y="111"/>
                              </a:move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cubicBezTo>
                                <a:pt x="1" y="110"/>
                                <a:pt x="1" y="109"/>
                                <a:pt x="1" y="109"/>
                              </a:cubicBezTo>
                              <a:cubicBezTo>
                                <a:pt x="1" y="110"/>
                                <a:pt x="1" y="110"/>
                                <a:pt x="1" y="111"/>
                              </a:cubicBez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moveTo>
                                <a:pt x="293" y="0"/>
                              </a:moveTo>
                              <a:cubicBezTo>
                                <a:pt x="292" y="0"/>
                                <a:pt x="290" y="0"/>
                                <a:pt x="289" y="0"/>
                              </a:cubicBezTo>
                              <a:cubicBezTo>
                                <a:pt x="287" y="1"/>
                                <a:pt x="286" y="1"/>
                                <a:pt x="285" y="1"/>
                              </a:cubicBezTo>
                              <a:cubicBezTo>
                                <a:pt x="284" y="1"/>
                                <a:pt x="283" y="1"/>
                                <a:pt x="282" y="0"/>
                              </a:cubicBezTo>
                              <a:cubicBezTo>
                                <a:pt x="269" y="0"/>
                                <a:pt x="256" y="0"/>
                                <a:pt x="243" y="0"/>
                              </a:cubicBezTo>
                              <a:cubicBezTo>
                                <a:pt x="240" y="1"/>
                                <a:pt x="236" y="1"/>
                                <a:pt x="233" y="1"/>
                              </a:cubicBezTo>
                              <a:cubicBezTo>
                                <a:pt x="230" y="1"/>
                                <a:pt x="228" y="0"/>
                                <a:pt x="225" y="0"/>
                              </a:cubicBezTo>
                              <a:cubicBezTo>
                                <a:pt x="221" y="0"/>
                                <a:pt x="217" y="1"/>
                                <a:pt x="212" y="1"/>
                              </a:cubicBezTo>
                              <a:cubicBezTo>
                                <a:pt x="208" y="2"/>
                                <a:pt x="203" y="2"/>
                                <a:pt x="199" y="2"/>
                              </a:cubicBezTo>
                              <a:cubicBezTo>
                                <a:pt x="197" y="2"/>
                                <a:pt x="194" y="2"/>
                                <a:pt x="192" y="1"/>
                              </a:cubicBezTo>
                              <a:cubicBezTo>
                                <a:pt x="190" y="1"/>
                                <a:pt x="186" y="1"/>
                                <a:pt x="182" y="1"/>
                              </a:cubicBezTo>
                              <a:cubicBezTo>
                                <a:pt x="174" y="1"/>
                                <a:pt x="164" y="2"/>
                                <a:pt x="158" y="2"/>
                              </a:cubicBezTo>
                              <a:cubicBezTo>
                                <a:pt x="157" y="2"/>
                                <a:pt x="156" y="3"/>
                                <a:pt x="155" y="3"/>
                              </a:cubicBezTo>
                              <a:cubicBezTo>
                                <a:pt x="149" y="3"/>
                                <a:pt x="143" y="1"/>
                                <a:pt x="137" y="1"/>
                              </a:cubicBezTo>
                              <a:cubicBezTo>
                                <a:pt x="136" y="1"/>
                                <a:pt x="135" y="1"/>
                                <a:pt x="134" y="1"/>
                              </a:cubicBezTo>
                              <a:cubicBezTo>
                                <a:pt x="121" y="1"/>
                                <a:pt x="107" y="2"/>
                                <a:pt x="96" y="2"/>
                              </a:cubicBezTo>
                              <a:cubicBezTo>
                                <a:pt x="93" y="2"/>
                                <a:pt x="90" y="2"/>
                                <a:pt x="87" y="2"/>
                              </a:cubicBezTo>
                              <a:cubicBezTo>
                                <a:pt x="85" y="2"/>
                                <a:pt x="82" y="2"/>
                                <a:pt x="81" y="2"/>
                              </a:cubicBezTo>
                              <a:cubicBezTo>
                                <a:pt x="80" y="2"/>
                                <a:pt x="80" y="2"/>
                                <a:pt x="80" y="2"/>
                              </a:cubicBezTo>
                              <a:cubicBezTo>
                                <a:pt x="79" y="2"/>
                                <a:pt x="78" y="2"/>
                                <a:pt x="77" y="2"/>
                              </a:cubicBezTo>
                              <a:cubicBezTo>
                                <a:pt x="76" y="2"/>
                                <a:pt x="74" y="2"/>
                                <a:pt x="73" y="2"/>
                              </a:cubicBezTo>
                              <a:cubicBezTo>
                                <a:pt x="73" y="2"/>
                                <a:pt x="73" y="2"/>
                                <a:pt x="73" y="2"/>
                              </a:cubicBezTo>
                              <a:cubicBezTo>
                                <a:pt x="59" y="2"/>
                                <a:pt x="45" y="3"/>
                                <a:pt x="30" y="3"/>
                              </a:cubicBezTo>
                              <a:cubicBezTo>
                                <a:pt x="30" y="3"/>
                                <a:pt x="30" y="3"/>
                                <a:pt x="29" y="3"/>
                              </a:cubicBezTo>
                              <a:cubicBezTo>
                                <a:pt x="27" y="3"/>
                                <a:pt x="24" y="4"/>
                                <a:pt x="22" y="5"/>
                              </a:cubicBezTo>
                              <a:cubicBezTo>
                                <a:pt x="20" y="5"/>
                                <a:pt x="18" y="6"/>
                                <a:pt x="17" y="6"/>
                              </a:cubicBezTo>
                              <a:cubicBezTo>
                                <a:pt x="16" y="6"/>
                                <a:pt x="16" y="6"/>
                                <a:pt x="16" y="6"/>
                              </a:cubicBezTo>
                              <a:cubicBezTo>
                                <a:pt x="17" y="6"/>
                                <a:pt x="17" y="6"/>
                                <a:pt x="18" y="6"/>
                              </a:cubicBezTo>
                              <a:cubicBezTo>
                                <a:pt x="17" y="4"/>
                                <a:pt x="9" y="3"/>
                                <a:pt x="6" y="2"/>
                              </a:cubicBezTo>
                              <a:cubicBezTo>
                                <a:pt x="6" y="3"/>
                                <a:pt x="5" y="3"/>
                                <a:pt x="5" y="3"/>
                              </a:cubicBezTo>
                              <a:cubicBezTo>
                                <a:pt x="4" y="4"/>
                                <a:pt x="2" y="5"/>
                                <a:pt x="2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9"/>
                                <a:pt x="1" y="19"/>
                                <a:pt x="0" y="21"/>
                              </a:cubicBezTo>
                              <a:cubicBezTo>
                                <a:pt x="0" y="18"/>
                                <a:pt x="0" y="16"/>
                                <a:pt x="0" y="16"/>
                              </a:cubicBezTo>
                              <a:cubicBezTo>
                                <a:pt x="0" y="16"/>
                                <a:pt x="0" y="17"/>
                                <a:pt x="0" y="18"/>
                              </a:cubicBezTo>
                              <a:cubicBezTo>
                                <a:pt x="0" y="21"/>
                                <a:pt x="0" y="25"/>
                                <a:pt x="0" y="29"/>
                              </a:cubicBezTo>
                              <a:cubicBezTo>
                                <a:pt x="0" y="29"/>
                                <a:pt x="0" y="29"/>
                                <a:pt x="0" y="27"/>
                              </a:cubicBezTo>
                              <a:cubicBezTo>
                                <a:pt x="0" y="31"/>
                                <a:pt x="0" y="40"/>
                                <a:pt x="0" y="40"/>
                              </a:cubicBezTo>
                              <a:cubicBezTo>
                                <a:pt x="0" y="40"/>
                                <a:pt x="0" y="40"/>
                                <a:pt x="0" y="40"/>
                              </a:cubicBezTo>
                              <a:cubicBezTo>
                                <a:pt x="0" y="41"/>
                                <a:pt x="0" y="48"/>
                                <a:pt x="1" y="52"/>
                              </a:cubicBezTo>
                              <a:cubicBezTo>
                                <a:pt x="0" y="51"/>
                                <a:pt x="0" y="51"/>
                                <a:pt x="0" y="51"/>
                              </a:cubicBezTo>
                              <a:cubicBezTo>
                                <a:pt x="1" y="54"/>
                                <a:pt x="1" y="54"/>
                                <a:pt x="1" y="59"/>
                              </a:cubicBezTo>
                              <a:cubicBezTo>
                                <a:pt x="1" y="60"/>
                                <a:pt x="1" y="60"/>
                                <a:pt x="1" y="60"/>
                              </a:cubicBezTo>
                              <a:cubicBezTo>
                                <a:pt x="1" y="60"/>
                                <a:pt x="1" y="60"/>
                                <a:pt x="1" y="59"/>
                              </a:cubicBezTo>
                              <a:cubicBezTo>
                                <a:pt x="1" y="62"/>
                                <a:pt x="1" y="62"/>
                                <a:pt x="1" y="66"/>
                              </a:cubicBezTo>
                              <a:cubicBezTo>
                                <a:pt x="1" y="65"/>
                                <a:pt x="1" y="65"/>
                                <a:pt x="1" y="65"/>
                              </a:cubicBezTo>
                              <a:cubicBezTo>
                                <a:pt x="1" y="68"/>
                                <a:pt x="1" y="68"/>
                                <a:pt x="1" y="70"/>
                              </a:cubicBezTo>
                              <a:cubicBezTo>
                                <a:pt x="1" y="73"/>
                                <a:pt x="1" y="78"/>
                                <a:pt x="1" y="78"/>
                              </a:cubicBezTo>
                              <a:cubicBezTo>
                                <a:pt x="1" y="79"/>
                                <a:pt x="1" y="81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2"/>
                              </a:cubicBezTo>
                              <a:cubicBezTo>
                                <a:pt x="1" y="89"/>
                                <a:pt x="1" y="92"/>
                                <a:pt x="1" y="96"/>
                              </a:cubicBezTo>
                              <a:cubicBezTo>
                                <a:pt x="1" y="97"/>
                                <a:pt x="1" y="97"/>
                                <a:pt x="1" y="97"/>
                              </a:cubicBezTo>
                              <a:cubicBezTo>
                                <a:pt x="1" y="92"/>
                                <a:pt x="1" y="89"/>
                                <a:pt x="1" y="88"/>
                              </a:cubicBezTo>
                              <a:cubicBezTo>
                                <a:pt x="1" y="88"/>
                                <a:pt x="1" y="90"/>
                                <a:pt x="0" y="90"/>
                              </a:cubicBezTo>
                              <a:cubicBezTo>
                                <a:pt x="0" y="90"/>
                                <a:pt x="0" y="90"/>
                                <a:pt x="0" y="89"/>
                              </a:cubicBezTo>
                              <a:cubicBezTo>
                                <a:pt x="0" y="92"/>
                                <a:pt x="1" y="98"/>
                                <a:pt x="1" y="102"/>
                              </a:cubicBezTo>
                              <a:cubicBezTo>
                                <a:pt x="1" y="103"/>
                                <a:pt x="1" y="103"/>
                                <a:pt x="1" y="103"/>
                              </a:cubicBezTo>
                              <a:cubicBezTo>
                                <a:pt x="1" y="102"/>
                                <a:pt x="1" y="102"/>
                                <a:pt x="1" y="102"/>
                              </a:cubicBezTo>
                              <a:cubicBezTo>
                                <a:pt x="1" y="103"/>
                                <a:pt x="1" y="104"/>
                                <a:pt x="1" y="105"/>
                              </a:cubicBezTo>
                              <a:cubicBezTo>
                                <a:pt x="1" y="106"/>
                                <a:pt x="1" y="107"/>
                                <a:pt x="1" y="108"/>
                              </a:cubicBezTo>
                              <a:cubicBezTo>
                                <a:pt x="0" y="109"/>
                                <a:pt x="1" y="113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1"/>
                                <a:pt x="1" y="110"/>
                                <a:pt x="1" y="108"/>
                              </a:cubicBezTo>
                              <a:cubicBezTo>
                                <a:pt x="1" y="109"/>
                                <a:pt x="1" y="111"/>
                                <a:pt x="1" y="113"/>
                              </a:cubicBezTo>
                              <a:cubicBezTo>
                                <a:pt x="1" y="114"/>
                                <a:pt x="2" y="115"/>
                                <a:pt x="2" y="116"/>
                              </a:cubicBezTo>
                              <a:cubicBezTo>
                                <a:pt x="1" y="119"/>
                                <a:pt x="1" y="124"/>
                                <a:pt x="1" y="125"/>
                              </a:cubicBezTo>
                              <a:cubicBezTo>
                                <a:pt x="1" y="132"/>
                                <a:pt x="1" y="140"/>
                                <a:pt x="2" y="144"/>
                              </a:cubicBezTo>
                              <a:cubicBezTo>
                                <a:pt x="2" y="146"/>
                                <a:pt x="2" y="146"/>
                                <a:pt x="2" y="147"/>
                              </a:cubicBezTo>
                              <a:cubicBezTo>
                                <a:pt x="1" y="146"/>
                                <a:pt x="1" y="145"/>
                                <a:pt x="1" y="144"/>
                              </a:cubicBezTo>
                              <a:cubicBezTo>
                                <a:pt x="2" y="148"/>
                                <a:pt x="2" y="155"/>
                                <a:pt x="2" y="156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9"/>
                              </a:cubicBezTo>
                              <a:cubicBezTo>
                                <a:pt x="2" y="159"/>
                                <a:pt x="2" y="159"/>
                                <a:pt x="2" y="159"/>
                              </a:cubicBezTo>
                              <a:cubicBezTo>
                                <a:pt x="1" y="171"/>
                                <a:pt x="3" y="178"/>
                                <a:pt x="2" y="191"/>
                              </a:cubicBezTo>
                              <a:cubicBezTo>
                                <a:pt x="2" y="191"/>
                                <a:pt x="2" y="191"/>
                                <a:pt x="2" y="191"/>
                              </a:cubicBezTo>
                              <a:cubicBezTo>
                                <a:pt x="2" y="206"/>
                                <a:pt x="3" y="223"/>
                                <a:pt x="3" y="238"/>
                              </a:cubicBezTo>
                              <a:cubicBezTo>
                                <a:pt x="3" y="242"/>
                                <a:pt x="3" y="243"/>
                                <a:pt x="3" y="246"/>
                              </a:cubicBezTo>
                              <a:cubicBezTo>
                                <a:pt x="3" y="247"/>
                                <a:pt x="3" y="247"/>
                                <a:pt x="3" y="247"/>
                              </a:cubicBezTo>
                              <a:cubicBezTo>
                                <a:pt x="3" y="251"/>
                                <a:pt x="3" y="251"/>
                                <a:pt x="3" y="251"/>
                              </a:cubicBezTo>
                              <a:cubicBezTo>
                                <a:pt x="4" y="258"/>
                                <a:pt x="2" y="262"/>
                                <a:pt x="3" y="270"/>
                              </a:cubicBezTo>
                              <a:cubicBezTo>
                                <a:pt x="4" y="269"/>
                                <a:pt x="4" y="269"/>
                                <a:pt x="4" y="269"/>
                              </a:cubicBezTo>
                              <a:cubicBezTo>
                                <a:pt x="4" y="271"/>
                                <a:pt x="4" y="273"/>
                                <a:pt x="4" y="275"/>
                              </a:cubicBezTo>
                              <a:cubicBezTo>
                                <a:pt x="4" y="275"/>
                                <a:pt x="4" y="275"/>
                                <a:pt x="5" y="275"/>
                              </a:cubicBezTo>
                              <a:cubicBezTo>
                                <a:pt x="5" y="275"/>
                                <a:pt x="5" y="275"/>
                                <a:pt x="6" y="275"/>
                              </a:cubicBezTo>
                              <a:cubicBezTo>
                                <a:pt x="6" y="275"/>
                                <a:pt x="6" y="276"/>
                                <a:pt x="6" y="276"/>
                              </a:cubicBezTo>
                              <a:cubicBezTo>
                                <a:pt x="5" y="277"/>
                                <a:pt x="5" y="277"/>
                                <a:pt x="5" y="277"/>
                              </a:cubicBezTo>
                              <a:cubicBezTo>
                                <a:pt x="5" y="277"/>
                                <a:pt x="4" y="276"/>
                                <a:pt x="4" y="276"/>
                              </a:cubicBezTo>
                              <a:cubicBezTo>
                                <a:pt x="4" y="276"/>
                                <a:pt x="4" y="276"/>
                                <a:pt x="4" y="276"/>
                              </a:cubicBezTo>
                              <a:cubicBezTo>
                                <a:pt x="4" y="277"/>
                                <a:pt x="4" y="277"/>
                                <a:pt x="4" y="277"/>
                              </a:cubicBezTo>
                              <a:cubicBezTo>
                                <a:pt x="4" y="278"/>
                                <a:pt x="4" y="278"/>
                                <a:pt x="4" y="278"/>
                              </a:cubicBezTo>
                              <a:cubicBezTo>
                                <a:pt x="4" y="279"/>
                                <a:pt x="4" y="279"/>
                                <a:pt x="4" y="279"/>
                              </a:cubicBezTo>
                              <a:cubicBezTo>
                                <a:pt x="4" y="279"/>
                                <a:pt x="4" y="280"/>
                                <a:pt x="4" y="280"/>
                              </a:cubicBezTo>
                              <a:cubicBezTo>
                                <a:pt x="4" y="280"/>
                                <a:pt x="4" y="280"/>
                                <a:pt x="4" y="280"/>
                              </a:cubicBezTo>
                              <a:cubicBezTo>
                                <a:pt x="4" y="281"/>
                                <a:pt x="4" y="281"/>
                                <a:pt x="4" y="281"/>
                              </a:cubicBezTo>
                              <a:cubicBezTo>
                                <a:pt x="5" y="280"/>
                                <a:pt x="5" y="280"/>
                                <a:pt x="6" y="279"/>
                              </a:cubicBezTo>
                              <a:cubicBezTo>
                                <a:pt x="7" y="279"/>
                                <a:pt x="7" y="279"/>
                                <a:pt x="8" y="279"/>
                              </a:cubicBezTo>
                              <a:cubicBezTo>
                                <a:pt x="8" y="279"/>
                                <a:pt x="8" y="279"/>
                                <a:pt x="9" y="279"/>
                              </a:cubicBezTo>
                              <a:cubicBezTo>
                                <a:pt x="8" y="281"/>
                                <a:pt x="8" y="283"/>
                                <a:pt x="9" y="284"/>
                              </a:cubicBezTo>
                              <a:cubicBezTo>
                                <a:pt x="10" y="284"/>
                                <a:pt x="10" y="284"/>
                                <a:pt x="10" y="284"/>
                              </a:cubicBezTo>
                              <a:cubicBezTo>
                                <a:pt x="10" y="283"/>
                                <a:pt x="10" y="283"/>
                                <a:pt x="10" y="282"/>
                              </a:cubicBezTo>
                              <a:cubicBezTo>
                                <a:pt x="10" y="282"/>
                                <a:pt x="10" y="282"/>
                                <a:pt x="10" y="282"/>
                              </a:cubicBezTo>
                              <a:cubicBezTo>
                                <a:pt x="11" y="284"/>
                                <a:pt x="11" y="284"/>
                                <a:pt x="12" y="285"/>
                              </a:cubicBezTo>
                              <a:cubicBezTo>
                                <a:pt x="12" y="285"/>
                                <a:pt x="13" y="285"/>
                                <a:pt x="13" y="285"/>
                              </a:cubicBezTo>
                              <a:cubicBezTo>
                                <a:pt x="14" y="284"/>
                                <a:pt x="14" y="283"/>
                                <a:pt x="15" y="282"/>
                              </a:cubicBezTo>
                              <a:cubicBezTo>
                                <a:pt x="16" y="282"/>
                                <a:pt x="16" y="282"/>
                                <a:pt x="16" y="282"/>
                              </a:cubicBezTo>
                              <a:cubicBezTo>
                                <a:pt x="16" y="286"/>
                                <a:pt x="13" y="286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4" y="289"/>
                              </a:cubicBezTo>
                              <a:cubicBezTo>
                                <a:pt x="16" y="289"/>
                                <a:pt x="18" y="290"/>
                                <a:pt x="21" y="290"/>
                              </a:cubicBezTo>
                              <a:cubicBezTo>
                                <a:pt x="24" y="291"/>
                                <a:pt x="27" y="292"/>
                                <a:pt x="30" y="292"/>
                              </a:cubicBezTo>
                              <a:cubicBezTo>
                                <a:pt x="31" y="292"/>
                                <a:pt x="32" y="291"/>
                                <a:pt x="33" y="291"/>
                              </a:cubicBezTo>
                              <a:cubicBezTo>
                                <a:pt x="36" y="291"/>
                                <a:pt x="37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90"/>
                                <a:pt x="39" y="290"/>
                                <a:pt x="38" y="290"/>
                              </a:cubicBezTo>
                              <a:cubicBezTo>
                                <a:pt x="38" y="290"/>
                                <a:pt x="38" y="290"/>
                                <a:pt x="38" y="290"/>
                              </a:cubicBezTo>
                              <a:cubicBezTo>
                                <a:pt x="44" y="291"/>
                                <a:pt x="53" y="291"/>
                                <a:pt x="60" y="292"/>
                              </a:cubicBezTo>
                              <a:cubicBezTo>
                                <a:pt x="60" y="292"/>
                                <a:pt x="60" y="292"/>
                                <a:pt x="60" y="292"/>
                              </a:cubicBezTo>
                              <a:cubicBezTo>
                                <a:pt x="61" y="292"/>
                                <a:pt x="61" y="292"/>
                                <a:pt x="62" y="292"/>
                              </a:cubicBezTo>
                              <a:cubicBezTo>
                                <a:pt x="62" y="292"/>
                                <a:pt x="62" y="292"/>
                                <a:pt x="62" y="292"/>
                              </a:cubicBezTo>
                              <a:cubicBezTo>
                                <a:pt x="65" y="292"/>
                                <a:pt x="65" y="292"/>
                                <a:pt x="65" y="292"/>
                              </a:cubicBezTo>
                              <a:cubicBezTo>
                                <a:pt x="64" y="292"/>
                                <a:pt x="65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cubicBezTo>
                                <a:pt x="64" y="292"/>
                                <a:pt x="65" y="293"/>
                                <a:pt x="66" y="293"/>
                              </a:cubicBezTo>
                              <a:cubicBezTo>
                                <a:pt x="68" y="293"/>
                                <a:pt x="69" y="292"/>
                                <a:pt x="70" y="292"/>
                              </a:cubicBezTo>
                              <a:cubicBezTo>
                                <a:pt x="71" y="292"/>
                                <a:pt x="72" y="292"/>
                                <a:pt x="72" y="292"/>
                              </a:cubicBezTo>
                              <a:cubicBezTo>
                                <a:pt x="73" y="292"/>
                                <a:pt x="74" y="292"/>
                                <a:pt x="74" y="292"/>
                              </a:cubicBezTo>
                              <a:cubicBezTo>
                                <a:pt x="74" y="292"/>
                                <a:pt x="74" y="292"/>
                                <a:pt x="74" y="292"/>
                              </a:cubicBezTo>
                              <a:cubicBezTo>
                                <a:pt x="79" y="292"/>
                                <a:pt x="77" y="292"/>
                                <a:pt x="78" y="292"/>
                              </a:cubicBezTo>
                              <a:cubicBezTo>
                                <a:pt x="79" y="292"/>
                                <a:pt x="80" y="292"/>
                                <a:pt x="81" y="292"/>
                              </a:cubicBezTo>
                              <a:cubicBezTo>
                                <a:pt x="84" y="293"/>
                                <a:pt x="84" y="293"/>
                                <a:pt x="84" y="293"/>
                              </a:cubicBezTo>
                              <a:cubicBezTo>
                                <a:pt x="85" y="292"/>
                                <a:pt x="85" y="292"/>
                                <a:pt x="85" y="292"/>
                              </a:cubicBezTo>
                              <a:cubicBezTo>
                                <a:pt x="85" y="292"/>
                                <a:pt x="87" y="292"/>
                                <a:pt x="87" y="292"/>
                              </a:cubicBezTo>
                              <a:cubicBezTo>
                                <a:pt x="89" y="292"/>
                                <a:pt x="86" y="292"/>
                                <a:pt x="88" y="292"/>
                              </a:cubicBezTo>
                              <a:cubicBezTo>
                                <a:pt x="89" y="292"/>
                                <a:pt x="91" y="292"/>
                                <a:pt x="92" y="292"/>
                              </a:cubicBezTo>
                              <a:cubicBezTo>
                                <a:pt x="93" y="292"/>
                                <a:pt x="93" y="292"/>
                                <a:pt x="94" y="292"/>
                              </a:cubicBezTo>
                              <a:cubicBezTo>
                                <a:pt x="94" y="292"/>
                                <a:pt x="94" y="292"/>
                                <a:pt x="95" y="292"/>
                              </a:cubicBezTo>
                              <a:cubicBezTo>
                                <a:pt x="97" y="292"/>
                                <a:pt x="98" y="292"/>
                                <a:pt x="99" y="292"/>
                              </a:cubicBezTo>
                              <a:cubicBezTo>
                                <a:pt x="100" y="292"/>
                                <a:pt x="95" y="292"/>
                                <a:pt x="99" y="292"/>
                              </a:cubicBezTo>
                              <a:cubicBezTo>
                                <a:pt x="100" y="292"/>
                                <a:pt x="100" y="292"/>
                                <a:pt x="101" y="292"/>
                              </a:cubicBezTo>
                              <a:cubicBezTo>
                                <a:pt x="102" y="292"/>
                                <a:pt x="102" y="292"/>
                                <a:pt x="103" y="292"/>
                              </a:cubicBezTo>
                              <a:cubicBezTo>
                                <a:pt x="104" y="292"/>
                                <a:pt x="105" y="292"/>
                                <a:pt x="105" y="292"/>
                              </a:cubicBezTo>
                              <a:cubicBezTo>
                                <a:pt x="106" y="292"/>
                                <a:pt x="107" y="292"/>
                                <a:pt x="108" y="292"/>
                              </a:cubicBezTo>
                              <a:cubicBezTo>
                                <a:pt x="108" y="292"/>
                                <a:pt x="109" y="292"/>
                                <a:pt x="109" y="292"/>
                              </a:cubicBezTo>
                              <a:cubicBezTo>
                                <a:pt x="110" y="292"/>
                                <a:pt x="111" y="293"/>
                                <a:pt x="112" y="293"/>
                              </a:cubicBezTo>
                              <a:cubicBezTo>
                                <a:pt x="113" y="293"/>
                                <a:pt x="114" y="293"/>
                                <a:pt x="115" y="293"/>
                              </a:cubicBezTo>
                              <a:cubicBezTo>
                                <a:pt x="115" y="293"/>
                                <a:pt x="116" y="293"/>
                                <a:pt x="116" y="293"/>
                              </a:cubicBezTo>
                              <a:cubicBezTo>
                                <a:pt x="116" y="292"/>
                                <a:pt x="118" y="292"/>
                                <a:pt x="121" y="292"/>
                              </a:cubicBezTo>
                              <a:cubicBezTo>
                                <a:pt x="121" y="292"/>
                                <a:pt x="122" y="292"/>
                                <a:pt x="122" y="292"/>
                              </a:cubicBezTo>
                              <a:cubicBezTo>
                                <a:pt x="122" y="292"/>
                                <a:pt x="122" y="292"/>
                                <a:pt x="122" y="292"/>
                              </a:cubicBezTo>
                              <a:cubicBezTo>
                                <a:pt x="126" y="292"/>
                                <a:pt x="135" y="292"/>
                                <a:pt x="141" y="293"/>
                              </a:cubicBezTo>
                              <a:cubicBezTo>
                                <a:pt x="143" y="292"/>
                                <a:pt x="147" y="292"/>
                                <a:pt x="149" y="292"/>
                              </a:cubicBezTo>
                              <a:cubicBezTo>
                                <a:pt x="149" y="293"/>
                                <a:pt x="148" y="293"/>
                                <a:pt x="147" y="293"/>
                              </a:cubicBezTo>
                              <a:cubicBezTo>
                                <a:pt x="150" y="293"/>
                                <a:pt x="150" y="293"/>
                                <a:pt x="150" y="293"/>
                              </a:cubicBezTo>
                              <a:cubicBezTo>
                                <a:pt x="151" y="293"/>
                                <a:pt x="152" y="293"/>
                                <a:pt x="154" y="293"/>
                              </a:cubicBezTo>
                              <a:cubicBezTo>
                                <a:pt x="153" y="293"/>
                                <a:pt x="153" y="293"/>
                                <a:pt x="153" y="293"/>
                              </a:cubicBezTo>
                              <a:cubicBezTo>
                                <a:pt x="156" y="293"/>
                                <a:pt x="159" y="293"/>
                                <a:pt x="163" y="293"/>
                              </a:cubicBezTo>
                              <a:cubicBezTo>
                                <a:pt x="164" y="293"/>
                                <a:pt x="165" y="293"/>
                                <a:pt x="167" y="293"/>
                              </a:cubicBezTo>
                              <a:cubicBezTo>
                                <a:pt x="167" y="293"/>
                                <a:pt x="165" y="292"/>
                                <a:pt x="165" y="292"/>
                              </a:cubicBezTo>
                              <a:cubicBezTo>
                                <a:pt x="166" y="292"/>
                                <a:pt x="167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7" y="292"/>
                              </a:cubicBezTo>
                              <a:cubicBezTo>
                                <a:pt x="168" y="292"/>
                                <a:pt x="168" y="292"/>
                                <a:pt x="169" y="292"/>
                              </a:cubicBezTo>
                              <a:cubicBezTo>
                                <a:pt x="169" y="292"/>
                                <a:pt x="170" y="292"/>
                                <a:pt x="170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9" y="292"/>
                                <a:pt x="169" y="292"/>
                                <a:pt x="169" y="292"/>
                              </a:cubicBezTo>
                              <a:cubicBezTo>
                                <a:pt x="170" y="292"/>
                                <a:pt x="170" y="292"/>
                                <a:pt x="171" y="292"/>
                              </a:cubicBezTo>
                              <a:cubicBezTo>
                                <a:pt x="171" y="292"/>
                                <a:pt x="171" y="292"/>
                                <a:pt x="171" y="292"/>
                              </a:cubicBezTo>
                              <a:cubicBezTo>
                                <a:pt x="171" y="292"/>
                                <a:pt x="172" y="292"/>
                                <a:pt x="172" y="293"/>
                              </a:cubicBezTo>
                              <a:cubicBezTo>
                                <a:pt x="172" y="293"/>
                                <a:pt x="172" y="293"/>
                                <a:pt x="172" y="293"/>
                              </a:cubicBezTo>
                              <a:cubicBezTo>
                                <a:pt x="172" y="293"/>
                                <a:pt x="171" y="293"/>
                                <a:pt x="171" y="293"/>
                              </a:cubicBezTo>
                              <a:cubicBezTo>
                                <a:pt x="171" y="293"/>
                                <a:pt x="170" y="293"/>
                                <a:pt x="170" y="293"/>
                              </a:cubicBezTo>
                              <a:cubicBezTo>
                                <a:pt x="170" y="293"/>
                                <a:pt x="170" y="293"/>
                                <a:pt x="169" y="293"/>
                              </a:cubicBezTo>
                              <a:cubicBezTo>
                                <a:pt x="172" y="293"/>
                                <a:pt x="174" y="293"/>
                                <a:pt x="175" y="293"/>
                              </a:cubicBezTo>
                              <a:cubicBezTo>
                                <a:pt x="175" y="293"/>
                                <a:pt x="175" y="293"/>
                                <a:pt x="177" y="293"/>
                              </a:cubicBezTo>
                              <a:cubicBezTo>
                                <a:pt x="177" y="293"/>
                                <a:pt x="177" y="293"/>
                                <a:pt x="177" y="293"/>
                              </a:cubicBezTo>
                              <a:cubicBezTo>
                                <a:pt x="181" y="293"/>
                                <a:pt x="178" y="293"/>
                                <a:pt x="181" y="293"/>
                              </a:cubicBezTo>
                              <a:cubicBezTo>
                                <a:pt x="182" y="293"/>
                                <a:pt x="184" y="293"/>
                                <a:pt x="185" y="293"/>
                              </a:cubicBezTo>
                              <a:cubicBezTo>
                                <a:pt x="186" y="293"/>
                                <a:pt x="186" y="293"/>
                                <a:pt x="187" y="293"/>
                              </a:cubicBezTo>
                              <a:cubicBezTo>
                                <a:pt x="187" y="293"/>
                                <a:pt x="187" y="293"/>
                                <a:pt x="187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90" y="292"/>
                                <a:pt x="193" y="292"/>
                                <a:pt x="198" y="292"/>
                              </a:cubicBezTo>
                              <a:cubicBezTo>
                                <a:pt x="201" y="292"/>
                                <a:pt x="204" y="292"/>
                                <a:pt x="207" y="292"/>
                              </a:cubicBezTo>
                              <a:cubicBezTo>
                                <a:pt x="210" y="292"/>
                                <a:pt x="213" y="292"/>
                                <a:pt x="216" y="292"/>
                              </a:cubicBezTo>
                              <a:cubicBezTo>
                                <a:pt x="218" y="292"/>
                                <a:pt x="219" y="292"/>
                                <a:pt x="220" y="292"/>
                              </a:cubicBezTo>
                              <a:cubicBezTo>
                                <a:pt x="220" y="291"/>
                                <a:pt x="220" y="292"/>
                                <a:pt x="220" y="291"/>
                              </a:cubicBezTo>
                              <a:cubicBezTo>
                                <a:pt x="221" y="291"/>
                                <a:pt x="223" y="292"/>
                                <a:pt x="224" y="292"/>
                              </a:cubicBezTo>
                              <a:cubicBezTo>
                                <a:pt x="225" y="292"/>
                                <a:pt x="227" y="291"/>
                                <a:pt x="229" y="289"/>
                              </a:cubicBezTo>
                              <a:cubicBezTo>
                                <a:pt x="227" y="288"/>
                                <a:pt x="226" y="287"/>
                                <a:pt x="225" y="286"/>
                              </a:cubicBezTo>
                              <a:cubicBezTo>
                                <a:pt x="225" y="285"/>
                                <a:pt x="225" y="285"/>
                                <a:pt x="226" y="285"/>
                              </a:cubicBezTo>
                              <a:cubicBezTo>
                                <a:pt x="227" y="285"/>
                                <a:pt x="227" y="285"/>
                                <a:pt x="228" y="285"/>
                              </a:cubicBezTo>
                              <a:cubicBezTo>
                                <a:pt x="228" y="285"/>
                                <a:pt x="229" y="285"/>
                                <a:pt x="229" y="285"/>
                              </a:cubicBezTo>
                              <a:cubicBezTo>
                                <a:pt x="229" y="285"/>
                                <a:pt x="230" y="285"/>
                                <a:pt x="230" y="285"/>
                              </a:cubicBezTo>
                              <a:cubicBezTo>
                                <a:pt x="231" y="285"/>
                                <a:pt x="231" y="285"/>
                                <a:pt x="232" y="285"/>
                              </a:cubicBezTo>
                              <a:cubicBezTo>
                                <a:pt x="236" y="286"/>
                                <a:pt x="245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1"/>
                                <a:pt x="246" y="290"/>
                                <a:pt x="247" y="291"/>
                              </a:cubicBezTo>
                              <a:cubicBezTo>
                                <a:pt x="248" y="292"/>
                                <a:pt x="248" y="292"/>
                                <a:pt x="249" y="292"/>
                              </a:cubicBezTo>
                              <a:cubicBezTo>
                                <a:pt x="250" y="291"/>
                                <a:pt x="250" y="291"/>
                                <a:pt x="250" y="290"/>
                              </a:cubicBezTo>
                              <a:cubicBezTo>
                                <a:pt x="249" y="290"/>
                                <a:pt x="249" y="289"/>
                                <a:pt x="249" y="289"/>
                              </a:cubicBezTo>
                              <a:cubicBezTo>
                                <a:pt x="249" y="289"/>
                                <a:pt x="249" y="289"/>
                                <a:pt x="249" y="289"/>
                              </a:cubicBezTo>
                              <a:cubicBezTo>
                                <a:pt x="251" y="289"/>
                                <a:pt x="254" y="290"/>
                                <a:pt x="254" y="290"/>
                              </a:cubicBezTo>
                              <a:cubicBezTo>
                                <a:pt x="255" y="290"/>
                                <a:pt x="255" y="289"/>
                                <a:pt x="256" y="289"/>
                              </a:cubicBezTo>
                              <a:cubicBezTo>
                                <a:pt x="256" y="290"/>
                                <a:pt x="257" y="290"/>
                                <a:pt x="259" y="291"/>
                              </a:cubicBezTo>
                              <a:cubicBezTo>
                                <a:pt x="258" y="292"/>
                                <a:pt x="258" y="292"/>
                                <a:pt x="258" y="292"/>
                              </a:cubicBezTo>
                              <a:cubicBezTo>
                                <a:pt x="259" y="293"/>
                                <a:pt x="260" y="293"/>
                                <a:pt x="261" y="293"/>
                              </a:cubicBezTo>
                              <a:cubicBezTo>
                                <a:pt x="264" y="293"/>
                                <a:pt x="267" y="293"/>
                                <a:pt x="270" y="293"/>
                              </a:cubicBezTo>
                              <a:cubicBezTo>
                                <a:pt x="274" y="292"/>
                                <a:pt x="277" y="291"/>
                                <a:pt x="277" y="289"/>
                              </a:cubicBezTo>
                              <a:cubicBezTo>
                                <a:pt x="278" y="290"/>
                                <a:pt x="278" y="290"/>
                                <a:pt x="279" y="290"/>
                              </a:cubicBezTo>
                              <a:cubicBezTo>
                                <a:pt x="282" y="286"/>
                                <a:pt x="288" y="281"/>
                                <a:pt x="293" y="277"/>
                              </a:cubicBezTo>
                              <a:cubicBezTo>
                                <a:pt x="295" y="278"/>
                                <a:pt x="296" y="277"/>
                                <a:pt x="297" y="279"/>
                              </a:cubicBezTo>
                              <a:cubicBezTo>
                                <a:pt x="297" y="279"/>
                                <a:pt x="298" y="284"/>
                                <a:pt x="298" y="288"/>
                              </a:cubicBezTo>
                              <a:cubicBezTo>
                                <a:pt x="299" y="286"/>
                                <a:pt x="299" y="285"/>
                                <a:pt x="299" y="285"/>
                              </a:cubicBezTo>
                              <a:cubicBezTo>
                                <a:pt x="299" y="285"/>
                                <a:pt x="299" y="285"/>
                                <a:pt x="299" y="285"/>
                              </a:cubicBezTo>
                              <a:cubicBezTo>
                                <a:pt x="299" y="284"/>
                                <a:pt x="299" y="283"/>
                                <a:pt x="299" y="283"/>
                              </a:cubicBezTo>
                              <a:cubicBezTo>
                                <a:pt x="299" y="283"/>
                                <a:pt x="299" y="285"/>
                                <a:pt x="299" y="286"/>
                              </a:cubicBezTo>
                              <a:cubicBezTo>
                                <a:pt x="299" y="281"/>
                                <a:pt x="299" y="278"/>
                                <a:pt x="299" y="273"/>
                              </a:cubicBezTo>
                              <a:cubicBezTo>
                                <a:pt x="299" y="273"/>
                                <a:pt x="299" y="274"/>
                                <a:pt x="299" y="274"/>
                              </a:cubicBezTo>
                              <a:cubicBezTo>
                                <a:pt x="299" y="274"/>
                                <a:pt x="299" y="274"/>
                                <a:pt x="299" y="274"/>
                              </a:cubicBezTo>
                              <a:cubicBezTo>
                                <a:pt x="299" y="266"/>
                                <a:pt x="299" y="270"/>
                                <a:pt x="299" y="265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1"/>
                              </a:cubicBezTo>
                              <a:cubicBezTo>
                                <a:pt x="299" y="260"/>
                                <a:pt x="299" y="259"/>
                                <a:pt x="299" y="259"/>
                              </a:cubicBezTo>
                              <a:cubicBezTo>
                                <a:pt x="299" y="259"/>
                                <a:pt x="299" y="261"/>
                                <a:pt x="299" y="261"/>
                              </a:cubicBezTo>
                              <a:cubicBezTo>
                                <a:pt x="299" y="257"/>
                                <a:pt x="300" y="252"/>
                                <a:pt x="300" y="250"/>
                              </a:cubicBezTo>
                              <a:cubicBezTo>
                                <a:pt x="300" y="252"/>
                                <a:pt x="300" y="252"/>
                                <a:pt x="300" y="252"/>
                              </a:cubicBezTo>
                              <a:cubicBezTo>
                                <a:pt x="300" y="251"/>
                                <a:pt x="300" y="250"/>
                                <a:pt x="300" y="248"/>
                              </a:cubicBezTo>
                              <a:cubicBezTo>
                                <a:pt x="300" y="250"/>
                                <a:pt x="300" y="250"/>
                                <a:pt x="300" y="250"/>
                              </a:cubicBezTo>
                              <a:cubicBezTo>
                                <a:pt x="300" y="248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299" y="247"/>
                              </a:cubicBezTo>
                              <a:cubicBezTo>
                                <a:pt x="299" y="247"/>
                                <a:pt x="299" y="247"/>
                                <a:pt x="299" y="247"/>
                              </a:cubicBezTo>
                              <a:cubicBezTo>
                                <a:pt x="299" y="247"/>
                                <a:pt x="299" y="246"/>
                                <a:pt x="299" y="245"/>
                              </a:cubicBezTo>
                              <a:cubicBezTo>
                                <a:pt x="299" y="243"/>
                                <a:pt x="299" y="239"/>
                                <a:pt x="299" y="239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300" y="241"/>
                                <a:pt x="300" y="241"/>
                                <a:pt x="300" y="241"/>
                              </a:cubicBezTo>
                              <a:cubicBezTo>
                                <a:pt x="300" y="241"/>
                                <a:pt x="300" y="241"/>
                                <a:pt x="300" y="242"/>
                              </a:cubicBezTo>
                              <a:cubicBezTo>
                                <a:pt x="300" y="241"/>
                                <a:pt x="300" y="240"/>
                                <a:pt x="300" y="239"/>
                              </a:cubicBezTo>
                              <a:cubicBezTo>
                                <a:pt x="300" y="239"/>
                                <a:pt x="300" y="239"/>
                                <a:pt x="300" y="239"/>
                              </a:cubicBezTo>
                              <a:cubicBezTo>
                                <a:pt x="300" y="239"/>
                                <a:pt x="300" y="240"/>
                                <a:pt x="300" y="240"/>
                              </a:cubicBezTo>
                              <a:cubicBezTo>
                                <a:pt x="300" y="234"/>
                                <a:pt x="299" y="237"/>
                                <a:pt x="300" y="231"/>
                              </a:cubicBezTo>
                              <a:cubicBezTo>
                                <a:pt x="300" y="231"/>
                                <a:pt x="300" y="231"/>
                                <a:pt x="300" y="231"/>
                              </a:cubicBezTo>
                              <a:cubicBezTo>
                                <a:pt x="300" y="231"/>
                                <a:pt x="300" y="230"/>
                                <a:pt x="300" y="229"/>
                              </a:cubicBezTo>
                              <a:cubicBezTo>
                                <a:pt x="300" y="230"/>
                                <a:pt x="300" y="230"/>
                                <a:pt x="300" y="230"/>
                              </a:cubicBezTo>
                              <a:cubicBezTo>
                                <a:pt x="300" y="230"/>
                                <a:pt x="300" y="229"/>
                                <a:pt x="299" y="228"/>
                              </a:cubicBezTo>
                              <a:cubicBezTo>
                                <a:pt x="300" y="224"/>
                                <a:pt x="299" y="223"/>
                                <a:pt x="299" y="221"/>
                              </a:cubicBezTo>
                              <a:cubicBezTo>
                                <a:pt x="299" y="224"/>
                                <a:pt x="299" y="224"/>
                                <a:pt x="299" y="224"/>
                              </a:cubicBezTo>
                              <a:cubicBezTo>
                                <a:pt x="299" y="223"/>
                                <a:pt x="299" y="221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9"/>
                              </a:cubicBezTo>
                              <a:cubicBezTo>
                                <a:pt x="299" y="216"/>
                                <a:pt x="300" y="212"/>
                                <a:pt x="299" y="209"/>
                              </a:cubicBezTo>
                              <a:cubicBezTo>
                                <a:pt x="300" y="207"/>
                                <a:pt x="300" y="208"/>
                                <a:pt x="300" y="207"/>
                              </a:cubicBezTo>
                              <a:cubicBezTo>
                                <a:pt x="300" y="202"/>
                                <a:pt x="300" y="202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5"/>
                              </a:cubicBezTo>
                              <a:cubicBezTo>
                                <a:pt x="300" y="203"/>
                                <a:pt x="300" y="203"/>
                                <a:pt x="300" y="203"/>
                              </a:cubicBezTo>
                              <a:cubicBezTo>
                                <a:pt x="299" y="198"/>
                                <a:pt x="299" y="198"/>
                                <a:pt x="299" y="198"/>
                              </a:cubicBezTo>
                              <a:cubicBezTo>
                                <a:pt x="299" y="200"/>
                                <a:pt x="300" y="203"/>
                                <a:pt x="299" y="204"/>
                              </a:cubicBezTo>
                              <a:cubicBezTo>
                                <a:pt x="299" y="203"/>
                                <a:pt x="299" y="202"/>
                                <a:pt x="299" y="202"/>
                              </a:cubicBezTo>
                              <a:cubicBezTo>
                                <a:pt x="299" y="202"/>
                                <a:pt x="299" y="203"/>
                                <a:pt x="299" y="203"/>
                              </a:cubicBezTo>
                              <a:cubicBezTo>
                                <a:pt x="300" y="200"/>
                                <a:pt x="299" y="197"/>
                                <a:pt x="299" y="193"/>
                              </a:cubicBezTo>
                              <a:cubicBezTo>
                                <a:pt x="300" y="193"/>
                                <a:pt x="300" y="193"/>
                                <a:pt x="300" y="193"/>
                              </a:cubicBezTo>
                              <a:cubicBezTo>
                                <a:pt x="300" y="187"/>
                                <a:pt x="300" y="182"/>
                                <a:pt x="300" y="175"/>
                              </a:cubicBezTo>
                              <a:cubicBezTo>
                                <a:pt x="300" y="177"/>
                                <a:pt x="300" y="177"/>
                                <a:pt x="300" y="177"/>
                              </a:cubicBezTo>
                              <a:cubicBezTo>
                                <a:pt x="299" y="176"/>
                                <a:pt x="300" y="172"/>
                                <a:pt x="300" y="170"/>
                              </a:cubicBezTo>
                              <a:cubicBezTo>
                                <a:pt x="300" y="170"/>
                                <a:pt x="300" y="170"/>
                                <a:pt x="300" y="170"/>
                              </a:cubicBezTo>
                              <a:cubicBezTo>
                                <a:pt x="300" y="170"/>
                                <a:pt x="300" y="169"/>
                                <a:pt x="300" y="168"/>
                              </a:cubicBezTo>
                              <a:cubicBezTo>
                                <a:pt x="300" y="168"/>
                                <a:pt x="300" y="168"/>
                                <a:pt x="300" y="168"/>
                              </a:cubicBezTo>
                              <a:cubicBezTo>
                                <a:pt x="300" y="168"/>
                                <a:pt x="300" y="162"/>
                                <a:pt x="300" y="161"/>
                              </a:cubicBezTo>
                              <a:cubicBezTo>
                                <a:pt x="300" y="158"/>
                                <a:pt x="300" y="158"/>
                                <a:pt x="300" y="158"/>
                              </a:cubicBezTo>
                              <a:cubicBezTo>
                                <a:pt x="300" y="152"/>
                                <a:pt x="299" y="151"/>
                                <a:pt x="299" y="145"/>
                              </a:cubicBezTo>
                              <a:cubicBezTo>
                                <a:pt x="299" y="145"/>
                                <a:pt x="299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8"/>
                              </a:cubicBezTo>
                              <a:cubicBezTo>
                                <a:pt x="300" y="146"/>
                                <a:pt x="300" y="144"/>
                                <a:pt x="300" y="144"/>
                              </a:cubicBezTo>
                              <a:cubicBezTo>
                                <a:pt x="300" y="143"/>
                                <a:pt x="299" y="139"/>
                                <a:pt x="300" y="137"/>
                              </a:cubicBezTo>
                              <a:cubicBezTo>
                                <a:pt x="300" y="136"/>
                                <a:pt x="299" y="136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1"/>
                                <a:pt x="299" y="131"/>
                              </a:cubicBezTo>
                              <a:cubicBezTo>
                                <a:pt x="299" y="131"/>
                                <a:pt x="299" y="131"/>
                                <a:pt x="299" y="132"/>
                              </a:cubicBezTo>
                              <a:cubicBezTo>
                                <a:pt x="300" y="126"/>
                                <a:pt x="299" y="115"/>
                                <a:pt x="300" y="110"/>
                              </a:cubicBezTo>
                              <a:cubicBezTo>
                                <a:pt x="300" y="105"/>
                                <a:pt x="299" y="100"/>
                                <a:pt x="299" y="96"/>
                              </a:cubicBezTo>
                              <a:cubicBezTo>
                                <a:pt x="299" y="96"/>
                                <a:pt x="300" y="96"/>
                                <a:pt x="299" y="97"/>
                              </a:cubicBezTo>
                              <a:cubicBezTo>
                                <a:pt x="300" y="91"/>
                                <a:pt x="299" y="93"/>
                                <a:pt x="299" y="87"/>
                              </a:cubicBezTo>
                              <a:cubicBezTo>
                                <a:pt x="299" y="87"/>
                                <a:pt x="299" y="86"/>
                                <a:pt x="299" y="86"/>
                              </a:cubicBezTo>
                              <a:cubicBezTo>
                                <a:pt x="299" y="86"/>
                                <a:pt x="299" y="87"/>
                                <a:pt x="299" y="88"/>
                              </a:cubicBezTo>
                              <a:cubicBezTo>
                                <a:pt x="299" y="88"/>
                                <a:pt x="299" y="89"/>
                                <a:pt x="299" y="89"/>
                              </a:cubicBezTo>
                              <a:cubicBezTo>
                                <a:pt x="299" y="89"/>
                                <a:pt x="299" y="89"/>
                                <a:pt x="299" y="89"/>
                              </a:cubicBezTo>
                              <a:cubicBezTo>
                                <a:pt x="300" y="88"/>
                                <a:pt x="299" y="81"/>
                                <a:pt x="300" y="77"/>
                              </a:cubicBezTo>
                              <a:cubicBezTo>
                                <a:pt x="300" y="78"/>
                                <a:pt x="300" y="78"/>
                                <a:pt x="300" y="78"/>
                              </a:cubicBezTo>
                              <a:cubicBezTo>
                                <a:pt x="300" y="75"/>
                                <a:pt x="299" y="70"/>
                                <a:pt x="299" y="65"/>
                              </a:cubicBezTo>
                              <a:cubicBezTo>
                                <a:pt x="299" y="65"/>
                                <a:pt x="299" y="65"/>
                                <a:pt x="299" y="65"/>
                              </a:cubicBezTo>
                              <a:cubicBezTo>
                                <a:pt x="299" y="65"/>
                                <a:pt x="300" y="65"/>
                                <a:pt x="300" y="65"/>
                              </a:cubicBezTo>
                              <a:cubicBezTo>
                                <a:pt x="299" y="62"/>
                                <a:pt x="299" y="55"/>
                                <a:pt x="299" y="50"/>
                              </a:cubicBezTo>
                              <a:cubicBezTo>
                                <a:pt x="299" y="51"/>
                                <a:pt x="299" y="52"/>
                                <a:pt x="299" y="52"/>
                              </a:cubicBezTo>
                              <a:cubicBezTo>
                                <a:pt x="299" y="52"/>
                                <a:pt x="299" y="52"/>
                                <a:pt x="299" y="51"/>
                              </a:cubicBezTo>
                              <a:cubicBezTo>
                                <a:pt x="299" y="49"/>
                                <a:pt x="299" y="52"/>
                                <a:pt x="299" y="47"/>
                              </a:cubicBezTo>
                              <a:cubicBezTo>
                                <a:pt x="299" y="46"/>
                                <a:pt x="299" y="43"/>
                                <a:pt x="299" y="42"/>
                              </a:cubicBezTo>
                              <a:cubicBezTo>
                                <a:pt x="299" y="47"/>
                                <a:pt x="299" y="47"/>
                                <a:pt x="299" y="47"/>
                              </a:cubicBezTo>
                              <a:cubicBezTo>
                                <a:pt x="300" y="44"/>
                                <a:pt x="299" y="41"/>
                                <a:pt x="299" y="39"/>
                              </a:cubicBezTo>
                              <a:cubicBezTo>
                                <a:pt x="299" y="39"/>
                                <a:pt x="299" y="39"/>
                                <a:pt x="299" y="39"/>
                              </a:cubicBezTo>
                              <a:cubicBezTo>
                                <a:pt x="299" y="33"/>
                                <a:pt x="299" y="33"/>
                                <a:pt x="299" y="26"/>
                              </a:cubicBezTo>
                              <a:cubicBezTo>
                                <a:pt x="299" y="26"/>
                                <a:pt x="299" y="26"/>
                                <a:pt x="299" y="26"/>
                              </a:cubicBezTo>
                              <a:cubicBezTo>
                                <a:pt x="298" y="23"/>
                                <a:pt x="299" y="23"/>
                                <a:pt x="299" y="19"/>
                              </a:cubicBezTo>
                              <a:cubicBezTo>
                                <a:pt x="299" y="18"/>
                                <a:pt x="299" y="18"/>
                                <a:pt x="299" y="18"/>
                              </a:cubicBezTo>
                              <a:cubicBezTo>
                                <a:pt x="299" y="17"/>
                                <a:pt x="299" y="14"/>
                                <a:pt x="299" y="10"/>
                              </a:cubicBezTo>
                              <a:cubicBezTo>
                                <a:pt x="298" y="11"/>
                                <a:pt x="298" y="11"/>
                                <a:pt x="298" y="11"/>
                              </a:cubicBezTo>
                              <a:cubicBezTo>
                                <a:pt x="298" y="11"/>
                                <a:pt x="297" y="11"/>
                                <a:pt x="297" y="11"/>
                              </a:cubicBezTo>
                              <a:cubicBezTo>
                                <a:pt x="297" y="11"/>
                                <a:pt x="297" y="11"/>
                                <a:pt x="297" y="11"/>
                              </a:cubicBezTo>
                              <a:cubicBezTo>
                                <a:pt x="296" y="10"/>
                                <a:pt x="295" y="9"/>
                                <a:pt x="293" y="7"/>
                              </a:cubicBezTo>
                              <a:cubicBezTo>
                                <a:pt x="295" y="7"/>
                                <a:pt x="294" y="6"/>
                                <a:pt x="295" y="6"/>
                              </a:cubicBezTo>
                              <a:cubicBezTo>
                                <a:pt x="295" y="6"/>
                                <a:pt x="295" y="6"/>
                                <a:pt x="296" y="7"/>
                              </a:cubicBezTo>
                              <a:cubicBezTo>
                                <a:pt x="297" y="7"/>
                                <a:pt x="297" y="7"/>
                                <a:pt x="297" y="7"/>
                              </a:cubicBezTo>
                              <a:cubicBezTo>
                                <a:pt x="297" y="6"/>
                                <a:pt x="297" y="6"/>
                                <a:pt x="297" y="6"/>
                              </a:cubicBezTo>
                              <a:cubicBezTo>
                                <a:pt x="297" y="6"/>
                                <a:pt x="298" y="6"/>
                                <a:pt x="298" y="6"/>
                              </a:cubicBezTo>
                              <a:cubicBezTo>
                                <a:pt x="298" y="6"/>
                                <a:pt x="298" y="5"/>
                                <a:pt x="298" y="5"/>
                              </a:cubicBezTo>
                              <a:cubicBezTo>
                                <a:pt x="298" y="5"/>
                                <a:pt x="298" y="6"/>
                                <a:pt x="298" y="6"/>
                              </a:cubicBezTo>
                              <a:cubicBezTo>
                                <a:pt x="299" y="6"/>
                                <a:pt x="299" y="6"/>
                                <a:pt x="299" y="6"/>
                              </a:cubicBezTo>
                              <a:cubicBezTo>
                                <a:pt x="299" y="6"/>
                                <a:pt x="298" y="5"/>
                                <a:pt x="298" y="4"/>
                              </a:cubicBezTo>
                              <a:cubicBezTo>
                                <a:pt x="299" y="3"/>
                                <a:pt x="297" y="1"/>
                                <a:pt x="296" y="0"/>
                              </a:cubicBezTo>
                              <a:cubicBezTo>
                                <a:pt x="295" y="0"/>
                                <a:pt x="294" y="0"/>
                                <a:pt x="293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pic:pic xmlns:pic="http://schemas.openxmlformats.org/drawingml/2006/picture">
                      <pic:nvPicPr>
                        <pic:cNvPr id="189" name="Immagine 189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2778" y="903288"/>
                          <a:ext cx="3042168" cy="206672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86B062C" id="Retro delle note" o:spid="_x0000_s1026" alt="Titolo: Elemento grafico retro delle note - Descrizione: Elemento grafico retro delle note" style="position:absolute;margin-left:341.7pt;margin-top:538.6pt;width:223.2pt;height:214.55pt;z-index:-251702272;mso-position-horizontal-relative:page;mso-position-vertical-relative:page;mso-width-relative:margin;mso-height-relative:margin" coordsize="33877,33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">
              <v:shape id="Figura a mano libera 188" o:spid="_x0000_s1027" style="position:absolute;width:33877;height:33083;visibility:visible;mso-wrap-style:square;v-text-anchor:top" coordsize="300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" path="m1,59v,,,,,c1,59,1,59,1,59t,c1,59,1,59,1,59v,,,,,m2,191v,1,,1,,1c2,192,2,192,2,191t297,28c299,219,299,219,299,219v,,,,,m299,219v,,,,,c299,219,299,220,299,220v,,,,,c299,219,299,219,299,219m167,292v,,,,,c167,292,167,292,167,292t-104,c63,292,63,292,63,292v,,1,,1,c64,292,64,292,63,292m1,111v,,,,,c1,110,1,109,1,109v,1,,1,,2c1,111,1,111,1,111m293,v-1,,-3,,-4,c287,1,286,1,285,1v-1,,-2,,-3,-1c269,,256,,243,v-3,1,-7,1,-10,1c230,1,228,,225,v-4,,-8,1,-13,1c208,2,203,2,199,2v-2,,-5,,-7,-1c190,1,186,1,182,1v-8,,-18,1,-24,1c157,2,156,3,155,3,149,3,143,1,137,1v-1,,-2,,-3,c121,1,107,2,96,2v-3,,-6,,-9,c85,2,82,2,81,2v-1,,-1,,-1,c79,2,78,2,77,2v-1,,-3,,-4,c73,2,73,2,73,2,59,2,45,3,30,3v,,,,-1,c27,3,24,4,22,5v-2,,-4,1,-5,1c16,6,16,6,16,6v1,,1,,2,c17,4,9,3,6,2,6,3,5,3,5,3,4,4,2,5,2,6,1,6,1,6,1,6v,,,,,c1,9,1,19,,21,,18,,16,,16v,,,1,,2c,21,,25,,29v,,,,,-2c,31,,40,,40v,,,,,c,41,,48,1,52,,51,,51,,51v1,3,1,3,1,8c1,60,1,60,1,60v,,,,,-1c1,62,1,62,1,66v,-1,,-1,,-1c1,68,1,68,1,70v,3,,8,,8c1,79,1,81,1,83v,,,,,c1,83,1,83,1,82v,7,,10,,14c1,97,1,97,1,97v,-5,,-8,,-9c1,88,1,90,,90v,,,,,-1c,92,1,98,1,102v,1,,1,,1c1,102,1,102,1,102v,1,,2,,3c1,106,1,107,1,108v-1,1,,5,,7c1,115,1,115,1,115v,,,,,1c1,116,1,116,1,116v,,,,,-1c1,115,1,115,1,115v,,,,,-2c1,113,1,113,1,113v,,,,,c1,111,1,110,1,108v,1,,3,,5c1,114,2,115,2,116v-1,3,-1,8,-1,9c1,132,1,140,2,144v,2,,2,,3c1,146,1,145,1,144v1,4,1,11,1,12c2,157,2,157,2,157v,,,,,c2,157,2,157,2,157v,,,,,2c2,159,2,159,2,159v-1,12,1,19,,32c2,191,2,191,2,191v,15,1,32,1,47c3,242,3,243,3,246v,1,,1,,1c3,251,3,251,3,251v1,7,-1,11,,19c4,269,4,269,4,269v,2,,4,,6c4,275,4,275,5,275v,,,,1,c6,275,6,276,6,276v-1,1,-1,1,-1,1c5,277,4,276,4,276v,,,,,c4,277,4,277,4,277v,1,,1,,1c4,279,4,279,4,279v,,,1,,1c4,280,4,280,4,280v,1,,1,,1c5,280,5,280,6,279v1,,1,,2,c8,279,8,279,9,279v-1,2,-1,4,,5c10,284,10,284,10,284v,-1,,-1,,-2c10,282,10,282,10,282v1,2,1,2,2,3c12,285,13,285,13,285v1,-1,1,-2,2,-3c16,282,16,282,16,282v,4,-3,4,-3,7c13,289,13,289,13,289v,,,,1,c16,289,18,290,21,290v3,1,6,2,9,2c31,292,32,291,33,291v3,,4,-2,7,-2c40,289,40,289,40,289v,,,,,c40,290,39,290,38,290v,,,,,c44,291,53,291,60,292v,,,,,c61,292,61,292,62,292v,,,,,c65,292,65,292,65,292v-1,,,,-1,c64,292,64,292,63,292v1,,2,1,3,1c68,293,69,292,70,292v1,,2,,2,c73,292,74,292,74,292v,,,,,c79,292,77,292,78,292v1,,2,,3,c84,293,84,293,84,293v1,-1,1,-1,1,-1c85,292,87,292,87,292v2,,-1,,1,c89,292,91,292,92,292v1,,1,,2,c94,292,94,292,95,292v2,,3,,4,c100,292,95,292,99,292v1,,1,,2,c102,292,102,292,103,292v1,,2,,2,c106,292,107,292,108,292v,,1,,1,c110,292,111,293,112,293v1,,2,,3,c115,293,116,293,116,293v,-1,2,-1,5,-1c121,292,122,292,122,292v,,,,,c126,292,135,292,141,293v2,-1,6,-1,8,-1c149,293,148,293,147,293v3,,3,,3,c151,293,152,293,154,293v-1,,-1,,-1,c156,293,159,293,163,293v1,,2,,4,c167,293,165,292,165,292v1,,2,,3,c168,292,168,292,167,292v1,,1,,2,c169,292,170,292,170,292v-2,,-2,,-2,c168,292,168,292,168,292v1,,1,,1,c170,292,170,292,171,292v,,,,,c171,292,172,292,172,293v,,,,,c172,293,171,293,171,293v,,-1,,-1,c170,293,170,293,169,293v3,,5,,6,c175,293,175,293,177,293v,,,,,c181,293,178,293,181,293v1,,3,,4,c186,293,186,293,187,293v,,,,,c188,293,188,293,188,293v,,,,,c188,293,188,293,188,293v2,-1,5,-1,10,-1c201,292,204,292,207,292v3,,6,,9,c218,292,219,292,220,292v,-1,,,,-1c221,291,223,292,224,292v1,,3,-1,5,-3c227,288,226,287,225,286v,-1,,-1,1,-1c227,285,227,285,228,285v,,1,,1,c229,285,230,285,230,285v1,,1,,2,c236,286,245,290,247,290v,,,,,c247,290,247,290,247,290v,1,-1,,,1c248,292,248,292,249,292v1,-1,1,-1,1,-2c249,290,249,289,249,289v,,,,,c251,289,254,290,254,290v1,,1,-1,2,-1c256,290,257,290,259,291v-1,1,-1,1,-1,1c259,293,260,293,261,293v3,,6,,9,c274,292,277,291,277,289v1,1,1,1,2,1c282,286,288,281,293,277v2,1,3,,4,2c297,279,298,284,298,288v1,-2,1,-3,1,-3c299,285,299,285,299,285v,-1,,-2,,-2c299,283,299,285,299,286v,-5,,-8,,-13c299,273,299,274,299,274v,,,,,c299,266,299,270,299,265v,-1,,-1,,-1c299,264,299,264,299,264v,,,,,c299,264,299,264,299,261v,-1,,-2,,-2c299,259,299,261,299,261v,-4,1,-9,1,-11c300,252,300,252,300,252v,-1,,-2,,-4c300,250,300,250,300,250v,-2,,-3,,-3c300,247,300,247,300,247v,,,,,c300,247,300,247,299,247v,,,,,c299,247,299,246,299,245v,-2,,-6,,-6c299,241,299,241,299,241v,,,,,c300,241,300,241,300,241v,,,,,1c300,241,300,240,300,239v,,,,,c300,239,300,240,300,240v,-6,-1,-3,,-9c300,231,300,231,300,231v,,,-1,,-2c300,230,300,230,300,230v,,,-1,-1,-2c300,224,299,223,299,221v,3,,3,,3c299,223,299,221,299,218v,,,,,c299,218,299,218,299,219v,-3,1,-7,,-10c300,207,300,208,300,207v,-5,,-5,,-10c300,197,300,197,300,197v,,,,,-2c300,203,300,203,300,203v-1,-5,-1,-5,-1,-5c299,200,300,203,299,204v,-1,,-2,,-2c299,202,299,203,299,203v1,-3,,-6,,-10c300,193,300,193,300,193v,-6,,-11,,-18c300,177,300,177,300,177v-1,-1,,-5,,-7c300,170,300,170,300,170v,,,-1,,-2c300,168,300,168,300,168v,,,-6,,-7c300,158,300,158,300,158v,-6,-1,-7,-1,-13c299,145,299,146,300,146v,,,,,c300,146,300,146,300,146v,,,,,2c300,146,300,144,300,144v,-1,-1,-5,,-7c300,136,299,136,299,133v,,,,,c299,133,299,133,299,133v,,,-2,,-2c299,131,299,131,299,132v1,-6,,-17,1,-22c300,105,299,100,299,96v,,1,,,1c300,91,299,93,299,87v,,,-1,,-1c299,86,299,87,299,88v,,,1,,1c299,89,299,89,299,89v1,-1,,-8,1,-12c300,78,300,78,300,78v,-3,-1,-8,-1,-13c299,65,299,65,299,65v,,1,,1,c299,62,299,55,299,50v,1,,2,,2c299,52,299,52,299,51v,-2,,1,,-4c299,46,299,43,299,42v,5,,5,,5c300,44,299,41,299,39v,,,,,c299,33,299,33,299,26v,,,,,c298,23,299,23,299,19v,-1,,-1,,-1c299,17,299,14,299,10v-1,1,-1,1,-1,1c298,11,297,11,297,11v,,,,,c296,10,295,9,293,7v2,,1,-1,2,-1c295,6,295,6,296,7v1,,1,,1,c297,6,297,6,297,6v,,1,,1,c298,6,298,5,298,5v,,,1,,1c299,6,299,6,299,6v,,-1,-1,-1,-2c299,3,297,1,296,v-1,,-2,,-3,e" fillcolor="#c6eaf7 [660]" stroked="f">
                <v:path arrowok="t" o:connecttype="custom" o:connectlocs="11292,666187;3376433,2472794;1885834,3297059;711422,3297059;3308678,0;2540794,0;1750325,33874;903393,22583;248433,56456;22585,67748;0,327448;11292,666187;11292,880721;11292,993634;11292,1185586;11292,1298499;11292,1275917;22585,1761442;22585,2156638;33877,3048650;56462,3127689;45170,3161563;101632,3206728;169386,3184146;338773,3297059;429112,3274476;722715,3297059;835639,3297059;993733,3297059;1140534,3297059;1298628,3308350;1682570,3297059;1885834,3308350;1897126,3297059;1942296,3308350;1998758,3308350;2122974,3308350;2484332,3285767;2585963,3218020;2789227,3285767;2890859,3263185;3150584,3274476;3376433,3195437;3376433,2980902;3387725,2822824;3387725,2788950;3376433,2721203;3387725,2608290;3376433,2529251;3387725,2224385;3376433,2280842;3387725,1919520;3376433,1637238;3387725,1546908;3387725,1242043;3376433,1004925;3387725,733934;3376433,530691;3376433,203243;3331263,67748;3365140,67748" o:connectangles="0,0,0,0,0,0,0,0,0,0,0,0,0,0,0,0,0,0,0,0,0,0,0,0,0,0,0,0,0,0,0,0,0,0,0,0,0,0,0,0,0,0,0,0,0,0,0,0,0,0,0,0,0,0,0,0,0,0,0,0,0"/>
                <o:lock v:ext="edit" verticies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89" o:spid="_x0000_s1028" type="#_x0000_t75" style="position:absolute;left:1727;top:9032;width:30422;height:2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">
                <v:imagedata r:id="rId2" o:title=""/>
              </v:shape>
              <w10:wrap anchorx="page" anchory="page"/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F0C05E" w14:textId="77777777" w:rsidR="00252B60" w:rsidRDefault="00252B60">
      <w:pPr>
        <w:spacing w:after="0"/>
      </w:pPr>
      <w:r>
        <w:separator/>
      </w:r>
    </w:p>
  </w:footnote>
  <w:footnote w:type="continuationSeparator" w:id="0">
    <w:p w14:paraId="128FAAD6" w14:textId="77777777" w:rsidR="00252B60" w:rsidRDefault="00252B6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0A1004" w14:textId="77777777" w:rsidR="003B177D" w:rsidRDefault="003B177D">
    <w:pPr>
      <w:pStyle w:val="Intestazione"/>
    </w:pPr>
    <w:r>
      <w:rPr>
        <w:lang w:bidi="it-IT"/>
      </w:rPr>
      <w:drawing>
        <wp:anchor distT="0" distB="0" distL="114300" distR="114300" simplePos="0" relativeHeight="251696128" behindDoc="1" locked="1" layoutInCell="1" allowOverlap="1" wp14:anchorId="030A1006" wp14:editId="030A1007">
          <wp:simplePos x="0" y="0"/>
          <wp:positionH relativeFrom="column">
            <wp:posOffset>-38100</wp:posOffset>
          </wp:positionH>
          <wp:positionV relativeFrom="page">
            <wp:posOffset>447675</wp:posOffset>
          </wp:positionV>
          <wp:extent cx="6931025" cy="9144000"/>
          <wp:effectExtent l="0" t="0" r="3175" b="0"/>
          <wp:wrapNone/>
          <wp:docPr id="1" name="Trama" descr="Trama di sfon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rama" descr="Trama di sfondo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1025" cy="914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lang w:bidi="it-IT"/>
      </w:rPr>
      <mc:AlternateContent>
        <mc:Choice Requires="wps">
          <w:drawing>
            <wp:anchor distT="0" distB="0" distL="114300" distR="114300" simplePos="0" relativeHeight="251615232" behindDoc="1" locked="1" layoutInCell="1" allowOverlap="1" wp14:anchorId="030A1008" wp14:editId="030A1009">
              <wp:simplePos x="0" y="0"/>
              <wp:positionH relativeFrom="column">
                <wp:posOffset>6858126</wp:posOffset>
              </wp:positionH>
              <wp:positionV relativeFrom="page">
                <wp:posOffset>1733550</wp:posOffset>
              </wp:positionV>
              <wp:extent cx="0" cy="4445"/>
              <wp:effectExtent l="0" t="0" r="0" b="0"/>
              <wp:wrapNone/>
              <wp:docPr id="11" name="Figura a mano libera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445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2E6C2C0" id="Figura a mano libera 11" o:spid="_x0000_s1026" style="position:absolute;margin-left:540pt;margin-top:136.5pt;width:0;height:.35pt;z-index:-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" path="m,l,3,,2,,xe" fillcolor="#8ed6ef [1300]" strokecolor="#8ed6ef [1300]" strokeweight="0">
              <v:path arrowok="t" o:connecttype="custom" o:connectlocs="0,0;0,4445;0,2963;0,0" o:connectangles="0,0,0,0"/>
              <w10:wrap anchory="page"/>
              <w10:anchorlock/>
            </v:shape>
          </w:pict>
        </mc:Fallback>
      </mc:AlternateContent>
    </w:r>
    <w:r>
      <w:rPr>
        <w:lang w:bidi="it-IT"/>
      </w:rPr>
      <mc:AlternateContent>
        <mc:Choice Requires="wps">
          <w:drawing>
            <wp:anchor distT="0" distB="0" distL="114300" distR="114300" simplePos="0" relativeHeight="251616256" behindDoc="1" locked="1" layoutInCell="1" allowOverlap="1" wp14:anchorId="030A100A" wp14:editId="030A100B">
              <wp:simplePos x="0" y="0"/>
              <wp:positionH relativeFrom="column">
                <wp:posOffset>6858126</wp:posOffset>
              </wp:positionH>
              <wp:positionV relativeFrom="page">
                <wp:posOffset>847725</wp:posOffset>
              </wp:positionV>
              <wp:extent cx="15875" cy="5586095"/>
              <wp:effectExtent l="0" t="0" r="22225" b="14605"/>
              <wp:wrapNone/>
              <wp:docPr id="12" name="Figura a mano liber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5875" cy="5586095"/>
                      </a:xfrm>
                      <a:custGeom>
                        <a:avLst/>
                        <a:gdLst>
                          <a:gd name="T0" fmla="*/ 9 w 10"/>
                          <a:gd name="T1" fmla="*/ 2998 h 3511"/>
                          <a:gd name="T2" fmla="*/ 10 w 10"/>
                          <a:gd name="T3" fmla="*/ 3109 h 3511"/>
                          <a:gd name="T4" fmla="*/ 9 w 10"/>
                          <a:gd name="T5" fmla="*/ 3218 h 3511"/>
                          <a:gd name="T6" fmla="*/ 10 w 10"/>
                          <a:gd name="T7" fmla="*/ 3268 h 3511"/>
                          <a:gd name="T8" fmla="*/ 8 w 10"/>
                          <a:gd name="T9" fmla="*/ 3310 h 3511"/>
                          <a:gd name="T10" fmla="*/ 8 w 10"/>
                          <a:gd name="T11" fmla="*/ 3324 h 3511"/>
                          <a:gd name="T12" fmla="*/ 9 w 10"/>
                          <a:gd name="T13" fmla="*/ 3434 h 3511"/>
                          <a:gd name="T14" fmla="*/ 9 w 10"/>
                          <a:gd name="T15" fmla="*/ 3442 h 3511"/>
                          <a:gd name="T16" fmla="*/ 9 w 10"/>
                          <a:gd name="T17" fmla="*/ 3472 h 3511"/>
                          <a:gd name="T18" fmla="*/ 5 w 10"/>
                          <a:gd name="T19" fmla="*/ 3501 h 3511"/>
                          <a:gd name="T20" fmla="*/ 4 w 10"/>
                          <a:gd name="T21" fmla="*/ 3510 h 3511"/>
                          <a:gd name="T22" fmla="*/ 1 w 10"/>
                          <a:gd name="T23" fmla="*/ 3501 h 3511"/>
                          <a:gd name="T24" fmla="*/ 1 w 10"/>
                          <a:gd name="T25" fmla="*/ 3491 h 3511"/>
                          <a:gd name="T26" fmla="*/ 2 w 10"/>
                          <a:gd name="T27" fmla="*/ 3490 h 3511"/>
                          <a:gd name="T28" fmla="*/ 5 w 10"/>
                          <a:gd name="T29" fmla="*/ 3463 h 3511"/>
                          <a:gd name="T30" fmla="*/ 5 w 10"/>
                          <a:gd name="T31" fmla="*/ 3452 h 3511"/>
                          <a:gd name="T32" fmla="*/ 6 w 10"/>
                          <a:gd name="T33" fmla="*/ 3448 h 3511"/>
                          <a:gd name="T34" fmla="*/ 4 w 10"/>
                          <a:gd name="T35" fmla="*/ 3419 h 3511"/>
                          <a:gd name="T36" fmla="*/ 4 w 10"/>
                          <a:gd name="T37" fmla="*/ 3324 h 3511"/>
                          <a:gd name="T38" fmla="*/ 5 w 10"/>
                          <a:gd name="T39" fmla="*/ 2917 h 3511"/>
                          <a:gd name="T40" fmla="*/ 10 w 10"/>
                          <a:gd name="T41" fmla="*/ 2552 h 3511"/>
                          <a:gd name="T42" fmla="*/ 8 w 10"/>
                          <a:gd name="T43" fmla="*/ 1932 h 3511"/>
                          <a:gd name="T44" fmla="*/ 8 w 10"/>
                          <a:gd name="T45" fmla="*/ 1979 h 3511"/>
                          <a:gd name="T46" fmla="*/ 8 w 10"/>
                          <a:gd name="T47" fmla="*/ 2067 h 3511"/>
                          <a:gd name="T48" fmla="*/ 9 w 10"/>
                          <a:gd name="T49" fmla="*/ 2438 h 3511"/>
                          <a:gd name="T50" fmla="*/ 8 w 10"/>
                          <a:gd name="T51" fmla="*/ 2466 h 3511"/>
                          <a:gd name="T52" fmla="*/ 6 w 10"/>
                          <a:gd name="T53" fmla="*/ 2523 h 3511"/>
                          <a:gd name="T54" fmla="*/ 8 w 10"/>
                          <a:gd name="T55" fmla="*/ 2669 h 3511"/>
                          <a:gd name="T56" fmla="*/ 9 w 10"/>
                          <a:gd name="T57" fmla="*/ 2805 h 3511"/>
                          <a:gd name="T58" fmla="*/ 8 w 10"/>
                          <a:gd name="T59" fmla="*/ 2907 h 3511"/>
                          <a:gd name="T60" fmla="*/ 5 w 10"/>
                          <a:gd name="T61" fmla="*/ 2614 h 3511"/>
                          <a:gd name="T62" fmla="*/ 5 w 10"/>
                          <a:gd name="T63" fmla="*/ 2315 h 3511"/>
                          <a:gd name="T64" fmla="*/ 4 w 10"/>
                          <a:gd name="T65" fmla="*/ 1856 h 3511"/>
                          <a:gd name="T66" fmla="*/ 4 w 10"/>
                          <a:gd name="T67" fmla="*/ 1133 h 3511"/>
                          <a:gd name="T68" fmla="*/ 5 w 10"/>
                          <a:gd name="T69" fmla="*/ 1158 h 3511"/>
                          <a:gd name="T70" fmla="*/ 5 w 10"/>
                          <a:gd name="T71" fmla="*/ 1362 h 3511"/>
                          <a:gd name="T72" fmla="*/ 6 w 10"/>
                          <a:gd name="T73" fmla="*/ 1663 h 3511"/>
                          <a:gd name="T74" fmla="*/ 1 w 10"/>
                          <a:gd name="T75" fmla="*/ 1419 h 3511"/>
                          <a:gd name="T76" fmla="*/ 2 w 10"/>
                          <a:gd name="T77" fmla="*/ 1320 h 3511"/>
                          <a:gd name="T78" fmla="*/ 4 w 10"/>
                          <a:gd name="T79" fmla="*/ 1132 h 3511"/>
                          <a:gd name="T80" fmla="*/ 5 w 10"/>
                          <a:gd name="T81" fmla="*/ 709 h 3511"/>
                          <a:gd name="T82" fmla="*/ 5 w 10"/>
                          <a:gd name="T83" fmla="*/ 830 h 3511"/>
                          <a:gd name="T84" fmla="*/ 6 w 10"/>
                          <a:gd name="T85" fmla="*/ 956 h 3511"/>
                          <a:gd name="T86" fmla="*/ 5 w 10"/>
                          <a:gd name="T87" fmla="*/ 1022 h 3511"/>
                          <a:gd name="T88" fmla="*/ 4 w 10"/>
                          <a:gd name="T89" fmla="*/ 1132 h 3511"/>
                          <a:gd name="T90" fmla="*/ 2 w 10"/>
                          <a:gd name="T91" fmla="*/ 631 h 3511"/>
                          <a:gd name="T92" fmla="*/ 1 w 10"/>
                          <a:gd name="T93" fmla="*/ 547 h 3511"/>
                          <a:gd name="T94" fmla="*/ 1 w 10"/>
                          <a:gd name="T95" fmla="*/ 0 h 3511"/>
                          <a:gd name="T96" fmla="*/ 2 w 10"/>
                          <a:gd name="T97" fmla="*/ 249 h 3511"/>
                          <a:gd name="T98" fmla="*/ 4 w 10"/>
                          <a:gd name="T99" fmla="*/ 353 h 3511"/>
                          <a:gd name="T100" fmla="*/ 4 w 10"/>
                          <a:gd name="T101" fmla="*/ 397 h 3511"/>
                          <a:gd name="T102" fmla="*/ 5 w 10"/>
                          <a:gd name="T103" fmla="*/ 542 h 3511"/>
                          <a:gd name="T104" fmla="*/ 1 w 10"/>
                          <a:gd name="T105" fmla="*/ 301 h 3511"/>
                          <a:gd name="T106" fmla="*/ 0 w 10"/>
                          <a:gd name="T107" fmla="*/ 155 h 3511"/>
                          <a:gd name="T108" fmla="*/ 0 w 10"/>
                          <a:gd name="T109" fmla="*/ 59 h 3511"/>
                          <a:gd name="T110" fmla="*/ 1 w 10"/>
                          <a:gd name="T111" fmla="*/ 53 h 3511"/>
                          <a:gd name="T112" fmla="*/ 0 w 10"/>
                          <a:gd name="T113" fmla="*/ 45 h 3511"/>
                          <a:gd name="T114" fmla="*/ 0 w 10"/>
                          <a:gd name="T115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8" y="2916"/>
                            </a:moveTo>
                            <a:lnTo>
                              <a:pt x="9" y="2935"/>
                            </a:lnTo>
                            <a:lnTo>
                              <a:pt x="9" y="2956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6" y="3319"/>
                            </a:lnTo>
                            <a:lnTo>
                              <a:pt x="6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6" y="3487"/>
                            </a:lnTo>
                            <a:lnTo>
                              <a:pt x="6" y="3498"/>
                            </a:lnTo>
                            <a:lnTo>
                              <a:pt x="6" y="3499"/>
                            </a:lnTo>
                            <a:lnTo>
                              <a:pt x="6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6" y="3504"/>
                            </a:lnTo>
                            <a:lnTo>
                              <a:pt x="6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2" y="3507"/>
                            </a:lnTo>
                            <a:lnTo>
                              <a:pt x="2" y="3507"/>
                            </a:lnTo>
                            <a:lnTo>
                              <a:pt x="1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1" y="3491"/>
                            </a:lnTo>
                            <a:lnTo>
                              <a:pt x="2" y="3493"/>
                            </a:lnTo>
                            <a:lnTo>
                              <a:pt x="2" y="3491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2" y="3489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6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6" y="3451"/>
                            </a:lnTo>
                            <a:lnTo>
                              <a:pt x="6" y="3448"/>
                            </a:lnTo>
                            <a:lnTo>
                              <a:pt x="6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6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6" y="2916"/>
                            </a:lnTo>
                            <a:lnTo>
                              <a:pt x="8" y="2916"/>
                            </a:lnTo>
                            <a:close/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6" y="1731"/>
                            </a:move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6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6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6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8" y="2262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6" y="2504"/>
                            </a:lnTo>
                            <a:lnTo>
                              <a:pt x="6" y="2523"/>
                            </a:lnTo>
                            <a:lnTo>
                              <a:pt x="6" y="2522"/>
                            </a:lnTo>
                            <a:lnTo>
                              <a:pt x="6" y="2522"/>
                            </a:lnTo>
                            <a:lnTo>
                              <a:pt x="8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0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6" y="2915"/>
                            </a:lnTo>
                            <a:lnTo>
                              <a:pt x="5" y="2913"/>
                            </a:lnTo>
                            <a:lnTo>
                              <a:pt x="2" y="2784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5" y="2399"/>
                            </a:lnTo>
                            <a:lnTo>
                              <a:pt x="4" y="2317"/>
                            </a:lnTo>
                            <a:lnTo>
                              <a:pt x="5" y="2315"/>
                            </a:lnTo>
                            <a:lnTo>
                              <a:pt x="4" y="2315"/>
                            </a:lnTo>
                            <a:lnTo>
                              <a:pt x="2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5" y="1732"/>
                            </a:lnTo>
                            <a:lnTo>
                              <a:pt x="5" y="1732"/>
                            </a:lnTo>
                            <a:lnTo>
                              <a:pt x="6" y="1731"/>
                            </a:lnTo>
                            <a:close/>
                            <a:moveTo>
                              <a:pt x="4" y="1132"/>
                            </a:move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43"/>
                            </a:lnTo>
                            <a:lnTo>
                              <a:pt x="5" y="1154"/>
                            </a:lnTo>
                            <a:lnTo>
                              <a:pt x="6" y="1160"/>
                            </a:lnTo>
                            <a:lnTo>
                              <a:pt x="5" y="1158"/>
                            </a:lnTo>
                            <a:lnTo>
                              <a:pt x="6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6" y="1663"/>
                            </a:lnTo>
                            <a:lnTo>
                              <a:pt x="6" y="1728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2" y="1588"/>
                            </a:lnTo>
                            <a:lnTo>
                              <a:pt x="2" y="1503"/>
                            </a:lnTo>
                            <a:lnTo>
                              <a:pt x="1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1" y="1226"/>
                            </a:lnTo>
                            <a:lnTo>
                              <a:pt x="0" y="1133"/>
                            </a:lnTo>
                            <a:lnTo>
                              <a:pt x="4" y="1132"/>
                            </a:lnTo>
                            <a:close/>
                            <a:moveTo>
                              <a:pt x="5" y="546"/>
                            </a:move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6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6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6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6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2"/>
                            </a:lnTo>
                            <a:lnTo>
                              <a:pt x="2" y="1132"/>
                            </a:lnTo>
                            <a:lnTo>
                              <a:pt x="0" y="1132"/>
                            </a:lnTo>
                            <a:lnTo>
                              <a:pt x="1" y="1048"/>
                            </a:lnTo>
                            <a:lnTo>
                              <a:pt x="1" y="962"/>
                            </a:lnTo>
                            <a:lnTo>
                              <a:pt x="1" y="796"/>
                            </a:lnTo>
                            <a:lnTo>
                              <a:pt x="2" y="631"/>
                            </a:lnTo>
                            <a:lnTo>
                              <a:pt x="2" y="615"/>
                            </a:lnTo>
                            <a:lnTo>
                              <a:pt x="2" y="595"/>
                            </a:lnTo>
                            <a:lnTo>
                              <a:pt x="2" y="577"/>
                            </a:lnTo>
                            <a:lnTo>
                              <a:pt x="1" y="560"/>
                            </a:lnTo>
                            <a:lnTo>
                              <a:pt x="1" y="560"/>
                            </a:lnTo>
                            <a:lnTo>
                              <a:pt x="1" y="547"/>
                            </a:lnTo>
                            <a:lnTo>
                              <a:pt x="4" y="547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2" y="156"/>
                            </a:lnTo>
                            <a:lnTo>
                              <a:pt x="2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2" y="249"/>
                            </a:lnTo>
                            <a:lnTo>
                              <a:pt x="2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4"/>
                            </a:lnTo>
                            <a:lnTo>
                              <a:pt x="5" y="542"/>
                            </a:lnTo>
                            <a:lnTo>
                              <a:pt x="1" y="542"/>
                            </a:lnTo>
                            <a:lnTo>
                              <a:pt x="1" y="542"/>
                            </a:lnTo>
                            <a:lnTo>
                              <a:pt x="2" y="501"/>
                            </a:lnTo>
                            <a:lnTo>
                              <a:pt x="2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A1A7BAF" id="Figura a mano libera 12" o:spid="_x0000_s1026" style="position:absolute;margin-left:540pt;margin-top:66.75pt;width:1.25pt;height:439.85pt;z-index:-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" path="m8,2916r1,19l9,2956r,23l9,2976r,22l9,3020r,19l9,3054r,19l9,3092r1,17l9,3198r,l9,3198r-1,3l9,3209r,9l9,3228r,8l10,3240r-1,11l9,3259r1,9l9,3278r,-1l9,3276r,10l9,3298r-1,12l6,3319r,-2l8,3317r,l8,3320r,4l8,3328r,2l8,3334r,3l8,3387r1,47l8,3434r,-1l8,3434r,1l9,3439r,3l9,3444r,2l8,3448r,11l9,3472r,l8,3480r-2,7l6,3498r,1l6,3499r-1,2l5,3502r1,2l6,3508r-1,2l5,3511r-1,-1l4,3508r-2,-1l2,3507r-1,-1l1,3503r,-2l1,3497r,-4l1,3489r,-3l1,3490r,1l2,3493r,-2l2,3490r,l2,3489r,1l2,3490r2,-3l5,3481r,-8l5,3467r,-4l6,3460r-1,-1l5,3457r,-1l5,3455r,-3l5,3451r,l5,3451r,l6,3451r,-3l6,3446r-1,-2l5,3436r-1,-9l4,3417r,2l5,3409,4,3397r,-14l4,3370r,1l4,3324r1,-46l5,3234r1,-92l5,3049r,-94l5,2917r1,-1l8,2916xm10,2552r,2l10,2552r,xm6,1731r2,22l8,1843r,91l8,1932r,l8,1932r-2,2l8,1945r,15l8,1978r,1l8,1979r,l8,1978r-2,l8,2022r,45l8,2066r-2,-2l8,2088r,-4l8,2262r1,176l9,2436r-1,-2l8,2434r1,10l8,2445r,21l8,2487r,-3l8,2484r,l6,2504r,19l6,2522r,l8,2538r2,14l9,2610r-1,59l8,2727r1,55l9,2786r,7l9,2799r,6l9,2824r,20l9,2864r1,14l9,2894r-1,13l8,2915r-2,l5,2913,2,2784,5,2654r,-40l5,2569,4,2525r,-42l5,2399,4,2317r1,-2l4,2315,2,2224,4,2102r,-121l4,1981r,-125l4,1732r1,l5,1732r1,-1xm4,1132r,1l5,1133r,3l5,1143r,11l6,1160r-1,-2l6,1209r-1,52l5,1311r,1l5,1338r,24l5,1389r,70l5,1528r,68l5,1596r1,67l6,1728r-2,l4,1671,2,1588r,-85l1,1419r1,l2,1370r,-51l2,1320r,l2,1320r,l2,1320r,l1,1226,,1133r4,-1xm5,546r,78l5,622r,45l6,710,5,709r,45l6,799r-1,l5,811r,-1l5,830r,19l5,869r1,15l5,881r,37l6,956,5,992r,-2l5,989r,l4,1003r1,19l4,1019r1,29l4,1074r,25l5,1124r-1,8l2,1132r-2,l1,1048r,-86l1,796,2,631r,-16l2,595r,-18l1,560r,l1,547r3,l5,546r,l5,546xm1,r,l1,79r1,77l2,156r-1,1l1,158r1,91l2,339r2,-1l4,339r,1l4,343r,10l4,369r1,16l4,399r,-2l4,397r,l4,402r,6l4,407r,-1l5,474r,68l1,542r,l2,501r,-38l1,427,1,301,1,177,,174r,-2l,168r,-6l,155,,144r,-9l1,128,,94,,59r,l,59r,1l,59,,58,1,55r,-2l,51r,l,51,,50,,47,,45r,1l,24,,,,3r,l,3,1,2,1,r,xe" fillcolor="#8ed6ef [1300]" strokecolor="#8ed6ef [1300]" strokeweight="0">
              <v:path arrowok="t" o:connecttype="custom" o:connectlocs="14288,4769898;15875,4946502;14288,5119924;15875,5199475;12700,5266299;12700,5288573;14288,5463586;14288,5476314;14288,5524045;7938,5570185;6350,5584504;1588,5570185;1588,5554274;3175,5552683;7938,5509726;7938,5492224;9525,5485860;6350,5439721;6350,5288573;7938,4641025;15875,4060300;12700,3073864;12700,3148642;12700,3288652;14288,3878923;12700,3923472;9525,4014161;12700,4246450;14288,4462830;12700,4625115;7938,4158944;7938,3683227;6350,2952946;6350,1802633;7938,1842409;7938,2166978;9525,2645878;1588,2257667;3175,2100155;6350,1801042;7938,1128038;7938,1320552;9525,1521022;7938,1626029;6350,1801042;3175,1003938;1588,870292;1588,0;3175,396166;6350,561632;6350,631638;7938,862337;1588,478899;0,246609;0,93871;1588,84324;0,71596;0,4773" o:connectangles="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bidi="it-IT"/>
      </w:rPr>
      <mc:AlternateContent>
        <mc:Choice Requires="wps">
          <w:drawing>
            <wp:anchor distT="0" distB="0" distL="114300" distR="114300" simplePos="0" relativeHeight="251617280" behindDoc="1" locked="1" layoutInCell="1" allowOverlap="1" wp14:anchorId="030A100C" wp14:editId="030A100D">
              <wp:simplePos x="0" y="0"/>
              <wp:positionH relativeFrom="column">
                <wp:posOffset>6858126</wp:posOffset>
              </wp:positionH>
              <wp:positionV relativeFrom="page">
                <wp:posOffset>1476375</wp:posOffset>
              </wp:positionV>
              <wp:extent cx="1270" cy="1270"/>
              <wp:effectExtent l="0" t="0" r="0" b="0"/>
              <wp:wrapNone/>
              <wp:docPr id="13" name="Rettangolo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66A364E4" id="Rettangolo 13" o:spid="_x0000_s1026" style="position:absolute;margin-left:540pt;margin-top:116.25pt;width:.1pt;height:.1pt;z-index:-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lang w:bidi="it-IT"/>
      </w:rPr>
      <mc:AlternateContent>
        <mc:Choice Requires="wps">
          <w:drawing>
            <wp:anchor distT="0" distB="0" distL="114300" distR="114300" simplePos="0" relativeHeight="251621376" behindDoc="1" locked="1" layoutInCell="1" allowOverlap="1" wp14:anchorId="030A100E" wp14:editId="030A100F">
              <wp:simplePos x="0" y="0"/>
              <wp:positionH relativeFrom="column">
                <wp:posOffset>-38100</wp:posOffset>
              </wp:positionH>
              <wp:positionV relativeFrom="page">
                <wp:posOffset>771525</wp:posOffset>
              </wp:positionV>
              <wp:extent cx="19050" cy="5579745"/>
              <wp:effectExtent l="0" t="0" r="19050" b="20955"/>
              <wp:wrapNone/>
              <wp:docPr id="19" name="Figura a mano libera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9050" cy="5579745"/>
                      </a:xfrm>
                      <a:custGeom>
                        <a:avLst/>
                        <a:gdLst>
                          <a:gd name="T0" fmla="*/ 11 w 12"/>
                          <a:gd name="T1" fmla="*/ 3330 h 3507"/>
                          <a:gd name="T2" fmla="*/ 11 w 12"/>
                          <a:gd name="T3" fmla="*/ 3361 h 3507"/>
                          <a:gd name="T4" fmla="*/ 11 w 12"/>
                          <a:gd name="T5" fmla="*/ 3448 h 3507"/>
                          <a:gd name="T6" fmla="*/ 11 w 12"/>
                          <a:gd name="T7" fmla="*/ 3456 h 3507"/>
                          <a:gd name="T8" fmla="*/ 11 w 12"/>
                          <a:gd name="T9" fmla="*/ 3461 h 3507"/>
                          <a:gd name="T10" fmla="*/ 11 w 12"/>
                          <a:gd name="T11" fmla="*/ 3505 h 3507"/>
                          <a:gd name="T12" fmla="*/ 9 w 12"/>
                          <a:gd name="T13" fmla="*/ 3351 h 3507"/>
                          <a:gd name="T14" fmla="*/ 7 w 12"/>
                          <a:gd name="T15" fmla="*/ 3168 h 3507"/>
                          <a:gd name="T16" fmla="*/ 7 w 12"/>
                          <a:gd name="T17" fmla="*/ 3108 h 3507"/>
                          <a:gd name="T18" fmla="*/ 7 w 12"/>
                          <a:gd name="T19" fmla="*/ 3100 h 3507"/>
                          <a:gd name="T20" fmla="*/ 11 w 12"/>
                          <a:gd name="T21" fmla="*/ 2370 h 3507"/>
                          <a:gd name="T22" fmla="*/ 9 w 12"/>
                          <a:gd name="T23" fmla="*/ 2912 h 3507"/>
                          <a:gd name="T24" fmla="*/ 6 w 12"/>
                          <a:gd name="T25" fmla="*/ 2883 h 3507"/>
                          <a:gd name="T26" fmla="*/ 6 w 12"/>
                          <a:gd name="T27" fmla="*/ 2707 h 3507"/>
                          <a:gd name="T28" fmla="*/ 6 w 12"/>
                          <a:gd name="T29" fmla="*/ 2638 h 3507"/>
                          <a:gd name="T30" fmla="*/ 7 w 12"/>
                          <a:gd name="T31" fmla="*/ 2516 h 3507"/>
                          <a:gd name="T32" fmla="*/ 7 w 12"/>
                          <a:gd name="T33" fmla="*/ 2459 h 3507"/>
                          <a:gd name="T34" fmla="*/ 6 w 12"/>
                          <a:gd name="T35" fmla="*/ 2373 h 3507"/>
                          <a:gd name="T36" fmla="*/ 8 w 12"/>
                          <a:gd name="T37" fmla="*/ 1919 h 3507"/>
                          <a:gd name="T38" fmla="*/ 9 w 12"/>
                          <a:gd name="T39" fmla="*/ 2187 h 3507"/>
                          <a:gd name="T40" fmla="*/ 11 w 12"/>
                          <a:gd name="T41" fmla="*/ 2277 h 3507"/>
                          <a:gd name="T42" fmla="*/ 6 w 12"/>
                          <a:gd name="T43" fmla="*/ 2350 h 3507"/>
                          <a:gd name="T44" fmla="*/ 6 w 12"/>
                          <a:gd name="T45" fmla="*/ 2195 h 3507"/>
                          <a:gd name="T46" fmla="*/ 6 w 12"/>
                          <a:gd name="T47" fmla="*/ 1911 h 3507"/>
                          <a:gd name="T48" fmla="*/ 8 w 12"/>
                          <a:gd name="T49" fmla="*/ 1186 h 3507"/>
                          <a:gd name="T50" fmla="*/ 7 w 12"/>
                          <a:gd name="T51" fmla="*/ 1783 h 3507"/>
                          <a:gd name="T52" fmla="*/ 4 w 12"/>
                          <a:gd name="T53" fmla="*/ 1575 h 3507"/>
                          <a:gd name="T54" fmla="*/ 3 w 12"/>
                          <a:gd name="T55" fmla="*/ 1528 h 3507"/>
                          <a:gd name="T56" fmla="*/ 4 w 12"/>
                          <a:gd name="T57" fmla="*/ 1440 h 3507"/>
                          <a:gd name="T58" fmla="*/ 7 w 12"/>
                          <a:gd name="T59" fmla="*/ 1188 h 3507"/>
                          <a:gd name="T60" fmla="*/ 6 w 12"/>
                          <a:gd name="T61" fmla="*/ 0 h 3507"/>
                          <a:gd name="T62" fmla="*/ 9 w 12"/>
                          <a:gd name="T63" fmla="*/ 6 h 3507"/>
                          <a:gd name="T64" fmla="*/ 9 w 12"/>
                          <a:gd name="T65" fmla="*/ 16 h 3507"/>
                          <a:gd name="T66" fmla="*/ 8 w 12"/>
                          <a:gd name="T67" fmla="*/ 17 h 3507"/>
                          <a:gd name="T68" fmla="*/ 6 w 12"/>
                          <a:gd name="T69" fmla="*/ 44 h 3507"/>
                          <a:gd name="T70" fmla="*/ 6 w 12"/>
                          <a:gd name="T71" fmla="*/ 55 h 3507"/>
                          <a:gd name="T72" fmla="*/ 6 w 12"/>
                          <a:gd name="T73" fmla="*/ 56 h 3507"/>
                          <a:gd name="T74" fmla="*/ 8 w 12"/>
                          <a:gd name="T75" fmla="*/ 90 h 3507"/>
                          <a:gd name="T76" fmla="*/ 8 w 12"/>
                          <a:gd name="T77" fmla="*/ 135 h 3507"/>
                          <a:gd name="T78" fmla="*/ 6 w 12"/>
                          <a:gd name="T79" fmla="*/ 552 h 3507"/>
                          <a:gd name="T80" fmla="*/ 7 w 12"/>
                          <a:gd name="T81" fmla="*/ 853 h 3507"/>
                          <a:gd name="T82" fmla="*/ 8 w 12"/>
                          <a:gd name="T83" fmla="*/ 1182 h 3507"/>
                          <a:gd name="T84" fmla="*/ 3 w 12"/>
                          <a:gd name="T85" fmla="*/ 1071 h 3507"/>
                          <a:gd name="T86" fmla="*/ 3 w 12"/>
                          <a:gd name="T87" fmla="*/ 1020 h 3507"/>
                          <a:gd name="T88" fmla="*/ 4 w 12"/>
                          <a:gd name="T89" fmla="*/ 985 h 3507"/>
                          <a:gd name="T90" fmla="*/ 3 w 12"/>
                          <a:gd name="T91" fmla="*/ 838 h 3507"/>
                          <a:gd name="T92" fmla="*/ 3 w 12"/>
                          <a:gd name="T93" fmla="*/ 702 h 3507"/>
                          <a:gd name="T94" fmla="*/ 3 w 12"/>
                          <a:gd name="T95" fmla="*/ 600 h 3507"/>
                          <a:gd name="T96" fmla="*/ 2 w 12"/>
                          <a:gd name="T97" fmla="*/ 486 h 3507"/>
                          <a:gd name="T98" fmla="*/ 2 w 12"/>
                          <a:gd name="T99" fmla="*/ 309 h 3507"/>
                          <a:gd name="T100" fmla="*/ 2 w 12"/>
                          <a:gd name="T101" fmla="*/ 278 h 3507"/>
                          <a:gd name="T102" fmla="*/ 2 w 12"/>
                          <a:gd name="T103" fmla="*/ 229 h 3507"/>
                          <a:gd name="T104" fmla="*/ 4 w 12"/>
                          <a:gd name="T105" fmla="*/ 188 h 3507"/>
                          <a:gd name="T106" fmla="*/ 3 w 12"/>
                          <a:gd name="T107" fmla="*/ 179 h 3507"/>
                          <a:gd name="T108" fmla="*/ 3 w 12"/>
                          <a:gd name="T109" fmla="*/ 73 h 3507"/>
                          <a:gd name="T110" fmla="*/ 2 w 12"/>
                          <a:gd name="T111" fmla="*/ 63 h 3507"/>
                          <a:gd name="T112" fmla="*/ 3 w 12"/>
                          <a:gd name="T113" fmla="*/ 27 h 3507"/>
                          <a:gd name="T114" fmla="*/ 6 w 12"/>
                          <a:gd name="T115" fmla="*/ 4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2" h="3507">
                            <a:moveTo>
                              <a:pt x="9" y="2968"/>
                            </a:moveTo>
                            <a:lnTo>
                              <a:pt x="9" y="3007"/>
                            </a:lnTo>
                            <a:lnTo>
                              <a:pt x="9" y="3045"/>
                            </a:lnTo>
                            <a:lnTo>
                              <a:pt x="9" y="3080"/>
                            </a:lnTo>
                            <a:lnTo>
                              <a:pt x="11" y="3206"/>
                            </a:lnTo>
                            <a:lnTo>
                              <a:pt x="11" y="3330"/>
                            </a:lnTo>
                            <a:lnTo>
                              <a:pt x="11" y="3331"/>
                            </a:lnTo>
                            <a:lnTo>
                              <a:pt x="11" y="3335"/>
                            </a:lnTo>
                            <a:lnTo>
                              <a:pt x="11" y="3339"/>
                            </a:lnTo>
                            <a:lnTo>
                              <a:pt x="12" y="3344"/>
                            </a:lnTo>
                            <a:lnTo>
                              <a:pt x="11" y="3352"/>
                            </a:lnTo>
                            <a:lnTo>
                              <a:pt x="11" y="3361"/>
                            </a:lnTo>
                            <a:lnTo>
                              <a:pt x="11" y="3372"/>
                            </a:lnTo>
                            <a:lnTo>
                              <a:pt x="11" y="3378"/>
                            </a:lnTo>
                            <a:lnTo>
                              <a:pt x="11" y="3412"/>
                            </a:lnTo>
                            <a:lnTo>
                              <a:pt x="12" y="3448"/>
                            </a:lnTo>
                            <a:lnTo>
                              <a:pt x="11" y="3448"/>
                            </a:lnTo>
                            <a:lnTo>
                              <a:pt x="11" y="3448"/>
                            </a:lnTo>
                            <a:lnTo>
                              <a:pt x="11" y="3447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2"/>
                            </a:lnTo>
                            <a:lnTo>
                              <a:pt x="11" y="3454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7"/>
                            </a:lnTo>
                            <a:lnTo>
                              <a:pt x="12" y="3460"/>
                            </a:lnTo>
                            <a:lnTo>
                              <a:pt x="11" y="3462"/>
                            </a:lnTo>
                            <a:lnTo>
                              <a:pt x="11" y="3461"/>
                            </a:lnTo>
                            <a:lnTo>
                              <a:pt x="11" y="3483"/>
                            </a:lnTo>
                            <a:lnTo>
                              <a:pt x="11" y="3507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5"/>
                            </a:lnTo>
                            <a:lnTo>
                              <a:pt x="11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11" y="3428"/>
                            </a:lnTo>
                            <a:lnTo>
                              <a:pt x="9" y="3351"/>
                            </a:lnTo>
                            <a:lnTo>
                              <a:pt x="9" y="3351"/>
                            </a:lnTo>
                            <a:lnTo>
                              <a:pt x="9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8" y="3168"/>
                            </a:lnTo>
                            <a:lnTo>
                              <a:pt x="8" y="3169"/>
                            </a:lnTo>
                            <a:lnTo>
                              <a:pt x="7" y="3168"/>
                            </a:lnTo>
                            <a:lnTo>
                              <a:pt x="7" y="3167"/>
                            </a:lnTo>
                            <a:lnTo>
                              <a:pt x="7" y="3164"/>
                            </a:lnTo>
                            <a:lnTo>
                              <a:pt x="7" y="3154"/>
                            </a:lnTo>
                            <a:lnTo>
                              <a:pt x="7" y="3138"/>
                            </a:lnTo>
                            <a:lnTo>
                              <a:pt x="7" y="3122"/>
                            </a:lnTo>
                            <a:lnTo>
                              <a:pt x="7" y="3108"/>
                            </a:lnTo>
                            <a:lnTo>
                              <a:pt x="7" y="3110"/>
                            </a:lnTo>
                            <a:lnTo>
                              <a:pt x="7" y="3110"/>
                            </a:lnTo>
                            <a:lnTo>
                              <a:pt x="8" y="3110"/>
                            </a:lnTo>
                            <a:lnTo>
                              <a:pt x="7" y="3105"/>
                            </a:lnTo>
                            <a:lnTo>
                              <a:pt x="7" y="3099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034"/>
                            </a:lnTo>
                            <a:lnTo>
                              <a:pt x="6" y="2969"/>
                            </a:lnTo>
                            <a:lnTo>
                              <a:pt x="9" y="2968"/>
                            </a:lnTo>
                            <a:close/>
                            <a:moveTo>
                              <a:pt x="9" y="2370"/>
                            </a:moveTo>
                            <a:lnTo>
                              <a:pt x="11" y="2370"/>
                            </a:lnTo>
                            <a:lnTo>
                              <a:pt x="11" y="2456"/>
                            </a:lnTo>
                            <a:lnTo>
                              <a:pt x="9" y="2545"/>
                            </a:lnTo>
                            <a:lnTo>
                              <a:pt x="9" y="2711"/>
                            </a:lnTo>
                            <a:lnTo>
                              <a:pt x="8" y="2876"/>
                            </a:lnTo>
                            <a:lnTo>
                              <a:pt x="9" y="2892"/>
                            </a:lnTo>
                            <a:lnTo>
                              <a:pt x="9" y="2912"/>
                            </a:lnTo>
                            <a:lnTo>
                              <a:pt x="9" y="2930"/>
                            </a:lnTo>
                            <a:lnTo>
                              <a:pt x="9" y="2947"/>
                            </a:lnTo>
                            <a:lnTo>
                              <a:pt x="9" y="2947"/>
                            </a:lnTo>
                            <a:lnTo>
                              <a:pt x="9" y="2968"/>
                            </a:lnTo>
                            <a:lnTo>
                              <a:pt x="6" y="2968"/>
                            </a:lnTo>
                            <a:lnTo>
                              <a:pt x="6" y="2883"/>
                            </a:lnTo>
                            <a:lnTo>
                              <a:pt x="6" y="2885"/>
                            </a:lnTo>
                            <a:lnTo>
                              <a:pt x="6" y="2840"/>
                            </a:lnTo>
                            <a:lnTo>
                              <a:pt x="6" y="2796"/>
                            </a:lnTo>
                            <a:lnTo>
                              <a:pt x="6" y="2798"/>
                            </a:lnTo>
                            <a:lnTo>
                              <a:pt x="6" y="2753"/>
                            </a:lnTo>
                            <a:lnTo>
                              <a:pt x="6" y="2707"/>
                            </a:lnTo>
                            <a:lnTo>
                              <a:pt x="6" y="2707"/>
                            </a:lnTo>
                            <a:lnTo>
                              <a:pt x="6" y="2696"/>
                            </a:lnTo>
                            <a:lnTo>
                              <a:pt x="6" y="2697"/>
                            </a:lnTo>
                            <a:lnTo>
                              <a:pt x="6" y="2677"/>
                            </a:lnTo>
                            <a:lnTo>
                              <a:pt x="6" y="2658"/>
                            </a:lnTo>
                            <a:lnTo>
                              <a:pt x="6" y="2638"/>
                            </a:lnTo>
                            <a:lnTo>
                              <a:pt x="6" y="2622"/>
                            </a:lnTo>
                            <a:lnTo>
                              <a:pt x="7" y="2626"/>
                            </a:lnTo>
                            <a:lnTo>
                              <a:pt x="6" y="2588"/>
                            </a:lnTo>
                            <a:lnTo>
                              <a:pt x="6" y="2551"/>
                            </a:lnTo>
                            <a:lnTo>
                              <a:pt x="6" y="2515"/>
                            </a:lnTo>
                            <a:lnTo>
                              <a:pt x="7" y="2516"/>
                            </a:lnTo>
                            <a:lnTo>
                              <a:pt x="7" y="2516"/>
                            </a:lnTo>
                            <a:lnTo>
                              <a:pt x="7" y="2518"/>
                            </a:lnTo>
                            <a:lnTo>
                              <a:pt x="7" y="2502"/>
                            </a:lnTo>
                            <a:lnTo>
                              <a:pt x="7" y="2485"/>
                            </a:lnTo>
                            <a:lnTo>
                              <a:pt x="7" y="2488"/>
                            </a:lnTo>
                            <a:lnTo>
                              <a:pt x="7" y="2459"/>
                            </a:lnTo>
                            <a:lnTo>
                              <a:pt x="7" y="2433"/>
                            </a:lnTo>
                            <a:lnTo>
                              <a:pt x="7" y="2408"/>
                            </a:lnTo>
                            <a:lnTo>
                              <a:pt x="7" y="2383"/>
                            </a:lnTo>
                            <a:lnTo>
                              <a:pt x="7" y="2374"/>
                            </a:lnTo>
                            <a:lnTo>
                              <a:pt x="7" y="2374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7" y="2371"/>
                            </a:lnTo>
                            <a:lnTo>
                              <a:pt x="9" y="2370"/>
                            </a:lnTo>
                            <a:close/>
                            <a:moveTo>
                              <a:pt x="7" y="1783"/>
                            </a:moveTo>
                            <a:lnTo>
                              <a:pt x="7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9" y="2087"/>
                            </a:lnTo>
                            <a:lnTo>
                              <a:pt x="9" y="2087"/>
                            </a:lnTo>
                            <a:lnTo>
                              <a:pt x="9" y="2137"/>
                            </a:lnTo>
                            <a:lnTo>
                              <a:pt x="9" y="2188"/>
                            </a:lnTo>
                            <a:lnTo>
                              <a:pt x="9" y="2187"/>
                            </a:lnTo>
                            <a:lnTo>
                              <a:pt x="9" y="2187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8" y="2186"/>
                            </a:lnTo>
                            <a:lnTo>
                              <a:pt x="11" y="2277"/>
                            </a:lnTo>
                            <a:lnTo>
                              <a:pt x="11" y="2366"/>
                            </a:lnTo>
                            <a:lnTo>
                              <a:pt x="8" y="2366"/>
                            </a:lnTo>
                            <a:lnTo>
                              <a:pt x="6" y="2366"/>
                            </a:lnTo>
                            <a:lnTo>
                              <a:pt x="6" y="2361"/>
                            </a:lnTo>
                            <a:lnTo>
                              <a:pt x="6" y="2356"/>
                            </a:lnTo>
                            <a:lnTo>
                              <a:pt x="6" y="2350"/>
                            </a:lnTo>
                            <a:lnTo>
                              <a:pt x="6" y="2346"/>
                            </a:lnTo>
                            <a:lnTo>
                              <a:pt x="6" y="2349"/>
                            </a:lnTo>
                            <a:lnTo>
                              <a:pt x="6" y="2298"/>
                            </a:lnTo>
                            <a:lnTo>
                              <a:pt x="6" y="2246"/>
                            </a:lnTo>
                            <a:lnTo>
                              <a:pt x="6" y="2196"/>
                            </a:lnTo>
                            <a:lnTo>
                              <a:pt x="6" y="2195"/>
                            </a:lnTo>
                            <a:lnTo>
                              <a:pt x="6" y="2169"/>
                            </a:lnTo>
                            <a:lnTo>
                              <a:pt x="6" y="2145"/>
                            </a:lnTo>
                            <a:lnTo>
                              <a:pt x="6" y="2118"/>
                            </a:lnTo>
                            <a:lnTo>
                              <a:pt x="6" y="2048"/>
                            </a:lnTo>
                            <a:lnTo>
                              <a:pt x="7" y="1979"/>
                            </a:lnTo>
                            <a:lnTo>
                              <a:pt x="6" y="1911"/>
                            </a:lnTo>
                            <a:lnTo>
                              <a:pt x="6" y="1911"/>
                            </a:lnTo>
                            <a:lnTo>
                              <a:pt x="6" y="1847"/>
                            </a:lnTo>
                            <a:lnTo>
                              <a:pt x="4" y="1783"/>
                            </a:lnTo>
                            <a:lnTo>
                              <a:pt x="6" y="1783"/>
                            </a:lnTo>
                            <a:lnTo>
                              <a:pt x="7" y="1783"/>
                            </a:lnTo>
                            <a:close/>
                            <a:moveTo>
                              <a:pt x="8" y="1186"/>
                            </a:moveTo>
                            <a:lnTo>
                              <a:pt x="8" y="1283"/>
                            </a:lnTo>
                            <a:lnTo>
                              <a:pt x="8" y="1405"/>
                            </a:lnTo>
                            <a:lnTo>
                              <a:pt x="7" y="1526"/>
                            </a:lnTo>
                            <a:lnTo>
                              <a:pt x="7" y="1526"/>
                            </a:lnTo>
                            <a:lnTo>
                              <a:pt x="7" y="1654"/>
                            </a:lnTo>
                            <a:lnTo>
                              <a:pt x="7" y="1783"/>
                            </a:lnTo>
                            <a:lnTo>
                              <a:pt x="4" y="1783"/>
                            </a:lnTo>
                            <a:lnTo>
                              <a:pt x="4" y="1754"/>
                            </a:lnTo>
                            <a:lnTo>
                              <a:pt x="4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4" y="1575"/>
                            </a:lnTo>
                            <a:lnTo>
                              <a:pt x="4" y="1575"/>
                            </a:lnTo>
                            <a:lnTo>
                              <a:pt x="4" y="1573"/>
                            </a:lnTo>
                            <a:lnTo>
                              <a:pt x="3" y="1562"/>
                            </a:lnTo>
                            <a:lnTo>
                              <a:pt x="3" y="1547"/>
                            </a:lnTo>
                            <a:lnTo>
                              <a:pt x="3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4" y="1528"/>
                            </a:lnTo>
                            <a:lnTo>
                              <a:pt x="4" y="1529"/>
                            </a:lnTo>
                            <a:lnTo>
                              <a:pt x="4" y="1529"/>
                            </a:lnTo>
                            <a:lnTo>
                              <a:pt x="4" y="1484"/>
                            </a:lnTo>
                            <a:lnTo>
                              <a:pt x="4" y="1440"/>
                            </a:lnTo>
                            <a:lnTo>
                              <a:pt x="4" y="1441"/>
                            </a:lnTo>
                            <a:lnTo>
                              <a:pt x="4" y="1443"/>
                            </a:lnTo>
                            <a:lnTo>
                              <a:pt x="3" y="1419"/>
                            </a:lnTo>
                            <a:lnTo>
                              <a:pt x="4" y="1423"/>
                            </a:lnTo>
                            <a:lnTo>
                              <a:pt x="3" y="1186"/>
                            </a:lnTo>
                            <a:lnTo>
                              <a:pt x="7" y="1188"/>
                            </a:lnTo>
                            <a:lnTo>
                              <a:pt x="8" y="1186"/>
                            </a:lnTo>
                            <a:close/>
                            <a:moveTo>
                              <a:pt x="2" y="953"/>
                            </a:moveTo>
                            <a:lnTo>
                              <a:pt x="2" y="955"/>
                            </a:lnTo>
                            <a:lnTo>
                              <a:pt x="2" y="955"/>
                            </a:lnTo>
                            <a:lnTo>
                              <a:pt x="2" y="953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8" y="0"/>
                            </a:lnTo>
                            <a:lnTo>
                              <a:pt x="8" y="0"/>
                            </a:lnTo>
                            <a:lnTo>
                              <a:pt x="9" y="0"/>
                            </a:lnTo>
                            <a:lnTo>
                              <a:pt x="9" y="1"/>
                            </a:lnTo>
                            <a:lnTo>
                              <a:pt x="9" y="2"/>
                            </a:lnTo>
                            <a:lnTo>
                              <a:pt x="9" y="6"/>
                            </a:lnTo>
                            <a:lnTo>
                              <a:pt x="9" y="10"/>
                            </a:lnTo>
                            <a:lnTo>
                              <a:pt x="9" y="14"/>
                            </a:lnTo>
                            <a:lnTo>
                              <a:pt x="9" y="18"/>
                            </a:lnTo>
                            <a:lnTo>
                              <a:pt x="9" y="21"/>
                            </a:lnTo>
                            <a:lnTo>
                              <a:pt x="9" y="17"/>
                            </a:lnTo>
                            <a:lnTo>
                              <a:pt x="9" y="16"/>
                            </a:lnTo>
                            <a:lnTo>
                              <a:pt x="9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7" y="19"/>
                            </a:lnTo>
                            <a:lnTo>
                              <a:pt x="7" y="26"/>
                            </a:lnTo>
                            <a:lnTo>
                              <a:pt x="7" y="34"/>
                            </a:lnTo>
                            <a:lnTo>
                              <a:pt x="7" y="40"/>
                            </a:lnTo>
                            <a:lnTo>
                              <a:pt x="6" y="44"/>
                            </a:lnTo>
                            <a:lnTo>
                              <a:pt x="6" y="47"/>
                            </a:lnTo>
                            <a:lnTo>
                              <a:pt x="6" y="48"/>
                            </a:lnTo>
                            <a:lnTo>
                              <a:pt x="6" y="50"/>
                            </a:lnTo>
                            <a:lnTo>
                              <a:pt x="6" y="51"/>
                            </a:lnTo>
                            <a:lnTo>
                              <a:pt x="7" y="52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1"/>
                            </a:lnTo>
                            <a:lnTo>
                              <a:pt x="6" y="63"/>
                            </a:lnTo>
                            <a:lnTo>
                              <a:pt x="6" y="70"/>
                            </a:lnTo>
                            <a:lnTo>
                              <a:pt x="7" y="80"/>
                            </a:lnTo>
                            <a:lnTo>
                              <a:pt x="8" y="90"/>
                            </a:lnTo>
                            <a:lnTo>
                              <a:pt x="7" y="87"/>
                            </a:lnTo>
                            <a:lnTo>
                              <a:pt x="7" y="98"/>
                            </a:lnTo>
                            <a:lnTo>
                              <a:pt x="7" y="110"/>
                            </a:lnTo>
                            <a:lnTo>
                              <a:pt x="8" y="124"/>
                            </a:lnTo>
                            <a:lnTo>
                              <a:pt x="7" y="137"/>
                            </a:lnTo>
                            <a:lnTo>
                              <a:pt x="8" y="135"/>
                            </a:lnTo>
                            <a:lnTo>
                              <a:pt x="7" y="183"/>
                            </a:lnTo>
                            <a:lnTo>
                              <a:pt x="6" y="229"/>
                            </a:lnTo>
                            <a:lnTo>
                              <a:pt x="6" y="273"/>
                            </a:lnTo>
                            <a:lnTo>
                              <a:pt x="6" y="365"/>
                            </a:lnTo>
                            <a:lnTo>
                              <a:pt x="6" y="458"/>
                            </a:lnTo>
                            <a:lnTo>
                              <a:pt x="6" y="552"/>
                            </a:lnTo>
                            <a:lnTo>
                              <a:pt x="7" y="596"/>
                            </a:lnTo>
                            <a:lnTo>
                              <a:pt x="3" y="598"/>
                            </a:lnTo>
                            <a:lnTo>
                              <a:pt x="6" y="598"/>
                            </a:lnTo>
                            <a:lnTo>
                              <a:pt x="7" y="598"/>
                            </a:lnTo>
                            <a:lnTo>
                              <a:pt x="8" y="724"/>
                            </a:lnTo>
                            <a:lnTo>
                              <a:pt x="7" y="853"/>
                            </a:lnTo>
                            <a:lnTo>
                              <a:pt x="6" y="893"/>
                            </a:lnTo>
                            <a:lnTo>
                              <a:pt x="7" y="938"/>
                            </a:lnTo>
                            <a:lnTo>
                              <a:pt x="7" y="982"/>
                            </a:lnTo>
                            <a:lnTo>
                              <a:pt x="7" y="1024"/>
                            </a:lnTo>
                            <a:lnTo>
                              <a:pt x="7" y="1103"/>
                            </a:lnTo>
                            <a:lnTo>
                              <a:pt x="8" y="1182"/>
                            </a:lnTo>
                            <a:lnTo>
                              <a:pt x="6" y="1182"/>
                            </a:lnTo>
                            <a:lnTo>
                              <a:pt x="4" y="1182"/>
                            </a:lnTo>
                            <a:lnTo>
                              <a:pt x="3" y="1184"/>
                            </a:lnTo>
                            <a:lnTo>
                              <a:pt x="3" y="1184"/>
                            </a:lnTo>
                            <a:lnTo>
                              <a:pt x="2" y="1068"/>
                            </a:lnTo>
                            <a:lnTo>
                              <a:pt x="3" y="1071"/>
                            </a:lnTo>
                            <a:lnTo>
                              <a:pt x="3" y="1072"/>
                            </a:lnTo>
                            <a:lnTo>
                              <a:pt x="3" y="1072"/>
                            </a:lnTo>
                            <a:lnTo>
                              <a:pt x="3" y="1063"/>
                            </a:lnTo>
                            <a:lnTo>
                              <a:pt x="3" y="1062"/>
                            </a:lnTo>
                            <a:lnTo>
                              <a:pt x="3" y="1040"/>
                            </a:lnTo>
                            <a:lnTo>
                              <a:pt x="3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4" y="1023"/>
                            </a:lnTo>
                            <a:lnTo>
                              <a:pt x="4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6" y="983"/>
                            </a:lnTo>
                            <a:lnTo>
                              <a:pt x="3" y="969"/>
                            </a:lnTo>
                            <a:lnTo>
                              <a:pt x="2" y="955"/>
                            </a:lnTo>
                            <a:lnTo>
                              <a:pt x="3" y="897"/>
                            </a:lnTo>
                            <a:lnTo>
                              <a:pt x="3" y="838"/>
                            </a:lnTo>
                            <a:lnTo>
                              <a:pt x="3" y="779"/>
                            </a:lnTo>
                            <a:lnTo>
                              <a:pt x="2" y="724"/>
                            </a:lnTo>
                            <a:lnTo>
                              <a:pt x="2" y="721"/>
                            </a:lnTo>
                            <a:lnTo>
                              <a:pt x="3" y="714"/>
                            </a:lnTo>
                            <a:lnTo>
                              <a:pt x="2" y="707"/>
                            </a:lnTo>
                            <a:lnTo>
                              <a:pt x="3" y="702"/>
                            </a:lnTo>
                            <a:lnTo>
                              <a:pt x="2" y="683"/>
                            </a:lnTo>
                            <a:lnTo>
                              <a:pt x="2" y="662"/>
                            </a:lnTo>
                            <a:lnTo>
                              <a:pt x="2" y="643"/>
                            </a:lnTo>
                            <a:lnTo>
                              <a:pt x="0" y="629"/>
                            </a:lnTo>
                            <a:lnTo>
                              <a:pt x="2" y="613"/>
                            </a:lnTo>
                            <a:lnTo>
                              <a:pt x="3" y="600"/>
                            </a:lnTo>
                            <a:lnTo>
                              <a:pt x="3" y="579"/>
                            </a:lnTo>
                            <a:lnTo>
                              <a:pt x="2" y="554"/>
                            </a:lnTo>
                            <a:lnTo>
                              <a:pt x="2" y="528"/>
                            </a:lnTo>
                            <a:lnTo>
                              <a:pt x="2" y="531"/>
                            </a:lnTo>
                            <a:lnTo>
                              <a:pt x="2" y="509"/>
                            </a:lnTo>
                            <a:lnTo>
                              <a:pt x="2" y="486"/>
                            </a:lnTo>
                            <a:lnTo>
                              <a:pt x="3" y="468"/>
                            </a:lnTo>
                            <a:lnTo>
                              <a:pt x="2" y="452"/>
                            </a:lnTo>
                            <a:lnTo>
                              <a:pt x="2" y="434"/>
                            </a:lnTo>
                            <a:lnTo>
                              <a:pt x="2" y="414"/>
                            </a:lnTo>
                            <a:lnTo>
                              <a:pt x="2" y="397"/>
                            </a:lnTo>
                            <a:lnTo>
                              <a:pt x="2" y="309"/>
                            </a:lnTo>
                            <a:lnTo>
                              <a:pt x="2" y="309"/>
                            </a:lnTo>
                            <a:lnTo>
                              <a:pt x="3" y="307"/>
                            </a:lnTo>
                            <a:lnTo>
                              <a:pt x="3" y="306"/>
                            </a:lnTo>
                            <a:lnTo>
                              <a:pt x="2" y="298"/>
                            </a:lnTo>
                            <a:lnTo>
                              <a:pt x="2" y="289"/>
                            </a:lnTo>
                            <a:lnTo>
                              <a:pt x="2" y="278"/>
                            </a:lnTo>
                            <a:lnTo>
                              <a:pt x="2" y="271"/>
                            </a:lnTo>
                            <a:lnTo>
                              <a:pt x="2" y="267"/>
                            </a:lnTo>
                            <a:lnTo>
                              <a:pt x="3" y="256"/>
                            </a:lnTo>
                            <a:lnTo>
                              <a:pt x="2" y="248"/>
                            </a:lnTo>
                            <a:lnTo>
                              <a:pt x="2" y="239"/>
                            </a:lnTo>
                            <a:lnTo>
                              <a:pt x="2" y="229"/>
                            </a:lnTo>
                            <a:lnTo>
                              <a:pt x="2" y="230"/>
                            </a:lnTo>
                            <a:lnTo>
                              <a:pt x="3" y="230"/>
                            </a:lnTo>
                            <a:lnTo>
                              <a:pt x="3" y="221"/>
                            </a:lnTo>
                            <a:lnTo>
                              <a:pt x="3" y="209"/>
                            </a:lnTo>
                            <a:lnTo>
                              <a:pt x="3" y="197"/>
                            </a:lnTo>
                            <a:lnTo>
                              <a:pt x="4" y="188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3" y="170"/>
                            </a:lnTo>
                            <a:lnTo>
                              <a:pt x="3" y="120"/>
                            </a:lnTo>
                            <a:lnTo>
                              <a:pt x="3" y="73"/>
                            </a:lnTo>
                            <a:lnTo>
                              <a:pt x="3" y="73"/>
                            </a:lnTo>
                            <a:lnTo>
                              <a:pt x="3" y="74"/>
                            </a:lnTo>
                            <a:lnTo>
                              <a:pt x="3" y="73"/>
                            </a:lnTo>
                            <a:lnTo>
                              <a:pt x="3" y="70"/>
                            </a:lnTo>
                            <a:lnTo>
                              <a:pt x="3" y="68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2" y="61"/>
                            </a:lnTo>
                            <a:lnTo>
                              <a:pt x="3" y="59"/>
                            </a:lnTo>
                            <a:lnTo>
                              <a:pt x="3" y="48"/>
                            </a:lnTo>
                            <a:lnTo>
                              <a:pt x="3" y="35"/>
                            </a:lnTo>
                            <a:lnTo>
                              <a:pt x="3" y="35"/>
                            </a:lnTo>
                            <a:lnTo>
                              <a:pt x="3" y="27"/>
                            </a:lnTo>
                            <a:lnTo>
                              <a:pt x="4" y="19"/>
                            </a:lnTo>
                            <a:lnTo>
                              <a:pt x="4" y="9"/>
                            </a:lnTo>
                            <a:lnTo>
                              <a:pt x="6" y="8"/>
                            </a:lnTo>
                            <a:lnTo>
                              <a:pt x="6" y="8"/>
                            </a:lnTo>
                            <a:lnTo>
                              <a:pt x="6" y="6"/>
                            </a:lnTo>
                            <a:lnTo>
                              <a:pt x="6" y="4"/>
                            </a:lnTo>
                            <a:lnTo>
                              <a:pt x="4" y="2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138DE55" id="Figura a mano libera 19" o:spid="_x0000_s1026" style="position:absolute;margin-left:-3pt;margin-top:60.75pt;width:1.5pt;height:439.35pt;z-index:-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2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" path="m9,2968r,39l9,3045r,35l11,3206r,124l11,3331r,4l11,3339r1,5l11,3352r,9l11,3372r,6l11,3412r1,36l11,3448r,l11,3447r,1l11,3449r,3l11,3454r,2l11,3456r,l11,3457r1,3l11,3462r,-1l11,3483r,24l11,3504r,l11,3504r,1l11,3507r-2,l9,3507r2,-79l9,3351r,l9,3350r,-2l8,3257r,-89l8,3169r-1,-1l7,3167r,-3l7,3154r,-16l7,3122r,-14l7,3110r,l8,3110r-1,-5l7,3099r,1l7,3101r,-67l6,2969r3,-1xm9,2370r2,l11,2456r-2,89l9,2711,8,2876r1,16l9,2912r,18l9,2947r,l9,2968r-3,l6,2883r,2l6,2840r,-44l6,2798r,-45l6,2707r,l6,2696r,1l6,2677r,-19l6,2638r,-16l7,2626,6,2588r,-37l6,2515r1,1l7,2516r,2l7,2502r,-17l7,2488r,-29l7,2433r,-25l7,2383r,-9l7,2374r-1,-1l6,2371r1,l9,2370xm7,1783r,53l8,1919r,85l9,2087r,l9,2137r,51l9,2187r,l9,2186r,l9,2186r-1,l11,2277r,89l8,2366r-2,l6,2361r,-5l6,2350r,-4l6,2349r,-51l6,2246r,-50l6,2195r,-26l6,2145r,-27l6,2048r1,-69l6,1911r,l6,1847,4,1783r2,l7,1783xm8,1186r,97l8,1405,7,1526r,l7,1654r,129l4,1783r,-29l4,1664,3,1573r,2l4,1575r,l4,1573,3,1562r,-15l3,1529r,-1l3,1526r1,2l4,1529r,l4,1484r,-44l4,1441r,2l3,1419r1,4l3,1186r4,2l8,1186xm2,953r,2l2,955r,-2xm6,l8,r,l9,r,1l9,2r,4l9,10r,4l9,18r,3l9,17r,-1l9,14,8,16r,l8,17r,1l8,17r,l7,19r,7l7,34r,6l6,44r,3l6,48r,2l6,51r1,1l6,55r,1l6,56r,l6,56r,l6,56r,3l6,61r,2l6,70,7,80,8,90,7,87r,11l7,110r1,14l7,137r1,-2l7,183,6,229r,44l6,365r,93l6,552r1,44l3,598r3,l7,598,8,724,7,853,6,893r1,45l7,982r,42l7,1103r1,79l6,1182r-2,l3,1184r,l2,1068r1,3l3,1072r,l3,1063r,-1l3,1040r,-20l3,1021r,2l4,1023r,-20l4,983r,2l4,985r2,-2l3,969,2,955,3,897r,-59l3,779,2,724r,-3l3,714,2,707r1,-5l2,683r,-21l2,643,,629,2,613,3,600r,-21l2,554r,-26l2,531r,-22l2,486,3,468,2,452r,-18l2,414r,-17l2,309r,l3,307r,-1l2,298r,-9l2,278r,-7l2,267,3,256,2,248r,-9l2,229r,1l3,230r,-9l3,209r,-12l4,188r,1l4,189r,l3,187r,-4l3,179r,-3l3,172r,-2l3,120,3,73r,l3,74r,-1l3,70r,-2l2,65r,-2l2,61,3,59,3,48,3,35r,l3,27,4,19,4,9,6,8r,l6,6,6,4,4,2,6,xe" fillcolor="#8ed6ef [1300]" strokecolor="#8ed6ef [1300]" strokeweight="0">
              <v:path arrowok="t" o:connecttype="custom" o:connectlocs="17463,5298133;17463,5347455;17463,5485874;17463,5498602;17463,5506558;17463,5576563;14288,5331544;11113,5040386;11113,4944924;11113,4932195;17463,3770743;14288,4633082;9525,4586942;9525,4306920;9525,4197139;11113,4003033;11113,3912345;9525,3775516;12700,3053188;14288,3479584;17463,3622777;9525,3738922;9525,3492313;9525,3040460;12700,1886963;11113,2836808;6350,2505874;4763,2431095;6350,2291084;11113,1890145;9525,0;14288,9546;14288,25456;12700,27048;9525,70005;9525,87507;9525,89098;12700,143193;12700,214789;9525,878249;11113,1357149;12700,1880598;4763,1703994;4763,1622851;6350,1567165;4763,1333284;4763,1116904;4763,954618;3175,773241;3175,491629;3175,442307;3175,364346;6350,299114;4763,284795;4763,116145;3175,100235;4763,42958;9525,6364" o:connectangles="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bidi="it-IT"/>
      </w:rPr>
      <mc:AlternateContent>
        <mc:Choice Requires="wps">
          <w:drawing>
            <wp:anchor distT="0" distB="0" distL="114300" distR="114300" simplePos="0" relativeHeight="251628544" behindDoc="1" locked="1" layoutInCell="1" allowOverlap="1" wp14:anchorId="030A1010" wp14:editId="030A1011">
              <wp:simplePos x="0" y="0"/>
              <wp:positionH relativeFrom="column">
                <wp:posOffset>6848601</wp:posOffset>
              </wp:positionH>
              <wp:positionV relativeFrom="page">
                <wp:posOffset>4524375</wp:posOffset>
              </wp:positionV>
              <wp:extent cx="12700" cy="3175"/>
              <wp:effectExtent l="0" t="0" r="25400" b="15875"/>
              <wp:wrapNone/>
              <wp:docPr id="28" name="Figura a mano libera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3175"/>
                      </a:xfrm>
                      <a:custGeom>
                        <a:avLst/>
                        <a:gdLst>
                          <a:gd name="T0" fmla="*/ 5 w 8"/>
                          <a:gd name="T1" fmla="*/ 0 h 2"/>
                          <a:gd name="T2" fmla="*/ 7 w 8"/>
                          <a:gd name="T3" fmla="*/ 0 h 2"/>
                          <a:gd name="T4" fmla="*/ 8 w 8"/>
                          <a:gd name="T5" fmla="*/ 0 h 2"/>
                          <a:gd name="T6" fmla="*/ 7 w 8"/>
                          <a:gd name="T7" fmla="*/ 2 h 2"/>
                          <a:gd name="T8" fmla="*/ 0 w 8"/>
                          <a:gd name="T9" fmla="*/ 2 h 2"/>
                          <a:gd name="T10" fmla="*/ 5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2"/>
                            </a:lnTo>
                            <a:lnTo>
                              <a:pt x="0" y="2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CF97CF7" id="Figura a mano libera 28" o:spid="_x0000_s1026" style="position:absolute;margin-left:539.25pt;margin-top:356.25pt;width:1pt;height:.25pt;z-index:-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" path="m5,l7,,8,,7,2,,2,5,xe" fillcolor="#8ed6ef [1300]" strokecolor="#8ed6ef [1300]" strokeweight="0">
              <v:path arrowok="t" o:connecttype="custom" o:connectlocs="7938,0;11113,0;12700,0;11113,3175;0,3175;7938,0" o:connectangles="0,0,0,0,0,0"/>
              <w10:wrap anchory="page"/>
              <w10:anchorlock/>
            </v:shape>
          </w:pict>
        </mc:Fallback>
      </mc:AlternateContent>
    </w:r>
    <w:r>
      <w:rPr>
        <w:lang w:bidi="it-IT"/>
      </w:rPr>
      <mc:AlternateContent>
        <mc:Choice Requires="wps">
          <w:drawing>
            <wp:anchor distT="0" distB="0" distL="114300" distR="114300" simplePos="0" relativeHeight="251629568" behindDoc="1" locked="1" layoutInCell="1" allowOverlap="1" wp14:anchorId="030A1012" wp14:editId="030A1013">
              <wp:simplePos x="0" y="0"/>
              <wp:positionH relativeFrom="column">
                <wp:posOffset>6810500</wp:posOffset>
              </wp:positionH>
              <wp:positionV relativeFrom="page">
                <wp:posOffset>4524375</wp:posOffset>
              </wp:positionV>
              <wp:extent cx="34925" cy="4445"/>
              <wp:effectExtent l="0" t="0" r="22225" b="14605"/>
              <wp:wrapNone/>
              <wp:docPr id="29" name="Figura a mano libera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445"/>
                      </a:xfrm>
                      <a:custGeom>
                        <a:avLst/>
                        <a:gdLst>
                          <a:gd name="T0" fmla="*/ 18 w 22"/>
                          <a:gd name="T1" fmla="*/ 0 h 3"/>
                          <a:gd name="T2" fmla="*/ 22 w 22"/>
                          <a:gd name="T3" fmla="*/ 0 h 3"/>
                          <a:gd name="T4" fmla="*/ 1 w 22"/>
                          <a:gd name="T5" fmla="*/ 3 h 3"/>
                          <a:gd name="T6" fmla="*/ 1 w 22"/>
                          <a:gd name="T7" fmla="*/ 3 h 3"/>
                          <a:gd name="T8" fmla="*/ 0 w 22"/>
                          <a:gd name="T9" fmla="*/ 3 h 3"/>
                          <a:gd name="T10" fmla="*/ 2 w 22"/>
                          <a:gd name="T11" fmla="*/ 3 h 3"/>
                          <a:gd name="T12" fmla="*/ 5 w 22"/>
                          <a:gd name="T13" fmla="*/ 3 h 3"/>
                          <a:gd name="T14" fmla="*/ 9 w 22"/>
                          <a:gd name="T15" fmla="*/ 2 h 3"/>
                          <a:gd name="T16" fmla="*/ 13 w 22"/>
                          <a:gd name="T17" fmla="*/ 2 h 3"/>
                          <a:gd name="T18" fmla="*/ 18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0" y="3"/>
                            </a:lnTo>
                            <a:lnTo>
                              <a:pt x="2" y="3"/>
                            </a:lnTo>
                            <a:lnTo>
                              <a:pt x="5" y="3"/>
                            </a:lnTo>
                            <a:lnTo>
                              <a:pt x="9" y="2"/>
                            </a:lnTo>
                            <a:lnTo>
                              <a:pt x="13" y="2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A5030D8" id="Figura a mano libera 29" o:spid="_x0000_s1026" style="position:absolute;margin-left:536.25pt;margin-top:356.25pt;width:2.75pt;height:.35pt;z-index:-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" path="m18,r4,l1,3r,l,3r2,l5,3,9,2r4,l18,xe" fillcolor="#8ed6ef [1300]" strokecolor="#8ed6ef [1300]" strokeweight="0">
              <v:path arrowok="t" o:connecttype="custom" o:connectlocs="28575,0;34925,0;1588,4445;1588,4445;0,4445;3175,4445;7938,4445;14288,2963;20638,2963;28575,0" o:connectangles="0,0,0,0,0,0,0,0,0,0"/>
              <w10:wrap anchory="page"/>
              <w10:anchorlock/>
            </v:shape>
          </w:pict>
        </mc:Fallback>
      </mc:AlternateContent>
    </w:r>
    <w:r>
      <w:rPr>
        <w:lang w:bidi="it-IT"/>
      </w:rPr>
      <mc:AlternateContent>
        <mc:Choice Requires="wps">
          <w:drawing>
            <wp:anchor distT="0" distB="0" distL="114300" distR="114300" simplePos="0" relativeHeight="251630592" behindDoc="1" locked="1" layoutInCell="1" allowOverlap="1" wp14:anchorId="030A1014" wp14:editId="030A1015">
              <wp:simplePos x="0" y="0"/>
              <wp:positionH relativeFrom="column">
                <wp:posOffset>6772400</wp:posOffset>
              </wp:positionH>
              <wp:positionV relativeFrom="page">
                <wp:posOffset>4533900</wp:posOffset>
              </wp:positionV>
              <wp:extent cx="20320" cy="0"/>
              <wp:effectExtent l="0" t="0" r="17780" b="19050"/>
              <wp:wrapNone/>
              <wp:docPr id="30" name="Figura a mano libera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0"/>
                      </a:xfrm>
                      <a:custGeom>
                        <a:avLst/>
                        <a:gdLst>
                          <a:gd name="T0" fmla="*/ 8 w 13"/>
                          <a:gd name="T1" fmla="*/ 13 w 13"/>
                          <a:gd name="T2" fmla="*/ 12 w 13"/>
                          <a:gd name="T3" fmla="*/ 11 w 13"/>
                          <a:gd name="T4" fmla="*/ 9 w 13"/>
                          <a:gd name="T5" fmla="*/ 7 w 13"/>
                          <a:gd name="T6" fmla="*/ 5 w 13"/>
                          <a:gd name="T7" fmla="*/ 3 w 13"/>
                          <a:gd name="T8" fmla="*/ 0 w 13"/>
                          <a:gd name="T9" fmla="*/ 2 w 13"/>
                          <a:gd name="T10" fmla="*/ 5 w 13"/>
                          <a:gd name="T11" fmla="*/ 8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8" y="0"/>
                            </a:moveTo>
                            <a:lnTo>
                              <a:pt x="13" y="0"/>
                            </a:lnTo>
                            <a:lnTo>
                              <a:pt x="12" y="0"/>
                            </a:ln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7" y="0"/>
                            </a:lnTo>
                            <a:lnTo>
                              <a:pt x="5" y="0"/>
                            </a:ln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lnTo>
                              <a:pt x="5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5DA65FA" id="Figura a mano libera 30" o:spid="_x0000_s1026" style="position:absolute;margin-left:533.25pt;margin-top:357pt;width:1.6pt;height:0;z-index:-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" path="m8,r5,l12,,11,,9,,7,,5,,3,,,,2,,5,,8,xe" fillcolor="#8ed6ef [1300]" strokecolor="#8ed6ef [1300]" strokeweight="0">
              <v:path arrowok="t" o:connecttype="custom" o:connectlocs="12505,0;20320,0;18757,0;17194,0;14068,0;10942,0;7815,0;4689,0;0,0;3126,0;7815,0;12505,0" o:connectangles="0,0,0,0,0,0,0,0,0,0,0,0"/>
              <w10:wrap anchory="page"/>
              <w10:anchorlock/>
            </v:shape>
          </w:pict>
        </mc:Fallback>
      </mc:AlternateContent>
    </w:r>
    <w:r>
      <w:rPr>
        <w:lang w:bidi="it-IT"/>
      </w:rPr>
      <mc:AlternateContent>
        <mc:Choice Requires="wps">
          <w:drawing>
            <wp:anchor distT="0" distB="0" distL="114300" distR="114300" simplePos="0" relativeHeight="251631616" behindDoc="1" locked="1" layoutInCell="1" allowOverlap="1" wp14:anchorId="030A1016" wp14:editId="030A1017">
              <wp:simplePos x="0" y="0"/>
              <wp:positionH relativeFrom="column">
                <wp:posOffset>5686530</wp:posOffset>
              </wp:positionH>
              <wp:positionV relativeFrom="page">
                <wp:posOffset>4533900</wp:posOffset>
              </wp:positionV>
              <wp:extent cx="4445" cy="0"/>
              <wp:effectExtent l="0" t="0" r="0" b="0"/>
              <wp:wrapNone/>
              <wp:docPr id="31" name="Figura a mano libera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B398D06" id="Figura a mano libera 31" o:spid="_x0000_s1026" style="position:absolute;margin-left:447.75pt;margin-top:357pt;width:.35pt;height:0;z-index:-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" path="m2,l3,,,,2,xe" fillcolor="#8ed6ef [1300]" strokecolor="#8ed6ef [1300]" strokeweight="0">
              <v:path arrowok="t" o:connecttype="custom" o:connectlocs="2963,0;4445,0;0,0;2963,0" o:connectangles="0,0,0,0"/>
              <w10:wrap anchory="page"/>
              <w10:anchorlock/>
            </v:shape>
          </w:pict>
        </mc:Fallback>
      </mc:AlternateContent>
    </w:r>
    <w:r>
      <w:rPr>
        <w:lang w:bidi="it-IT"/>
      </w:rPr>
      <mc:AlternateContent>
        <mc:Choice Requires="wps">
          <w:drawing>
            <wp:anchor distT="0" distB="0" distL="114300" distR="114300" simplePos="0" relativeHeight="251632640" behindDoc="1" locked="1" layoutInCell="1" allowOverlap="1" wp14:anchorId="030A1018" wp14:editId="030A1019">
              <wp:simplePos x="0" y="0"/>
              <wp:positionH relativeFrom="column">
                <wp:posOffset>-38100</wp:posOffset>
              </wp:positionH>
              <wp:positionV relativeFrom="page">
                <wp:posOffset>4533900</wp:posOffset>
              </wp:positionV>
              <wp:extent cx="6805295" cy="15875"/>
              <wp:effectExtent l="0" t="0" r="14605" b="22225"/>
              <wp:wrapNone/>
              <wp:docPr id="32" name="Figura a mano libera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5875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557 w 4248"/>
                          <a:gd name="T3" fmla="*/ 2 h 10"/>
                          <a:gd name="T4" fmla="*/ 1773 w 4248"/>
                          <a:gd name="T5" fmla="*/ 8 h 10"/>
                          <a:gd name="T6" fmla="*/ 1515 w 4248"/>
                          <a:gd name="T7" fmla="*/ 8 h 10"/>
                          <a:gd name="T8" fmla="*/ 1289 w 4248"/>
                          <a:gd name="T9" fmla="*/ 8 h 10"/>
                          <a:gd name="T10" fmla="*/ 1242 w 4248"/>
                          <a:gd name="T11" fmla="*/ 8 h 10"/>
                          <a:gd name="T12" fmla="*/ 1517 w 4248"/>
                          <a:gd name="T13" fmla="*/ 2 h 10"/>
                          <a:gd name="T14" fmla="*/ 1233 w 4248"/>
                          <a:gd name="T15" fmla="*/ 8 h 10"/>
                          <a:gd name="T16" fmla="*/ 1160 w 4248"/>
                          <a:gd name="T17" fmla="*/ 10 h 10"/>
                          <a:gd name="T18" fmla="*/ 873 w 4248"/>
                          <a:gd name="T19" fmla="*/ 9 h 10"/>
                          <a:gd name="T20" fmla="*/ 806 w 4248"/>
                          <a:gd name="T21" fmla="*/ 9 h 10"/>
                          <a:gd name="T22" fmla="*/ 668 w 4248"/>
                          <a:gd name="T23" fmla="*/ 9 h 10"/>
                          <a:gd name="T24" fmla="*/ 899 w 4248"/>
                          <a:gd name="T25" fmla="*/ 2 h 10"/>
                          <a:gd name="T26" fmla="*/ 2225 w 4248"/>
                          <a:gd name="T27" fmla="*/ 6 h 10"/>
                          <a:gd name="T28" fmla="*/ 1910 w 4248"/>
                          <a:gd name="T29" fmla="*/ 8 h 10"/>
                          <a:gd name="T30" fmla="*/ 1862 w 4248"/>
                          <a:gd name="T31" fmla="*/ 8 h 10"/>
                          <a:gd name="T32" fmla="*/ 1852 w 4248"/>
                          <a:gd name="T33" fmla="*/ 6 h 10"/>
                          <a:gd name="T34" fmla="*/ 2380 w 4248"/>
                          <a:gd name="T35" fmla="*/ 2 h 10"/>
                          <a:gd name="T36" fmla="*/ 3685 w 4248"/>
                          <a:gd name="T37" fmla="*/ 2 h 10"/>
                          <a:gd name="T38" fmla="*/ 3474 w 4248"/>
                          <a:gd name="T39" fmla="*/ 5 h 10"/>
                          <a:gd name="T40" fmla="*/ 3281 w 4248"/>
                          <a:gd name="T41" fmla="*/ 6 h 10"/>
                          <a:gd name="T42" fmla="*/ 3210 w 4248"/>
                          <a:gd name="T43" fmla="*/ 5 h 10"/>
                          <a:gd name="T44" fmla="*/ 3082 w 4248"/>
                          <a:gd name="T45" fmla="*/ 6 h 10"/>
                          <a:gd name="T46" fmla="*/ 3504 w 4248"/>
                          <a:gd name="T47" fmla="*/ 2 h 10"/>
                          <a:gd name="T48" fmla="*/ 26 w 4248"/>
                          <a:gd name="T49" fmla="*/ 1 h 10"/>
                          <a:gd name="T50" fmla="*/ 26 w 4248"/>
                          <a:gd name="T51" fmla="*/ 2 h 10"/>
                          <a:gd name="T52" fmla="*/ 42 w 4248"/>
                          <a:gd name="T53" fmla="*/ 5 h 10"/>
                          <a:gd name="T54" fmla="*/ 64 w 4248"/>
                          <a:gd name="T55" fmla="*/ 5 h 10"/>
                          <a:gd name="T56" fmla="*/ 72 w 4248"/>
                          <a:gd name="T57" fmla="*/ 5 h 10"/>
                          <a:gd name="T58" fmla="*/ 90 w 4248"/>
                          <a:gd name="T59" fmla="*/ 5 h 10"/>
                          <a:gd name="T60" fmla="*/ 123 w 4248"/>
                          <a:gd name="T61" fmla="*/ 5 h 10"/>
                          <a:gd name="T62" fmla="*/ 179 w 4248"/>
                          <a:gd name="T63" fmla="*/ 4 h 10"/>
                          <a:gd name="T64" fmla="*/ 618 w 4248"/>
                          <a:gd name="T65" fmla="*/ 5 h 10"/>
                          <a:gd name="T66" fmla="*/ 512 w 4248"/>
                          <a:gd name="T67" fmla="*/ 9 h 10"/>
                          <a:gd name="T68" fmla="*/ 364 w 4248"/>
                          <a:gd name="T69" fmla="*/ 9 h 10"/>
                          <a:gd name="T70" fmla="*/ 319 w 4248"/>
                          <a:gd name="T71" fmla="*/ 9 h 10"/>
                          <a:gd name="T72" fmla="*/ 281 w 4248"/>
                          <a:gd name="T73" fmla="*/ 9 h 10"/>
                          <a:gd name="T74" fmla="*/ 242 w 4248"/>
                          <a:gd name="T75" fmla="*/ 8 h 10"/>
                          <a:gd name="T76" fmla="*/ 151 w 4248"/>
                          <a:gd name="T77" fmla="*/ 8 h 10"/>
                          <a:gd name="T78" fmla="*/ 81 w 4248"/>
                          <a:gd name="T79" fmla="*/ 9 h 10"/>
                          <a:gd name="T80" fmla="*/ 48 w 4248"/>
                          <a:gd name="T81" fmla="*/ 9 h 10"/>
                          <a:gd name="T82" fmla="*/ 14 w 4248"/>
                          <a:gd name="T83" fmla="*/ 6 h 10"/>
                          <a:gd name="T84" fmla="*/ 0 w 4248"/>
                          <a:gd name="T85" fmla="*/ 5 h 10"/>
                          <a:gd name="T86" fmla="*/ 7 w 4248"/>
                          <a:gd name="T87" fmla="*/ 1 h 10"/>
                          <a:gd name="T88" fmla="*/ 3076 w 4248"/>
                          <a:gd name="T89" fmla="*/ 1 h 10"/>
                          <a:gd name="T90" fmla="*/ 3045 w 4248"/>
                          <a:gd name="T91" fmla="*/ 4 h 10"/>
                          <a:gd name="T92" fmla="*/ 2888 w 4248"/>
                          <a:gd name="T93" fmla="*/ 5 h 10"/>
                          <a:gd name="T94" fmla="*/ 2862 w 4248"/>
                          <a:gd name="T95" fmla="*/ 5 h 10"/>
                          <a:gd name="T96" fmla="*/ 2752 w 4248"/>
                          <a:gd name="T97" fmla="*/ 5 h 10"/>
                          <a:gd name="T98" fmla="*/ 2567 w 4248"/>
                          <a:gd name="T99" fmla="*/ 5 h 10"/>
                          <a:gd name="T100" fmla="*/ 2559 w 4248"/>
                          <a:gd name="T101" fmla="*/ 1 h 10"/>
                          <a:gd name="T102" fmla="*/ 2650 w 4248"/>
                          <a:gd name="T103" fmla="*/ 2 h 10"/>
                          <a:gd name="T104" fmla="*/ 4092 w 4248"/>
                          <a:gd name="T105" fmla="*/ 1 h 10"/>
                          <a:gd name="T106" fmla="*/ 4176 w 4248"/>
                          <a:gd name="T107" fmla="*/ 0 h 10"/>
                          <a:gd name="T108" fmla="*/ 4186 w 4248"/>
                          <a:gd name="T109" fmla="*/ 0 h 10"/>
                          <a:gd name="T110" fmla="*/ 4228 w 4248"/>
                          <a:gd name="T111" fmla="*/ 0 h 10"/>
                          <a:gd name="T112" fmla="*/ 4248 w 4248"/>
                          <a:gd name="T113" fmla="*/ 1 h 10"/>
                          <a:gd name="T114" fmla="*/ 3946 w 4248"/>
                          <a:gd name="T115" fmla="*/ 2 h 10"/>
                          <a:gd name="T116" fmla="*/ 3823 w 4248"/>
                          <a:gd name="T117" fmla="*/ 4 h 10"/>
                          <a:gd name="T118" fmla="*/ 3769 w 4248"/>
                          <a:gd name="T119" fmla="*/ 4 h 10"/>
                          <a:gd name="T120" fmla="*/ 3696 w 4248"/>
                          <a:gd name="T121" fmla="*/ 4 h 10"/>
                          <a:gd name="T122" fmla="*/ 4036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10"/>
                            </a:moveTo>
                            <a:lnTo>
                              <a:pt x="1160" y="10"/>
                            </a:lnTo>
                            <a:lnTo>
                              <a:pt x="1159" y="10"/>
                            </a:lnTo>
                            <a:lnTo>
                              <a:pt x="1160" y="10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852" y="4"/>
                            </a:move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close/>
                            <a:moveTo>
                              <a:pt x="1517" y="2"/>
                            </a:moveTo>
                            <a:lnTo>
                              <a:pt x="1557" y="2"/>
                            </a:lnTo>
                            <a:lnTo>
                              <a:pt x="1597" y="2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7" y="4"/>
                            </a:lnTo>
                            <a:lnTo>
                              <a:pt x="1847" y="6"/>
                            </a:lnTo>
                            <a:lnTo>
                              <a:pt x="1810" y="8"/>
                            </a:lnTo>
                            <a:lnTo>
                              <a:pt x="1773" y="8"/>
                            </a:lnTo>
                            <a:lnTo>
                              <a:pt x="1748" y="8"/>
                            </a:lnTo>
                            <a:lnTo>
                              <a:pt x="1749" y="8"/>
                            </a:lnTo>
                            <a:lnTo>
                              <a:pt x="1750" y="6"/>
                            </a:lnTo>
                            <a:lnTo>
                              <a:pt x="1721" y="8"/>
                            </a:lnTo>
                            <a:lnTo>
                              <a:pt x="1727" y="8"/>
                            </a:lnTo>
                            <a:lnTo>
                              <a:pt x="1698" y="8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9"/>
                            </a:lnTo>
                            <a:lnTo>
                              <a:pt x="1289" y="8"/>
                            </a:lnTo>
                            <a:lnTo>
                              <a:pt x="1276" y="9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7" y="8"/>
                            </a:lnTo>
                            <a:lnTo>
                              <a:pt x="1237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2"/>
                            </a:lnTo>
                            <a:close/>
                            <a:moveTo>
                              <a:pt x="899" y="2"/>
                            </a:moveTo>
                            <a:lnTo>
                              <a:pt x="1037" y="5"/>
                            </a:lnTo>
                            <a:lnTo>
                              <a:pt x="1076" y="5"/>
                            </a:lnTo>
                            <a:lnTo>
                              <a:pt x="1140" y="5"/>
                            </a:lnTo>
                            <a:lnTo>
                              <a:pt x="1204" y="4"/>
                            </a:lnTo>
                            <a:lnTo>
                              <a:pt x="1232" y="4"/>
                            </a:lnTo>
                            <a:lnTo>
                              <a:pt x="1233" y="8"/>
                            </a:lnTo>
                            <a:lnTo>
                              <a:pt x="1219" y="6"/>
                            </a:lnTo>
                            <a:lnTo>
                              <a:pt x="1198" y="6"/>
                            </a:lnTo>
                            <a:lnTo>
                              <a:pt x="1195" y="6"/>
                            </a:lnTo>
                            <a:lnTo>
                              <a:pt x="1197" y="6"/>
                            </a:lnTo>
                            <a:lnTo>
                              <a:pt x="1195" y="6"/>
                            </a:lnTo>
                            <a:lnTo>
                              <a:pt x="1177" y="8"/>
                            </a:lnTo>
                            <a:lnTo>
                              <a:pt x="1160" y="10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7" y="9"/>
                            </a:lnTo>
                            <a:lnTo>
                              <a:pt x="855" y="9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9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3" y="9"/>
                            </a:lnTo>
                            <a:lnTo>
                              <a:pt x="623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2"/>
                            </a:lnTo>
                            <a:close/>
                            <a:moveTo>
                              <a:pt x="2462" y="2"/>
                            </a:moveTo>
                            <a:lnTo>
                              <a:pt x="2462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6"/>
                            </a:lnTo>
                            <a:lnTo>
                              <a:pt x="2225" y="6"/>
                            </a:lnTo>
                            <a:lnTo>
                              <a:pt x="2218" y="6"/>
                            </a:lnTo>
                            <a:lnTo>
                              <a:pt x="2172" y="6"/>
                            </a:lnTo>
                            <a:lnTo>
                              <a:pt x="2126" y="8"/>
                            </a:lnTo>
                            <a:lnTo>
                              <a:pt x="2033" y="8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8"/>
                            </a:lnTo>
                            <a:lnTo>
                              <a:pt x="1909" y="6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8"/>
                            </a:lnTo>
                            <a:lnTo>
                              <a:pt x="1855" y="6"/>
                            </a:lnTo>
                            <a:lnTo>
                              <a:pt x="1852" y="6"/>
                            </a:lnTo>
                            <a:lnTo>
                              <a:pt x="1852" y="4"/>
                            </a:lnTo>
                            <a:lnTo>
                              <a:pt x="1992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2"/>
                            </a:lnTo>
                            <a:lnTo>
                              <a:pt x="2347" y="2"/>
                            </a:lnTo>
                            <a:lnTo>
                              <a:pt x="2380" y="2"/>
                            </a:lnTo>
                            <a:lnTo>
                              <a:pt x="2413" y="2"/>
                            </a:lnTo>
                            <a:lnTo>
                              <a:pt x="2462" y="2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2" y="1"/>
                            </a:lnTo>
                            <a:lnTo>
                              <a:pt x="3639" y="2"/>
                            </a:lnTo>
                            <a:lnTo>
                              <a:pt x="3685" y="2"/>
                            </a:lnTo>
                            <a:lnTo>
                              <a:pt x="3692" y="2"/>
                            </a:lnTo>
                            <a:lnTo>
                              <a:pt x="3692" y="4"/>
                            </a:lnTo>
                            <a:lnTo>
                              <a:pt x="3607" y="5"/>
                            </a:lnTo>
                            <a:lnTo>
                              <a:pt x="3520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6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6"/>
                            </a:lnTo>
                            <a:lnTo>
                              <a:pt x="3281" y="6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58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6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6"/>
                            </a:lnTo>
                            <a:lnTo>
                              <a:pt x="3082" y="6"/>
                            </a:lnTo>
                            <a:lnTo>
                              <a:pt x="3082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2"/>
                            </a:lnTo>
                            <a:lnTo>
                              <a:pt x="3504" y="2"/>
                            </a:lnTo>
                            <a:lnTo>
                              <a:pt x="3523" y="2"/>
                            </a:lnTo>
                            <a:lnTo>
                              <a:pt x="3549" y="2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2"/>
                            </a:lnTo>
                            <a:lnTo>
                              <a:pt x="22" y="2"/>
                            </a:lnTo>
                            <a:lnTo>
                              <a:pt x="24" y="2"/>
                            </a:lnTo>
                            <a:lnTo>
                              <a:pt x="25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5" y="2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5"/>
                            </a:lnTo>
                            <a:lnTo>
                              <a:pt x="35" y="5"/>
                            </a:lnTo>
                            <a:lnTo>
                              <a:pt x="42" y="5"/>
                            </a:lnTo>
                            <a:lnTo>
                              <a:pt x="48" y="5"/>
                            </a:lnTo>
                            <a:lnTo>
                              <a:pt x="51" y="5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6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6"/>
                            </a:lnTo>
                            <a:lnTo>
                              <a:pt x="73" y="6"/>
                            </a:lnTo>
                            <a:lnTo>
                              <a:pt x="76" y="6"/>
                            </a:lnTo>
                            <a:lnTo>
                              <a:pt x="80" y="6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4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5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49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4"/>
                            </a:lnTo>
                            <a:lnTo>
                              <a:pt x="179" y="4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6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8" y="5"/>
                            </a:lnTo>
                            <a:lnTo>
                              <a:pt x="618" y="9"/>
                            </a:lnTo>
                            <a:lnTo>
                              <a:pt x="593" y="9"/>
                            </a:lnTo>
                            <a:lnTo>
                              <a:pt x="572" y="9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9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6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10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10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5" y="8"/>
                            </a:lnTo>
                            <a:lnTo>
                              <a:pt x="242" y="8"/>
                            </a:lnTo>
                            <a:lnTo>
                              <a:pt x="233" y="6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9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6"/>
                            </a:lnTo>
                            <a:lnTo>
                              <a:pt x="16" y="6"/>
                            </a:lnTo>
                            <a:lnTo>
                              <a:pt x="14" y="6"/>
                            </a:lnTo>
                            <a:lnTo>
                              <a:pt x="14" y="6"/>
                            </a:lnTo>
                            <a:lnTo>
                              <a:pt x="13" y="6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8" y="6"/>
                            </a:lnTo>
                            <a:lnTo>
                              <a:pt x="7" y="6"/>
                            </a:lnTo>
                            <a:lnTo>
                              <a:pt x="3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5" y="2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2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3" y="0"/>
                            </a:moveTo>
                            <a:lnTo>
                              <a:pt x="2957" y="1"/>
                            </a:lnTo>
                            <a:lnTo>
                              <a:pt x="3076" y="1"/>
                            </a:lnTo>
                            <a:lnTo>
                              <a:pt x="3076" y="6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5"/>
                            </a:lnTo>
                            <a:lnTo>
                              <a:pt x="3051" y="5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6"/>
                            </a:lnTo>
                            <a:lnTo>
                              <a:pt x="2847" y="5"/>
                            </a:lnTo>
                            <a:lnTo>
                              <a:pt x="2803" y="6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3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0" y="5"/>
                            </a:lnTo>
                            <a:lnTo>
                              <a:pt x="2468" y="5"/>
                            </a:lnTo>
                            <a:lnTo>
                              <a:pt x="2468" y="2"/>
                            </a:lnTo>
                            <a:lnTo>
                              <a:pt x="2530" y="1"/>
                            </a:lnTo>
                            <a:lnTo>
                              <a:pt x="2530" y="2"/>
                            </a:lnTo>
                            <a:lnTo>
                              <a:pt x="2559" y="1"/>
                            </a:lnTo>
                            <a:lnTo>
                              <a:pt x="2591" y="2"/>
                            </a:lnTo>
                            <a:lnTo>
                              <a:pt x="2623" y="2"/>
                            </a:lnTo>
                            <a:lnTo>
                              <a:pt x="2652" y="2"/>
                            </a:lnTo>
                            <a:lnTo>
                              <a:pt x="2651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748" y="1"/>
                            </a:lnTo>
                            <a:lnTo>
                              <a:pt x="2843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1"/>
                            </a:lnTo>
                            <a:lnTo>
                              <a:pt x="4183" y="1"/>
                            </a:lnTo>
                            <a:lnTo>
                              <a:pt x="4185" y="1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1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1"/>
                            </a:lnTo>
                            <a:lnTo>
                              <a:pt x="4247" y="1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1"/>
                            </a:lnTo>
                            <a:lnTo>
                              <a:pt x="4058" y="2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2"/>
                            </a:lnTo>
                            <a:lnTo>
                              <a:pt x="3838" y="2"/>
                            </a:lnTo>
                            <a:lnTo>
                              <a:pt x="3840" y="4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5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6" y="4"/>
                            </a:lnTo>
                            <a:lnTo>
                              <a:pt x="3696" y="2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1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75D4088" id="Figura a mano libera 32" o:spid="_x0000_s1026" style="position:absolute;margin-left:-3pt;margin-top:357pt;width:535.85pt;height:1.25pt;z-index:-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" path="m1160,10r,l1159,10r1,xm1296,9r3,l1297,9r-1,xm1852,4r,l1852,4r,xm1517,2r40,l1597,2r102,2l1801,4r46,l1847,6r-37,2l1773,8r-25,l1749,8r1,-2l1721,8r6,l1698,8r-183,l1333,9r-34,l1301,9r,-1l1303,8r-12,1l1289,8r-13,1l1262,8r-14,l1240,8r1,l1242,8r,l1238,8r-1,l1237,4r7,l1295,5,1407,4,1517,2xm899,2r138,3l1076,5r64,l1204,4r28,l1233,8,1219,6r-21,l1195,6r2,l1195,6r-18,2l1160,10,1081,8r-81,l939,8,881,9r-1,l877,9r-4,l868,9r-5,l860,9r-3,l855,9r-24,l806,9r-23,l766,10,746,9,730,8,713,9r-22,l668,9r-24,l647,9r-24,l623,5r49,l785,4,899,2xm2462,2r,3l2398,5r-82,l2317,5r-82,1l2225,6r-7,l2172,6r-46,2l2033,8r-124,l1910,8r,l1909,6r-7,2l1894,8r-12,l1876,8r-8,l1862,8r-7,l1852,8r,l1854,8r1,l1855,6r-3,l1852,4r140,l2134,4r91,l2286,2r61,l2380,2r33,l2462,2xm3571,1r,l3592,1r47,1l3685,2r7,l3692,4r-85,1l3520,5r-27,l3495,5r-21,l3449,5r-23,l3388,6r1,-1l3338,5r-52,1l3281,6r,-1l3266,5r1,l3258,5r-11,l3228,5r-18,l3192,5r-15,1l3182,5r-2,l3134,5r-46,1l3082,6r,-5l3084,1r119,l3244,1r41,l3485,2r19,l3523,2r26,l3571,1xm22,1r4,l30,1r-4,l24,1,22,2r,l24,2r1,l26,2r,l26,2r-1,l26,4r1,l31,5r4,l42,5r6,l51,5r4,l58,5r,l62,6,64,5r,l65,5r3,l71,5r1,l72,5r,l73,6r,l76,6r4,l81,5r4,l90,5,96,4r6,l109,4r5,l111,4r6,l123,5r8,-1l140,4r9,l158,4r12,l169,4r10,l243,4r63,1l336,5,436,6,524,5r89,l618,5r,4l593,9r-21,l558,9r-17,l526,9r-14,l486,10,378,9r,l377,9,376,8r-6,1l364,9r-8,l347,9r-9,l333,9r-4,l327,10,319,9r-5,l309,9r-5,l298,9r-5,1l288,9r-7,l281,9r2,l284,9r-3,l270,9,255,8r-13,l233,6r1,2l230,8r-6,l216,8r-5,l151,8,93,9,94,8r,l92,8,88,9r-3,l81,9r-2,l76,8r-5,l67,8r-7,l54,8,48,9r,l41,8r-7,l26,6,16,6r-2,l14,6r-1,l12,5r-2,l8,6,7,6,3,5,,5r,l,4r1,l4,2r,l5,2,7,1r2,l12,1r5,l22,1xm2843,r114,1l3076,1r,5l3048,5r1,l3050,5r,l3051,5r-6,-1l3038,4r-26,1l3015,4r-28,1l2952,4r-31,l2888,5,2877,4r,1l2876,5r-3,l2870,5r-4,l2862,5r-3,l2853,5r-6,l2843,6r4,-1l2803,6,2752,5r-50,l2661,5r,l2634,5r-26,l2583,5r-16,l2545,5r-75,l2468,5r,-3l2530,1r,1l2559,1r32,1l2623,2r29,l2651,2r-1,l2650,2r,l2748,1,2843,xm4050,r11,l4073,r11,l4092,1,4133,r43,l4177,r-1,l4176,r-1,l4176,r1,l4180,1r3,l4185,1r,-1l4186,r,l4188,r2,l4194,r-2,l4202,1,4221,r7,l4238,r9,l4245,r,l4245,1r2,l4248,1r-1,l4154,1r-96,1l4059,1r-1,l4056,1,3946,2r-108,l3840,4r-2,l3837,4r-4,l3829,4r-6,l3813,4r-9,l3782,5r-9,-1l3765,4r3,l3769,4r,l3768,4r-7,l3754,4r2,l3757,4r-61,l3696,2r36,-1l3743,1r114,l3969,1r64,l4036,r4,l4045,r5,xe" fillcolor="#8ed6ef [1300]" strokecolor="#8ed6ef [1300]" strokeweight="0">
              <v:path arrowok="t" o:connecttype="custom" o:connectlocs="2077794,14288;2494314,3175;2840346,12700;2427030,12700;2064978,12700;1989684,12700;2430234,3175;1975266,12700;1858320,15875;1398546,14288;1291212,14288;1070136,14288;1440198,3175;3564449,9525;3059820,12700;2982924,12700;2966904,9525;3812759,3175;5903369,3175;5565347,7938;5256161,9525;5142419,7938;4937363,9525;5613407,3175;41652,1588;41652,3175;67284,7938;102528,7938;115344,7938;144180,7938;197046,7938;286758,6350;990036,7938;820224,14288;583128,14288;511038,14288;450162,14288;387684,12700;241902,12700;129762,14288;76896,14288;22428,9525;0,7938;11214,1588;4927751,1588;4878089,6350;4626575,7938;4584923,7938;4408703,7938;4112333,7938;4099517,1588;4245299,3175;6555383,1588;6689951,0;6705971,0;6773255,0;6805295,1588;6321491,3175;6124445,6350;6037937,6350;5920991,6350;6465671,0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bidi="it-IT"/>
      </w:rPr>
      <mc:AlternateContent>
        <mc:Choice Requires="wps">
          <w:drawing>
            <wp:anchor distT="0" distB="0" distL="114300" distR="114300" simplePos="0" relativeHeight="251633664" behindDoc="1" locked="1" layoutInCell="1" allowOverlap="1" wp14:anchorId="030A101A" wp14:editId="030A101B">
              <wp:simplePos x="0" y="0"/>
              <wp:positionH relativeFrom="column">
                <wp:posOffset>5991335</wp:posOffset>
              </wp:positionH>
              <wp:positionV relativeFrom="page">
                <wp:posOffset>4533900</wp:posOffset>
              </wp:positionV>
              <wp:extent cx="1270" cy="1270"/>
              <wp:effectExtent l="0" t="0" r="0" b="0"/>
              <wp:wrapNone/>
              <wp:docPr id="33" name="Rettangolo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45E9D74D" id="Rettangolo 33" o:spid="_x0000_s1026" style="position:absolute;margin-left:471.75pt;margin-top:357pt;width:.1pt;height:.1pt;z-index:-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lang w:bidi="it-IT"/>
      </w:rPr>
      <mc:AlternateContent>
        <mc:Choice Requires="wps">
          <w:drawing>
            <wp:anchor distT="0" distB="0" distL="114300" distR="114300" simplePos="0" relativeHeight="251634688" behindDoc="1" locked="1" layoutInCell="1" allowOverlap="1" wp14:anchorId="030A101C" wp14:editId="030A101D">
              <wp:simplePos x="0" y="0"/>
              <wp:positionH relativeFrom="column">
                <wp:posOffset>38101</wp:posOffset>
              </wp:positionH>
              <wp:positionV relativeFrom="page">
                <wp:posOffset>4543425</wp:posOffset>
              </wp:positionV>
              <wp:extent cx="6350" cy="0"/>
              <wp:effectExtent l="0" t="0" r="0" b="0"/>
              <wp:wrapNone/>
              <wp:docPr id="34" name="Figura a mano libera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4EA27B8" id="Figura a mano libera 34" o:spid="_x0000_s1026" style="position:absolute;margin-left:3pt;margin-top:357.75pt;width:.5pt;height:0;z-index:-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" path="m,l4,,3,,2,,,xe" fillcolor="#8ed6ef [1300]" strokecolor="#8ed6ef [1300]" strokeweight="0">
              <v:path arrowok="t" o:connecttype="custom" o:connectlocs="0,0;6350,0;4763,0;3175,0;0,0" o:connectangles="0,0,0,0,0"/>
              <w10:wrap anchory="page"/>
              <w10:anchorlock/>
            </v:shape>
          </w:pict>
        </mc:Fallback>
      </mc:AlternateContent>
    </w:r>
    <w:r>
      <w:rPr>
        <w:lang w:bidi="it-IT"/>
      </w:rPr>
      <mc:AlternateContent>
        <mc:Choice Requires="wps">
          <w:drawing>
            <wp:anchor distT="0" distB="0" distL="114300" distR="114300" simplePos="0" relativeHeight="251635712" behindDoc="1" locked="1" layoutInCell="1" allowOverlap="1" wp14:anchorId="030A101E" wp14:editId="030A101F">
              <wp:simplePos x="0" y="0"/>
              <wp:positionH relativeFrom="column">
                <wp:posOffset>-28575</wp:posOffset>
              </wp:positionH>
              <wp:positionV relativeFrom="page">
                <wp:posOffset>3600450</wp:posOffset>
              </wp:positionV>
              <wp:extent cx="12700" cy="0"/>
              <wp:effectExtent l="0" t="0" r="25400" b="19050"/>
              <wp:wrapNone/>
              <wp:docPr id="35" name="Figura a mano libera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0"/>
                      </a:xfrm>
                      <a:custGeom>
                        <a:avLst/>
                        <a:gdLst>
                          <a:gd name="T0" fmla="*/ 8 w 8"/>
                          <a:gd name="T1" fmla="*/ 4 w 8"/>
                          <a:gd name="T2" fmla="*/ 3 w 8"/>
                          <a:gd name="T3" fmla="*/ 1 w 8"/>
                          <a:gd name="T4" fmla="*/ 0 w 8"/>
                          <a:gd name="T5" fmla="*/ 1 w 8"/>
                          <a:gd name="T6" fmla="*/ 4 w 8"/>
                          <a:gd name="T7" fmla="*/ 8 w 8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</a:cxnLst>
                        <a:rect l="0" t="0" r="r" b="b"/>
                        <a:pathLst>
                          <a:path w="8">
                            <a:moveTo>
                              <a:pt x="8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91F007B" id="Figura a mano libera 35" o:spid="_x0000_s1026" style="position:absolute;margin-left:-2.25pt;margin-top:283.5pt;width:1pt;height:0;z-index:-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" path="m8,l4,,3,,1,,,,1,,4,,8,xe" fillcolor="#8ed6ef [1300]" strokecolor="#8ed6ef [1300]" strokeweight="0">
              <v:path arrowok="t" o:connecttype="custom" o:connectlocs="12700,0;6350,0;4763,0;1588,0;0,0;1588,0;6350,0;12700,0" o:connectangles="0,0,0,0,0,0,0,0"/>
              <w10:wrap anchory="page"/>
              <w10:anchorlock/>
            </v:shape>
          </w:pict>
        </mc:Fallback>
      </mc:AlternateContent>
    </w:r>
    <w:r>
      <w:rPr>
        <w:lang w:bidi="it-IT"/>
      </w:rPr>
      <mc:AlternateContent>
        <mc:Choice Requires="wps">
          <w:drawing>
            <wp:anchor distT="0" distB="0" distL="114300" distR="114300" simplePos="0" relativeHeight="251636736" behindDoc="1" locked="1" layoutInCell="1" allowOverlap="1" wp14:anchorId="030A1020" wp14:editId="030A1021">
              <wp:simplePos x="0" y="0"/>
              <wp:positionH relativeFrom="column">
                <wp:posOffset>-9524</wp:posOffset>
              </wp:positionH>
              <wp:positionV relativeFrom="page">
                <wp:posOffset>3600450</wp:posOffset>
              </wp:positionV>
              <wp:extent cx="34925" cy="4445"/>
              <wp:effectExtent l="0" t="0" r="22225" b="14605"/>
              <wp:wrapNone/>
              <wp:docPr id="36" name="Figura a mano libera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445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1 h 3"/>
                          <a:gd name="T6" fmla="*/ 20 w 22"/>
                          <a:gd name="T7" fmla="*/ 1 h 3"/>
                          <a:gd name="T8" fmla="*/ 17 w 22"/>
                          <a:gd name="T9" fmla="*/ 1 h 3"/>
                          <a:gd name="T10" fmla="*/ 13 w 22"/>
                          <a:gd name="T11" fmla="*/ 1 h 3"/>
                          <a:gd name="T12" fmla="*/ 9 w 22"/>
                          <a:gd name="T13" fmla="*/ 3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1"/>
                            </a:lnTo>
                            <a:lnTo>
                              <a:pt x="20" y="1"/>
                            </a:lnTo>
                            <a:lnTo>
                              <a:pt x="17" y="1"/>
                            </a:lnTo>
                            <a:lnTo>
                              <a:pt x="13" y="1"/>
                            </a:lnTo>
                            <a:lnTo>
                              <a:pt x="9" y="3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8130767" id="Figura a mano libera 36" o:spid="_x0000_s1026" style="position:absolute;margin-left:-.75pt;margin-top:283.5pt;width:2.75pt;height:.35pt;z-index:-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" path="m21,r,l22,1r-2,l17,1r-4,l9,3,4,3,,3,21,xe" fillcolor="#8ed6ef [1300]" strokecolor="#8ed6ef [1300]" strokeweight="0">
              <v:path arrowok="t" o:connecttype="custom" o:connectlocs="33338,0;33338,0;34925,1482;31750,1482;26988,1482;20638,1482;14288,4445;6350,4445;0,4445;33338,0" o:connectangles="0,0,0,0,0,0,0,0,0,0"/>
              <w10:wrap anchory="page"/>
              <w10:anchorlock/>
            </v:shape>
          </w:pict>
        </mc:Fallback>
      </mc:AlternateContent>
    </w:r>
    <w:r>
      <w:rPr>
        <w:lang w:bidi="it-IT"/>
      </w:rPr>
      <mc:AlternateContent>
        <mc:Choice Requires="wps">
          <w:drawing>
            <wp:anchor distT="0" distB="0" distL="114300" distR="114300" simplePos="0" relativeHeight="251637760" behindDoc="1" locked="1" layoutInCell="1" allowOverlap="1" wp14:anchorId="030A1022" wp14:editId="030A1023">
              <wp:simplePos x="0" y="0"/>
              <wp:positionH relativeFrom="column">
                <wp:posOffset>38101</wp:posOffset>
              </wp:positionH>
              <wp:positionV relativeFrom="page">
                <wp:posOffset>3600450</wp:posOffset>
              </wp:positionV>
              <wp:extent cx="20320" cy="1270"/>
              <wp:effectExtent l="0" t="0" r="17780" b="17780"/>
              <wp:wrapNone/>
              <wp:docPr id="37" name="Figura a mano libera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1270"/>
                      </a:xfrm>
                      <a:custGeom>
                        <a:avLst/>
                        <a:gdLst>
                          <a:gd name="T0" fmla="*/ 13 w 13"/>
                          <a:gd name="T1" fmla="*/ 0 h 1"/>
                          <a:gd name="T2" fmla="*/ 11 w 13"/>
                          <a:gd name="T3" fmla="*/ 1 h 1"/>
                          <a:gd name="T4" fmla="*/ 7 w 13"/>
                          <a:gd name="T5" fmla="*/ 1 h 1"/>
                          <a:gd name="T6" fmla="*/ 5 w 13"/>
                          <a:gd name="T7" fmla="*/ 1 h 1"/>
                          <a:gd name="T8" fmla="*/ 0 w 13"/>
                          <a:gd name="T9" fmla="*/ 1 h 1"/>
                          <a:gd name="T10" fmla="*/ 1 w 13"/>
                          <a:gd name="T11" fmla="*/ 1 h 1"/>
                          <a:gd name="T12" fmla="*/ 2 w 13"/>
                          <a:gd name="T13" fmla="*/ 0 h 1"/>
                          <a:gd name="T14" fmla="*/ 3 w 13"/>
                          <a:gd name="T15" fmla="*/ 0 h 1"/>
                          <a:gd name="T16" fmla="*/ 6 w 13"/>
                          <a:gd name="T17" fmla="*/ 0 h 1"/>
                          <a:gd name="T18" fmla="*/ 7 w 13"/>
                          <a:gd name="T19" fmla="*/ 0 h 1"/>
                          <a:gd name="T20" fmla="*/ 10 w 13"/>
                          <a:gd name="T21" fmla="*/ 0 h 1"/>
                          <a:gd name="T22" fmla="*/ 13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13" y="0"/>
                            </a:moveTo>
                            <a:lnTo>
                              <a:pt x="11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0" y="1"/>
                            </a:lnTo>
                            <a:lnTo>
                              <a:pt x="1" y="1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82239D7" id="Figura a mano libera 37" o:spid="_x0000_s1026" style="position:absolute;margin-left:3pt;margin-top:283.5pt;width:1.6pt;height:.1pt;z-index:-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" path="m13,l11,1,7,1,5,1,,1r1,l2,,3,,6,,7,r3,l13,xe" fillcolor="#8ed6ef [1300]" strokecolor="#8ed6ef [1300]" strokeweight="0">
              <v:path arrowok="t" o:connecttype="custom" o:connectlocs="20320,0;17194,1270;10942,1270;7815,1270;0,1270;1563,1270;3126,0;4689,0;9378,0;10942,0;15631,0;20320,0" o:connectangles="0,0,0,0,0,0,0,0,0,0,0,0"/>
              <w10:wrap anchory="page"/>
              <w10:anchorlock/>
            </v:shape>
          </w:pict>
        </mc:Fallback>
      </mc:AlternateContent>
    </w:r>
    <w:r>
      <w:rPr>
        <w:lang w:bidi="it-IT"/>
      </w:rPr>
      <mc:AlternateContent>
        <mc:Choice Requires="wps">
          <w:drawing>
            <wp:anchor distT="0" distB="0" distL="114300" distR="114300" simplePos="0" relativeHeight="251638784" behindDoc="1" locked="1" layoutInCell="1" allowOverlap="1" wp14:anchorId="030A1024" wp14:editId="030A1025">
              <wp:simplePos x="0" y="0"/>
              <wp:positionH relativeFrom="column">
                <wp:posOffset>1143022</wp:posOffset>
              </wp:positionH>
              <wp:positionV relativeFrom="page">
                <wp:posOffset>3600450</wp:posOffset>
              </wp:positionV>
              <wp:extent cx="4445" cy="0"/>
              <wp:effectExtent l="0" t="0" r="0" b="0"/>
              <wp:wrapNone/>
              <wp:docPr id="38" name="Figura a mano libera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6490F6D" id="Figura a mano libera 38" o:spid="_x0000_s1026" style="position:absolute;margin-left:90pt;margin-top:283.5pt;width:.35pt;height:0;z-index:-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" path="m3,l1,,,,3,xe" fillcolor="#8ed6ef [1300]" strokecolor="#8ed6ef [1300]" strokeweight="0">
              <v:path arrowok="t" o:connecttype="custom" o:connectlocs="4445,0;1482,0;0,0;4445,0" o:connectangles="0,0,0,0"/>
              <w10:wrap anchory="page"/>
              <w10:anchorlock/>
            </v:shape>
          </w:pict>
        </mc:Fallback>
      </mc:AlternateContent>
    </w:r>
    <w:r>
      <w:rPr>
        <w:lang w:bidi="it-IT"/>
      </w:rPr>
      <mc:AlternateContent>
        <mc:Choice Requires="wps">
          <w:drawing>
            <wp:anchor distT="0" distB="0" distL="114300" distR="114300" simplePos="0" relativeHeight="251639808" behindDoc="1" locked="1" layoutInCell="1" allowOverlap="1" wp14:anchorId="030A1026" wp14:editId="030A1027">
              <wp:simplePos x="0" y="0"/>
              <wp:positionH relativeFrom="column">
                <wp:posOffset>66677</wp:posOffset>
              </wp:positionH>
              <wp:positionV relativeFrom="page">
                <wp:posOffset>3590925</wp:posOffset>
              </wp:positionV>
              <wp:extent cx="6805295" cy="17145"/>
              <wp:effectExtent l="0" t="0" r="14605" b="20955"/>
              <wp:wrapNone/>
              <wp:docPr id="39" name="Figura a mano libera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7145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8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9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5 h 11"/>
                          <a:gd name="T20" fmla="*/ 967 w 4248"/>
                          <a:gd name="T21" fmla="*/ 5 h 11"/>
                          <a:gd name="T22" fmla="*/ 1056 w 4248"/>
                          <a:gd name="T23" fmla="*/ 4 h 11"/>
                          <a:gd name="T24" fmla="*/ 1169 w 4248"/>
                          <a:gd name="T25" fmla="*/ 8 h 11"/>
                          <a:gd name="T26" fmla="*/ 725 w 4248"/>
                          <a:gd name="T27" fmla="*/ 8 h 11"/>
                          <a:gd name="T28" fmla="*/ 558 w 4248"/>
                          <a:gd name="T29" fmla="*/ 8 h 11"/>
                          <a:gd name="T30" fmla="*/ 798 w 4248"/>
                          <a:gd name="T31" fmla="*/ 4 h 11"/>
                          <a:gd name="T32" fmla="*/ 1546 w 4248"/>
                          <a:gd name="T33" fmla="*/ 5 h 11"/>
                          <a:gd name="T34" fmla="*/ 1703 w 4248"/>
                          <a:gd name="T35" fmla="*/ 4 h 11"/>
                          <a:gd name="T36" fmla="*/ 1657 w 4248"/>
                          <a:gd name="T37" fmla="*/ 8 h 11"/>
                          <a:gd name="T38" fmla="*/ 1500 w 4248"/>
                          <a:gd name="T39" fmla="*/ 9 h 11"/>
                          <a:gd name="T40" fmla="*/ 1198 w 4248"/>
                          <a:gd name="T41" fmla="*/ 5 h 11"/>
                          <a:gd name="T42" fmla="*/ 1260 w 4248"/>
                          <a:gd name="T43" fmla="*/ 5 h 11"/>
                          <a:gd name="T44" fmla="*/ 1374 w 4248"/>
                          <a:gd name="T45" fmla="*/ 4 h 11"/>
                          <a:gd name="T46" fmla="*/ 1404 w 4248"/>
                          <a:gd name="T47" fmla="*/ 4 h 11"/>
                          <a:gd name="T48" fmla="*/ 2395 w 4248"/>
                          <a:gd name="T49" fmla="*/ 2 h 11"/>
                          <a:gd name="T50" fmla="*/ 2395 w 4248"/>
                          <a:gd name="T51" fmla="*/ 5 h 11"/>
                          <a:gd name="T52" fmla="*/ 1868 w 4248"/>
                          <a:gd name="T53" fmla="*/ 7 h 11"/>
                          <a:gd name="T54" fmla="*/ 2015 w 4248"/>
                          <a:gd name="T55" fmla="*/ 4 h 11"/>
                          <a:gd name="T56" fmla="*/ 2338 w 4248"/>
                          <a:gd name="T57" fmla="*/ 3 h 11"/>
                          <a:gd name="T58" fmla="*/ 2951 w 4248"/>
                          <a:gd name="T59" fmla="*/ 2 h 11"/>
                          <a:gd name="T60" fmla="*/ 2958 w 4248"/>
                          <a:gd name="T61" fmla="*/ 2 h 11"/>
                          <a:gd name="T62" fmla="*/ 3006 w 4248"/>
                          <a:gd name="T63" fmla="*/ 3 h 11"/>
                          <a:gd name="T64" fmla="*/ 2731 w 4248"/>
                          <a:gd name="T65" fmla="*/ 7 h 11"/>
                          <a:gd name="T66" fmla="*/ 2437 w 4248"/>
                          <a:gd name="T67" fmla="*/ 3 h 11"/>
                          <a:gd name="T68" fmla="*/ 2550 w 4248"/>
                          <a:gd name="T69" fmla="*/ 3 h 11"/>
                          <a:gd name="T70" fmla="*/ 3762 w 4248"/>
                          <a:gd name="T71" fmla="*/ 0 h 11"/>
                          <a:gd name="T72" fmla="*/ 3892 w 4248"/>
                          <a:gd name="T73" fmla="*/ 0 h 11"/>
                          <a:gd name="T74" fmla="*/ 3934 w 4248"/>
                          <a:gd name="T75" fmla="*/ 2 h 11"/>
                          <a:gd name="T76" fmla="*/ 3966 w 4248"/>
                          <a:gd name="T77" fmla="*/ 0 h 11"/>
                          <a:gd name="T78" fmla="*/ 4015 w 4248"/>
                          <a:gd name="T79" fmla="*/ 3 h 11"/>
                          <a:gd name="T80" fmla="*/ 4155 w 4248"/>
                          <a:gd name="T81" fmla="*/ 2 h 11"/>
                          <a:gd name="T82" fmla="*/ 4169 w 4248"/>
                          <a:gd name="T83" fmla="*/ 2 h 11"/>
                          <a:gd name="T84" fmla="*/ 4199 w 4248"/>
                          <a:gd name="T85" fmla="*/ 2 h 11"/>
                          <a:gd name="T86" fmla="*/ 4235 w 4248"/>
                          <a:gd name="T87" fmla="*/ 4 h 11"/>
                          <a:gd name="T88" fmla="*/ 4248 w 4248"/>
                          <a:gd name="T89" fmla="*/ 5 h 11"/>
                          <a:gd name="T90" fmla="*/ 4235 w 4248"/>
                          <a:gd name="T91" fmla="*/ 8 h 11"/>
                          <a:gd name="T92" fmla="*/ 4226 w 4248"/>
                          <a:gd name="T93" fmla="*/ 8 h 11"/>
                          <a:gd name="T94" fmla="*/ 4223 w 4248"/>
                          <a:gd name="T95" fmla="*/ 7 h 11"/>
                          <a:gd name="T96" fmla="*/ 4197 w 4248"/>
                          <a:gd name="T97" fmla="*/ 5 h 11"/>
                          <a:gd name="T98" fmla="*/ 4182 w 4248"/>
                          <a:gd name="T99" fmla="*/ 5 h 11"/>
                          <a:gd name="T100" fmla="*/ 4175 w 4248"/>
                          <a:gd name="T101" fmla="*/ 4 h 11"/>
                          <a:gd name="T102" fmla="*/ 4146 w 4248"/>
                          <a:gd name="T103" fmla="*/ 7 h 11"/>
                          <a:gd name="T104" fmla="*/ 4108 w 4248"/>
                          <a:gd name="T105" fmla="*/ 5 h 11"/>
                          <a:gd name="T106" fmla="*/ 3942 w 4248"/>
                          <a:gd name="T107" fmla="*/ 4 h 11"/>
                          <a:gd name="T108" fmla="*/ 3655 w 4248"/>
                          <a:gd name="T109" fmla="*/ 0 h 11"/>
                          <a:gd name="T110" fmla="*/ 3482 w 4248"/>
                          <a:gd name="T111" fmla="*/ 0 h 11"/>
                          <a:gd name="T112" fmla="*/ 3601 w 4248"/>
                          <a:gd name="T113" fmla="*/ 0 h 11"/>
                          <a:gd name="T114" fmla="*/ 3211 w 4248"/>
                          <a:gd name="T115" fmla="*/ 5 h 11"/>
                          <a:gd name="T116" fmla="*/ 3050 w 4248"/>
                          <a:gd name="T117" fmla="*/ 3 h 11"/>
                          <a:gd name="T118" fmla="*/ 3248 w 4248"/>
                          <a:gd name="T119" fmla="*/ 3 h 11"/>
                          <a:gd name="T120" fmla="*/ 3385 w 4248"/>
                          <a:gd name="T121" fmla="*/ 2 h 11"/>
                          <a:gd name="T122" fmla="*/ 3482 w 4248"/>
                          <a:gd name="T123" fmla="*/ 0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5"/>
                            </a:moveTo>
                            <a:lnTo>
                              <a:pt x="475" y="5"/>
                            </a:lnTo>
                            <a:lnTo>
                              <a:pt x="483" y="5"/>
                            </a:lnTo>
                            <a:lnTo>
                              <a:pt x="480" y="5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5"/>
                            </a:lnTo>
                            <a:lnTo>
                              <a:pt x="492" y="5"/>
                            </a:lnTo>
                            <a:lnTo>
                              <a:pt x="491" y="5"/>
                            </a:lnTo>
                            <a:lnTo>
                              <a:pt x="555" y="5"/>
                            </a:lnTo>
                            <a:lnTo>
                              <a:pt x="555" y="8"/>
                            </a:lnTo>
                            <a:lnTo>
                              <a:pt x="516" y="8"/>
                            </a:lnTo>
                            <a:lnTo>
                              <a:pt x="505" y="8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9"/>
                            </a:lnTo>
                            <a:lnTo>
                              <a:pt x="208" y="9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9"/>
                            </a:lnTo>
                            <a:lnTo>
                              <a:pt x="175" y="9"/>
                            </a:lnTo>
                            <a:lnTo>
                              <a:pt x="163" y="9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9"/>
                            </a:lnTo>
                            <a:lnTo>
                              <a:pt x="72" y="9"/>
                            </a:lnTo>
                            <a:lnTo>
                              <a:pt x="71" y="9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9"/>
                            </a:lnTo>
                            <a:lnTo>
                              <a:pt x="61" y="9"/>
                            </a:lnTo>
                            <a:lnTo>
                              <a:pt x="61" y="9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9"/>
                            </a:lnTo>
                            <a:lnTo>
                              <a:pt x="46" y="9"/>
                            </a:lnTo>
                            <a:lnTo>
                              <a:pt x="27" y="9"/>
                            </a:lnTo>
                            <a:lnTo>
                              <a:pt x="19" y="9"/>
                            </a:lnTo>
                            <a:lnTo>
                              <a:pt x="10" y="11"/>
                            </a:lnTo>
                            <a:lnTo>
                              <a:pt x="1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8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8"/>
                            </a:lnTo>
                            <a:lnTo>
                              <a:pt x="190" y="8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7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5"/>
                            </a:lnTo>
                            <a:lnTo>
                              <a:pt x="415" y="5"/>
                            </a:lnTo>
                            <a:lnTo>
                              <a:pt x="419" y="5"/>
                            </a:lnTo>
                            <a:lnTo>
                              <a:pt x="425" y="5"/>
                            </a:lnTo>
                            <a:lnTo>
                              <a:pt x="434" y="5"/>
                            </a:lnTo>
                            <a:lnTo>
                              <a:pt x="444" y="5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860" y="4"/>
                            </a:moveTo>
                            <a:lnTo>
                              <a:pt x="859" y="4"/>
                            </a:lnTo>
                            <a:lnTo>
                              <a:pt x="910" y="4"/>
                            </a:lnTo>
                            <a:lnTo>
                              <a:pt x="962" y="4"/>
                            </a:ln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4"/>
                            </a:lnTo>
                            <a:lnTo>
                              <a:pt x="980" y="4"/>
                            </a:lnTo>
                            <a:lnTo>
                              <a:pt x="990" y="4"/>
                            </a:lnTo>
                            <a:lnTo>
                              <a:pt x="1001" y="4"/>
                            </a:lnTo>
                            <a:lnTo>
                              <a:pt x="1020" y="4"/>
                            </a:lnTo>
                            <a:lnTo>
                              <a:pt x="1038" y="4"/>
                            </a:lnTo>
                            <a:lnTo>
                              <a:pt x="1056" y="4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4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8"/>
                            </a:lnTo>
                            <a:lnTo>
                              <a:pt x="1164" y="8"/>
                            </a:lnTo>
                            <a:lnTo>
                              <a:pt x="1044" y="8"/>
                            </a:lnTo>
                            <a:lnTo>
                              <a:pt x="1004" y="8"/>
                            </a:lnTo>
                            <a:lnTo>
                              <a:pt x="963" y="8"/>
                            </a:lnTo>
                            <a:lnTo>
                              <a:pt x="763" y="7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8"/>
                            </a:lnTo>
                            <a:lnTo>
                              <a:pt x="677" y="8"/>
                            </a:lnTo>
                            <a:lnTo>
                              <a:pt x="656" y="8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58" y="8"/>
                            </a:lnTo>
                            <a:lnTo>
                              <a:pt x="558" y="5"/>
                            </a:lnTo>
                            <a:lnTo>
                              <a:pt x="643" y="4"/>
                            </a:lnTo>
                            <a:lnTo>
                              <a:pt x="728" y="4"/>
                            </a:lnTo>
                            <a:lnTo>
                              <a:pt x="755" y="4"/>
                            </a:lnTo>
                            <a:lnTo>
                              <a:pt x="753" y="4"/>
                            </a:lnTo>
                            <a:lnTo>
                              <a:pt x="774" y="4"/>
                            </a:lnTo>
                            <a:lnTo>
                              <a:pt x="798" y="4"/>
                            </a:lnTo>
                            <a:lnTo>
                              <a:pt x="822" y="4"/>
                            </a:lnTo>
                            <a:lnTo>
                              <a:pt x="860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4"/>
                            </a:lnTo>
                            <a:lnTo>
                              <a:pt x="1445" y="4"/>
                            </a:lnTo>
                            <a:lnTo>
                              <a:pt x="1496" y="4"/>
                            </a:lnTo>
                            <a:lnTo>
                              <a:pt x="1546" y="5"/>
                            </a:lnTo>
                            <a:lnTo>
                              <a:pt x="1586" y="4"/>
                            </a:lnTo>
                            <a:lnTo>
                              <a:pt x="1586" y="5"/>
                            </a:lnTo>
                            <a:lnTo>
                              <a:pt x="1614" y="4"/>
                            </a:lnTo>
                            <a:lnTo>
                              <a:pt x="1640" y="4"/>
                            </a:lnTo>
                            <a:lnTo>
                              <a:pt x="1665" y="4"/>
                            </a:lnTo>
                            <a:lnTo>
                              <a:pt x="1681" y="4"/>
                            </a:lnTo>
                            <a:lnTo>
                              <a:pt x="1703" y="4"/>
                            </a:lnTo>
                            <a:lnTo>
                              <a:pt x="1778" y="4"/>
                            </a:lnTo>
                            <a:lnTo>
                              <a:pt x="1784" y="4"/>
                            </a:lnTo>
                            <a:lnTo>
                              <a:pt x="1784" y="7"/>
                            </a:lnTo>
                            <a:lnTo>
                              <a:pt x="1717" y="8"/>
                            </a:lnTo>
                            <a:lnTo>
                              <a:pt x="1717" y="8"/>
                            </a:lnTo>
                            <a:lnTo>
                              <a:pt x="1689" y="8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4" y="9"/>
                            </a:lnTo>
                            <a:lnTo>
                              <a:pt x="1291" y="9"/>
                            </a:lnTo>
                            <a:lnTo>
                              <a:pt x="1171" y="8"/>
                            </a:lnTo>
                            <a:lnTo>
                              <a:pt x="1171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5"/>
                            </a:lnTo>
                            <a:lnTo>
                              <a:pt x="1209" y="5"/>
                            </a:lnTo>
                            <a:lnTo>
                              <a:pt x="1236" y="5"/>
                            </a:lnTo>
                            <a:lnTo>
                              <a:pt x="1233" y="5"/>
                            </a:lnTo>
                            <a:lnTo>
                              <a:pt x="1260" y="5"/>
                            </a:lnTo>
                            <a:lnTo>
                              <a:pt x="1296" y="5"/>
                            </a:lnTo>
                            <a:lnTo>
                              <a:pt x="1327" y="7"/>
                            </a:lnTo>
                            <a:lnTo>
                              <a:pt x="1360" y="5"/>
                            </a:lnTo>
                            <a:lnTo>
                              <a:pt x="1370" y="5"/>
                            </a:lnTo>
                            <a:lnTo>
                              <a:pt x="1370" y="5"/>
                            </a:lnTo>
                            <a:lnTo>
                              <a:pt x="1372" y="4"/>
                            </a:lnTo>
                            <a:lnTo>
                              <a:pt x="1374" y="4"/>
                            </a:lnTo>
                            <a:lnTo>
                              <a:pt x="1378" y="4"/>
                            </a:lnTo>
                            <a:lnTo>
                              <a:pt x="1382" y="4"/>
                            </a:lnTo>
                            <a:lnTo>
                              <a:pt x="1386" y="4"/>
                            </a:lnTo>
                            <a:lnTo>
                              <a:pt x="1389" y="4"/>
                            </a:lnTo>
                            <a:lnTo>
                              <a:pt x="1395" y="4"/>
                            </a:lnTo>
                            <a:lnTo>
                              <a:pt x="1401" y="4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3"/>
                            </a:lnTo>
                            <a:lnTo>
                              <a:pt x="2398" y="3"/>
                            </a:lnTo>
                            <a:lnTo>
                              <a:pt x="2398" y="5"/>
                            </a:lnTo>
                            <a:lnTo>
                              <a:pt x="2395" y="5"/>
                            </a:lnTo>
                            <a:lnTo>
                              <a:pt x="2397" y="5"/>
                            </a:lnTo>
                            <a:lnTo>
                              <a:pt x="2255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7"/>
                            </a:lnTo>
                            <a:lnTo>
                              <a:pt x="1899" y="7"/>
                            </a:lnTo>
                            <a:lnTo>
                              <a:pt x="1868" y="7"/>
                            </a:lnTo>
                            <a:lnTo>
                              <a:pt x="1835" y="7"/>
                            </a:lnTo>
                            <a:lnTo>
                              <a:pt x="1787" y="7"/>
                            </a:lnTo>
                            <a:lnTo>
                              <a:pt x="1787" y="4"/>
                            </a:lnTo>
                            <a:lnTo>
                              <a:pt x="1850" y="5"/>
                            </a:lnTo>
                            <a:lnTo>
                              <a:pt x="1932" y="4"/>
                            </a:lnTo>
                            <a:lnTo>
                              <a:pt x="1931" y="4"/>
                            </a:lnTo>
                            <a:lnTo>
                              <a:pt x="2015" y="4"/>
                            </a:lnTo>
                            <a:lnTo>
                              <a:pt x="2029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5" y="3"/>
                            </a:lnTo>
                            <a:lnTo>
                              <a:pt x="2339" y="2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3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2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3" y="3"/>
                            </a:lnTo>
                            <a:lnTo>
                              <a:pt x="3013" y="5"/>
                            </a:lnTo>
                            <a:lnTo>
                              <a:pt x="3004" y="5"/>
                            </a:lnTo>
                            <a:lnTo>
                              <a:pt x="2953" y="5"/>
                            </a:lnTo>
                            <a:lnTo>
                              <a:pt x="2841" y="7"/>
                            </a:lnTo>
                            <a:lnTo>
                              <a:pt x="2731" y="7"/>
                            </a:lnTo>
                            <a:lnTo>
                              <a:pt x="2691" y="7"/>
                            </a:lnTo>
                            <a:lnTo>
                              <a:pt x="2651" y="7"/>
                            </a:lnTo>
                            <a:lnTo>
                              <a:pt x="2549" y="7"/>
                            </a:lnTo>
                            <a:lnTo>
                              <a:pt x="2447" y="5"/>
                            </a:lnTo>
                            <a:lnTo>
                              <a:pt x="2401" y="5"/>
                            </a:lnTo>
                            <a:lnTo>
                              <a:pt x="2401" y="3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3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3" y="2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0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2"/>
                            </a:lnTo>
                            <a:lnTo>
                              <a:pt x="3877" y="2"/>
                            </a:lnTo>
                            <a:lnTo>
                              <a:pt x="3884" y="0"/>
                            </a:lnTo>
                            <a:lnTo>
                              <a:pt x="3892" y="0"/>
                            </a:lnTo>
                            <a:lnTo>
                              <a:pt x="3901" y="0"/>
                            </a:lnTo>
                            <a:lnTo>
                              <a:pt x="3910" y="2"/>
                            </a:lnTo>
                            <a:lnTo>
                              <a:pt x="3915" y="0"/>
                            </a:lnTo>
                            <a:lnTo>
                              <a:pt x="3919" y="0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0"/>
                            </a:lnTo>
                            <a:lnTo>
                              <a:pt x="3949" y="0"/>
                            </a:lnTo>
                            <a:lnTo>
                              <a:pt x="3955" y="0"/>
                            </a:lnTo>
                            <a:lnTo>
                              <a:pt x="3960" y="0"/>
                            </a:lnTo>
                            <a:lnTo>
                              <a:pt x="3966" y="0"/>
                            </a:lnTo>
                            <a:lnTo>
                              <a:pt x="3966" y="0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3" y="2"/>
                            </a:lnTo>
                            <a:lnTo>
                              <a:pt x="4006" y="3"/>
                            </a:lnTo>
                            <a:lnTo>
                              <a:pt x="4015" y="3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2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0"/>
                            </a:lnTo>
                            <a:lnTo>
                              <a:pt x="4169" y="2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2"/>
                            </a:lnTo>
                            <a:lnTo>
                              <a:pt x="4214" y="3"/>
                            </a:lnTo>
                            <a:lnTo>
                              <a:pt x="4222" y="3"/>
                            </a:lnTo>
                            <a:lnTo>
                              <a:pt x="4232" y="3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4"/>
                            </a:lnTo>
                            <a:lnTo>
                              <a:pt x="4237" y="4"/>
                            </a:lnTo>
                            <a:lnTo>
                              <a:pt x="4240" y="4"/>
                            </a:lnTo>
                            <a:lnTo>
                              <a:pt x="4243" y="4"/>
                            </a:lnTo>
                            <a:lnTo>
                              <a:pt x="4245" y="4"/>
                            </a:lnTo>
                            <a:lnTo>
                              <a:pt x="4248" y="4"/>
                            </a:lnTo>
                            <a:lnTo>
                              <a:pt x="4248" y="5"/>
                            </a:lnTo>
                            <a:lnTo>
                              <a:pt x="4247" y="5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0" y="8"/>
                            </a:lnTo>
                            <a:lnTo>
                              <a:pt x="4235" y="8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8"/>
                            </a:lnTo>
                            <a:lnTo>
                              <a:pt x="4222" y="8"/>
                            </a:lnTo>
                            <a:lnTo>
                              <a:pt x="4224" y="8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3" y="7"/>
                            </a:lnTo>
                            <a:lnTo>
                              <a:pt x="4222" y="5"/>
                            </a:lnTo>
                            <a:lnTo>
                              <a:pt x="4220" y="5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4"/>
                            </a:lnTo>
                            <a:lnTo>
                              <a:pt x="4186" y="4"/>
                            </a:lnTo>
                            <a:lnTo>
                              <a:pt x="4185" y="4"/>
                            </a:lnTo>
                            <a:lnTo>
                              <a:pt x="4184" y="4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4"/>
                            </a:lnTo>
                            <a:lnTo>
                              <a:pt x="4163" y="4"/>
                            </a:lnTo>
                            <a:lnTo>
                              <a:pt x="4158" y="4"/>
                            </a:lnTo>
                            <a:lnTo>
                              <a:pt x="4152" y="5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5"/>
                            </a:lnTo>
                            <a:lnTo>
                              <a:pt x="4125" y="5"/>
                            </a:lnTo>
                            <a:lnTo>
                              <a:pt x="4117" y="5"/>
                            </a:lnTo>
                            <a:lnTo>
                              <a:pt x="4108" y="5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5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5"/>
                            </a:lnTo>
                            <a:lnTo>
                              <a:pt x="3942" y="4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4"/>
                            </a:lnTo>
                            <a:lnTo>
                              <a:pt x="3635" y="4"/>
                            </a:lnTo>
                            <a:lnTo>
                              <a:pt x="3630" y="4"/>
                            </a:lnTo>
                            <a:lnTo>
                              <a:pt x="3630" y="0"/>
                            </a:lnTo>
                            <a:lnTo>
                              <a:pt x="3655" y="0"/>
                            </a:lnTo>
                            <a:lnTo>
                              <a:pt x="3676" y="2"/>
                            </a:lnTo>
                            <a:lnTo>
                              <a:pt x="3690" y="0"/>
                            </a:lnTo>
                            <a:lnTo>
                              <a:pt x="3707" y="0"/>
                            </a:lnTo>
                            <a:lnTo>
                              <a:pt x="3722" y="0"/>
                            </a:lnTo>
                            <a:lnTo>
                              <a:pt x="3736" y="0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0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0"/>
                            </a:lnTo>
                            <a:lnTo>
                              <a:pt x="3604" y="0"/>
                            </a:lnTo>
                            <a:lnTo>
                              <a:pt x="3601" y="0"/>
                            </a:lnTo>
                            <a:lnTo>
                              <a:pt x="3626" y="0"/>
                            </a:lnTo>
                            <a:lnTo>
                              <a:pt x="3627" y="0"/>
                            </a:lnTo>
                            <a:lnTo>
                              <a:pt x="3627" y="4"/>
                            </a:lnTo>
                            <a:lnTo>
                              <a:pt x="3576" y="4"/>
                            </a:lnTo>
                            <a:lnTo>
                              <a:pt x="3462" y="7"/>
                            </a:lnTo>
                            <a:lnTo>
                              <a:pt x="3348" y="7"/>
                            </a:lnTo>
                            <a:lnTo>
                              <a:pt x="3211" y="5"/>
                            </a:lnTo>
                            <a:lnTo>
                              <a:pt x="3172" y="4"/>
                            </a:lnTo>
                            <a:lnTo>
                              <a:pt x="3108" y="5"/>
                            </a:lnTo>
                            <a:lnTo>
                              <a:pt x="3043" y="7"/>
                            </a:lnTo>
                            <a:lnTo>
                              <a:pt x="3016" y="5"/>
                            </a:lnTo>
                            <a:lnTo>
                              <a:pt x="3016" y="3"/>
                            </a:lnTo>
                            <a:lnTo>
                              <a:pt x="3029" y="3"/>
                            </a:lnTo>
                            <a:lnTo>
                              <a:pt x="3050" y="3"/>
                            </a:lnTo>
                            <a:lnTo>
                              <a:pt x="3053" y="3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3"/>
                            </a:lnTo>
                            <a:lnTo>
                              <a:pt x="3309" y="2"/>
                            </a:lnTo>
                            <a:lnTo>
                              <a:pt x="3367" y="0"/>
                            </a:lnTo>
                            <a:lnTo>
                              <a:pt x="3368" y="0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0"/>
                            </a:lnTo>
                            <a:lnTo>
                              <a:pt x="3465" y="0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7AF0042" id="Figura a mano libera 39" o:spid="_x0000_s1026" style="position:absolute;margin-left:5.25pt;margin-top:282.75pt;width:535.85pt;height:1.35pt;z-index:-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" path="m466,5r9,l483,5r-3,l479,7r,l480,7r7,l493,5r-1,l491,5r64,l555,8r-39,l505,8,391,9,279,9r-64,l212,9r-4,l203,11r-5,l187,9r-12,l163,9r-7,l115,11r-43,l71,11r1,l72,11,73,9r-1,l71,9r-3,l65,9r-2,l63,9r-2,l61,9r-1,2l57,11r-3,l56,9,46,9,27,9r-8,l10,11,1,9r1,l2,9r,l1,9,,9,1,8,94,9,190,8r-2,l190,8r2,1l302,8,410,7r-2,l410,7r1,-2l415,5r4,l425,5r9,l444,5r22,xm860,4r-1,l910,4r52,l967,4r,1l982,4r-2,l990,4r11,l1020,4r18,l1056,4r15,l1065,5r3,l1114,4r46,l1169,4r,4l1164,8r-120,l1004,8r-41,l763,7,743,8r-18,l699,8r-22,l677,8r-21,l609,8r-46,l558,8r,-3l643,4r85,l755,4r-2,l774,4r24,l822,4r38,xm1404,4r-3,l1445,4r51,l1546,5r40,-1l1586,5r28,-1l1640,4r25,l1681,4r22,l1778,4r6,l1784,7r-67,1l1717,8r-28,l1657,8r-33,l1596,8r1,l1598,8r,l1598,8r-98,1l1404,9r-113,l1171,8r,-4l1200,5r-1,l1198,5r,l1196,5r7,l1209,5r27,l1233,5r27,l1296,5r31,2l1360,5r10,l1370,5r2,-1l1374,4r4,l1382,4r4,l1389,4r6,l1401,4r3,xm2354,2r11,l2372,3r8,l2386,3r7,-1l2395,2r,1l2394,3r-1,l2393,3r5,l2398,5r-3,l2397,5,2255,7r-141,l2022,7r-60,l1899,7r-31,l1835,7r-48,l1787,4r63,1l1932,4r-1,l2015,4r14,l2076,4r46,-1l2215,3,2339,2r-1,1l2338,3r1,l2346,2r8,xm2951,2r2,l2949,2r2,xm2915,2r34,l2947,2r,l2945,2r12,l2958,2r13,l2986,2r14,l3008,2r-1,l3006,3r,l3009,3r4,l3013,5r-9,l2953,5,2841,7r-110,l2691,7r-40,l2549,7,2447,5r-46,l2401,3r36,l2475,3r25,l2499,3r-1,l2526,3r-5,l2550,3,2733,2r182,xm3089,r-1,l3088,r1,xm3762,r108,l3870,2r1,l3872,2r5,l3884,r8,l3901,r9,2l3915,r4,l3921,r7,2l3934,2r5,l3944,r5,l3955,r5,l3966,r,l3965,2r-1,l3966,2r12,l3993,2r13,1l4015,3r-1,l4017,3r7,l4032,2r5,l4097,2r58,l4154,2r,l4156,2r4,l4163,2r4,-2l4169,2r3,l4177,2r4,l4188,2r6,l4199,2r,l4207,2r7,1l4222,3r10,l4233,4r,l4235,4r1,l4237,4r3,l4243,4r2,l4248,4r,1l4247,5r-2,2l4244,8r,l4243,8r-3,l4235,8r-4,1l4226,9r-4,l4218,8r4,l4224,8r2,l4226,8r-2,l4223,7r-1,l4222,7r,l4223,7r-1,-2l4220,5r-4,l4212,5r-6,l4199,5r-2,l4193,5r-3,l4190,4r-4,l4185,4r-1,l4182,5r-2,l4177,5r-1,-1l4176,4r,l4175,4r,l4172,4r-4,l4167,4r-4,l4158,4r-6,1l4146,7r-7,l4134,7r3,l4131,5r-6,l4117,5r-9,l4099,7r-10,l4078,5r1,2l4068,7,4004,5,3942,4r-31,1l3812,4r-88,l3635,4r-5,l3630,r25,l3676,2,3690,r17,l3722,r14,l3762,xm3482,r20,l3517,3r17,-1l3557,2,3580,r24,l3601,r25,l3627,r,4l3576,4,3462,7r-114,l3211,5,3172,4r-64,1l3043,7,3016,5r,-2l3029,3r21,l3053,3r-2,1l3053,4r18,-2l3088,r79,2l3248,3r61,-1l3367,r1,l3371,2r4,l3380,2r5,l3388,2r4,l3393,2r24,l3441,r24,l3482,xe" fillcolor="#8ed6ef [1300]" strokecolor="#8ed6ef [1300]" strokeweight="0">
              <v:path arrowok="t" o:connecttype="custom" o:connectlocs="768960,10910;826632,12469;325206,17145;115344,17145;108936,14028;91314,17145;1602,14028;150588,14028;653616,10910;711288,7793;1549134,7793;1691712,6235;1872738,12469;1161450,12469;893916,12469;1278396,6235;2476692,7793;2728206,6235;2654514,12469;2403000,14028;1919196,7793;2018520,7793;2201148,6235;2249208,6235;3836789,3117;3836789,7793;2992536,10910;3228030,6235;3745475,4676;4727501,3117;4738715,3117;4815611,4676;4375061,10910;3904073,4676;4085099,4676;6026723,0;6234983,0;6302267,3117;6353531,0;6432029,4676;6656309,3117;6678737,3117;6726797,3117;6784469,6235;6805295,7793;6784469,12469;6770051,12469;6765245,10910;6723593,7793;6699563,7793;6688349,6235;6641891,10910;6581015,7793;6315083,6235;5855309,0;5578163,0;5768801,0;5144021,7793;4886099,4676;5203295,4676;5422769,3117;5578163,0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bidi="it-IT"/>
      </w:rPr>
      <mc:AlternateContent>
        <mc:Choice Requires="wps">
          <w:drawing>
            <wp:anchor distT="0" distB="0" distL="114300" distR="114300" simplePos="0" relativeHeight="251640832" behindDoc="1" locked="1" layoutInCell="1" allowOverlap="1" wp14:anchorId="030A1028" wp14:editId="030A1029">
              <wp:simplePos x="0" y="0"/>
              <wp:positionH relativeFrom="column">
                <wp:posOffset>838216</wp:posOffset>
              </wp:positionH>
              <wp:positionV relativeFrom="page">
                <wp:posOffset>3590925</wp:posOffset>
              </wp:positionV>
              <wp:extent cx="1270" cy="1270"/>
              <wp:effectExtent l="0" t="0" r="0" b="0"/>
              <wp:wrapNone/>
              <wp:docPr id="40" name="Rettangolo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2FDF6F05" id="Rettangolo 40" o:spid="_x0000_s1026" style="position:absolute;margin-left:66pt;margin-top:282.75pt;width:.1pt;height:.1pt;z-index:-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lang w:bidi="it-IT"/>
      </w:rPr>
      <mc:AlternateContent>
        <mc:Choice Requires="wps">
          <w:drawing>
            <wp:anchor distT="0" distB="0" distL="114300" distR="114300" simplePos="0" relativeHeight="251641856" behindDoc="1" locked="1" layoutInCell="1" allowOverlap="1" wp14:anchorId="030A102A" wp14:editId="030A102B">
              <wp:simplePos x="0" y="0"/>
              <wp:positionH relativeFrom="column">
                <wp:posOffset>6781925</wp:posOffset>
              </wp:positionH>
              <wp:positionV relativeFrom="page">
                <wp:posOffset>3590925</wp:posOffset>
              </wp:positionV>
              <wp:extent cx="6350" cy="0"/>
              <wp:effectExtent l="0" t="0" r="0" b="0"/>
              <wp:wrapNone/>
              <wp:docPr id="41" name="Figura a mano libera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8CBD60A" id="Figura a mano libera 41" o:spid="_x0000_s1026" style="position:absolute;margin-left:534pt;margin-top:282.75pt;width:.5pt;height:0;z-index:-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" path="m,l2,,3,,4,,,xe" fillcolor="#8ed6ef [1300]" strokecolor="#8ed6ef [1300]" strokeweight="0">
              <v:path arrowok="t" o:connecttype="custom" o:connectlocs="0,0;3175,0;4763,0;6350,0;0,0" o:connectangles="0,0,0,0,0"/>
              <w10:wrap anchory="page"/>
              <w10:anchorlock/>
            </v:shape>
          </w:pict>
        </mc:Fallback>
      </mc:AlternateContent>
    </w:r>
    <w:r>
      <w:rPr>
        <w:lang w:bidi="it-IT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030A102C" wp14:editId="030A102D">
              <wp:simplePos x="0" y="0"/>
              <wp:positionH relativeFrom="column">
                <wp:posOffset>6848601</wp:posOffset>
              </wp:positionH>
              <wp:positionV relativeFrom="page">
                <wp:posOffset>2647950</wp:posOffset>
              </wp:positionV>
              <wp:extent cx="12700" cy="1270"/>
              <wp:effectExtent l="0" t="0" r="25400" b="17780"/>
              <wp:wrapNone/>
              <wp:docPr id="42" name="Figura a mano libera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1270"/>
                      </a:xfrm>
                      <a:custGeom>
                        <a:avLst/>
                        <a:gdLst>
                          <a:gd name="T0" fmla="*/ 5 w 8"/>
                          <a:gd name="T1" fmla="*/ 0 h 1"/>
                          <a:gd name="T2" fmla="*/ 7 w 8"/>
                          <a:gd name="T3" fmla="*/ 0 h 1"/>
                          <a:gd name="T4" fmla="*/ 8 w 8"/>
                          <a:gd name="T5" fmla="*/ 0 h 1"/>
                          <a:gd name="T6" fmla="*/ 7 w 8"/>
                          <a:gd name="T7" fmla="*/ 0 h 1"/>
                          <a:gd name="T8" fmla="*/ 3 w 8"/>
                          <a:gd name="T9" fmla="*/ 1 h 1"/>
                          <a:gd name="T10" fmla="*/ 0 w 8"/>
                          <a:gd name="T11" fmla="*/ 1 h 1"/>
                          <a:gd name="T12" fmla="*/ 3 w 8"/>
                          <a:gd name="T13" fmla="*/ 0 h 1"/>
                          <a:gd name="T14" fmla="*/ 5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0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5CE95B1" id="Figura a mano libera 42" o:spid="_x0000_s1026" style="position:absolute;margin-left:539.25pt;margin-top:208.5pt;width:1pt;height:.1pt;z-index:-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" path="m5,l7,,8,,7,,3,1,,1,3,,5,xe" fillcolor="#8ed6ef [1300]" strokecolor="#8ed6ef [1300]" strokeweight="0">
              <v:path arrowok="t" o:connecttype="custom" o:connectlocs="7938,0;11113,0;12700,0;11113,0;4763,1270;0,1270;4763,0;7938,0" o:connectangles="0,0,0,0,0,0,0,0"/>
              <w10:wrap anchory="page"/>
              <w10:anchorlock/>
            </v:shape>
          </w:pict>
        </mc:Fallback>
      </mc:AlternateContent>
    </w:r>
    <w:r>
      <w:rPr>
        <w:lang w:bidi="it-IT"/>
      </w:rPr>
      <mc:AlternateContent>
        <mc:Choice Requires="wps">
          <w:drawing>
            <wp:anchor distT="0" distB="0" distL="114300" distR="114300" simplePos="0" relativeHeight="251643904" behindDoc="1" locked="1" layoutInCell="1" allowOverlap="1" wp14:anchorId="030A102E" wp14:editId="030A102F">
              <wp:simplePos x="0" y="0"/>
              <wp:positionH relativeFrom="column">
                <wp:posOffset>6810500</wp:posOffset>
              </wp:positionH>
              <wp:positionV relativeFrom="page">
                <wp:posOffset>2647950</wp:posOffset>
              </wp:positionV>
              <wp:extent cx="34925" cy="3175"/>
              <wp:effectExtent l="0" t="0" r="22225" b="15875"/>
              <wp:wrapNone/>
              <wp:docPr id="43" name="Figura a mano libera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3175"/>
                      </a:xfrm>
                      <a:custGeom>
                        <a:avLst/>
                        <a:gdLst>
                          <a:gd name="T0" fmla="*/ 18 w 22"/>
                          <a:gd name="T1" fmla="*/ 0 h 2"/>
                          <a:gd name="T2" fmla="*/ 22 w 22"/>
                          <a:gd name="T3" fmla="*/ 0 h 2"/>
                          <a:gd name="T4" fmla="*/ 1 w 22"/>
                          <a:gd name="T5" fmla="*/ 2 h 2"/>
                          <a:gd name="T6" fmla="*/ 1 w 22"/>
                          <a:gd name="T7" fmla="*/ 2 h 2"/>
                          <a:gd name="T8" fmla="*/ 0 w 22"/>
                          <a:gd name="T9" fmla="*/ 2 h 2"/>
                          <a:gd name="T10" fmla="*/ 2 w 22"/>
                          <a:gd name="T11" fmla="*/ 2 h 2"/>
                          <a:gd name="T12" fmla="*/ 5 w 22"/>
                          <a:gd name="T13" fmla="*/ 2 h 2"/>
                          <a:gd name="T14" fmla="*/ 9 w 22"/>
                          <a:gd name="T15" fmla="*/ 1 h 2"/>
                          <a:gd name="T16" fmla="*/ 13 w 22"/>
                          <a:gd name="T17" fmla="*/ 0 h 2"/>
                          <a:gd name="T18" fmla="*/ 18 w 22"/>
                          <a:gd name="T19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2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2"/>
                            </a:lnTo>
                            <a:lnTo>
                              <a:pt x="1" y="2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5" y="2"/>
                            </a:lnTo>
                            <a:lnTo>
                              <a:pt x="9" y="1"/>
                            </a:lnTo>
                            <a:lnTo>
                              <a:pt x="13" y="0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1F244A4" id="Figura a mano libera 43" o:spid="_x0000_s1026" style="position:absolute;margin-left:536.25pt;margin-top:208.5pt;width:2.75pt;height:.25pt;z-index:-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" path="m18,r4,l1,2r,l,2r2,l5,2,9,1,13,r5,xe" fillcolor="#8ed6ef [1300]" strokecolor="#8ed6ef [1300]" strokeweight="0">
              <v:path arrowok="t" o:connecttype="custom" o:connectlocs="28575,0;34925,0;1588,3175;1588,3175;0,3175;3175,3175;7938,3175;14288,1588;20638,0;28575,0" o:connectangles="0,0,0,0,0,0,0,0,0,0"/>
              <w10:wrap anchory="page"/>
              <w10:anchorlock/>
            </v:shape>
          </w:pict>
        </mc:Fallback>
      </mc:AlternateContent>
    </w:r>
    <w:r>
      <w:rPr>
        <w:lang w:bidi="it-IT"/>
      </w:rPr>
      <mc:AlternateContent>
        <mc:Choice Requires="wps">
          <w:drawing>
            <wp:anchor distT="0" distB="0" distL="114300" distR="114300" simplePos="0" relativeHeight="251644928" behindDoc="1" locked="1" layoutInCell="1" allowOverlap="1" wp14:anchorId="030A1030" wp14:editId="030A1031">
              <wp:simplePos x="0" y="0"/>
              <wp:positionH relativeFrom="column">
                <wp:posOffset>6772400</wp:posOffset>
              </wp:positionH>
              <wp:positionV relativeFrom="page">
                <wp:posOffset>2647950</wp:posOffset>
              </wp:positionV>
              <wp:extent cx="20320" cy="1270"/>
              <wp:effectExtent l="0" t="0" r="17780" b="17780"/>
              <wp:wrapNone/>
              <wp:docPr id="44" name="Figura a mano libera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1270"/>
                      </a:xfrm>
                      <a:custGeom>
                        <a:avLst/>
                        <a:gdLst>
                          <a:gd name="T0" fmla="*/ 8 w 13"/>
                          <a:gd name="T1" fmla="*/ 0 h 1"/>
                          <a:gd name="T2" fmla="*/ 13 w 13"/>
                          <a:gd name="T3" fmla="*/ 1 h 1"/>
                          <a:gd name="T4" fmla="*/ 12 w 13"/>
                          <a:gd name="T5" fmla="*/ 1 h 1"/>
                          <a:gd name="T6" fmla="*/ 11 w 13"/>
                          <a:gd name="T7" fmla="*/ 1 h 1"/>
                          <a:gd name="T8" fmla="*/ 9 w 13"/>
                          <a:gd name="T9" fmla="*/ 1 h 1"/>
                          <a:gd name="T10" fmla="*/ 7 w 13"/>
                          <a:gd name="T11" fmla="*/ 1 h 1"/>
                          <a:gd name="T12" fmla="*/ 5 w 13"/>
                          <a:gd name="T13" fmla="*/ 1 h 1"/>
                          <a:gd name="T14" fmla="*/ 3 w 13"/>
                          <a:gd name="T15" fmla="*/ 1 h 1"/>
                          <a:gd name="T16" fmla="*/ 0 w 13"/>
                          <a:gd name="T17" fmla="*/ 1 h 1"/>
                          <a:gd name="T18" fmla="*/ 2 w 13"/>
                          <a:gd name="T19" fmla="*/ 1 h 1"/>
                          <a:gd name="T20" fmla="*/ 5 w 13"/>
                          <a:gd name="T21" fmla="*/ 1 h 1"/>
                          <a:gd name="T22" fmla="*/ 8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8" y="0"/>
                            </a:moveTo>
                            <a:lnTo>
                              <a:pt x="13" y="1"/>
                            </a:lnTo>
                            <a:lnTo>
                              <a:pt x="12" y="1"/>
                            </a:lnTo>
                            <a:lnTo>
                              <a:pt x="11" y="1"/>
                            </a:lnTo>
                            <a:lnTo>
                              <a:pt x="9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2" y="1"/>
                            </a:lnTo>
                            <a:lnTo>
                              <a:pt x="5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17ED246" id="Figura a mano libera 44" o:spid="_x0000_s1026" style="position:absolute;margin-left:533.25pt;margin-top:208.5pt;width:1.6pt;height:.1pt;z-index:-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" path="m8,r5,1l12,1r-1,l9,1,7,1,5,1,3,1,,1r2,l5,1,8,xe" fillcolor="#8ed6ef [1300]" strokecolor="#8ed6ef [1300]" strokeweight="0">
              <v:path arrowok="t" o:connecttype="custom" o:connectlocs="12505,0;20320,1270;18757,1270;17194,1270;14068,1270;10942,1270;7815,1270;4689,1270;0,1270;3126,1270;7815,1270;12505,0" o:connectangles="0,0,0,0,0,0,0,0,0,0,0,0"/>
              <w10:wrap anchory="page"/>
              <w10:anchorlock/>
            </v:shape>
          </w:pict>
        </mc:Fallback>
      </mc:AlternateContent>
    </w:r>
    <w:r>
      <w:rPr>
        <w:lang w:bidi="it-IT"/>
      </w:rPr>
      <mc:AlternateContent>
        <mc:Choice Requires="wps">
          <w:drawing>
            <wp:anchor distT="0" distB="0" distL="114300" distR="114300" simplePos="0" relativeHeight="251645952" behindDoc="1" locked="1" layoutInCell="1" allowOverlap="1" wp14:anchorId="030A1032" wp14:editId="030A1033">
              <wp:simplePos x="0" y="0"/>
              <wp:positionH relativeFrom="column">
                <wp:posOffset>5686530</wp:posOffset>
              </wp:positionH>
              <wp:positionV relativeFrom="page">
                <wp:posOffset>2647950</wp:posOffset>
              </wp:positionV>
              <wp:extent cx="4445" cy="0"/>
              <wp:effectExtent l="0" t="0" r="0" b="0"/>
              <wp:wrapNone/>
              <wp:docPr id="45" name="Figura a mano libera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DD4EEF5" id="Figura a mano libera 45" o:spid="_x0000_s1026" style="position:absolute;margin-left:447.75pt;margin-top:208.5pt;width:.35pt;height:0;z-index:-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" path="m2,l3,,,,2,xe" fillcolor="#8ed6ef [1300]" strokecolor="#8ed6ef [1300]" strokeweight="0">
              <v:path arrowok="t" o:connecttype="custom" o:connectlocs="2963,0;4445,0;0,0;2963,0" o:connectangles="0,0,0,0"/>
              <w10:wrap anchory="page"/>
              <w10:anchorlock/>
            </v:shape>
          </w:pict>
        </mc:Fallback>
      </mc:AlternateContent>
    </w:r>
    <w:r>
      <w:rPr>
        <w:lang w:bidi="it-IT"/>
      </w:rPr>
      <mc:AlternateContent>
        <mc:Choice Requires="wps">
          <w:drawing>
            <wp:anchor distT="0" distB="0" distL="114300" distR="114300" simplePos="0" relativeHeight="251646976" behindDoc="1" locked="1" layoutInCell="1" allowOverlap="1" wp14:anchorId="030A1034" wp14:editId="030A1035">
              <wp:simplePos x="0" y="0"/>
              <wp:positionH relativeFrom="column">
                <wp:posOffset>-38100</wp:posOffset>
              </wp:positionH>
              <wp:positionV relativeFrom="page">
                <wp:posOffset>2647950</wp:posOffset>
              </wp:positionV>
              <wp:extent cx="6805295" cy="15875"/>
              <wp:effectExtent l="0" t="0" r="14605" b="22225"/>
              <wp:wrapNone/>
              <wp:docPr id="46" name="Figura a mano libera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5875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843 w 4248"/>
                          <a:gd name="T3" fmla="*/ 4 h 10"/>
                          <a:gd name="T4" fmla="*/ 1721 w 4248"/>
                          <a:gd name="T5" fmla="*/ 8 h 10"/>
                          <a:gd name="T6" fmla="*/ 1301 w 4248"/>
                          <a:gd name="T7" fmla="*/ 8 h 10"/>
                          <a:gd name="T8" fmla="*/ 1240 w 4248"/>
                          <a:gd name="T9" fmla="*/ 8 h 10"/>
                          <a:gd name="T10" fmla="*/ 1244 w 4248"/>
                          <a:gd name="T11" fmla="*/ 4 h 10"/>
                          <a:gd name="T12" fmla="*/ 1140 w 4248"/>
                          <a:gd name="T13" fmla="*/ 4 h 10"/>
                          <a:gd name="T14" fmla="*/ 1197 w 4248"/>
                          <a:gd name="T15" fmla="*/ 7 h 10"/>
                          <a:gd name="T16" fmla="*/ 881 w 4248"/>
                          <a:gd name="T17" fmla="*/ 9 h 10"/>
                          <a:gd name="T18" fmla="*/ 856 w 4248"/>
                          <a:gd name="T19" fmla="*/ 9 h 10"/>
                          <a:gd name="T20" fmla="*/ 730 w 4248"/>
                          <a:gd name="T21" fmla="*/ 8 h 10"/>
                          <a:gd name="T22" fmla="*/ 619 w 4248"/>
                          <a:gd name="T23" fmla="*/ 9 h 10"/>
                          <a:gd name="T24" fmla="*/ 2398 w 4248"/>
                          <a:gd name="T25" fmla="*/ 5 h 10"/>
                          <a:gd name="T26" fmla="*/ 2032 w 4248"/>
                          <a:gd name="T27" fmla="*/ 7 h 10"/>
                          <a:gd name="T28" fmla="*/ 1882 w 4248"/>
                          <a:gd name="T29" fmla="*/ 8 h 10"/>
                          <a:gd name="T30" fmla="*/ 1854 w 4248"/>
                          <a:gd name="T31" fmla="*/ 8 h 10"/>
                          <a:gd name="T32" fmla="*/ 1994 w 4248"/>
                          <a:gd name="T33" fmla="*/ 4 h 10"/>
                          <a:gd name="T34" fmla="*/ 2458 w 4248"/>
                          <a:gd name="T35" fmla="*/ 3 h 10"/>
                          <a:gd name="T36" fmla="*/ 3688 w 4248"/>
                          <a:gd name="T37" fmla="*/ 4 h 10"/>
                          <a:gd name="T38" fmla="*/ 3426 w 4248"/>
                          <a:gd name="T39" fmla="*/ 5 h 10"/>
                          <a:gd name="T40" fmla="*/ 3266 w 4248"/>
                          <a:gd name="T41" fmla="*/ 5 h 10"/>
                          <a:gd name="T42" fmla="*/ 3182 w 4248"/>
                          <a:gd name="T43" fmla="*/ 5 h 10"/>
                          <a:gd name="T44" fmla="*/ 3084 w 4248"/>
                          <a:gd name="T45" fmla="*/ 1 h 10"/>
                          <a:gd name="T46" fmla="*/ 3549 w 4248"/>
                          <a:gd name="T47" fmla="*/ 1 h 10"/>
                          <a:gd name="T48" fmla="*/ 22 w 4248"/>
                          <a:gd name="T49" fmla="*/ 1 h 10"/>
                          <a:gd name="T50" fmla="*/ 25 w 4248"/>
                          <a:gd name="T51" fmla="*/ 3 h 10"/>
                          <a:gd name="T52" fmla="*/ 51 w 4248"/>
                          <a:gd name="T53" fmla="*/ 4 h 10"/>
                          <a:gd name="T54" fmla="*/ 65 w 4248"/>
                          <a:gd name="T55" fmla="*/ 5 h 10"/>
                          <a:gd name="T56" fmla="*/ 73 w 4248"/>
                          <a:gd name="T57" fmla="*/ 5 h 10"/>
                          <a:gd name="T58" fmla="*/ 102 w 4248"/>
                          <a:gd name="T59" fmla="*/ 4 h 10"/>
                          <a:gd name="T60" fmla="*/ 140 w 4248"/>
                          <a:gd name="T61" fmla="*/ 4 h 10"/>
                          <a:gd name="T62" fmla="*/ 336 w 4248"/>
                          <a:gd name="T63" fmla="*/ 5 h 10"/>
                          <a:gd name="T64" fmla="*/ 572 w 4248"/>
                          <a:gd name="T65" fmla="*/ 8 h 10"/>
                          <a:gd name="T66" fmla="*/ 378 w 4248"/>
                          <a:gd name="T67" fmla="*/ 9 h 10"/>
                          <a:gd name="T68" fmla="*/ 338 w 4248"/>
                          <a:gd name="T69" fmla="*/ 9 h 10"/>
                          <a:gd name="T70" fmla="*/ 304 w 4248"/>
                          <a:gd name="T71" fmla="*/ 9 h 10"/>
                          <a:gd name="T72" fmla="*/ 284 w 4248"/>
                          <a:gd name="T73" fmla="*/ 9 h 10"/>
                          <a:gd name="T74" fmla="*/ 230 w 4248"/>
                          <a:gd name="T75" fmla="*/ 8 h 10"/>
                          <a:gd name="T76" fmla="*/ 94 w 4248"/>
                          <a:gd name="T77" fmla="*/ 8 h 10"/>
                          <a:gd name="T78" fmla="*/ 71 w 4248"/>
                          <a:gd name="T79" fmla="*/ 8 h 10"/>
                          <a:gd name="T80" fmla="*/ 34 w 4248"/>
                          <a:gd name="T81" fmla="*/ 8 h 10"/>
                          <a:gd name="T82" fmla="*/ 10 w 4248"/>
                          <a:gd name="T83" fmla="*/ 5 h 10"/>
                          <a:gd name="T84" fmla="*/ 0 w 4248"/>
                          <a:gd name="T85" fmla="*/ 4 h 10"/>
                          <a:gd name="T86" fmla="*/ 13 w 4248"/>
                          <a:gd name="T87" fmla="*/ 1 h 10"/>
                          <a:gd name="T88" fmla="*/ 3048 w 4248"/>
                          <a:gd name="T89" fmla="*/ 5 h 10"/>
                          <a:gd name="T90" fmla="*/ 3012 w 4248"/>
                          <a:gd name="T91" fmla="*/ 5 h 10"/>
                          <a:gd name="T92" fmla="*/ 2877 w 4248"/>
                          <a:gd name="T93" fmla="*/ 5 h 10"/>
                          <a:gd name="T94" fmla="*/ 2853 w 4248"/>
                          <a:gd name="T95" fmla="*/ 5 h 10"/>
                          <a:gd name="T96" fmla="*/ 2661 w 4248"/>
                          <a:gd name="T97" fmla="*/ 5 h 10"/>
                          <a:gd name="T98" fmla="*/ 2472 w 4248"/>
                          <a:gd name="T99" fmla="*/ 5 h 10"/>
                          <a:gd name="T100" fmla="*/ 2623 w 4248"/>
                          <a:gd name="T101" fmla="*/ 1 h 10"/>
                          <a:gd name="T102" fmla="*/ 2842 w 4248"/>
                          <a:gd name="T103" fmla="*/ 0 h 10"/>
                          <a:gd name="T104" fmla="*/ 4176 w 4248"/>
                          <a:gd name="T105" fmla="*/ 0 h 10"/>
                          <a:gd name="T106" fmla="*/ 4180 w 4248"/>
                          <a:gd name="T107" fmla="*/ 0 h 10"/>
                          <a:gd name="T108" fmla="*/ 4190 w 4248"/>
                          <a:gd name="T109" fmla="*/ 0 h 10"/>
                          <a:gd name="T110" fmla="*/ 4247 w 4248"/>
                          <a:gd name="T111" fmla="*/ 0 h 10"/>
                          <a:gd name="T112" fmla="*/ 4154 w 4248"/>
                          <a:gd name="T113" fmla="*/ 0 h 10"/>
                          <a:gd name="T114" fmla="*/ 3840 w 4248"/>
                          <a:gd name="T115" fmla="*/ 3 h 10"/>
                          <a:gd name="T116" fmla="*/ 3804 w 4248"/>
                          <a:gd name="T117" fmla="*/ 4 h 10"/>
                          <a:gd name="T118" fmla="*/ 3768 w 4248"/>
                          <a:gd name="T119" fmla="*/ 4 h 10"/>
                          <a:gd name="T120" fmla="*/ 3732 w 4248"/>
                          <a:gd name="T121" fmla="*/ 1 h 10"/>
                          <a:gd name="T122" fmla="*/ 4045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9"/>
                            </a:moveTo>
                            <a:lnTo>
                              <a:pt x="1160" y="9"/>
                            </a:lnTo>
                            <a:lnTo>
                              <a:pt x="1159" y="10"/>
                            </a:lnTo>
                            <a:lnTo>
                              <a:pt x="1160" y="9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517" y="3"/>
                            </a:moveTo>
                            <a:lnTo>
                              <a:pt x="1557" y="3"/>
                            </a:lnTo>
                            <a:lnTo>
                              <a:pt x="1597" y="3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3" y="4"/>
                            </a:lnTo>
                            <a:lnTo>
                              <a:pt x="1843" y="7"/>
                            </a:lnTo>
                            <a:lnTo>
                              <a:pt x="1810" y="7"/>
                            </a:lnTo>
                            <a:lnTo>
                              <a:pt x="1773" y="8"/>
                            </a:lnTo>
                            <a:lnTo>
                              <a:pt x="1748" y="7"/>
                            </a:lnTo>
                            <a:lnTo>
                              <a:pt x="1749" y="7"/>
                            </a:lnTo>
                            <a:lnTo>
                              <a:pt x="1750" y="7"/>
                            </a:lnTo>
                            <a:lnTo>
                              <a:pt x="1721" y="8"/>
                            </a:lnTo>
                            <a:lnTo>
                              <a:pt x="1727" y="7"/>
                            </a:lnTo>
                            <a:lnTo>
                              <a:pt x="1698" y="7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8"/>
                            </a:lnTo>
                            <a:lnTo>
                              <a:pt x="1289" y="8"/>
                            </a:lnTo>
                            <a:lnTo>
                              <a:pt x="1276" y="8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4" y="8"/>
                            </a:lnTo>
                            <a:lnTo>
                              <a:pt x="1234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3"/>
                            </a:lnTo>
                            <a:close/>
                            <a:moveTo>
                              <a:pt x="899" y="3"/>
                            </a:moveTo>
                            <a:lnTo>
                              <a:pt x="1037" y="4"/>
                            </a:lnTo>
                            <a:lnTo>
                              <a:pt x="1076" y="5"/>
                            </a:lnTo>
                            <a:lnTo>
                              <a:pt x="1140" y="4"/>
                            </a:lnTo>
                            <a:lnTo>
                              <a:pt x="1204" y="4"/>
                            </a:lnTo>
                            <a:lnTo>
                              <a:pt x="1229" y="4"/>
                            </a:lnTo>
                            <a:lnTo>
                              <a:pt x="1229" y="8"/>
                            </a:lnTo>
                            <a:lnTo>
                              <a:pt x="1219" y="7"/>
                            </a:lnTo>
                            <a:lnTo>
                              <a:pt x="1198" y="7"/>
                            </a:lnTo>
                            <a:lnTo>
                              <a:pt x="1195" y="7"/>
                            </a:lnTo>
                            <a:lnTo>
                              <a:pt x="1197" y="7"/>
                            </a:lnTo>
                            <a:lnTo>
                              <a:pt x="1195" y="7"/>
                            </a:lnTo>
                            <a:lnTo>
                              <a:pt x="1177" y="8"/>
                            </a:lnTo>
                            <a:lnTo>
                              <a:pt x="1160" y="9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6" y="9"/>
                            </a:lnTo>
                            <a:lnTo>
                              <a:pt x="855" y="8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8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2" y="9"/>
                            </a:lnTo>
                            <a:lnTo>
                              <a:pt x="619" y="9"/>
                            </a:lnTo>
                            <a:lnTo>
                              <a:pt x="619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3"/>
                            </a:lnTo>
                            <a:close/>
                            <a:moveTo>
                              <a:pt x="2458" y="3"/>
                            </a:moveTo>
                            <a:lnTo>
                              <a:pt x="2458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7"/>
                            </a:lnTo>
                            <a:lnTo>
                              <a:pt x="2218" y="7"/>
                            </a:lnTo>
                            <a:lnTo>
                              <a:pt x="2172" y="7"/>
                            </a:lnTo>
                            <a:lnTo>
                              <a:pt x="2126" y="8"/>
                            </a:lnTo>
                            <a:lnTo>
                              <a:pt x="2032" y="7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7"/>
                            </a:lnTo>
                            <a:lnTo>
                              <a:pt x="1909" y="7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7"/>
                            </a:lnTo>
                            <a:lnTo>
                              <a:pt x="1855" y="7"/>
                            </a:lnTo>
                            <a:lnTo>
                              <a:pt x="1848" y="7"/>
                            </a:lnTo>
                            <a:lnTo>
                              <a:pt x="1848" y="4"/>
                            </a:lnTo>
                            <a:lnTo>
                              <a:pt x="1852" y="4"/>
                            </a:lnTo>
                            <a:lnTo>
                              <a:pt x="1851" y="4"/>
                            </a:lnTo>
                            <a:lnTo>
                              <a:pt x="1994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3"/>
                            </a:lnTo>
                            <a:lnTo>
                              <a:pt x="2349" y="3"/>
                            </a:lnTo>
                            <a:lnTo>
                              <a:pt x="2380" y="3"/>
                            </a:lnTo>
                            <a:lnTo>
                              <a:pt x="2413" y="3"/>
                            </a:lnTo>
                            <a:lnTo>
                              <a:pt x="2458" y="3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3" y="1"/>
                            </a:lnTo>
                            <a:lnTo>
                              <a:pt x="3639" y="1"/>
                            </a:lnTo>
                            <a:lnTo>
                              <a:pt x="3685" y="3"/>
                            </a:lnTo>
                            <a:lnTo>
                              <a:pt x="3688" y="3"/>
                            </a:lnTo>
                            <a:lnTo>
                              <a:pt x="3688" y="4"/>
                            </a:lnTo>
                            <a:lnTo>
                              <a:pt x="3605" y="5"/>
                            </a:lnTo>
                            <a:lnTo>
                              <a:pt x="3521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5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5"/>
                            </a:lnTo>
                            <a:lnTo>
                              <a:pt x="3281" y="5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5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5"/>
                            </a:lnTo>
                            <a:lnTo>
                              <a:pt x="3079" y="5"/>
                            </a:lnTo>
                            <a:lnTo>
                              <a:pt x="3079" y="3"/>
                            </a:lnTo>
                            <a:lnTo>
                              <a:pt x="3078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3"/>
                            </a:lnTo>
                            <a:lnTo>
                              <a:pt x="3504" y="1"/>
                            </a:lnTo>
                            <a:lnTo>
                              <a:pt x="3523" y="1"/>
                            </a:lnTo>
                            <a:lnTo>
                              <a:pt x="3549" y="1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1"/>
                            </a:lnTo>
                            <a:lnTo>
                              <a:pt x="22" y="3"/>
                            </a:lnTo>
                            <a:lnTo>
                              <a:pt x="24" y="3"/>
                            </a:lnTo>
                            <a:lnTo>
                              <a:pt x="25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5" y="3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4"/>
                            </a:lnTo>
                            <a:lnTo>
                              <a:pt x="35" y="4"/>
                            </a:lnTo>
                            <a:lnTo>
                              <a:pt x="42" y="4"/>
                            </a:lnTo>
                            <a:lnTo>
                              <a:pt x="48" y="4"/>
                            </a:lnTo>
                            <a:lnTo>
                              <a:pt x="51" y="4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5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5"/>
                            </a:lnTo>
                            <a:lnTo>
                              <a:pt x="73" y="5"/>
                            </a:lnTo>
                            <a:lnTo>
                              <a:pt x="76" y="5"/>
                            </a:lnTo>
                            <a:lnTo>
                              <a:pt x="80" y="5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3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4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3"/>
                            </a:lnTo>
                            <a:lnTo>
                              <a:pt x="179" y="3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7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5" y="5"/>
                            </a:lnTo>
                            <a:lnTo>
                              <a:pt x="615" y="9"/>
                            </a:lnTo>
                            <a:lnTo>
                              <a:pt x="592" y="9"/>
                            </a:lnTo>
                            <a:lnTo>
                              <a:pt x="572" y="8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8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7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9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9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7" y="8"/>
                            </a:lnTo>
                            <a:lnTo>
                              <a:pt x="242" y="8"/>
                            </a:lnTo>
                            <a:lnTo>
                              <a:pt x="233" y="7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8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7"/>
                            </a:lnTo>
                            <a:lnTo>
                              <a:pt x="16" y="7"/>
                            </a:lnTo>
                            <a:lnTo>
                              <a:pt x="14" y="7"/>
                            </a:lnTo>
                            <a:lnTo>
                              <a:pt x="14" y="7"/>
                            </a:lnTo>
                            <a:lnTo>
                              <a:pt x="13" y="5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9" y="5"/>
                            </a:lnTo>
                            <a:lnTo>
                              <a:pt x="8" y="7"/>
                            </a:lnTo>
                            <a:lnTo>
                              <a:pt x="4" y="5"/>
                            </a:lnTo>
                            <a:lnTo>
                              <a:pt x="1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3"/>
                            </a:lnTo>
                            <a:lnTo>
                              <a:pt x="4" y="3"/>
                            </a:lnTo>
                            <a:lnTo>
                              <a:pt x="5" y="1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3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2" y="0"/>
                            </a:moveTo>
                            <a:lnTo>
                              <a:pt x="2956" y="0"/>
                            </a:lnTo>
                            <a:lnTo>
                              <a:pt x="3074" y="1"/>
                            </a:lnTo>
                            <a:lnTo>
                              <a:pt x="3074" y="5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4"/>
                            </a:lnTo>
                            <a:lnTo>
                              <a:pt x="3051" y="4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7"/>
                            </a:lnTo>
                            <a:lnTo>
                              <a:pt x="2847" y="5"/>
                            </a:lnTo>
                            <a:lnTo>
                              <a:pt x="2803" y="7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2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2" y="5"/>
                            </a:lnTo>
                            <a:lnTo>
                              <a:pt x="2464" y="5"/>
                            </a:lnTo>
                            <a:lnTo>
                              <a:pt x="2464" y="3"/>
                            </a:lnTo>
                            <a:lnTo>
                              <a:pt x="2530" y="1"/>
                            </a:lnTo>
                            <a:lnTo>
                              <a:pt x="2530" y="1"/>
                            </a:lnTo>
                            <a:lnTo>
                              <a:pt x="2559" y="1"/>
                            </a:lnTo>
                            <a:lnTo>
                              <a:pt x="2591" y="1"/>
                            </a:lnTo>
                            <a:lnTo>
                              <a:pt x="2623" y="1"/>
                            </a:lnTo>
                            <a:lnTo>
                              <a:pt x="2652" y="1"/>
                            </a:lnTo>
                            <a:lnTo>
                              <a:pt x="2651" y="1"/>
                            </a:lnTo>
                            <a:lnTo>
                              <a:pt x="2650" y="1"/>
                            </a:lnTo>
                            <a:lnTo>
                              <a:pt x="2650" y="3"/>
                            </a:lnTo>
                            <a:lnTo>
                              <a:pt x="2650" y="3"/>
                            </a:lnTo>
                            <a:lnTo>
                              <a:pt x="2748" y="1"/>
                            </a:lnTo>
                            <a:lnTo>
                              <a:pt x="2842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0"/>
                            </a:lnTo>
                            <a:lnTo>
                              <a:pt x="4183" y="0"/>
                            </a:lnTo>
                            <a:lnTo>
                              <a:pt x="4185" y="0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0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7" y="0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0"/>
                            </a:lnTo>
                            <a:lnTo>
                              <a:pt x="4058" y="3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3"/>
                            </a:lnTo>
                            <a:lnTo>
                              <a:pt x="3838" y="3"/>
                            </a:lnTo>
                            <a:lnTo>
                              <a:pt x="3840" y="3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4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3" y="4"/>
                            </a:lnTo>
                            <a:lnTo>
                              <a:pt x="3693" y="3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0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3360D0D" id="Figura a mano libera 46" o:spid="_x0000_s1026" style="position:absolute;margin-left:-3pt;margin-top:208.5pt;width:535.85pt;height:1.25pt;z-index:-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" path="m1160,9r,l1159,10r1,-1xm1296,9r3,l1297,9r-1,xm1517,3r40,l1597,3r102,1l1801,4r42,l1843,7r-33,l1773,8,1748,7r1,l1750,7r-29,1l1727,7r-29,l1515,8,1333,9r-34,l1301,9r,-1l1303,8r-12,l1289,8r-13,l1262,8r-14,l1240,8r1,l1242,8r,l1238,8r-4,l1234,4r10,l1295,5,1407,4,1517,3xm899,3r138,1l1076,5r64,-1l1204,4r25,l1229,8,1219,7r-21,l1195,7r2,l1195,7r-18,1l1160,9,1081,8r-81,l939,8,881,9r-1,l877,9r-4,l868,9r-5,l860,9r-4,l855,8,831,9r-25,l783,9r-17,1l746,9,730,8r-17,l691,9r-23,l644,9r3,l622,9r-3,l619,5r53,l785,4,899,3xm2458,3r,2l2398,5r-82,l2317,5r-82,2l2218,7r-46,l2126,8,2032,7,1909,8r1,l1910,7r-1,l1902,8r-8,l1882,8r-6,l1868,8r-6,l1855,8r-3,l1852,8r2,l1855,7r,l1848,7r,-3l1852,4r-1,l1994,4r140,l2225,4r61,-1l2349,3r31,l2413,3r45,xm3571,1r,l3593,1r46,l3685,3r3,l3688,4r-83,1l3521,5r-28,l3495,5r-21,l3449,5r-23,l3388,5r1,l3338,5r-52,l3281,5r,l3266,5r1,l3247,5r-19,l3210,5r-18,l3177,5r5,l3180,5r-46,l3088,5r-9,l3079,3r-1,-2l3084,1r119,l3244,1r41,l3485,3r19,-2l3523,1r26,l3571,1xm22,1r4,l30,1r-4,l24,1r-2,l22,3r2,l25,3r1,l26,3r,l25,3r1,1l27,4r4,l35,4r7,l48,4r3,l55,5r3,l58,5r4,l64,5r,l65,5r3,l71,5r1,l72,5r,l73,5r,l76,5r4,l81,5r4,l90,5,96,4r6,l109,3r5,1l111,4r6,l123,4r8,l140,4r18,l170,4,169,3r10,l243,4r63,1l336,5,436,7,524,5r89,l615,5r,4l592,9,572,8,558,9r-17,l526,9r-14,l486,10,378,9r,l377,8r-1,l370,9r-6,l357,9r-10,l338,9r-5,l329,9r-2,l319,9r-5,l309,9r-5,l298,9r-5,l288,9r-7,l281,9r2,l284,9r-3,l270,9,257,8r-15,l233,7r1,1l230,8r-6,l216,8r-5,l151,8,93,9,94,8r,l92,8r-4,l85,9r-4,l79,9,76,8r-5,l67,8r-7,l54,8,48,9r,l41,8r-7,l26,7,16,7r-2,l14,7,13,5r-1,l10,5,9,5,8,7,4,5,1,5,,5r,l,4r1,l4,3r,l5,1r2,l9,1r4,l17,1r5,xm2842,r114,l3074,1r,4l3048,5r1,l3050,5r,-1l3051,4r-6,l3038,4r-26,1l3015,4r-28,1l2952,4r-31,l2888,5,2877,4r,1l2876,5r-3,l2870,5r-4,l2862,5r-3,l2853,5r-6,l2843,7r4,-2l2803,7,2752,5r-50,l2661,5r,l2634,5r-26,l2582,5r-15,l2545,5r-73,l2464,5r,-2l2530,1r,l2559,1r32,l2623,1r29,l2651,1r-1,l2650,3r,l2748,1,2842,xm4050,r11,l4073,r11,l4092,1,4133,r43,l4177,r-1,l4176,r-1,l4176,r1,l4180,r3,l4185,r,l4186,r,l4188,r2,l4194,r-2,l4202,r19,l4228,r10,l4247,r-2,l4245,r,l4247,r1,1l4247,1,4154,r-96,3l4059,1r-1,l4056,1,3946,3r-108,l3840,3r-2,1l3837,4r-4,l3829,4r-6,l3813,4r-9,l3782,4r-9,l3765,4r3,l3769,4r,l3768,4r-7,l3754,4r2,l3757,4r-64,l3693,3r39,-2l3743,1r114,l3969,r64,1l4036,r4,l4045,r5,xe" fillcolor="#8ed6ef [1300]" strokecolor="#8ed6ef [1300]" strokeweight="0">
              <v:path arrowok="t" o:connecttype="custom" o:connectlocs="2077794,14288;2952486,6350;2757042,12700;2084202,12700;1986480,12700;1992888,6350;1826280,6350;1917594,11113;1411362,14288;1371312,14288;1169460,12700;991638,14288;3841595,7938;3255264,11113;3014964,12700;2970108,12700;3194388,6350;3937715,4763;5908175,6350;5488451,7938;5232131,7938;5097563,7938;4940567,1588;5685497,1588;35244,1588;40050,4763;81702,6350;104130,7938;116946,7938;163404,6350;224280,6350;538272,7938;916344,12700;605556,14288;541476,14288;487008,14288;454968,14288;368460,12700;150588,12700;113742,12700;54468,12700;16020,7938;0,6350;20826,1588;4882895,7938;4825223,7938;4608953,7938;4570505,7938;4262921,7938;3960143,7938;4202045,1588;4552883,0;6689951,0;6696359,0;6712379,0;6803693,0;6654707,0;6151679,4763;6094007,6350;6036335,6350;5978663,1588;6480089,0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bidi="it-IT"/>
      </w:rPr>
      <mc:AlternateContent>
        <mc:Choice Requires="wps">
          <w:drawing>
            <wp:anchor distT="0" distB="0" distL="114300" distR="114300" simplePos="0" relativeHeight="251648000" behindDoc="1" locked="1" layoutInCell="1" allowOverlap="1" wp14:anchorId="030A1036" wp14:editId="030A1037">
              <wp:simplePos x="0" y="0"/>
              <wp:positionH relativeFrom="column">
                <wp:posOffset>5991335</wp:posOffset>
              </wp:positionH>
              <wp:positionV relativeFrom="page">
                <wp:posOffset>2657475</wp:posOffset>
              </wp:positionV>
              <wp:extent cx="1270" cy="1270"/>
              <wp:effectExtent l="0" t="0" r="0" b="0"/>
              <wp:wrapNone/>
              <wp:docPr id="47" name="Rettangolo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7CD6DADE" id="Rettangolo 47" o:spid="_x0000_s1026" style="position:absolute;margin-left:471.75pt;margin-top:209.25pt;width:.1pt;height:.1pt;z-index:-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lang w:bidi="it-IT"/>
      </w:rPr>
      <mc:AlternateContent>
        <mc:Choice Requires="wps">
          <w:drawing>
            <wp:anchor distT="0" distB="0" distL="114300" distR="114300" simplePos="0" relativeHeight="251649024" behindDoc="1" locked="1" layoutInCell="1" allowOverlap="1" wp14:anchorId="030A1038" wp14:editId="030A1039">
              <wp:simplePos x="0" y="0"/>
              <wp:positionH relativeFrom="column">
                <wp:posOffset>38101</wp:posOffset>
              </wp:positionH>
              <wp:positionV relativeFrom="page">
                <wp:posOffset>2657475</wp:posOffset>
              </wp:positionV>
              <wp:extent cx="6350" cy="0"/>
              <wp:effectExtent l="0" t="0" r="0" b="0"/>
              <wp:wrapNone/>
              <wp:docPr id="48" name="Figura a mano libera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379396C" id="Figura a mano libera 48" o:spid="_x0000_s1026" style="position:absolute;margin-left:3pt;margin-top:209.25pt;width:.5pt;height:0;z-index:-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" path="m,l4,,3,,2,,,xe" fillcolor="#8ed6ef [1300]" strokecolor="#8ed6ef [1300]" strokeweight="0">
              <v:path arrowok="t" o:connecttype="custom" o:connectlocs="0,0;6350,0;4763,0;3175,0;0,0" o:connectangles="0,0,0,0,0"/>
              <w10:wrap anchory="page"/>
              <w10:anchorlock/>
            </v:shape>
          </w:pict>
        </mc:Fallback>
      </mc:AlternateContent>
    </w:r>
    <w:r>
      <w:rPr>
        <w:lang w:bidi="it-IT"/>
      </w:rPr>
      <mc:AlternateContent>
        <mc:Choice Requires="wps">
          <w:drawing>
            <wp:anchor distT="0" distB="0" distL="114300" distR="114300" simplePos="0" relativeHeight="251650048" behindDoc="1" locked="1" layoutInCell="1" allowOverlap="1" wp14:anchorId="030A103A" wp14:editId="030A103B">
              <wp:simplePos x="0" y="0"/>
              <wp:positionH relativeFrom="column">
                <wp:posOffset>-28575</wp:posOffset>
              </wp:positionH>
              <wp:positionV relativeFrom="page">
                <wp:posOffset>1714500</wp:posOffset>
              </wp:positionV>
              <wp:extent cx="12700" cy="3175"/>
              <wp:effectExtent l="0" t="0" r="25400" b="15875"/>
              <wp:wrapNone/>
              <wp:docPr id="49" name="Figura a mano libera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3175"/>
                      </a:xfrm>
                      <a:custGeom>
                        <a:avLst/>
                        <a:gdLst>
                          <a:gd name="T0" fmla="*/ 8 w 8"/>
                          <a:gd name="T1" fmla="*/ 0 h 2"/>
                          <a:gd name="T2" fmla="*/ 4 w 8"/>
                          <a:gd name="T3" fmla="*/ 2 h 2"/>
                          <a:gd name="T4" fmla="*/ 3 w 8"/>
                          <a:gd name="T5" fmla="*/ 2 h 2"/>
                          <a:gd name="T6" fmla="*/ 0 w 8"/>
                          <a:gd name="T7" fmla="*/ 2 h 2"/>
                          <a:gd name="T8" fmla="*/ 4 w 8"/>
                          <a:gd name="T9" fmla="*/ 0 h 2"/>
                          <a:gd name="T10" fmla="*/ 8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8" y="0"/>
                            </a:moveTo>
                            <a:lnTo>
                              <a:pt x="4" y="2"/>
                            </a:lnTo>
                            <a:lnTo>
                              <a:pt x="3" y="2"/>
                            </a:lnTo>
                            <a:lnTo>
                              <a:pt x="0" y="2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2BEC863" id="Figura a mano libera 49" o:spid="_x0000_s1026" style="position:absolute;margin-left:-2.25pt;margin-top:135pt;width:1pt;height:.25pt;z-index:-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" path="m8,l4,2,3,2,,2,4,,8,xe" fillcolor="#8ed6ef [1300]" strokecolor="#8ed6ef [1300]" strokeweight="0">
              <v:path arrowok="t" o:connecttype="custom" o:connectlocs="12700,0;6350,3175;4763,3175;0,3175;6350,0;12700,0" o:connectangles="0,0,0,0,0,0"/>
              <w10:wrap anchory="page"/>
              <w10:anchorlock/>
            </v:shape>
          </w:pict>
        </mc:Fallback>
      </mc:AlternateContent>
    </w:r>
    <w:r>
      <w:rPr>
        <w:lang w:bidi="it-IT"/>
      </w:rPr>
      <mc:AlternateContent>
        <mc:Choice Requires="wps">
          <w:drawing>
            <wp:anchor distT="0" distB="0" distL="114300" distR="114300" simplePos="0" relativeHeight="251651072" behindDoc="1" locked="1" layoutInCell="1" allowOverlap="1" wp14:anchorId="030A103C" wp14:editId="030A103D">
              <wp:simplePos x="0" y="0"/>
              <wp:positionH relativeFrom="column">
                <wp:posOffset>-9524</wp:posOffset>
              </wp:positionH>
              <wp:positionV relativeFrom="page">
                <wp:posOffset>1714500</wp:posOffset>
              </wp:positionV>
              <wp:extent cx="34925" cy="4445"/>
              <wp:effectExtent l="0" t="0" r="22225" b="14605"/>
              <wp:wrapNone/>
              <wp:docPr id="50" name="Figura a mano libera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445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1 h 3"/>
                          <a:gd name="T12" fmla="*/ 9 w 22"/>
                          <a:gd name="T13" fmla="*/ 1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1"/>
                            </a:lnTo>
                            <a:lnTo>
                              <a:pt x="9" y="1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06D4408" id="Figura a mano libera 50" o:spid="_x0000_s1026" style="position:absolute;margin-left:-.75pt;margin-top:135pt;width:2.75pt;height:.35pt;z-index:-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" path="m21,r,l22,,20,,17,,13,1,9,1,4,3,,3,21,xe" fillcolor="#8ed6ef [1300]" strokecolor="#8ed6ef [1300]" strokeweight="0">
              <v:path arrowok="t" o:connecttype="custom" o:connectlocs="33338,0;33338,0;34925,0;31750,0;26988,0;20638,1482;14288,1482;6350,4445;0,4445;33338,0" o:connectangles="0,0,0,0,0,0,0,0,0,0"/>
              <w10:wrap anchory="page"/>
              <w10:anchorlock/>
            </v:shape>
          </w:pict>
        </mc:Fallback>
      </mc:AlternateContent>
    </w:r>
    <w:r>
      <w:rPr>
        <w:lang w:bidi="it-IT"/>
      </w:rPr>
      <mc:AlternateContent>
        <mc:Choice Requires="wps">
          <w:drawing>
            <wp:anchor distT="0" distB="0" distL="114300" distR="114300" simplePos="0" relativeHeight="251652096" behindDoc="1" locked="1" layoutInCell="1" allowOverlap="1" wp14:anchorId="030A103E" wp14:editId="030A103F">
              <wp:simplePos x="0" y="0"/>
              <wp:positionH relativeFrom="column">
                <wp:posOffset>38101</wp:posOffset>
              </wp:positionH>
              <wp:positionV relativeFrom="page">
                <wp:posOffset>1714500</wp:posOffset>
              </wp:positionV>
              <wp:extent cx="20320" cy="0"/>
              <wp:effectExtent l="0" t="0" r="17780" b="19050"/>
              <wp:wrapNone/>
              <wp:docPr id="51" name="Figura a mano libera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43E4B8B" id="Figura a mano libera 51" o:spid="_x0000_s1026" style="position:absolute;margin-left:3pt;margin-top:135pt;width:1.6pt;height:0;z-index:-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" path="m13,l11,,9,,5,,,,1,,2,,3,,6,,7,r3,l13,xe" fillcolor="#8ed6ef [1300]" strokecolor="#8ed6ef [1300]" strokeweight="0">
              <v:path arrowok="t" o:connecttype="custom" o:connectlocs="20320,0;17194,0;14068,0;7815,0;0,0;1563,0;3126,0;4689,0;9378,0;10942,0;15631,0;20320,0" o:connectangles="0,0,0,0,0,0,0,0,0,0,0,0"/>
              <w10:wrap anchory="page"/>
              <w10:anchorlock/>
            </v:shape>
          </w:pict>
        </mc:Fallback>
      </mc:AlternateContent>
    </w:r>
    <w:r>
      <w:rPr>
        <w:lang w:bidi="it-IT"/>
      </w:rPr>
      <mc:AlternateContent>
        <mc:Choice Requires="wps">
          <w:drawing>
            <wp:anchor distT="0" distB="0" distL="114300" distR="114300" simplePos="0" relativeHeight="251653120" behindDoc="1" locked="1" layoutInCell="1" allowOverlap="1" wp14:anchorId="030A1040" wp14:editId="030A1041">
              <wp:simplePos x="0" y="0"/>
              <wp:positionH relativeFrom="column">
                <wp:posOffset>1143022</wp:posOffset>
              </wp:positionH>
              <wp:positionV relativeFrom="page">
                <wp:posOffset>1714500</wp:posOffset>
              </wp:positionV>
              <wp:extent cx="4445" cy="0"/>
              <wp:effectExtent l="0" t="0" r="0" b="0"/>
              <wp:wrapNone/>
              <wp:docPr id="52" name="Figura a mano libera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4F0E292" id="Figura a mano libera 52" o:spid="_x0000_s1026" style="position:absolute;margin-left:90pt;margin-top:135pt;width:.35pt;height:0;z-index:-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" path="m3,l1,,,,3,xe" fillcolor="#8ed6ef [1300]" strokecolor="#8ed6ef [1300]" strokeweight="0">
              <v:path arrowok="t" o:connecttype="custom" o:connectlocs="4445,0;1482,0;0,0;4445,0" o:connectangles="0,0,0,0"/>
              <w10:wrap anchory="page"/>
              <w10:anchorlock/>
            </v:shape>
          </w:pict>
        </mc:Fallback>
      </mc:AlternateContent>
    </w:r>
    <w:r>
      <w:rPr>
        <w:lang w:bidi="it-IT"/>
      </w:rPr>
      <mc:AlternateContent>
        <mc:Choice Requires="wps">
          <w:drawing>
            <wp:anchor distT="0" distB="0" distL="114300" distR="114300" simplePos="0" relativeHeight="251654144" behindDoc="1" locked="1" layoutInCell="1" allowOverlap="1" wp14:anchorId="030A1042" wp14:editId="030A1043">
              <wp:simplePos x="0" y="0"/>
              <wp:positionH relativeFrom="column">
                <wp:posOffset>66677</wp:posOffset>
              </wp:positionH>
              <wp:positionV relativeFrom="page">
                <wp:posOffset>1704975</wp:posOffset>
              </wp:positionV>
              <wp:extent cx="6805295" cy="15875"/>
              <wp:effectExtent l="0" t="0" r="14605" b="22225"/>
              <wp:wrapNone/>
              <wp:docPr id="53" name="Figura a mano libera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5875"/>
                      </a:xfrm>
                      <a:custGeom>
                        <a:avLst/>
                        <a:gdLst>
                          <a:gd name="T0" fmla="*/ 480 w 4248"/>
                          <a:gd name="T1" fmla="*/ 6 h 10"/>
                          <a:gd name="T2" fmla="*/ 516 w 4248"/>
                          <a:gd name="T3" fmla="*/ 9 h 10"/>
                          <a:gd name="T4" fmla="*/ 203 w 4248"/>
                          <a:gd name="T5" fmla="*/ 10 h 10"/>
                          <a:gd name="T6" fmla="*/ 72 w 4248"/>
                          <a:gd name="T7" fmla="*/ 10 h 10"/>
                          <a:gd name="T8" fmla="*/ 68 w 4248"/>
                          <a:gd name="T9" fmla="*/ 9 h 10"/>
                          <a:gd name="T10" fmla="*/ 57 w 4248"/>
                          <a:gd name="T11" fmla="*/ 10 h 10"/>
                          <a:gd name="T12" fmla="*/ 1 w 4248"/>
                          <a:gd name="T13" fmla="*/ 10 h 10"/>
                          <a:gd name="T14" fmla="*/ 94 w 4248"/>
                          <a:gd name="T15" fmla="*/ 9 h 10"/>
                          <a:gd name="T16" fmla="*/ 408 w 4248"/>
                          <a:gd name="T17" fmla="*/ 6 h 10"/>
                          <a:gd name="T18" fmla="*/ 444 w 4248"/>
                          <a:gd name="T19" fmla="*/ 6 h 10"/>
                          <a:gd name="T20" fmla="*/ 1001 w 4248"/>
                          <a:gd name="T21" fmla="*/ 5 h 10"/>
                          <a:gd name="T22" fmla="*/ 1114 w 4248"/>
                          <a:gd name="T23" fmla="*/ 5 h 10"/>
                          <a:gd name="T24" fmla="*/ 963 w 4248"/>
                          <a:gd name="T25" fmla="*/ 9 h 10"/>
                          <a:gd name="T26" fmla="*/ 654 w 4248"/>
                          <a:gd name="T27" fmla="*/ 9 h 10"/>
                          <a:gd name="T28" fmla="*/ 755 w 4248"/>
                          <a:gd name="T29" fmla="*/ 5 h 10"/>
                          <a:gd name="T30" fmla="*/ 910 w 4248"/>
                          <a:gd name="T31" fmla="*/ 5 h 10"/>
                          <a:gd name="T32" fmla="*/ 1586 w 4248"/>
                          <a:gd name="T33" fmla="*/ 5 h 10"/>
                          <a:gd name="T34" fmla="*/ 1776 w 4248"/>
                          <a:gd name="T35" fmla="*/ 5 h 10"/>
                          <a:gd name="T36" fmla="*/ 1624 w 4248"/>
                          <a:gd name="T37" fmla="*/ 8 h 10"/>
                          <a:gd name="T38" fmla="*/ 1406 w 4248"/>
                          <a:gd name="T39" fmla="*/ 10 h 10"/>
                          <a:gd name="T40" fmla="*/ 1198 w 4248"/>
                          <a:gd name="T41" fmla="*/ 5 h 10"/>
                          <a:gd name="T42" fmla="*/ 1296 w 4248"/>
                          <a:gd name="T43" fmla="*/ 6 h 10"/>
                          <a:gd name="T44" fmla="*/ 1378 w 4248"/>
                          <a:gd name="T45" fmla="*/ 5 h 10"/>
                          <a:gd name="T46" fmla="*/ 2354 w 4248"/>
                          <a:gd name="T47" fmla="*/ 2 h 10"/>
                          <a:gd name="T48" fmla="*/ 2395 w 4248"/>
                          <a:gd name="T49" fmla="*/ 2 h 10"/>
                          <a:gd name="T50" fmla="*/ 2397 w 4248"/>
                          <a:gd name="T51" fmla="*/ 6 h 10"/>
                          <a:gd name="T52" fmla="*/ 1835 w 4248"/>
                          <a:gd name="T53" fmla="*/ 8 h 10"/>
                          <a:gd name="T54" fmla="*/ 2022 w 4248"/>
                          <a:gd name="T55" fmla="*/ 4 h 10"/>
                          <a:gd name="T56" fmla="*/ 2338 w 4248"/>
                          <a:gd name="T57" fmla="*/ 2 h 10"/>
                          <a:gd name="T58" fmla="*/ 2951 w 4248"/>
                          <a:gd name="T59" fmla="*/ 1 h 10"/>
                          <a:gd name="T60" fmla="*/ 2958 w 4248"/>
                          <a:gd name="T61" fmla="*/ 2 h 10"/>
                          <a:gd name="T62" fmla="*/ 3006 w 4248"/>
                          <a:gd name="T63" fmla="*/ 2 h 10"/>
                          <a:gd name="T64" fmla="*/ 2731 w 4248"/>
                          <a:gd name="T65" fmla="*/ 8 h 10"/>
                          <a:gd name="T66" fmla="*/ 2401 w 4248"/>
                          <a:gd name="T67" fmla="*/ 4 h 10"/>
                          <a:gd name="T68" fmla="*/ 2521 w 4248"/>
                          <a:gd name="T69" fmla="*/ 2 h 10"/>
                          <a:gd name="T70" fmla="*/ 3089 w 4248"/>
                          <a:gd name="T71" fmla="*/ 0 h 10"/>
                          <a:gd name="T72" fmla="*/ 3884 w 4248"/>
                          <a:gd name="T73" fmla="*/ 1 h 10"/>
                          <a:gd name="T74" fmla="*/ 3928 w 4248"/>
                          <a:gd name="T75" fmla="*/ 1 h 10"/>
                          <a:gd name="T76" fmla="*/ 3966 w 4248"/>
                          <a:gd name="T77" fmla="*/ 1 h 10"/>
                          <a:gd name="T78" fmla="*/ 4006 w 4248"/>
                          <a:gd name="T79" fmla="*/ 2 h 10"/>
                          <a:gd name="T80" fmla="*/ 4097 w 4248"/>
                          <a:gd name="T81" fmla="*/ 2 h 10"/>
                          <a:gd name="T82" fmla="*/ 4167 w 4248"/>
                          <a:gd name="T83" fmla="*/ 1 h 10"/>
                          <a:gd name="T84" fmla="*/ 4199 w 4248"/>
                          <a:gd name="T85" fmla="*/ 1 h 10"/>
                          <a:gd name="T86" fmla="*/ 4233 w 4248"/>
                          <a:gd name="T87" fmla="*/ 4 h 10"/>
                          <a:gd name="T88" fmla="*/ 4247 w 4248"/>
                          <a:gd name="T89" fmla="*/ 5 h 10"/>
                          <a:gd name="T90" fmla="*/ 4244 w 4248"/>
                          <a:gd name="T91" fmla="*/ 8 h 10"/>
                          <a:gd name="T92" fmla="*/ 4218 w 4248"/>
                          <a:gd name="T93" fmla="*/ 9 h 10"/>
                          <a:gd name="T94" fmla="*/ 4222 w 4248"/>
                          <a:gd name="T95" fmla="*/ 8 h 10"/>
                          <a:gd name="T96" fmla="*/ 4212 w 4248"/>
                          <a:gd name="T97" fmla="*/ 5 h 10"/>
                          <a:gd name="T98" fmla="*/ 4186 w 4248"/>
                          <a:gd name="T99" fmla="*/ 4 h 10"/>
                          <a:gd name="T100" fmla="*/ 4176 w 4248"/>
                          <a:gd name="T101" fmla="*/ 5 h 10"/>
                          <a:gd name="T102" fmla="*/ 4163 w 4248"/>
                          <a:gd name="T103" fmla="*/ 5 h 10"/>
                          <a:gd name="T104" fmla="*/ 4131 w 4248"/>
                          <a:gd name="T105" fmla="*/ 6 h 10"/>
                          <a:gd name="T106" fmla="*/ 4079 w 4248"/>
                          <a:gd name="T107" fmla="*/ 6 h 10"/>
                          <a:gd name="T108" fmla="*/ 3635 w 4248"/>
                          <a:gd name="T109" fmla="*/ 5 h 10"/>
                          <a:gd name="T110" fmla="*/ 3722 w 4248"/>
                          <a:gd name="T111" fmla="*/ 1 h 10"/>
                          <a:gd name="T112" fmla="*/ 3557 w 4248"/>
                          <a:gd name="T113" fmla="*/ 1 h 10"/>
                          <a:gd name="T114" fmla="*/ 3462 w 4248"/>
                          <a:gd name="T115" fmla="*/ 6 h 10"/>
                          <a:gd name="T116" fmla="*/ 3016 w 4248"/>
                          <a:gd name="T117" fmla="*/ 2 h 10"/>
                          <a:gd name="T118" fmla="*/ 3088 w 4248"/>
                          <a:gd name="T119" fmla="*/ 0 h 10"/>
                          <a:gd name="T120" fmla="*/ 3375 w 4248"/>
                          <a:gd name="T121" fmla="*/ 1 h 10"/>
                          <a:gd name="T122" fmla="*/ 3441 w 4248"/>
                          <a:gd name="T123" fmla="*/ 1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466" y="5"/>
                            </a:moveTo>
                            <a:lnTo>
                              <a:pt x="475" y="6"/>
                            </a:lnTo>
                            <a:lnTo>
                              <a:pt x="483" y="6"/>
                            </a:lnTo>
                            <a:lnTo>
                              <a:pt x="480" y="6"/>
                            </a:lnTo>
                            <a:lnTo>
                              <a:pt x="479" y="6"/>
                            </a:lnTo>
                            <a:lnTo>
                              <a:pt x="479" y="6"/>
                            </a:lnTo>
                            <a:lnTo>
                              <a:pt x="480" y="6"/>
                            </a:lnTo>
                            <a:lnTo>
                              <a:pt x="487" y="6"/>
                            </a:lnTo>
                            <a:lnTo>
                              <a:pt x="493" y="6"/>
                            </a:lnTo>
                            <a:lnTo>
                              <a:pt x="492" y="6"/>
                            </a:lnTo>
                            <a:lnTo>
                              <a:pt x="491" y="6"/>
                            </a:lnTo>
                            <a:lnTo>
                              <a:pt x="552" y="6"/>
                            </a:lnTo>
                            <a:lnTo>
                              <a:pt x="552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0"/>
                            </a:lnTo>
                            <a:lnTo>
                              <a:pt x="208" y="10"/>
                            </a:lnTo>
                            <a:lnTo>
                              <a:pt x="203" y="10"/>
                            </a:lnTo>
                            <a:lnTo>
                              <a:pt x="198" y="10"/>
                            </a:lnTo>
                            <a:lnTo>
                              <a:pt x="187" y="10"/>
                            </a:lnTo>
                            <a:lnTo>
                              <a:pt x="175" y="10"/>
                            </a:lnTo>
                            <a:lnTo>
                              <a:pt x="163" y="10"/>
                            </a:lnTo>
                            <a:lnTo>
                              <a:pt x="156" y="9"/>
                            </a:lnTo>
                            <a:lnTo>
                              <a:pt x="115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72" y="10"/>
                            </a:lnTo>
                            <a:lnTo>
                              <a:pt x="72" y="10"/>
                            </a:lnTo>
                            <a:lnTo>
                              <a:pt x="73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0"/>
                            </a:lnTo>
                            <a:lnTo>
                              <a:pt x="61" y="10"/>
                            </a:lnTo>
                            <a:lnTo>
                              <a:pt x="61" y="10"/>
                            </a:lnTo>
                            <a:lnTo>
                              <a:pt x="60" y="10"/>
                            </a:lnTo>
                            <a:lnTo>
                              <a:pt x="57" y="10"/>
                            </a:lnTo>
                            <a:lnTo>
                              <a:pt x="54" y="10"/>
                            </a:lnTo>
                            <a:lnTo>
                              <a:pt x="56" y="10"/>
                            </a:lnTo>
                            <a:lnTo>
                              <a:pt x="46" y="9"/>
                            </a:lnTo>
                            <a:lnTo>
                              <a:pt x="27" y="10"/>
                            </a:lnTo>
                            <a:lnTo>
                              <a:pt x="19" y="10"/>
                            </a:lnTo>
                            <a:lnTo>
                              <a:pt x="10" y="10"/>
                            </a:lnTo>
                            <a:lnTo>
                              <a:pt x="1" y="10"/>
                            </a:lnTo>
                            <a:lnTo>
                              <a:pt x="2" y="10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6"/>
                            </a:lnTo>
                            <a:lnTo>
                              <a:pt x="410" y="6"/>
                            </a:lnTo>
                            <a:lnTo>
                              <a:pt x="411" y="6"/>
                            </a:lnTo>
                            <a:lnTo>
                              <a:pt x="415" y="6"/>
                            </a:lnTo>
                            <a:lnTo>
                              <a:pt x="419" y="6"/>
                            </a:lnTo>
                            <a:lnTo>
                              <a:pt x="425" y="6"/>
                            </a:lnTo>
                            <a:lnTo>
                              <a:pt x="434" y="6"/>
                            </a:lnTo>
                            <a:lnTo>
                              <a:pt x="444" y="6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5"/>
                            </a:lnTo>
                            <a:lnTo>
                              <a:pt x="980" y="5"/>
                            </a:lnTo>
                            <a:lnTo>
                              <a:pt x="1001" y="5"/>
                            </a:lnTo>
                            <a:lnTo>
                              <a:pt x="1020" y="5"/>
                            </a:lnTo>
                            <a:lnTo>
                              <a:pt x="1038" y="5"/>
                            </a:lnTo>
                            <a:lnTo>
                              <a:pt x="1056" y="5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5"/>
                            </a:lnTo>
                            <a:lnTo>
                              <a:pt x="1160" y="4"/>
                            </a:lnTo>
                            <a:lnTo>
                              <a:pt x="1166" y="4"/>
                            </a:lnTo>
                            <a:lnTo>
                              <a:pt x="1166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9"/>
                            </a:lnTo>
                            <a:lnTo>
                              <a:pt x="563" y="8"/>
                            </a:lnTo>
                            <a:lnTo>
                              <a:pt x="556" y="8"/>
                            </a:lnTo>
                            <a:lnTo>
                              <a:pt x="556" y="6"/>
                            </a:lnTo>
                            <a:lnTo>
                              <a:pt x="641" y="5"/>
                            </a:lnTo>
                            <a:lnTo>
                              <a:pt x="726" y="5"/>
                            </a:lnTo>
                            <a:lnTo>
                              <a:pt x="755" y="5"/>
                            </a:lnTo>
                            <a:lnTo>
                              <a:pt x="753" y="5"/>
                            </a:lnTo>
                            <a:lnTo>
                              <a:pt x="774" y="5"/>
                            </a:lnTo>
                            <a:lnTo>
                              <a:pt x="798" y="5"/>
                            </a:lnTo>
                            <a:lnTo>
                              <a:pt x="822" y="5"/>
                            </a:lnTo>
                            <a:lnTo>
                              <a:pt x="860" y="4"/>
                            </a:lnTo>
                            <a:lnTo>
                              <a:pt x="859" y="5"/>
                            </a:lnTo>
                            <a:lnTo>
                              <a:pt x="910" y="5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5"/>
                            </a:lnTo>
                            <a:lnTo>
                              <a:pt x="1445" y="4"/>
                            </a:lnTo>
                            <a:lnTo>
                              <a:pt x="1496" y="5"/>
                            </a:lnTo>
                            <a:lnTo>
                              <a:pt x="1546" y="5"/>
                            </a:lnTo>
                            <a:lnTo>
                              <a:pt x="1586" y="5"/>
                            </a:lnTo>
                            <a:lnTo>
                              <a:pt x="1586" y="5"/>
                            </a:lnTo>
                            <a:lnTo>
                              <a:pt x="1614" y="5"/>
                            </a:lnTo>
                            <a:lnTo>
                              <a:pt x="1640" y="5"/>
                            </a:lnTo>
                            <a:lnTo>
                              <a:pt x="1666" y="5"/>
                            </a:lnTo>
                            <a:lnTo>
                              <a:pt x="1681" y="5"/>
                            </a:lnTo>
                            <a:lnTo>
                              <a:pt x="1703" y="5"/>
                            </a:lnTo>
                            <a:lnTo>
                              <a:pt x="1776" y="5"/>
                            </a:lnTo>
                            <a:lnTo>
                              <a:pt x="1782" y="5"/>
                            </a:lnTo>
                            <a:lnTo>
                              <a:pt x="1782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9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0"/>
                            </a:lnTo>
                            <a:lnTo>
                              <a:pt x="1289" y="9"/>
                            </a:lnTo>
                            <a:lnTo>
                              <a:pt x="1170" y="9"/>
                            </a:lnTo>
                            <a:lnTo>
                              <a:pt x="1170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6"/>
                            </a:lnTo>
                            <a:lnTo>
                              <a:pt x="1209" y="6"/>
                            </a:lnTo>
                            <a:lnTo>
                              <a:pt x="1236" y="5"/>
                            </a:lnTo>
                            <a:lnTo>
                              <a:pt x="1233" y="6"/>
                            </a:lnTo>
                            <a:lnTo>
                              <a:pt x="1260" y="5"/>
                            </a:lnTo>
                            <a:lnTo>
                              <a:pt x="1296" y="6"/>
                            </a:lnTo>
                            <a:lnTo>
                              <a:pt x="1327" y="6"/>
                            </a:lnTo>
                            <a:lnTo>
                              <a:pt x="1360" y="5"/>
                            </a:lnTo>
                            <a:lnTo>
                              <a:pt x="1370" y="6"/>
                            </a:lnTo>
                            <a:lnTo>
                              <a:pt x="1370" y="5"/>
                            </a:lnTo>
                            <a:lnTo>
                              <a:pt x="1372" y="5"/>
                            </a:lnTo>
                            <a:lnTo>
                              <a:pt x="1374" y="5"/>
                            </a:lnTo>
                            <a:lnTo>
                              <a:pt x="1378" y="5"/>
                            </a:lnTo>
                            <a:lnTo>
                              <a:pt x="1382" y="5"/>
                            </a:lnTo>
                            <a:lnTo>
                              <a:pt x="1386" y="5"/>
                            </a:lnTo>
                            <a:lnTo>
                              <a:pt x="1389" y="5"/>
                            </a:lnTo>
                            <a:lnTo>
                              <a:pt x="1395" y="5"/>
                            </a:lnTo>
                            <a:lnTo>
                              <a:pt x="1401" y="5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2"/>
                            </a:lnTo>
                            <a:lnTo>
                              <a:pt x="2380" y="2"/>
                            </a:lnTo>
                            <a:lnTo>
                              <a:pt x="2386" y="2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2"/>
                            </a:lnTo>
                            <a:lnTo>
                              <a:pt x="2394" y="2"/>
                            </a:lnTo>
                            <a:lnTo>
                              <a:pt x="2393" y="2"/>
                            </a:lnTo>
                            <a:lnTo>
                              <a:pt x="2393" y="4"/>
                            </a:lnTo>
                            <a:lnTo>
                              <a:pt x="2397" y="4"/>
                            </a:lnTo>
                            <a:lnTo>
                              <a:pt x="2397" y="6"/>
                            </a:lnTo>
                            <a:lnTo>
                              <a:pt x="2395" y="6"/>
                            </a:lnTo>
                            <a:lnTo>
                              <a:pt x="2397" y="6"/>
                            </a:lnTo>
                            <a:lnTo>
                              <a:pt x="2254" y="6"/>
                            </a:lnTo>
                            <a:lnTo>
                              <a:pt x="2114" y="6"/>
                            </a:lnTo>
                            <a:lnTo>
                              <a:pt x="2022" y="6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5" y="8"/>
                            </a:lnTo>
                            <a:lnTo>
                              <a:pt x="1785" y="5"/>
                            </a:lnTo>
                            <a:lnTo>
                              <a:pt x="1850" y="5"/>
                            </a:lnTo>
                            <a:lnTo>
                              <a:pt x="1932" y="5"/>
                            </a:lnTo>
                            <a:lnTo>
                              <a:pt x="1931" y="5"/>
                            </a:lnTo>
                            <a:lnTo>
                              <a:pt x="2013" y="4"/>
                            </a:lnTo>
                            <a:lnTo>
                              <a:pt x="2022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2"/>
                            </a:lnTo>
                            <a:lnTo>
                              <a:pt x="2216" y="2"/>
                            </a:lnTo>
                            <a:lnTo>
                              <a:pt x="2339" y="2"/>
                            </a:lnTo>
                            <a:lnTo>
                              <a:pt x="2338" y="2"/>
                            </a:lnTo>
                            <a:lnTo>
                              <a:pt x="2338" y="2"/>
                            </a:lnTo>
                            <a:lnTo>
                              <a:pt x="2339" y="4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1"/>
                            </a:moveTo>
                            <a:lnTo>
                              <a:pt x="2953" y="1"/>
                            </a:lnTo>
                            <a:lnTo>
                              <a:pt x="2949" y="1"/>
                            </a:lnTo>
                            <a:lnTo>
                              <a:pt x="2951" y="1"/>
                            </a:lnTo>
                            <a:close/>
                            <a:moveTo>
                              <a:pt x="2915" y="1"/>
                            </a:moveTo>
                            <a:lnTo>
                              <a:pt x="2949" y="1"/>
                            </a:lnTo>
                            <a:lnTo>
                              <a:pt x="2947" y="1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1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2"/>
                            </a:lnTo>
                            <a:lnTo>
                              <a:pt x="3006" y="2"/>
                            </a:lnTo>
                            <a:lnTo>
                              <a:pt x="3009" y="2"/>
                            </a:lnTo>
                            <a:lnTo>
                              <a:pt x="3012" y="2"/>
                            </a:lnTo>
                            <a:lnTo>
                              <a:pt x="3012" y="6"/>
                            </a:lnTo>
                            <a:lnTo>
                              <a:pt x="3004" y="6"/>
                            </a:lnTo>
                            <a:lnTo>
                              <a:pt x="2953" y="5"/>
                            </a:lnTo>
                            <a:lnTo>
                              <a:pt x="2841" y="6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6"/>
                            </a:lnTo>
                            <a:lnTo>
                              <a:pt x="2447" y="6"/>
                            </a:lnTo>
                            <a:lnTo>
                              <a:pt x="2399" y="6"/>
                            </a:lnTo>
                            <a:lnTo>
                              <a:pt x="2399" y="4"/>
                            </a:lnTo>
                            <a:lnTo>
                              <a:pt x="2401" y="4"/>
                            </a:lnTo>
                            <a:lnTo>
                              <a:pt x="2437" y="2"/>
                            </a:lnTo>
                            <a:lnTo>
                              <a:pt x="2475" y="2"/>
                            </a:lnTo>
                            <a:lnTo>
                              <a:pt x="2500" y="2"/>
                            </a:lnTo>
                            <a:lnTo>
                              <a:pt x="2499" y="2"/>
                            </a:lnTo>
                            <a:lnTo>
                              <a:pt x="2498" y="4"/>
                            </a:lnTo>
                            <a:lnTo>
                              <a:pt x="2526" y="2"/>
                            </a:lnTo>
                            <a:lnTo>
                              <a:pt x="2521" y="2"/>
                            </a:lnTo>
                            <a:lnTo>
                              <a:pt x="2550" y="2"/>
                            </a:lnTo>
                            <a:lnTo>
                              <a:pt x="2735" y="2"/>
                            </a:lnTo>
                            <a:lnTo>
                              <a:pt x="2915" y="1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1"/>
                            </a:lnTo>
                            <a:lnTo>
                              <a:pt x="3870" y="1"/>
                            </a:lnTo>
                            <a:lnTo>
                              <a:pt x="3871" y="1"/>
                            </a:lnTo>
                            <a:lnTo>
                              <a:pt x="3872" y="2"/>
                            </a:lnTo>
                            <a:lnTo>
                              <a:pt x="3877" y="1"/>
                            </a:lnTo>
                            <a:lnTo>
                              <a:pt x="3884" y="1"/>
                            </a:lnTo>
                            <a:lnTo>
                              <a:pt x="3890" y="1"/>
                            </a:lnTo>
                            <a:lnTo>
                              <a:pt x="3901" y="1"/>
                            </a:lnTo>
                            <a:lnTo>
                              <a:pt x="3910" y="1"/>
                            </a:lnTo>
                            <a:lnTo>
                              <a:pt x="3915" y="1"/>
                            </a:lnTo>
                            <a:lnTo>
                              <a:pt x="3919" y="1"/>
                            </a:lnTo>
                            <a:lnTo>
                              <a:pt x="3921" y="0"/>
                            </a:lnTo>
                            <a:lnTo>
                              <a:pt x="3928" y="1"/>
                            </a:lnTo>
                            <a:lnTo>
                              <a:pt x="3934" y="1"/>
                            </a:lnTo>
                            <a:lnTo>
                              <a:pt x="3939" y="1"/>
                            </a:lnTo>
                            <a:lnTo>
                              <a:pt x="3944" y="1"/>
                            </a:lnTo>
                            <a:lnTo>
                              <a:pt x="3949" y="1"/>
                            </a:lnTo>
                            <a:lnTo>
                              <a:pt x="3955" y="0"/>
                            </a:lnTo>
                            <a:lnTo>
                              <a:pt x="3960" y="1"/>
                            </a:lnTo>
                            <a:lnTo>
                              <a:pt x="3966" y="1"/>
                            </a:lnTo>
                            <a:lnTo>
                              <a:pt x="3966" y="1"/>
                            </a:lnTo>
                            <a:lnTo>
                              <a:pt x="3965" y="1"/>
                            </a:lnTo>
                            <a:lnTo>
                              <a:pt x="3964" y="1"/>
                            </a:lnTo>
                            <a:lnTo>
                              <a:pt x="3966" y="1"/>
                            </a:lnTo>
                            <a:lnTo>
                              <a:pt x="3978" y="1"/>
                            </a:lnTo>
                            <a:lnTo>
                              <a:pt x="3991" y="2"/>
                            </a:lnTo>
                            <a:lnTo>
                              <a:pt x="4006" y="2"/>
                            </a:lnTo>
                            <a:lnTo>
                              <a:pt x="4015" y="4"/>
                            </a:lnTo>
                            <a:lnTo>
                              <a:pt x="4014" y="2"/>
                            </a:lnTo>
                            <a:lnTo>
                              <a:pt x="4017" y="2"/>
                            </a:lnTo>
                            <a:lnTo>
                              <a:pt x="4024" y="2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1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1"/>
                            </a:lnTo>
                            <a:lnTo>
                              <a:pt x="4163" y="1"/>
                            </a:lnTo>
                            <a:lnTo>
                              <a:pt x="4167" y="1"/>
                            </a:lnTo>
                            <a:lnTo>
                              <a:pt x="4169" y="1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1"/>
                            </a:lnTo>
                            <a:lnTo>
                              <a:pt x="4199" y="1"/>
                            </a:lnTo>
                            <a:lnTo>
                              <a:pt x="4207" y="2"/>
                            </a:lnTo>
                            <a:lnTo>
                              <a:pt x="4214" y="2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5"/>
                            </a:lnTo>
                            <a:lnTo>
                              <a:pt x="4237" y="5"/>
                            </a:lnTo>
                            <a:lnTo>
                              <a:pt x="4240" y="4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7" y="5"/>
                            </a:lnTo>
                            <a:lnTo>
                              <a:pt x="4248" y="5"/>
                            </a:lnTo>
                            <a:lnTo>
                              <a:pt x="4248" y="6"/>
                            </a:lnTo>
                            <a:lnTo>
                              <a:pt x="4247" y="6"/>
                            </a:lnTo>
                            <a:lnTo>
                              <a:pt x="4245" y="6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9"/>
                            </a:lnTo>
                            <a:lnTo>
                              <a:pt x="4240" y="9"/>
                            </a:lnTo>
                            <a:lnTo>
                              <a:pt x="4236" y="9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6"/>
                            </a:lnTo>
                            <a:lnTo>
                              <a:pt x="4220" y="6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5"/>
                            </a:lnTo>
                            <a:lnTo>
                              <a:pt x="4186" y="4"/>
                            </a:lnTo>
                            <a:lnTo>
                              <a:pt x="4185" y="5"/>
                            </a:lnTo>
                            <a:lnTo>
                              <a:pt x="4184" y="5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5" y="5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5"/>
                            </a:lnTo>
                            <a:lnTo>
                              <a:pt x="4163" y="5"/>
                            </a:lnTo>
                            <a:lnTo>
                              <a:pt x="4158" y="5"/>
                            </a:lnTo>
                            <a:lnTo>
                              <a:pt x="4152" y="6"/>
                            </a:lnTo>
                            <a:lnTo>
                              <a:pt x="4146" y="6"/>
                            </a:lnTo>
                            <a:lnTo>
                              <a:pt x="4139" y="6"/>
                            </a:lnTo>
                            <a:lnTo>
                              <a:pt x="4134" y="6"/>
                            </a:lnTo>
                            <a:lnTo>
                              <a:pt x="4137" y="6"/>
                            </a:lnTo>
                            <a:lnTo>
                              <a:pt x="4131" y="6"/>
                            </a:lnTo>
                            <a:lnTo>
                              <a:pt x="4125" y="5"/>
                            </a:lnTo>
                            <a:lnTo>
                              <a:pt x="4117" y="6"/>
                            </a:lnTo>
                            <a:lnTo>
                              <a:pt x="4108" y="6"/>
                            </a:lnTo>
                            <a:lnTo>
                              <a:pt x="4099" y="6"/>
                            </a:lnTo>
                            <a:lnTo>
                              <a:pt x="4089" y="6"/>
                            </a:lnTo>
                            <a:lnTo>
                              <a:pt x="4078" y="6"/>
                            </a:lnTo>
                            <a:lnTo>
                              <a:pt x="4079" y="6"/>
                            </a:lnTo>
                            <a:lnTo>
                              <a:pt x="4068" y="6"/>
                            </a:lnTo>
                            <a:lnTo>
                              <a:pt x="4004" y="6"/>
                            </a:lnTo>
                            <a:lnTo>
                              <a:pt x="3942" y="5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5"/>
                            </a:lnTo>
                            <a:lnTo>
                              <a:pt x="3635" y="5"/>
                            </a:lnTo>
                            <a:lnTo>
                              <a:pt x="3629" y="5"/>
                            </a:lnTo>
                            <a:lnTo>
                              <a:pt x="3629" y="1"/>
                            </a:lnTo>
                            <a:lnTo>
                              <a:pt x="3655" y="1"/>
                            </a:lnTo>
                            <a:lnTo>
                              <a:pt x="3676" y="1"/>
                            </a:lnTo>
                            <a:lnTo>
                              <a:pt x="3690" y="1"/>
                            </a:lnTo>
                            <a:lnTo>
                              <a:pt x="3707" y="1"/>
                            </a:lnTo>
                            <a:lnTo>
                              <a:pt x="3722" y="1"/>
                            </a:lnTo>
                            <a:lnTo>
                              <a:pt x="3736" y="1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1"/>
                            </a:lnTo>
                            <a:lnTo>
                              <a:pt x="3517" y="2"/>
                            </a:lnTo>
                            <a:lnTo>
                              <a:pt x="3534" y="1"/>
                            </a:lnTo>
                            <a:lnTo>
                              <a:pt x="3557" y="1"/>
                            </a:lnTo>
                            <a:lnTo>
                              <a:pt x="3580" y="1"/>
                            </a:lnTo>
                            <a:lnTo>
                              <a:pt x="3604" y="1"/>
                            </a:lnTo>
                            <a:lnTo>
                              <a:pt x="3601" y="1"/>
                            </a:lnTo>
                            <a:lnTo>
                              <a:pt x="3625" y="1"/>
                            </a:lnTo>
                            <a:lnTo>
                              <a:pt x="3625" y="5"/>
                            </a:lnTo>
                            <a:lnTo>
                              <a:pt x="3576" y="5"/>
                            </a:lnTo>
                            <a:lnTo>
                              <a:pt x="3462" y="6"/>
                            </a:lnTo>
                            <a:lnTo>
                              <a:pt x="3348" y="8"/>
                            </a:lnTo>
                            <a:lnTo>
                              <a:pt x="3211" y="5"/>
                            </a:lnTo>
                            <a:lnTo>
                              <a:pt x="3172" y="5"/>
                            </a:lnTo>
                            <a:lnTo>
                              <a:pt x="3108" y="5"/>
                            </a:lnTo>
                            <a:lnTo>
                              <a:pt x="3043" y="6"/>
                            </a:lnTo>
                            <a:lnTo>
                              <a:pt x="3016" y="6"/>
                            </a:lnTo>
                            <a:lnTo>
                              <a:pt x="3016" y="2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2"/>
                            </a:lnTo>
                            <a:lnTo>
                              <a:pt x="3309" y="2"/>
                            </a:lnTo>
                            <a:lnTo>
                              <a:pt x="3367" y="1"/>
                            </a:lnTo>
                            <a:lnTo>
                              <a:pt x="3368" y="1"/>
                            </a:lnTo>
                            <a:lnTo>
                              <a:pt x="3371" y="1"/>
                            </a:lnTo>
                            <a:lnTo>
                              <a:pt x="3375" y="1"/>
                            </a:lnTo>
                            <a:lnTo>
                              <a:pt x="3380" y="1"/>
                            </a:lnTo>
                            <a:lnTo>
                              <a:pt x="3385" y="1"/>
                            </a:lnTo>
                            <a:lnTo>
                              <a:pt x="3388" y="1"/>
                            </a:lnTo>
                            <a:lnTo>
                              <a:pt x="3392" y="1"/>
                            </a:lnTo>
                            <a:lnTo>
                              <a:pt x="3393" y="1"/>
                            </a:lnTo>
                            <a:lnTo>
                              <a:pt x="3417" y="1"/>
                            </a:lnTo>
                            <a:lnTo>
                              <a:pt x="3441" y="1"/>
                            </a:lnTo>
                            <a:lnTo>
                              <a:pt x="3465" y="1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26343C4" id="Figura a mano libera 53" o:spid="_x0000_s1026" style="position:absolute;margin-left:5.25pt;margin-top:134.25pt;width:535.85pt;height:1.25pt;z-index:-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" path="m466,5r9,1l483,6r-3,l479,6r,l480,6r7,l493,6r-1,l491,6r61,l552,8,516,9r-11,l391,9,279,9r-64,l212,10r-4,l203,10r-5,l187,10r-12,l163,10,156,9r-41,1l72,10r-1,l72,10r,l73,10r-1,l71,10,68,9r-3,l63,9r,1l61,10r,l60,10r-3,l54,10r2,l46,9,27,10r-8,l10,10r-9,l2,10r,l2,9,1,9,,9r1,l94,9,190,8r-2,1l190,9r2,l302,8r108,l408,6r2,l411,6r4,l419,6r6,l434,6r10,l466,5xm962,4r5,l967,5r15,l980,5r21,l1020,5r18,l1056,5r15,-1l1065,5r3,l1114,5r46,-1l1166,4r,5l1164,9r-120,l1004,9r-41,l763,8r-20,l725,8r-26,l677,9r,l654,9r-45,l563,8r-7,l556,6,641,5r85,l755,5r-2,l774,5r24,l822,5,860,4r-1,1l910,5,962,4xm1404,4r-3,1l1445,4r51,1l1546,5r40,l1586,5r28,l1640,5r26,l1681,5r22,l1776,5r6,l1782,8r-65,1l1717,8r-28,1l1657,8r-33,l1596,9r1,-1l1598,8r,l1598,8r-98,1l1406,10,1289,9r-119,l1170,4r30,1l1199,5r-1,l1198,5r-2,l1203,6r6,l1236,5r-3,1l1260,5r36,1l1327,6r33,-1l1370,6r,-1l1372,5r2,l1378,5r4,l1386,5r3,l1395,5r6,l1404,4xm2354,2r11,l2372,2r8,l2386,2r7,l2395,2r,l2394,2r-1,l2393,4r4,l2397,6r-2,l2397,6r-143,l2114,6r-92,l1962,8r-61,l1868,8r-33,l1785,8r,-3l1850,5r82,l1931,5r82,-1l2022,4r8,l2076,4r46,-2l2216,2r123,l2338,2r,l2339,4r7,-2l2354,2xm2951,1r2,l2949,1r2,xm2915,1r34,l2947,1r,1l2945,2r12,-1l2958,2r13,l2986,2r14,l3008,2r-1,l3006,2r,l3009,2r3,l3012,6r-8,l2953,5,2841,6,2731,8r-40,l2651,8,2549,6r-102,l2399,6r,-2l2401,4r36,-2l2475,2r25,l2499,2r-1,2l2526,2r-5,l2550,2r185,l2915,1xm3089,r-1,l3088,r1,xm3762,r108,1l3870,1r1,l3872,2r5,-1l3884,1r6,l3901,1r9,l3915,1r4,l3921,r7,1l3934,1r5,l3944,1r5,l3955,r5,1l3966,1r,l3965,1r-1,l3966,1r12,l3991,2r15,l4015,4r-1,-2l4017,2r7,l4032,2r5,l4097,2r58,-1l4154,2r,l4156,2r4,-1l4163,1r4,l4169,1r3,1l4177,2r4,l4188,2r6,l4199,1r,l4207,2r7,l4222,4r10,l4233,4r,l4235,4r1,1l4237,5r3,-1l4240,4r4,l4247,5r1,l4248,6r-1,l4245,6r-1,2l4244,8r,l4243,9r-3,l4236,9r-5,l4226,9r-4,l4218,9r4,l4224,9r2,-1l4226,8r-2,l4223,8r-1,l4222,8r,l4223,8r-1,-2l4220,6r-4,-1l4212,5r-6,l4199,5r-2,l4193,5r-3,l4190,5r-4,-1l4185,5r-1,l4182,5r-2,l4177,5r-1,l4176,5r,l4175,5r,-1l4172,4r-4,l4167,5r-4,l4158,5r-6,1l4146,6r-7,l4134,6r3,l4131,6r-6,-1l4117,6r-9,l4099,6r-10,l4078,6r1,l4068,6r-64,l3942,5r-31,l3812,4r-88,1l3635,5r-6,l3629,1r26,l3676,1r14,l3707,1r15,l3736,1,3762,xm3482,r20,1l3517,2r17,-1l3557,1r23,l3604,1r-3,l3625,1r,4l3576,5,3462,6,3348,8,3211,5r-39,l3108,5r-65,1l3016,6r,-4l3029,4r21,l3053,4r-2,l3053,4r18,-2l3088,r79,2l3248,2r61,l3367,1r1,l3371,1r4,l3380,1r5,l3388,1r4,l3393,1r24,l3441,1r24,l3482,xe" fillcolor="#8ed6ef [1300]" strokecolor="#8ed6ef [1300]" strokeweight="0">
              <v:path arrowok="t" o:connecttype="custom" o:connectlocs="768960,9525;826632,14288;325206,15875;115344,15875;108936,14288;91314,15875;1602,15875;150588,14288;653616,9525;711288,9525;1603602,7938;1784628,7938;1542726,14288;1047708,14288;1209510,7938;1457820,7938;2540772,7938;2845152,7938;2601648,12700;2252412,15875;1919196,7938;2076192,9525;2207556,7938;3771107,3175;3836789,3175;3839993,9525;2939670,12700;3239244,6350;3745475,3175;4727501,1588;4738715,3175;4815611,3175;4375061,12700;3846401,6350;4038641,3175;4948577,0;6222167,1588;6292655,1588;6353531,1588;6417611,3175;6563393,3175;6675533,1588;6726797,1588;6781265,6350;6803693,7938;6798887,12700;6757235,14288;6763643,12700;6747623,7938;6705971,6350;6689951,7938;6669125,7938;6617861,9525;6534557,9525;5823269,7938;5962643,1588;5698313,1588;5546123,9525;4831631,3175;4946975,0;5406749,1588;5512481,1588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bidi="it-IT"/>
      </w:rPr>
      <mc:AlternateContent>
        <mc:Choice Requires="wps">
          <w:drawing>
            <wp:anchor distT="0" distB="0" distL="114300" distR="114300" simplePos="0" relativeHeight="251655168" behindDoc="1" locked="1" layoutInCell="1" allowOverlap="1" wp14:anchorId="030A1044" wp14:editId="030A1045">
              <wp:simplePos x="0" y="0"/>
              <wp:positionH relativeFrom="column">
                <wp:posOffset>838216</wp:posOffset>
              </wp:positionH>
              <wp:positionV relativeFrom="page">
                <wp:posOffset>1714500</wp:posOffset>
              </wp:positionV>
              <wp:extent cx="1270" cy="1270"/>
              <wp:effectExtent l="0" t="0" r="0" b="0"/>
              <wp:wrapNone/>
              <wp:docPr id="54" name="Rettangolo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5B70FAE0" id="Rettangolo 54" o:spid="_x0000_s1026" style="position:absolute;margin-left:66pt;margin-top:135pt;width:.1pt;height:.1pt;z-index:-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lang w:bidi="it-IT"/>
      </w:rPr>
      <mc:AlternateContent>
        <mc:Choice Requires="wps">
          <w:drawing>
            <wp:anchor distT="0" distB="0" distL="114300" distR="114300" simplePos="0" relativeHeight="251656192" behindDoc="1" locked="1" layoutInCell="1" allowOverlap="1" wp14:anchorId="030A1046" wp14:editId="030A1047">
              <wp:simplePos x="0" y="0"/>
              <wp:positionH relativeFrom="column">
                <wp:posOffset>6781925</wp:posOffset>
              </wp:positionH>
              <wp:positionV relativeFrom="page">
                <wp:posOffset>1704975</wp:posOffset>
              </wp:positionV>
              <wp:extent cx="6350" cy="0"/>
              <wp:effectExtent l="0" t="0" r="0" b="0"/>
              <wp:wrapNone/>
              <wp:docPr id="55" name="Figura a mano libera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475CD80" id="Figura a mano libera 55" o:spid="_x0000_s1026" style="position:absolute;margin-left:534pt;margin-top:134.25pt;width:.5pt;height:0;z-index:-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" path="m,l2,,3,,4,,,xe" fillcolor="#8ed6ef [1300]" strokecolor="#8ed6ef [1300]" strokeweight="0">
              <v:path arrowok="t" o:connecttype="custom" o:connectlocs="0,0;3175,0;4763,0;6350,0;0,0" o:connectangles="0,0,0,0,0"/>
              <w10:wrap anchory="page"/>
              <w10:anchorlock/>
            </v:shape>
          </w:pict>
        </mc:Fallback>
      </mc:AlternateContent>
    </w:r>
    <w:r>
      <w:rPr>
        <w:lang w:bidi="it-IT"/>
      </w:rPr>
      <mc:AlternateContent>
        <mc:Choice Requires="wps">
          <w:drawing>
            <wp:anchor distT="0" distB="0" distL="114300" distR="114300" simplePos="0" relativeHeight="251659264" behindDoc="1" locked="1" layoutInCell="1" allowOverlap="1" wp14:anchorId="030A1048" wp14:editId="030A1049">
              <wp:simplePos x="0" y="0"/>
              <wp:positionH relativeFrom="column">
                <wp:posOffset>5867508</wp:posOffset>
              </wp:positionH>
              <wp:positionV relativeFrom="page">
                <wp:posOffset>762000</wp:posOffset>
              </wp:positionV>
              <wp:extent cx="17145" cy="5586095"/>
              <wp:effectExtent l="0" t="0" r="20955" b="14605"/>
              <wp:wrapNone/>
              <wp:docPr id="60" name="Figura a mano libera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586095"/>
                      </a:xfrm>
                      <a:custGeom>
                        <a:avLst/>
                        <a:gdLst>
                          <a:gd name="T0" fmla="*/ 7 w 11"/>
                          <a:gd name="T1" fmla="*/ 1 h 3511"/>
                          <a:gd name="T2" fmla="*/ 10 w 11"/>
                          <a:gd name="T3" fmla="*/ 10 h 3511"/>
                          <a:gd name="T4" fmla="*/ 8 w 11"/>
                          <a:gd name="T5" fmla="*/ 20 h 3511"/>
                          <a:gd name="T6" fmla="*/ 7 w 11"/>
                          <a:gd name="T7" fmla="*/ 21 h 3511"/>
                          <a:gd name="T8" fmla="*/ 4 w 11"/>
                          <a:gd name="T9" fmla="*/ 48 h 3511"/>
                          <a:gd name="T10" fmla="*/ 6 w 11"/>
                          <a:gd name="T11" fmla="*/ 59 h 3511"/>
                          <a:gd name="T12" fmla="*/ 4 w 11"/>
                          <a:gd name="T13" fmla="*/ 60 h 3511"/>
                          <a:gd name="T14" fmla="*/ 7 w 11"/>
                          <a:gd name="T15" fmla="*/ 94 h 3511"/>
                          <a:gd name="T16" fmla="*/ 7 w 11"/>
                          <a:gd name="T17" fmla="*/ 139 h 3511"/>
                          <a:gd name="T18" fmla="*/ 4 w 11"/>
                          <a:gd name="T19" fmla="*/ 556 h 3511"/>
                          <a:gd name="T20" fmla="*/ 6 w 11"/>
                          <a:gd name="T21" fmla="*/ 897 h 3511"/>
                          <a:gd name="T22" fmla="*/ 7 w 11"/>
                          <a:gd name="T23" fmla="*/ 1189 h 3511"/>
                          <a:gd name="T24" fmla="*/ 7 w 11"/>
                          <a:gd name="T25" fmla="*/ 1776 h 3511"/>
                          <a:gd name="T26" fmla="*/ 8 w 11"/>
                          <a:gd name="T27" fmla="*/ 2091 h 3511"/>
                          <a:gd name="T28" fmla="*/ 8 w 11"/>
                          <a:gd name="T29" fmla="*/ 2190 h 3511"/>
                          <a:gd name="T30" fmla="*/ 10 w 11"/>
                          <a:gd name="T31" fmla="*/ 2459 h 3511"/>
                          <a:gd name="T32" fmla="*/ 8 w 11"/>
                          <a:gd name="T33" fmla="*/ 2934 h 3511"/>
                          <a:gd name="T34" fmla="*/ 8 w 11"/>
                          <a:gd name="T35" fmla="*/ 3048 h 3511"/>
                          <a:gd name="T36" fmla="*/ 11 w 11"/>
                          <a:gd name="T37" fmla="*/ 3343 h 3511"/>
                          <a:gd name="T38" fmla="*/ 11 w 11"/>
                          <a:gd name="T39" fmla="*/ 3416 h 3511"/>
                          <a:gd name="T40" fmla="*/ 10 w 11"/>
                          <a:gd name="T41" fmla="*/ 3453 h 3511"/>
                          <a:gd name="T42" fmla="*/ 11 w 11"/>
                          <a:gd name="T43" fmla="*/ 3461 h 3511"/>
                          <a:gd name="T44" fmla="*/ 11 w 11"/>
                          <a:gd name="T45" fmla="*/ 3508 h 3511"/>
                          <a:gd name="T46" fmla="*/ 10 w 11"/>
                          <a:gd name="T47" fmla="*/ 3511 h 3511"/>
                          <a:gd name="T48" fmla="*/ 8 w 11"/>
                          <a:gd name="T49" fmla="*/ 3261 h 3511"/>
                          <a:gd name="T50" fmla="*/ 7 w 11"/>
                          <a:gd name="T51" fmla="*/ 3158 h 3511"/>
                          <a:gd name="T52" fmla="*/ 7 w 11"/>
                          <a:gd name="T53" fmla="*/ 3114 h 3511"/>
                          <a:gd name="T54" fmla="*/ 6 w 11"/>
                          <a:gd name="T55" fmla="*/ 2967 h 3511"/>
                          <a:gd name="T56" fmla="*/ 6 w 11"/>
                          <a:gd name="T57" fmla="*/ 2802 h 3511"/>
                          <a:gd name="T58" fmla="*/ 6 w 11"/>
                          <a:gd name="T59" fmla="*/ 2681 h 3511"/>
                          <a:gd name="T60" fmla="*/ 4 w 11"/>
                          <a:gd name="T61" fmla="*/ 2555 h 3511"/>
                          <a:gd name="T62" fmla="*/ 6 w 11"/>
                          <a:gd name="T63" fmla="*/ 2489 h 3511"/>
                          <a:gd name="T64" fmla="*/ 6 w 11"/>
                          <a:gd name="T65" fmla="*/ 2378 h 3511"/>
                          <a:gd name="T66" fmla="*/ 6 w 11"/>
                          <a:gd name="T67" fmla="*/ 2360 h 3511"/>
                          <a:gd name="T68" fmla="*/ 6 w 11"/>
                          <a:gd name="T69" fmla="*/ 2199 h 3511"/>
                          <a:gd name="T70" fmla="*/ 4 w 11"/>
                          <a:gd name="T71" fmla="*/ 1915 h 3511"/>
                          <a:gd name="T72" fmla="*/ 3 w 11"/>
                          <a:gd name="T73" fmla="*/ 1668 h 3511"/>
                          <a:gd name="T74" fmla="*/ 2 w 11"/>
                          <a:gd name="T75" fmla="*/ 1566 h 3511"/>
                          <a:gd name="T76" fmla="*/ 3 w 11"/>
                          <a:gd name="T77" fmla="*/ 1533 h 3511"/>
                          <a:gd name="T78" fmla="*/ 3 w 11"/>
                          <a:gd name="T79" fmla="*/ 1423 h 3511"/>
                          <a:gd name="T80" fmla="*/ 2 w 11"/>
                          <a:gd name="T81" fmla="*/ 1076 h 3511"/>
                          <a:gd name="T82" fmla="*/ 3 w 11"/>
                          <a:gd name="T83" fmla="*/ 1025 h 3511"/>
                          <a:gd name="T84" fmla="*/ 4 w 11"/>
                          <a:gd name="T85" fmla="*/ 989 h 3511"/>
                          <a:gd name="T86" fmla="*/ 3 w 11"/>
                          <a:gd name="T87" fmla="*/ 783 h 3511"/>
                          <a:gd name="T88" fmla="*/ 2 w 11"/>
                          <a:gd name="T89" fmla="*/ 687 h 3511"/>
                          <a:gd name="T90" fmla="*/ 2 w 11"/>
                          <a:gd name="T91" fmla="*/ 595 h 3511"/>
                          <a:gd name="T92" fmla="*/ 2 w 11"/>
                          <a:gd name="T93" fmla="*/ 490 h 3511"/>
                          <a:gd name="T94" fmla="*/ 2 w 11"/>
                          <a:gd name="T95" fmla="*/ 313 h 3511"/>
                          <a:gd name="T96" fmla="*/ 2 w 11"/>
                          <a:gd name="T97" fmla="*/ 282 h 3511"/>
                          <a:gd name="T98" fmla="*/ 2 w 11"/>
                          <a:gd name="T99" fmla="*/ 233 h 3511"/>
                          <a:gd name="T100" fmla="*/ 4 w 11"/>
                          <a:gd name="T101" fmla="*/ 192 h 3511"/>
                          <a:gd name="T102" fmla="*/ 3 w 11"/>
                          <a:gd name="T103" fmla="*/ 183 h 3511"/>
                          <a:gd name="T104" fmla="*/ 2 w 11"/>
                          <a:gd name="T105" fmla="*/ 77 h 3511"/>
                          <a:gd name="T106" fmla="*/ 2 w 11"/>
                          <a:gd name="T107" fmla="*/ 67 h 3511"/>
                          <a:gd name="T108" fmla="*/ 3 w 11"/>
                          <a:gd name="T109" fmla="*/ 31 h 3511"/>
                          <a:gd name="T110" fmla="*/ 6 w 11"/>
                          <a:gd name="T111" fmla="*/ 8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0" y="957"/>
                            </a:moveTo>
                            <a:lnTo>
                              <a:pt x="0" y="959"/>
                            </a:lnTo>
                            <a:lnTo>
                              <a:pt x="0" y="959"/>
                            </a:lnTo>
                            <a:lnTo>
                              <a:pt x="0" y="957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7" y="1"/>
                            </a:lnTo>
                            <a:lnTo>
                              <a:pt x="7" y="3"/>
                            </a:lnTo>
                            <a:lnTo>
                              <a:pt x="8" y="4"/>
                            </a:lnTo>
                            <a:lnTo>
                              <a:pt x="8" y="4"/>
                            </a:lnTo>
                            <a:lnTo>
                              <a:pt x="8" y="5"/>
                            </a:lnTo>
                            <a:lnTo>
                              <a:pt x="10" y="6"/>
                            </a:lnTo>
                            <a:lnTo>
                              <a:pt x="10" y="10"/>
                            </a:lnTo>
                            <a:lnTo>
                              <a:pt x="10" y="14"/>
                            </a:lnTo>
                            <a:lnTo>
                              <a:pt x="10" y="18"/>
                            </a:lnTo>
                            <a:lnTo>
                              <a:pt x="10" y="22"/>
                            </a:lnTo>
                            <a:lnTo>
                              <a:pt x="10" y="25"/>
                            </a:lnTo>
                            <a:lnTo>
                              <a:pt x="10" y="21"/>
                            </a:lnTo>
                            <a:lnTo>
                              <a:pt x="8" y="20"/>
                            </a:lnTo>
                            <a:lnTo>
                              <a:pt x="8" y="18"/>
                            </a:lnTo>
                            <a:lnTo>
                              <a:pt x="8" y="20"/>
                            </a:lnTo>
                            <a:lnTo>
                              <a:pt x="8" y="20"/>
                            </a:lnTo>
                            <a:lnTo>
                              <a:pt x="8" y="21"/>
                            </a:lnTo>
                            <a:lnTo>
                              <a:pt x="7" y="22"/>
                            </a:lnTo>
                            <a:lnTo>
                              <a:pt x="7" y="21"/>
                            </a:lnTo>
                            <a:lnTo>
                              <a:pt x="7" y="21"/>
                            </a:lnTo>
                            <a:lnTo>
                              <a:pt x="6" y="23"/>
                            </a:lnTo>
                            <a:lnTo>
                              <a:pt x="6" y="30"/>
                            </a:lnTo>
                            <a:lnTo>
                              <a:pt x="6" y="38"/>
                            </a:lnTo>
                            <a:lnTo>
                              <a:pt x="6" y="44"/>
                            </a:lnTo>
                            <a:lnTo>
                              <a:pt x="4" y="48"/>
                            </a:lnTo>
                            <a:lnTo>
                              <a:pt x="4" y="51"/>
                            </a:lnTo>
                            <a:lnTo>
                              <a:pt x="4" y="52"/>
                            </a:lnTo>
                            <a:lnTo>
                              <a:pt x="6" y="54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3"/>
                            </a:lnTo>
                            <a:lnTo>
                              <a:pt x="4" y="65"/>
                            </a:lnTo>
                            <a:lnTo>
                              <a:pt x="6" y="67"/>
                            </a:lnTo>
                            <a:lnTo>
                              <a:pt x="6" y="74"/>
                            </a:lnTo>
                            <a:lnTo>
                              <a:pt x="7" y="84"/>
                            </a:lnTo>
                            <a:lnTo>
                              <a:pt x="7" y="94"/>
                            </a:lnTo>
                            <a:lnTo>
                              <a:pt x="7" y="91"/>
                            </a:lnTo>
                            <a:lnTo>
                              <a:pt x="6" y="102"/>
                            </a:lnTo>
                            <a:lnTo>
                              <a:pt x="7" y="114"/>
                            </a:lnTo>
                            <a:lnTo>
                              <a:pt x="7" y="128"/>
                            </a:lnTo>
                            <a:lnTo>
                              <a:pt x="7" y="141"/>
                            </a:lnTo>
                            <a:lnTo>
                              <a:pt x="7" y="139"/>
                            </a:lnTo>
                            <a:lnTo>
                              <a:pt x="7" y="187"/>
                            </a:lnTo>
                            <a:lnTo>
                              <a:pt x="6" y="233"/>
                            </a:lnTo>
                            <a:lnTo>
                              <a:pt x="6" y="277"/>
                            </a:lnTo>
                            <a:lnTo>
                              <a:pt x="4" y="369"/>
                            </a:lnTo>
                            <a:lnTo>
                              <a:pt x="6" y="462"/>
                            </a:lnTo>
                            <a:lnTo>
                              <a:pt x="4" y="556"/>
                            </a:lnTo>
                            <a:lnTo>
                              <a:pt x="6" y="591"/>
                            </a:lnTo>
                            <a:lnTo>
                              <a:pt x="6" y="595"/>
                            </a:lnTo>
                            <a:lnTo>
                              <a:pt x="7" y="683"/>
                            </a:lnTo>
                            <a:lnTo>
                              <a:pt x="8" y="769"/>
                            </a:lnTo>
                            <a:lnTo>
                              <a:pt x="6" y="857"/>
                            </a:lnTo>
                            <a:lnTo>
                              <a:pt x="6" y="897"/>
                            </a:lnTo>
                            <a:lnTo>
                              <a:pt x="6" y="942"/>
                            </a:lnTo>
                            <a:lnTo>
                              <a:pt x="7" y="986"/>
                            </a:lnTo>
                            <a:lnTo>
                              <a:pt x="6" y="1028"/>
                            </a:lnTo>
                            <a:lnTo>
                              <a:pt x="6" y="1108"/>
                            </a:lnTo>
                            <a:lnTo>
                              <a:pt x="7" y="1188"/>
                            </a:lnTo>
                            <a:lnTo>
                              <a:pt x="7" y="1189"/>
                            </a:lnTo>
                            <a:lnTo>
                              <a:pt x="7" y="1287"/>
                            </a:lnTo>
                            <a:lnTo>
                              <a:pt x="7" y="1409"/>
                            </a:lnTo>
                            <a:lnTo>
                              <a:pt x="7" y="1530"/>
                            </a:lnTo>
                            <a:lnTo>
                              <a:pt x="6" y="1530"/>
                            </a:lnTo>
                            <a:lnTo>
                              <a:pt x="7" y="1653"/>
                            </a:lnTo>
                            <a:lnTo>
                              <a:pt x="7" y="1776"/>
                            </a:lnTo>
                            <a:lnTo>
                              <a:pt x="7" y="1780"/>
                            </a:lnTo>
                            <a:lnTo>
                              <a:pt x="7" y="1840"/>
                            </a:lnTo>
                            <a:lnTo>
                              <a:pt x="8" y="1923"/>
                            </a:lnTo>
                            <a:lnTo>
                              <a:pt x="8" y="2008"/>
                            </a:lnTo>
                            <a:lnTo>
                              <a:pt x="8" y="2091"/>
                            </a:lnTo>
                            <a:lnTo>
                              <a:pt x="8" y="2091"/>
                            </a:lnTo>
                            <a:lnTo>
                              <a:pt x="8" y="2141"/>
                            </a:lnTo>
                            <a:lnTo>
                              <a:pt x="8" y="2192"/>
                            </a:lnTo>
                            <a:lnTo>
                              <a:pt x="8" y="2191"/>
                            </a:lnTo>
                            <a:lnTo>
                              <a:pt x="8" y="2191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10" y="2281"/>
                            </a:lnTo>
                            <a:lnTo>
                              <a:pt x="10" y="2371"/>
                            </a:lnTo>
                            <a:lnTo>
                              <a:pt x="10" y="2373"/>
                            </a:lnTo>
                            <a:lnTo>
                              <a:pt x="10" y="2459"/>
                            </a:lnTo>
                            <a:lnTo>
                              <a:pt x="10" y="2549"/>
                            </a:lnTo>
                            <a:lnTo>
                              <a:pt x="8" y="2715"/>
                            </a:lnTo>
                            <a:lnTo>
                              <a:pt x="7" y="2880"/>
                            </a:lnTo>
                            <a:lnTo>
                              <a:pt x="8" y="2896"/>
                            </a:lnTo>
                            <a:lnTo>
                              <a:pt x="8" y="2916"/>
                            </a:lnTo>
                            <a:lnTo>
                              <a:pt x="8" y="2934"/>
                            </a:lnTo>
                            <a:lnTo>
                              <a:pt x="10" y="2951"/>
                            </a:lnTo>
                            <a:lnTo>
                              <a:pt x="8" y="2951"/>
                            </a:lnTo>
                            <a:lnTo>
                              <a:pt x="10" y="2963"/>
                            </a:lnTo>
                            <a:lnTo>
                              <a:pt x="10" y="2967"/>
                            </a:lnTo>
                            <a:lnTo>
                              <a:pt x="8" y="3007"/>
                            </a:lnTo>
                            <a:lnTo>
                              <a:pt x="8" y="3048"/>
                            </a:lnTo>
                            <a:lnTo>
                              <a:pt x="10" y="3084"/>
                            </a:lnTo>
                            <a:lnTo>
                              <a:pt x="10" y="3210"/>
                            </a:lnTo>
                            <a:lnTo>
                              <a:pt x="10" y="3334"/>
                            </a:lnTo>
                            <a:lnTo>
                              <a:pt x="10" y="3335"/>
                            </a:lnTo>
                            <a:lnTo>
                              <a:pt x="11" y="3339"/>
                            </a:lnTo>
                            <a:lnTo>
                              <a:pt x="11" y="3343"/>
                            </a:lnTo>
                            <a:lnTo>
                              <a:pt x="11" y="3348"/>
                            </a:lnTo>
                            <a:lnTo>
                              <a:pt x="11" y="3356"/>
                            </a:lnTo>
                            <a:lnTo>
                              <a:pt x="11" y="3365"/>
                            </a:lnTo>
                            <a:lnTo>
                              <a:pt x="11" y="3376"/>
                            </a:lnTo>
                            <a:lnTo>
                              <a:pt x="10" y="3382"/>
                            </a:lnTo>
                            <a:lnTo>
                              <a:pt x="11" y="3416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1"/>
                            </a:lnTo>
                            <a:lnTo>
                              <a:pt x="10" y="3452"/>
                            </a:lnTo>
                            <a:lnTo>
                              <a:pt x="10" y="3453"/>
                            </a:lnTo>
                            <a:lnTo>
                              <a:pt x="10" y="3456"/>
                            </a:lnTo>
                            <a:lnTo>
                              <a:pt x="10" y="3458"/>
                            </a:lnTo>
                            <a:lnTo>
                              <a:pt x="10" y="3460"/>
                            </a:lnTo>
                            <a:lnTo>
                              <a:pt x="11" y="3460"/>
                            </a:lnTo>
                            <a:lnTo>
                              <a:pt x="11" y="3460"/>
                            </a:lnTo>
                            <a:lnTo>
                              <a:pt x="11" y="3461"/>
                            </a:lnTo>
                            <a:lnTo>
                              <a:pt x="11" y="3464"/>
                            </a:lnTo>
                            <a:lnTo>
                              <a:pt x="11" y="3466"/>
                            </a:lnTo>
                            <a:lnTo>
                              <a:pt x="10" y="3465"/>
                            </a:lnTo>
                            <a:lnTo>
                              <a:pt x="10" y="3487"/>
                            </a:lnTo>
                            <a:lnTo>
                              <a:pt x="11" y="3511"/>
                            </a:lnTo>
                            <a:lnTo>
                              <a:pt x="11" y="3508"/>
                            </a:lnTo>
                            <a:lnTo>
                              <a:pt x="10" y="3508"/>
                            </a:lnTo>
                            <a:lnTo>
                              <a:pt x="10" y="3508"/>
                            </a:lnTo>
                            <a:lnTo>
                              <a:pt x="10" y="3509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432"/>
                            </a:lnTo>
                            <a:lnTo>
                              <a:pt x="8" y="3355"/>
                            </a:lnTo>
                            <a:lnTo>
                              <a:pt x="8" y="3355"/>
                            </a:lnTo>
                            <a:lnTo>
                              <a:pt x="10" y="3354"/>
                            </a:lnTo>
                            <a:lnTo>
                              <a:pt x="10" y="3352"/>
                            </a:lnTo>
                            <a:lnTo>
                              <a:pt x="8" y="3261"/>
                            </a:lnTo>
                            <a:lnTo>
                              <a:pt x="7" y="3172"/>
                            </a:lnTo>
                            <a:lnTo>
                              <a:pt x="7" y="3173"/>
                            </a:lnTo>
                            <a:lnTo>
                              <a:pt x="7" y="3172"/>
                            </a:lnTo>
                            <a:lnTo>
                              <a:pt x="7" y="3171"/>
                            </a:lnTo>
                            <a:lnTo>
                              <a:pt x="6" y="3168"/>
                            </a:lnTo>
                            <a:lnTo>
                              <a:pt x="7" y="3158"/>
                            </a:lnTo>
                            <a:lnTo>
                              <a:pt x="6" y="3142"/>
                            </a:lnTo>
                            <a:lnTo>
                              <a:pt x="6" y="3126"/>
                            </a:lnTo>
                            <a:lnTo>
                              <a:pt x="7" y="3112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09"/>
                            </a:lnTo>
                            <a:lnTo>
                              <a:pt x="6" y="3103"/>
                            </a:lnTo>
                            <a:lnTo>
                              <a:pt x="7" y="3104"/>
                            </a:lnTo>
                            <a:lnTo>
                              <a:pt x="7" y="3105"/>
                            </a:lnTo>
                            <a:lnTo>
                              <a:pt x="6" y="3036"/>
                            </a:lnTo>
                            <a:lnTo>
                              <a:pt x="6" y="2967"/>
                            </a:lnTo>
                            <a:lnTo>
                              <a:pt x="6" y="2963"/>
                            </a:lnTo>
                            <a:lnTo>
                              <a:pt x="4" y="2887"/>
                            </a:lnTo>
                            <a:lnTo>
                              <a:pt x="6" y="2889"/>
                            </a:lnTo>
                            <a:lnTo>
                              <a:pt x="6" y="2844"/>
                            </a:lnTo>
                            <a:lnTo>
                              <a:pt x="4" y="2800"/>
                            </a:lnTo>
                            <a:lnTo>
                              <a:pt x="6" y="2802"/>
                            </a:lnTo>
                            <a:lnTo>
                              <a:pt x="4" y="2757"/>
                            </a:lnTo>
                            <a:lnTo>
                              <a:pt x="4" y="2711"/>
                            </a:lnTo>
                            <a:lnTo>
                              <a:pt x="6" y="2711"/>
                            </a:lnTo>
                            <a:lnTo>
                              <a:pt x="4" y="2700"/>
                            </a:lnTo>
                            <a:lnTo>
                              <a:pt x="6" y="2701"/>
                            </a:lnTo>
                            <a:lnTo>
                              <a:pt x="6" y="2681"/>
                            </a:lnTo>
                            <a:lnTo>
                              <a:pt x="6" y="2662"/>
                            </a:lnTo>
                            <a:lnTo>
                              <a:pt x="6" y="2642"/>
                            </a:lnTo>
                            <a:lnTo>
                              <a:pt x="4" y="2626"/>
                            </a:lnTo>
                            <a:lnTo>
                              <a:pt x="6" y="2630"/>
                            </a:lnTo>
                            <a:lnTo>
                              <a:pt x="6" y="2592"/>
                            </a:lnTo>
                            <a:lnTo>
                              <a:pt x="4" y="2555"/>
                            </a:lnTo>
                            <a:lnTo>
                              <a:pt x="6" y="2519"/>
                            </a:lnTo>
                            <a:lnTo>
                              <a:pt x="6" y="2520"/>
                            </a:lnTo>
                            <a:lnTo>
                              <a:pt x="6" y="2520"/>
                            </a:lnTo>
                            <a:lnTo>
                              <a:pt x="6" y="2522"/>
                            </a:lnTo>
                            <a:lnTo>
                              <a:pt x="6" y="2506"/>
                            </a:lnTo>
                            <a:lnTo>
                              <a:pt x="6" y="2489"/>
                            </a:lnTo>
                            <a:lnTo>
                              <a:pt x="6" y="2492"/>
                            </a:lnTo>
                            <a:lnTo>
                              <a:pt x="6" y="2463"/>
                            </a:lnTo>
                            <a:lnTo>
                              <a:pt x="6" y="2437"/>
                            </a:lnTo>
                            <a:lnTo>
                              <a:pt x="7" y="2412"/>
                            </a:lnTo>
                            <a:lnTo>
                              <a:pt x="6" y="2387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5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6" y="2360"/>
                            </a:lnTo>
                            <a:lnTo>
                              <a:pt x="4" y="2350"/>
                            </a:lnTo>
                            <a:lnTo>
                              <a:pt x="6" y="2353"/>
                            </a:lnTo>
                            <a:lnTo>
                              <a:pt x="4" y="2302"/>
                            </a:lnTo>
                            <a:lnTo>
                              <a:pt x="6" y="2250"/>
                            </a:lnTo>
                            <a:lnTo>
                              <a:pt x="4" y="2200"/>
                            </a:lnTo>
                            <a:lnTo>
                              <a:pt x="6" y="2199"/>
                            </a:lnTo>
                            <a:lnTo>
                              <a:pt x="6" y="2173"/>
                            </a:lnTo>
                            <a:lnTo>
                              <a:pt x="6" y="2149"/>
                            </a:lnTo>
                            <a:lnTo>
                              <a:pt x="6" y="2122"/>
                            </a:lnTo>
                            <a:lnTo>
                              <a:pt x="6" y="2052"/>
                            </a:lnTo>
                            <a:lnTo>
                              <a:pt x="6" y="1983"/>
                            </a:lnTo>
                            <a:lnTo>
                              <a:pt x="4" y="1915"/>
                            </a:lnTo>
                            <a:lnTo>
                              <a:pt x="6" y="1915"/>
                            </a:lnTo>
                            <a:lnTo>
                              <a:pt x="4" y="1848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8"/>
                            </a:lnTo>
                            <a:lnTo>
                              <a:pt x="3" y="1668"/>
                            </a:lnTo>
                            <a:lnTo>
                              <a:pt x="3" y="1577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7"/>
                            </a:lnTo>
                            <a:lnTo>
                              <a:pt x="2" y="1566"/>
                            </a:lnTo>
                            <a:lnTo>
                              <a:pt x="3" y="1551"/>
                            </a:lnTo>
                            <a:lnTo>
                              <a:pt x="3" y="1533"/>
                            </a:lnTo>
                            <a:lnTo>
                              <a:pt x="3" y="1532"/>
                            </a:lnTo>
                            <a:lnTo>
                              <a:pt x="3" y="1530"/>
                            </a:lnTo>
                            <a:lnTo>
                              <a:pt x="3" y="1532"/>
                            </a:lnTo>
                            <a:lnTo>
                              <a:pt x="3" y="1533"/>
                            </a:lnTo>
                            <a:lnTo>
                              <a:pt x="3" y="1533"/>
                            </a:lnTo>
                            <a:lnTo>
                              <a:pt x="3" y="1488"/>
                            </a:lnTo>
                            <a:lnTo>
                              <a:pt x="3" y="1444"/>
                            </a:lnTo>
                            <a:lnTo>
                              <a:pt x="3" y="1445"/>
                            </a:lnTo>
                            <a:lnTo>
                              <a:pt x="3" y="1447"/>
                            </a:lnTo>
                            <a:lnTo>
                              <a:pt x="3" y="1423"/>
                            </a:lnTo>
                            <a:lnTo>
                              <a:pt x="3" y="1427"/>
                            </a:lnTo>
                            <a:lnTo>
                              <a:pt x="2" y="1189"/>
                            </a:lnTo>
                            <a:lnTo>
                              <a:pt x="2" y="1188"/>
                            </a:lnTo>
                            <a:lnTo>
                              <a:pt x="2" y="1072"/>
                            </a:lnTo>
                            <a:lnTo>
                              <a:pt x="2" y="1075"/>
                            </a:lnTo>
                            <a:lnTo>
                              <a:pt x="2" y="1076"/>
                            </a:lnTo>
                            <a:lnTo>
                              <a:pt x="3" y="1076"/>
                            </a:lnTo>
                            <a:lnTo>
                              <a:pt x="2" y="1067"/>
                            </a:lnTo>
                            <a:lnTo>
                              <a:pt x="3" y="1066"/>
                            </a:lnTo>
                            <a:lnTo>
                              <a:pt x="2" y="1044"/>
                            </a:lnTo>
                            <a:lnTo>
                              <a:pt x="3" y="1024"/>
                            </a:lnTo>
                            <a:lnTo>
                              <a:pt x="3" y="1025"/>
                            </a:lnTo>
                            <a:lnTo>
                              <a:pt x="3" y="1027"/>
                            </a:lnTo>
                            <a:lnTo>
                              <a:pt x="3" y="1027"/>
                            </a:lnTo>
                            <a:lnTo>
                              <a:pt x="3" y="1007"/>
                            </a:lnTo>
                            <a:lnTo>
                              <a:pt x="4" y="987"/>
                            </a:lnTo>
                            <a:lnTo>
                              <a:pt x="4" y="989"/>
                            </a:lnTo>
                            <a:lnTo>
                              <a:pt x="4" y="989"/>
                            </a:lnTo>
                            <a:lnTo>
                              <a:pt x="4" y="987"/>
                            </a:lnTo>
                            <a:lnTo>
                              <a:pt x="2" y="973"/>
                            </a:lnTo>
                            <a:lnTo>
                              <a:pt x="0" y="959"/>
                            </a:lnTo>
                            <a:lnTo>
                              <a:pt x="2" y="901"/>
                            </a:lnTo>
                            <a:lnTo>
                              <a:pt x="3" y="842"/>
                            </a:lnTo>
                            <a:lnTo>
                              <a:pt x="3" y="783"/>
                            </a:lnTo>
                            <a:lnTo>
                              <a:pt x="0" y="728"/>
                            </a:lnTo>
                            <a:lnTo>
                              <a:pt x="2" y="725"/>
                            </a:lnTo>
                            <a:lnTo>
                              <a:pt x="2" y="718"/>
                            </a:lnTo>
                            <a:lnTo>
                              <a:pt x="2" y="711"/>
                            </a:lnTo>
                            <a:lnTo>
                              <a:pt x="2" y="706"/>
                            </a:lnTo>
                            <a:lnTo>
                              <a:pt x="2" y="687"/>
                            </a:lnTo>
                            <a:lnTo>
                              <a:pt x="2" y="666"/>
                            </a:lnTo>
                            <a:lnTo>
                              <a:pt x="0" y="647"/>
                            </a:lnTo>
                            <a:lnTo>
                              <a:pt x="0" y="633"/>
                            </a:lnTo>
                            <a:lnTo>
                              <a:pt x="0" y="617"/>
                            </a:lnTo>
                            <a:lnTo>
                              <a:pt x="3" y="604"/>
                            </a:lnTo>
                            <a:lnTo>
                              <a:pt x="2" y="595"/>
                            </a:lnTo>
                            <a:lnTo>
                              <a:pt x="2" y="591"/>
                            </a:lnTo>
                            <a:lnTo>
                              <a:pt x="2" y="562"/>
                            </a:lnTo>
                            <a:lnTo>
                              <a:pt x="2" y="532"/>
                            </a:lnTo>
                            <a:lnTo>
                              <a:pt x="2" y="535"/>
                            </a:lnTo>
                            <a:lnTo>
                              <a:pt x="0" y="513"/>
                            </a:lnTo>
                            <a:lnTo>
                              <a:pt x="2" y="490"/>
                            </a:lnTo>
                            <a:lnTo>
                              <a:pt x="2" y="472"/>
                            </a:lnTo>
                            <a:lnTo>
                              <a:pt x="0" y="456"/>
                            </a:lnTo>
                            <a:lnTo>
                              <a:pt x="0" y="438"/>
                            </a:lnTo>
                            <a:lnTo>
                              <a:pt x="0" y="418"/>
                            </a:lnTo>
                            <a:lnTo>
                              <a:pt x="0" y="401"/>
                            </a:lnTo>
                            <a:lnTo>
                              <a:pt x="2" y="313"/>
                            </a:lnTo>
                            <a:lnTo>
                              <a:pt x="2" y="313"/>
                            </a:lnTo>
                            <a:lnTo>
                              <a:pt x="2" y="311"/>
                            </a:lnTo>
                            <a:lnTo>
                              <a:pt x="2" y="310"/>
                            </a:lnTo>
                            <a:lnTo>
                              <a:pt x="2" y="302"/>
                            </a:lnTo>
                            <a:lnTo>
                              <a:pt x="2" y="293"/>
                            </a:lnTo>
                            <a:lnTo>
                              <a:pt x="2" y="282"/>
                            </a:lnTo>
                            <a:lnTo>
                              <a:pt x="2" y="275"/>
                            </a:lnTo>
                            <a:lnTo>
                              <a:pt x="0" y="271"/>
                            </a:lnTo>
                            <a:lnTo>
                              <a:pt x="2" y="260"/>
                            </a:lnTo>
                            <a:lnTo>
                              <a:pt x="2" y="252"/>
                            </a:lnTo>
                            <a:lnTo>
                              <a:pt x="0" y="243"/>
                            </a:lnTo>
                            <a:lnTo>
                              <a:pt x="2" y="233"/>
                            </a:lnTo>
                            <a:lnTo>
                              <a:pt x="2" y="234"/>
                            </a:lnTo>
                            <a:lnTo>
                              <a:pt x="2" y="234"/>
                            </a:lnTo>
                            <a:lnTo>
                              <a:pt x="2" y="225"/>
                            </a:lnTo>
                            <a:lnTo>
                              <a:pt x="2" y="213"/>
                            </a:lnTo>
                            <a:lnTo>
                              <a:pt x="3" y="201"/>
                            </a:lnTo>
                            <a:lnTo>
                              <a:pt x="4" y="192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1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80"/>
                            </a:lnTo>
                            <a:lnTo>
                              <a:pt x="3" y="176"/>
                            </a:lnTo>
                            <a:lnTo>
                              <a:pt x="2" y="174"/>
                            </a:lnTo>
                            <a:lnTo>
                              <a:pt x="2" y="124"/>
                            </a:lnTo>
                            <a:lnTo>
                              <a:pt x="2" y="77"/>
                            </a:lnTo>
                            <a:lnTo>
                              <a:pt x="2" y="77"/>
                            </a:lnTo>
                            <a:lnTo>
                              <a:pt x="2" y="78"/>
                            </a:lnTo>
                            <a:lnTo>
                              <a:pt x="3" y="77"/>
                            </a:lnTo>
                            <a:lnTo>
                              <a:pt x="2" y="74"/>
                            </a:lnTo>
                            <a:lnTo>
                              <a:pt x="2" y="72"/>
                            </a:lnTo>
                            <a:lnTo>
                              <a:pt x="2" y="69"/>
                            </a:lnTo>
                            <a:lnTo>
                              <a:pt x="2" y="67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3" y="52"/>
                            </a:lnTo>
                            <a:lnTo>
                              <a:pt x="2" y="39"/>
                            </a:lnTo>
                            <a:lnTo>
                              <a:pt x="2" y="39"/>
                            </a:lnTo>
                            <a:lnTo>
                              <a:pt x="3" y="31"/>
                            </a:lnTo>
                            <a:lnTo>
                              <a:pt x="3" y="23"/>
                            </a:lnTo>
                            <a:lnTo>
                              <a:pt x="4" y="13"/>
                            </a:lnTo>
                            <a:lnTo>
                              <a:pt x="4" y="12"/>
                            </a:lnTo>
                            <a:lnTo>
                              <a:pt x="4" y="12"/>
                            </a:lnTo>
                            <a:lnTo>
                              <a:pt x="4" y="10"/>
                            </a:lnTo>
                            <a:lnTo>
                              <a:pt x="6" y="8"/>
                            </a:lnTo>
                            <a:lnTo>
                              <a:pt x="4" y="6"/>
                            </a:lnTo>
                            <a:lnTo>
                              <a:pt x="4" y="3"/>
                            </a:lnTo>
                            <a:lnTo>
                              <a:pt x="6" y="0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975DDBF" id="Figura a mano libera 60" o:spid="_x0000_s1026" style="position:absolute;margin-left:462pt;margin-top:60pt;width:1.35pt;height:439.8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" path="m,957r,2l,959r,-2xm6,l7,1r,2l8,4r,l8,5r2,1l10,10r,4l10,18r,4l10,25r,-4l8,20r,-2l8,20r,l8,21,7,22r,-1l7,21,6,23r,7l6,38r,6l4,48r,3l4,52r2,2l6,55r,1l6,59r,1l4,60r,l4,60r,l4,60r,3l4,65r2,2l6,74,7,84r,10l7,91,6,102r1,12l7,128r,13l7,139r,48l6,233r,44l4,369r2,93l4,556r2,35l6,595r1,88l8,769,6,857r,40l6,942r1,44l6,1028r,80l7,1188r,1l7,1287r,122l7,1530r-1,l7,1653r,123l7,1780r,60l8,1923r,85l8,2091r,l8,2141r,51l8,2191r,l8,2190r,l8,2190r,l10,2281r,90l10,2373r,86l10,2549,8,2715,7,2880r1,16l8,2916r,18l10,2951r-2,l10,2963r,4l8,3007r,41l10,3084r,126l10,3334r,1l11,3339r,4l11,3348r,8l11,3365r,11l10,3382r1,34l11,3452r,l11,3452r,-1l10,3452r,1l10,3456r,2l10,3460r1,l11,3460r,1l11,3464r,2l10,3465r,22l11,3511r,-3l10,3508r,l10,3509r,2l10,3511r,l10,3432,8,3355r,l10,3354r,-2l8,3261,7,3172r,1l7,3172r,-1l6,3168r1,-10l6,3142r,-16l7,3112r,2l7,3114r,l7,3109r-1,-6l7,3104r,1l6,3036r,-69l6,2963,4,2887r2,2l6,2844,4,2800r2,2l4,2757r,-46l6,2711,4,2700r2,1l6,2681r,-19l6,2642,4,2626r2,4l6,2592,4,2555r2,-36l6,2520r,l6,2522r,-16l6,2489r,3l6,2463r,-26l7,2412,6,2387r,-9l6,2378r,l6,2375r,-2l6,2371r,-11l4,2350r2,3l4,2302r2,-52l4,2200r2,-1l6,2173r,-24l6,2122r,-70l6,1983,4,1915r2,l4,1848r,-68l4,1776,3,1758r,-90l3,1577r,2l3,1579r,l3,1577,2,1566r1,-15l3,1533r,-1l3,1530r,2l3,1533r,l3,1488r,-44l3,1445r,2l3,1423r,4l2,1189r,-1l2,1072r,3l2,1076r1,l2,1067r1,-1l2,1044r1,-20l3,1025r,2l3,1027r,-20l4,987r,2l4,989r,-2l2,973,,959,2,901,3,842r,-59l,728r2,-3l2,718r,-7l2,706r,-19l2,666,,647,,633,,617,3,604,2,595r,-4l2,562r,-30l2,535,,513,2,490r,-18l,456,,438,,418,,401,2,313r,l2,311r,-1l2,302r,-9l2,282r,-7l,271,2,260r,-8l,243,2,233r,1l2,234r,-9l2,213,3,201r1,-9l3,193r,l3,193r,-2l3,187r,-4l3,180r,-4l2,174r,-50l2,77r,l2,78,3,77,2,74r,-2l2,69r,-2l2,65r,-2l3,52,2,39r,l3,31r,-8l4,13r,-1l4,12r,-2l6,8,4,6,4,3,6,r,xe" fillcolor="#8ed6ef [1300]" strokecolor="#8ed6ef [1300]" strokeweight="0">
              <v:path arrowok="t" o:connecttype="custom" o:connectlocs="10910,1591;15586,15910;12469,31821;10910,33412;6235,76369;9352,93871;6235,95462;10910,149557;10910,221153;6235,884611;9352,1427151;10910,1891731;10910,2825664;12469,3326837;12469,3484349;15586,3912335;12469,4668073;12469,4849450;17145,5318803;17145,5434947;15586,5493815;17145,5506544;17145,5581322;15586,5586095;12469,5188338;10910,5024463;10910,4954457;9352,4720576;9352,4458057;9352,4265543;6235,4065073;9352,3960066;9352,3783462;9352,3754823;9352,3498668;6235,3046816;4676,2653833;3117,2491548;4676,2439044;4676,2264031;3117,1711945;4676,1630802;6235,1573525;4676,1245774;3117,1093035;3117,946661;3117,779603;3117,497991;3117,448670;3117,370709;6235,305477;4676,291158;3117,122509;3117,106599;4676,49322;9352,12728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bidi="it-IT"/>
      </w:rPr>
      <mc:AlternateContent>
        <mc:Choice Requires="wps">
          <w:drawing>
            <wp:anchor distT="0" distB="0" distL="114300" distR="114300" simplePos="0" relativeHeight="251660288" behindDoc="1" locked="1" layoutInCell="1" allowOverlap="1" wp14:anchorId="030A104A" wp14:editId="030A104B">
              <wp:simplePos x="0" y="0"/>
              <wp:positionH relativeFrom="column">
                <wp:posOffset>4886415</wp:posOffset>
              </wp:positionH>
              <wp:positionV relativeFrom="page">
                <wp:posOffset>847725</wp:posOffset>
              </wp:positionV>
              <wp:extent cx="17145" cy="5586095"/>
              <wp:effectExtent l="0" t="0" r="20955" b="14605"/>
              <wp:wrapNone/>
              <wp:docPr id="62" name="Figura a mano libera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586095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7 w 11"/>
                          <a:gd name="T9" fmla="*/ 540 h 3511"/>
                          <a:gd name="T10" fmla="*/ 6 w 11"/>
                          <a:gd name="T11" fmla="*/ 709 h 3511"/>
                          <a:gd name="T12" fmla="*/ 7 w 11"/>
                          <a:gd name="T13" fmla="*/ 830 h 3511"/>
                          <a:gd name="T14" fmla="*/ 7 w 11"/>
                          <a:gd name="T15" fmla="*/ 956 h 3511"/>
                          <a:gd name="T16" fmla="*/ 6 w 11"/>
                          <a:gd name="T17" fmla="*/ 1022 h 3511"/>
                          <a:gd name="T18" fmla="*/ 6 w 11"/>
                          <a:gd name="T19" fmla="*/ 1133 h 3511"/>
                          <a:gd name="T20" fmla="*/ 7 w 11"/>
                          <a:gd name="T21" fmla="*/ 1150 h 3511"/>
                          <a:gd name="T22" fmla="*/ 6 w 11"/>
                          <a:gd name="T23" fmla="*/ 1312 h 3511"/>
                          <a:gd name="T24" fmla="*/ 7 w 11"/>
                          <a:gd name="T25" fmla="*/ 1596 h 3511"/>
                          <a:gd name="T26" fmla="*/ 8 w 11"/>
                          <a:gd name="T27" fmla="*/ 1843 h 3511"/>
                          <a:gd name="T28" fmla="*/ 10 w 11"/>
                          <a:gd name="T29" fmla="*/ 1945 h 3511"/>
                          <a:gd name="T30" fmla="*/ 8 w 11"/>
                          <a:gd name="T31" fmla="*/ 1978 h 3511"/>
                          <a:gd name="T32" fmla="*/ 8 w 11"/>
                          <a:gd name="T33" fmla="*/ 2088 h 3511"/>
                          <a:gd name="T34" fmla="*/ 10 w 11"/>
                          <a:gd name="T35" fmla="*/ 2434 h 3511"/>
                          <a:gd name="T36" fmla="*/ 8 w 11"/>
                          <a:gd name="T37" fmla="*/ 2484 h 3511"/>
                          <a:gd name="T38" fmla="*/ 7 w 11"/>
                          <a:gd name="T39" fmla="*/ 2522 h 3511"/>
                          <a:gd name="T40" fmla="*/ 10 w 11"/>
                          <a:gd name="T41" fmla="*/ 2727 h 3511"/>
                          <a:gd name="T42" fmla="*/ 10 w 11"/>
                          <a:gd name="T43" fmla="*/ 2824 h 3511"/>
                          <a:gd name="T44" fmla="*/ 10 w 11"/>
                          <a:gd name="T45" fmla="*/ 2912 h 3511"/>
                          <a:gd name="T46" fmla="*/ 11 w 11"/>
                          <a:gd name="T47" fmla="*/ 2998 h 3511"/>
                          <a:gd name="T48" fmla="*/ 11 w 11"/>
                          <a:gd name="T49" fmla="*/ 3109 h 3511"/>
                          <a:gd name="T50" fmla="*/ 10 w 11"/>
                          <a:gd name="T51" fmla="*/ 3218 h 3511"/>
                          <a:gd name="T52" fmla="*/ 11 w 11"/>
                          <a:gd name="T53" fmla="*/ 3268 h 3511"/>
                          <a:gd name="T54" fmla="*/ 8 w 11"/>
                          <a:gd name="T55" fmla="*/ 3310 h 3511"/>
                          <a:gd name="T56" fmla="*/ 8 w 11"/>
                          <a:gd name="T57" fmla="*/ 3324 h 3511"/>
                          <a:gd name="T58" fmla="*/ 10 w 11"/>
                          <a:gd name="T59" fmla="*/ 3434 h 3511"/>
                          <a:gd name="T60" fmla="*/ 10 w 11"/>
                          <a:gd name="T61" fmla="*/ 3442 h 3511"/>
                          <a:gd name="T62" fmla="*/ 10 w 11"/>
                          <a:gd name="T63" fmla="*/ 3472 h 3511"/>
                          <a:gd name="T64" fmla="*/ 7 w 11"/>
                          <a:gd name="T65" fmla="*/ 3501 h 3511"/>
                          <a:gd name="T66" fmla="*/ 4 w 11"/>
                          <a:gd name="T67" fmla="*/ 3510 h 3511"/>
                          <a:gd name="T68" fmla="*/ 2 w 11"/>
                          <a:gd name="T69" fmla="*/ 3501 h 3511"/>
                          <a:gd name="T70" fmla="*/ 3 w 11"/>
                          <a:gd name="T71" fmla="*/ 3491 h 3511"/>
                          <a:gd name="T72" fmla="*/ 4 w 11"/>
                          <a:gd name="T73" fmla="*/ 3490 h 3511"/>
                          <a:gd name="T74" fmla="*/ 7 w 11"/>
                          <a:gd name="T75" fmla="*/ 3463 h 3511"/>
                          <a:gd name="T76" fmla="*/ 6 w 11"/>
                          <a:gd name="T77" fmla="*/ 3452 h 3511"/>
                          <a:gd name="T78" fmla="*/ 7 w 11"/>
                          <a:gd name="T79" fmla="*/ 3448 h 3511"/>
                          <a:gd name="T80" fmla="*/ 4 w 11"/>
                          <a:gd name="T81" fmla="*/ 3419 h 3511"/>
                          <a:gd name="T82" fmla="*/ 4 w 11"/>
                          <a:gd name="T83" fmla="*/ 3324 h 3511"/>
                          <a:gd name="T84" fmla="*/ 6 w 11"/>
                          <a:gd name="T85" fmla="*/ 2916 h 3511"/>
                          <a:gd name="T86" fmla="*/ 4 w 11"/>
                          <a:gd name="T87" fmla="*/ 2525 h 3511"/>
                          <a:gd name="T88" fmla="*/ 4 w 11"/>
                          <a:gd name="T89" fmla="*/ 2102 h 3511"/>
                          <a:gd name="T90" fmla="*/ 4 w 11"/>
                          <a:gd name="T91" fmla="*/ 1671 h 3511"/>
                          <a:gd name="T92" fmla="*/ 3 w 11"/>
                          <a:gd name="T93" fmla="*/ 1319 h 3511"/>
                          <a:gd name="T94" fmla="*/ 3 w 11"/>
                          <a:gd name="T95" fmla="*/ 1320 h 3511"/>
                          <a:gd name="T96" fmla="*/ 3 w 11"/>
                          <a:gd name="T97" fmla="*/ 796 h 3511"/>
                          <a:gd name="T98" fmla="*/ 3 w 11"/>
                          <a:gd name="T99" fmla="*/ 560 h 3511"/>
                          <a:gd name="T100" fmla="*/ 2 w 11"/>
                          <a:gd name="T101" fmla="*/ 301 h 3511"/>
                          <a:gd name="T102" fmla="*/ 0 w 11"/>
                          <a:gd name="T103" fmla="*/ 155 h 3511"/>
                          <a:gd name="T104" fmla="*/ 0 w 11"/>
                          <a:gd name="T105" fmla="*/ 59 h 3511"/>
                          <a:gd name="T106" fmla="*/ 2 w 11"/>
                          <a:gd name="T107" fmla="*/ 53 h 3511"/>
                          <a:gd name="T108" fmla="*/ 0 w 11"/>
                          <a:gd name="T109" fmla="*/ 45 h 3511"/>
                          <a:gd name="T110" fmla="*/ 2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11" y="2552"/>
                            </a:moveTo>
                            <a:lnTo>
                              <a:pt x="11" y="2554"/>
                            </a:lnTo>
                            <a:lnTo>
                              <a:pt x="11" y="2552"/>
                            </a:lnTo>
                            <a:lnTo>
                              <a:pt x="11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3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6" y="340"/>
                            </a:lnTo>
                            <a:lnTo>
                              <a:pt x="6" y="343"/>
                            </a:lnTo>
                            <a:lnTo>
                              <a:pt x="4" y="353"/>
                            </a:lnTo>
                            <a:lnTo>
                              <a:pt x="6" y="369"/>
                            </a:lnTo>
                            <a:lnTo>
                              <a:pt x="6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6" y="408"/>
                            </a:lnTo>
                            <a:lnTo>
                              <a:pt x="6" y="407"/>
                            </a:lnTo>
                            <a:lnTo>
                              <a:pt x="4" y="406"/>
                            </a:lnTo>
                            <a:lnTo>
                              <a:pt x="6" y="474"/>
                            </a:lnTo>
                            <a:lnTo>
                              <a:pt x="7" y="540"/>
                            </a:lnTo>
                            <a:lnTo>
                              <a:pt x="7" y="544"/>
                            </a:lnTo>
                            <a:lnTo>
                              <a:pt x="7" y="624"/>
                            </a:lnTo>
                            <a:lnTo>
                              <a:pt x="7" y="622"/>
                            </a:lnTo>
                            <a:lnTo>
                              <a:pt x="7" y="667"/>
                            </a:lnTo>
                            <a:lnTo>
                              <a:pt x="7" y="710"/>
                            </a:lnTo>
                            <a:lnTo>
                              <a:pt x="6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6" y="799"/>
                            </a:lnTo>
                            <a:lnTo>
                              <a:pt x="7" y="811"/>
                            </a:lnTo>
                            <a:lnTo>
                              <a:pt x="6" y="810"/>
                            </a:lnTo>
                            <a:lnTo>
                              <a:pt x="7" y="830"/>
                            </a:lnTo>
                            <a:lnTo>
                              <a:pt x="6" y="849"/>
                            </a:lnTo>
                            <a:lnTo>
                              <a:pt x="7" y="869"/>
                            </a:lnTo>
                            <a:lnTo>
                              <a:pt x="7" y="884"/>
                            </a:lnTo>
                            <a:lnTo>
                              <a:pt x="6" y="881"/>
                            </a:lnTo>
                            <a:lnTo>
                              <a:pt x="7" y="918"/>
                            </a:lnTo>
                            <a:lnTo>
                              <a:pt x="7" y="956"/>
                            </a:lnTo>
                            <a:lnTo>
                              <a:pt x="6" y="992"/>
                            </a:lnTo>
                            <a:lnTo>
                              <a:pt x="6" y="990"/>
                            </a:lnTo>
                            <a:lnTo>
                              <a:pt x="6" y="989"/>
                            </a:lnTo>
                            <a:lnTo>
                              <a:pt x="6" y="989"/>
                            </a:lnTo>
                            <a:lnTo>
                              <a:pt x="6" y="1003"/>
                            </a:lnTo>
                            <a:lnTo>
                              <a:pt x="6" y="1022"/>
                            </a:lnTo>
                            <a:lnTo>
                              <a:pt x="6" y="1019"/>
                            </a:lnTo>
                            <a:lnTo>
                              <a:pt x="6" y="1048"/>
                            </a:lnTo>
                            <a:lnTo>
                              <a:pt x="6" y="1074"/>
                            </a:lnTo>
                            <a:lnTo>
                              <a:pt x="4" y="1099"/>
                            </a:lnTo>
                            <a:lnTo>
                              <a:pt x="6" y="1124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4"/>
                            </a:lnTo>
                            <a:lnTo>
                              <a:pt x="7" y="1136"/>
                            </a:lnTo>
                            <a:lnTo>
                              <a:pt x="7" y="1138"/>
                            </a:lnTo>
                            <a:lnTo>
                              <a:pt x="7" y="1150"/>
                            </a:lnTo>
                            <a:lnTo>
                              <a:pt x="7" y="1160"/>
                            </a:lnTo>
                            <a:lnTo>
                              <a:pt x="6" y="1158"/>
                            </a:lnTo>
                            <a:lnTo>
                              <a:pt x="7" y="1209"/>
                            </a:lnTo>
                            <a:lnTo>
                              <a:pt x="6" y="1261"/>
                            </a:lnTo>
                            <a:lnTo>
                              <a:pt x="7" y="1311"/>
                            </a:lnTo>
                            <a:lnTo>
                              <a:pt x="6" y="1312"/>
                            </a:lnTo>
                            <a:lnTo>
                              <a:pt x="6" y="1338"/>
                            </a:lnTo>
                            <a:lnTo>
                              <a:pt x="7" y="1362"/>
                            </a:lnTo>
                            <a:lnTo>
                              <a:pt x="7" y="1389"/>
                            </a:lnTo>
                            <a:lnTo>
                              <a:pt x="6" y="1459"/>
                            </a:lnTo>
                            <a:lnTo>
                              <a:pt x="6" y="1528"/>
                            </a:lnTo>
                            <a:lnTo>
                              <a:pt x="7" y="1596"/>
                            </a:lnTo>
                            <a:lnTo>
                              <a:pt x="6" y="1596"/>
                            </a:lnTo>
                            <a:lnTo>
                              <a:pt x="7" y="1661"/>
                            </a:lnTo>
                            <a:lnTo>
                              <a:pt x="7" y="1727"/>
                            </a:lnTo>
                            <a:lnTo>
                              <a:pt x="7" y="1729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10" y="1945"/>
                            </a:lnTo>
                            <a:lnTo>
                              <a:pt x="8" y="1960"/>
                            </a:lnTo>
                            <a:lnTo>
                              <a:pt x="10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10" y="2318"/>
                            </a:lnTo>
                            <a:lnTo>
                              <a:pt x="10" y="2323"/>
                            </a:lnTo>
                            <a:lnTo>
                              <a:pt x="10" y="2438"/>
                            </a:lnTo>
                            <a:lnTo>
                              <a:pt x="10" y="2436"/>
                            </a:lnTo>
                            <a:lnTo>
                              <a:pt x="10" y="2434"/>
                            </a:lnTo>
                            <a:lnTo>
                              <a:pt x="8" y="2434"/>
                            </a:lnTo>
                            <a:lnTo>
                              <a:pt x="10" y="2444"/>
                            </a:lnTo>
                            <a:lnTo>
                              <a:pt x="10" y="2445"/>
                            </a:lnTo>
                            <a:lnTo>
                              <a:pt x="10" y="2466"/>
                            </a:lnTo>
                            <a:lnTo>
                              <a:pt x="10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10" y="2538"/>
                            </a:lnTo>
                            <a:lnTo>
                              <a:pt x="11" y="2552"/>
                            </a:lnTo>
                            <a:lnTo>
                              <a:pt x="10" y="2610"/>
                            </a:lnTo>
                            <a:lnTo>
                              <a:pt x="8" y="2669"/>
                            </a:lnTo>
                            <a:lnTo>
                              <a:pt x="10" y="2727"/>
                            </a:lnTo>
                            <a:lnTo>
                              <a:pt x="11" y="2782"/>
                            </a:lnTo>
                            <a:lnTo>
                              <a:pt x="10" y="2786"/>
                            </a:lnTo>
                            <a:lnTo>
                              <a:pt x="10" y="2793"/>
                            </a:lnTo>
                            <a:lnTo>
                              <a:pt x="10" y="2799"/>
                            </a:lnTo>
                            <a:lnTo>
                              <a:pt x="10" y="2805"/>
                            </a:lnTo>
                            <a:lnTo>
                              <a:pt x="10" y="2824"/>
                            </a:lnTo>
                            <a:lnTo>
                              <a:pt x="11" y="2844"/>
                            </a:lnTo>
                            <a:lnTo>
                              <a:pt x="11" y="2864"/>
                            </a:lnTo>
                            <a:lnTo>
                              <a:pt x="11" y="2878"/>
                            </a:lnTo>
                            <a:lnTo>
                              <a:pt x="11" y="2894"/>
                            </a:lnTo>
                            <a:lnTo>
                              <a:pt x="8" y="2907"/>
                            </a:lnTo>
                            <a:lnTo>
                              <a:pt x="10" y="2912"/>
                            </a:lnTo>
                            <a:lnTo>
                              <a:pt x="10" y="2916"/>
                            </a:lnTo>
                            <a:lnTo>
                              <a:pt x="10" y="2935"/>
                            </a:lnTo>
                            <a:lnTo>
                              <a:pt x="10" y="2956"/>
                            </a:lnTo>
                            <a:lnTo>
                              <a:pt x="11" y="2979"/>
                            </a:lnTo>
                            <a:lnTo>
                              <a:pt x="10" y="2976"/>
                            </a:lnTo>
                            <a:lnTo>
                              <a:pt x="11" y="2998"/>
                            </a:lnTo>
                            <a:lnTo>
                              <a:pt x="10" y="3020"/>
                            </a:lnTo>
                            <a:lnTo>
                              <a:pt x="10" y="3039"/>
                            </a:lnTo>
                            <a:lnTo>
                              <a:pt x="11" y="3054"/>
                            </a:lnTo>
                            <a:lnTo>
                              <a:pt x="11" y="3073"/>
                            </a:lnTo>
                            <a:lnTo>
                              <a:pt x="11" y="3092"/>
                            </a:lnTo>
                            <a:lnTo>
                              <a:pt x="11" y="3109"/>
                            </a:lnTo>
                            <a:lnTo>
                              <a:pt x="11" y="3198"/>
                            </a:lnTo>
                            <a:lnTo>
                              <a:pt x="10" y="3198"/>
                            </a:lnTo>
                            <a:lnTo>
                              <a:pt x="10" y="3198"/>
                            </a:lnTo>
                            <a:lnTo>
                              <a:pt x="10" y="3201"/>
                            </a:lnTo>
                            <a:lnTo>
                              <a:pt x="10" y="3209"/>
                            </a:lnTo>
                            <a:lnTo>
                              <a:pt x="10" y="3218"/>
                            </a:lnTo>
                            <a:lnTo>
                              <a:pt x="10" y="3228"/>
                            </a:lnTo>
                            <a:lnTo>
                              <a:pt x="10" y="3236"/>
                            </a:lnTo>
                            <a:lnTo>
                              <a:pt x="11" y="3240"/>
                            </a:lnTo>
                            <a:lnTo>
                              <a:pt x="10" y="3251"/>
                            </a:lnTo>
                            <a:lnTo>
                              <a:pt x="11" y="3259"/>
                            </a:lnTo>
                            <a:lnTo>
                              <a:pt x="11" y="3268"/>
                            </a:lnTo>
                            <a:lnTo>
                              <a:pt x="10" y="3278"/>
                            </a:lnTo>
                            <a:lnTo>
                              <a:pt x="10" y="3277"/>
                            </a:lnTo>
                            <a:lnTo>
                              <a:pt x="10" y="3276"/>
                            </a:lnTo>
                            <a:lnTo>
                              <a:pt x="10" y="3286"/>
                            </a:lnTo>
                            <a:lnTo>
                              <a:pt x="10" y="3298"/>
                            </a:lnTo>
                            <a:lnTo>
                              <a:pt x="8" y="3310"/>
                            </a:lnTo>
                            <a:lnTo>
                              <a:pt x="8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10" y="3337"/>
                            </a:lnTo>
                            <a:lnTo>
                              <a:pt x="10" y="3387"/>
                            </a:lnTo>
                            <a:lnTo>
                              <a:pt x="10" y="3434"/>
                            </a:lnTo>
                            <a:lnTo>
                              <a:pt x="10" y="3434"/>
                            </a:lnTo>
                            <a:lnTo>
                              <a:pt x="10" y="3433"/>
                            </a:lnTo>
                            <a:lnTo>
                              <a:pt x="10" y="3434"/>
                            </a:lnTo>
                            <a:lnTo>
                              <a:pt x="10" y="3435"/>
                            </a:lnTo>
                            <a:lnTo>
                              <a:pt x="10" y="3439"/>
                            </a:lnTo>
                            <a:lnTo>
                              <a:pt x="10" y="3442"/>
                            </a:lnTo>
                            <a:lnTo>
                              <a:pt x="10" y="3444"/>
                            </a:lnTo>
                            <a:lnTo>
                              <a:pt x="10" y="3446"/>
                            </a:lnTo>
                            <a:lnTo>
                              <a:pt x="10" y="3448"/>
                            </a:lnTo>
                            <a:lnTo>
                              <a:pt x="10" y="3459"/>
                            </a:lnTo>
                            <a:lnTo>
                              <a:pt x="10" y="3472"/>
                            </a:lnTo>
                            <a:lnTo>
                              <a:pt x="10" y="3472"/>
                            </a:lnTo>
                            <a:lnTo>
                              <a:pt x="10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6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6" y="3510"/>
                            </a:lnTo>
                            <a:lnTo>
                              <a:pt x="6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3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3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4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6" y="3487"/>
                            </a:lnTo>
                            <a:lnTo>
                              <a:pt x="6" y="3481"/>
                            </a:lnTo>
                            <a:lnTo>
                              <a:pt x="6" y="3473"/>
                            </a:lnTo>
                            <a:lnTo>
                              <a:pt x="6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6" y="3457"/>
                            </a:lnTo>
                            <a:lnTo>
                              <a:pt x="6" y="3456"/>
                            </a:lnTo>
                            <a:lnTo>
                              <a:pt x="6" y="3455"/>
                            </a:lnTo>
                            <a:lnTo>
                              <a:pt x="6" y="3452"/>
                            </a:lnTo>
                            <a:lnTo>
                              <a:pt x="6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6" y="3444"/>
                            </a:lnTo>
                            <a:lnTo>
                              <a:pt x="6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6" y="3409"/>
                            </a:lnTo>
                            <a:lnTo>
                              <a:pt x="6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6" y="3278"/>
                            </a:lnTo>
                            <a:lnTo>
                              <a:pt x="6" y="3234"/>
                            </a:lnTo>
                            <a:lnTo>
                              <a:pt x="7" y="3142"/>
                            </a:lnTo>
                            <a:lnTo>
                              <a:pt x="7" y="3049"/>
                            </a:lnTo>
                            <a:lnTo>
                              <a:pt x="7" y="2955"/>
                            </a:lnTo>
                            <a:lnTo>
                              <a:pt x="6" y="2916"/>
                            </a:lnTo>
                            <a:lnTo>
                              <a:pt x="6" y="2912"/>
                            </a:lnTo>
                            <a:lnTo>
                              <a:pt x="3" y="2784"/>
                            </a:lnTo>
                            <a:lnTo>
                              <a:pt x="6" y="2654"/>
                            </a:lnTo>
                            <a:lnTo>
                              <a:pt x="7" y="2614"/>
                            </a:lnTo>
                            <a:lnTo>
                              <a:pt x="6" y="2569"/>
                            </a:lnTo>
                            <a:lnTo>
                              <a:pt x="4" y="2525"/>
                            </a:lnTo>
                            <a:lnTo>
                              <a:pt x="6" y="2483"/>
                            </a:lnTo>
                            <a:lnTo>
                              <a:pt x="6" y="2403"/>
                            </a:lnTo>
                            <a:lnTo>
                              <a:pt x="4" y="2323"/>
                            </a:lnTo>
                            <a:lnTo>
                              <a:pt x="4" y="2318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6" y="1981"/>
                            </a:lnTo>
                            <a:lnTo>
                              <a:pt x="4" y="1855"/>
                            </a:lnTo>
                            <a:lnTo>
                              <a:pt x="4" y="1729"/>
                            </a:lnTo>
                            <a:lnTo>
                              <a:pt x="4" y="1727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28"/>
                            </a:lnTo>
                            <a:lnTo>
                              <a:pt x="2" y="1138"/>
                            </a:lnTo>
                            <a:lnTo>
                              <a:pt x="2" y="1134"/>
                            </a:lnTo>
                            <a:lnTo>
                              <a:pt x="2" y="1049"/>
                            </a:lnTo>
                            <a:lnTo>
                              <a:pt x="3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3" y="544"/>
                            </a:lnTo>
                            <a:lnTo>
                              <a:pt x="3" y="540"/>
                            </a:lnTo>
                            <a:lnTo>
                              <a:pt x="3" y="501"/>
                            </a:lnTo>
                            <a:lnTo>
                              <a:pt x="3" y="462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2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2" y="144"/>
                            </a:lnTo>
                            <a:lnTo>
                              <a:pt x="2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2" y="59"/>
                            </a:lnTo>
                            <a:lnTo>
                              <a:pt x="2" y="58"/>
                            </a:lnTo>
                            <a:lnTo>
                              <a:pt x="2" y="55"/>
                            </a:lnTo>
                            <a:lnTo>
                              <a:pt x="2" y="53"/>
                            </a:lnTo>
                            <a:lnTo>
                              <a:pt x="2" y="51"/>
                            </a:lnTo>
                            <a:lnTo>
                              <a:pt x="2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2" y="46"/>
                            </a:lnTo>
                            <a:lnTo>
                              <a:pt x="2" y="24"/>
                            </a:lnTo>
                            <a:lnTo>
                              <a:pt x="0" y="0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83E1317" id="Figura a mano libera 62" o:spid="_x0000_s1026" style="position:absolute;margin-left:384.75pt;margin-top:66.75pt;width:1.35pt;height:439.8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" path="m11,2552r,2l11,2552r,xm2,r,l2,79r1,77l3,156r,1l2,158r1,91l4,339r,-1l4,339r2,1l6,343,4,353r2,16l6,385,4,399r,-2l4,397r,l4,402r2,6l6,407,4,406r2,68l7,540r,4l7,624r,-2l7,667r,43l6,709r1,45l7,799r-1,l7,811,6,810r1,20l6,849r1,20l7,884,6,881r1,37l7,956,6,992r,-2l6,989r,l6,1003r,19l6,1019r,29l6,1074r-2,25l6,1124r,9l6,1133r,l6,1134r1,2l7,1138r,12l7,1160r-1,-2l7,1209r-1,52l7,1311r-1,1l6,1338r1,24l7,1389r-1,70l6,1528r1,68l6,1596r1,65l7,1727r,2l8,1753r,90l8,1934r,-2l8,1932r,l8,1934r2,11l8,1960r2,18l8,1979r,l8,1979r,-1l8,1978r,44l8,2067r,-1l8,2064r,24l8,2084r2,234l10,2323r,115l10,2436r,-2l8,2434r2,10l10,2445r,21l10,2487r-2,-3l8,2484r,l8,2504r-1,19l7,2522r,l7,2522r3,16l11,2552r-1,58l8,2669r2,58l11,2782r-1,4l10,2793r,6l10,2805r,19l11,2844r,20l11,2878r,16l8,2907r2,5l10,2916r,19l10,2956r1,23l10,2976r1,22l10,3020r,19l11,3054r,19l11,3092r,17l11,3198r-1,l10,3198r,3l10,3209r,9l10,3228r,8l11,3240r-1,11l11,3259r,9l10,3278r,-1l10,3276r,10l10,3298r-2,12l8,3319r,-2l8,3317r,l8,3320r,4l8,3328r,2l8,3334r2,3l10,3387r,47l10,3434r,-1l10,3434r,1l10,3439r,3l10,3444r,2l10,3448r,11l10,3472r,l10,3480r-2,7l7,3498r,1l7,3499r,2l6,3502r1,2l7,3508r-1,2l6,3511r-2,-1l4,3508r-1,-1l3,3507r,-1l3,3503r-1,-2l2,3497r,-4l2,3489r,-3l3,3490r,1l3,3493r,-2l3,3490r1,l4,3489r,1l4,3490r2,-3l6,3481r,-8l6,3467r1,-4l7,3460r,-1l6,3457r,-1l6,3455r,-3l6,3451r1,l7,3451r,l7,3451r,-3l7,3446r-1,-2l6,3436r-2,-9l4,3417r,2l6,3409r,-12l4,3383r,-13l4,3371r,-47l6,3278r,-44l7,3142r,-93l7,2955,6,2916r,-4l3,2784,6,2654r1,-40l6,2569,4,2525r2,-42l6,2403,4,2323r,-5l4,2224r,-122l4,1981r2,l4,1855r,-126l4,1727r,-56l3,1588r,-85l3,1419r,l3,1370r,-51l3,1320r,l3,1320r,l3,1320r,l2,1228r,-90l2,1134r,-85l3,962,3,796,4,631,3,615r,-20l3,577,2,560r1,l3,544r,-4l3,501r,-39l2,427,2,301,2,177r,-3l,172r,-4l,162r,-7l2,144r,-9l2,128,,94,,59r,l,59r,1l2,59r,-1l2,55r,-2l2,51r,l,51,,50,,47,,45r2,1l2,24,,,2,3r,l2,3,2,2,2,r,xe" fillcolor="#8ed6ef [1300]" strokecolor="#8ed6ef [1300]" strokeweight="0">
              <v:path arrowok="t" o:connecttype="custom" o:connectlocs="3117,0;4676,396166;6235,561632;6235,631638;10910,859154;9352,1128038;10910,1320552;10910,1521022;9352,1626029;9352,1802633;10910,1829681;9352,2087427;10910,2539279;12469,2932262;15586,3094547;12469,3147051;12469,3322064;15586,3872559;12469,3952111;10910,4012570;15586,4338730;15586,4493060;15586,4633070;17145,4769898;17145,4946502;15586,5119924;17145,5199475;12469,5266299;12469,5288573;15586,5463586;15586,5476314;15586,5524045;10910,5570185;6235,5584504;3117,5570185;4676,5554274;6235,5552683;10910,5509726;9352,5492224;10910,5485860;6235,5439721;6235,5288573;9352,4639434;6235,4017343;6235,3344338;6235,2658606;4676,2098564;4676,2100155;4676,1266457;4676,890975;3117,478899;0,246609;0,93871;3117,84324;0,71596;3117,4773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bidi="it-IT"/>
      </w:rPr>
      <mc:AlternateContent>
        <mc:Choice Requires="wps">
          <w:drawing>
            <wp:anchor distT="0" distB="0" distL="114300" distR="114300" simplePos="0" relativeHeight="251661312" behindDoc="1" locked="1" layoutInCell="1" allowOverlap="1" wp14:anchorId="030A104C" wp14:editId="030A104D">
              <wp:simplePos x="0" y="0"/>
              <wp:positionH relativeFrom="column">
                <wp:posOffset>4886415</wp:posOffset>
              </wp:positionH>
              <wp:positionV relativeFrom="page">
                <wp:posOffset>1476375</wp:posOffset>
              </wp:positionV>
              <wp:extent cx="3175" cy="0"/>
              <wp:effectExtent l="0" t="0" r="0" b="0"/>
              <wp:wrapNone/>
              <wp:docPr id="63" name="Figura a mano libera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0"/>
                      </a:xfrm>
                      <a:custGeom>
                        <a:avLst/>
                        <a:gdLst>
                          <a:gd name="T0" fmla="*/ 0 w 2"/>
                          <a:gd name="T1" fmla="*/ 2 w 2"/>
                          <a:gd name="T2" fmla="*/ 0 w 2"/>
                          <a:gd name="T3" fmla="*/ 0 w 2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2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6BC4DA1" id="Figura a mano libera 63" o:spid="_x0000_s1026" style="position:absolute;margin-left:384.75pt;margin-top:116.25pt;width:.25pt;height:0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" path="m,l2,,,,,xe" fillcolor="#8ed6ef [1300]" strokecolor="#8ed6ef [1300]" strokeweight="0">
              <v:path arrowok="t" o:connecttype="custom" o:connectlocs="0,0;3175,0;0,0;0,0" o:connectangles="0,0,0,0"/>
              <w10:wrap anchory="page"/>
              <w10:anchorlock/>
            </v:shape>
          </w:pict>
        </mc:Fallback>
      </mc:AlternateContent>
    </w:r>
    <w:r>
      <w:rPr>
        <w:lang w:bidi="it-IT"/>
      </w:rPr>
      <mc:AlternateContent>
        <mc:Choice Requires="wps">
          <w:drawing>
            <wp:anchor distT="0" distB="0" distL="114300" distR="114300" simplePos="0" relativeHeight="251665408" behindDoc="1" locked="1" layoutInCell="1" allowOverlap="1" wp14:anchorId="030A104E" wp14:editId="030A104F">
              <wp:simplePos x="0" y="0"/>
              <wp:positionH relativeFrom="column">
                <wp:posOffset>3895797</wp:posOffset>
              </wp:positionH>
              <wp:positionV relativeFrom="page">
                <wp:posOffset>762000</wp:posOffset>
              </wp:positionV>
              <wp:extent cx="17145" cy="5581015"/>
              <wp:effectExtent l="0" t="0" r="20955" b="19685"/>
              <wp:wrapNone/>
              <wp:docPr id="69" name="Figura a mano libera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581015"/>
                      </a:xfrm>
                      <a:custGeom>
                        <a:avLst/>
                        <a:gdLst>
                          <a:gd name="T0" fmla="*/ 7 w 11"/>
                          <a:gd name="T1" fmla="*/ 0 h 3508"/>
                          <a:gd name="T2" fmla="*/ 9 w 11"/>
                          <a:gd name="T3" fmla="*/ 3 h 3508"/>
                          <a:gd name="T4" fmla="*/ 9 w 11"/>
                          <a:gd name="T5" fmla="*/ 18 h 3508"/>
                          <a:gd name="T6" fmla="*/ 8 w 11"/>
                          <a:gd name="T7" fmla="*/ 19 h 3508"/>
                          <a:gd name="T8" fmla="*/ 5 w 11"/>
                          <a:gd name="T9" fmla="*/ 41 h 3508"/>
                          <a:gd name="T10" fmla="*/ 5 w 11"/>
                          <a:gd name="T11" fmla="*/ 53 h 3508"/>
                          <a:gd name="T12" fmla="*/ 5 w 11"/>
                          <a:gd name="T13" fmla="*/ 57 h 3508"/>
                          <a:gd name="T14" fmla="*/ 7 w 11"/>
                          <a:gd name="T15" fmla="*/ 81 h 3508"/>
                          <a:gd name="T16" fmla="*/ 7 w 11"/>
                          <a:gd name="T17" fmla="*/ 138 h 3508"/>
                          <a:gd name="T18" fmla="*/ 5 w 11"/>
                          <a:gd name="T19" fmla="*/ 459 h 3508"/>
                          <a:gd name="T20" fmla="*/ 5 w 11"/>
                          <a:gd name="T21" fmla="*/ 854 h 3508"/>
                          <a:gd name="T22" fmla="*/ 7 w 11"/>
                          <a:gd name="T23" fmla="*/ 1185 h 3508"/>
                          <a:gd name="T24" fmla="*/ 7 w 11"/>
                          <a:gd name="T25" fmla="*/ 1652 h 3508"/>
                          <a:gd name="T26" fmla="*/ 9 w 11"/>
                          <a:gd name="T27" fmla="*/ 2088 h 3508"/>
                          <a:gd name="T28" fmla="*/ 8 w 11"/>
                          <a:gd name="T29" fmla="*/ 2187 h 3508"/>
                          <a:gd name="T30" fmla="*/ 11 w 11"/>
                          <a:gd name="T31" fmla="*/ 2371 h 3508"/>
                          <a:gd name="T32" fmla="*/ 8 w 11"/>
                          <a:gd name="T33" fmla="*/ 2913 h 3508"/>
                          <a:gd name="T34" fmla="*/ 9 w 11"/>
                          <a:gd name="T35" fmla="*/ 3005 h 3508"/>
                          <a:gd name="T36" fmla="*/ 11 w 11"/>
                          <a:gd name="T37" fmla="*/ 3336 h 3508"/>
                          <a:gd name="T38" fmla="*/ 9 w 11"/>
                          <a:gd name="T39" fmla="*/ 3379 h 3508"/>
                          <a:gd name="T40" fmla="*/ 11 w 11"/>
                          <a:gd name="T41" fmla="*/ 3449 h 3508"/>
                          <a:gd name="T42" fmla="*/ 11 w 11"/>
                          <a:gd name="T43" fmla="*/ 3457 h 3508"/>
                          <a:gd name="T44" fmla="*/ 11 w 11"/>
                          <a:gd name="T45" fmla="*/ 3508 h 3508"/>
                          <a:gd name="T46" fmla="*/ 9 w 11"/>
                          <a:gd name="T47" fmla="*/ 3508 h 3508"/>
                          <a:gd name="T48" fmla="*/ 9 w 11"/>
                          <a:gd name="T49" fmla="*/ 3349 h 3508"/>
                          <a:gd name="T50" fmla="*/ 7 w 11"/>
                          <a:gd name="T51" fmla="*/ 3165 h 3508"/>
                          <a:gd name="T52" fmla="*/ 7 w 11"/>
                          <a:gd name="T53" fmla="*/ 3111 h 3508"/>
                          <a:gd name="T54" fmla="*/ 5 w 11"/>
                          <a:gd name="T55" fmla="*/ 3033 h 3508"/>
                          <a:gd name="T56" fmla="*/ 4 w 11"/>
                          <a:gd name="T57" fmla="*/ 2797 h 3508"/>
                          <a:gd name="T58" fmla="*/ 5 w 11"/>
                          <a:gd name="T59" fmla="*/ 2698 h 3508"/>
                          <a:gd name="T60" fmla="*/ 5 w 11"/>
                          <a:gd name="T61" fmla="*/ 2589 h 3508"/>
                          <a:gd name="T62" fmla="*/ 7 w 11"/>
                          <a:gd name="T63" fmla="*/ 2503 h 3508"/>
                          <a:gd name="T64" fmla="*/ 5 w 11"/>
                          <a:gd name="T65" fmla="*/ 2384 h 3508"/>
                          <a:gd name="T66" fmla="*/ 5 w 11"/>
                          <a:gd name="T67" fmla="*/ 2368 h 3508"/>
                          <a:gd name="T68" fmla="*/ 5 w 11"/>
                          <a:gd name="T69" fmla="*/ 2197 h 3508"/>
                          <a:gd name="T70" fmla="*/ 5 w 11"/>
                          <a:gd name="T71" fmla="*/ 1980 h 3508"/>
                          <a:gd name="T72" fmla="*/ 3 w 11"/>
                          <a:gd name="T73" fmla="*/ 1755 h 3508"/>
                          <a:gd name="T74" fmla="*/ 4 w 11"/>
                          <a:gd name="T75" fmla="*/ 1574 h 3508"/>
                          <a:gd name="T76" fmla="*/ 3 w 11"/>
                          <a:gd name="T77" fmla="*/ 1529 h 3508"/>
                          <a:gd name="T78" fmla="*/ 4 w 11"/>
                          <a:gd name="T79" fmla="*/ 1444 h 3508"/>
                          <a:gd name="T80" fmla="*/ 1 w 11"/>
                          <a:gd name="T81" fmla="*/ 1072 h 3508"/>
                          <a:gd name="T82" fmla="*/ 3 w 11"/>
                          <a:gd name="T83" fmla="*/ 1021 h 3508"/>
                          <a:gd name="T84" fmla="*/ 4 w 11"/>
                          <a:gd name="T85" fmla="*/ 986 h 3508"/>
                          <a:gd name="T86" fmla="*/ 3 w 11"/>
                          <a:gd name="T87" fmla="*/ 839 h 3508"/>
                          <a:gd name="T88" fmla="*/ 3 w 11"/>
                          <a:gd name="T89" fmla="*/ 703 h 3508"/>
                          <a:gd name="T90" fmla="*/ 3 w 11"/>
                          <a:gd name="T91" fmla="*/ 601 h 3508"/>
                          <a:gd name="T92" fmla="*/ 1 w 11"/>
                          <a:gd name="T93" fmla="*/ 532 h 3508"/>
                          <a:gd name="T94" fmla="*/ 1 w 11"/>
                          <a:gd name="T95" fmla="*/ 415 h 3508"/>
                          <a:gd name="T96" fmla="*/ 1 w 11"/>
                          <a:gd name="T97" fmla="*/ 299 h 3508"/>
                          <a:gd name="T98" fmla="*/ 1 w 11"/>
                          <a:gd name="T99" fmla="*/ 249 h 3508"/>
                          <a:gd name="T100" fmla="*/ 3 w 11"/>
                          <a:gd name="T101" fmla="*/ 210 h 3508"/>
                          <a:gd name="T102" fmla="*/ 3 w 11"/>
                          <a:gd name="T103" fmla="*/ 188 h 3508"/>
                          <a:gd name="T104" fmla="*/ 3 w 11"/>
                          <a:gd name="T105" fmla="*/ 121 h 3508"/>
                          <a:gd name="T106" fmla="*/ 1 w 11"/>
                          <a:gd name="T107" fmla="*/ 69 h 3508"/>
                          <a:gd name="T108" fmla="*/ 1 w 11"/>
                          <a:gd name="T109" fmla="*/ 36 h 3508"/>
                          <a:gd name="T110" fmla="*/ 4 w 11"/>
                          <a:gd name="T111" fmla="*/ 9 h 3508"/>
                          <a:gd name="T112" fmla="*/ 7 w 11"/>
                          <a:gd name="T113" fmla="*/ 0 h 35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11" h="3508">
                            <a:moveTo>
                              <a:pt x="0" y="954"/>
                            </a:moveTo>
                            <a:lnTo>
                              <a:pt x="1" y="956"/>
                            </a:lnTo>
                            <a:lnTo>
                              <a:pt x="1" y="956"/>
                            </a:lnTo>
                            <a:lnTo>
                              <a:pt x="0" y="954"/>
                            </a:lnTo>
                            <a:close/>
                            <a:moveTo>
                              <a:pt x="7" y="0"/>
                            </a:moveTo>
                            <a:lnTo>
                              <a:pt x="7" y="0"/>
                            </a:lnTo>
                            <a:lnTo>
                              <a:pt x="7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9" y="2"/>
                            </a:lnTo>
                            <a:lnTo>
                              <a:pt x="9" y="3"/>
                            </a:lnTo>
                            <a:lnTo>
                              <a:pt x="9" y="7"/>
                            </a:lnTo>
                            <a:lnTo>
                              <a:pt x="9" y="11"/>
                            </a:lnTo>
                            <a:lnTo>
                              <a:pt x="9" y="15"/>
                            </a:lnTo>
                            <a:lnTo>
                              <a:pt x="9" y="19"/>
                            </a:lnTo>
                            <a:lnTo>
                              <a:pt x="9" y="22"/>
                            </a:lnTo>
                            <a:lnTo>
                              <a:pt x="9" y="18"/>
                            </a:lnTo>
                            <a:lnTo>
                              <a:pt x="9" y="17"/>
                            </a:lnTo>
                            <a:lnTo>
                              <a:pt x="9" y="15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9"/>
                            </a:lnTo>
                            <a:lnTo>
                              <a:pt x="8" y="18"/>
                            </a:lnTo>
                            <a:lnTo>
                              <a:pt x="8" y="18"/>
                            </a:lnTo>
                            <a:lnTo>
                              <a:pt x="7" y="20"/>
                            </a:lnTo>
                            <a:lnTo>
                              <a:pt x="7" y="27"/>
                            </a:lnTo>
                            <a:lnTo>
                              <a:pt x="7" y="35"/>
                            </a:lnTo>
                            <a:lnTo>
                              <a:pt x="5" y="41"/>
                            </a:lnTo>
                            <a:lnTo>
                              <a:pt x="5" y="45"/>
                            </a:lnTo>
                            <a:lnTo>
                              <a:pt x="5" y="48"/>
                            </a:lnTo>
                            <a:lnTo>
                              <a:pt x="5" y="49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3"/>
                            </a:lnTo>
                            <a:lnTo>
                              <a:pt x="5" y="56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4" y="60"/>
                            </a:lnTo>
                            <a:lnTo>
                              <a:pt x="5" y="62"/>
                            </a:lnTo>
                            <a:lnTo>
                              <a:pt x="5" y="64"/>
                            </a:lnTo>
                            <a:lnTo>
                              <a:pt x="5" y="71"/>
                            </a:lnTo>
                            <a:lnTo>
                              <a:pt x="7" y="81"/>
                            </a:lnTo>
                            <a:lnTo>
                              <a:pt x="7" y="91"/>
                            </a:lnTo>
                            <a:lnTo>
                              <a:pt x="7" y="88"/>
                            </a:lnTo>
                            <a:lnTo>
                              <a:pt x="5" y="99"/>
                            </a:lnTo>
                            <a:lnTo>
                              <a:pt x="7" y="111"/>
                            </a:lnTo>
                            <a:lnTo>
                              <a:pt x="7" y="125"/>
                            </a:lnTo>
                            <a:lnTo>
                              <a:pt x="7" y="138"/>
                            </a:lnTo>
                            <a:lnTo>
                              <a:pt x="8" y="136"/>
                            </a:lnTo>
                            <a:lnTo>
                              <a:pt x="7" y="184"/>
                            </a:lnTo>
                            <a:lnTo>
                              <a:pt x="5" y="230"/>
                            </a:lnTo>
                            <a:lnTo>
                              <a:pt x="5" y="274"/>
                            </a:lnTo>
                            <a:lnTo>
                              <a:pt x="4" y="366"/>
                            </a:lnTo>
                            <a:lnTo>
                              <a:pt x="5" y="459"/>
                            </a:lnTo>
                            <a:lnTo>
                              <a:pt x="5" y="553"/>
                            </a:lnTo>
                            <a:lnTo>
                              <a:pt x="5" y="591"/>
                            </a:lnTo>
                            <a:lnTo>
                              <a:pt x="5" y="593"/>
                            </a:lnTo>
                            <a:lnTo>
                              <a:pt x="8" y="680"/>
                            </a:lnTo>
                            <a:lnTo>
                              <a:pt x="8" y="767"/>
                            </a:lnTo>
                            <a:lnTo>
                              <a:pt x="5" y="854"/>
                            </a:lnTo>
                            <a:lnTo>
                              <a:pt x="5" y="894"/>
                            </a:lnTo>
                            <a:lnTo>
                              <a:pt x="7" y="939"/>
                            </a:lnTo>
                            <a:lnTo>
                              <a:pt x="7" y="983"/>
                            </a:lnTo>
                            <a:lnTo>
                              <a:pt x="7" y="1025"/>
                            </a:lnTo>
                            <a:lnTo>
                              <a:pt x="7" y="1105"/>
                            </a:lnTo>
                            <a:lnTo>
                              <a:pt x="7" y="1185"/>
                            </a:lnTo>
                            <a:lnTo>
                              <a:pt x="7" y="1187"/>
                            </a:lnTo>
                            <a:lnTo>
                              <a:pt x="8" y="1284"/>
                            </a:lnTo>
                            <a:lnTo>
                              <a:pt x="7" y="1406"/>
                            </a:lnTo>
                            <a:lnTo>
                              <a:pt x="7" y="1527"/>
                            </a:lnTo>
                            <a:lnTo>
                              <a:pt x="7" y="1527"/>
                            </a:lnTo>
                            <a:lnTo>
                              <a:pt x="7" y="1652"/>
                            </a:lnTo>
                            <a:lnTo>
                              <a:pt x="7" y="1776"/>
                            </a:lnTo>
                            <a:lnTo>
                              <a:pt x="7" y="1778"/>
                            </a:lnTo>
                            <a:lnTo>
                              <a:pt x="7" y="1837"/>
                            </a:lnTo>
                            <a:lnTo>
                              <a:pt x="8" y="1920"/>
                            </a:lnTo>
                            <a:lnTo>
                              <a:pt x="8" y="2005"/>
                            </a:lnTo>
                            <a:lnTo>
                              <a:pt x="9" y="2088"/>
                            </a:lnTo>
                            <a:lnTo>
                              <a:pt x="9" y="2088"/>
                            </a:lnTo>
                            <a:lnTo>
                              <a:pt x="9" y="2138"/>
                            </a:lnTo>
                            <a:lnTo>
                              <a:pt x="9" y="2189"/>
                            </a:lnTo>
                            <a:lnTo>
                              <a:pt x="9" y="2188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11" y="2279"/>
                            </a:lnTo>
                            <a:lnTo>
                              <a:pt x="11" y="2368"/>
                            </a:lnTo>
                            <a:lnTo>
                              <a:pt x="11" y="2371"/>
                            </a:lnTo>
                            <a:lnTo>
                              <a:pt x="9" y="2457"/>
                            </a:lnTo>
                            <a:lnTo>
                              <a:pt x="9" y="2546"/>
                            </a:lnTo>
                            <a:lnTo>
                              <a:pt x="9" y="2712"/>
                            </a:lnTo>
                            <a:lnTo>
                              <a:pt x="8" y="2877"/>
                            </a:lnTo>
                            <a:lnTo>
                              <a:pt x="9" y="2893"/>
                            </a:lnTo>
                            <a:lnTo>
                              <a:pt x="8" y="2913"/>
                            </a:lnTo>
                            <a:lnTo>
                              <a:pt x="9" y="2931"/>
                            </a:lnTo>
                            <a:lnTo>
                              <a:pt x="9" y="2948"/>
                            </a:lnTo>
                            <a:lnTo>
                              <a:pt x="9" y="2948"/>
                            </a:lnTo>
                            <a:lnTo>
                              <a:pt x="9" y="2962"/>
                            </a:lnTo>
                            <a:lnTo>
                              <a:pt x="9" y="2965"/>
                            </a:lnTo>
                            <a:lnTo>
                              <a:pt x="9" y="3005"/>
                            </a:lnTo>
                            <a:lnTo>
                              <a:pt x="8" y="3045"/>
                            </a:lnTo>
                            <a:lnTo>
                              <a:pt x="9" y="3081"/>
                            </a:lnTo>
                            <a:lnTo>
                              <a:pt x="9" y="3207"/>
                            </a:lnTo>
                            <a:lnTo>
                              <a:pt x="9" y="3331"/>
                            </a:lnTo>
                            <a:lnTo>
                              <a:pt x="11" y="3332"/>
                            </a:lnTo>
                            <a:lnTo>
                              <a:pt x="11" y="3336"/>
                            </a:lnTo>
                            <a:lnTo>
                              <a:pt x="11" y="3340"/>
                            </a:lnTo>
                            <a:lnTo>
                              <a:pt x="11" y="3345"/>
                            </a:lnTo>
                            <a:lnTo>
                              <a:pt x="11" y="3353"/>
                            </a:lnTo>
                            <a:lnTo>
                              <a:pt x="11" y="3362"/>
                            </a:lnTo>
                            <a:lnTo>
                              <a:pt x="11" y="3373"/>
                            </a:lnTo>
                            <a:lnTo>
                              <a:pt x="9" y="3379"/>
                            </a:lnTo>
                            <a:lnTo>
                              <a:pt x="11" y="3413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0"/>
                            </a:lnTo>
                            <a:lnTo>
                              <a:pt x="11" y="3453"/>
                            </a:lnTo>
                            <a:lnTo>
                              <a:pt x="11" y="3455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8"/>
                            </a:lnTo>
                            <a:lnTo>
                              <a:pt x="11" y="3461"/>
                            </a:lnTo>
                            <a:lnTo>
                              <a:pt x="11" y="3463"/>
                            </a:lnTo>
                            <a:lnTo>
                              <a:pt x="11" y="3462"/>
                            </a:lnTo>
                            <a:lnTo>
                              <a:pt x="11" y="3484"/>
                            </a:lnTo>
                            <a:lnTo>
                              <a:pt x="11" y="3508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6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429"/>
                            </a:lnTo>
                            <a:lnTo>
                              <a:pt x="8" y="3352"/>
                            </a:lnTo>
                            <a:lnTo>
                              <a:pt x="9" y="3352"/>
                            </a:lnTo>
                            <a:lnTo>
                              <a:pt x="9" y="3351"/>
                            </a:lnTo>
                            <a:lnTo>
                              <a:pt x="9" y="3349"/>
                            </a:lnTo>
                            <a:lnTo>
                              <a:pt x="8" y="3258"/>
                            </a:lnTo>
                            <a:lnTo>
                              <a:pt x="8" y="3169"/>
                            </a:lnTo>
                            <a:lnTo>
                              <a:pt x="7" y="3170"/>
                            </a:lnTo>
                            <a:lnTo>
                              <a:pt x="7" y="3169"/>
                            </a:lnTo>
                            <a:lnTo>
                              <a:pt x="7" y="3168"/>
                            </a:lnTo>
                            <a:lnTo>
                              <a:pt x="7" y="3165"/>
                            </a:lnTo>
                            <a:lnTo>
                              <a:pt x="7" y="3155"/>
                            </a:lnTo>
                            <a:lnTo>
                              <a:pt x="7" y="3139"/>
                            </a:lnTo>
                            <a:lnTo>
                              <a:pt x="7" y="3123"/>
                            </a:lnTo>
                            <a:lnTo>
                              <a:pt x="7" y="3109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06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102"/>
                            </a:lnTo>
                            <a:lnTo>
                              <a:pt x="5" y="3033"/>
                            </a:lnTo>
                            <a:lnTo>
                              <a:pt x="5" y="2965"/>
                            </a:lnTo>
                            <a:lnTo>
                              <a:pt x="5" y="2962"/>
                            </a:lnTo>
                            <a:lnTo>
                              <a:pt x="5" y="2884"/>
                            </a:lnTo>
                            <a:lnTo>
                              <a:pt x="5" y="2886"/>
                            </a:lnTo>
                            <a:lnTo>
                              <a:pt x="5" y="2841"/>
                            </a:lnTo>
                            <a:lnTo>
                              <a:pt x="4" y="2797"/>
                            </a:lnTo>
                            <a:lnTo>
                              <a:pt x="5" y="2799"/>
                            </a:lnTo>
                            <a:lnTo>
                              <a:pt x="5" y="2754"/>
                            </a:lnTo>
                            <a:lnTo>
                              <a:pt x="4" y="2708"/>
                            </a:lnTo>
                            <a:lnTo>
                              <a:pt x="5" y="2708"/>
                            </a:lnTo>
                            <a:lnTo>
                              <a:pt x="5" y="2697"/>
                            </a:lnTo>
                            <a:lnTo>
                              <a:pt x="5" y="2698"/>
                            </a:lnTo>
                            <a:lnTo>
                              <a:pt x="5" y="2678"/>
                            </a:lnTo>
                            <a:lnTo>
                              <a:pt x="5" y="2659"/>
                            </a:lnTo>
                            <a:lnTo>
                              <a:pt x="5" y="2639"/>
                            </a:lnTo>
                            <a:lnTo>
                              <a:pt x="5" y="2623"/>
                            </a:lnTo>
                            <a:lnTo>
                              <a:pt x="5" y="2627"/>
                            </a:lnTo>
                            <a:lnTo>
                              <a:pt x="5" y="2589"/>
                            </a:lnTo>
                            <a:lnTo>
                              <a:pt x="5" y="2552"/>
                            </a:lnTo>
                            <a:lnTo>
                              <a:pt x="5" y="2516"/>
                            </a:lnTo>
                            <a:lnTo>
                              <a:pt x="5" y="2517"/>
                            </a:lnTo>
                            <a:lnTo>
                              <a:pt x="5" y="2517"/>
                            </a:lnTo>
                            <a:lnTo>
                              <a:pt x="7" y="2519"/>
                            </a:lnTo>
                            <a:lnTo>
                              <a:pt x="7" y="2503"/>
                            </a:lnTo>
                            <a:lnTo>
                              <a:pt x="5" y="2486"/>
                            </a:lnTo>
                            <a:lnTo>
                              <a:pt x="7" y="2489"/>
                            </a:lnTo>
                            <a:lnTo>
                              <a:pt x="5" y="2460"/>
                            </a:lnTo>
                            <a:lnTo>
                              <a:pt x="7" y="2434"/>
                            </a:lnTo>
                            <a:lnTo>
                              <a:pt x="7" y="2409"/>
                            </a:lnTo>
                            <a:lnTo>
                              <a:pt x="5" y="2384"/>
                            </a:lnTo>
                            <a:lnTo>
                              <a:pt x="7" y="2375"/>
                            </a:lnTo>
                            <a:lnTo>
                              <a:pt x="7" y="2375"/>
                            </a:lnTo>
                            <a:lnTo>
                              <a:pt x="5" y="2375"/>
                            </a:lnTo>
                            <a:lnTo>
                              <a:pt x="5" y="2374"/>
                            </a:lnTo>
                            <a:lnTo>
                              <a:pt x="5" y="2371"/>
                            </a:lnTo>
                            <a:lnTo>
                              <a:pt x="5" y="2368"/>
                            </a:lnTo>
                            <a:lnTo>
                              <a:pt x="5" y="2357"/>
                            </a:lnTo>
                            <a:lnTo>
                              <a:pt x="4" y="2347"/>
                            </a:lnTo>
                            <a:lnTo>
                              <a:pt x="5" y="2350"/>
                            </a:lnTo>
                            <a:lnTo>
                              <a:pt x="4" y="2299"/>
                            </a:lnTo>
                            <a:lnTo>
                              <a:pt x="5" y="2247"/>
                            </a:lnTo>
                            <a:lnTo>
                              <a:pt x="5" y="2197"/>
                            </a:lnTo>
                            <a:lnTo>
                              <a:pt x="5" y="2196"/>
                            </a:lnTo>
                            <a:lnTo>
                              <a:pt x="5" y="2170"/>
                            </a:lnTo>
                            <a:lnTo>
                              <a:pt x="5" y="2146"/>
                            </a:lnTo>
                            <a:lnTo>
                              <a:pt x="5" y="2119"/>
                            </a:lnTo>
                            <a:lnTo>
                              <a:pt x="5" y="2049"/>
                            </a:lnTo>
                            <a:lnTo>
                              <a:pt x="5" y="1980"/>
                            </a:lnTo>
                            <a:lnTo>
                              <a:pt x="5" y="1912"/>
                            </a:lnTo>
                            <a:lnTo>
                              <a:pt x="5" y="1912"/>
                            </a:lnTo>
                            <a:lnTo>
                              <a:pt x="4" y="1845"/>
                            </a:lnTo>
                            <a:lnTo>
                              <a:pt x="4" y="1778"/>
                            </a:lnTo>
                            <a:lnTo>
                              <a:pt x="4" y="1776"/>
                            </a:lnTo>
                            <a:lnTo>
                              <a:pt x="3" y="1755"/>
                            </a:lnTo>
                            <a:lnTo>
                              <a:pt x="4" y="1665"/>
                            </a:lnTo>
                            <a:lnTo>
                              <a:pt x="3" y="1574"/>
                            </a:lnTo>
                            <a:lnTo>
                              <a:pt x="3" y="1576"/>
                            </a:lnTo>
                            <a:lnTo>
                              <a:pt x="3" y="1576"/>
                            </a:lnTo>
                            <a:lnTo>
                              <a:pt x="4" y="1576"/>
                            </a:lnTo>
                            <a:lnTo>
                              <a:pt x="4" y="1574"/>
                            </a:lnTo>
                            <a:lnTo>
                              <a:pt x="3" y="1563"/>
                            </a:lnTo>
                            <a:lnTo>
                              <a:pt x="3" y="1548"/>
                            </a:lnTo>
                            <a:lnTo>
                              <a:pt x="3" y="1530"/>
                            </a:lnTo>
                            <a:lnTo>
                              <a:pt x="3" y="1529"/>
                            </a:lnTo>
                            <a:lnTo>
                              <a:pt x="3" y="1527"/>
                            </a:lnTo>
                            <a:lnTo>
                              <a:pt x="3" y="1529"/>
                            </a:lnTo>
                            <a:lnTo>
                              <a:pt x="4" y="1530"/>
                            </a:lnTo>
                            <a:lnTo>
                              <a:pt x="4" y="1530"/>
                            </a:lnTo>
                            <a:lnTo>
                              <a:pt x="3" y="1485"/>
                            </a:lnTo>
                            <a:lnTo>
                              <a:pt x="3" y="1441"/>
                            </a:lnTo>
                            <a:lnTo>
                              <a:pt x="4" y="1442"/>
                            </a:lnTo>
                            <a:lnTo>
                              <a:pt x="4" y="1444"/>
                            </a:lnTo>
                            <a:lnTo>
                              <a:pt x="3" y="1420"/>
                            </a:lnTo>
                            <a:lnTo>
                              <a:pt x="4" y="1424"/>
                            </a:lnTo>
                            <a:lnTo>
                              <a:pt x="1" y="1187"/>
                            </a:lnTo>
                            <a:lnTo>
                              <a:pt x="1" y="1185"/>
                            </a:lnTo>
                            <a:lnTo>
                              <a:pt x="1" y="1069"/>
                            </a:lnTo>
                            <a:lnTo>
                              <a:pt x="1" y="1072"/>
                            </a:lnTo>
                            <a:lnTo>
                              <a:pt x="3" y="1073"/>
                            </a:lnTo>
                            <a:lnTo>
                              <a:pt x="3" y="1073"/>
                            </a:lnTo>
                            <a:lnTo>
                              <a:pt x="3" y="1064"/>
                            </a:lnTo>
                            <a:lnTo>
                              <a:pt x="3" y="1063"/>
                            </a:lnTo>
                            <a:lnTo>
                              <a:pt x="3" y="1041"/>
                            </a:lnTo>
                            <a:lnTo>
                              <a:pt x="3" y="1021"/>
                            </a:lnTo>
                            <a:lnTo>
                              <a:pt x="3" y="1022"/>
                            </a:lnTo>
                            <a:lnTo>
                              <a:pt x="3" y="1024"/>
                            </a:lnTo>
                            <a:lnTo>
                              <a:pt x="3" y="1024"/>
                            </a:lnTo>
                            <a:lnTo>
                              <a:pt x="4" y="1004"/>
                            </a:lnTo>
                            <a:lnTo>
                              <a:pt x="4" y="984"/>
                            </a:lnTo>
                            <a:lnTo>
                              <a:pt x="4" y="986"/>
                            </a:lnTo>
                            <a:lnTo>
                              <a:pt x="4" y="986"/>
                            </a:lnTo>
                            <a:lnTo>
                              <a:pt x="4" y="984"/>
                            </a:lnTo>
                            <a:lnTo>
                              <a:pt x="3" y="970"/>
                            </a:lnTo>
                            <a:lnTo>
                              <a:pt x="1" y="956"/>
                            </a:lnTo>
                            <a:lnTo>
                              <a:pt x="3" y="898"/>
                            </a:lnTo>
                            <a:lnTo>
                              <a:pt x="3" y="839"/>
                            </a:lnTo>
                            <a:lnTo>
                              <a:pt x="3" y="780"/>
                            </a:lnTo>
                            <a:lnTo>
                              <a:pt x="1" y="725"/>
                            </a:lnTo>
                            <a:lnTo>
                              <a:pt x="1" y="722"/>
                            </a:lnTo>
                            <a:lnTo>
                              <a:pt x="1" y="715"/>
                            </a:lnTo>
                            <a:lnTo>
                              <a:pt x="1" y="708"/>
                            </a:lnTo>
                            <a:lnTo>
                              <a:pt x="3" y="703"/>
                            </a:lnTo>
                            <a:lnTo>
                              <a:pt x="1" y="684"/>
                            </a:lnTo>
                            <a:lnTo>
                              <a:pt x="1" y="663"/>
                            </a:lnTo>
                            <a:lnTo>
                              <a:pt x="1" y="644"/>
                            </a:lnTo>
                            <a:lnTo>
                              <a:pt x="0" y="630"/>
                            </a:lnTo>
                            <a:lnTo>
                              <a:pt x="1" y="614"/>
                            </a:lnTo>
                            <a:lnTo>
                              <a:pt x="3" y="601"/>
                            </a:lnTo>
                            <a:lnTo>
                              <a:pt x="3" y="593"/>
                            </a:lnTo>
                            <a:lnTo>
                              <a:pt x="3" y="591"/>
                            </a:lnTo>
                            <a:lnTo>
                              <a:pt x="1" y="571"/>
                            </a:lnTo>
                            <a:lnTo>
                              <a:pt x="1" y="550"/>
                            </a:lnTo>
                            <a:lnTo>
                              <a:pt x="1" y="529"/>
                            </a:lnTo>
                            <a:lnTo>
                              <a:pt x="1" y="532"/>
                            </a:lnTo>
                            <a:lnTo>
                              <a:pt x="1" y="510"/>
                            </a:lnTo>
                            <a:lnTo>
                              <a:pt x="1" y="487"/>
                            </a:lnTo>
                            <a:lnTo>
                              <a:pt x="3" y="469"/>
                            </a:lnTo>
                            <a:lnTo>
                              <a:pt x="1" y="453"/>
                            </a:lnTo>
                            <a:lnTo>
                              <a:pt x="1" y="435"/>
                            </a:lnTo>
                            <a:lnTo>
                              <a:pt x="1" y="415"/>
                            </a:lnTo>
                            <a:lnTo>
                              <a:pt x="0" y="398"/>
                            </a:lnTo>
                            <a:lnTo>
                              <a:pt x="1" y="310"/>
                            </a:lnTo>
                            <a:lnTo>
                              <a:pt x="1" y="310"/>
                            </a:lnTo>
                            <a:lnTo>
                              <a:pt x="1" y="308"/>
                            </a:lnTo>
                            <a:lnTo>
                              <a:pt x="3" y="307"/>
                            </a:lnTo>
                            <a:lnTo>
                              <a:pt x="1" y="299"/>
                            </a:lnTo>
                            <a:lnTo>
                              <a:pt x="1" y="290"/>
                            </a:lnTo>
                            <a:lnTo>
                              <a:pt x="1" y="279"/>
                            </a:lnTo>
                            <a:lnTo>
                              <a:pt x="1" y="272"/>
                            </a:lnTo>
                            <a:lnTo>
                              <a:pt x="1" y="268"/>
                            </a:lnTo>
                            <a:lnTo>
                              <a:pt x="1" y="257"/>
                            </a:lnTo>
                            <a:lnTo>
                              <a:pt x="1" y="249"/>
                            </a:lnTo>
                            <a:lnTo>
                              <a:pt x="1" y="240"/>
                            </a:lnTo>
                            <a:lnTo>
                              <a:pt x="1" y="230"/>
                            </a:lnTo>
                            <a:lnTo>
                              <a:pt x="1" y="231"/>
                            </a:lnTo>
                            <a:lnTo>
                              <a:pt x="1" y="231"/>
                            </a:lnTo>
                            <a:lnTo>
                              <a:pt x="1" y="222"/>
                            </a:lnTo>
                            <a:lnTo>
                              <a:pt x="3" y="210"/>
                            </a:lnTo>
                            <a:lnTo>
                              <a:pt x="3" y="198"/>
                            </a:lnTo>
                            <a:lnTo>
                              <a:pt x="4" y="189"/>
                            </a:lnTo>
                            <a:lnTo>
                              <a:pt x="4" y="190"/>
                            </a:lnTo>
                            <a:lnTo>
                              <a:pt x="4" y="190"/>
                            </a:lnTo>
                            <a:lnTo>
                              <a:pt x="3" y="190"/>
                            </a:lnTo>
                            <a:lnTo>
                              <a:pt x="3" y="188"/>
                            </a:lnTo>
                            <a:lnTo>
                              <a:pt x="3" y="184"/>
                            </a:lnTo>
                            <a:lnTo>
                              <a:pt x="3" y="180"/>
                            </a:lnTo>
                            <a:lnTo>
                              <a:pt x="3" y="177"/>
                            </a:lnTo>
                            <a:lnTo>
                              <a:pt x="3" y="173"/>
                            </a:lnTo>
                            <a:lnTo>
                              <a:pt x="3" y="171"/>
                            </a:lnTo>
                            <a:lnTo>
                              <a:pt x="3" y="121"/>
                            </a:lnTo>
                            <a:lnTo>
                              <a:pt x="1" y="74"/>
                            </a:lnTo>
                            <a:lnTo>
                              <a:pt x="3" y="74"/>
                            </a:lnTo>
                            <a:lnTo>
                              <a:pt x="3" y="75"/>
                            </a:lnTo>
                            <a:lnTo>
                              <a:pt x="3" y="74"/>
                            </a:lnTo>
                            <a:lnTo>
                              <a:pt x="3" y="71"/>
                            </a:lnTo>
                            <a:lnTo>
                              <a:pt x="1" y="69"/>
                            </a:lnTo>
                            <a:lnTo>
                              <a:pt x="1" y="66"/>
                            </a:lnTo>
                            <a:lnTo>
                              <a:pt x="1" y="64"/>
                            </a:lnTo>
                            <a:lnTo>
                              <a:pt x="1" y="62"/>
                            </a:lnTo>
                            <a:lnTo>
                              <a:pt x="3" y="60"/>
                            </a:lnTo>
                            <a:lnTo>
                              <a:pt x="3" y="49"/>
                            </a:lnTo>
                            <a:lnTo>
                              <a:pt x="1" y="36"/>
                            </a:lnTo>
                            <a:lnTo>
                              <a:pt x="1" y="36"/>
                            </a:lnTo>
                            <a:lnTo>
                              <a:pt x="3" y="28"/>
                            </a:lnTo>
                            <a:lnTo>
                              <a:pt x="4" y="20"/>
                            </a:lnTo>
                            <a:lnTo>
                              <a:pt x="4" y="10"/>
                            </a:lnTo>
                            <a:lnTo>
                              <a:pt x="4" y="9"/>
                            </a:lnTo>
                            <a:lnTo>
                              <a:pt x="4" y="9"/>
                            </a:lnTo>
                            <a:lnTo>
                              <a:pt x="5" y="7"/>
                            </a:lnTo>
                            <a:lnTo>
                              <a:pt x="5" y="5"/>
                            </a:lnTo>
                            <a:lnTo>
                              <a:pt x="4" y="3"/>
                            </a:lnTo>
                            <a:lnTo>
                              <a:pt x="4" y="1"/>
                            </a:lnTo>
                            <a:lnTo>
                              <a:pt x="5" y="0"/>
                            </a:lnTo>
                            <a:lnTo>
                              <a:pt x="7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1DB32F0" id="Figura a mano libera 69" o:spid="_x0000_s1026" style="position:absolute;margin-left:306.75pt;margin-top:60pt;width:1.35pt;height:439.45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1,3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" path="m,954r1,2l1,956,,954xm7,r,l7,1r1,l8,1r,l9,2r,1l9,7r,4l9,15r,4l9,22r,-4l9,17r,-2l8,17r,l8,18r,1l8,18r,l7,20r,7l7,35,5,41r,4l5,48r,1l5,51r,1l5,53r,3l5,57r,l5,57r,l5,57r,l4,60r1,2l5,64r,7l7,81r,10l7,88,5,99r2,12l7,125r,13l8,136,7,184,5,230r,44l4,366r1,93l5,553r,38l5,593r3,87l8,767,5,854r,40l7,939r,44l7,1025r,80l7,1185r,2l8,1284,7,1406r,121l7,1527r,125l7,1776r,2l7,1837r1,83l8,2005r1,83l9,2088r,50l9,2189r,-1l8,2188r,-1l8,2187r,l8,2187r3,92l11,2368r,3l9,2457r,89l9,2712,8,2877r1,16l8,2913r1,18l9,2948r,l9,2962r,3l9,3005r-1,40l9,3081r,126l9,3331r2,1l11,3336r,4l11,3345r,8l11,3362r,11l9,3379r2,34l11,3449r,l11,3449r,-1l11,3449r,1l11,3453r,2l11,3457r,l11,3457r,1l11,3461r,2l11,3462r,22l11,3508r,-3l11,3505r,l11,3506r-2,2l9,3508r,l9,3429,8,3352r1,l9,3351r,-2l8,3258r,-89l7,3170r,-1l7,3168r,-3l7,3155r,-16l7,3123r,-14l7,3111r,l7,3111r,-5l7,3100r,1l7,3102,5,3033r,-68l5,2962r,-78l5,2886r,-45l4,2797r1,2l5,2754,4,2708r1,l5,2697r,1l5,2678r,-19l5,2639r,-16l5,2627r,-38l5,2552r,-36l5,2517r,l7,2519r,-16l5,2486r2,3l5,2460r2,-26l7,2409,5,2384r2,-9l7,2375r-2,l5,2374r,-3l5,2368r,-11l4,2347r1,3l4,2299r1,-52l5,2197r,-1l5,2170r,-24l5,2119r,-70l5,1980r,-68l5,1912,4,1845r,-67l4,1776,3,1755r1,-90l3,1574r,2l3,1576r1,l4,1574,3,1563r,-15l3,1530r,-1l3,1527r,2l4,1530r,l3,1485r,-44l4,1442r,2l3,1420r1,4l1,1187r,-2l1,1069r,3l3,1073r,l3,1064r,-1l3,1041r,-20l3,1022r,2l3,1024r1,-20l4,984r,2l4,986r,-2l3,970,1,956,3,898r,-59l3,780,1,725r,-3l1,715r,-7l3,703,1,684r,-21l1,644,,630,1,614,3,601r,-8l3,591,1,571r,-21l1,529r,3l1,510r,-23l3,469,1,453r,-18l1,415,,398,1,310r,l1,308r2,-1l1,299r,-9l1,279r,-7l1,268r,-11l1,249r,-9l1,230r,1l1,231r,-9l3,210r,-12l4,189r,1l4,190r-1,l3,188r,-4l3,180r,-3l3,173r,-2l3,121,1,74r2,l3,75r,-1l3,71,1,69r,-3l1,64r,-2l3,60,3,49,1,36r,l3,28,4,20,4,10,4,9r,l5,7,5,5,4,3,4,1,5,,7,xe" fillcolor="#8ed6ef [1300]" strokecolor="#8ed6ef [1300]" strokeweight="0">
              <v:path arrowok="t" o:connecttype="custom" o:connectlocs="10910,0;14028,4773;14028,28637;12469,30228;7793,65229;7793,84320;7793,90684;10910,128866;10910,219550;7793,730241;7793,1358662;10910,1885263;10910,2628232;14028,3321881;12469,3479384;17145,3772117;12469,4634406;14028,4780773;17145,5307373;14028,5375784;17145,5487150;17145,5499877;17145,5581015;14028,5581015;14028,5328056;10910,5035323;10910,4949412;7793,4825319;6235,4449857;7793,4292354;7793,4118942;10910,3982121;7793,3792799;7793,3767344;7793,3495294;7793,3150060;4676,2792098;6235,2504138;4676,2432546;6235,2297316;1559,1705487;4676,1624349;6235,1568666;4676,1334798;4676,1118430;4676,956155;1559,846380;1559,660240;1559,475691;1559,396144;4676,334097;4676,299097;4676,192504;1559,109775;1559,57274;6235,14318;10910,0" o:connectangles="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bidi="it-IT"/>
      </w:rPr>
      <mc:AlternateContent>
        <mc:Choice Requires="wps">
          <w:drawing>
            <wp:anchor distT="0" distB="0" distL="114300" distR="114300" simplePos="0" relativeHeight="251666432" behindDoc="1" locked="1" layoutInCell="1" allowOverlap="1" wp14:anchorId="030A1050" wp14:editId="030A1051">
              <wp:simplePos x="0" y="0"/>
              <wp:positionH relativeFrom="column">
                <wp:posOffset>2914704</wp:posOffset>
              </wp:positionH>
              <wp:positionV relativeFrom="page">
                <wp:posOffset>1733550</wp:posOffset>
              </wp:positionV>
              <wp:extent cx="0" cy="4445"/>
              <wp:effectExtent l="0" t="0" r="0" b="0"/>
              <wp:wrapNone/>
              <wp:docPr id="71" name="Figura a mano libera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445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40822B8" id="Figura a mano libera 71" o:spid="_x0000_s1026" style="position:absolute;margin-left:229.5pt;margin-top:136.5pt;width:0;height:.35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" path="m,l,3,,2,,xe" fillcolor="#8ed6ef [1300]" strokecolor="#8ed6ef [1300]" strokeweight="0">
              <v:path arrowok="t" o:connecttype="custom" o:connectlocs="0,0;0,4445;0,2963;0,0" o:connectangles="0,0,0,0"/>
              <w10:wrap anchory="page"/>
              <w10:anchorlock/>
            </v:shape>
          </w:pict>
        </mc:Fallback>
      </mc:AlternateContent>
    </w:r>
    <w:r>
      <w:rPr>
        <w:lang w:bidi="it-IT"/>
      </w:rPr>
      <mc:AlternateContent>
        <mc:Choice Requires="wps">
          <w:drawing>
            <wp:anchor distT="0" distB="0" distL="114300" distR="114300" simplePos="0" relativeHeight="251667456" behindDoc="1" locked="1" layoutInCell="1" allowOverlap="1" wp14:anchorId="030A1052" wp14:editId="030A1053">
              <wp:simplePos x="0" y="0"/>
              <wp:positionH relativeFrom="column">
                <wp:posOffset>2914704</wp:posOffset>
              </wp:positionH>
              <wp:positionV relativeFrom="page">
                <wp:posOffset>847725</wp:posOffset>
              </wp:positionV>
              <wp:extent cx="17145" cy="5586095"/>
              <wp:effectExtent l="0" t="0" r="20955" b="14605"/>
              <wp:wrapNone/>
              <wp:docPr id="72" name="Figura a mano libera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586095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5 w 11"/>
                          <a:gd name="T9" fmla="*/ 543 h 3511"/>
                          <a:gd name="T10" fmla="*/ 5 w 11"/>
                          <a:gd name="T11" fmla="*/ 709 h 3511"/>
                          <a:gd name="T12" fmla="*/ 5 w 11"/>
                          <a:gd name="T13" fmla="*/ 830 h 3511"/>
                          <a:gd name="T14" fmla="*/ 5 w 11"/>
                          <a:gd name="T15" fmla="*/ 956 h 3511"/>
                          <a:gd name="T16" fmla="*/ 5 w 11"/>
                          <a:gd name="T17" fmla="*/ 1022 h 3511"/>
                          <a:gd name="T18" fmla="*/ 4 w 11"/>
                          <a:gd name="T19" fmla="*/ 1133 h 3511"/>
                          <a:gd name="T20" fmla="*/ 5 w 11"/>
                          <a:gd name="T21" fmla="*/ 1151 h 3511"/>
                          <a:gd name="T22" fmla="*/ 5 w 11"/>
                          <a:gd name="T23" fmla="*/ 1312 h 3511"/>
                          <a:gd name="T24" fmla="*/ 5 w 11"/>
                          <a:gd name="T25" fmla="*/ 1596 h 3511"/>
                          <a:gd name="T26" fmla="*/ 7 w 11"/>
                          <a:gd name="T27" fmla="*/ 1843 h 3511"/>
                          <a:gd name="T28" fmla="*/ 8 w 11"/>
                          <a:gd name="T29" fmla="*/ 1945 h 3511"/>
                          <a:gd name="T30" fmla="*/ 7 w 11"/>
                          <a:gd name="T31" fmla="*/ 1978 h 3511"/>
                          <a:gd name="T32" fmla="*/ 8 w 11"/>
                          <a:gd name="T33" fmla="*/ 2088 h 3511"/>
                          <a:gd name="T34" fmla="*/ 9 w 11"/>
                          <a:gd name="T35" fmla="*/ 2436 h 3511"/>
                          <a:gd name="T36" fmla="*/ 8 w 11"/>
                          <a:gd name="T37" fmla="*/ 2487 h 3511"/>
                          <a:gd name="T38" fmla="*/ 7 w 11"/>
                          <a:gd name="T39" fmla="*/ 2522 h 3511"/>
                          <a:gd name="T40" fmla="*/ 8 w 11"/>
                          <a:gd name="T41" fmla="*/ 2669 h 3511"/>
                          <a:gd name="T42" fmla="*/ 8 w 11"/>
                          <a:gd name="T43" fmla="*/ 2805 h 3511"/>
                          <a:gd name="T44" fmla="*/ 8 w 11"/>
                          <a:gd name="T45" fmla="*/ 2907 h 3511"/>
                          <a:gd name="T46" fmla="*/ 9 w 11"/>
                          <a:gd name="T47" fmla="*/ 2976 h 3511"/>
                          <a:gd name="T48" fmla="*/ 9 w 11"/>
                          <a:gd name="T49" fmla="*/ 3092 h 3511"/>
                          <a:gd name="T50" fmla="*/ 9 w 11"/>
                          <a:gd name="T51" fmla="*/ 3209 h 3511"/>
                          <a:gd name="T52" fmla="*/ 9 w 11"/>
                          <a:gd name="T53" fmla="*/ 3259 h 3511"/>
                          <a:gd name="T54" fmla="*/ 8 w 11"/>
                          <a:gd name="T55" fmla="*/ 3298 h 3511"/>
                          <a:gd name="T56" fmla="*/ 8 w 11"/>
                          <a:gd name="T57" fmla="*/ 3320 h 3511"/>
                          <a:gd name="T58" fmla="*/ 8 w 11"/>
                          <a:gd name="T59" fmla="*/ 3387 h 3511"/>
                          <a:gd name="T60" fmla="*/ 9 w 11"/>
                          <a:gd name="T61" fmla="*/ 3439 h 3511"/>
                          <a:gd name="T62" fmla="*/ 9 w 11"/>
                          <a:gd name="T63" fmla="*/ 3472 h 3511"/>
                          <a:gd name="T64" fmla="*/ 7 w 11"/>
                          <a:gd name="T65" fmla="*/ 3499 h 3511"/>
                          <a:gd name="T66" fmla="*/ 5 w 11"/>
                          <a:gd name="T67" fmla="*/ 3511 h 3511"/>
                          <a:gd name="T68" fmla="*/ 2 w 11"/>
                          <a:gd name="T69" fmla="*/ 3503 h 3511"/>
                          <a:gd name="T70" fmla="*/ 2 w 11"/>
                          <a:gd name="T71" fmla="*/ 3490 h 3511"/>
                          <a:gd name="T72" fmla="*/ 3 w 11"/>
                          <a:gd name="T73" fmla="*/ 3489 h 3511"/>
                          <a:gd name="T74" fmla="*/ 5 w 11"/>
                          <a:gd name="T75" fmla="*/ 3467 h 3511"/>
                          <a:gd name="T76" fmla="*/ 5 w 11"/>
                          <a:gd name="T77" fmla="*/ 3455 h 3511"/>
                          <a:gd name="T78" fmla="*/ 5 w 11"/>
                          <a:gd name="T79" fmla="*/ 3451 h 3511"/>
                          <a:gd name="T80" fmla="*/ 4 w 11"/>
                          <a:gd name="T81" fmla="*/ 3417 h 3511"/>
                          <a:gd name="T82" fmla="*/ 3 w 11"/>
                          <a:gd name="T83" fmla="*/ 3371 h 3511"/>
                          <a:gd name="T84" fmla="*/ 5 w 11"/>
                          <a:gd name="T85" fmla="*/ 2955 h 3511"/>
                          <a:gd name="T86" fmla="*/ 5 w 11"/>
                          <a:gd name="T87" fmla="*/ 2614 h 3511"/>
                          <a:gd name="T88" fmla="*/ 4 w 11"/>
                          <a:gd name="T89" fmla="*/ 2321 h 3511"/>
                          <a:gd name="T90" fmla="*/ 4 w 11"/>
                          <a:gd name="T91" fmla="*/ 1731 h 3511"/>
                          <a:gd name="T92" fmla="*/ 2 w 11"/>
                          <a:gd name="T93" fmla="*/ 1419 h 3511"/>
                          <a:gd name="T94" fmla="*/ 3 w 11"/>
                          <a:gd name="T95" fmla="*/ 1320 h 3511"/>
                          <a:gd name="T96" fmla="*/ 2 w 11"/>
                          <a:gd name="T97" fmla="*/ 1051 h 3511"/>
                          <a:gd name="T98" fmla="*/ 2 w 11"/>
                          <a:gd name="T99" fmla="*/ 577 h 3511"/>
                          <a:gd name="T100" fmla="*/ 3 w 11"/>
                          <a:gd name="T101" fmla="*/ 463 h 3511"/>
                          <a:gd name="T102" fmla="*/ 0 w 11"/>
                          <a:gd name="T103" fmla="*/ 168 h 3511"/>
                          <a:gd name="T104" fmla="*/ 0 w 11"/>
                          <a:gd name="T105" fmla="*/ 94 h 3511"/>
                          <a:gd name="T106" fmla="*/ 0 w 11"/>
                          <a:gd name="T107" fmla="*/ 58 h 3511"/>
                          <a:gd name="T108" fmla="*/ 0 w 11"/>
                          <a:gd name="T109" fmla="*/ 50 h 3511"/>
                          <a:gd name="T110" fmla="*/ 0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9" y="2552"/>
                            </a:moveTo>
                            <a:lnTo>
                              <a:pt x="11" y="2554"/>
                            </a:lnTo>
                            <a:lnTo>
                              <a:pt x="9" y="2552"/>
                            </a:lnTo>
                            <a:lnTo>
                              <a:pt x="9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2" y="156"/>
                            </a:lnTo>
                            <a:lnTo>
                              <a:pt x="2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3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4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3"/>
                            </a:lnTo>
                            <a:lnTo>
                              <a:pt x="5" y="546"/>
                            </a:ln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5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5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4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3"/>
                            </a:ln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4"/>
                            </a:lnTo>
                            <a:lnTo>
                              <a:pt x="5" y="1137"/>
                            </a:lnTo>
                            <a:lnTo>
                              <a:pt x="5" y="1140"/>
                            </a:lnTo>
                            <a:lnTo>
                              <a:pt x="5" y="1151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8"/>
                            </a:lnTo>
                            <a:lnTo>
                              <a:pt x="7" y="1731"/>
                            </a:lnTo>
                            <a:lnTo>
                              <a:pt x="8" y="1753"/>
                            </a:lnTo>
                            <a:lnTo>
                              <a:pt x="7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7" y="1932"/>
                            </a:lnTo>
                            <a:lnTo>
                              <a:pt x="7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7" y="1978"/>
                            </a:lnTo>
                            <a:lnTo>
                              <a:pt x="7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7" y="2066"/>
                            </a:lnTo>
                            <a:lnTo>
                              <a:pt x="7" y="2064"/>
                            </a:lnTo>
                            <a:lnTo>
                              <a:pt x="8" y="2088"/>
                            </a:lnTo>
                            <a:lnTo>
                              <a:pt x="7" y="2084"/>
                            </a:lnTo>
                            <a:lnTo>
                              <a:pt x="9" y="2321"/>
                            </a:lnTo>
                            <a:lnTo>
                              <a:pt x="9" y="2321"/>
                            </a:lnTo>
                            <a:lnTo>
                              <a:pt x="9" y="2323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8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7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8" y="2538"/>
                            </a:lnTo>
                            <a:lnTo>
                              <a:pt x="9" y="2552"/>
                            </a:lnTo>
                            <a:lnTo>
                              <a:pt x="8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8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1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8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8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1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9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9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8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7" y="3317"/>
                            </a:lnTo>
                            <a:lnTo>
                              <a:pt x="7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7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5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3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2" y="3506"/>
                            </a:lnTo>
                            <a:lnTo>
                              <a:pt x="2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2" y="3490"/>
                            </a:lnTo>
                            <a:lnTo>
                              <a:pt x="2" y="3491"/>
                            </a:lnTo>
                            <a:lnTo>
                              <a:pt x="2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3" y="3489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4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5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3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5" y="2915"/>
                            </a:lnTo>
                            <a:lnTo>
                              <a:pt x="3" y="2828"/>
                            </a:lnTo>
                            <a:lnTo>
                              <a:pt x="3" y="2741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4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4" y="2403"/>
                            </a:lnTo>
                            <a:lnTo>
                              <a:pt x="4" y="2323"/>
                            </a:lnTo>
                            <a:lnTo>
                              <a:pt x="4" y="2321"/>
                            </a:lnTo>
                            <a:lnTo>
                              <a:pt x="3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5"/>
                            </a:lnTo>
                            <a:lnTo>
                              <a:pt x="4" y="1731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2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30"/>
                            </a:lnTo>
                            <a:lnTo>
                              <a:pt x="0" y="1140"/>
                            </a:lnTo>
                            <a:lnTo>
                              <a:pt x="0" y="1137"/>
                            </a:lnTo>
                            <a:lnTo>
                              <a:pt x="2" y="1051"/>
                            </a:lnTo>
                            <a:lnTo>
                              <a:pt x="2" y="962"/>
                            </a:lnTo>
                            <a:lnTo>
                              <a:pt x="2" y="796"/>
                            </a:lnTo>
                            <a:lnTo>
                              <a:pt x="3" y="631"/>
                            </a:lnTo>
                            <a:lnTo>
                              <a:pt x="2" y="615"/>
                            </a:lnTo>
                            <a:lnTo>
                              <a:pt x="3" y="595"/>
                            </a:lnTo>
                            <a:lnTo>
                              <a:pt x="2" y="577"/>
                            </a:lnTo>
                            <a:lnTo>
                              <a:pt x="2" y="560"/>
                            </a:lnTo>
                            <a:lnTo>
                              <a:pt x="2" y="560"/>
                            </a:lnTo>
                            <a:lnTo>
                              <a:pt x="2" y="546"/>
                            </a:lnTo>
                            <a:lnTo>
                              <a:pt x="2" y="543"/>
                            </a:lnTo>
                            <a:lnTo>
                              <a:pt x="2" y="503"/>
                            </a:lnTo>
                            <a:lnTo>
                              <a:pt x="3" y="463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0" y="55"/>
                            </a:lnTo>
                            <a:lnTo>
                              <a:pt x="0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609CB0C" id="Figura a mano libera 72" o:spid="_x0000_s1026" style="position:absolute;margin-left:229.5pt;margin-top:66.75pt;width:1.35pt;height:439.85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" path="m9,2552r2,2l9,2552r,xm2,r,l2,79r1,77l2,156r,1l2,158r1,91l3,339r1,-1l4,339r,1l4,343r,10l4,369r,16l4,399r,-2l4,397r,l4,402r,6l4,407r,-1l5,475r,68l5,546r,78l5,622r,45l7,710,5,709r,45l7,799r-2,l5,811r,-1l5,830r,19l5,869r,15l5,881r,37l5,956r,36l5,990r,-1l4,989r,14l5,1022r-1,-3l5,1048r-1,26l4,1099r1,25l4,1133r,l5,1133r,1l5,1137r,3l5,1151r2,9l5,1158r2,51l5,1261r,50l5,1312r,26l5,1362r,27l5,1459r,69l5,1596r,l7,1663r,65l7,1731r1,22l7,1843r1,91l8,1932r,l7,1932r,2l8,1945r,15l8,1978r,1l8,1979r,l7,1978r,l8,2022r,45l7,2066r,-2l8,2088r-1,-4l9,2321r,l9,2323r,115l9,2436r-1,-2l8,2434r,10l8,2445r,21l8,2487r,-3l8,2484r,l7,2504r,19l7,2522r,l7,2522r1,16l9,2552r-1,58l8,2669r,58l9,2782r,4l9,2793r,6l8,2805r1,19l9,2844r,20l11,2878r-2,16l8,2907r,8l8,2917r1,20l9,2958r,21l9,2976r,22l9,3020r-1,19l9,3054r,19l9,3092r2,17l9,3198r,l9,3198r-1,3l9,3209r,9l9,3228r,8l9,3240r,11l9,3259r,9l9,3278r,-1l9,3276r,10l8,3298r,12l7,3319r,-2l7,3317r1,l8,3320r,4l8,3328r,2l8,3334r,3l8,3387r1,47l8,3434r,-1l8,3434r,1l9,3439r,3l9,3444r,2l8,3448r,11l9,3472r,l8,3480r-1,7l7,3498r,1l7,3499r-2,2l5,3502r2,2l5,3508r,2l5,3511r-1,-1l3,3508r,-1l3,3507r-1,-1l2,3503r,-2l2,3497r,-4l2,3489r,-3l2,3490r,1l2,3493r1,-2l3,3490r,l3,3489r,1l3,3490r1,-3l5,3481r-1,-8l5,3467r,-4l5,3460r,-1l5,3457r,-1l5,3455r,-3l5,3451r,l5,3451r,l5,3451r2,-3l7,3446r-2,-2l5,3436r-1,-9l4,3417r,2l5,3409,4,3397r,-14l4,3370r-1,1l4,3324r1,-46l5,3234r2,-92l5,3049r,-94l5,2917r,-2l3,2828r,-87l5,2654r,-40l4,2569r,-44l4,2483r,-80l4,2323r,-2l3,2224,4,2102r,-121l4,1981r,-126l4,1731r,-3l4,1671,3,1588r,-85l2,1419r,l2,1370r,-51l2,1320r1,l3,1320r,l3,1320r,l2,1230,,1140r,-3l2,1051r,-89l2,796,3,631,2,615,3,595,2,577r,-17l2,560r,-14l2,543r,-40l3,463,2,427,2,301,2,177,,174r,-2l,168r,-6l,155,,144r,-9l2,128,,94,,59r,l,59r,1l,59,,58,,55,,53,,51r,l,51,,50,,47,,45r,1l,24,,,,3r,l,3,,2,2,r,xe" fillcolor="#8ed6ef [1300]" strokecolor="#8ed6ef [1300]" strokeweight="0">
              <v:path arrowok="t" o:connecttype="custom" o:connectlocs="3117,0;4676,396166;6235,561632;6235,631638;7793,863928;7793,1128038;7793,1320552;7793,1521022;7793,1626029;6235,1802633;7793,1831272;7793,2087427;7793,2539279;10910,2932262;12469,3094547;10910,3147051;12469,3322064;14028,3875741;12469,3956884;10910,4012570;12469,4246450;12469,4462830;12469,4625115;14028,4734896;14028,4919455;14028,5105605;14028,5185156;12469,5247206;12469,5282209;12469,5388808;14028,5471541;14028,5524045;10910,5567003;7793,5586095;3117,5573367;3117,5552683;4676,5551092;7793,5516090;7793,5496998;7793,5490633;6235,5436538;4676,5363351;7793,4701484;7793,4158944;6235,3692773;6235,2754067;3117,2257667;4676,2100155;3117,1672169;3117,918022;4676,736645;0,267292;0,149557;0,92280;0,79551;0,4773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bidi="it-IT"/>
      </w:rPr>
      <mc:AlternateContent>
        <mc:Choice Requires="wps">
          <w:drawing>
            <wp:anchor distT="0" distB="0" distL="114300" distR="114300" simplePos="0" relativeHeight="251668480" behindDoc="1" locked="1" layoutInCell="1" allowOverlap="1" wp14:anchorId="030A1054" wp14:editId="030A1055">
              <wp:simplePos x="0" y="0"/>
              <wp:positionH relativeFrom="column">
                <wp:posOffset>2924229</wp:posOffset>
              </wp:positionH>
              <wp:positionV relativeFrom="page">
                <wp:posOffset>1476375</wp:posOffset>
              </wp:positionV>
              <wp:extent cx="1270" cy="1270"/>
              <wp:effectExtent l="0" t="0" r="0" b="0"/>
              <wp:wrapNone/>
              <wp:docPr id="73" name="Rettangolo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17D7C5BC" id="Rettangolo 73" o:spid="_x0000_s1026" style="position:absolute;margin-left:230.25pt;margin-top:116.25pt;width:.1pt;height:.1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lang w:bidi="it-IT"/>
      </w:rPr>
      <mc:AlternateContent>
        <mc:Choice Requires="wps">
          <w:drawing>
            <wp:anchor distT="0" distB="0" distL="114300" distR="114300" simplePos="0" relativeHeight="251672576" behindDoc="1" locked="1" layoutInCell="1" allowOverlap="1" wp14:anchorId="030A1056" wp14:editId="030A1057">
              <wp:simplePos x="0" y="0"/>
              <wp:positionH relativeFrom="column">
                <wp:posOffset>1933611</wp:posOffset>
              </wp:positionH>
              <wp:positionV relativeFrom="page">
                <wp:posOffset>771525</wp:posOffset>
              </wp:positionV>
              <wp:extent cx="15875" cy="5579745"/>
              <wp:effectExtent l="0" t="0" r="22225" b="20955"/>
              <wp:wrapNone/>
              <wp:docPr id="79" name="Figura a mano libera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5875" cy="5579745"/>
                      </a:xfrm>
                      <a:custGeom>
                        <a:avLst/>
                        <a:gdLst>
                          <a:gd name="T0" fmla="*/ 8 w 10"/>
                          <a:gd name="T1" fmla="*/ 4 h 3507"/>
                          <a:gd name="T2" fmla="*/ 8 w 10"/>
                          <a:gd name="T3" fmla="*/ 16 h 3507"/>
                          <a:gd name="T4" fmla="*/ 6 w 10"/>
                          <a:gd name="T5" fmla="*/ 17 h 3507"/>
                          <a:gd name="T6" fmla="*/ 4 w 10"/>
                          <a:gd name="T7" fmla="*/ 44 h 3507"/>
                          <a:gd name="T8" fmla="*/ 5 w 10"/>
                          <a:gd name="T9" fmla="*/ 55 h 3507"/>
                          <a:gd name="T10" fmla="*/ 4 w 10"/>
                          <a:gd name="T11" fmla="*/ 56 h 3507"/>
                          <a:gd name="T12" fmla="*/ 6 w 10"/>
                          <a:gd name="T13" fmla="*/ 90 h 3507"/>
                          <a:gd name="T14" fmla="*/ 6 w 10"/>
                          <a:gd name="T15" fmla="*/ 135 h 3507"/>
                          <a:gd name="T16" fmla="*/ 4 w 10"/>
                          <a:gd name="T17" fmla="*/ 552 h 3507"/>
                          <a:gd name="T18" fmla="*/ 5 w 10"/>
                          <a:gd name="T19" fmla="*/ 938 h 3507"/>
                          <a:gd name="T20" fmla="*/ 6 w 10"/>
                          <a:gd name="T21" fmla="*/ 1283 h 3507"/>
                          <a:gd name="T22" fmla="*/ 6 w 10"/>
                          <a:gd name="T23" fmla="*/ 1780 h 3507"/>
                          <a:gd name="T24" fmla="*/ 8 w 10"/>
                          <a:gd name="T25" fmla="*/ 2137 h 3507"/>
                          <a:gd name="T26" fmla="*/ 8 w 10"/>
                          <a:gd name="T27" fmla="*/ 2186 h 3507"/>
                          <a:gd name="T28" fmla="*/ 8 w 10"/>
                          <a:gd name="T29" fmla="*/ 2545 h 3507"/>
                          <a:gd name="T30" fmla="*/ 9 w 10"/>
                          <a:gd name="T31" fmla="*/ 2947 h 3507"/>
                          <a:gd name="T32" fmla="*/ 9 w 10"/>
                          <a:gd name="T33" fmla="*/ 3080 h 3507"/>
                          <a:gd name="T34" fmla="*/ 10 w 10"/>
                          <a:gd name="T35" fmla="*/ 3344 h 3507"/>
                          <a:gd name="T36" fmla="*/ 10 w 10"/>
                          <a:gd name="T37" fmla="*/ 3448 h 3507"/>
                          <a:gd name="T38" fmla="*/ 9 w 10"/>
                          <a:gd name="T39" fmla="*/ 3452 h 3507"/>
                          <a:gd name="T40" fmla="*/ 10 w 10"/>
                          <a:gd name="T41" fmla="*/ 3460 h 3507"/>
                          <a:gd name="T42" fmla="*/ 9 w 10"/>
                          <a:gd name="T43" fmla="*/ 3504 h 3507"/>
                          <a:gd name="T44" fmla="*/ 9 w 10"/>
                          <a:gd name="T45" fmla="*/ 3428 h 3507"/>
                          <a:gd name="T46" fmla="*/ 6 w 10"/>
                          <a:gd name="T47" fmla="*/ 3168 h 3507"/>
                          <a:gd name="T48" fmla="*/ 5 w 10"/>
                          <a:gd name="T49" fmla="*/ 3138 h 3507"/>
                          <a:gd name="T50" fmla="*/ 6 w 10"/>
                          <a:gd name="T51" fmla="*/ 3105 h 3507"/>
                          <a:gd name="T52" fmla="*/ 4 w 10"/>
                          <a:gd name="T53" fmla="*/ 2961 h 3507"/>
                          <a:gd name="T54" fmla="*/ 4 w 10"/>
                          <a:gd name="T55" fmla="*/ 2753 h 3507"/>
                          <a:gd name="T56" fmla="*/ 5 w 10"/>
                          <a:gd name="T57" fmla="*/ 2658 h 3507"/>
                          <a:gd name="T58" fmla="*/ 5 w 10"/>
                          <a:gd name="T59" fmla="*/ 2515 h 3507"/>
                          <a:gd name="T60" fmla="*/ 5 w 10"/>
                          <a:gd name="T61" fmla="*/ 2488 h 3507"/>
                          <a:gd name="T62" fmla="*/ 5 w 10"/>
                          <a:gd name="T63" fmla="*/ 2374 h 3507"/>
                          <a:gd name="T64" fmla="*/ 4 w 10"/>
                          <a:gd name="T65" fmla="*/ 2346 h 3507"/>
                          <a:gd name="T66" fmla="*/ 5 w 10"/>
                          <a:gd name="T67" fmla="*/ 2169 h 3507"/>
                          <a:gd name="T68" fmla="*/ 5 w 10"/>
                          <a:gd name="T69" fmla="*/ 1911 h 3507"/>
                          <a:gd name="T70" fmla="*/ 3 w 10"/>
                          <a:gd name="T71" fmla="*/ 1573 h 3507"/>
                          <a:gd name="T72" fmla="*/ 3 w 10"/>
                          <a:gd name="T73" fmla="*/ 1547 h 3507"/>
                          <a:gd name="T74" fmla="*/ 3 w 10"/>
                          <a:gd name="T75" fmla="*/ 1529 h 3507"/>
                          <a:gd name="T76" fmla="*/ 3 w 10"/>
                          <a:gd name="T77" fmla="*/ 1423 h 3507"/>
                          <a:gd name="T78" fmla="*/ 3 w 10"/>
                          <a:gd name="T79" fmla="*/ 1072 h 3507"/>
                          <a:gd name="T80" fmla="*/ 3 w 10"/>
                          <a:gd name="T81" fmla="*/ 1023 h 3507"/>
                          <a:gd name="T82" fmla="*/ 4 w 10"/>
                          <a:gd name="T83" fmla="*/ 983 h 3507"/>
                          <a:gd name="T84" fmla="*/ 0 w 10"/>
                          <a:gd name="T85" fmla="*/ 724 h 3507"/>
                          <a:gd name="T86" fmla="*/ 0 w 10"/>
                          <a:gd name="T87" fmla="*/ 662 h 3507"/>
                          <a:gd name="T88" fmla="*/ 1 w 10"/>
                          <a:gd name="T89" fmla="*/ 590 h 3507"/>
                          <a:gd name="T90" fmla="*/ 1 w 10"/>
                          <a:gd name="T91" fmla="*/ 486 h 3507"/>
                          <a:gd name="T92" fmla="*/ 0 w 10"/>
                          <a:gd name="T93" fmla="*/ 309 h 3507"/>
                          <a:gd name="T94" fmla="*/ 1 w 10"/>
                          <a:gd name="T95" fmla="*/ 278 h 3507"/>
                          <a:gd name="T96" fmla="*/ 1 w 10"/>
                          <a:gd name="T97" fmla="*/ 229 h 3507"/>
                          <a:gd name="T98" fmla="*/ 3 w 10"/>
                          <a:gd name="T99" fmla="*/ 188 h 3507"/>
                          <a:gd name="T100" fmla="*/ 3 w 10"/>
                          <a:gd name="T101" fmla="*/ 179 h 3507"/>
                          <a:gd name="T102" fmla="*/ 1 w 10"/>
                          <a:gd name="T103" fmla="*/ 73 h 3507"/>
                          <a:gd name="T104" fmla="*/ 1 w 10"/>
                          <a:gd name="T105" fmla="*/ 63 h 3507"/>
                          <a:gd name="T106" fmla="*/ 1 w 10"/>
                          <a:gd name="T107" fmla="*/ 27 h 3507"/>
                          <a:gd name="T108" fmla="*/ 5 w 10"/>
                          <a:gd name="T109" fmla="*/ 4 h 3507"/>
                          <a:gd name="T110" fmla="*/ 8 w 10"/>
                          <a:gd name="T111" fmla="*/ 0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07">
                            <a:moveTo>
                              <a:pt x="0" y="953"/>
                            </a:moveTo>
                            <a:lnTo>
                              <a:pt x="0" y="955"/>
                            </a:lnTo>
                            <a:lnTo>
                              <a:pt x="0" y="955"/>
                            </a:lnTo>
                            <a:lnTo>
                              <a:pt x="0" y="953"/>
                            </a:lnTo>
                            <a:close/>
                            <a:moveTo>
                              <a:pt x="8" y="0"/>
                            </a:moveTo>
                            <a:lnTo>
                              <a:pt x="8" y="4"/>
                            </a:lnTo>
                            <a:lnTo>
                              <a:pt x="9" y="8"/>
                            </a:lnTo>
                            <a:lnTo>
                              <a:pt x="9" y="13"/>
                            </a:lnTo>
                            <a:lnTo>
                              <a:pt x="9" y="17"/>
                            </a:lnTo>
                            <a:lnTo>
                              <a:pt x="9" y="21"/>
                            </a:lnTo>
                            <a:lnTo>
                              <a:pt x="8" y="17"/>
                            </a:lnTo>
                            <a:lnTo>
                              <a:pt x="8" y="16"/>
                            </a:lnTo>
                            <a:lnTo>
                              <a:pt x="8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6" y="17"/>
                            </a:lnTo>
                            <a:lnTo>
                              <a:pt x="6" y="18"/>
                            </a:lnTo>
                            <a:lnTo>
                              <a:pt x="6" y="17"/>
                            </a:lnTo>
                            <a:lnTo>
                              <a:pt x="6" y="17"/>
                            </a:lnTo>
                            <a:lnTo>
                              <a:pt x="5" y="19"/>
                            </a:lnTo>
                            <a:lnTo>
                              <a:pt x="5" y="26"/>
                            </a:lnTo>
                            <a:lnTo>
                              <a:pt x="5" y="34"/>
                            </a:lnTo>
                            <a:lnTo>
                              <a:pt x="5" y="40"/>
                            </a:lnTo>
                            <a:lnTo>
                              <a:pt x="4" y="44"/>
                            </a:lnTo>
                            <a:lnTo>
                              <a:pt x="4" y="47"/>
                            </a:lnTo>
                            <a:lnTo>
                              <a:pt x="4" y="48"/>
                            </a:lnTo>
                            <a:lnTo>
                              <a:pt x="5" y="50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5"/>
                            </a:lnTo>
                            <a:lnTo>
                              <a:pt x="5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9"/>
                            </a:lnTo>
                            <a:lnTo>
                              <a:pt x="4" y="61"/>
                            </a:lnTo>
                            <a:lnTo>
                              <a:pt x="5" y="63"/>
                            </a:lnTo>
                            <a:lnTo>
                              <a:pt x="5" y="70"/>
                            </a:lnTo>
                            <a:lnTo>
                              <a:pt x="6" y="80"/>
                            </a:lnTo>
                            <a:lnTo>
                              <a:pt x="6" y="90"/>
                            </a:lnTo>
                            <a:lnTo>
                              <a:pt x="6" y="87"/>
                            </a:lnTo>
                            <a:lnTo>
                              <a:pt x="5" y="98"/>
                            </a:lnTo>
                            <a:lnTo>
                              <a:pt x="5" y="110"/>
                            </a:lnTo>
                            <a:lnTo>
                              <a:pt x="6" y="124"/>
                            </a:lnTo>
                            <a:lnTo>
                              <a:pt x="6" y="137"/>
                            </a:lnTo>
                            <a:lnTo>
                              <a:pt x="6" y="135"/>
                            </a:lnTo>
                            <a:lnTo>
                              <a:pt x="6" y="183"/>
                            </a:lnTo>
                            <a:lnTo>
                              <a:pt x="5" y="229"/>
                            </a:lnTo>
                            <a:lnTo>
                              <a:pt x="5" y="273"/>
                            </a:lnTo>
                            <a:lnTo>
                              <a:pt x="4" y="365"/>
                            </a:lnTo>
                            <a:lnTo>
                              <a:pt x="4" y="458"/>
                            </a:lnTo>
                            <a:lnTo>
                              <a:pt x="4" y="552"/>
                            </a:lnTo>
                            <a:lnTo>
                              <a:pt x="5" y="590"/>
                            </a:lnTo>
                            <a:lnTo>
                              <a:pt x="5" y="595"/>
                            </a:lnTo>
                            <a:lnTo>
                              <a:pt x="8" y="723"/>
                            </a:lnTo>
                            <a:lnTo>
                              <a:pt x="5" y="853"/>
                            </a:lnTo>
                            <a:lnTo>
                              <a:pt x="4" y="893"/>
                            </a:lnTo>
                            <a:lnTo>
                              <a:pt x="5" y="938"/>
                            </a:lnTo>
                            <a:lnTo>
                              <a:pt x="6" y="982"/>
                            </a:lnTo>
                            <a:lnTo>
                              <a:pt x="5" y="1024"/>
                            </a:lnTo>
                            <a:lnTo>
                              <a:pt x="5" y="1104"/>
                            </a:lnTo>
                            <a:lnTo>
                              <a:pt x="6" y="1185"/>
                            </a:lnTo>
                            <a:lnTo>
                              <a:pt x="6" y="1189"/>
                            </a:lnTo>
                            <a:lnTo>
                              <a:pt x="6" y="1283"/>
                            </a:lnTo>
                            <a:lnTo>
                              <a:pt x="6" y="1405"/>
                            </a:lnTo>
                            <a:lnTo>
                              <a:pt x="6" y="1526"/>
                            </a:lnTo>
                            <a:lnTo>
                              <a:pt x="5" y="1526"/>
                            </a:lnTo>
                            <a:lnTo>
                              <a:pt x="6" y="1652"/>
                            </a:lnTo>
                            <a:lnTo>
                              <a:pt x="6" y="1776"/>
                            </a:lnTo>
                            <a:lnTo>
                              <a:pt x="6" y="1780"/>
                            </a:lnTo>
                            <a:lnTo>
                              <a:pt x="6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8" y="2087"/>
                            </a:lnTo>
                            <a:lnTo>
                              <a:pt x="8" y="2087"/>
                            </a:lnTo>
                            <a:lnTo>
                              <a:pt x="8" y="2137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9" y="2278"/>
                            </a:lnTo>
                            <a:lnTo>
                              <a:pt x="9" y="2369"/>
                            </a:lnTo>
                            <a:lnTo>
                              <a:pt x="9" y="2373"/>
                            </a:lnTo>
                            <a:lnTo>
                              <a:pt x="9" y="2458"/>
                            </a:lnTo>
                            <a:lnTo>
                              <a:pt x="8" y="2545"/>
                            </a:lnTo>
                            <a:lnTo>
                              <a:pt x="8" y="2711"/>
                            </a:lnTo>
                            <a:lnTo>
                              <a:pt x="6" y="2876"/>
                            </a:lnTo>
                            <a:lnTo>
                              <a:pt x="8" y="2892"/>
                            </a:lnTo>
                            <a:lnTo>
                              <a:pt x="8" y="2912"/>
                            </a:lnTo>
                            <a:lnTo>
                              <a:pt x="8" y="2930"/>
                            </a:lnTo>
                            <a:lnTo>
                              <a:pt x="9" y="2947"/>
                            </a:lnTo>
                            <a:lnTo>
                              <a:pt x="8" y="2947"/>
                            </a:lnTo>
                            <a:lnTo>
                              <a:pt x="8" y="2961"/>
                            </a:lnTo>
                            <a:lnTo>
                              <a:pt x="8" y="2966"/>
                            </a:lnTo>
                            <a:lnTo>
                              <a:pt x="8" y="3006"/>
                            </a:lnTo>
                            <a:lnTo>
                              <a:pt x="8" y="3045"/>
                            </a:lnTo>
                            <a:lnTo>
                              <a:pt x="9" y="3080"/>
                            </a:lnTo>
                            <a:lnTo>
                              <a:pt x="9" y="3206"/>
                            </a:lnTo>
                            <a:lnTo>
                              <a:pt x="9" y="3330"/>
                            </a:lnTo>
                            <a:lnTo>
                              <a:pt x="9" y="3331"/>
                            </a:lnTo>
                            <a:lnTo>
                              <a:pt x="10" y="3335"/>
                            </a:lnTo>
                            <a:lnTo>
                              <a:pt x="10" y="3339"/>
                            </a:lnTo>
                            <a:lnTo>
                              <a:pt x="10" y="3344"/>
                            </a:lnTo>
                            <a:lnTo>
                              <a:pt x="10" y="3352"/>
                            </a:lnTo>
                            <a:lnTo>
                              <a:pt x="9" y="3361"/>
                            </a:lnTo>
                            <a:lnTo>
                              <a:pt x="9" y="3372"/>
                            </a:lnTo>
                            <a:lnTo>
                              <a:pt x="9" y="3378"/>
                            </a:lnTo>
                            <a:lnTo>
                              <a:pt x="10" y="3412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7"/>
                            </a:lnTo>
                            <a:lnTo>
                              <a:pt x="9" y="3448"/>
                            </a:lnTo>
                            <a:lnTo>
                              <a:pt x="9" y="3449"/>
                            </a:lnTo>
                            <a:lnTo>
                              <a:pt x="9" y="3452"/>
                            </a:lnTo>
                            <a:lnTo>
                              <a:pt x="9" y="3454"/>
                            </a:lnTo>
                            <a:lnTo>
                              <a:pt x="9" y="3456"/>
                            </a:lnTo>
                            <a:lnTo>
                              <a:pt x="9" y="3456"/>
                            </a:lnTo>
                            <a:lnTo>
                              <a:pt x="10" y="3456"/>
                            </a:lnTo>
                            <a:lnTo>
                              <a:pt x="10" y="3457"/>
                            </a:lnTo>
                            <a:lnTo>
                              <a:pt x="10" y="3460"/>
                            </a:lnTo>
                            <a:lnTo>
                              <a:pt x="10" y="3462"/>
                            </a:lnTo>
                            <a:lnTo>
                              <a:pt x="9" y="3461"/>
                            </a:lnTo>
                            <a:lnTo>
                              <a:pt x="9" y="3483"/>
                            </a:lnTo>
                            <a:lnTo>
                              <a:pt x="10" y="3507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5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428"/>
                            </a:lnTo>
                            <a:lnTo>
                              <a:pt x="8" y="3351"/>
                            </a:lnTo>
                            <a:lnTo>
                              <a:pt x="8" y="3351"/>
                            </a:lnTo>
                            <a:lnTo>
                              <a:pt x="8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6" y="3168"/>
                            </a:lnTo>
                            <a:lnTo>
                              <a:pt x="6" y="3169"/>
                            </a:lnTo>
                            <a:lnTo>
                              <a:pt x="6" y="3168"/>
                            </a:lnTo>
                            <a:lnTo>
                              <a:pt x="5" y="3167"/>
                            </a:lnTo>
                            <a:lnTo>
                              <a:pt x="5" y="3164"/>
                            </a:lnTo>
                            <a:lnTo>
                              <a:pt x="6" y="3154"/>
                            </a:lnTo>
                            <a:lnTo>
                              <a:pt x="5" y="3138"/>
                            </a:lnTo>
                            <a:lnTo>
                              <a:pt x="5" y="3122"/>
                            </a:lnTo>
                            <a:lnTo>
                              <a:pt x="6" y="3108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05"/>
                            </a:lnTo>
                            <a:lnTo>
                              <a:pt x="5" y="3099"/>
                            </a:lnTo>
                            <a:lnTo>
                              <a:pt x="5" y="3100"/>
                            </a:lnTo>
                            <a:lnTo>
                              <a:pt x="6" y="3101"/>
                            </a:lnTo>
                            <a:lnTo>
                              <a:pt x="5" y="3033"/>
                            </a:lnTo>
                            <a:lnTo>
                              <a:pt x="4" y="2966"/>
                            </a:lnTo>
                            <a:lnTo>
                              <a:pt x="4" y="2961"/>
                            </a:lnTo>
                            <a:lnTo>
                              <a:pt x="4" y="2883"/>
                            </a:lnTo>
                            <a:lnTo>
                              <a:pt x="4" y="2885"/>
                            </a:lnTo>
                            <a:lnTo>
                              <a:pt x="4" y="2840"/>
                            </a:lnTo>
                            <a:lnTo>
                              <a:pt x="4" y="2796"/>
                            </a:lnTo>
                            <a:lnTo>
                              <a:pt x="5" y="2798"/>
                            </a:lnTo>
                            <a:lnTo>
                              <a:pt x="4" y="2753"/>
                            </a:lnTo>
                            <a:lnTo>
                              <a:pt x="4" y="2707"/>
                            </a:lnTo>
                            <a:lnTo>
                              <a:pt x="5" y="2707"/>
                            </a:lnTo>
                            <a:lnTo>
                              <a:pt x="4" y="2696"/>
                            </a:lnTo>
                            <a:lnTo>
                              <a:pt x="5" y="2697"/>
                            </a:lnTo>
                            <a:lnTo>
                              <a:pt x="4" y="2677"/>
                            </a:lnTo>
                            <a:lnTo>
                              <a:pt x="5" y="2658"/>
                            </a:lnTo>
                            <a:lnTo>
                              <a:pt x="4" y="2638"/>
                            </a:lnTo>
                            <a:lnTo>
                              <a:pt x="4" y="2622"/>
                            </a:lnTo>
                            <a:lnTo>
                              <a:pt x="5" y="2626"/>
                            </a:lnTo>
                            <a:lnTo>
                              <a:pt x="4" y="2588"/>
                            </a:lnTo>
                            <a:lnTo>
                              <a:pt x="4" y="2551"/>
                            </a:lnTo>
                            <a:lnTo>
                              <a:pt x="5" y="2515"/>
                            </a:lnTo>
                            <a:lnTo>
                              <a:pt x="5" y="2516"/>
                            </a:lnTo>
                            <a:lnTo>
                              <a:pt x="5" y="2516"/>
                            </a:lnTo>
                            <a:lnTo>
                              <a:pt x="5" y="2518"/>
                            </a:lnTo>
                            <a:lnTo>
                              <a:pt x="5" y="2502"/>
                            </a:lnTo>
                            <a:lnTo>
                              <a:pt x="5" y="2485"/>
                            </a:lnTo>
                            <a:lnTo>
                              <a:pt x="5" y="2488"/>
                            </a:lnTo>
                            <a:lnTo>
                              <a:pt x="5" y="2459"/>
                            </a:lnTo>
                            <a:lnTo>
                              <a:pt x="5" y="2433"/>
                            </a:lnTo>
                            <a:lnTo>
                              <a:pt x="6" y="2408"/>
                            </a:lnTo>
                            <a:lnTo>
                              <a:pt x="5" y="2383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3"/>
                            </a:lnTo>
                            <a:lnTo>
                              <a:pt x="4" y="2369"/>
                            </a:lnTo>
                            <a:lnTo>
                              <a:pt x="4" y="2361"/>
                            </a:lnTo>
                            <a:lnTo>
                              <a:pt x="4" y="2353"/>
                            </a:lnTo>
                            <a:lnTo>
                              <a:pt x="4" y="2346"/>
                            </a:lnTo>
                            <a:lnTo>
                              <a:pt x="5" y="2349"/>
                            </a:lnTo>
                            <a:lnTo>
                              <a:pt x="4" y="2298"/>
                            </a:lnTo>
                            <a:lnTo>
                              <a:pt x="5" y="2246"/>
                            </a:lnTo>
                            <a:lnTo>
                              <a:pt x="4" y="2196"/>
                            </a:lnTo>
                            <a:lnTo>
                              <a:pt x="5" y="2195"/>
                            </a:lnTo>
                            <a:lnTo>
                              <a:pt x="5" y="2169"/>
                            </a:lnTo>
                            <a:lnTo>
                              <a:pt x="4" y="2145"/>
                            </a:lnTo>
                            <a:lnTo>
                              <a:pt x="4" y="2118"/>
                            </a:lnTo>
                            <a:lnTo>
                              <a:pt x="5" y="2048"/>
                            </a:lnTo>
                            <a:lnTo>
                              <a:pt x="5" y="1979"/>
                            </a:lnTo>
                            <a:lnTo>
                              <a:pt x="4" y="1911"/>
                            </a:lnTo>
                            <a:lnTo>
                              <a:pt x="5" y="1911"/>
                            </a:lnTo>
                            <a:lnTo>
                              <a:pt x="4" y="1845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4"/>
                            </a:lnTo>
                            <a:lnTo>
                              <a:pt x="3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3"/>
                            </a:lnTo>
                            <a:lnTo>
                              <a:pt x="1" y="1562"/>
                            </a:lnTo>
                            <a:lnTo>
                              <a:pt x="3" y="1547"/>
                            </a:lnTo>
                            <a:lnTo>
                              <a:pt x="1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3" y="1528"/>
                            </a:lnTo>
                            <a:lnTo>
                              <a:pt x="3" y="1529"/>
                            </a:lnTo>
                            <a:lnTo>
                              <a:pt x="3" y="1529"/>
                            </a:lnTo>
                            <a:lnTo>
                              <a:pt x="3" y="1484"/>
                            </a:lnTo>
                            <a:lnTo>
                              <a:pt x="3" y="1440"/>
                            </a:lnTo>
                            <a:lnTo>
                              <a:pt x="3" y="1441"/>
                            </a:lnTo>
                            <a:lnTo>
                              <a:pt x="3" y="1443"/>
                            </a:lnTo>
                            <a:lnTo>
                              <a:pt x="3" y="1419"/>
                            </a:lnTo>
                            <a:lnTo>
                              <a:pt x="3" y="1423"/>
                            </a:lnTo>
                            <a:lnTo>
                              <a:pt x="1" y="1189"/>
                            </a:lnTo>
                            <a:lnTo>
                              <a:pt x="1" y="1185"/>
                            </a:lnTo>
                            <a:lnTo>
                              <a:pt x="1" y="1068"/>
                            </a:lnTo>
                            <a:lnTo>
                              <a:pt x="1" y="1071"/>
                            </a:lnTo>
                            <a:lnTo>
                              <a:pt x="1" y="1072"/>
                            </a:lnTo>
                            <a:lnTo>
                              <a:pt x="3" y="1072"/>
                            </a:lnTo>
                            <a:lnTo>
                              <a:pt x="1" y="1063"/>
                            </a:lnTo>
                            <a:lnTo>
                              <a:pt x="1" y="1062"/>
                            </a:lnTo>
                            <a:lnTo>
                              <a:pt x="1" y="1040"/>
                            </a:lnTo>
                            <a:lnTo>
                              <a:pt x="1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3" y="1023"/>
                            </a:lnTo>
                            <a:lnTo>
                              <a:pt x="3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4" y="983"/>
                            </a:lnTo>
                            <a:lnTo>
                              <a:pt x="1" y="969"/>
                            </a:lnTo>
                            <a:lnTo>
                              <a:pt x="0" y="955"/>
                            </a:lnTo>
                            <a:lnTo>
                              <a:pt x="1" y="897"/>
                            </a:lnTo>
                            <a:lnTo>
                              <a:pt x="3" y="838"/>
                            </a:lnTo>
                            <a:lnTo>
                              <a:pt x="1" y="779"/>
                            </a:lnTo>
                            <a:lnTo>
                              <a:pt x="0" y="724"/>
                            </a:lnTo>
                            <a:lnTo>
                              <a:pt x="1" y="721"/>
                            </a:lnTo>
                            <a:lnTo>
                              <a:pt x="1" y="714"/>
                            </a:lnTo>
                            <a:lnTo>
                              <a:pt x="1" y="707"/>
                            </a:lnTo>
                            <a:lnTo>
                              <a:pt x="1" y="702"/>
                            </a:lnTo>
                            <a:lnTo>
                              <a:pt x="1" y="683"/>
                            </a:lnTo>
                            <a:lnTo>
                              <a:pt x="0" y="662"/>
                            </a:lnTo>
                            <a:lnTo>
                              <a:pt x="0" y="643"/>
                            </a:lnTo>
                            <a:lnTo>
                              <a:pt x="0" y="629"/>
                            </a:lnTo>
                            <a:lnTo>
                              <a:pt x="0" y="613"/>
                            </a:lnTo>
                            <a:lnTo>
                              <a:pt x="3" y="600"/>
                            </a:lnTo>
                            <a:lnTo>
                              <a:pt x="1" y="595"/>
                            </a:lnTo>
                            <a:lnTo>
                              <a:pt x="1" y="590"/>
                            </a:lnTo>
                            <a:lnTo>
                              <a:pt x="1" y="571"/>
                            </a:lnTo>
                            <a:lnTo>
                              <a:pt x="1" y="549"/>
                            </a:lnTo>
                            <a:lnTo>
                              <a:pt x="0" y="528"/>
                            </a:lnTo>
                            <a:lnTo>
                              <a:pt x="1" y="531"/>
                            </a:lnTo>
                            <a:lnTo>
                              <a:pt x="0" y="509"/>
                            </a:lnTo>
                            <a:lnTo>
                              <a:pt x="1" y="486"/>
                            </a:lnTo>
                            <a:lnTo>
                              <a:pt x="1" y="468"/>
                            </a:lnTo>
                            <a:lnTo>
                              <a:pt x="0" y="452"/>
                            </a:lnTo>
                            <a:lnTo>
                              <a:pt x="0" y="434"/>
                            </a:lnTo>
                            <a:lnTo>
                              <a:pt x="0" y="414"/>
                            </a:lnTo>
                            <a:lnTo>
                              <a:pt x="0" y="397"/>
                            </a:lnTo>
                            <a:lnTo>
                              <a:pt x="0" y="309"/>
                            </a:lnTo>
                            <a:lnTo>
                              <a:pt x="1" y="309"/>
                            </a:lnTo>
                            <a:lnTo>
                              <a:pt x="1" y="307"/>
                            </a:lnTo>
                            <a:lnTo>
                              <a:pt x="1" y="306"/>
                            </a:lnTo>
                            <a:lnTo>
                              <a:pt x="1" y="298"/>
                            </a:lnTo>
                            <a:lnTo>
                              <a:pt x="1" y="289"/>
                            </a:lnTo>
                            <a:lnTo>
                              <a:pt x="1" y="278"/>
                            </a:lnTo>
                            <a:lnTo>
                              <a:pt x="1" y="271"/>
                            </a:lnTo>
                            <a:lnTo>
                              <a:pt x="0" y="267"/>
                            </a:lnTo>
                            <a:lnTo>
                              <a:pt x="1" y="256"/>
                            </a:lnTo>
                            <a:lnTo>
                              <a:pt x="0" y="248"/>
                            </a:lnTo>
                            <a:lnTo>
                              <a:pt x="0" y="239"/>
                            </a:lnTo>
                            <a:lnTo>
                              <a:pt x="1" y="229"/>
                            </a:lnTo>
                            <a:lnTo>
                              <a:pt x="1" y="230"/>
                            </a:lnTo>
                            <a:lnTo>
                              <a:pt x="1" y="230"/>
                            </a:lnTo>
                            <a:lnTo>
                              <a:pt x="1" y="221"/>
                            </a:lnTo>
                            <a:lnTo>
                              <a:pt x="1" y="209"/>
                            </a:lnTo>
                            <a:lnTo>
                              <a:pt x="3" y="197"/>
                            </a:lnTo>
                            <a:lnTo>
                              <a:pt x="3" y="188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1" y="170"/>
                            </a:lnTo>
                            <a:lnTo>
                              <a:pt x="1" y="120"/>
                            </a:lnTo>
                            <a:lnTo>
                              <a:pt x="1" y="73"/>
                            </a:lnTo>
                            <a:lnTo>
                              <a:pt x="1" y="73"/>
                            </a:lnTo>
                            <a:lnTo>
                              <a:pt x="1" y="74"/>
                            </a:lnTo>
                            <a:lnTo>
                              <a:pt x="1" y="73"/>
                            </a:lnTo>
                            <a:lnTo>
                              <a:pt x="1" y="70"/>
                            </a:lnTo>
                            <a:lnTo>
                              <a:pt x="1" y="68"/>
                            </a:lnTo>
                            <a:lnTo>
                              <a:pt x="1" y="65"/>
                            </a:lnTo>
                            <a:lnTo>
                              <a:pt x="1" y="63"/>
                            </a:lnTo>
                            <a:lnTo>
                              <a:pt x="1" y="61"/>
                            </a:lnTo>
                            <a:lnTo>
                              <a:pt x="1" y="59"/>
                            </a:lnTo>
                            <a:lnTo>
                              <a:pt x="1" y="48"/>
                            </a:lnTo>
                            <a:lnTo>
                              <a:pt x="1" y="35"/>
                            </a:lnTo>
                            <a:lnTo>
                              <a:pt x="1" y="35"/>
                            </a:lnTo>
                            <a:lnTo>
                              <a:pt x="1" y="27"/>
                            </a:lnTo>
                            <a:lnTo>
                              <a:pt x="3" y="19"/>
                            </a:lnTo>
                            <a:lnTo>
                              <a:pt x="4" y="9"/>
                            </a:lnTo>
                            <a:lnTo>
                              <a:pt x="4" y="8"/>
                            </a:lnTo>
                            <a:lnTo>
                              <a:pt x="4" y="8"/>
                            </a:lnTo>
                            <a:lnTo>
                              <a:pt x="4" y="6"/>
                            </a:lnTo>
                            <a:lnTo>
                              <a:pt x="5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8" y="2"/>
                            </a:lnTo>
                            <a:lnTo>
                              <a:pt x="8" y="2"/>
                            </a:lnTo>
                            <a:lnTo>
                              <a:pt x="8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51C5AFD" id="Figura a mano libera 79" o:spid="_x0000_s1026" style="position:absolute;margin-left:152.25pt;margin-top:60.75pt;width:1.25pt;height:439.35pt;z-index:-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0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" path="m,953r,2l,955r,-2xm8,r,4l9,8r,5l9,17r,4l8,17r,-1l8,14r,2l8,16,6,17r,1l6,17r,l5,19r,7l5,34r,6l4,44r,3l4,48r1,2l5,51r,1l5,55r,1l4,56r,l4,56r,l4,56r,3l4,61r1,2l5,70,6,80r,10l6,87,5,98r,12l6,124r,13l6,135r,48l5,229r,44l4,365r,93l4,552r1,38l5,595,8,723,5,853,4,893r1,45l6,982r-1,42l5,1104r1,81l6,1189r,94l6,1405r,121l5,1526r1,126l6,1776r,4l6,1836r2,83l8,2004r,83l8,2087r,50l8,2188r,-1l8,2187r,-1l8,2186r,l8,2186r1,92l9,2369r,4l9,2458r-1,87l8,2711,6,2876r2,16l8,2912r,18l9,2947r-1,l8,2961r,5l8,3006r,39l9,3080r,126l9,3330r,1l10,3335r,4l10,3344r,8l9,3361r,11l9,3378r1,34l10,3448r,l10,3448r,-1l9,3448r,1l9,3452r,2l9,3456r,l10,3456r,1l10,3460r,2l9,3461r,22l10,3507r-1,-3l9,3504r,l9,3505r,2l9,3507r,l9,3428,8,3351r,l8,3350r1,-2l8,3257,6,3168r,1l6,3168r-1,-1l5,3164r1,-10l5,3138r,-16l6,3108r,2l6,3110r,l6,3105r-1,-6l5,3100r1,1l5,3033,4,2966r,-5l4,2883r,2l4,2840r,-44l5,2798,4,2753r,-46l5,2707,4,2696r1,1l4,2677r1,-19l4,2638r,-16l5,2626,4,2588r,-37l5,2515r,1l5,2516r,2l5,2502r,-17l5,2488r,-29l5,2433r1,-25l5,2383r,-9l5,2374r,l5,2373r-1,-4l4,2361r,-8l4,2346r1,3l4,2298r1,-52l4,2196r1,-1l5,2169,4,2145r,-27l5,2048r,-69l4,1911r1,l4,1845r,-65l4,1776,3,1754r,-90l3,1573r,2l3,1575r,l3,1573,1,1562r2,-15l1,1529r2,-1l3,1526r,2l3,1529r,l3,1484r,-44l3,1441r,2l3,1419r,4l1,1189r,-4l1,1068r,3l1,1072r2,l1,1063r,-1l1,1040r,-20l3,1021r,2l3,1023r,-20l4,983r,2l4,985r,-2l1,969,,955,1,897,3,838,1,779,,724r1,-3l1,714r,-7l1,702r,-19l,662,,643,,629,,613,3,600,1,595r,-5l1,571r,-22l,528r1,3l,509,1,486r,-18l,452,,434,,414,,397,,309r1,l1,307r,-1l1,298r,-9l1,278r,-7l,267,1,256,,248r,-9l1,229r,1l1,230r,-9l1,209,3,197r,-9l3,189r,l3,189r,-2l3,183r,-4l3,176r,-4l1,170r,-50l1,73r,l1,74r,-1l1,70r,-2l1,65r,-2l1,61r,-2l1,48,1,35r,l1,27,3,19,4,9,4,8r,l4,6,5,4,4,2r,l8,2r,l8,1,8,xe" fillcolor="#8ed6ef [1300]" strokecolor="#8ed6ef [1300]" strokeweight="0">
              <v:path arrowok="t" o:connecttype="custom" o:connectlocs="12700,6364;12700,25456;9525,27048;6350,70005;7938,87507;6350,89098;9525,143193;9525,214789;6350,878249;7938,1492387;9525,2041293;9525,2832035;12700,3400033;12700,3477993;12700,4049173;14288,4688768;14288,4900375;15875,5320407;15875,5485874;14288,5492238;15875,5504967;14288,5574972;14288,5454054;9525,5040386;7938,4992655;9525,4940151;6350,4711042;6350,4380108;7938,4228960;7938,4001442;7938,3958485;7938,3777107;6350,3732558;7938,3450946;7938,3040460;4763,2502691;4763,2461325;4763,2432686;4763,2264037;4763,1705585;4763,1627625;6350,1563983;0,1151906;0,1053262;1588,938708;1588,773241;0,491629;1588,442307;1588,364346;4763,299114;4763,284795;1588,116145;1588,100235;1588,42958;7938,6364;12700,0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bidi="it-IT"/>
      </w:rPr>
      <mc:AlternateContent>
        <mc:Choice Requires="wps">
          <w:drawing>
            <wp:anchor distT="0" distB="0" distL="114300" distR="114300" simplePos="0" relativeHeight="251673600" behindDoc="1" locked="1" layoutInCell="1" allowOverlap="1" wp14:anchorId="030A1058" wp14:editId="030A1059">
              <wp:simplePos x="0" y="0"/>
              <wp:positionH relativeFrom="column">
                <wp:posOffset>6848601</wp:posOffset>
              </wp:positionH>
              <wp:positionV relativeFrom="page">
                <wp:posOffset>781050</wp:posOffset>
              </wp:positionV>
              <wp:extent cx="4445" cy="29845"/>
              <wp:effectExtent l="0" t="0" r="14605" b="27305"/>
              <wp:wrapNone/>
              <wp:docPr id="81" name="Figura a mano libera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2 w 3"/>
                          <a:gd name="T11" fmla="*/ 12 h 19"/>
                          <a:gd name="T12" fmla="*/ 2 w 3"/>
                          <a:gd name="T13" fmla="*/ 8 h 19"/>
                          <a:gd name="T14" fmla="*/ 0 w 3"/>
                          <a:gd name="T15" fmla="*/ 4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2" y="12"/>
                            </a:lnTo>
                            <a:lnTo>
                              <a:pt x="2" y="8"/>
                            </a:lnTo>
                            <a:lnTo>
                              <a:pt x="0" y="4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255AEEF" id="Figura a mano libera 81" o:spid="_x0000_s1026" style="position:absolute;margin-left:539.25pt;margin-top:61.5pt;width:.35pt;height:2.35pt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" path="m2,l3,17r,l3,19r,-4l2,12,2,8,,4,2,xe" fillcolor="#8ed6ef [1300]" strokecolor="#8ed6ef [1300]" strokeweight="0">
              <v:path arrowok="t" o:connecttype="custom" o:connectlocs="2963,0;4445,26703;4445,26703;4445,29845;4445,23562;2963,18849;2963,12566;0,6283;2963,0" o:connectangles="0,0,0,0,0,0,0,0,0"/>
              <w10:wrap anchory="page"/>
              <w10:anchorlock/>
            </v:shape>
          </w:pict>
        </mc:Fallback>
      </mc:AlternateContent>
    </w:r>
    <w:r>
      <w:rPr>
        <w:lang w:bidi="it-IT"/>
      </w:rPr>
      <mc:AlternateContent>
        <mc:Choice Requires="wps">
          <w:drawing>
            <wp:anchor distT="0" distB="0" distL="114300" distR="114300" simplePos="0" relativeHeight="251674624" behindDoc="1" locked="1" layoutInCell="1" allowOverlap="1" wp14:anchorId="030A105A" wp14:editId="030A105B">
              <wp:simplePos x="0" y="0"/>
              <wp:positionH relativeFrom="column">
                <wp:posOffset>6858126</wp:posOffset>
              </wp:positionH>
              <wp:positionV relativeFrom="page">
                <wp:posOffset>819150</wp:posOffset>
              </wp:positionV>
              <wp:extent cx="0" cy="15875"/>
              <wp:effectExtent l="0" t="0" r="19050" b="22225"/>
              <wp:wrapNone/>
              <wp:docPr id="82" name="Figura a mano libera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15875"/>
                      </a:xfrm>
                      <a:custGeom>
                        <a:avLst/>
                        <a:gdLst>
                          <a:gd name="T0" fmla="*/ 0 h 10"/>
                          <a:gd name="T1" fmla="*/ 1 h 10"/>
                          <a:gd name="T2" fmla="*/ 3 h 10"/>
                          <a:gd name="T3" fmla="*/ 6 h 10"/>
                          <a:gd name="T4" fmla="*/ 9 h 10"/>
                          <a:gd name="T5" fmla="*/ 10 h 10"/>
                          <a:gd name="T6" fmla="*/ 9 h 10"/>
                          <a:gd name="T7" fmla="*/ 7 h 10"/>
                          <a:gd name="T8" fmla="*/ 3 h 10"/>
                          <a:gd name="T9" fmla="*/ 1 h 10"/>
                          <a:gd name="T10" fmla="*/ 0 h 10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  <a:cxn ang="0">
                            <a:pos x="0" y="T5"/>
                          </a:cxn>
                          <a:cxn ang="0">
                            <a:pos x="0" y="T6"/>
                          </a:cxn>
                          <a:cxn ang="0">
                            <a:pos x="0" y="T7"/>
                          </a:cxn>
                          <a:cxn ang="0">
                            <a:pos x="0" y="T8"/>
                          </a:cxn>
                          <a:cxn ang="0">
                            <a:pos x="0" y="T9"/>
                          </a:cxn>
                          <a:cxn ang="0">
                            <a:pos x="0" y="T10"/>
                          </a:cxn>
                        </a:cxnLst>
                        <a:rect l="0" t="0" r="r" b="b"/>
                        <a:pathLst>
                          <a:path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0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6038E0A" id="Figura a mano libera 82" o:spid="_x0000_s1026" style="position:absolute;margin-left:540pt;margin-top:64.5pt;width:0;height:1.25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" path="m,l,1,,3,,6,,9r,1l,9,,7,,3,,1,,xe" fillcolor="#8ed6ef [1300]" strokecolor="#8ed6ef [1300]" strokeweight="0">
              <v:path arrowok="t" o:connecttype="custom" o:connectlocs="0,0;0,1588;0,4763;0,9525;0,14288;0,15875;0,14288;0,11113;0,4763;0,1588;0,0" o:connectangles="0,0,0,0,0,0,0,0,0,0,0"/>
              <w10:wrap anchory="page"/>
              <w10:anchorlock/>
            </v:shape>
          </w:pict>
        </mc:Fallback>
      </mc:AlternateContent>
    </w:r>
    <w:r>
      <w:rPr>
        <w:lang w:bidi="it-IT"/>
      </w:rPr>
      <mc:AlternateContent>
        <mc:Choice Requires="wps">
          <w:drawing>
            <wp:anchor distT="0" distB="0" distL="114300" distR="114300" simplePos="0" relativeHeight="251675648" behindDoc="1" locked="1" layoutInCell="1" allowOverlap="1" wp14:anchorId="030A105C" wp14:editId="030A105D">
              <wp:simplePos x="0" y="0"/>
              <wp:positionH relativeFrom="column">
                <wp:posOffset>-28575</wp:posOffset>
              </wp:positionH>
              <wp:positionV relativeFrom="page">
                <wp:posOffset>819150</wp:posOffset>
              </wp:positionV>
              <wp:extent cx="1270" cy="6350"/>
              <wp:effectExtent l="0" t="0" r="0" b="0"/>
              <wp:wrapNone/>
              <wp:docPr id="83" name="Figura a mano libera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6350"/>
                      </a:xfrm>
                      <a:custGeom>
                        <a:avLst/>
                        <a:gdLst>
                          <a:gd name="T0" fmla="*/ 1 w 1"/>
                          <a:gd name="T1" fmla="*/ 0 h 4"/>
                          <a:gd name="T2" fmla="*/ 0 w 1"/>
                          <a:gd name="T3" fmla="*/ 4 h 4"/>
                          <a:gd name="T4" fmla="*/ 0 w 1"/>
                          <a:gd name="T5" fmla="*/ 3 h 4"/>
                          <a:gd name="T6" fmla="*/ 0 w 1"/>
                          <a:gd name="T7" fmla="*/ 1 h 4"/>
                          <a:gd name="T8" fmla="*/ 1 w 1"/>
                          <a:gd name="T9" fmla="*/ 0 h 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" h="4">
                            <a:moveTo>
                              <a:pt x="1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580B544" id="Figura a mano libera 83" o:spid="_x0000_s1026" style="position:absolute;margin-left:-2.25pt;margin-top:64.5pt;width:.1pt;height:.5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" path="m1,l,4,,3,,1,1,xe" fillcolor="#8ed6ef [1300]" strokecolor="#8ed6ef [1300]" strokeweight="0">
              <v:path arrowok="t" o:connecttype="custom" o:connectlocs="1270,0;0,6350;0,4763;0,1588;1270,0" o:connectangles="0,0,0,0,0"/>
              <w10:wrap anchory="page"/>
              <w10:anchorlock/>
            </v:shape>
          </w:pict>
        </mc:Fallback>
      </mc:AlternateContent>
    </w:r>
    <w:r>
      <w:rPr>
        <w:lang w:bidi="it-IT"/>
      </w:rPr>
      <mc:AlternateContent>
        <mc:Choice Requires="wps">
          <w:drawing>
            <wp:anchor distT="0" distB="0" distL="114300" distR="114300" simplePos="0" relativeHeight="251676672" behindDoc="1" locked="1" layoutInCell="1" allowOverlap="1" wp14:anchorId="030A105E" wp14:editId="030A105F">
              <wp:simplePos x="0" y="0"/>
              <wp:positionH relativeFrom="column">
                <wp:posOffset>5867508</wp:posOffset>
              </wp:positionH>
              <wp:positionV relativeFrom="page">
                <wp:posOffset>819150</wp:posOffset>
              </wp:positionV>
              <wp:extent cx="0" cy="6350"/>
              <wp:effectExtent l="0" t="0" r="0" b="0"/>
              <wp:wrapNone/>
              <wp:docPr id="84" name="Figura a mano libera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A199037" id="Figura a mano libera 84" o:spid="_x0000_s1026" style="position:absolute;margin-left:462pt;margin-top:64.5pt;width:0;height:.5pt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" path="m,l,4,,3,,1,,xe" fillcolor="#8ed6ef [1300]" strokecolor="#8ed6ef [1300]" strokeweight="0">
              <v:path arrowok="t" o:connecttype="custom" o:connectlocs="0,0;0,6350;0,4763;0,1588;0,0" o:connectangles="0,0,0,0,0"/>
              <w10:wrap anchory="page"/>
              <w10:anchorlock/>
            </v:shape>
          </w:pict>
        </mc:Fallback>
      </mc:AlternateContent>
    </w:r>
    <w:r>
      <w:rPr>
        <w:lang w:bidi="it-IT"/>
      </w:rPr>
      <mc:AlternateContent>
        <mc:Choice Requires="wps">
          <w:drawing>
            <wp:anchor distT="0" distB="0" distL="114300" distR="114300" simplePos="0" relativeHeight="251677696" behindDoc="1" locked="1" layoutInCell="1" allowOverlap="1" wp14:anchorId="030A1060" wp14:editId="030A1061">
              <wp:simplePos x="0" y="0"/>
              <wp:positionH relativeFrom="column">
                <wp:posOffset>4886415</wp:posOffset>
              </wp:positionH>
              <wp:positionV relativeFrom="page">
                <wp:posOffset>781050</wp:posOffset>
              </wp:positionV>
              <wp:extent cx="4445" cy="29845"/>
              <wp:effectExtent l="0" t="0" r="14605" b="27305"/>
              <wp:wrapNone/>
              <wp:docPr id="85" name="Figura a mano libera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2 w 3"/>
                          <a:gd name="T5" fmla="*/ 17 h 19"/>
                          <a:gd name="T6" fmla="*/ 2 w 3"/>
                          <a:gd name="T7" fmla="*/ 19 h 19"/>
                          <a:gd name="T8" fmla="*/ 2 w 3"/>
                          <a:gd name="T9" fmla="*/ 15 h 19"/>
                          <a:gd name="T10" fmla="*/ 2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2" y="17"/>
                            </a:lnTo>
                            <a:lnTo>
                              <a:pt x="2" y="19"/>
                            </a:lnTo>
                            <a:lnTo>
                              <a:pt x="2" y="15"/>
                            </a:lnTo>
                            <a:lnTo>
                              <a:pt x="2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BD13EFE" id="Figura a mano libera 85" o:spid="_x0000_s1026" style="position:absolute;margin-left:384.75pt;margin-top:61.5pt;width:.35pt;height:2.35pt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" path="m,l3,17r-1,l2,19r,-4l2,12,,8,,4,,xe" fillcolor="#8ed6ef [1300]" strokecolor="#8ed6ef [1300]" strokeweight="0">
              <v:path arrowok="t" o:connecttype="custom" o:connectlocs="0,0;4445,26703;2963,26703;2963,29845;2963,23562;2963,18849;0,12566;0,6283;0,0" o:connectangles="0,0,0,0,0,0,0,0,0"/>
              <w10:wrap anchory="page"/>
              <w10:anchorlock/>
            </v:shape>
          </w:pict>
        </mc:Fallback>
      </mc:AlternateContent>
    </w:r>
    <w:r>
      <w:rPr>
        <w:lang w:bidi="it-IT"/>
      </w:rPr>
      <mc:AlternateContent>
        <mc:Choice Requires="wps">
          <w:drawing>
            <wp:anchor distT="0" distB="0" distL="114300" distR="114300" simplePos="0" relativeHeight="251678720" behindDoc="1" locked="1" layoutInCell="1" allowOverlap="1" wp14:anchorId="030A1062" wp14:editId="030A1063">
              <wp:simplePos x="0" y="0"/>
              <wp:positionH relativeFrom="column">
                <wp:posOffset>4886415</wp:posOffset>
              </wp:positionH>
              <wp:positionV relativeFrom="page">
                <wp:posOffset>819150</wp:posOffset>
              </wp:positionV>
              <wp:extent cx="1270" cy="15875"/>
              <wp:effectExtent l="0" t="0" r="17780" b="22225"/>
              <wp:wrapNone/>
              <wp:docPr id="86" name="Figura a mano libera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15875"/>
                      </a:xfrm>
                      <a:custGeom>
                        <a:avLst/>
                        <a:gdLst>
                          <a:gd name="T0" fmla="*/ 0 w 1"/>
                          <a:gd name="T1" fmla="*/ 0 h 10"/>
                          <a:gd name="T2" fmla="*/ 0 w 1"/>
                          <a:gd name="T3" fmla="*/ 1 h 10"/>
                          <a:gd name="T4" fmla="*/ 1 w 1"/>
                          <a:gd name="T5" fmla="*/ 3 h 10"/>
                          <a:gd name="T6" fmla="*/ 0 w 1"/>
                          <a:gd name="T7" fmla="*/ 6 h 10"/>
                          <a:gd name="T8" fmla="*/ 1 w 1"/>
                          <a:gd name="T9" fmla="*/ 9 h 10"/>
                          <a:gd name="T10" fmla="*/ 1 w 1"/>
                          <a:gd name="T11" fmla="*/ 10 h 10"/>
                          <a:gd name="T12" fmla="*/ 0 w 1"/>
                          <a:gd name="T13" fmla="*/ 9 h 10"/>
                          <a:gd name="T14" fmla="*/ 0 w 1"/>
                          <a:gd name="T15" fmla="*/ 7 h 10"/>
                          <a:gd name="T16" fmla="*/ 0 w 1"/>
                          <a:gd name="T17" fmla="*/ 3 h 10"/>
                          <a:gd name="T18" fmla="*/ 0 w 1"/>
                          <a:gd name="T19" fmla="*/ 1 h 10"/>
                          <a:gd name="T20" fmla="*/ 0 w 1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1" y="3"/>
                            </a:lnTo>
                            <a:lnTo>
                              <a:pt x="0" y="6"/>
                            </a:lnTo>
                            <a:lnTo>
                              <a:pt x="1" y="9"/>
                            </a:lnTo>
                            <a:lnTo>
                              <a:pt x="1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C326879" id="Figura a mano libera 86" o:spid="_x0000_s1026" style="position:absolute;margin-left:384.75pt;margin-top:64.5pt;width:.1pt;height:1.25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" path="m,l,1,1,3,,6,1,9r,1l,9,,7,,3,,1,,xe" fillcolor="#8ed6ef [1300]" strokecolor="#8ed6ef [1300]" strokeweight="0">
              <v:path arrowok="t" o:connecttype="custom" o:connectlocs="0,0;0,1588;1270,4763;0,9525;1270,14288;1270,15875;0,14288;0,11113;0,4763;0,1588;0,0" o:connectangles="0,0,0,0,0,0,0,0,0,0,0"/>
              <w10:wrap anchory="page"/>
              <w10:anchorlock/>
            </v:shape>
          </w:pict>
        </mc:Fallback>
      </mc:AlternateContent>
    </w:r>
    <w:r>
      <w:rPr>
        <w:lang w:bidi="it-IT"/>
      </w:rPr>
      <mc:AlternateContent>
        <mc:Choice Requires="wps">
          <w:drawing>
            <wp:anchor distT="0" distB="0" distL="114300" distR="114300" simplePos="0" relativeHeight="251679744" behindDoc="1" locked="1" layoutInCell="1" allowOverlap="1" wp14:anchorId="030A1064" wp14:editId="030A1065">
              <wp:simplePos x="0" y="0"/>
              <wp:positionH relativeFrom="column">
                <wp:posOffset>3895797</wp:posOffset>
              </wp:positionH>
              <wp:positionV relativeFrom="page">
                <wp:posOffset>819150</wp:posOffset>
              </wp:positionV>
              <wp:extent cx="0" cy="6350"/>
              <wp:effectExtent l="0" t="0" r="0" b="0"/>
              <wp:wrapNone/>
              <wp:docPr id="87" name="Figura a mano libera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6B48E42" id="Figura a mano libera 87" o:spid="_x0000_s1026" style="position:absolute;margin-left:306.75pt;margin-top:64.5pt;width:0;height:.5pt;z-index:-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" path="m,l,4,,3,,1,,xe" fillcolor="#8ed6ef [1300]" strokecolor="#8ed6ef [1300]" strokeweight="0">
              <v:path arrowok="t" o:connecttype="custom" o:connectlocs="0,0;0,6350;0,4763;0,1588;0,0" o:connectangles="0,0,0,0,0"/>
              <w10:wrap anchory="page"/>
              <w10:anchorlock/>
            </v:shape>
          </w:pict>
        </mc:Fallback>
      </mc:AlternateContent>
    </w:r>
    <w:r>
      <w:rPr>
        <w:lang w:bidi="it-IT"/>
      </w:rPr>
      <mc:AlternateContent>
        <mc:Choice Requires="wps">
          <w:drawing>
            <wp:anchor distT="0" distB="0" distL="114300" distR="114300" simplePos="0" relativeHeight="251680768" behindDoc="1" locked="1" layoutInCell="1" allowOverlap="1" wp14:anchorId="030A1066" wp14:editId="030A1067">
              <wp:simplePos x="0" y="0"/>
              <wp:positionH relativeFrom="column">
                <wp:posOffset>2914704</wp:posOffset>
              </wp:positionH>
              <wp:positionV relativeFrom="page">
                <wp:posOffset>781050</wp:posOffset>
              </wp:positionV>
              <wp:extent cx="4445" cy="29845"/>
              <wp:effectExtent l="0" t="0" r="14605" b="27305"/>
              <wp:wrapNone/>
              <wp:docPr id="88" name="Figura a mano libera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1 w 3"/>
                          <a:gd name="T11" fmla="*/ 12 h 19"/>
                          <a:gd name="T12" fmla="*/ 1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1" y="12"/>
                            </a:lnTo>
                            <a:lnTo>
                              <a:pt x="1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DE1988D" id="Figura a mano libera 88" o:spid="_x0000_s1026" style="position:absolute;margin-left:229.5pt;margin-top:61.5pt;width:.35pt;height:2.35pt;z-index:-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" path="m,l3,17r,l3,19r,-4l1,12,1,8,,4,,xe" fillcolor="#8ed6ef [1300]" strokecolor="#8ed6ef [1300]" strokeweight="0">
              <v:path arrowok="t" o:connecttype="custom" o:connectlocs="0,0;4445,26703;4445,26703;4445,29845;4445,23562;1482,18849;1482,12566;0,6283;0,0" o:connectangles="0,0,0,0,0,0,0,0,0"/>
              <w10:wrap anchory="page"/>
              <w10:anchorlock/>
            </v:shape>
          </w:pict>
        </mc:Fallback>
      </mc:AlternateContent>
    </w:r>
    <w:r>
      <w:rPr>
        <w:lang w:bidi="it-IT"/>
      </w:rPr>
      <mc:AlternateContent>
        <mc:Choice Requires="wps">
          <w:drawing>
            <wp:anchor distT="0" distB="0" distL="114300" distR="114300" simplePos="0" relativeHeight="251681792" behindDoc="1" locked="1" layoutInCell="1" allowOverlap="1" wp14:anchorId="030A1068" wp14:editId="030A1069">
              <wp:simplePos x="0" y="0"/>
              <wp:positionH relativeFrom="column">
                <wp:posOffset>2914704</wp:posOffset>
              </wp:positionH>
              <wp:positionV relativeFrom="page">
                <wp:posOffset>819150</wp:posOffset>
              </wp:positionV>
              <wp:extent cx="3175" cy="15875"/>
              <wp:effectExtent l="0" t="0" r="15875" b="22225"/>
              <wp:wrapNone/>
              <wp:docPr id="89" name="Figura a mano libera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5875"/>
                      </a:xfrm>
                      <a:custGeom>
                        <a:avLst/>
                        <a:gdLst>
                          <a:gd name="T0" fmla="*/ 2 w 2"/>
                          <a:gd name="T1" fmla="*/ 0 h 10"/>
                          <a:gd name="T2" fmla="*/ 2 w 2"/>
                          <a:gd name="T3" fmla="*/ 1 h 10"/>
                          <a:gd name="T4" fmla="*/ 2 w 2"/>
                          <a:gd name="T5" fmla="*/ 3 h 10"/>
                          <a:gd name="T6" fmla="*/ 2 w 2"/>
                          <a:gd name="T7" fmla="*/ 6 h 10"/>
                          <a:gd name="T8" fmla="*/ 2 w 2"/>
                          <a:gd name="T9" fmla="*/ 9 h 10"/>
                          <a:gd name="T10" fmla="*/ 2 w 2"/>
                          <a:gd name="T11" fmla="*/ 10 h 10"/>
                          <a:gd name="T12" fmla="*/ 2 w 2"/>
                          <a:gd name="T13" fmla="*/ 9 h 10"/>
                          <a:gd name="T14" fmla="*/ 2 w 2"/>
                          <a:gd name="T15" fmla="*/ 7 h 10"/>
                          <a:gd name="T16" fmla="*/ 0 w 2"/>
                          <a:gd name="T17" fmla="*/ 3 h 10"/>
                          <a:gd name="T18" fmla="*/ 2 w 2"/>
                          <a:gd name="T19" fmla="*/ 1 h 10"/>
                          <a:gd name="T20" fmla="*/ 2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2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6"/>
                            </a:lnTo>
                            <a:lnTo>
                              <a:pt x="2" y="9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2" y="7"/>
                            </a:lnTo>
                            <a:lnTo>
                              <a:pt x="0" y="3"/>
                            </a:lnTo>
                            <a:lnTo>
                              <a:pt x="2" y="1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67C9F76" id="Figura a mano libera 89" o:spid="_x0000_s1026" style="position:absolute;margin-left:229.5pt;margin-top:64.5pt;width:.25pt;height:1.25pt;z-index:-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" path="m2,r,1l2,3r,3l2,9r,1l2,9,2,7,,3,2,1,2,xe" fillcolor="#8ed6ef [1300]" strokecolor="#8ed6ef [1300]" strokeweight="0">
              <v:path arrowok="t" o:connecttype="custom" o:connectlocs="3175,0;3175,1588;3175,4763;3175,9525;3175,14288;3175,15875;3175,14288;3175,11113;0,4763;3175,1588;3175,0" o:connectangles="0,0,0,0,0,0,0,0,0,0,0"/>
              <w10:wrap anchory="page"/>
              <w10:anchorlock/>
            </v:shape>
          </w:pict>
        </mc:Fallback>
      </mc:AlternateContent>
    </w:r>
    <w:r>
      <w:rPr>
        <w:lang w:bidi="it-IT"/>
      </w:rPr>
      <mc:AlternateContent>
        <mc:Choice Requires="wps">
          <w:drawing>
            <wp:anchor distT="0" distB="0" distL="114300" distR="114300" simplePos="0" relativeHeight="251682816" behindDoc="1" locked="1" layoutInCell="1" allowOverlap="1" wp14:anchorId="030A106A" wp14:editId="030A106B">
              <wp:simplePos x="0" y="0"/>
              <wp:positionH relativeFrom="column">
                <wp:posOffset>1933611</wp:posOffset>
              </wp:positionH>
              <wp:positionV relativeFrom="page">
                <wp:posOffset>819150</wp:posOffset>
              </wp:positionV>
              <wp:extent cx="0" cy="6350"/>
              <wp:effectExtent l="0" t="0" r="0" b="0"/>
              <wp:wrapNone/>
              <wp:docPr id="90" name="Figura a mano libera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B6406BD" id="Figura a mano libera 90" o:spid="_x0000_s1026" style="position:absolute;margin-left:152.25pt;margin-top:64.5pt;width:0;height:.5pt;z-index:-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" path="m,l,4,,3,,1,,xe" fillcolor="#8ed6ef [1300]" strokecolor="#8ed6ef [1300]" strokeweight="0">
              <v:path arrowok="t" o:connecttype="custom" o:connectlocs="0,0;0,6350;0,4763;0,1588;0,0" o:connectangles="0,0,0,0,0"/>
              <w10:wrap anchory="page"/>
              <w10:anchorlock/>
            </v:shape>
          </w:pict>
        </mc:Fallback>
      </mc:AlternateContent>
    </w:r>
    <w:r>
      <w:rPr>
        <w:lang w:bidi="it-IT"/>
      </w:rPr>
      <mc:AlternateContent>
        <mc:Choice Requires="wps">
          <w:drawing>
            <wp:anchor distT="0" distB="0" distL="114300" distR="114300" simplePos="0" relativeHeight="251683840" behindDoc="1" locked="1" layoutInCell="1" allowOverlap="1" wp14:anchorId="030A106C" wp14:editId="030A106D">
              <wp:simplePos x="0" y="0"/>
              <wp:positionH relativeFrom="column">
                <wp:posOffset>942993</wp:posOffset>
              </wp:positionH>
              <wp:positionV relativeFrom="page">
                <wp:posOffset>781050</wp:posOffset>
              </wp:positionV>
              <wp:extent cx="4445" cy="29845"/>
              <wp:effectExtent l="0" t="0" r="14605" b="27305"/>
              <wp:wrapNone/>
              <wp:docPr id="91" name="Figura a mano libera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1 w 3"/>
                          <a:gd name="T5" fmla="*/ 17 h 19"/>
                          <a:gd name="T6" fmla="*/ 1 w 3"/>
                          <a:gd name="T7" fmla="*/ 19 h 19"/>
                          <a:gd name="T8" fmla="*/ 1 w 3"/>
                          <a:gd name="T9" fmla="*/ 15 h 19"/>
                          <a:gd name="T10" fmla="*/ 1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1" y="17"/>
                            </a:lnTo>
                            <a:lnTo>
                              <a:pt x="1" y="19"/>
                            </a:lnTo>
                            <a:lnTo>
                              <a:pt x="1" y="15"/>
                            </a:lnTo>
                            <a:lnTo>
                              <a:pt x="1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75C4F1B" id="Figura a mano libera 91" o:spid="_x0000_s1026" style="position:absolute;margin-left:74.25pt;margin-top:61.5pt;width:.35pt;height:2.35pt;z-index:-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" path="m,l3,17r-2,l1,19r,-4l1,12,,8,,4,,xe" fillcolor="#8ed6ef [1300]" strokecolor="#8ed6ef [1300]" strokeweight="0">
              <v:path arrowok="t" o:connecttype="custom" o:connectlocs="0,0;4445,26703;1482,26703;1482,29845;1482,23562;1482,18849;0,12566;0,6283;0,0" o:connectangles="0,0,0,0,0,0,0,0,0"/>
              <w10:wrap anchory="page"/>
              <w10:anchorlock/>
            </v:shape>
          </w:pict>
        </mc:Fallback>
      </mc:AlternateContent>
    </w:r>
    <w:r>
      <w:rPr>
        <w:lang w:bidi="it-IT"/>
      </w:rPr>
      <mc:AlternateContent>
        <mc:Choice Requires="wps">
          <w:drawing>
            <wp:anchor distT="0" distB="0" distL="114300" distR="114300" simplePos="0" relativeHeight="251684864" behindDoc="1" locked="1" layoutInCell="1" allowOverlap="1" wp14:anchorId="030A106E" wp14:editId="030A106F">
              <wp:simplePos x="0" y="0"/>
              <wp:positionH relativeFrom="column">
                <wp:posOffset>942993</wp:posOffset>
              </wp:positionH>
              <wp:positionV relativeFrom="page">
                <wp:posOffset>819150</wp:posOffset>
              </wp:positionV>
              <wp:extent cx="3175" cy="15875"/>
              <wp:effectExtent l="0" t="0" r="15875" b="22225"/>
              <wp:wrapNone/>
              <wp:docPr id="92" name="Figura a mano libera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5875"/>
                      </a:xfrm>
                      <a:custGeom>
                        <a:avLst/>
                        <a:gdLst>
                          <a:gd name="T0" fmla="*/ 0 w 2"/>
                          <a:gd name="T1" fmla="*/ 0 h 10"/>
                          <a:gd name="T2" fmla="*/ 0 w 2"/>
                          <a:gd name="T3" fmla="*/ 1 h 10"/>
                          <a:gd name="T4" fmla="*/ 0 w 2"/>
                          <a:gd name="T5" fmla="*/ 3 h 10"/>
                          <a:gd name="T6" fmla="*/ 0 w 2"/>
                          <a:gd name="T7" fmla="*/ 6 h 10"/>
                          <a:gd name="T8" fmla="*/ 0 w 2"/>
                          <a:gd name="T9" fmla="*/ 9 h 10"/>
                          <a:gd name="T10" fmla="*/ 2 w 2"/>
                          <a:gd name="T11" fmla="*/ 10 h 10"/>
                          <a:gd name="T12" fmla="*/ 0 w 2"/>
                          <a:gd name="T13" fmla="*/ 9 h 10"/>
                          <a:gd name="T14" fmla="*/ 0 w 2"/>
                          <a:gd name="T15" fmla="*/ 7 h 10"/>
                          <a:gd name="T16" fmla="*/ 0 w 2"/>
                          <a:gd name="T17" fmla="*/ 3 h 10"/>
                          <a:gd name="T18" fmla="*/ 0 w 2"/>
                          <a:gd name="T19" fmla="*/ 1 h 10"/>
                          <a:gd name="T20" fmla="*/ 0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2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8353D9C" id="Figura a mano libera 92" o:spid="_x0000_s1026" style="position:absolute;margin-left:74.25pt;margin-top:64.5pt;width:.25pt;height:1.25pt;z-index:-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" path="m,l,1,,3,,6,,9r2,1l,9,,7,,3,,1,,xe" fillcolor="#8ed6ef [1300]" strokecolor="#8ed6ef [1300]" strokeweight="0">
              <v:path arrowok="t" o:connecttype="custom" o:connectlocs="0,0;0,1588;0,4763;0,9525;0,14288;3175,15875;0,14288;0,11113;0,4763;0,1588;0,0" o:connectangles="0,0,0,0,0,0,0,0,0,0,0"/>
              <w10:wrap anchory="page"/>
              <w10:anchorlock/>
            </v:shape>
          </w:pict>
        </mc:Fallback>
      </mc:AlternateContent>
    </w:r>
    <w:r>
      <w:rPr>
        <w:lang w:bidi="it-IT"/>
      </w:rPr>
      <mc:AlternateContent>
        <mc:Choice Requires="wps">
          <w:drawing>
            <wp:anchor distT="0" distB="0" distL="114300" distR="114300" simplePos="0" relativeHeight="251685888" behindDoc="1" locked="1" layoutInCell="1" allowOverlap="1" wp14:anchorId="030A1070" wp14:editId="030A1071">
              <wp:simplePos x="0" y="0"/>
              <wp:positionH relativeFrom="column">
                <wp:posOffset>942993</wp:posOffset>
              </wp:positionH>
              <wp:positionV relativeFrom="page">
                <wp:posOffset>847725</wp:posOffset>
              </wp:positionV>
              <wp:extent cx="15875" cy="5586095"/>
              <wp:effectExtent l="0" t="0" r="22225" b="14605"/>
              <wp:wrapNone/>
              <wp:docPr id="93" name="Figura a mano libera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5875" cy="5586095"/>
                      </a:xfrm>
                      <a:custGeom>
                        <a:avLst/>
                        <a:gdLst>
                          <a:gd name="T0" fmla="*/ 1 w 10"/>
                          <a:gd name="T1" fmla="*/ 0 h 3511"/>
                          <a:gd name="T2" fmla="*/ 3 w 10"/>
                          <a:gd name="T3" fmla="*/ 249 h 3511"/>
                          <a:gd name="T4" fmla="*/ 4 w 10"/>
                          <a:gd name="T5" fmla="*/ 353 h 3511"/>
                          <a:gd name="T6" fmla="*/ 4 w 10"/>
                          <a:gd name="T7" fmla="*/ 397 h 3511"/>
                          <a:gd name="T8" fmla="*/ 5 w 10"/>
                          <a:gd name="T9" fmla="*/ 544 h 3511"/>
                          <a:gd name="T10" fmla="*/ 5 w 10"/>
                          <a:gd name="T11" fmla="*/ 709 h 3511"/>
                          <a:gd name="T12" fmla="*/ 5 w 10"/>
                          <a:gd name="T13" fmla="*/ 830 h 3511"/>
                          <a:gd name="T14" fmla="*/ 7 w 10"/>
                          <a:gd name="T15" fmla="*/ 956 h 3511"/>
                          <a:gd name="T16" fmla="*/ 5 w 10"/>
                          <a:gd name="T17" fmla="*/ 1022 h 3511"/>
                          <a:gd name="T18" fmla="*/ 5 w 10"/>
                          <a:gd name="T19" fmla="*/ 1133 h 3511"/>
                          <a:gd name="T20" fmla="*/ 5 w 10"/>
                          <a:gd name="T21" fmla="*/ 1147 h 3511"/>
                          <a:gd name="T22" fmla="*/ 5 w 10"/>
                          <a:gd name="T23" fmla="*/ 1261 h 3511"/>
                          <a:gd name="T24" fmla="*/ 5 w 10"/>
                          <a:gd name="T25" fmla="*/ 1459 h 3511"/>
                          <a:gd name="T26" fmla="*/ 7 w 10"/>
                          <a:gd name="T27" fmla="*/ 1732 h 3511"/>
                          <a:gd name="T28" fmla="*/ 8 w 10"/>
                          <a:gd name="T29" fmla="*/ 1934 h 3511"/>
                          <a:gd name="T30" fmla="*/ 8 w 10"/>
                          <a:gd name="T31" fmla="*/ 1979 h 3511"/>
                          <a:gd name="T32" fmla="*/ 8 w 10"/>
                          <a:gd name="T33" fmla="*/ 2064 h 3511"/>
                          <a:gd name="T34" fmla="*/ 9 w 10"/>
                          <a:gd name="T35" fmla="*/ 2436 h 3511"/>
                          <a:gd name="T36" fmla="*/ 8 w 10"/>
                          <a:gd name="T37" fmla="*/ 2487 h 3511"/>
                          <a:gd name="T38" fmla="*/ 7 w 10"/>
                          <a:gd name="T39" fmla="*/ 2522 h 3511"/>
                          <a:gd name="T40" fmla="*/ 8 w 10"/>
                          <a:gd name="T41" fmla="*/ 2727 h 3511"/>
                          <a:gd name="T42" fmla="*/ 9 w 10"/>
                          <a:gd name="T43" fmla="*/ 2824 h 3511"/>
                          <a:gd name="T44" fmla="*/ 9 w 10"/>
                          <a:gd name="T45" fmla="*/ 2915 h 3511"/>
                          <a:gd name="T46" fmla="*/ 10 w 10"/>
                          <a:gd name="T47" fmla="*/ 2998 h 3511"/>
                          <a:gd name="T48" fmla="*/ 10 w 10"/>
                          <a:gd name="T49" fmla="*/ 3109 h 3511"/>
                          <a:gd name="T50" fmla="*/ 9 w 10"/>
                          <a:gd name="T51" fmla="*/ 3218 h 3511"/>
                          <a:gd name="T52" fmla="*/ 10 w 10"/>
                          <a:gd name="T53" fmla="*/ 3268 h 3511"/>
                          <a:gd name="T54" fmla="*/ 8 w 10"/>
                          <a:gd name="T55" fmla="*/ 3310 h 3511"/>
                          <a:gd name="T56" fmla="*/ 8 w 10"/>
                          <a:gd name="T57" fmla="*/ 3324 h 3511"/>
                          <a:gd name="T58" fmla="*/ 9 w 10"/>
                          <a:gd name="T59" fmla="*/ 3434 h 3511"/>
                          <a:gd name="T60" fmla="*/ 9 w 10"/>
                          <a:gd name="T61" fmla="*/ 3442 h 3511"/>
                          <a:gd name="T62" fmla="*/ 9 w 10"/>
                          <a:gd name="T63" fmla="*/ 3472 h 3511"/>
                          <a:gd name="T64" fmla="*/ 7 w 10"/>
                          <a:gd name="T65" fmla="*/ 3501 h 3511"/>
                          <a:gd name="T66" fmla="*/ 4 w 10"/>
                          <a:gd name="T67" fmla="*/ 3510 h 3511"/>
                          <a:gd name="T68" fmla="*/ 1 w 10"/>
                          <a:gd name="T69" fmla="*/ 3501 h 3511"/>
                          <a:gd name="T70" fmla="*/ 3 w 10"/>
                          <a:gd name="T71" fmla="*/ 3491 h 3511"/>
                          <a:gd name="T72" fmla="*/ 4 w 10"/>
                          <a:gd name="T73" fmla="*/ 3490 h 3511"/>
                          <a:gd name="T74" fmla="*/ 7 w 10"/>
                          <a:gd name="T75" fmla="*/ 3463 h 3511"/>
                          <a:gd name="T76" fmla="*/ 5 w 10"/>
                          <a:gd name="T77" fmla="*/ 3452 h 3511"/>
                          <a:gd name="T78" fmla="*/ 7 w 10"/>
                          <a:gd name="T79" fmla="*/ 3448 h 3511"/>
                          <a:gd name="T80" fmla="*/ 4 w 10"/>
                          <a:gd name="T81" fmla="*/ 3419 h 3511"/>
                          <a:gd name="T82" fmla="*/ 4 w 10"/>
                          <a:gd name="T83" fmla="*/ 3324 h 3511"/>
                          <a:gd name="T84" fmla="*/ 5 w 10"/>
                          <a:gd name="T85" fmla="*/ 2917 h 3511"/>
                          <a:gd name="T86" fmla="*/ 5 w 10"/>
                          <a:gd name="T87" fmla="*/ 2569 h 3511"/>
                          <a:gd name="T88" fmla="*/ 4 w 10"/>
                          <a:gd name="T89" fmla="*/ 2224 h 3511"/>
                          <a:gd name="T90" fmla="*/ 4 w 10"/>
                          <a:gd name="T91" fmla="*/ 1729 h 3511"/>
                          <a:gd name="T92" fmla="*/ 3 w 10"/>
                          <a:gd name="T93" fmla="*/ 1370 h 3511"/>
                          <a:gd name="T94" fmla="*/ 3 w 10"/>
                          <a:gd name="T95" fmla="*/ 1320 h 3511"/>
                          <a:gd name="T96" fmla="*/ 1 w 10"/>
                          <a:gd name="T97" fmla="*/ 962 h 3511"/>
                          <a:gd name="T98" fmla="*/ 1 w 10"/>
                          <a:gd name="T99" fmla="*/ 560 h 3511"/>
                          <a:gd name="T100" fmla="*/ 1 w 10"/>
                          <a:gd name="T101" fmla="*/ 427 h 3511"/>
                          <a:gd name="T102" fmla="*/ 0 w 10"/>
                          <a:gd name="T103" fmla="*/ 162 h 3511"/>
                          <a:gd name="T104" fmla="*/ 0 w 10"/>
                          <a:gd name="T105" fmla="*/ 59 h 3511"/>
                          <a:gd name="T106" fmla="*/ 1 w 10"/>
                          <a:gd name="T107" fmla="*/ 55 h 3511"/>
                          <a:gd name="T108" fmla="*/ 0 w 10"/>
                          <a:gd name="T109" fmla="*/ 47 h 3511"/>
                          <a:gd name="T110" fmla="*/ 1 w 10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5" y="343"/>
                            </a:lnTo>
                            <a:lnTo>
                              <a:pt x="4" y="353"/>
                            </a:lnTo>
                            <a:lnTo>
                              <a:pt x="5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5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4"/>
                            </a:lnTo>
                            <a:lnTo>
                              <a:pt x="5" y="546"/>
                            </a:lnTo>
                            <a:lnTo>
                              <a:pt x="7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7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7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7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5" y="1003"/>
                            </a:lnTo>
                            <a:lnTo>
                              <a:pt x="5" y="1022"/>
                            </a:lnTo>
                            <a:lnTo>
                              <a:pt x="5" y="1019"/>
                            </a:lnTo>
                            <a:lnTo>
                              <a:pt x="5" y="1048"/>
                            </a:lnTo>
                            <a:lnTo>
                              <a:pt x="5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38"/>
                            </a:lnTo>
                            <a:lnTo>
                              <a:pt x="5" y="1142"/>
                            </a:lnTo>
                            <a:lnTo>
                              <a:pt x="5" y="1147"/>
                            </a:lnTo>
                            <a:lnTo>
                              <a:pt x="7" y="1153"/>
                            </a:lnTo>
                            <a:lnTo>
                              <a:pt x="7" y="1157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7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7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9"/>
                            </a:lnTo>
                            <a:lnTo>
                              <a:pt x="7" y="1732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9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9" y="2322"/>
                            </a:lnTo>
                            <a:lnTo>
                              <a:pt x="9" y="2326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9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9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9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10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10" y="2864"/>
                            </a:lnTo>
                            <a:lnTo>
                              <a:pt x="10" y="2878"/>
                            </a:lnTo>
                            <a:lnTo>
                              <a:pt x="10" y="2894"/>
                            </a:lnTo>
                            <a:lnTo>
                              <a:pt x="8" y="2907"/>
                            </a:lnTo>
                            <a:lnTo>
                              <a:pt x="9" y="2915"/>
                            </a:lnTo>
                            <a:lnTo>
                              <a:pt x="9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10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10" y="3054"/>
                            </a:lnTo>
                            <a:lnTo>
                              <a:pt x="10" y="3073"/>
                            </a:lnTo>
                            <a:lnTo>
                              <a:pt x="10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9" y="3337"/>
                            </a:lnTo>
                            <a:lnTo>
                              <a:pt x="9" y="3387"/>
                            </a:lnTo>
                            <a:lnTo>
                              <a:pt x="9" y="3434"/>
                            </a:lnTo>
                            <a:lnTo>
                              <a:pt x="9" y="3434"/>
                            </a:lnTo>
                            <a:lnTo>
                              <a:pt x="9" y="3433"/>
                            </a:lnTo>
                            <a:lnTo>
                              <a:pt x="8" y="3434"/>
                            </a:lnTo>
                            <a:lnTo>
                              <a:pt x="9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9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5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7" y="2955"/>
                            </a:lnTo>
                            <a:lnTo>
                              <a:pt x="5" y="2917"/>
                            </a:lnTo>
                            <a:lnTo>
                              <a:pt x="5" y="2916"/>
                            </a:lnTo>
                            <a:lnTo>
                              <a:pt x="4" y="2828"/>
                            </a:lnTo>
                            <a:lnTo>
                              <a:pt x="3" y="2742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5" y="2483"/>
                            </a:lnTo>
                            <a:lnTo>
                              <a:pt x="5" y="2404"/>
                            </a:lnTo>
                            <a:lnTo>
                              <a:pt x="4" y="2326"/>
                            </a:lnTo>
                            <a:lnTo>
                              <a:pt x="4" y="2322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5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4" y="1729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1" y="1231"/>
                            </a:lnTo>
                            <a:lnTo>
                              <a:pt x="1" y="1142"/>
                            </a:lnTo>
                            <a:lnTo>
                              <a:pt x="1" y="1138"/>
                            </a:lnTo>
                            <a:lnTo>
                              <a:pt x="1" y="1052"/>
                            </a:lnTo>
                            <a:lnTo>
                              <a:pt x="1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1" y="560"/>
                            </a:lnTo>
                            <a:lnTo>
                              <a:pt x="3" y="560"/>
                            </a:lnTo>
                            <a:lnTo>
                              <a:pt x="1" y="546"/>
                            </a:lnTo>
                            <a:lnTo>
                              <a:pt x="1" y="544"/>
                            </a:lnTo>
                            <a:lnTo>
                              <a:pt x="3" y="503"/>
                            </a:lnTo>
                            <a:lnTo>
                              <a:pt x="3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1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1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1" y="59"/>
                            </a:lnTo>
                            <a:lnTo>
                              <a:pt x="1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1" y="51"/>
                            </a:lnTo>
                            <a:lnTo>
                              <a:pt x="1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1" y="46"/>
                            </a:lnTo>
                            <a:lnTo>
                              <a:pt x="1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F29AA4F" id="Figura a mano libera 93" o:spid="_x0000_s1026" style="position:absolute;margin-left:74.25pt;margin-top:66.75pt;width:1.25pt;height:439.85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" path="m10,2552r,2l10,2552r,xm1,r,l1,79r2,77l3,156r-2,1l1,158r2,91l4,339r,-1l4,339r,1l5,343,4,353r1,16l5,385,4,399r,-2l4,397r,l4,402r1,6l4,407r,-1l5,475r,69l5,546r2,78l5,622r,45l7,710,5,709r2,45l7,799r-2,l7,811,5,810r,20l5,849r,20l7,884,5,881r,37l7,956,5,992r,-2l5,989r,l5,1003r,19l5,1019r,29l5,1074r-1,25l5,1124r,9l5,1133r,l5,1136r,2l5,1142r,5l7,1153r,4l7,1160r-2,-2l7,1209r-2,52l7,1311r-2,1l5,1338r,24l5,1389r,70l5,1528r2,68l5,1596r2,67l7,1729r,3l8,1753r,90l8,1934r,-2l8,1932r,2l9,1945r-1,15l8,1978r,1l8,1979r,l8,1978r,l8,2022r,45l8,2066r,-2l8,2088r,-4l9,2322r,4l9,2438r,-2l9,2434r-1,l9,2444r-1,1l9,2466r-1,21l8,2484r,l8,2484r,20l7,2523r,-1l7,2522r2,16l10,2552r-1,58l8,2669r,58l10,2782r-1,4l9,2793r,6l9,2805r,19l9,2844r1,20l10,2878r,16l8,2907r1,8l9,2917r,20l9,2958r,21l9,2976r1,22l9,3020r,19l10,3054r,19l10,3092r,17l9,3198r,l9,3198r,3l9,3209r,9l9,3228r,8l10,3240r-1,11l9,3259r1,9l9,3278r,-1l9,3276r,10l9,3298r-1,12l7,3319r1,-2l8,3317r,l8,3320r,4l8,3328r,2l8,3334r1,3l9,3387r,47l9,3434r,-1l8,3434r1,1l9,3439r,3l9,3444r,2l9,3448r-1,11l9,3472r,l8,3480r,7l7,3498r,1l7,3499r,2l5,3502r2,2l7,3508r-2,2l5,3511r-1,-1l4,3508r-1,-1l3,3507r,-1l1,3503r,-2l1,3497r,-4l1,3489r,-3l1,3490r2,1l3,3493r,-2l3,3490r,l4,3489r,1l4,3490r1,-3l5,3481r,-8l5,3467r2,-4l7,3460r,-1l5,3457r,-1l5,3455r,-3l5,3451r2,l7,3451r,l7,3451r,-3l7,3446r-2,-2l5,3436r-1,-9l4,3417r,2l5,3409,4,3397r,-14l4,3370r,1l4,3324r1,-46l5,3234r2,-92l5,3049r2,-94l5,2917r,-1l4,2828,3,2742r2,-88l5,2614r,-45l4,2525r1,-42l5,2404,4,2326r,-4l4,2224r,-122l4,1981r1,l4,1856r,-124l4,1729r,-58l3,1588r,-85l3,1419r,l3,1370r,-51l3,1320r,l3,1320r,l3,1320r,l1,1231r,-89l1,1138r,-86l1,962,3,796,4,631,3,615r,-20l3,577,1,560r2,l1,546r,-2l3,503r,-40l1,427,1,301,1,177r,-3l,172r,-4l,162r,-7l,144r1,-9l1,128,,94,,59r,l,59r,1l1,59r,-1l1,55r,-2l1,51r,l,51,,50,,47,,45r1,1l1,24,,,,3r1,l1,3,1,2,1,r,xe" fillcolor="#8ed6ef [1300]" strokecolor="#8ed6ef [1300]" strokeweight="0">
              <v:path arrowok="t" o:connecttype="custom" o:connectlocs="1588,0;4763,396166;6350,561632;6350,631638;7938,865519;7938,1128038;7938,1320552;11113,1521022;7938,1626029;7938,1802633;7938,1824908;7938,2006285;7938,2321308;11113,2755658;12700,3077046;12700,3148642;12700,3283879;14288,3875741;12700,3956884;11113,4012570;12700,4338730;14288,4493060;14288,4637843;15875,4769898;15875,4946502;14288,5119924;15875,5199475;12700,5266299;12700,5288573;14288,5463586;14288,5476314;14288,5524045;11113,5570185;6350,5584504;1588,5570185;4763,5554274;6350,5552683;11113,5509726;7938,5492224;11113,5485860;6350,5439721;6350,5288573;7938,4641025;7938,4087348;6350,3538444;6350,2750885;4763,2179707;4763,2100155;1588,1530568;1588,890975;1588,679368;0,257746;0,93871;1588,87506;0,74778;1588,4773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lang w:bidi="it-IT"/>
      </w:rPr>
      <mc:AlternateContent>
        <mc:Choice Requires="wps">
          <w:drawing>
            <wp:anchor distT="0" distB="0" distL="114300" distR="114300" simplePos="0" relativeHeight="251686912" behindDoc="1" locked="1" layoutInCell="1" allowOverlap="1" wp14:anchorId="030A1072" wp14:editId="030A1073">
              <wp:simplePos x="0" y="0"/>
              <wp:positionH relativeFrom="column">
                <wp:posOffset>952518</wp:posOffset>
              </wp:positionH>
              <wp:positionV relativeFrom="page">
                <wp:posOffset>1476375</wp:posOffset>
              </wp:positionV>
              <wp:extent cx="1270" cy="1270"/>
              <wp:effectExtent l="0" t="0" r="0" b="0"/>
              <wp:wrapNone/>
              <wp:docPr id="94" name="Rettangolo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75EA3320" id="Rettangolo 94" o:spid="_x0000_s1026" style="position:absolute;margin-left:75pt;margin-top:116.25pt;width:.1pt;height:.1pt;z-index:-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" fillcolor="#8ed6ef [1300]" strokecolor="#8ed6ef [1300]" strokeweight="0">
              <w10:wrap anchory="page"/>
              <w10:anchorlock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29/02/2020"/>
    <w:docVar w:name="MonthEndA" w:val="31/03/2020"/>
    <w:docVar w:name="MonthEndB" w:val="31/01/2020"/>
    <w:docVar w:name="MonthStart" w:val="01/02/2020"/>
    <w:docVar w:name="MonthStartA" w:val="01/03/2020"/>
    <w:docVar w:name="MonthStartB" w:val="01/01/2020"/>
  </w:docVars>
  <w:rsids>
    <w:rsidRoot w:val="00F154D0"/>
    <w:rsid w:val="00005A38"/>
    <w:rsid w:val="000A0C2B"/>
    <w:rsid w:val="000E7F53"/>
    <w:rsid w:val="00115511"/>
    <w:rsid w:val="00141533"/>
    <w:rsid w:val="00252B60"/>
    <w:rsid w:val="00272ADA"/>
    <w:rsid w:val="00377D76"/>
    <w:rsid w:val="003B177D"/>
    <w:rsid w:val="004341E1"/>
    <w:rsid w:val="004562B5"/>
    <w:rsid w:val="00485896"/>
    <w:rsid w:val="004D048B"/>
    <w:rsid w:val="005F1DB1"/>
    <w:rsid w:val="00644DC3"/>
    <w:rsid w:val="00692A5F"/>
    <w:rsid w:val="006B5A63"/>
    <w:rsid w:val="006D52F3"/>
    <w:rsid w:val="00700E7F"/>
    <w:rsid w:val="007635B6"/>
    <w:rsid w:val="008A57DD"/>
    <w:rsid w:val="0093355F"/>
    <w:rsid w:val="00A53E62"/>
    <w:rsid w:val="00A823E2"/>
    <w:rsid w:val="00AF5697"/>
    <w:rsid w:val="00B41633"/>
    <w:rsid w:val="00C0393F"/>
    <w:rsid w:val="00DA742E"/>
    <w:rsid w:val="00EA09D3"/>
    <w:rsid w:val="00F03C26"/>
    <w:rsid w:val="00F15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0A0F2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11607C" w:themeColor="accent1" w:themeShade="BF"/>
        <w:sz w:val="18"/>
        <w:szCs w:val="18"/>
        <w:lang w:val="it-IT" w:eastAsia="en-US" w:bidi="ar-SA"/>
      </w:rPr>
    </w:rPrDefault>
    <w:pPrDefault>
      <w:pPr>
        <w:spacing w:after="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pPr>
      <w:keepNext/>
      <w:keepLines/>
      <w:spacing w:before="440" w:after="400"/>
      <w:ind w:left="72" w:right="72"/>
      <w:outlineLvl w:val="0"/>
    </w:pPr>
    <w:rPr>
      <w:rFonts w:eastAsiaTheme="minorEastAsia" w:cstheme="majorBidi"/>
      <w:b/>
      <w:caps/>
      <w:sz w:val="36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essunaspaziatura">
    <w:name w:val="No Spacing"/>
    <w:uiPriority w:val="36"/>
    <w:unhideWhenUsed/>
    <w:qFormat/>
    <w:pPr>
      <w:spacing w:after="0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Pr>
      <w:rFonts w:ascii="Tahoma" w:hAnsi="Tahoma" w:cs="Tahoma"/>
      <w:sz w:val="16"/>
      <w:szCs w:val="16"/>
    </w:rPr>
  </w:style>
  <w:style w:type="paragraph" w:customStyle="1" w:styleId="Giorni">
    <w:name w:val="Giorni"/>
    <w:basedOn w:val="Normale"/>
    <w:uiPriority w:val="1"/>
    <w:qFormat/>
    <w:pPr>
      <w:spacing w:after="0"/>
      <w:jc w:val="center"/>
    </w:pPr>
    <w:rPr>
      <w:b/>
      <w:caps/>
      <w:color w:val="FFFFFF" w:themeColor="background1"/>
      <w:sz w:val="24"/>
    </w:rPr>
  </w:style>
  <w:style w:type="paragraph" w:customStyle="1" w:styleId="Date1">
    <w:name w:val="Date1"/>
    <w:basedOn w:val="Normale"/>
    <w:uiPriority w:val="2"/>
    <w:qFormat/>
    <w:pPr>
      <w:jc w:val="right"/>
    </w:pPr>
    <w:rPr>
      <w:b/>
    </w:rPr>
  </w:style>
  <w:style w:type="paragraph" w:customStyle="1" w:styleId="Note">
    <w:name w:val="Note"/>
    <w:basedOn w:val="Normale"/>
    <w:uiPriority w:val="10"/>
    <w:qFormat/>
    <w:pPr>
      <w:spacing w:after="20" w:line="552" w:lineRule="auto"/>
    </w:pPr>
  </w:style>
  <w:style w:type="character" w:styleId="Testosegnaposto">
    <w:name w:val="Placeholder Text"/>
    <w:basedOn w:val="Carpredefinitoparagrafo"/>
    <w:uiPriority w:val="99"/>
    <w:semiHidden/>
    <w:rPr>
      <w:color w:val="808080"/>
    </w:rPr>
  </w:style>
  <w:style w:type="paragraph" w:customStyle="1" w:styleId="Mese">
    <w:name w:val="Mese"/>
    <w:basedOn w:val="Normale"/>
    <w:uiPriority w:val="3"/>
    <w:qFormat/>
    <w:pPr>
      <w:spacing w:before="120"/>
      <w:jc w:val="center"/>
    </w:pPr>
    <w:rPr>
      <w:rFonts w:asciiTheme="majorHAnsi" w:hAnsiTheme="majorHAnsi"/>
      <w:b/>
      <w:caps/>
      <w:spacing w:val="-10"/>
      <w:sz w:val="80"/>
      <w:szCs w:val="80"/>
    </w:rPr>
  </w:style>
  <w:style w:type="paragraph" w:customStyle="1" w:styleId="Anno">
    <w:name w:val="Anno"/>
    <w:basedOn w:val="Normale"/>
    <w:uiPriority w:val="4"/>
    <w:qFormat/>
    <w:pPr>
      <w:spacing w:after="480"/>
      <w:ind w:right="605"/>
      <w:jc w:val="right"/>
    </w:pPr>
    <w:rPr>
      <w:rFonts w:asciiTheme="majorHAnsi" w:hAnsiTheme="majorHAnsi"/>
      <w:b/>
      <w:sz w:val="48"/>
      <w:szCs w:val="52"/>
    </w:rPr>
  </w:style>
  <w:style w:type="paragraph" w:customStyle="1" w:styleId="Datefuorimese">
    <w:name w:val="Date fuori mese"/>
    <w:basedOn w:val="Normale"/>
    <w:uiPriority w:val="5"/>
    <w:qFormat/>
    <w:pPr>
      <w:ind w:left="29" w:right="29"/>
      <w:jc w:val="center"/>
    </w:pPr>
    <w:rPr>
      <w:b/>
      <w:sz w:val="26"/>
      <w:szCs w:val="26"/>
    </w:rPr>
  </w:style>
  <w:style w:type="paragraph" w:customStyle="1" w:styleId="Fuorimese">
    <w:name w:val="Fuori mese"/>
    <w:basedOn w:val="Normale"/>
    <w:uiPriority w:val="5"/>
    <w:qFormat/>
    <w:pPr>
      <w:spacing w:after="0" w:line="220" w:lineRule="exact"/>
      <w:ind w:left="72" w:right="72"/>
      <w:jc w:val="right"/>
    </w:pPr>
    <w:rPr>
      <w:b/>
      <w:caps/>
      <w:color w:val="FFFFFF" w:themeColor="background1"/>
      <w:sz w:val="24"/>
      <w:szCs w:val="24"/>
    </w:rPr>
  </w:style>
  <w:style w:type="paragraph" w:customStyle="1" w:styleId="Annifuorimese">
    <w:name w:val="Anni fuori mese"/>
    <w:basedOn w:val="Normale"/>
    <w:uiPriority w:val="6"/>
    <w:qFormat/>
    <w:pPr>
      <w:spacing w:after="0" w:line="220" w:lineRule="exact"/>
      <w:jc w:val="center"/>
    </w:pPr>
    <w:rPr>
      <w:b/>
      <w:color w:val="0B4053" w:themeColor="accent1" w:themeShade="80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pPr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</w:style>
  <w:style w:type="paragraph" w:styleId="Pidipagina">
    <w:name w:val="footer"/>
    <w:basedOn w:val="Normale"/>
    <w:link w:val="PidipaginaCarattere"/>
    <w:uiPriority w:val="99"/>
    <w:unhideWhenUsed/>
    <w:pPr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</w:style>
  <w:style w:type="paragraph" w:styleId="Titolo">
    <w:name w:val="Title"/>
    <w:basedOn w:val="Normale"/>
    <w:link w:val="TitoloCarattere"/>
    <w:uiPriority w:val="10"/>
    <w:semiHidden/>
    <w:qFormat/>
    <w:pPr>
      <w:spacing w:after="0"/>
      <w:contextualSpacing/>
    </w:pPr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customStyle="1" w:styleId="Giorni-scuro">
    <w:name w:val="Giorni-scuro"/>
    <w:basedOn w:val="Normale"/>
    <w:uiPriority w:val="1"/>
    <w:qFormat/>
    <w:pPr>
      <w:spacing w:after="0"/>
      <w:jc w:val="center"/>
    </w:pPr>
    <w:rPr>
      <w:b/>
      <w:caps/>
      <w:color w:val="0B4053" w:themeColor="accent1" w:themeShade="80"/>
      <w:sz w:val="24"/>
    </w:rPr>
  </w:style>
  <w:style w:type="character" w:customStyle="1" w:styleId="TitoloCarattere">
    <w:name w:val="Titolo Carattere"/>
    <w:basedOn w:val="Carpredefinitoparagrafo"/>
    <w:link w:val="Titolo"/>
    <w:uiPriority w:val="10"/>
    <w:semiHidden/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styleId="Sottotitolo">
    <w:name w:val="Subtitle"/>
    <w:basedOn w:val="Normale"/>
    <w:link w:val="SottotitoloCarattere"/>
    <w:uiPriority w:val="11"/>
    <w:semiHidden/>
    <w:unhideWhenUsed/>
    <w:qFormat/>
    <w:pPr>
      <w:numPr>
        <w:ilvl w:val="1"/>
      </w:numPr>
      <w:spacing w:after="160"/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uiPriority w:val="11"/>
    <w:semiHidden/>
    <w:rPr>
      <w:rFonts w:eastAsiaTheme="minorEastAsia"/>
      <w:color w:val="5A5A5A" w:themeColor="text1" w:themeTint="A5"/>
      <w:sz w:val="22"/>
      <w:szCs w:val="22"/>
    </w:rPr>
  </w:style>
  <w:style w:type="character" w:customStyle="1" w:styleId="Titolo1Carattere">
    <w:name w:val="Titolo 1 Carattere"/>
    <w:basedOn w:val="Carpredefinitoparagrafo"/>
    <w:link w:val="Titolo1"/>
    <w:uiPriority w:val="9"/>
    <w:rPr>
      <w:rFonts w:eastAsiaTheme="minorEastAsia" w:cstheme="majorBidi"/>
      <w:b/>
      <w:caps/>
      <w:sz w:val="36"/>
      <w:szCs w:val="32"/>
    </w:rPr>
  </w:style>
</w:styles>
</file>

<file path=word/vbaData.xml><?xml version="1.0" encoding="utf-8"?>
<wne:vbaSuppData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ne:docEvents>
    <wne:eventDocNew/>
    <wne:eventDocOpen/>
  </wne:docEvents>
  <wne:mcds>
    <wne:mcd wne:macroName="TEMPLATEPROJECT.CALMENUS.CUSTOMIZECALENDARA" wne:name="TemplateProject.CalMenus.CustomizeCalendarA" wne:bEncrypt="00" wne:cmg="56"/>
  </wne:mcds>
</wne:vbaSuppData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microsoft.com/office/2006/relationships/keyMapCustomizations" Target="customizations.xml"/><Relationship Id="rId1" Type="http://schemas.microsoft.com/office/2006/relationships/vbaProject" Target="vbaProject.bin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vbaProject.bin.rels><?xml version="1.0" encoding="UTF-8" standalone="yes"?>
<Relationships xmlns="http://schemas.openxmlformats.org/package/2006/relationships"><Relationship Id="rId1" Type="http://schemas.microsoft.com/office/2006/relationships/wordVbaData" Target="vbaData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26F24D41C48947CDAA4674FD4BB2AF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1F17B0-05F8-4AE2-AFE3-078C3EE0B047}"/>
      </w:docPartPr>
      <w:docPartBody>
        <w:p w:rsidR="00F44DA4" w:rsidRDefault="007D111E" w:rsidP="007D111E">
          <w:pPr>
            <w:pStyle w:val="26F24D41C48947CDAA4674FD4BB2AFB11"/>
          </w:pPr>
          <w:r w:rsidRPr="00C0393F">
            <w:rPr>
              <w:noProof/>
              <w:lang w:bidi="it-IT"/>
            </w:rPr>
            <w:t>Per iniziare immediatamente, fare clic su un segnaposto e iniziare a digitare.</w:t>
          </w:r>
          <w:r w:rsidRPr="00C0393F">
            <w:rPr>
              <w:noProof/>
              <w:lang w:bidi="it-IT"/>
            </w:rPr>
            <w:br/>
            <w:t>È possibile salvare facilmente il documento sul cloud da Word nei dispositivi Windows, Mac, Android o iOS.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defaultTabStop w:val="720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DA4"/>
    <w:rsid w:val="00166985"/>
    <w:rsid w:val="0060728C"/>
    <w:rsid w:val="007A76C2"/>
    <w:rsid w:val="007D111E"/>
    <w:rsid w:val="00F44DA4"/>
    <w:rsid w:val="00F75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cs="Times New Roman"/>
      <w:sz w:val="3276"/>
      <w:szCs w:val="327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7D111E"/>
    <w:rPr>
      <w:color w:val="808080"/>
    </w:rPr>
  </w:style>
  <w:style w:type="paragraph" w:customStyle="1" w:styleId="26F24D41C48947CDAA4674FD4BB2AFB1">
    <w:name w:val="26F24D41C48947CDAA4674FD4BB2AFB1"/>
    <w:rsid w:val="007D111E"/>
    <w:pPr>
      <w:spacing w:after="20" w:line="552" w:lineRule="auto"/>
    </w:pPr>
    <w:rPr>
      <w:rFonts w:eastAsiaTheme="minorHAnsi"/>
      <w:color w:val="2F5496" w:themeColor="accent1" w:themeShade="BF"/>
      <w:sz w:val="18"/>
      <w:szCs w:val="18"/>
    </w:rPr>
  </w:style>
  <w:style w:type="paragraph" w:customStyle="1" w:styleId="26F24D41C48947CDAA4674FD4BB2AFB11">
    <w:name w:val="26F24D41C48947CDAA4674FD4BB2AFB11"/>
    <w:rsid w:val="007D111E"/>
    <w:pPr>
      <w:spacing w:after="20" w:line="552" w:lineRule="auto"/>
    </w:pPr>
    <w:rPr>
      <w:rFonts w:eastAsiaTheme="minorHAnsi"/>
      <w:color w:val="2F5496" w:themeColor="accent1" w:themeShade="BF"/>
      <w:sz w:val="18"/>
      <w:szCs w:val="1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Academic Calendar">
  <a:themeElements>
    <a:clrScheme name="Academic Calendar">
      <a:dk1>
        <a:sysClr val="windowText" lastClr="000000"/>
      </a:dk1>
      <a:lt1>
        <a:sysClr val="window" lastClr="FFFFFF"/>
      </a:lt1>
      <a:dk2>
        <a:srgbClr val="8F2950"/>
      </a:dk2>
      <a:lt2>
        <a:srgbClr val="DCEED2"/>
      </a:lt2>
      <a:accent1>
        <a:srgbClr val="1782A6"/>
      </a:accent1>
      <a:accent2>
        <a:srgbClr val="C9DA2A"/>
      </a:accent2>
      <a:accent3>
        <a:srgbClr val="3ADDB6"/>
      </a:accent3>
      <a:accent4>
        <a:srgbClr val="EB983F"/>
      </a:accent4>
      <a:accent5>
        <a:srgbClr val="C674E0"/>
      </a:accent5>
      <a:accent6>
        <a:srgbClr val="4BE09D"/>
      </a:accent6>
      <a:hlink>
        <a:srgbClr val="262626"/>
      </a:hlink>
      <a:folHlink>
        <a:srgbClr val="7F7F7F"/>
      </a:folHlink>
    </a:clrScheme>
    <a:fontScheme name="Calendar">
      <a:majorFont>
        <a:latin typeface="Century Gothic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14.xml><?xml version="1.0" encoding="utf-8"?>
<customUI xmlns="http://schemas.microsoft.com/office/2009/07/customui" onLoad="Ribbon_Load">
  <ribbon>
    <tabs>
      <tab id="customTab" label="Calendario" insertBeforeMso="TabHome">
        <group id="Calendar" label="Calendario">
          <button id="NewDates" visible="true" size="large" label="Seleziona nuove date" keytip="D" screentip="Selezionare un nuovo mese e un nuovo anno per il calendario." onAction="CustomizeCalendar" imageMso="CalendarMonthDetailsSplitButton"/>
        </group>
        <group id="Themes" label="Temi">
          <gallery idMso="ThemesGallery" visible="true" size="large"/>
          <gallery idMso="ThemeColorsGallery" visible="true" size="large"/>
          <gallery idMso="ThemeFontsGallery" visible="true" size="large"/>
        </group>
      </tab>
    </tabs>
  </ribbon>
</customUI>
</file>

<file path=docProps/app.xml><?xml version="1.0" encoding="utf-8"?>
<Properties xmlns="http://schemas.openxmlformats.org/officeDocument/2006/extended-properties" xmlns:vt="http://schemas.openxmlformats.org/officeDocument/2006/docPropsVTypes">
  <Template>Office_41885215_TF02805138</Template>
  <TotalTime>49</TotalTime>
  <Pages>1</Pages>
  <Words>926</Words>
  <Characters>5280</Characters>
  <DocSecurity>0</DocSecurity>
  <Lines>44</Lines>
  <Paragraphs>12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keywords/>
  <dcterms:created xsi:type="dcterms:W3CDTF">2020-02-20T10:57:00Z</dcterms:created>
  <dcterms:modified xsi:type="dcterms:W3CDTF">2020-02-27T08:53:00Z</dcterms:modified>
  <cp:version/>
</cp:coreProperties>
</file>