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0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78"/>
        <w:gridCol w:w="269"/>
        <w:gridCol w:w="2293"/>
        <w:gridCol w:w="2483"/>
        <w:gridCol w:w="298"/>
        <w:gridCol w:w="2259"/>
      </w:tblGrid>
      <w:tr w:rsidR="005A62E8" w:rsidRPr="00A87181" w14:paraId="353AB7C9" w14:textId="77777777" w:rsidTr="00A87181">
        <w:trPr>
          <w:cantSplit/>
          <w:trHeight w:val="1955"/>
        </w:trPr>
        <w:tc>
          <w:tcPr>
            <w:tcW w:w="5040" w:type="dxa"/>
            <w:gridSpan w:val="3"/>
            <w:tcBorders>
              <w:right w:val="single" w:sz="24" w:space="0" w:color="FFFFFF" w:themeColor="background1"/>
            </w:tcBorders>
            <w:shd w:val="clear" w:color="auto" w:fill="0E113C" w:themeFill="text1"/>
            <w:vAlign w:val="center"/>
          </w:tcPr>
          <w:p w14:paraId="7BADC20A" w14:textId="77777777" w:rsidR="005A62E8" w:rsidRPr="00A87181" w:rsidRDefault="00193E89" w:rsidP="00375322">
            <w:bookmarkStart w:id="0" w:name="_GoBack"/>
            <w:r w:rsidRPr="00A87181">
              <w:rPr>
                <w:noProof/>
                <w:lang w:bidi="it-IT"/>
              </w:rPr>
              <w:drawing>
                <wp:anchor distT="0" distB="0" distL="114300" distR="114300" simplePos="0" relativeHeight="251656192" behindDoc="0" locked="0" layoutInCell="1" allowOverlap="1" wp14:anchorId="72AD9580" wp14:editId="084D4C8F">
                  <wp:simplePos x="0" y="0"/>
                  <wp:positionH relativeFrom="column">
                    <wp:posOffset>25851</wp:posOffset>
                  </wp:positionH>
                  <wp:positionV relativeFrom="paragraph">
                    <wp:posOffset>47767</wp:posOffset>
                  </wp:positionV>
                  <wp:extent cx="3180814" cy="1629410"/>
                  <wp:effectExtent l="0" t="0" r="635" b="8890"/>
                  <wp:wrapNone/>
                  <wp:docPr id="1" name="Elemento grafico 1" descr="elemento grafico della mappa de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lemento grafico 1" descr="elemento grafico della mappa del mond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814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87181">
              <w:rPr>
                <w:noProof/>
                <w:lang w:bidi="it-IT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187EC392" wp14:editId="522185AA">
                      <wp:simplePos x="0" y="0"/>
                      <wp:positionH relativeFrom="column">
                        <wp:posOffset>17060</wp:posOffset>
                      </wp:positionH>
                      <wp:positionV relativeFrom="paragraph">
                        <wp:posOffset>496175</wp:posOffset>
                      </wp:positionV>
                      <wp:extent cx="3152101" cy="469900"/>
                      <wp:effectExtent l="0" t="0" r="0" b="6350"/>
                      <wp:wrapNone/>
                      <wp:docPr id="292" name="Gruppo 292" descr="fascia nome e nome società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2101" cy="469900"/>
                                <a:chOff x="0" y="0"/>
                                <a:chExt cx="3153078" cy="469900"/>
                              </a:xfrm>
                            </wpg:grpSpPr>
                            <wps:wsp>
                              <wps:cNvPr id="131" name="Casella di testo 1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021" y="0"/>
                                  <a:ext cx="1559057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786B9B" w14:textId="77777777" w:rsidR="00375322" w:rsidRPr="006259A0" w:rsidRDefault="00375322" w:rsidP="00E56182">
                                    <w:pPr>
                                      <w:pStyle w:val="Titolo2"/>
                                      <w:jc w:val="center"/>
                                    </w:pPr>
                                    <w:r w:rsidRPr="006259A0">
                                      <w:rPr>
                                        <w:lang w:bidi="it-IT"/>
                                      </w:rPr>
                                      <w:t>NOME SOCIETÀ</w:t>
                                    </w:r>
                                  </w:p>
                                </w:txbxContent>
                              </wps:txbx>
                              <wps:bodyPr rot="0" vert="horz" wrap="square" lIns="0" tIns="228600" rIns="182880" bIns="45720" anchor="t" anchorCtr="0" upright="1">
                                <a:noAutofit/>
                              </wps:bodyPr>
                            </wps:wsp>
                            <wps:wsp>
                              <wps:cNvPr id="129" name="Casella di testo 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74800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8B40A5" w14:textId="77777777" w:rsidR="00375322" w:rsidRPr="001A2967" w:rsidRDefault="00375322" w:rsidP="00375322">
                                    <w:pPr>
                                      <w:pStyle w:val="Titolo1"/>
                                      <w:spacing w:after="40"/>
                                      <w:ind w:right="144"/>
                                    </w:pPr>
                                    <w:r w:rsidRPr="001A2967">
                                      <w:rPr>
                                        <w:lang w:bidi="it-IT"/>
                                      </w:rPr>
                                      <w:t>Nome dipendente</w:t>
                                    </w:r>
                                  </w:p>
                                  <w:p w14:paraId="2A3BF38D" w14:textId="77777777" w:rsidR="00375322" w:rsidRPr="001A2967" w:rsidRDefault="00375322" w:rsidP="00375322">
                                    <w:r w:rsidRPr="001A2967">
                                      <w:rPr>
                                        <w:lang w:bidi="it-IT"/>
                                      </w:rPr>
                                      <w:t>Titolo posizione</w:t>
                                    </w:r>
                                  </w:p>
                                </w:txbxContent>
                              </wps:txbx>
                              <wps:bodyPr rot="0" vert="horz" wrap="square" lIns="182880" tIns="54864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7EC392" id="Gruppo 292" o:spid="_x0000_s1026" alt="fascia nome e nome società" style="position:absolute;margin-left:1.35pt;margin-top:39.05pt;width:248.2pt;height:37pt;z-index:251657216" coordsize="3153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asella di testo 1119" o:spid="_x0000_s1027" type="#_x0000_t202" style="position:absolute;left:15940;width:1559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" fillcolor="#0e113c [3213]" stroked="f">
                        <v:fill opacity="52428f"/>
                        <v:textbox inset="0,18pt,14.4pt">
                          <w:txbxContent>
                            <w:p w14:paraId="38786B9B" w14:textId="77777777" w:rsidR="00375322" w:rsidRPr="006259A0" w:rsidRDefault="00375322" w:rsidP="00E56182">
                              <w:pPr>
                                <w:pStyle w:val="Titolo2"/>
                                <w:jc w:val="center"/>
                              </w:pPr>
                              <w:r w:rsidRPr="006259A0">
                                <w:rPr>
                                  <w:lang w:bidi="it-IT"/>
                                </w:rPr>
                                <w:t>NOME SOCIETÀ</w:t>
                              </w:r>
                            </w:p>
                          </w:txbxContent>
                        </v:textbox>
                      </v:shape>
                      <v:shape id="Casella di testo 1130" o:spid="_x0000_s1028" type="#_x0000_t202" style="position:absolute;width:1574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" fillcolor="#0e113c [3213]" stroked="f">
                        <v:fill opacity="52428f"/>
                        <v:textbox inset="14.4pt,4.32pt,,0">
                          <w:txbxContent>
                            <w:p w14:paraId="658B40A5" w14:textId="77777777" w:rsidR="00375322" w:rsidRPr="001A2967" w:rsidRDefault="00375322" w:rsidP="00375322">
                              <w:pPr>
                                <w:pStyle w:val="Titolo1"/>
                                <w:spacing w:after="40"/>
                                <w:ind w:right="144"/>
                              </w:pPr>
                              <w:r w:rsidRPr="001A2967">
                                <w:rPr>
                                  <w:lang w:bidi="it-IT"/>
                                </w:rPr>
                                <w:t>Nome dipendente</w:t>
                              </w:r>
                            </w:p>
                            <w:p w14:paraId="2A3BF38D" w14:textId="77777777" w:rsidR="00375322" w:rsidRPr="001A2967" w:rsidRDefault="00375322" w:rsidP="00375322">
                              <w:r w:rsidRPr="001A2967">
                                <w:rPr>
                                  <w:lang w:bidi="it-IT"/>
                                </w:rPr>
                                <w:t>Titolo posizione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A62E8" w:rsidRPr="00A87181">
              <w:rPr>
                <w:noProof/>
                <w:lang w:bidi="it-IT"/>
              </w:rPr>
              <w:t xml:space="preserve"> </w:t>
            </w:r>
          </w:p>
        </w:tc>
        <w:tc>
          <w:tcPr>
            <w:tcW w:w="5040" w:type="dxa"/>
            <w:gridSpan w:val="3"/>
            <w:tcBorders>
              <w:left w:val="single" w:sz="24" w:space="0" w:color="FFFFFF" w:themeColor="background1"/>
            </w:tcBorders>
            <w:shd w:val="clear" w:color="auto" w:fill="0E113C" w:themeFill="text1"/>
            <w:vAlign w:val="center"/>
          </w:tcPr>
          <w:p w14:paraId="53F9E7B4" w14:textId="77777777" w:rsidR="005A62E8" w:rsidRPr="00A87181" w:rsidRDefault="00193E89" w:rsidP="00375322">
            <w:r w:rsidRPr="00A87181">
              <w:rPr>
                <w:noProof/>
                <w:lang w:bidi="it-IT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6B11AB7D" wp14:editId="1FECC75C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492760</wp:posOffset>
                      </wp:positionV>
                      <wp:extent cx="3151505" cy="469900"/>
                      <wp:effectExtent l="0" t="0" r="0" b="6350"/>
                      <wp:wrapNone/>
                      <wp:docPr id="646" name="Gruppo 646" descr="fascia nome e nome società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1505" cy="469900"/>
                                <a:chOff x="0" y="0"/>
                                <a:chExt cx="3153078" cy="469900"/>
                              </a:xfrm>
                            </wpg:grpSpPr>
                            <wps:wsp>
                              <wps:cNvPr id="647" name="Casella di testo 1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021" y="0"/>
                                  <a:ext cx="1559057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FFDE8C" w14:textId="77777777" w:rsidR="00193E89" w:rsidRPr="006259A0" w:rsidRDefault="00193E89" w:rsidP="00E56182">
                                    <w:pPr>
                                      <w:pStyle w:val="Titolo2"/>
                                      <w:jc w:val="center"/>
                                    </w:pPr>
                                    <w:r w:rsidRPr="006259A0">
                                      <w:rPr>
                                        <w:lang w:bidi="it-IT"/>
                                      </w:rPr>
                                      <w:t>NOME SOCIETÀ</w:t>
                                    </w:r>
                                  </w:p>
                                </w:txbxContent>
                              </wps:txbx>
                              <wps:bodyPr rot="0" vert="horz" wrap="square" lIns="0" tIns="228600" rIns="182880" bIns="45720" anchor="t" anchorCtr="0" upright="1">
                                <a:noAutofit/>
                              </wps:bodyPr>
                            </wps:wsp>
                            <wps:wsp>
                              <wps:cNvPr id="648" name="Casella di testo 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74800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C6616F" w14:textId="77777777" w:rsidR="00193E89" w:rsidRPr="001A2967" w:rsidRDefault="00193E89" w:rsidP="00375322">
                                    <w:pPr>
                                      <w:pStyle w:val="Titolo1"/>
                                      <w:spacing w:after="40"/>
                                      <w:ind w:right="144"/>
                                    </w:pPr>
                                    <w:r w:rsidRPr="001A2967">
                                      <w:rPr>
                                        <w:lang w:bidi="it-IT"/>
                                      </w:rPr>
                                      <w:t>Nome dipendente</w:t>
                                    </w:r>
                                  </w:p>
                                  <w:p w14:paraId="0994B57F" w14:textId="77777777" w:rsidR="00193E89" w:rsidRPr="001A2967" w:rsidRDefault="00193E89" w:rsidP="00375322">
                                    <w:r w:rsidRPr="001A2967">
                                      <w:rPr>
                                        <w:lang w:bidi="it-IT"/>
                                      </w:rPr>
                                      <w:t>Titolo posizione</w:t>
                                    </w:r>
                                  </w:p>
                                </w:txbxContent>
                              </wps:txbx>
                              <wps:bodyPr rot="0" vert="horz" wrap="square" lIns="182880" tIns="54864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11AB7D" id="Gruppo 646" o:spid="_x0000_s1029" alt="fascia nome e nome società" style="position:absolute;margin-left:1.8pt;margin-top:38.8pt;width:248.15pt;height:37pt;z-index:251660288;mso-width-relative:margin;mso-height-relative:margin" coordsize="3153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">
                      <v:shape id="Casella di testo 1119" o:spid="_x0000_s1030" type="#_x0000_t202" style="position:absolute;left:15940;width:1559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" fillcolor="#0e113c [3213]" stroked="f">
                        <v:fill opacity="52428f"/>
                        <v:textbox inset="0,18pt,14.4pt">
                          <w:txbxContent>
                            <w:p w14:paraId="38FFDE8C" w14:textId="77777777" w:rsidR="00193E89" w:rsidRPr="006259A0" w:rsidRDefault="00193E89" w:rsidP="00E56182">
                              <w:pPr>
                                <w:pStyle w:val="Titolo2"/>
                                <w:jc w:val="center"/>
                              </w:pPr>
                              <w:r w:rsidRPr="006259A0">
                                <w:rPr>
                                  <w:lang w:bidi="it-IT"/>
                                </w:rPr>
                                <w:t>NOME SOCIETÀ</w:t>
                              </w:r>
                            </w:p>
                          </w:txbxContent>
                        </v:textbox>
                      </v:shape>
                      <v:shape id="Casella di testo 1130" o:spid="_x0000_s1031" type="#_x0000_t202" style="position:absolute;width:1574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" fillcolor="#0e113c [3213]" stroked="f">
                        <v:fill opacity="52428f"/>
                        <v:textbox inset="14.4pt,4.32pt,,0">
                          <w:txbxContent>
                            <w:p w14:paraId="44C6616F" w14:textId="77777777" w:rsidR="00193E89" w:rsidRPr="001A2967" w:rsidRDefault="00193E89" w:rsidP="00375322">
                              <w:pPr>
                                <w:pStyle w:val="Titolo1"/>
                                <w:spacing w:after="40"/>
                                <w:ind w:right="144"/>
                              </w:pPr>
                              <w:r w:rsidRPr="001A2967">
                                <w:rPr>
                                  <w:lang w:bidi="it-IT"/>
                                </w:rPr>
                                <w:t>Nome dipendente</w:t>
                              </w:r>
                            </w:p>
                            <w:p w14:paraId="0994B57F" w14:textId="77777777" w:rsidR="00193E89" w:rsidRPr="001A2967" w:rsidRDefault="00193E89" w:rsidP="00375322">
                              <w:r w:rsidRPr="001A2967">
                                <w:rPr>
                                  <w:lang w:bidi="it-IT"/>
                                </w:rPr>
                                <w:t>Titolo posizione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87181">
              <w:rPr>
                <w:noProof/>
                <w:lang w:bidi="it-IT"/>
              </w:rPr>
              <w:drawing>
                <wp:anchor distT="0" distB="0" distL="114300" distR="114300" simplePos="0" relativeHeight="251659264" behindDoc="0" locked="0" layoutInCell="1" allowOverlap="1" wp14:anchorId="59A8CC18" wp14:editId="3BAA8CFC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44450</wp:posOffset>
                  </wp:positionV>
                  <wp:extent cx="3180715" cy="1629410"/>
                  <wp:effectExtent l="0" t="0" r="635" b="8890"/>
                  <wp:wrapNone/>
                  <wp:docPr id="649" name="Elemento grafico 649" descr="elemento grafico della mappa de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lemento grafico 1" descr="elemento grafico della mappa del mond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715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0"/>
      <w:tr w:rsidR="005A62E8" w:rsidRPr="00A87181" w14:paraId="6BA8F355" w14:textId="77777777" w:rsidTr="00A87181">
        <w:trPr>
          <w:cantSplit/>
          <w:trHeight w:hRule="exact" w:val="925"/>
        </w:trPr>
        <w:tc>
          <w:tcPr>
            <w:tcW w:w="2478" w:type="dxa"/>
            <w:tcBorders>
              <w:bottom w:val="single" w:sz="24" w:space="0" w:color="FFFFFF" w:themeColor="background1"/>
            </w:tcBorders>
            <w:shd w:val="clear" w:color="auto" w:fill="0E113C" w:themeFill="text1"/>
          </w:tcPr>
          <w:p w14:paraId="28A97A3B" w14:textId="77777777" w:rsidR="005A62E8" w:rsidRPr="00A87181" w:rsidRDefault="005A62E8" w:rsidP="005A62E8">
            <w:pPr>
              <w:spacing w:before="1"/>
              <w:ind w:left="288"/>
            </w:pPr>
            <w:r w:rsidRPr="00A87181">
              <w:rPr>
                <w:lang w:bidi="it-IT"/>
              </w:rPr>
              <w:t>Via e numero civico</w:t>
            </w:r>
          </w:p>
          <w:p w14:paraId="08C2E59B" w14:textId="77777777" w:rsidR="005A62E8" w:rsidRPr="00A87181" w:rsidRDefault="005A62E8" w:rsidP="005A62E8">
            <w:pPr>
              <w:spacing w:before="1"/>
              <w:ind w:left="288"/>
            </w:pPr>
            <w:r w:rsidRPr="00A87181">
              <w:rPr>
                <w:lang w:bidi="it-IT"/>
              </w:rPr>
              <w:t>Via e numero civico 2</w:t>
            </w:r>
          </w:p>
          <w:p w14:paraId="37EF1951" w14:textId="77777777" w:rsidR="005A62E8" w:rsidRPr="00A87181" w:rsidRDefault="005A62E8" w:rsidP="005A62E8">
            <w:pPr>
              <w:spacing w:before="1"/>
              <w:ind w:left="288" w:right="144"/>
            </w:pPr>
            <w:r w:rsidRPr="00A87181">
              <w:rPr>
                <w:lang w:bidi="it-IT"/>
              </w:rPr>
              <w:t>CAP, città e provincia</w:t>
            </w:r>
          </w:p>
          <w:p w14:paraId="6AAB0021" w14:textId="77777777" w:rsidR="005A62E8" w:rsidRPr="00A87181" w:rsidRDefault="005A62E8" w:rsidP="005A62E8"/>
          <w:p w14:paraId="3D30EBAC" w14:textId="77777777" w:rsidR="005A62E8" w:rsidRPr="00A87181" w:rsidRDefault="005A62E8" w:rsidP="005A62E8">
            <w:pPr>
              <w:rPr>
                <w:noProof/>
                <w:color w:val="0E113C" w:themeColor="text1"/>
              </w:rPr>
            </w:pPr>
          </w:p>
        </w:tc>
        <w:tc>
          <w:tcPr>
            <w:tcW w:w="269" w:type="dxa"/>
            <w:tcBorders>
              <w:bottom w:val="single" w:sz="24" w:space="0" w:color="FFFFFF" w:themeColor="background1"/>
              <w:right w:val="nil"/>
            </w:tcBorders>
            <w:shd w:val="clear" w:color="auto" w:fill="0E113C" w:themeFill="text1"/>
          </w:tcPr>
          <w:p w14:paraId="18CDFEBA" w14:textId="77777777" w:rsidR="005A62E8" w:rsidRPr="00A87181" w:rsidRDefault="00EF7206" w:rsidP="005A62E8">
            <w:pPr>
              <w:spacing w:after="60"/>
              <w:ind w:right="144"/>
              <w:rPr>
                <w:noProof/>
              </w:rPr>
            </w:pPr>
            <w:r w:rsidRPr="00A87181">
              <w:rPr>
                <w:noProof/>
                <w:lang w:bidi="it-IT"/>
              </w:rPr>
              <w:drawing>
                <wp:inline distT="0" distB="0" distL="0" distR="0" wp14:anchorId="18EF7857" wp14:editId="35E85E73">
                  <wp:extent cx="123825" cy="123825"/>
                  <wp:effectExtent l="0" t="0" r="9525" b="9525"/>
                  <wp:docPr id="5" name="Elemento grafico 605" descr="Rece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Graphic 605" descr="Receiver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B1E5DC" w14:textId="77777777" w:rsidR="005A62E8" w:rsidRPr="00A87181" w:rsidRDefault="00EF7206" w:rsidP="005A62E8">
            <w:pPr>
              <w:spacing w:after="60"/>
              <w:ind w:right="144"/>
              <w:rPr>
                <w:noProof/>
              </w:rPr>
            </w:pPr>
            <w:r w:rsidRPr="00A87181">
              <w:rPr>
                <w:noProof/>
                <w:lang w:bidi="it-IT"/>
              </w:rPr>
              <w:drawing>
                <wp:inline distT="0" distB="0" distL="0" distR="0" wp14:anchorId="2E7C2823" wp14:editId="6C1C8FB1">
                  <wp:extent cx="123825" cy="123825"/>
                  <wp:effectExtent l="0" t="0" r="9525" b="9525"/>
                  <wp:docPr id="6" name="Elemento grafico 607" descr="Tele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Graphic 607" descr="Telephon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CBFCEB" w14:textId="77777777" w:rsidR="005A62E8" w:rsidRPr="00A87181" w:rsidRDefault="005A62E8" w:rsidP="005A62E8">
            <w:pPr>
              <w:spacing w:after="60"/>
              <w:ind w:right="144"/>
              <w:rPr>
                <w:noProof/>
              </w:rPr>
            </w:pPr>
            <w:r w:rsidRPr="00A87181">
              <w:rPr>
                <w:noProof/>
                <w:lang w:bidi="it-IT"/>
              </w:rPr>
              <w:drawing>
                <wp:inline distT="0" distB="0" distL="0" distR="0" wp14:anchorId="1EC1765C" wp14:editId="7EE6610A">
                  <wp:extent cx="123190" cy="123190"/>
                  <wp:effectExtent l="0" t="0" r="0" b="0"/>
                  <wp:docPr id="608" name="Elemento grafico 608" descr="Bu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ownload?provider=MicrosoftIcon&amp;fileName=Envelop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tcBorders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0E113C" w:themeFill="text1"/>
          </w:tcPr>
          <w:p w14:paraId="7CB28E99" w14:textId="77777777" w:rsidR="005A62E8" w:rsidRPr="00A87181" w:rsidRDefault="005A62E8" w:rsidP="005A62E8">
            <w:pPr>
              <w:spacing w:before="60" w:after="60"/>
              <w:ind w:right="144"/>
            </w:pPr>
            <w:r w:rsidRPr="00A87181">
              <w:rPr>
                <w:lang w:bidi="it-IT"/>
              </w:rPr>
              <w:t>123-456-789</w:t>
            </w:r>
          </w:p>
          <w:p w14:paraId="69156B81" w14:textId="77777777" w:rsidR="005A62E8" w:rsidRPr="00A87181" w:rsidRDefault="005A62E8" w:rsidP="005A62E8">
            <w:r w:rsidRPr="00A87181">
              <w:rPr>
                <w:lang w:bidi="it-IT"/>
              </w:rPr>
              <w:t>123-456-7892</w:t>
            </w:r>
          </w:p>
          <w:p w14:paraId="75CA31AA" w14:textId="77777777" w:rsidR="005A62E8" w:rsidRPr="00A87181" w:rsidRDefault="005A62E8" w:rsidP="005A62E8">
            <w:pPr>
              <w:spacing w:after="60"/>
              <w:ind w:right="144"/>
              <w:rPr>
                <w:noProof/>
              </w:rPr>
            </w:pPr>
            <w:r w:rsidRPr="00A87181">
              <w:rPr>
                <w:lang w:bidi="it-IT"/>
              </w:rPr>
              <w:t>prova@example.com</w:t>
            </w:r>
          </w:p>
        </w:tc>
        <w:tc>
          <w:tcPr>
            <w:tcW w:w="2483" w:type="dxa"/>
            <w:tcBorders>
              <w:left w:val="single" w:sz="24" w:space="0" w:color="FFFFFF" w:themeColor="background1"/>
              <w:bottom w:val="single" w:sz="24" w:space="0" w:color="FFFFFF" w:themeColor="background1"/>
            </w:tcBorders>
            <w:shd w:val="clear" w:color="auto" w:fill="0E113C" w:themeFill="text1"/>
          </w:tcPr>
          <w:p w14:paraId="68E045FC" w14:textId="77777777" w:rsidR="005A62E8" w:rsidRPr="00A87181" w:rsidRDefault="005A62E8" w:rsidP="005A62E8">
            <w:pPr>
              <w:spacing w:before="1"/>
              <w:ind w:left="288"/>
            </w:pPr>
            <w:r w:rsidRPr="00A87181">
              <w:rPr>
                <w:lang w:bidi="it-IT"/>
              </w:rPr>
              <w:t>Via e numero civico</w:t>
            </w:r>
          </w:p>
          <w:p w14:paraId="7EE9BEDE" w14:textId="77777777" w:rsidR="005A62E8" w:rsidRPr="00A87181" w:rsidRDefault="005A62E8" w:rsidP="005A62E8">
            <w:pPr>
              <w:spacing w:before="1"/>
              <w:ind w:left="288"/>
            </w:pPr>
            <w:r w:rsidRPr="00A87181">
              <w:rPr>
                <w:lang w:bidi="it-IT"/>
              </w:rPr>
              <w:t>Via e numero civico 2</w:t>
            </w:r>
          </w:p>
          <w:p w14:paraId="684C412F" w14:textId="77777777" w:rsidR="005A62E8" w:rsidRPr="00A87181" w:rsidRDefault="005A62E8" w:rsidP="005A62E8">
            <w:pPr>
              <w:spacing w:before="1"/>
              <w:ind w:left="288" w:right="144"/>
            </w:pPr>
            <w:r w:rsidRPr="00A87181">
              <w:rPr>
                <w:lang w:bidi="it-IT"/>
              </w:rPr>
              <w:t>CAP, città e provincia</w:t>
            </w:r>
          </w:p>
          <w:p w14:paraId="506D8FB3" w14:textId="77777777" w:rsidR="005A62E8" w:rsidRPr="00A87181" w:rsidRDefault="005A62E8" w:rsidP="005A62E8"/>
          <w:p w14:paraId="162EA7E3" w14:textId="77777777" w:rsidR="005A62E8" w:rsidRPr="00A87181" w:rsidRDefault="005A62E8" w:rsidP="005A62E8">
            <w:pPr>
              <w:rPr>
                <w:noProof/>
                <w:color w:val="0E113C" w:themeColor="text1"/>
              </w:rPr>
            </w:pPr>
          </w:p>
        </w:tc>
        <w:tc>
          <w:tcPr>
            <w:tcW w:w="298" w:type="dxa"/>
            <w:tcBorders>
              <w:bottom w:val="single" w:sz="24" w:space="0" w:color="FFFFFF" w:themeColor="background1"/>
            </w:tcBorders>
            <w:shd w:val="clear" w:color="auto" w:fill="0E113C" w:themeFill="text1"/>
          </w:tcPr>
          <w:p w14:paraId="16EB6B7C" w14:textId="77777777" w:rsidR="005A62E8" w:rsidRPr="00A87181" w:rsidRDefault="005A62E8" w:rsidP="005A62E8">
            <w:pPr>
              <w:spacing w:after="60"/>
              <w:ind w:right="144"/>
            </w:pPr>
            <w:r w:rsidRPr="00A87181">
              <w:rPr>
                <w:noProof/>
                <w:lang w:bidi="it-IT"/>
              </w:rPr>
              <w:drawing>
                <wp:inline distT="0" distB="0" distL="0" distR="0" wp14:anchorId="6725B09F" wp14:editId="2BF5A47F">
                  <wp:extent cx="123568" cy="123568"/>
                  <wp:effectExtent l="0" t="0" r="0" b="0"/>
                  <wp:docPr id="593" name="Elemento grafico 593" descr="Corne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Download?provider=MicrosoftIcon&amp;fileName=Receiver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57" cy="1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A87181">
              <w:rPr>
                <w:lang w:bidi="it-IT"/>
              </w:rPr>
              <w:t xml:space="preserve"> </w:t>
            </w:r>
          </w:p>
          <w:p w14:paraId="60873A7A" w14:textId="77777777" w:rsidR="005A62E8" w:rsidRPr="00A87181" w:rsidRDefault="005A62E8" w:rsidP="005A62E8">
            <w:pPr>
              <w:spacing w:after="60"/>
              <w:ind w:right="144"/>
            </w:pPr>
            <w:r w:rsidRPr="00A87181">
              <w:rPr>
                <w:noProof/>
                <w:lang w:bidi="it-IT"/>
              </w:rPr>
              <w:drawing>
                <wp:inline distT="0" distB="0" distL="0" distR="0" wp14:anchorId="09B462B9" wp14:editId="683C0ABA">
                  <wp:extent cx="123190" cy="123190"/>
                  <wp:effectExtent l="0" t="0" r="0" b="0"/>
                  <wp:docPr id="595" name="Elemento grafico 595" descr="Telef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Download?provider=MicrosoftIcon&amp;fileName=Telephone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929" cy="13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A87181">
              <w:rPr>
                <w:lang w:bidi="it-IT"/>
              </w:rPr>
              <w:t xml:space="preserve"> </w:t>
            </w:r>
          </w:p>
          <w:p w14:paraId="3EDB50A2" w14:textId="77777777" w:rsidR="005A62E8" w:rsidRPr="00A87181" w:rsidRDefault="005A62E8" w:rsidP="005A62E8">
            <w:pPr>
              <w:spacing w:after="60"/>
              <w:ind w:right="144"/>
            </w:pPr>
            <w:r w:rsidRPr="00A87181">
              <w:rPr>
                <w:noProof/>
                <w:lang w:bidi="it-IT"/>
              </w:rPr>
              <w:drawing>
                <wp:inline distT="0" distB="0" distL="0" distR="0" wp14:anchorId="62747243" wp14:editId="28505560">
                  <wp:extent cx="123190" cy="123190"/>
                  <wp:effectExtent l="0" t="0" r="0" b="0"/>
                  <wp:docPr id="596" name="Elemento grafico 596" descr="Bu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ownload?provider=MicrosoftIcon&amp;fileName=Envelop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A87181">
              <w:rPr>
                <w:lang w:bidi="it-IT"/>
              </w:rPr>
              <w:t xml:space="preserve"> </w:t>
            </w:r>
          </w:p>
        </w:tc>
        <w:tc>
          <w:tcPr>
            <w:tcW w:w="2259" w:type="dxa"/>
            <w:tcBorders>
              <w:left w:val="nil"/>
              <w:bottom w:val="single" w:sz="24" w:space="0" w:color="FFFFFF" w:themeColor="background1"/>
            </w:tcBorders>
            <w:shd w:val="clear" w:color="auto" w:fill="0E113C" w:themeFill="text1"/>
          </w:tcPr>
          <w:p w14:paraId="7EB1296B" w14:textId="77777777" w:rsidR="005A62E8" w:rsidRPr="00A87181" w:rsidRDefault="005A62E8" w:rsidP="005A62E8">
            <w:pPr>
              <w:spacing w:before="60" w:after="60"/>
              <w:ind w:right="144"/>
            </w:pPr>
            <w:r w:rsidRPr="00A87181">
              <w:rPr>
                <w:lang w:bidi="it-IT"/>
              </w:rPr>
              <w:t>123-456-789</w:t>
            </w:r>
          </w:p>
          <w:p w14:paraId="6D8EF484" w14:textId="77777777" w:rsidR="005A62E8" w:rsidRPr="00A87181" w:rsidRDefault="005A62E8" w:rsidP="005A62E8">
            <w:r w:rsidRPr="00A87181">
              <w:rPr>
                <w:lang w:bidi="it-IT"/>
              </w:rPr>
              <w:t>123-456-7892</w:t>
            </w:r>
          </w:p>
          <w:p w14:paraId="20475588" w14:textId="77777777" w:rsidR="005A62E8" w:rsidRPr="00A87181" w:rsidRDefault="005A62E8" w:rsidP="005A62E8">
            <w:r w:rsidRPr="00A87181">
              <w:rPr>
                <w:lang w:bidi="it-IT"/>
              </w:rPr>
              <w:t>prova@example.com</w:t>
            </w:r>
          </w:p>
        </w:tc>
      </w:tr>
      <w:tr w:rsidR="00193E89" w:rsidRPr="00A87181" w14:paraId="41B5F21F" w14:textId="77777777" w:rsidTr="00A87181">
        <w:trPr>
          <w:cantSplit/>
          <w:trHeight w:val="1955"/>
        </w:trPr>
        <w:tc>
          <w:tcPr>
            <w:tcW w:w="5040" w:type="dxa"/>
            <w:gridSpan w:val="3"/>
            <w:tcBorders>
              <w:right w:val="single" w:sz="24" w:space="0" w:color="FFFFFF" w:themeColor="background1"/>
            </w:tcBorders>
            <w:shd w:val="clear" w:color="auto" w:fill="0E113C" w:themeFill="text1"/>
            <w:vAlign w:val="center"/>
          </w:tcPr>
          <w:p w14:paraId="4B8BF52C" w14:textId="77777777" w:rsidR="00193E89" w:rsidRPr="00A87181" w:rsidRDefault="00193E89" w:rsidP="00533849">
            <w:r w:rsidRPr="00A87181">
              <w:rPr>
                <w:noProof/>
                <w:lang w:bidi="it-IT"/>
              </w:rPr>
              <w:drawing>
                <wp:anchor distT="0" distB="0" distL="114300" distR="114300" simplePos="0" relativeHeight="251662336" behindDoc="0" locked="0" layoutInCell="1" allowOverlap="1" wp14:anchorId="2CE7FFF8" wp14:editId="5B539A7E">
                  <wp:simplePos x="0" y="0"/>
                  <wp:positionH relativeFrom="column">
                    <wp:posOffset>25851</wp:posOffset>
                  </wp:positionH>
                  <wp:positionV relativeFrom="paragraph">
                    <wp:posOffset>47767</wp:posOffset>
                  </wp:positionV>
                  <wp:extent cx="3180814" cy="1629410"/>
                  <wp:effectExtent l="0" t="0" r="635" b="8890"/>
                  <wp:wrapNone/>
                  <wp:docPr id="850" name="Elemento grafico 850" descr="elemento grafico della mappa de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lemento grafico 1" descr="elemento grafico della mappa del mond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814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87181">
              <w:rPr>
                <w:noProof/>
                <w:lang w:bidi="it-IT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315AC5F7" wp14:editId="026967AE">
                      <wp:simplePos x="0" y="0"/>
                      <wp:positionH relativeFrom="column">
                        <wp:posOffset>17060</wp:posOffset>
                      </wp:positionH>
                      <wp:positionV relativeFrom="paragraph">
                        <wp:posOffset>496175</wp:posOffset>
                      </wp:positionV>
                      <wp:extent cx="3152101" cy="469900"/>
                      <wp:effectExtent l="0" t="0" r="0" b="6350"/>
                      <wp:wrapNone/>
                      <wp:docPr id="844" name="Gruppo 844" descr="fascia nome e nome società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2101" cy="469900"/>
                                <a:chOff x="0" y="0"/>
                                <a:chExt cx="3153078" cy="469900"/>
                              </a:xfrm>
                            </wpg:grpSpPr>
                            <wps:wsp>
                              <wps:cNvPr id="845" name="Casella di testo 1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021" y="0"/>
                                  <a:ext cx="1559057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29AC36" w14:textId="77777777" w:rsidR="00193E89" w:rsidRPr="006259A0" w:rsidRDefault="00193E89" w:rsidP="00E56182">
                                    <w:pPr>
                                      <w:pStyle w:val="Titolo2"/>
                                      <w:jc w:val="center"/>
                                    </w:pPr>
                                    <w:r w:rsidRPr="006259A0">
                                      <w:rPr>
                                        <w:lang w:bidi="it-IT"/>
                                      </w:rPr>
                                      <w:t>NOME SOCIETÀ</w:t>
                                    </w:r>
                                  </w:p>
                                </w:txbxContent>
                              </wps:txbx>
                              <wps:bodyPr rot="0" vert="horz" wrap="square" lIns="0" tIns="228600" rIns="182880" bIns="45720" anchor="t" anchorCtr="0" upright="1">
                                <a:noAutofit/>
                              </wps:bodyPr>
                            </wps:wsp>
                            <wps:wsp>
                              <wps:cNvPr id="846" name="Casella di testo 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74800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B626E8" w14:textId="77777777" w:rsidR="00193E89" w:rsidRPr="001A2967" w:rsidRDefault="00193E89" w:rsidP="00193E89">
                                    <w:pPr>
                                      <w:pStyle w:val="Titolo1"/>
                                      <w:spacing w:after="40"/>
                                      <w:ind w:right="144"/>
                                    </w:pPr>
                                    <w:r w:rsidRPr="001A2967">
                                      <w:rPr>
                                        <w:lang w:bidi="it-IT"/>
                                      </w:rPr>
                                      <w:t>Nome dipendente</w:t>
                                    </w:r>
                                  </w:p>
                                  <w:p w14:paraId="1CFF6A79" w14:textId="77777777" w:rsidR="00193E89" w:rsidRPr="001A2967" w:rsidRDefault="00193E89" w:rsidP="00193E89">
                                    <w:r w:rsidRPr="001A2967">
                                      <w:rPr>
                                        <w:lang w:bidi="it-IT"/>
                                      </w:rPr>
                                      <w:t>Titolo posizione</w:t>
                                    </w:r>
                                  </w:p>
                                </w:txbxContent>
                              </wps:txbx>
                              <wps:bodyPr rot="0" vert="horz" wrap="square" lIns="182880" tIns="54864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5AC5F7" id="Gruppo 844" o:spid="_x0000_s1032" alt="fascia nome e nome società" style="position:absolute;margin-left:1.35pt;margin-top:39.05pt;width:248.2pt;height:37pt;z-index:251663360" coordsize="3153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">
                      <v:shape id="Casella di testo 1119" o:spid="_x0000_s1033" type="#_x0000_t202" style="position:absolute;left:15940;width:1559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" fillcolor="#0e113c [3213]" stroked="f">
                        <v:fill opacity="52428f"/>
                        <v:textbox inset="0,18pt,14.4pt">
                          <w:txbxContent>
                            <w:p w14:paraId="0529AC36" w14:textId="77777777" w:rsidR="00193E89" w:rsidRPr="006259A0" w:rsidRDefault="00193E89" w:rsidP="00E56182">
                              <w:pPr>
                                <w:pStyle w:val="Titolo2"/>
                                <w:jc w:val="center"/>
                              </w:pPr>
                              <w:r w:rsidRPr="006259A0">
                                <w:rPr>
                                  <w:lang w:bidi="it-IT"/>
                                </w:rPr>
                                <w:t>NOME SOCIETÀ</w:t>
                              </w:r>
                            </w:p>
                          </w:txbxContent>
                        </v:textbox>
                      </v:shape>
                      <v:shape id="Casella di testo 1130" o:spid="_x0000_s1034" type="#_x0000_t202" style="position:absolute;width:1574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" fillcolor="#0e113c [3213]" stroked="f">
                        <v:fill opacity="52428f"/>
                        <v:textbox inset="14.4pt,4.32pt,,0">
                          <w:txbxContent>
                            <w:p w14:paraId="2EB626E8" w14:textId="77777777" w:rsidR="00193E89" w:rsidRPr="001A2967" w:rsidRDefault="00193E89" w:rsidP="00193E89">
                              <w:pPr>
                                <w:pStyle w:val="Titolo1"/>
                                <w:spacing w:after="40"/>
                                <w:ind w:right="144"/>
                              </w:pPr>
                              <w:r w:rsidRPr="001A2967">
                                <w:rPr>
                                  <w:lang w:bidi="it-IT"/>
                                </w:rPr>
                                <w:t>Nome dipendente</w:t>
                              </w:r>
                            </w:p>
                            <w:p w14:paraId="1CFF6A79" w14:textId="77777777" w:rsidR="00193E89" w:rsidRPr="001A2967" w:rsidRDefault="00193E89" w:rsidP="00193E89">
                              <w:r w:rsidRPr="001A2967">
                                <w:rPr>
                                  <w:lang w:bidi="it-IT"/>
                                </w:rPr>
                                <w:t>Titolo posizione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87181">
              <w:rPr>
                <w:noProof/>
                <w:lang w:bidi="it-IT"/>
              </w:rPr>
              <w:t xml:space="preserve"> </w:t>
            </w:r>
          </w:p>
        </w:tc>
        <w:tc>
          <w:tcPr>
            <w:tcW w:w="5040" w:type="dxa"/>
            <w:gridSpan w:val="3"/>
            <w:tcBorders>
              <w:left w:val="single" w:sz="24" w:space="0" w:color="FFFFFF" w:themeColor="background1"/>
            </w:tcBorders>
            <w:shd w:val="clear" w:color="auto" w:fill="0E113C" w:themeFill="text1"/>
            <w:vAlign w:val="center"/>
          </w:tcPr>
          <w:p w14:paraId="53496509" w14:textId="77777777" w:rsidR="00193E89" w:rsidRPr="00A87181" w:rsidRDefault="00193E89" w:rsidP="00533849">
            <w:r w:rsidRPr="00A87181">
              <w:rPr>
                <w:noProof/>
                <w:lang w:bidi="it-IT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20BB349C" wp14:editId="48DE199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492760</wp:posOffset>
                      </wp:positionV>
                      <wp:extent cx="3151505" cy="469900"/>
                      <wp:effectExtent l="0" t="0" r="0" b="6350"/>
                      <wp:wrapNone/>
                      <wp:docPr id="847" name="Gruppo 847" descr="fascia nome e nome società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1505" cy="469900"/>
                                <a:chOff x="0" y="0"/>
                                <a:chExt cx="3153078" cy="469900"/>
                              </a:xfrm>
                            </wpg:grpSpPr>
                            <wps:wsp>
                              <wps:cNvPr id="848" name="Casella di testo 1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021" y="0"/>
                                  <a:ext cx="1559057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473A9E" w14:textId="77777777" w:rsidR="00193E89" w:rsidRPr="006259A0" w:rsidRDefault="00193E89" w:rsidP="00E56182">
                                    <w:pPr>
                                      <w:pStyle w:val="Titolo2"/>
                                      <w:jc w:val="center"/>
                                    </w:pPr>
                                    <w:r w:rsidRPr="006259A0">
                                      <w:rPr>
                                        <w:lang w:bidi="it-IT"/>
                                      </w:rPr>
                                      <w:t>NOME SOCIETÀ</w:t>
                                    </w:r>
                                  </w:p>
                                </w:txbxContent>
                              </wps:txbx>
                              <wps:bodyPr rot="0" vert="horz" wrap="square" lIns="0" tIns="228600" rIns="182880" bIns="45720" anchor="t" anchorCtr="0" upright="1">
                                <a:noAutofit/>
                              </wps:bodyPr>
                            </wps:wsp>
                            <wps:wsp>
                              <wps:cNvPr id="849" name="Casella di testo 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74800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E98B09" w14:textId="77777777" w:rsidR="00193E89" w:rsidRPr="001A2967" w:rsidRDefault="00193E89" w:rsidP="00193E89">
                                    <w:pPr>
                                      <w:pStyle w:val="Titolo1"/>
                                      <w:spacing w:after="40"/>
                                      <w:ind w:right="144"/>
                                    </w:pPr>
                                    <w:r w:rsidRPr="001A2967">
                                      <w:rPr>
                                        <w:lang w:bidi="it-IT"/>
                                      </w:rPr>
                                      <w:t>Nome dipendente</w:t>
                                    </w:r>
                                  </w:p>
                                  <w:p w14:paraId="6C87D180" w14:textId="77777777" w:rsidR="00193E89" w:rsidRPr="001A2967" w:rsidRDefault="00193E89" w:rsidP="00193E89">
                                    <w:r w:rsidRPr="001A2967">
                                      <w:rPr>
                                        <w:lang w:bidi="it-IT"/>
                                      </w:rPr>
                                      <w:t>Titolo posizione</w:t>
                                    </w:r>
                                  </w:p>
                                </w:txbxContent>
                              </wps:txbx>
                              <wps:bodyPr rot="0" vert="horz" wrap="square" lIns="182880" tIns="54864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BB349C" id="Gruppo 847" o:spid="_x0000_s1035" alt="fascia nome e nome società" style="position:absolute;margin-left:1.8pt;margin-top:38.8pt;width:248.15pt;height:37pt;z-index:251665408;mso-width-relative:margin;mso-height-relative:margin" coordsize="3153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">
                      <v:shape id="Casella di testo 1119" o:spid="_x0000_s1036" type="#_x0000_t202" style="position:absolute;left:15940;width:1559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" fillcolor="#0e113c [3213]" stroked="f">
                        <v:fill opacity="52428f"/>
                        <v:textbox inset="0,18pt,14.4pt">
                          <w:txbxContent>
                            <w:p w14:paraId="79473A9E" w14:textId="77777777" w:rsidR="00193E89" w:rsidRPr="006259A0" w:rsidRDefault="00193E89" w:rsidP="00E56182">
                              <w:pPr>
                                <w:pStyle w:val="Titolo2"/>
                                <w:jc w:val="center"/>
                              </w:pPr>
                              <w:r w:rsidRPr="006259A0">
                                <w:rPr>
                                  <w:lang w:bidi="it-IT"/>
                                </w:rPr>
                                <w:t>NOME SOCIETÀ</w:t>
                              </w:r>
                            </w:p>
                          </w:txbxContent>
                        </v:textbox>
                      </v:shape>
                      <v:shape id="Casella di testo 1130" o:spid="_x0000_s1037" type="#_x0000_t202" style="position:absolute;width:1574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" fillcolor="#0e113c [3213]" stroked="f">
                        <v:fill opacity="52428f"/>
                        <v:textbox inset="14.4pt,4.32pt,,0">
                          <w:txbxContent>
                            <w:p w14:paraId="7AE98B09" w14:textId="77777777" w:rsidR="00193E89" w:rsidRPr="001A2967" w:rsidRDefault="00193E89" w:rsidP="00193E89">
                              <w:pPr>
                                <w:pStyle w:val="Titolo1"/>
                                <w:spacing w:after="40"/>
                                <w:ind w:right="144"/>
                              </w:pPr>
                              <w:r w:rsidRPr="001A2967">
                                <w:rPr>
                                  <w:lang w:bidi="it-IT"/>
                                </w:rPr>
                                <w:t>Nome dipendente</w:t>
                              </w:r>
                            </w:p>
                            <w:p w14:paraId="6C87D180" w14:textId="77777777" w:rsidR="00193E89" w:rsidRPr="001A2967" w:rsidRDefault="00193E89" w:rsidP="00193E89">
                              <w:r w:rsidRPr="001A2967">
                                <w:rPr>
                                  <w:lang w:bidi="it-IT"/>
                                </w:rPr>
                                <w:t>Titolo posizione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87181">
              <w:rPr>
                <w:noProof/>
                <w:lang w:bidi="it-IT"/>
              </w:rPr>
              <w:drawing>
                <wp:anchor distT="0" distB="0" distL="114300" distR="114300" simplePos="0" relativeHeight="251664384" behindDoc="0" locked="0" layoutInCell="1" allowOverlap="1" wp14:anchorId="0B87B8CE" wp14:editId="70C9643D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44450</wp:posOffset>
                  </wp:positionV>
                  <wp:extent cx="3180715" cy="1629410"/>
                  <wp:effectExtent l="0" t="0" r="635" b="8890"/>
                  <wp:wrapNone/>
                  <wp:docPr id="851" name="Elemento grafico 851" descr="elemento grafico della mappa de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lemento grafico 1" descr="elemento grafico della mappa del mond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715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3E89" w:rsidRPr="00A87181" w14:paraId="5C6E6820" w14:textId="77777777" w:rsidTr="00A87181">
        <w:trPr>
          <w:cantSplit/>
          <w:trHeight w:hRule="exact" w:val="925"/>
        </w:trPr>
        <w:tc>
          <w:tcPr>
            <w:tcW w:w="2478" w:type="dxa"/>
            <w:tcBorders>
              <w:bottom w:val="single" w:sz="24" w:space="0" w:color="FFFFFF" w:themeColor="background1"/>
            </w:tcBorders>
            <w:shd w:val="clear" w:color="auto" w:fill="0E113C" w:themeFill="text1"/>
          </w:tcPr>
          <w:p w14:paraId="7C165FA8" w14:textId="77777777" w:rsidR="00193E89" w:rsidRPr="00A87181" w:rsidRDefault="00193E89" w:rsidP="00533849">
            <w:pPr>
              <w:spacing w:before="1"/>
              <w:ind w:left="288"/>
            </w:pPr>
            <w:r w:rsidRPr="00A87181">
              <w:rPr>
                <w:lang w:bidi="it-IT"/>
              </w:rPr>
              <w:t>Via e numero civico</w:t>
            </w:r>
          </w:p>
          <w:p w14:paraId="0160AC6B" w14:textId="77777777" w:rsidR="00193E89" w:rsidRPr="00A87181" w:rsidRDefault="00193E89" w:rsidP="00533849">
            <w:pPr>
              <w:spacing w:before="1"/>
              <w:ind w:left="288"/>
            </w:pPr>
            <w:r w:rsidRPr="00A87181">
              <w:rPr>
                <w:lang w:bidi="it-IT"/>
              </w:rPr>
              <w:t>Via e numero civico 2</w:t>
            </w:r>
          </w:p>
          <w:p w14:paraId="74C32610" w14:textId="77777777" w:rsidR="00193E89" w:rsidRPr="00A87181" w:rsidRDefault="00193E89" w:rsidP="00533849">
            <w:pPr>
              <w:spacing w:before="1"/>
              <w:ind w:left="288" w:right="144"/>
            </w:pPr>
            <w:r w:rsidRPr="00A87181">
              <w:rPr>
                <w:lang w:bidi="it-IT"/>
              </w:rPr>
              <w:t>CAP, città e provincia</w:t>
            </w:r>
          </w:p>
          <w:p w14:paraId="7D981F8F" w14:textId="77777777" w:rsidR="00193E89" w:rsidRPr="00A87181" w:rsidRDefault="00193E89" w:rsidP="00533849"/>
          <w:p w14:paraId="4FFF9DF8" w14:textId="77777777" w:rsidR="00193E89" w:rsidRPr="00A87181" w:rsidRDefault="00193E89" w:rsidP="00533849">
            <w:pPr>
              <w:rPr>
                <w:noProof/>
                <w:color w:val="0E113C" w:themeColor="text1"/>
              </w:rPr>
            </w:pPr>
          </w:p>
        </w:tc>
        <w:tc>
          <w:tcPr>
            <w:tcW w:w="269" w:type="dxa"/>
            <w:tcBorders>
              <w:bottom w:val="single" w:sz="24" w:space="0" w:color="FFFFFF" w:themeColor="background1"/>
              <w:right w:val="nil"/>
            </w:tcBorders>
            <w:shd w:val="clear" w:color="auto" w:fill="0E113C" w:themeFill="text1"/>
          </w:tcPr>
          <w:p w14:paraId="1C5C1806" w14:textId="77777777" w:rsidR="00193E89" w:rsidRPr="00A87181" w:rsidRDefault="00193E89" w:rsidP="00533849">
            <w:pPr>
              <w:spacing w:after="60"/>
              <w:ind w:right="144"/>
              <w:rPr>
                <w:noProof/>
              </w:rPr>
            </w:pPr>
            <w:r w:rsidRPr="00A87181">
              <w:rPr>
                <w:noProof/>
                <w:lang w:bidi="it-IT"/>
              </w:rPr>
              <w:drawing>
                <wp:inline distT="0" distB="0" distL="0" distR="0" wp14:anchorId="79177B35" wp14:editId="14DE949F">
                  <wp:extent cx="123825" cy="123825"/>
                  <wp:effectExtent l="0" t="0" r="9525" b="9525"/>
                  <wp:docPr id="857" name="Immagine 857" descr="Corne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Elemento grafico 605" descr="Cornetta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126B5C" w14:textId="77777777" w:rsidR="00193E89" w:rsidRPr="00A87181" w:rsidRDefault="00193E89" w:rsidP="00533849">
            <w:pPr>
              <w:spacing w:after="60"/>
              <w:ind w:right="144"/>
              <w:rPr>
                <w:noProof/>
              </w:rPr>
            </w:pPr>
            <w:r w:rsidRPr="00A87181">
              <w:rPr>
                <w:noProof/>
                <w:lang w:bidi="it-IT"/>
              </w:rPr>
              <w:drawing>
                <wp:inline distT="0" distB="0" distL="0" distR="0" wp14:anchorId="39F84EAF" wp14:editId="05EF6EE3">
                  <wp:extent cx="123825" cy="123825"/>
                  <wp:effectExtent l="0" t="0" r="9525" b="9525"/>
                  <wp:docPr id="856" name="Immagine 856" descr="Telef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Elemento grafico 607" descr="Telefono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AD5F59" w14:textId="77777777" w:rsidR="00193E89" w:rsidRPr="00A87181" w:rsidRDefault="00193E89" w:rsidP="00533849">
            <w:pPr>
              <w:spacing w:after="60"/>
              <w:ind w:right="144"/>
              <w:rPr>
                <w:noProof/>
              </w:rPr>
            </w:pPr>
            <w:r w:rsidRPr="00A87181">
              <w:rPr>
                <w:noProof/>
                <w:lang w:bidi="it-IT"/>
              </w:rPr>
              <w:drawing>
                <wp:inline distT="0" distB="0" distL="0" distR="0" wp14:anchorId="4D7DAFBD" wp14:editId="69CBC51E">
                  <wp:extent cx="123190" cy="123190"/>
                  <wp:effectExtent l="0" t="0" r="0" b="0"/>
                  <wp:docPr id="852" name="Elemento grafico 852" descr="Bu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ownload?provider=MicrosoftIcon&amp;fileName=Envelop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tcBorders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0E113C" w:themeFill="text1"/>
          </w:tcPr>
          <w:p w14:paraId="132F9248" w14:textId="77777777" w:rsidR="00193E89" w:rsidRPr="00A87181" w:rsidRDefault="00193E89" w:rsidP="00533849">
            <w:pPr>
              <w:spacing w:before="60" w:after="60"/>
              <w:ind w:right="144"/>
            </w:pPr>
            <w:r w:rsidRPr="00A87181">
              <w:rPr>
                <w:lang w:bidi="it-IT"/>
              </w:rPr>
              <w:t>123-456-789</w:t>
            </w:r>
          </w:p>
          <w:p w14:paraId="230B896F" w14:textId="77777777" w:rsidR="00193E89" w:rsidRPr="00A87181" w:rsidRDefault="00193E89" w:rsidP="00533849">
            <w:r w:rsidRPr="00A87181">
              <w:rPr>
                <w:lang w:bidi="it-IT"/>
              </w:rPr>
              <w:t>123-456-7892</w:t>
            </w:r>
          </w:p>
          <w:p w14:paraId="0CA4206C" w14:textId="77777777" w:rsidR="00193E89" w:rsidRPr="00A87181" w:rsidRDefault="00193E89" w:rsidP="00533849">
            <w:pPr>
              <w:spacing w:after="60"/>
              <w:ind w:right="144"/>
              <w:rPr>
                <w:noProof/>
              </w:rPr>
            </w:pPr>
            <w:r w:rsidRPr="00A87181">
              <w:rPr>
                <w:lang w:bidi="it-IT"/>
              </w:rPr>
              <w:t>prova@example.com</w:t>
            </w:r>
          </w:p>
        </w:tc>
        <w:tc>
          <w:tcPr>
            <w:tcW w:w="2483" w:type="dxa"/>
            <w:tcBorders>
              <w:left w:val="single" w:sz="24" w:space="0" w:color="FFFFFF" w:themeColor="background1"/>
              <w:bottom w:val="single" w:sz="24" w:space="0" w:color="FFFFFF" w:themeColor="background1"/>
            </w:tcBorders>
            <w:shd w:val="clear" w:color="auto" w:fill="0E113C" w:themeFill="text1"/>
          </w:tcPr>
          <w:p w14:paraId="0F7C9273" w14:textId="77777777" w:rsidR="00193E89" w:rsidRPr="00A87181" w:rsidRDefault="00193E89" w:rsidP="00533849">
            <w:pPr>
              <w:spacing w:before="1"/>
              <w:ind w:left="288"/>
            </w:pPr>
            <w:r w:rsidRPr="00A87181">
              <w:rPr>
                <w:lang w:bidi="it-IT"/>
              </w:rPr>
              <w:t>Via e numero civico</w:t>
            </w:r>
          </w:p>
          <w:p w14:paraId="390AF6A2" w14:textId="77777777" w:rsidR="00193E89" w:rsidRPr="00A87181" w:rsidRDefault="00193E89" w:rsidP="00533849">
            <w:pPr>
              <w:spacing w:before="1"/>
              <w:ind w:left="288"/>
            </w:pPr>
            <w:r w:rsidRPr="00A87181">
              <w:rPr>
                <w:lang w:bidi="it-IT"/>
              </w:rPr>
              <w:t>Via e numero civico 2</w:t>
            </w:r>
          </w:p>
          <w:p w14:paraId="74A468CF" w14:textId="77777777" w:rsidR="00193E89" w:rsidRPr="00A87181" w:rsidRDefault="00193E89" w:rsidP="00533849">
            <w:pPr>
              <w:spacing w:before="1"/>
              <w:ind w:left="288" w:right="144"/>
            </w:pPr>
            <w:r w:rsidRPr="00A87181">
              <w:rPr>
                <w:lang w:bidi="it-IT"/>
              </w:rPr>
              <w:t>CAP, città e provincia</w:t>
            </w:r>
          </w:p>
          <w:p w14:paraId="6255C3BC" w14:textId="77777777" w:rsidR="00193E89" w:rsidRPr="00A87181" w:rsidRDefault="00193E89" w:rsidP="00533849"/>
          <w:p w14:paraId="0F42EAED" w14:textId="77777777" w:rsidR="00193E89" w:rsidRPr="00A87181" w:rsidRDefault="00193E89" w:rsidP="00533849">
            <w:pPr>
              <w:rPr>
                <w:noProof/>
                <w:color w:val="0E113C" w:themeColor="text1"/>
              </w:rPr>
            </w:pPr>
          </w:p>
        </w:tc>
        <w:tc>
          <w:tcPr>
            <w:tcW w:w="298" w:type="dxa"/>
            <w:tcBorders>
              <w:bottom w:val="single" w:sz="24" w:space="0" w:color="FFFFFF" w:themeColor="background1"/>
            </w:tcBorders>
            <w:shd w:val="clear" w:color="auto" w:fill="0E113C" w:themeFill="text1"/>
          </w:tcPr>
          <w:p w14:paraId="153B4198" w14:textId="77777777" w:rsidR="00193E89" w:rsidRPr="00A87181" w:rsidRDefault="00193E89" w:rsidP="00533849">
            <w:pPr>
              <w:spacing w:after="60"/>
              <w:ind w:right="144"/>
            </w:pPr>
            <w:r w:rsidRPr="00A87181">
              <w:rPr>
                <w:noProof/>
                <w:lang w:bidi="it-IT"/>
              </w:rPr>
              <w:drawing>
                <wp:inline distT="0" distB="0" distL="0" distR="0" wp14:anchorId="4955F979" wp14:editId="02506E2D">
                  <wp:extent cx="123568" cy="123568"/>
                  <wp:effectExtent l="0" t="0" r="0" b="0"/>
                  <wp:docPr id="853" name="Elemento grafico 853" descr="Corne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Download?provider=MicrosoftIcon&amp;fileName=Receiver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57" cy="1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A87181">
              <w:rPr>
                <w:lang w:bidi="it-IT"/>
              </w:rPr>
              <w:t xml:space="preserve"> </w:t>
            </w:r>
          </w:p>
          <w:p w14:paraId="1D50203D" w14:textId="77777777" w:rsidR="00193E89" w:rsidRPr="00A87181" w:rsidRDefault="00193E89" w:rsidP="00533849">
            <w:pPr>
              <w:spacing w:after="60"/>
              <w:ind w:right="144"/>
            </w:pPr>
            <w:r w:rsidRPr="00A87181">
              <w:rPr>
                <w:noProof/>
                <w:lang w:bidi="it-IT"/>
              </w:rPr>
              <w:drawing>
                <wp:inline distT="0" distB="0" distL="0" distR="0" wp14:anchorId="629F784E" wp14:editId="1AD73EE1">
                  <wp:extent cx="123190" cy="123190"/>
                  <wp:effectExtent l="0" t="0" r="0" b="0"/>
                  <wp:docPr id="854" name="Elemento grafico 854" descr="Telef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Download?provider=MicrosoftIcon&amp;fileName=Telephone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929" cy="13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A87181">
              <w:rPr>
                <w:lang w:bidi="it-IT"/>
              </w:rPr>
              <w:t xml:space="preserve"> </w:t>
            </w:r>
          </w:p>
          <w:p w14:paraId="25F18A98" w14:textId="77777777" w:rsidR="00193E89" w:rsidRPr="00A87181" w:rsidRDefault="00193E89" w:rsidP="00533849">
            <w:pPr>
              <w:spacing w:after="60"/>
              <w:ind w:right="144"/>
            </w:pPr>
            <w:r w:rsidRPr="00A87181">
              <w:rPr>
                <w:noProof/>
                <w:lang w:bidi="it-IT"/>
              </w:rPr>
              <w:drawing>
                <wp:inline distT="0" distB="0" distL="0" distR="0" wp14:anchorId="4E93EF7D" wp14:editId="1C577FA1">
                  <wp:extent cx="123190" cy="123190"/>
                  <wp:effectExtent l="0" t="0" r="0" b="0"/>
                  <wp:docPr id="855" name="Elemento grafico 855" descr="Bu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ownload?provider=MicrosoftIcon&amp;fileName=Envelop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A87181">
              <w:rPr>
                <w:lang w:bidi="it-IT"/>
              </w:rPr>
              <w:t xml:space="preserve"> </w:t>
            </w:r>
          </w:p>
        </w:tc>
        <w:tc>
          <w:tcPr>
            <w:tcW w:w="2259" w:type="dxa"/>
            <w:tcBorders>
              <w:left w:val="nil"/>
              <w:bottom w:val="single" w:sz="24" w:space="0" w:color="FFFFFF" w:themeColor="background1"/>
            </w:tcBorders>
            <w:shd w:val="clear" w:color="auto" w:fill="0E113C" w:themeFill="text1"/>
          </w:tcPr>
          <w:p w14:paraId="3E5EB92B" w14:textId="77777777" w:rsidR="00193E89" w:rsidRPr="00A87181" w:rsidRDefault="00193E89" w:rsidP="00533849">
            <w:pPr>
              <w:spacing w:before="60" w:after="60"/>
              <w:ind w:right="144"/>
            </w:pPr>
            <w:r w:rsidRPr="00A87181">
              <w:rPr>
                <w:lang w:bidi="it-IT"/>
              </w:rPr>
              <w:t>123-456-789</w:t>
            </w:r>
          </w:p>
          <w:p w14:paraId="52F27931" w14:textId="77777777" w:rsidR="00193E89" w:rsidRPr="00A87181" w:rsidRDefault="00193E89" w:rsidP="00533849">
            <w:r w:rsidRPr="00A87181">
              <w:rPr>
                <w:lang w:bidi="it-IT"/>
              </w:rPr>
              <w:t>123-456-7892</w:t>
            </w:r>
          </w:p>
          <w:p w14:paraId="3B202D16" w14:textId="77777777" w:rsidR="00193E89" w:rsidRPr="00A87181" w:rsidRDefault="00193E89" w:rsidP="00533849">
            <w:r w:rsidRPr="00A87181">
              <w:rPr>
                <w:lang w:bidi="it-IT"/>
              </w:rPr>
              <w:t>prova@example.com</w:t>
            </w:r>
          </w:p>
        </w:tc>
      </w:tr>
      <w:tr w:rsidR="00193E89" w:rsidRPr="00A87181" w14:paraId="15A83053" w14:textId="77777777" w:rsidTr="00A87181">
        <w:trPr>
          <w:cantSplit/>
          <w:trHeight w:val="1955"/>
        </w:trPr>
        <w:tc>
          <w:tcPr>
            <w:tcW w:w="5040" w:type="dxa"/>
            <w:gridSpan w:val="3"/>
            <w:tcBorders>
              <w:right w:val="single" w:sz="24" w:space="0" w:color="FFFFFF" w:themeColor="background1"/>
            </w:tcBorders>
            <w:shd w:val="clear" w:color="auto" w:fill="0E113C" w:themeFill="text1"/>
            <w:vAlign w:val="center"/>
          </w:tcPr>
          <w:p w14:paraId="129D8A3D" w14:textId="77777777" w:rsidR="00193E89" w:rsidRPr="00A87181" w:rsidRDefault="00193E89" w:rsidP="00533849">
            <w:r w:rsidRPr="00A87181">
              <w:rPr>
                <w:noProof/>
                <w:lang w:bidi="it-IT"/>
              </w:rPr>
              <w:drawing>
                <wp:anchor distT="0" distB="0" distL="114300" distR="114300" simplePos="0" relativeHeight="251667456" behindDoc="0" locked="0" layoutInCell="1" allowOverlap="1" wp14:anchorId="63C80892" wp14:editId="0BFDB504">
                  <wp:simplePos x="0" y="0"/>
                  <wp:positionH relativeFrom="column">
                    <wp:posOffset>25851</wp:posOffset>
                  </wp:positionH>
                  <wp:positionV relativeFrom="paragraph">
                    <wp:posOffset>47767</wp:posOffset>
                  </wp:positionV>
                  <wp:extent cx="3180814" cy="1629410"/>
                  <wp:effectExtent l="0" t="0" r="635" b="8890"/>
                  <wp:wrapNone/>
                  <wp:docPr id="864" name="Elemento grafico 864" descr="elemento grafico della mappa de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lemento grafico 1" descr="elemento grafico della mappa del mond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814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87181">
              <w:rPr>
                <w:noProof/>
                <w:lang w:bidi="it-IT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1F16041E" wp14:editId="2AA8A613">
                      <wp:simplePos x="0" y="0"/>
                      <wp:positionH relativeFrom="column">
                        <wp:posOffset>17060</wp:posOffset>
                      </wp:positionH>
                      <wp:positionV relativeFrom="paragraph">
                        <wp:posOffset>496175</wp:posOffset>
                      </wp:positionV>
                      <wp:extent cx="3152101" cy="469900"/>
                      <wp:effectExtent l="0" t="0" r="0" b="6350"/>
                      <wp:wrapNone/>
                      <wp:docPr id="858" name="Gruppo 858" descr="fascia nome e nome società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2101" cy="469900"/>
                                <a:chOff x="0" y="0"/>
                                <a:chExt cx="3153078" cy="469900"/>
                              </a:xfrm>
                            </wpg:grpSpPr>
                            <wps:wsp>
                              <wps:cNvPr id="859" name="Casella di testo 1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021" y="0"/>
                                  <a:ext cx="1559057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0720DD" w14:textId="77777777" w:rsidR="00193E89" w:rsidRPr="006259A0" w:rsidRDefault="00193E89" w:rsidP="00E56182">
                                    <w:pPr>
                                      <w:pStyle w:val="Titolo2"/>
                                      <w:jc w:val="center"/>
                                    </w:pPr>
                                    <w:r w:rsidRPr="006259A0">
                                      <w:rPr>
                                        <w:lang w:bidi="it-IT"/>
                                      </w:rPr>
                                      <w:t>NOME SOCIETÀ</w:t>
                                    </w:r>
                                  </w:p>
                                </w:txbxContent>
                              </wps:txbx>
                              <wps:bodyPr rot="0" vert="horz" wrap="square" lIns="0" tIns="228600" rIns="182880" bIns="45720" anchor="t" anchorCtr="0" upright="1">
                                <a:noAutofit/>
                              </wps:bodyPr>
                            </wps:wsp>
                            <wps:wsp>
                              <wps:cNvPr id="860" name="Casella di testo 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74800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658577" w14:textId="77777777" w:rsidR="00193E89" w:rsidRPr="001A2967" w:rsidRDefault="00193E89" w:rsidP="00193E89">
                                    <w:pPr>
                                      <w:pStyle w:val="Titolo1"/>
                                      <w:spacing w:after="40"/>
                                      <w:ind w:right="144"/>
                                    </w:pPr>
                                    <w:r w:rsidRPr="001A2967">
                                      <w:rPr>
                                        <w:lang w:bidi="it-IT"/>
                                      </w:rPr>
                                      <w:t>Nome dipendente</w:t>
                                    </w:r>
                                  </w:p>
                                  <w:p w14:paraId="38BDE9AB" w14:textId="77777777" w:rsidR="00193E89" w:rsidRPr="001A2967" w:rsidRDefault="00193E89" w:rsidP="00193E89">
                                    <w:r w:rsidRPr="001A2967">
                                      <w:rPr>
                                        <w:lang w:bidi="it-IT"/>
                                      </w:rPr>
                                      <w:t>Titolo posizione</w:t>
                                    </w:r>
                                  </w:p>
                                </w:txbxContent>
                              </wps:txbx>
                              <wps:bodyPr rot="0" vert="horz" wrap="square" lIns="182880" tIns="54864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16041E" id="Gruppo 858" o:spid="_x0000_s1038" alt="fascia nome e nome società" style="position:absolute;margin-left:1.35pt;margin-top:39.05pt;width:248.2pt;height:37pt;z-index:251668480" coordsize="3153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">
                      <v:shape id="Casella di testo 1119" o:spid="_x0000_s1039" type="#_x0000_t202" style="position:absolute;left:15940;width:1559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" fillcolor="#0e113c [3213]" stroked="f">
                        <v:fill opacity="52428f"/>
                        <v:textbox inset="0,18pt,14.4pt">
                          <w:txbxContent>
                            <w:p w14:paraId="270720DD" w14:textId="77777777" w:rsidR="00193E89" w:rsidRPr="006259A0" w:rsidRDefault="00193E89" w:rsidP="00E56182">
                              <w:pPr>
                                <w:pStyle w:val="Titolo2"/>
                                <w:jc w:val="center"/>
                              </w:pPr>
                              <w:r w:rsidRPr="006259A0">
                                <w:rPr>
                                  <w:lang w:bidi="it-IT"/>
                                </w:rPr>
                                <w:t>NOME SOCIETÀ</w:t>
                              </w:r>
                            </w:p>
                          </w:txbxContent>
                        </v:textbox>
                      </v:shape>
                      <v:shape id="Casella di testo 1130" o:spid="_x0000_s1040" type="#_x0000_t202" style="position:absolute;width:1574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" fillcolor="#0e113c [3213]" stroked="f">
                        <v:fill opacity="52428f"/>
                        <v:textbox inset="14.4pt,4.32pt,,0">
                          <w:txbxContent>
                            <w:p w14:paraId="13658577" w14:textId="77777777" w:rsidR="00193E89" w:rsidRPr="001A2967" w:rsidRDefault="00193E89" w:rsidP="00193E89">
                              <w:pPr>
                                <w:pStyle w:val="Titolo1"/>
                                <w:spacing w:after="40"/>
                                <w:ind w:right="144"/>
                              </w:pPr>
                              <w:r w:rsidRPr="001A2967">
                                <w:rPr>
                                  <w:lang w:bidi="it-IT"/>
                                </w:rPr>
                                <w:t>Nome dipendente</w:t>
                              </w:r>
                            </w:p>
                            <w:p w14:paraId="38BDE9AB" w14:textId="77777777" w:rsidR="00193E89" w:rsidRPr="001A2967" w:rsidRDefault="00193E89" w:rsidP="00193E89">
                              <w:r w:rsidRPr="001A2967">
                                <w:rPr>
                                  <w:lang w:bidi="it-IT"/>
                                </w:rPr>
                                <w:t>Titolo posizione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87181">
              <w:rPr>
                <w:noProof/>
                <w:lang w:bidi="it-IT"/>
              </w:rPr>
              <w:t xml:space="preserve"> </w:t>
            </w:r>
          </w:p>
        </w:tc>
        <w:tc>
          <w:tcPr>
            <w:tcW w:w="5040" w:type="dxa"/>
            <w:gridSpan w:val="3"/>
            <w:tcBorders>
              <w:left w:val="single" w:sz="24" w:space="0" w:color="FFFFFF" w:themeColor="background1"/>
            </w:tcBorders>
            <w:shd w:val="clear" w:color="auto" w:fill="0E113C" w:themeFill="text1"/>
            <w:vAlign w:val="center"/>
          </w:tcPr>
          <w:p w14:paraId="40CD0E3E" w14:textId="77777777" w:rsidR="00193E89" w:rsidRPr="00A87181" w:rsidRDefault="00193E89" w:rsidP="00533849">
            <w:r w:rsidRPr="00A87181">
              <w:rPr>
                <w:noProof/>
                <w:lang w:bidi="it-IT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22F80311" wp14:editId="1F9A66B0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492760</wp:posOffset>
                      </wp:positionV>
                      <wp:extent cx="3151505" cy="469900"/>
                      <wp:effectExtent l="0" t="0" r="0" b="6350"/>
                      <wp:wrapNone/>
                      <wp:docPr id="861" name="Gruppo 861" descr="fascia nome e nome società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1505" cy="469900"/>
                                <a:chOff x="0" y="0"/>
                                <a:chExt cx="3153078" cy="469900"/>
                              </a:xfrm>
                            </wpg:grpSpPr>
                            <wps:wsp>
                              <wps:cNvPr id="862" name="Casella di testo 1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021" y="0"/>
                                  <a:ext cx="1559057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4037B3" w14:textId="77777777" w:rsidR="00193E89" w:rsidRPr="006259A0" w:rsidRDefault="00193E89" w:rsidP="00E56182">
                                    <w:pPr>
                                      <w:pStyle w:val="Titolo2"/>
                                      <w:jc w:val="center"/>
                                    </w:pPr>
                                    <w:r w:rsidRPr="006259A0">
                                      <w:rPr>
                                        <w:lang w:bidi="it-IT"/>
                                      </w:rPr>
                                      <w:t>NOME SOCIETÀ</w:t>
                                    </w:r>
                                  </w:p>
                                </w:txbxContent>
                              </wps:txbx>
                              <wps:bodyPr rot="0" vert="horz" wrap="square" lIns="0" tIns="228600" rIns="182880" bIns="45720" anchor="t" anchorCtr="0" upright="1">
                                <a:noAutofit/>
                              </wps:bodyPr>
                            </wps:wsp>
                            <wps:wsp>
                              <wps:cNvPr id="863" name="Casella di testo 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74800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DE1010" w14:textId="77777777" w:rsidR="00193E89" w:rsidRPr="001A2967" w:rsidRDefault="00193E89" w:rsidP="00193E89">
                                    <w:pPr>
                                      <w:pStyle w:val="Titolo1"/>
                                      <w:spacing w:after="40"/>
                                      <w:ind w:right="144"/>
                                    </w:pPr>
                                    <w:r w:rsidRPr="001A2967">
                                      <w:rPr>
                                        <w:lang w:bidi="it-IT"/>
                                      </w:rPr>
                                      <w:t>Nome dipendente</w:t>
                                    </w:r>
                                  </w:p>
                                  <w:p w14:paraId="7C1B18A4" w14:textId="77777777" w:rsidR="00193E89" w:rsidRPr="001A2967" w:rsidRDefault="00193E89" w:rsidP="00193E89">
                                    <w:r w:rsidRPr="001A2967">
                                      <w:rPr>
                                        <w:lang w:bidi="it-IT"/>
                                      </w:rPr>
                                      <w:t>Titolo posizione</w:t>
                                    </w:r>
                                  </w:p>
                                </w:txbxContent>
                              </wps:txbx>
                              <wps:bodyPr rot="0" vert="horz" wrap="square" lIns="182880" tIns="54864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F80311" id="Gruppo 861" o:spid="_x0000_s1041" alt="fascia nome e nome società" style="position:absolute;margin-left:1.8pt;margin-top:38.8pt;width:248.15pt;height:37pt;z-index:251670528;mso-width-relative:margin;mso-height-relative:margin" coordsize="3153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">
                      <v:shape id="Casella di testo 1119" o:spid="_x0000_s1042" type="#_x0000_t202" style="position:absolute;left:15940;width:1559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" fillcolor="#0e113c [3213]" stroked="f">
                        <v:fill opacity="52428f"/>
                        <v:textbox inset="0,18pt,14.4pt">
                          <w:txbxContent>
                            <w:p w14:paraId="444037B3" w14:textId="77777777" w:rsidR="00193E89" w:rsidRPr="006259A0" w:rsidRDefault="00193E89" w:rsidP="00E56182">
                              <w:pPr>
                                <w:pStyle w:val="Titolo2"/>
                                <w:jc w:val="center"/>
                              </w:pPr>
                              <w:r w:rsidRPr="006259A0">
                                <w:rPr>
                                  <w:lang w:bidi="it-IT"/>
                                </w:rPr>
                                <w:t>NOME SOCIETÀ</w:t>
                              </w:r>
                            </w:p>
                          </w:txbxContent>
                        </v:textbox>
                      </v:shape>
                      <v:shape id="Casella di testo 1130" o:spid="_x0000_s1043" type="#_x0000_t202" style="position:absolute;width:1574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" fillcolor="#0e113c [3213]" stroked="f">
                        <v:fill opacity="52428f"/>
                        <v:textbox inset="14.4pt,4.32pt,,0">
                          <w:txbxContent>
                            <w:p w14:paraId="62DE1010" w14:textId="77777777" w:rsidR="00193E89" w:rsidRPr="001A2967" w:rsidRDefault="00193E89" w:rsidP="00193E89">
                              <w:pPr>
                                <w:pStyle w:val="Titolo1"/>
                                <w:spacing w:after="40"/>
                                <w:ind w:right="144"/>
                              </w:pPr>
                              <w:r w:rsidRPr="001A2967">
                                <w:rPr>
                                  <w:lang w:bidi="it-IT"/>
                                </w:rPr>
                                <w:t>Nome dipendente</w:t>
                              </w:r>
                            </w:p>
                            <w:p w14:paraId="7C1B18A4" w14:textId="77777777" w:rsidR="00193E89" w:rsidRPr="001A2967" w:rsidRDefault="00193E89" w:rsidP="00193E89">
                              <w:r w:rsidRPr="001A2967">
                                <w:rPr>
                                  <w:lang w:bidi="it-IT"/>
                                </w:rPr>
                                <w:t>Titolo posizione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87181">
              <w:rPr>
                <w:noProof/>
                <w:lang w:bidi="it-IT"/>
              </w:rPr>
              <w:drawing>
                <wp:anchor distT="0" distB="0" distL="114300" distR="114300" simplePos="0" relativeHeight="251669504" behindDoc="0" locked="0" layoutInCell="1" allowOverlap="1" wp14:anchorId="01623AAB" wp14:editId="30716599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44450</wp:posOffset>
                  </wp:positionV>
                  <wp:extent cx="3180715" cy="1629410"/>
                  <wp:effectExtent l="0" t="0" r="635" b="8890"/>
                  <wp:wrapNone/>
                  <wp:docPr id="865" name="Elemento grafico 865" descr="elemento grafico della mappa de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lemento grafico 1" descr="elemento grafico della mappa del mond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715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3E89" w:rsidRPr="00A87181" w14:paraId="4339EF4E" w14:textId="77777777" w:rsidTr="00A87181">
        <w:trPr>
          <w:cantSplit/>
          <w:trHeight w:hRule="exact" w:val="925"/>
        </w:trPr>
        <w:tc>
          <w:tcPr>
            <w:tcW w:w="2478" w:type="dxa"/>
            <w:tcBorders>
              <w:bottom w:val="single" w:sz="24" w:space="0" w:color="FFFFFF" w:themeColor="background1"/>
            </w:tcBorders>
            <w:shd w:val="clear" w:color="auto" w:fill="0E113C" w:themeFill="text1"/>
          </w:tcPr>
          <w:p w14:paraId="7052A4C9" w14:textId="77777777" w:rsidR="00193E89" w:rsidRPr="00A87181" w:rsidRDefault="00193E89" w:rsidP="00533849">
            <w:pPr>
              <w:spacing w:before="1"/>
              <w:ind w:left="288"/>
            </w:pPr>
            <w:r w:rsidRPr="00A87181">
              <w:rPr>
                <w:lang w:bidi="it-IT"/>
              </w:rPr>
              <w:t>Via e numero civico</w:t>
            </w:r>
          </w:p>
          <w:p w14:paraId="2D889B8C" w14:textId="77777777" w:rsidR="00193E89" w:rsidRPr="00A87181" w:rsidRDefault="00193E89" w:rsidP="00533849">
            <w:pPr>
              <w:spacing w:before="1"/>
              <w:ind w:left="288"/>
            </w:pPr>
            <w:r w:rsidRPr="00A87181">
              <w:rPr>
                <w:lang w:bidi="it-IT"/>
              </w:rPr>
              <w:t>Via e numero civico 2</w:t>
            </w:r>
          </w:p>
          <w:p w14:paraId="6CC40C52" w14:textId="77777777" w:rsidR="00193E89" w:rsidRPr="00A87181" w:rsidRDefault="00193E89" w:rsidP="00533849">
            <w:pPr>
              <w:spacing w:before="1"/>
              <w:ind w:left="288" w:right="144"/>
            </w:pPr>
            <w:r w:rsidRPr="00A87181">
              <w:rPr>
                <w:lang w:bidi="it-IT"/>
              </w:rPr>
              <w:t>CAP, città e provincia</w:t>
            </w:r>
          </w:p>
          <w:p w14:paraId="3819840D" w14:textId="77777777" w:rsidR="00193E89" w:rsidRPr="00A87181" w:rsidRDefault="00193E89" w:rsidP="00533849"/>
          <w:p w14:paraId="45EBADAE" w14:textId="77777777" w:rsidR="00193E89" w:rsidRPr="00A87181" w:rsidRDefault="00193E89" w:rsidP="00533849">
            <w:pPr>
              <w:rPr>
                <w:noProof/>
                <w:color w:val="0E113C" w:themeColor="text1"/>
              </w:rPr>
            </w:pPr>
          </w:p>
        </w:tc>
        <w:tc>
          <w:tcPr>
            <w:tcW w:w="269" w:type="dxa"/>
            <w:tcBorders>
              <w:bottom w:val="single" w:sz="24" w:space="0" w:color="FFFFFF" w:themeColor="background1"/>
              <w:right w:val="nil"/>
            </w:tcBorders>
            <w:shd w:val="clear" w:color="auto" w:fill="0E113C" w:themeFill="text1"/>
          </w:tcPr>
          <w:p w14:paraId="7D72C692" w14:textId="77777777" w:rsidR="00193E89" w:rsidRPr="00A87181" w:rsidRDefault="00193E89" w:rsidP="00533849">
            <w:pPr>
              <w:spacing w:after="60"/>
              <w:ind w:right="144"/>
              <w:rPr>
                <w:noProof/>
              </w:rPr>
            </w:pPr>
            <w:r w:rsidRPr="00A87181">
              <w:rPr>
                <w:noProof/>
                <w:lang w:bidi="it-IT"/>
              </w:rPr>
              <w:drawing>
                <wp:inline distT="0" distB="0" distL="0" distR="0" wp14:anchorId="09537042" wp14:editId="61065281">
                  <wp:extent cx="123825" cy="123825"/>
                  <wp:effectExtent l="0" t="0" r="9525" b="9525"/>
                  <wp:docPr id="871" name="Immagine 871" descr="Corne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Elemento grafico 605" descr="Cornetta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38D17D" w14:textId="77777777" w:rsidR="00193E89" w:rsidRPr="00A87181" w:rsidRDefault="00193E89" w:rsidP="00533849">
            <w:pPr>
              <w:spacing w:after="60"/>
              <w:ind w:right="144"/>
              <w:rPr>
                <w:noProof/>
              </w:rPr>
            </w:pPr>
            <w:r w:rsidRPr="00A87181">
              <w:rPr>
                <w:noProof/>
                <w:lang w:bidi="it-IT"/>
              </w:rPr>
              <w:drawing>
                <wp:inline distT="0" distB="0" distL="0" distR="0" wp14:anchorId="4A97FBBD" wp14:editId="43A14DCA">
                  <wp:extent cx="123825" cy="123825"/>
                  <wp:effectExtent l="0" t="0" r="9525" b="9525"/>
                  <wp:docPr id="870" name="Immagine 870" descr="Telef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Elemento grafico 607" descr="Telefono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98B65" w14:textId="77777777" w:rsidR="00193E89" w:rsidRPr="00A87181" w:rsidRDefault="00193E89" w:rsidP="00533849">
            <w:pPr>
              <w:spacing w:after="60"/>
              <w:ind w:right="144"/>
              <w:rPr>
                <w:noProof/>
              </w:rPr>
            </w:pPr>
            <w:r w:rsidRPr="00A87181">
              <w:rPr>
                <w:noProof/>
                <w:lang w:bidi="it-IT"/>
              </w:rPr>
              <w:drawing>
                <wp:inline distT="0" distB="0" distL="0" distR="0" wp14:anchorId="1E3206D7" wp14:editId="003D3263">
                  <wp:extent cx="123190" cy="123190"/>
                  <wp:effectExtent l="0" t="0" r="0" b="0"/>
                  <wp:docPr id="866" name="Elemento grafico 866" descr="Bu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ownload?provider=MicrosoftIcon&amp;fileName=Envelop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tcBorders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0E113C" w:themeFill="text1"/>
          </w:tcPr>
          <w:p w14:paraId="63F55324" w14:textId="77777777" w:rsidR="00193E89" w:rsidRPr="00A87181" w:rsidRDefault="00193E89" w:rsidP="00533849">
            <w:pPr>
              <w:spacing w:before="60" w:after="60"/>
              <w:ind w:right="144"/>
            </w:pPr>
            <w:r w:rsidRPr="00A87181">
              <w:rPr>
                <w:lang w:bidi="it-IT"/>
              </w:rPr>
              <w:t>123-456-789</w:t>
            </w:r>
          </w:p>
          <w:p w14:paraId="558387C9" w14:textId="77777777" w:rsidR="00193E89" w:rsidRPr="00A87181" w:rsidRDefault="00193E89" w:rsidP="00533849">
            <w:r w:rsidRPr="00A87181">
              <w:rPr>
                <w:lang w:bidi="it-IT"/>
              </w:rPr>
              <w:t>123-456-7892</w:t>
            </w:r>
          </w:p>
          <w:p w14:paraId="31FCFF97" w14:textId="77777777" w:rsidR="00193E89" w:rsidRPr="00A87181" w:rsidRDefault="00193E89" w:rsidP="00533849">
            <w:pPr>
              <w:spacing w:after="60"/>
              <w:ind w:right="144"/>
              <w:rPr>
                <w:noProof/>
              </w:rPr>
            </w:pPr>
            <w:r w:rsidRPr="00A87181">
              <w:rPr>
                <w:lang w:bidi="it-IT"/>
              </w:rPr>
              <w:t>prova@example.com</w:t>
            </w:r>
          </w:p>
        </w:tc>
        <w:tc>
          <w:tcPr>
            <w:tcW w:w="2483" w:type="dxa"/>
            <w:tcBorders>
              <w:left w:val="single" w:sz="24" w:space="0" w:color="FFFFFF" w:themeColor="background1"/>
              <w:bottom w:val="single" w:sz="24" w:space="0" w:color="FFFFFF" w:themeColor="background1"/>
            </w:tcBorders>
            <w:shd w:val="clear" w:color="auto" w:fill="0E113C" w:themeFill="text1"/>
          </w:tcPr>
          <w:p w14:paraId="51E607F7" w14:textId="77777777" w:rsidR="00193E89" w:rsidRPr="00A87181" w:rsidRDefault="00193E89" w:rsidP="00533849">
            <w:pPr>
              <w:spacing w:before="1"/>
              <w:ind w:left="288"/>
            </w:pPr>
            <w:r w:rsidRPr="00A87181">
              <w:rPr>
                <w:lang w:bidi="it-IT"/>
              </w:rPr>
              <w:t>Via e numero civico</w:t>
            </w:r>
          </w:p>
          <w:p w14:paraId="00CC6CD8" w14:textId="77777777" w:rsidR="00193E89" w:rsidRPr="00A87181" w:rsidRDefault="00193E89" w:rsidP="00533849">
            <w:pPr>
              <w:spacing w:before="1"/>
              <w:ind w:left="288"/>
            </w:pPr>
            <w:r w:rsidRPr="00A87181">
              <w:rPr>
                <w:lang w:bidi="it-IT"/>
              </w:rPr>
              <w:t>Via e numero civico 2</w:t>
            </w:r>
          </w:p>
          <w:p w14:paraId="3D785357" w14:textId="77777777" w:rsidR="00193E89" w:rsidRPr="00A87181" w:rsidRDefault="00193E89" w:rsidP="00533849">
            <w:pPr>
              <w:spacing w:before="1"/>
              <w:ind w:left="288" w:right="144"/>
            </w:pPr>
            <w:r w:rsidRPr="00A87181">
              <w:rPr>
                <w:lang w:bidi="it-IT"/>
              </w:rPr>
              <w:t>CAP, città e provincia</w:t>
            </w:r>
          </w:p>
          <w:p w14:paraId="4C220546" w14:textId="77777777" w:rsidR="00193E89" w:rsidRPr="00A87181" w:rsidRDefault="00193E89" w:rsidP="00533849"/>
          <w:p w14:paraId="50313D79" w14:textId="77777777" w:rsidR="00193E89" w:rsidRPr="00A87181" w:rsidRDefault="00193E89" w:rsidP="00533849">
            <w:pPr>
              <w:rPr>
                <w:noProof/>
                <w:color w:val="0E113C" w:themeColor="text1"/>
              </w:rPr>
            </w:pPr>
          </w:p>
        </w:tc>
        <w:tc>
          <w:tcPr>
            <w:tcW w:w="298" w:type="dxa"/>
            <w:tcBorders>
              <w:bottom w:val="single" w:sz="24" w:space="0" w:color="FFFFFF" w:themeColor="background1"/>
            </w:tcBorders>
            <w:shd w:val="clear" w:color="auto" w:fill="0E113C" w:themeFill="text1"/>
          </w:tcPr>
          <w:p w14:paraId="0C102C24" w14:textId="77777777" w:rsidR="00193E89" w:rsidRPr="00A87181" w:rsidRDefault="00193E89" w:rsidP="00533849">
            <w:pPr>
              <w:spacing w:after="60"/>
              <w:ind w:right="144"/>
            </w:pPr>
            <w:r w:rsidRPr="00A87181">
              <w:rPr>
                <w:noProof/>
                <w:lang w:bidi="it-IT"/>
              </w:rPr>
              <w:drawing>
                <wp:inline distT="0" distB="0" distL="0" distR="0" wp14:anchorId="46C2AFFE" wp14:editId="35E68DAD">
                  <wp:extent cx="123568" cy="123568"/>
                  <wp:effectExtent l="0" t="0" r="0" b="0"/>
                  <wp:docPr id="867" name="Elemento grafico 867" descr="Corne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Download?provider=MicrosoftIcon&amp;fileName=Receiver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57" cy="1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A87181">
              <w:rPr>
                <w:lang w:bidi="it-IT"/>
              </w:rPr>
              <w:t xml:space="preserve"> </w:t>
            </w:r>
          </w:p>
          <w:p w14:paraId="637A2B1B" w14:textId="77777777" w:rsidR="00193E89" w:rsidRPr="00A87181" w:rsidRDefault="00193E89" w:rsidP="00533849">
            <w:pPr>
              <w:spacing w:after="60"/>
              <w:ind w:right="144"/>
            </w:pPr>
            <w:r w:rsidRPr="00A87181">
              <w:rPr>
                <w:noProof/>
                <w:lang w:bidi="it-IT"/>
              </w:rPr>
              <w:drawing>
                <wp:inline distT="0" distB="0" distL="0" distR="0" wp14:anchorId="68D5E503" wp14:editId="70BF82A6">
                  <wp:extent cx="123190" cy="123190"/>
                  <wp:effectExtent l="0" t="0" r="0" b="0"/>
                  <wp:docPr id="868" name="Elemento grafico 868" descr="Telef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Download?provider=MicrosoftIcon&amp;fileName=Telephone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929" cy="13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A87181">
              <w:rPr>
                <w:lang w:bidi="it-IT"/>
              </w:rPr>
              <w:t xml:space="preserve"> </w:t>
            </w:r>
          </w:p>
          <w:p w14:paraId="60D49654" w14:textId="77777777" w:rsidR="00193E89" w:rsidRPr="00A87181" w:rsidRDefault="00193E89" w:rsidP="00533849">
            <w:pPr>
              <w:spacing w:after="60"/>
              <w:ind w:right="144"/>
            </w:pPr>
            <w:r w:rsidRPr="00A87181">
              <w:rPr>
                <w:noProof/>
                <w:lang w:bidi="it-IT"/>
              </w:rPr>
              <w:drawing>
                <wp:inline distT="0" distB="0" distL="0" distR="0" wp14:anchorId="7E03FCFB" wp14:editId="7A0D31ED">
                  <wp:extent cx="123190" cy="123190"/>
                  <wp:effectExtent l="0" t="0" r="0" b="0"/>
                  <wp:docPr id="869" name="Elemento grafico 869" descr="Bu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ownload?provider=MicrosoftIcon&amp;fileName=Envelop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A87181">
              <w:rPr>
                <w:lang w:bidi="it-IT"/>
              </w:rPr>
              <w:t xml:space="preserve"> </w:t>
            </w:r>
          </w:p>
        </w:tc>
        <w:tc>
          <w:tcPr>
            <w:tcW w:w="2259" w:type="dxa"/>
            <w:tcBorders>
              <w:left w:val="nil"/>
              <w:bottom w:val="single" w:sz="24" w:space="0" w:color="FFFFFF" w:themeColor="background1"/>
            </w:tcBorders>
            <w:shd w:val="clear" w:color="auto" w:fill="0E113C" w:themeFill="text1"/>
          </w:tcPr>
          <w:p w14:paraId="56980774" w14:textId="77777777" w:rsidR="00193E89" w:rsidRPr="00A87181" w:rsidRDefault="00193E89" w:rsidP="00533849">
            <w:pPr>
              <w:spacing w:before="60" w:after="60"/>
              <w:ind w:right="144"/>
            </w:pPr>
            <w:r w:rsidRPr="00A87181">
              <w:rPr>
                <w:lang w:bidi="it-IT"/>
              </w:rPr>
              <w:t>123-456-789</w:t>
            </w:r>
          </w:p>
          <w:p w14:paraId="2162DF69" w14:textId="77777777" w:rsidR="00193E89" w:rsidRPr="00A87181" w:rsidRDefault="00193E89" w:rsidP="00533849">
            <w:r w:rsidRPr="00A87181">
              <w:rPr>
                <w:lang w:bidi="it-IT"/>
              </w:rPr>
              <w:t>123-456-7892</w:t>
            </w:r>
          </w:p>
          <w:p w14:paraId="692172B1" w14:textId="77777777" w:rsidR="00193E89" w:rsidRPr="00A87181" w:rsidRDefault="00193E89" w:rsidP="00533849">
            <w:r w:rsidRPr="00A87181">
              <w:rPr>
                <w:lang w:bidi="it-IT"/>
              </w:rPr>
              <w:t>prova@example.com</w:t>
            </w:r>
          </w:p>
        </w:tc>
      </w:tr>
      <w:tr w:rsidR="00193E89" w:rsidRPr="00A87181" w14:paraId="7BC1B2DF" w14:textId="77777777" w:rsidTr="00A87181">
        <w:trPr>
          <w:cantSplit/>
          <w:trHeight w:val="1955"/>
        </w:trPr>
        <w:tc>
          <w:tcPr>
            <w:tcW w:w="5040" w:type="dxa"/>
            <w:gridSpan w:val="3"/>
            <w:tcBorders>
              <w:right w:val="single" w:sz="24" w:space="0" w:color="FFFFFF" w:themeColor="background1"/>
            </w:tcBorders>
            <w:shd w:val="clear" w:color="auto" w:fill="0E113C" w:themeFill="text1"/>
            <w:vAlign w:val="center"/>
          </w:tcPr>
          <w:p w14:paraId="209E589B" w14:textId="77777777" w:rsidR="00193E89" w:rsidRPr="00A87181" w:rsidRDefault="00193E89" w:rsidP="00533849">
            <w:r w:rsidRPr="00A87181">
              <w:rPr>
                <w:noProof/>
                <w:lang w:bidi="it-IT"/>
              </w:rPr>
              <w:drawing>
                <wp:anchor distT="0" distB="0" distL="114300" distR="114300" simplePos="0" relativeHeight="251672576" behindDoc="0" locked="0" layoutInCell="1" allowOverlap="1" wp14:anchorId="67413DF7" wp14:editId="4CF32A16">
                  <wp:simplePos x="0" y="0"/>
                  <wp:positionH relativeFrom="column">
                    <wp:posOffset>25851</wp:posOffset>
                  </wp:positionH>
                  <wp:positionV relativeFrom="paragraph">
                    <wp:posOffset>47767</wp:posOffset>
                  </wp:positionV>
                  <wp:extent cx="3180814" cy="1629410"/>
                  <wp:effectExtent l="0" t="0" r="635" b="8890"/>
                  <wp:wrapNone/>
                  <wp:docPr id="878" name="Elemento grafico 878" descr="elemento grafico della mappa de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lemento grafico 1" descr="elemento grafico della mappa del mond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814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87181">
              <w:rPr>
                <w:noProof/>
                <w:lang w:bidi="it-IT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27A2636A" wp14:editId="1BCC8FAF">
                      <wp:simplePos x="0" y="0"/>
                      <wp:positionH relativeFrom="column">
                        <wp:posOffset>17060</wp:posOffset>
                      </wp:positionH>
                      <wp:positionV relativeFrom="paragraph">
                        <wp:posOffset>496175</wp:posOffset>
                      </wp:positionV>
                      <wp:extent cx="3152101" cy="469900"/>
                      <wp:effectExtent l="0" t="0" r="0" b="6350"/>
                      <wp:wrapNone/>
                      <wp:docPr id="872" name="Gruppo 872" descr="fascia nome e nome società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2101" cy="469900"/>
                                <a:chOff x="0" y="0"/>
                                <a:chExt cx="3153078" cy="469900"/>
                              </a:xfrm>
                            </wpg:grpSpPr>
                            <wps:wsp>
                              <wps:cNvPr id="873" name="Casella di testo 1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021" y="0"/>
                                  <a:ext cx="1559057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3CC506" w14:textId="77777777" w:rsidR="00193E89" w:rsidRPr="006259A0" w:rsidRDefault="00193E89" w:rsidP="00E56182">
                                    <w:pPr>
                                      <w:pStyle w:val="Titolo2"/>
                                      <w:jc w:val="center"/>
                                    </w:pPr>
                                    <w:r w:rsidRPr="006259A0">
                                      <w:rPr>
                                        <w:lang w:bidi="it-IT"/>
                                      </w:rPr>
                                      <w:t>NOME SOCIETÀ</w:t>
                                    </w:r>
                                  </w:p>
                                </w:txbxContent>
                              </wps:txbx>
                              <wps:bodyPr rot="0" vert="horz" wrap="square" lIns="0" tIns="228600" rIns="182880" bIns="45720" anchor="t" anchorCtr="0" upright="1">
                                <a:noAutofit/>
                              </wps:bodyPr>
                            </wps:wsp>
                            <wps:wsp>
                              <wps:cNvPr id="874" name="Casella di testo 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74800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0A0F19" w14:textId="77777777" w:rsidR="00193E89" w:rsidRPr="001A2967" w:rsidRDefault="00193E89" w:rsidP="00193E89">
                                    <w:pPr>
                                      <w:pStyle w:val="Titolo1"/>
                                      <w:spacing w:after="40"/>
                                      <w:ind w:right="144"/>
                                    </w:pPr>
                                    <w:r w:rsidRPr="001A2967">
                                      <w:rPr>
                                        <w:lang w:bidi="it-IT"/>
                                      </w:rPr>
                                      <w:t>Nome dipendente</w:t>
                                    </w:r>
                                  </w:p>
                                  <w:p w14:paraId="22F213CA" w14:textId="77777777" w:rsidR="00193E89" w:rsidRPr="001A2967" w:rsidRDefault="00193E89" w:rsidP="00193E89">
                                    <w:r w:rsidRPr="001A2967">
                                      <w:rPr>
                                        <w:lang w:bidi="it-IT"/>
                                      </w:rPr>
                                      <w:t>Titolo posizione</w:t>
                                    </w:r>
                                  </w:p>
                                </w:txbxContent>
                              </wps:txbx>
                              <wps:bodyPr rot="0" vert="horz" wrap="square" lIns="182880" tIns="54864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A2636A" id="Gruppo 872" o:spid="_x0000_s1044" alt="fascia nome e nome società" style="position:absolute;margin-left:1.35pt;margin-top:39.05pt;width:248.2pt;height:37pt;z-index:251673600" coordsize="3153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">
                      <v:shape id="Casella di testo 1119" o:spid="_x0000_s1045" type="#_x0000_t202" style="position:absolute;left:15940;width:1559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" fillcolor="#0e113c [3213]" stroked="f">
                        <v:fill opacity="52428f"/>
                        <v:textbox inset="0,18pt,14.4pt">
                          <w:txbxContent>
                            <w:p w14:paraId="633CC506" w14:textId="77777777" w:rsidR="00193E89" w:rsidRPr="006259A0" w:rsidRDefault="00193E89" w:rsidP="00E56182">
                              <w:pPr>
                                <w:pStyle w:val="Titolo2"/>
                                <w:jc w:val="center"/>
                              </w:pPr>
                              <w:r w:rsidRPr="006259A0">
                                <w:rPr>
                                  <w:lang w:bidi="it-IT"/>
                                </w:rPr>
                                <w:t>NOME SOCIETÀ</w:t>
                              </w:r>
                            </w:p>
                          </w:txbxContent>
                        </v:textbox>
                      </v:shape>
                      <v:shape id="Casella di testo 1130" o:spid="_x0000_s1046" type="#_x0000_t202" style="position:absolute;width:1574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" fillcolor="#0e113c [3213]" stroked="f">
                        <v:fill opacity="52428f"/>
                        <v:textbox inset="14.4pt,4.32pt,,0">
                          <w:txbxContent>
                            <w:p w14:paraId="3E0A0F19" w14:textId="77777777" w:rsidR="00193E89" w:rsidRPr="001A2967" w:rsidRDefault="00193E89" w:rsidP="00193E89">
                              <w:pPr>
                                <w:pStyle w:val="Titolo1"/>
                                <w:spacing w:after="40"/>
                                <w:ind w:right="144"/>
                              </w:pPr>
                              <w:r w:rsidRPr="001A2967">
                                <w:rPr>
                                  <w:lang w:bidi="it-IT"/>
                                </w:rPr>
                                <w:t>Nome dipendente</w:t>
                              </w:r>
                            </w:p>
                            <w:p w14:paraId="22F213CA" w14:textId="77777777" w:rsidR="00193E89" w:rsidRPr="001A2967" w:rsidRDefault="00193E89" w:rsidP="00193E89">
                              <w:r w:rsidRPr="001A2967">
                                <w:rPr>
                                  <w:lang w:bidi="it-IT"/>
                                </w:rPr>
                                <w:t>Titolo posizione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87181">
              <w:rPr>
                <w:noProof/>
                <w:lang w:bidi="it-IT"/>
              </w:rPr>
              <w:t xml:space="preserve"> </w:t>
            </w:r>
          </w:p>
        </w:tc>
        <w:tc>
          <w:tcPr>
            <w:tcW w:w="5040" w:type="dxa"/>
            <w:gridSpan w:val="3"/>
            <w:tcBorders>
              <w:left w:val="single" w:sz="24" w:space="0" w:color="FFFFFF" w:themeColor="background1"/>
            </w:tcBorders>
            <w:shd w:val="clear" w:color="auto" w:fill="0E113C" w:themeFill="text1"/>
            <w:vAlign w:val="center"/>
          </w:tcPr>
          <w:p w14:paraId="75BA00E8" w14:textId="77777777" w:rsidR="00193E89" w:rsidRPr="00A87181" w:rsidRDefault="00193E89" w:rsidP="00533849">
            <w:r w:rsidRPr="00A87181">
              <w:rPr>
                <w:noProof/>
                <w:lang w:bidi="it-IT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11B0EC91" wp14:editId="4B702ECC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492760</wp:posOffset>
                      </wp:positionV>
                      <wp:extent cx="3151505" cy="469900"/>
                      <wp:effectExtent l="0" t="0" r="0" b="6350"/>
                      <wp:wrapNone/>
                      <wp:docPr id="875" name="Gruppo 875" descr="fascia nome e nome società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1505" cy="469900"/>
                                <a:chOff x="0" y="0"/>
                                <a:chExt cx="3153078" cy="469900"/>
                              </a:xfrm>
                            </wpg:grpSpPr>
                            <wps:wsp>
                              <wps:cNvPr id="876" name="Casella di testo 1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021" y="0"/>
                                  <a:ext cx="1559057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A293B1" w14:textId="77777777" w:rsidR="00193E89" w:rsidRPr="006259A0" w:rsidRDefault="00193E89" w:rsidP="00E56182">
                                    <w:pPr>
                                      <w:pStyle w:val="Titolo2"/>
                                      <w:jc w:val="center"/>
                                    </w:pPr>
                                    <w:r w:rsidRPr="006259A0">
                                      <w:rPr>
                                        <w:lang w:bidi="it-IT"/>
                                      </w:rPr>
                                      <w:t>NOME SOCIETÀ</w:t>
                                    </w:r>
                                  </w:p>
                                </w:txbxContent>
                              </wps:txbx>
                              <wps:bodyPr rot="0" vert="horz" wrap="square" lIns="0" tIns="228600" rIns="182880" bIns="45720" anchor="t" anchorCtr="0" upright="1">
                                <a:noAutofit/>
                              </wps:bodyPr>
                            </wps:wsp>
                            <wps:wsp>
                              <wps:cNvPr id="877" name="Casella di testo 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74800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34541D" w14:textId="77777777" w:rsidR="00193E89" w:rsidRPr="001A2967" w:rsidRDefault="00193E89" w:rsidP="00193E89">
                                    <w:pPr>
                                      <w:pStyle w:val="Titolo1"/>
                                      <w:spacing w:after="40"/>
                                      <w:ind w:right="144"/>
                                    </w:pPr>
                                    <w:r w:rsidRPr="001A2967">
                                      <w:rPr>
                                        <w:lang w:bidi="it-IT"/>
                                      </w:rPr>
                                      <w:t>Nome dipendente</w:t>
                                    </w:r>
                                  </w:p>
                                  <w:p w14:paraId="308BBFAB" w14:textId="77777777" w:rsidR="00193E89" w:rsidRPr="001A2967" w:rsidRDefault="00193E89" w:rsidP="00193E89">
                                    <w:r w:rsidRPr="001A2967">
                                      <w:rPr>
                                        <w:lang w:bidi="it-IT"/>
                                      </w:rPr>
                                      <w:t>Titolo posizione</w:t>
                                    </w:r>
                                  </w:p>
                                </w:txbxContent>
                              </wps:txbx>
                              <wps:bodyPr rot="0" vert="horz" wrap="square" lIns="182880" tIns="54864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B0EC91" id="Gruppo 875" o:spid="_x0000_s1047" alt="fascia nome e nome società" style="position:absolute;margin-left:1.8pt;margin-top:38.8pt;width:248.15pt;height:37pt;z-index:251675648;mso-width-relative:margin;mso-height-relative:margin" coordsize="3153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">
                      <v:shape id="Casella di testo 1119" o:spid="_x0000_s1048" type="#_x0000_t202" style="position:absolute;left:15940;width:1559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" fillcolor="#0e113c [3213]" stroked="f">
                        <v:fill opacity="52428f"/>
                        <v:textbox inset="0,18pt,14.4pt">
                          <w:txbxContent>
                            <w:p w14:paraId="34A293B1" w14:textId="77777777" w:rsidR="00193E89" w:rsidRPr="006259A0" w:rsidRDefault="00193E89" w:rsidP="00E56182">
                              <w:pPr>
                                <w:pStyle w:val="Titolo2"/>
                                <w:jc w:val="center"/>
                              </w:pPr>
                              <w:r w:rsidRPr="006259A0">
                                <w:rPr>
                                  <w:lang w:bidi="it-IT"/>
                                </w:rPr>
                                <w:t>NOME SOCIETÀ</w:t>
                              </w:r>
                            </w:p>
                          </w:txbxContent>
                        </v:textbox>
                      </v:shape>
                      <v:shape id="Casella di testo 1130" o:spid="_x0000_s1049" type="#_x0000_t202" style="position:absolute;width:1574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" fillcolor="#0e113c [3213]" stroked="f">
                        <v:fill opacity="52428f"/>
                        <v:textbox inset="14.4pt,4.32pt,,0">
                          <w:txbxContent>
                            <w:p w14:paraId="5634541D" w14:textId="77777777" w:rsidR="00193E89" w:rsidRPr="001A2967" w:rsidRDefault="00193E89" w:rsidP="00193E89">
                              <w:pPr>
                                <w:pStyle w:val="Titolo1"/>
                                <w:spacing w:after="40"/>
                                <w:ind w:right="144"/>
                              </w:pPr>
                              <w:r w:rsidRPr="001A2967">
                                <w:rPr>
                                  <w:lang w:bidi="it-IT"/>
                                </w:rPr>
                                <w:t>Nome dipendente</w:t>
                              </w:r>
                            </w:p>
                            <w:p w14:paraId="308BBFAB" w14:textId="77777777" w:rsidR="00193E89" w:rsidRPr="001A2967" w:rsidRDefault="00193E89" w:rsidP="00193E89">
                              <w:r w:rsidRPr="001A2967">
                                <w:rPr>
                                  <w:lang w:bidi="it-IT"/>
                                </w:rPr>
                                <w:t>Titolo posizione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87181">
              <w:rPr>
                <w:noProof/>
                <w:lang w:bidi="it-IT"/>
              </w:rPr>
              <w:drawing>
                <wp:anchor distT="0" distB="0" distL="114300" distR="114300" simplePos="0" relativeHeight="251674624" behindDoc="0" locked="0" layoutInCell="1" allowOverlap="1" wp14:anchorId="29C023D3" wp14:editId="4B2B15B7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44450</wp:posOffset>
                  </wp:positionV>
                  <wp:extent cx="3180715" cy="1629410"/>
                  <wp:effectExtent l="0" t="0" r="635" b="8890"/>
                  <wp:wrapNone/>
                  <wp:docPr id="879" name="Elemento grafico 879" descr="elemento grafico della mappa de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lemento grafico 1" descr="elemento grafico della mappa del mond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715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3E89" w:rsidRPr="00A87181" w14:paraId="204C9CD1" w14:textId="77777777" w:rsidTr="00A87181">
        <w:trPr>
          <w:cantSplit/>
          <w:trHeight w:hRule="exact" w:val="925"/>
        </w:trPr>
        <w:tc>
          <w:tcPr>
            <w:tcW w:w="2478" w:type="dxa"/>
            <w:tcBorders>
              <w:bottom w:val="single" w:sz="24" w:space="0" w:color="FFFFFF" w:themeColor="background1"/>
            </w:tcBorders>
            <w:shd w:val="clear" w:color="auto" w:fill="0E113C" w:themeFill="text1"/>
          </w:tcPr>
          <w:p w14:paraId="50F8191C" w14:textId="77777777" w:rsidR="00193E89" w:rsidRPr="00A87181" w:rsidRDefault="00193E89" w:rsidP="00533849">
            <w:pPr>
              <w:spacing w:before="1"/>
              <w:ind w:left="288"/>
            </w:pPr>
            <w:r w:rsidRPr="00A87181">
              <w:rPr>
                <w:lang w:bidi="it-IT"/>
              </w:rPr>
              <w:t>Via e numero civico</w:t>
            </w:r>
          </w:p>
          <w:p w14:paraId="58E82A00" w14:textId="77777777" w:rsidR="00193E89" w:rsidRPr="00A87181" w:rsidRDefault="00193E89" w:rsidP="00533849">
            <w:pPr>
              <w:spacing w:before="1"/>
              <w:ind w:left="288"/>
            </w:pPr>
            <w:r w:rsidRPr="00A87181">
              <w:rPr>
                <w:lang w:bidi="it-IT"/>
              </w:rPr>
              <w:t>Via e numero civico 2</w:t>
            </w:r>
          </w:p>
          <w:p w14:paraId="5DA0323E" w14:textId="77777777" w:rsidR="00193E89" w:rsidRPr="00A87181" w:rsidRDefault="00193E89" w:rsidP="00533849">
            <w:pPr>
              <w:spacing w:before="1"/>
              <w:ind w:left="288" w:right="144"/>
            </w:pPr>
            <w:r w:rsidRPr="00A87181">
              <w:rPr>
                <w:lang w:bidi="it-IT"/>
              </w:rPr>
              <w:t>CAP, città e provincia</w:t>
            </w:r>
          </w:p>
          <w:p w14:paraId="65B4521B" w14:textId="77777777" w:rsidR="00193E89" w:rsidRPr="00A87181" w:rsidRDefault="00193E89" w:rsidP="00533849"/>
          <w:p w14:paraId="51BED0FD" w14:textId="77777777" w:rsidR="00193E89" w:rsidRPr="00A87181" w:rsidRDefault="00193E89" w:rsidP="00533849">
            <w:pPr>
              <w:rPr>
                <w:noProof/>
                <w:color w:val="0E113C" w:themeColor="text1"/>
              </w:rPr>
            </w:pPr>
          </w:p>
        </w:tc>
        <w:tc>
          <w:tcPr>
            <w:tcW w:w="269" w:type="dxa"/>
            <w:tcBorders>
              <w:bottom w:val="single" w:sz="24" w:space="0" w:color="FFFFFF" w:themeColor="background1"/>
              <w:right w:val="nil"/>
            </w:tcBorders>
            <w:shd w:val="clear" w:color="auto" w:fill="0E113C" w:themeFill="text1"/>
          </w:tcPr>
          <w:p w14:paraId="20646B6E" w14:textId="77777777" w:rsidR="00193E89" w:rsidRPr="00A87181" w:rsidRDefault="00193E89" w:rsidP="00533849">
            <w:pPr>
              <w:spacing w:after="60"/>
              <w:ind w:right="144"/>
              <w:rPr>
                <w:noProof/>
              </w:rPr>
            </w:pPr>
            <w:r w:rsidRPr="00A87181">
              <w:rPr>
                <w:noProof/>
                <w:lang w:bidi="it-IT"/>
              </w:rPr>
              <w:drawing>
                <wp:inline distT="0" distB="0" distL="0" distR="0" wp14:anchorId="4EECF2EF" wp14:editId="7330926A">
                  <wp:extent cx="91440" cy="91440"/>
                  <wp:effectExtent l="0" t="0" r="3810" b="3810"/>
                  <wp:docPr id="885" name="Immagine 885" descr="Corne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Elemento grafico 605" descr="Cornetta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A158E" w14:textId="77777777" w:rsidR="00193E89" w:rsidRPr="00A87181" w:rsidRDefault="00193E89" w:rsidP="00533849">
            <w:pPr>
              <w:spacing w:after="60"/>
              <w:ind w:right="144"/>
              <w:rPr>
                <w:noProof/>
              </w:rPr>
            </w:pPr>
            <w:r w:rsidRPr="00A87181">
              <w:rPr>
                <w:noProof/>
                <w:lang w:bidi="it-IT"/>
              </w:rPr>
              <w:drawing>
                <wp:inline distT="0" distB="0" distL="0" distR="0" wp14:anchorId="296DD350" wp14:editId="75505FA1">
                  <wp:extent cx="91440" cy="91440"/>
                  <wp:effectExtent l="0" t="0" r="3810" b="3810"/>
                  <wp:docPr id="884" name="Immagine 884" descr="Telef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Elemento grafico 607" descr="Telefono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99C413" w14:textId="77777777" w:rsidR="00193E89" w:rsidRPr="00A87181" w:rsidRDefault="00193E89" w:rsidP="00533849">
            <w:pPr>
              <w:spacing w:after="60"/>
              <w:ind w:right="144"/>
              <w:rPr>
                <w:noProof/>
              </w:rPr>
            </w:pPr>
            <w:r w:rsidRPr="00A87181">
              <w:rPr>
                <w:noProof/>
                <w:lang w:bidi="it-IT"/>
              </w:rPr>
              <w:drawing>
                <wp:inline distT="0" distB="0" distL="0" distR="0" wp14:anchorId="27718CD7" wp14:editId="4A34D691">
                  <wp:extent cx="123190" cy="123190"/>
                  <wp:effectExtent l="0" t="0" r="0" b="0"/>
                  <wp:docPr id="880" name="Elemento grafico 880" descr="Bu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ownload?provider=MicrosoftIcon&amp;fileName=Envelop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tcBorders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0E113C" w:themeFill="text1"/>
          </w:tcPr>
          <w:p w14:paraId="7303DE6C" w14:textId="77777777" w:rsidR="00193E89" w:rsidRPr="00A87181" w:rsidRDefault="00193E89" w:rsidP="00533849">
            <w:pPr>
              <w:spacing w:before="60" w:after="60"/>
              <w:ind w:right="144"/>
            </w:pPr>
            <w:r w:rsidRPr="00A87181">
              <w:rPr>
                <w:lang w:bidi="it-IT"/>
              </w:rPr>
              <w:t>123-456-789</w:t>
            </w:r>
          </w:p>
          <w:p w14:paraId="7678C70C" w14:textId="77777777" w:rsidR="00193E89" w:rsidRPr="00A87181" w:rsidRDefault="00193E89" w:rsidP="00533849">
            <w:r w:rsidRPr="00A87181">
              <w:rPr>
                <w:lang w:bidi="it-IT"/>
              </w:rPr>
              <w:t>123-456-7892</w:t>
            </w:r>
          </w:p>
          <w:p w14:paraId="12791445" w14:textId="77777777" w:rsidR="00193E89" w:rsidRPr="00A87181" w:rsidRDefault="00193E89" w:rsidP="00533849">
            <w:pPr>
              <w:spacing w:after="60"/>
              <w:ind w:right="144"/>
              <w:rPr>
                <w:noProof/>
              </w:rPr>
            </w:pPr>
            <w:r w:rsidRPr="00A87181">
              <w:rPr>
                <w:lang w:bidi="it-IT"/>
              </w:rPr>
              <w:t>prova@example.com</w:t>
            </w:r>
          </w:p>
        </w:tc>
        <w:tc>
          <w:tcPr>
            <w:tcW w:w="2483" w:type="dxa"/>
            <w:tcBorders>
              <w:left w:val="single" w:sz="24" w:space="0" w:color="FFFFFF" w:themeColor="background1"/>
              <w:bottom w:val="single" w:sz="24" w:space="0" w:color="FFFFFF" w:themeColor="background1"/>
            </w:tcBorders>
            <w:shd w:val="clear" w:color="auto" w:fill="0E113C" w:themeFill="text1"/>
          </w:tcPr>
          <w:p w14:paraId="4A0B46C0" w14:textId="77777777" w:rsidR="00193E89" w:rsidRPr="00A87181" w:rsidRDefault="00193E89" w:rsidP="00533849">
            <w:pPr>
              <w:spacing w:before="1"/>
              <w:ind w:left="288"/>
            </w:pPr>
            <w:r w:rsidRPr="00A87181">
              <w:rPr>
                <w:lang w:bidi="it-IT"/>
              </w:rPr>
              <w:t>Via e numero civico</w:t>
            </w:r>
          </w:p>
          <w:p w14:paraId="2DA6099F" w14:textId="77777777" w:rsidR="00193E89" w:rsidRPr="00A87181" w:rsidRDefault="00193E89" w:rsidP="00533849">
            <w:pPr>
              <w:spacing w:before="1"/>
              <w:ind w:left="288"/>
            </w:pPr>
            <w:r w:rsidRPr="00A87181">
              <w:rPr>
                <w:lang w:bidi="it-IT"/>
              </w:rPr>
              <w:t>Via e numero civico 2</w:t>
            </w:r>
          </w:p>
          <w:p w14:paraId="55CBD261" w14:textId="77777777" w:rsidR="00193E89" w:rsidRPr="00A87181" w:rsidRDefault="00193E89" w:rsidP="00533849">
            <w:pPr>
              <w:spacing w:before="1"/>
              <w:ind w:left="288" w:right="144"/>
            </w:pPr>
            <w:r w:rsidRPr="00A87181">
              <w:rPr>
                <w:lang w:bidi="it-IT"/>
              </w:rPr>
              <w:t>CAP, città e provincia</w:t>
            </w:r>
          </w:p>
          <w:p w14:paraId="0752C73B" w14:textId="77777777" w:rsidR="00193E89" w:rsidRPr="00A87181" w:rsidRDefault="00193E89" w:rsidP="00533849"/>
          <w:p w14:paraId="0DB1DCCE" w14:textId="77777777" w:rsidR="00193E89" w:rsidRPr="00A87181" w:rsidRDefault="00193E89" w:rsidP="00533849">
            <w:pPr>
              <w:rPr>
                <w:noProof/>
                <w:color w:val="0E113C" w:themeColor="text1"/>
              </w:rPr>
            </w:pPr>
          </w:p>
        </w:tc>
        <w:tc>
          <w:tcPr>
            <w:tcW w:w="298" w:type="dxa"/>
            <w:tcBorders>
              <w:bottom w:val="single" w:sz="24" w:space="0" w:color="FFFFFF" w:themeColor="background1"/>
            </w:tcBorders>
            <w:shd w:val="clear" w:color="auto" w:fill="0E113C" w:themeFill="text1"/>
          </w:tcPr>
          <w:p w14:paraId="7B70916A" w14:textId="77777777" w:rsidR="00193E89" w:rsidRPr="00A87181" w:rsidRDefault="00193E89" w:rsidP="00533849">
            <w:pPr>
              <w:spacing w:after="60"/>
              <w:ind w:right="144"/>
            </w:pPr>
            <w:r w:rsidRPr="00A87181">
              <w:rPr>
                <w:noProof/>
                <w:lang w:bidi="it-IT"/>
              </w:rPr>
              <w:drawing>
                <wp:inline distT="0" distB="0" distL="0" distR="0" wp14:anchorId="681856EF" wp14:editId="08CBFC00">
                  <wp:extent cx="123568" cy="123568"/>
                  <wp:effectExtent l="0" t="0" r="0" b="0"/>
                  <wp:docPr id="881" name="Elemento grafico 881" descr="Corne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Download?provider=MicrosoftIcon&amp;fileName=Receiver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57" cy="1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A87181">
              <w:rPr>
                <w:lang w:bidi="it-IT"/>
              </w:rPr>
              <w:t xml:space="preserve"> </w:t>
            </w:r>
          </w:p>
          <w:p w14:paraId="288793C2" w14:textId="77777777" w:rsidR="00193E89" w:rsidRPr="00A87181" w:rsidRDefault="00193E89" w:rsidP="00533849">
            <w:pPr>
              <w:spacing w:after="60"/>
              <w:ind w:right="144"/>
            </w:pPr>
            <w:r w:rsidRPr="00A87181">
              <w:rPr>
                <w:noProof/>
                <w:lang w:bidi="it-IT"/>
              </w:rPr>
              <w:drawing>
                <wp:inline distT="0" distB="0" distL="0" distR="0" wp14:anchorId="148F3211" wp14:editId="54807424">
                  <wp:extent cx="123190" cy="123190"/>
                  <wp:effectExtent l="0" t="0" r="0" b="0"/>
                  <wp:docPr id="882" name="Elemento grafico 882" descr="Telef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Download?provider=MicrosoftIcon&amp;fileName=Telephone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929" cy="13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A87181">
              <w:rPr>
                <w:lang w:bidi="it-IT"/>
              </w:rPr>
              <w:t xml:space="preserve"> </w:t>
            </w:r>
          </w:p>
          <w:p w14:paraId="743C43E1" w14:textId="77777777" w:rsidR="00193E89" w:rsidRPr="00A87181" w:rsidRDefault="00193E89" w:rsidP="00533849">
            <w:pPr>
              <w:spacing w:after="60"/>
              <w:ind w:right="144"/>
            </w:pPr>
            <w:r w:rsidRPr="00A87181">
              <w:rPr>
                <w:noProof/>
                <w:lang w:bidi="it-IT"/>
              </w:rPr>
              <w:drawing>
                <wp:inline distT="0" distB="0" distL="0" distR="0" wp14:anchorId="5EF46B3C" wp14:editId="61C2B4B0">
                  <wp:extent cx="123190" cy="123190"/>
                  <wp:effectExtent l="0" t="0" r="0" b="0"/>
                  <wp:docPr id="883" name="Elemento grafico 883" descr="Bu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ownload?provider=MicrosoftIcon&amp;fileName=Envelop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A87181">
              <w:rPr>
                <w:lang w:bidi="it-IT"/>
              </w:rPr>
              <w:t xml:space="preserve"> </w:t>
            </w:r>
          </w:p>
        </w:tc>
        <w:tc>
          <w:tcPr>
            <w:tcW w:w="2259" w:type="dxa"/>
            <w:tcBorders>
              <w:left w:val="nil"/>
              <w:bottom w:val="single" w:sz="24" w:space="0" w:color="FFFFFF" w:themeColor="background1"/>
            </w:tcBorders>
            <w:shd w:val="clear" w:color="auto" w:fill="0E113C" w:themeFill="text1"/>
          </w:tcPr>
          <w:p w14:paraId="4704F6BD" w14:textId="77777777" w:rsidR="00193E89" w:rsidRPr="00A87181" w:rsidRDefault="00193E89" w:rsidP="00533849">
            <w:pPr>
              <w:spacing w:before="60" w:after="60"/>
              <w:ind w:right="144"/>
            </w:pPr>
            <w:r w:rsidRPr="00A87181">
              <w:rPr>
                <w:lang w:bidi="it-IT"/>
              </w:rPr>
              <w:t>123-456-789</w:t>
            </w:r>
          </w:p>
          <w:p w14:paraId="247A8EFF" w14:textId="77777777" w:rsidR="00193E89" w:rsidRPr="00A87181" w:rsidRDefault="00193E89" w:rsidP="00533849">
            <w:r w:rsidRPr="00A87181">
              <w:rPr>
                <w:lang w:bidi="it-IT"/>
              </w:rPr>
              <w:t>123-456-7892</w:t>
            </w:r>
          </w:p>
          <w:p w14:paraId="0CCC9A6A" w14:textId="77777777" w:rsidR="00193E89" w:rsidRPr="00A87181" w:rsidRDefault="00193E89" w:rsidP="00533849">
            <w:r w:rsidRPr="00A87181">
              <w:rPr>
                <w:lang w:bidi="it-IT"/>
              </w:rPr>
              <w:t>prova@example.com</w:t>
            </w:r>
          </w:p>
        </w:tc>
      </w:tr>
      <w:tr w:rsidR="00193E89" w:rsidRPr="00A87181" w14:paraId="3B7BDBE4" w14:textId="77777777" w:rsidTr="00A87181">
        <w:trPr>
          <w:cantSplit/>
          <w:trHeight w:val="1955"/>
        </w:trPr>
        <w:tc>
          <w:tcPr>
            <w:tcW w:w="5040" w:type="dxa"/>
            <w:gridSpan w:val="3"/>
            <w:tcBorders>
              <w:right w:val="single" w:sz="24" w:space="0" w:color="FFFFFF" w:themeColor="background1"/>
            </w:tcBorders>
            <w:shd w:val="clear" w:color="auto" w:fill="0E113C" w:themeFill="text1"/>
            <w:vAlign w:val="center"/>
          </w:tcPr>
          <w:p w14:paraId="3628BC44" w14:textId="77777777" w:rsidR="00193E89" w:rsidRPr="00A87181" w:rsidRDefault="00193E89" w:rsidP="00533849">
            <w:r w:rsidRPr="00A87181">
              <w:rPr>
                <w:noProof/>
                <w:lang w:bidi="it-IT"/>
              </w:rPr>
              <w:drawing>
                <wp:anchor distT="0" distB="0" distL="114300" distR="114300" simplePos="0" relativeHeight="251677696" behindDoc="0" locked="0" layoutInCell="1" allowOverlap="1" wp14:anchorId="059AA041" wp14:editId="180288B3">
                  <wp:simplePos x="0" y="0"/>
                  <wp:positionH relativeFrom="column">
                    <wp:posOffset>25851</wp:posOffset>
                  </wp:positionH>
                  <wp:positionV relativeFrom="paragraph">
                    <wp:posOffset>47767</wp:posOffset>
                  </wp:positionV>
                  <wp:extent cx="3180814" cy="1629410"/>
                  <wp:effectExtent l="0" t="0" r="635" b="8890"/>
                  <wp:wrapNone/>
                  <wp:docPr id="892" name="Elemento grafico 892" descr="elemento grafico della mappa de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lemento grafico 1" descr="elemento grafico della mappa del mond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814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87181">
              <w:rPr>
                <w:noProof/>
                <w:lang w:bidi="it-IT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3442FF83" wp14:editId="09511F2F">
                      <wp:simplePos x="0" y="0"/>
                      <wp:positionH relativeFrom="column">
                        <wp:posOffset>17060</wp:posOffset>
                      </wp:positionH>
                      <wp:positionV relativeFrom="paragraph">
                        <wp:posOffset>496175</wp:posOffset>
                      </wp:positionV>
                      <wp:extent cx="3152101" cy="469900"/>
                      <wp:effectExtent l="0" t="0" r="0" b="6350"/>
                      <wp:wrapNone/>
                      <wp:docPr id="886" name="Gruppo 886" descr="fascia nome e nome società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2101" cy="469900"/>
                                <a:chOff x="0" y="0"/>
                                <a:chExt cx="3153078" cy="469900"/>
                              </a:xfrm>
                            </wpg:grpSpPr>
                            <wps:wsp>
                              <wps:cNvPr id="887" name="Casella di testo 1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021" y="0"/>
                                  <a:ext cx="1559057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E6E8B0" w14:textId="77777777" w:rsidR="00193E89" w:rsidRPr="006259A0" w:rsidRDefault="00193E89" w:rsidP="00E56182">
                                    <w:pPr>
                                      <w:pStyle w:val="Titolo2"/>
                                      <w:jc w:val="center"/>
                                    </w:pPr>
                                    <w:r w:rsidRPr="006259A0">
                                      <w:rPr>
                                        <w:lang w:bidi="it-IT"/>
                                      </w:rPr>
                                      <w:t>NOME SOCIETÀ</w:t>
                                    </w:r>
                                  </w:p>
                                </w:txbxContent>
                              </wps:txbx>
                              <wps:bodyPr rot="0" vert="horz" wrap="square" lIns="0" tIns="228600" rIns="182880" bIns="45720" anchor="t" anchorCtr="0" upright="1">
                                <a:noAutofit/>
                              </wps:bodyPr>
                            </wps:wsp>
                            <wps:wsp>
                              <wps:cNvPr id="888" name="Casella di testo 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74800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B004C7" w14:textId="77777777" w:rsidR="00193E89" w:rsidRPr="001A2967" w:rsidRDefault="00193E89" w:rsidP="00193E89">
                                    <w:pPr>
                                      <w:pStyle w:val="Titolo1"/>
                                      <w:spacing w:after="40"/>
                                      <w:ind w:right="144"/>
                                    </w:pPr>
                                    <w:r w:rsidRPr="001A2967">
                                      <w:rPr>
                                        <w:lang w:bidi="it-IT"/>
                                      </w:rPr>
                                      <w:t>Nome dipendente</w:t>
                                    </w:r>
                                  </w:p>
                                  <w:p w14:paraId="3DB3FE0A" w14:textId="77777777" w:rsidR="00193E89" w:rsidRPr="001A2967" w:rsidRDefault="00193E89" w:rsidP="00193E89">
                                    <w:r w:rsidRPr="001A2967">
                                      <w:rPr>
                                        <w:lang w:bidi="it-IT"/>
                                      </w:rPr>
                                      <w:t>Titolo posizione</w:t>
                                    </w:r>
                                  </w:p>
                                </w:txbxContent>
                              </wps:txbx>
                              <wps:bodyPr rot="0" vert="horz" wrap="square" lIns="182880" tIns="54864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42FF83" id="Gruppo 886" o:spid="_x0000_s1050" alt="fascia nome e nome società" style="position:absolute;margin-left:1.35pt;margin-top:39.05pt;width:248.2pt;height:37pt;z-index:251678720" coordsize="3153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">
                      <v:shape id="Casella di testo 1119" o:spid="_x0000_s1051" type="#_x0000_t202" style="position:absolute;left:15940;width:1559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" fillcolor="#0e113c [3213]" stroked="f">
                        <v:fill opacity="52428f"/>
                        <v:textbox inset="0,18pt,14.4pt">
                          <w:txbxContent>
                            <w:p w14:paraId="74E6E8B0" w14:textId="77777777" w:rsidR="00193E89" w:rsidRPr="006259A0" w:rsidRDefault="00193E89" w:rsidP="00E56182">
                              <w:pPr>
                                <w:pStyle w:val="Titolo2"/>
                                <w:jc w:val="center"/>
                              </w:pPr>
                              <w:r w:rsidRPr="006259A0">
                                <w:rPr>
                                  <w:lang w:bidi="it-IT"/>
                                </w:rPr>
                                <w:t>NOME SOCIETÀ</w:t>
                              </w:r>
                            </w:p>
                          </w:txbxContent>
                        </v:textbox>
                      </v:shape>
                      <v:shape id="Casella di testo 1130" o:spid="_x0000_s1052" type="#_x0000_t202" style="position:absolute;width:1574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" fillcolor="#0e113c [3213]" stroked="f">
                        <v:fill opacity="52428f"/>
                        <v:textbox inset="14.4pt,4.32pt,,0">
                          <w:txbxContent>
                            <w:p w14:paraId="2AB004C7" w14:textId="77777777" w:rsidR="00193E89" w:rsidRPr="001A2967" w:rsidRDefault="00193E89" w:rsidP="00193E89">
                              <w:pPr>
                                <w:pStyle w:val="Titolo1"/>
                                <w:spacing w:after="40"/>
                                <w:ind w:right="144"/>
                              </w:pPr>
                              <w:r w:rsidRPr="001A2967">
                                <w:rPr>
                                  <w:lang w:bidi="it-IT"/>
                                </w:rPr>
                                <w:t>Nome dipendente</w:t>
                              </w:r>
                            </w:p>
                            <w:p w14:paraId="3DB3FE0A" w14:textId="77777777" w:rsidR="00193E89" w:rsidRPr="001A2967" w:rsidRDefault="00193E89" w:rsidP="00193E89">
                              <w:r w:rsidRPr="001A2967">
                                <w:rPr>
                                  <w:lang w:bidi="it-IT"/>
                                </w:rPr>
                                <w:t>Titolo posizione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87181">
              <w:rPr>
                <w:noProof/>
                <w:lang w:bidi="it-IT"/>
              </w:rPr>
              <w:t xml:space="preserve"> </w:t>
            </w:r>
          </w:p>
        </w:tc>
        <w:tc>
          <w:tcPr>
            <w:tcW w:w="5040" w:type="dxa"/>
            <w:gridSpan w:val="3"/>
            <w:tcBorders>
              <w:left w:val="single" w:sz="24" w:space="0" w:color="FFFFFF" w:themeColor="background1"/>
            </w:tcBorders>
            <w:shd w:val="clear" w:color="auto" w:fill="0E113C" w:themeFill="text1"/>
            <w:vAlign w:val="center"/>
          </w:tcPr>
          <w:p w14:paraId="53CB5B56" w14:textId="77777777" w:rsidR="00193E89" w:rsidRPr="00A87181" w:rsidRDefault="00193E89" w:rsidP="00533849">
            <w:r w:rsidRPr="00A87181">
              <w:rPr>
                <w:noProof/>
                <w:lang w:bidi="it-IT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0825F258" wp14:editId="32CECA26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492760</wp:posOffset>
                      </wp:positionV>
                      <wp:extent cx="3151505" cy="469900"/>
                      <wp:effectExtent l="0" t="0" r="0" b="0"/>
                      <wp:wrapNone/>
                      <wp:docPr id="889" name="Gruppo 889" descr="fascia nome e nome società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1505" cy="469900"/>
                                <a:chOff x="0" y="0"/>
                                <a:chExt cx="3153078" cy="469900"/>
                              </a:xfrm>
                            </wpg:grpSpPr>
                            <wps:wsp>
                              <wps:cNvPr id="890" name="Casella di testo 1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021" y="0"/>
                                  <a:ext cx="1559057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32AD51" w14:textId="77777777" w:rsidR="00193E89" w:rsidRPr="006259A0" w:rsidRDefault="00193E89" w:rsidP="00E56182">
                                    <w:pPr>
                                      <w:pStyle w:val="Titolo2"/>
                                      <w:jc w:val="center"/>
                                    </w:pPr>
                                    <w:r w:rsidRPr="006259A0">
                                      <w:rPr>
                                        <w:lang w:bidi="it-IT"/>
                                      </w:rPr>
                                      <w:t>NOME SOCIETÀ</w:t>
                                    </w:r>
                                  </w:p>
                                </w:txbxContent>
                              </wps:txbx>
                              <wps:bodyPr rot="0" vert="horz" wrap="square" lIns="0" tIns="228600" rIns="182880" bIns="45720" anchor="t" anchorCtr="0" upright="1">
                                <a:noAutofit/>
                              </wps:bodyPr>
                            </wps:wsp>
                            <wps:wsp>
                              <wps:cNvPr id="891" name="Casella di testo 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74800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B16F8F" w14:textId="77777777" w:rsidR="00193E89" w:rsidRPr="001A2967" w:rsidRDefault="00193E89" w:rsidP="00193E89">
                                    <w:pPr>
                                      <w:pStyle w:val="Titolo1"/>
                                      <w:spacing w:after="40"/>
                                      <w:ind w:right="144"/>
                                    </w:pPr>
                                    <w:r w:rsidRPr="001A2967">
                                      <w:rPr>
                                        <w:lang w:bidi="it-IT"/>
                                      </w:rPr>
                                      <w:t>Nome dipendente</w:t>
                                    </w:r>
                                  </w:p>
                                  <w:p w14:paraId="1011C20E" w14:textId="77777777" w:rsidR="00193E89" w:rsidRPr="001A2967" w:rsidRDefault="00193E89" w:rsidP="00193E89">
                                    <w:r w:rsidRPr="001A2967">
                                      <w:rPr>
                                        <w:lang w:bidi="it-IT"/>
                                      </w:rPr>
                                      <w:t>Titolo posizione</w:t>
                                    </w:r>
                                  </w:p>
                                </w:txbxContent>
                              </wps:txbx>
                              <wps:bodyPr rot="0" vert="horz" wrap="square" lIns="182880" tIns="54864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25F258" id="Gruppo 889" o:spid="_x0000_s1053" alt="fascia nome e nome società" style="position:absolute;margin-left:1.8pt;margin-top:38.8pt;width:248.15pt;height:37pt;z-index:251680768;mso-width-relative:margin;mso-height-relative:margin" coordsize="3153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">
                      <v:shape id="Casella di testo 1119" o:spid="_x0000_s1054" type="#_x0000_t202" style="position:absolute;left:15940;width:1559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" fillcolor="#0e113c [3213]" stroked="f">
                        <v:fill opacity="52428f"/>
                        <v:textbox inset="0,18pt,14.4pt">
                          <w:txbxContent>
                            <w:p w14:paraId="6832AD51" w14:textId="77777777" w:rsidR="00193E89" w:rsidRPr="006259A0" w:rsidRDefault="00193E89" w:rsidP="00E56182">
                              <w:pPr>
                                <w:pStyle w:val="Titolo2"/>
                                <w:jc w:val="center"/>
                              </w:pPr>
                              <w:r w:rsidRPr="006259A0">
                                <w:rPr>
                                  <w:lang w:bidi="it-IT"/>
                                </w:rPr>
                                <w:t>NOME SOCIETÀ</w:t>
                              </w:r>
                            </w:p>
                          </w:txbxContent>
                        </v:textbox>
                      </v:shape>
                      <v:shape id="Casella di testo 1130" o:spid="_x0000_s1055" type="#_x0000_t202" style="position:absolute;width:1574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" fillcolor="#0e113c [3213]" stroked="f">
                        <v:fill opacity="52428f"/>
                        <v:textbox inset="14.4pt,4.32pt,,0">
                          <w:txbxContent>
                            <w:p w14:paraId="76B16F8F" w14:textId="77777777" w:rsidR="00193E89" w:rsidRPr="001A2967" w:rsidRDefault="00193E89" w:rsidP="00193E89">
                              <w:pPr>
                                <w:pStyle w:val="Titolo1"/>
                                <w:spacing w:after="40"/>
                                <w:ind w:right="144"/>
                              </w:pPr>
                              <w:r w:rsidRPr="001A2967">
                                <w:rPr>
                                  <w:lang w:bidi="it-IT"/>
                                </w:rPr>
                                <w:t>Nome dipendente</w:t>
                              </w:r>
                            </w:p>
                            <w:p w14:paraId="1011C20E" w14:textId="77777777" w:rsidR="00193E89" w:rsidRPr="001A2967" w:rsidRDefault="00193E89" w:rsidP="00193E89">
                              <w:r w:rsidRPr="001A2967">
                                <w:rPr>
                                  <w:lang w:bidi="it-IT"/>
                                </w:rPr>
                                <w:t>Titolo posizione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87181">
              <w:rPr>
                <w:noProof/>
                <w:lang w:bidi="it-IT"/>
              </w:rPr>
              <w:drawing>
                <wp:anchor distT="0" distB="0" distL="114300" distR="114300" simplePos="0" relativeHeight="251679744" behindDoc="0" locked="0" layoutInCell="1" allowOverlap="1" wp14:anchorId="422DE5C7" wp14:editId="75D4D23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44450</wp:posOffset>
                  </wp:positionV>
                  <wp:extent cx="3180715" cy="1629410"/>
                  <wp:effectExtent l="0" t="0" r="635" b="8890"/>
                  <wp:wrapNone/>
                  <wp:docPr id="893" name="Elemento grafico 893" descr="elemento grafico della mappa de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lemento grafico 1" descr="elemento grafico della mappa del mond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715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3E89" w:rsidRPr="00A87181" w14:paraId="568902B3" w14:textId="77777777" w:rsidTr="00A87181">
        <w:trPr>
          <w:cantSplit/>
          <w:trHeight w:hRule="exact" w:val="925"/>
        </w:trPr>
        <w:tc>
          <w:tcPr>
            <w:tcW w:w="2478" w:type="dxa"/>
            <w:tcBorders>
              <w:bottom w:val="single" w:sz="24" w:space="0" w:color="FFFFFF" w:themeColor="background1"/>
            </w:tcBorders>
            <w:shd w:val="clear" w:color="auto" w:fill="0E113C" w:themeFill="text1"/>
          </w:tcPr>
          <w:p w14:paraId="19AF9804" w14:textId="77777777" w:rsidR="00193E89" w:rsidRPr="00A87181" w:rsidRDefault="00193E89" w:rsidP="00533849">
            <w:pPr>
              <w:spacing w:before="1"/>
              <w:ind w:left="288"/>
            </w:pPr>
            <w:r w:rsidRPr="00A87181">
              <w:rPr>
                <w:lang w:bidi="it-IT"/>
              </w:rPr>
              <w:t>Via e numero civico</w:t>
            </w:r>
          </w:p>
          <w:p w14:paraId="0067914C" w14:textId="77777777" w:rsidR="00193E89" w:rsidRPr="00A87181" w:rsidRDefault="00193E89" w:rsidP="00533849">
            <w:pPr>
              <w:spacing w:before="1"/>
              <w:ind w:left="288"/>
            </w:pPr>
            <w:r w:rsidRPr="00A87181">
              <w:rPr>
                <w:lang w:bidi="it-IT"/>
              </w:rPr>
              <w:t>Via e numero civico 2</w:t>
            </w:r>
          </w:p>
          <w:p w14:paraId="203DBACC" w14:textId="77777777" w:rsidR="00193E89" w:rsidRPr="00A87181" w:rsidRDefault="00193E89" w:rsidP="00533849">
            <w:pPr>
              <w:spacing w:before="1"/>
              <w:ind w:left="288" w:right="144"/>
            </w:pPr>
            <w:r w:rsidRPr="00A87181">
              <w:rPr>
                <w:lang w:bidi="it-IT"/>
              </w:rPr>
              <w:t>CAP, città e provincia</w:t>
            </w:r>
          </w:p>
          <w:p w14:paraId="7B33E1B3" w14:textId="77777777" w:rsidR="00193E89" w:rsidRPr="00A87181" w:rsidRDefault="00193E89" w:rsidP="00533849"/>
          <w:p w14:paraId="10668418" w14:textId="77777777" w:rsidR="00193E89" w:rsidRPr="00A87181" w:rsidRDefault="00193E89" w:rsidP="00533849">
            <w:pPr>
              <w:rPr>
                <w:noProof/>
                <w:color w:val="0E113C" w:themeColor="text1"/>
              </w:rPr>
            </w:pPr>
          </w:p>
        </w:tc>
        <w:tc>
          <w:tcPr>
            <w:tcW w:w="269" w:type="dxa"/>
            <w:tcBorders>
              <w:bottom w:val="single" w:sz="24" w:space="0" w:color="FFFFFF" w:themeColor="background1"/>
              <w:right w:val="nil"/>
            </w:tcBorders>
            <w:shd w:val="clear" w:color="auto" w:fill="0E113C" w:themeFill="text1"/>
          </w:tcPr>
          <w:p w14:paraId="47E64E22" w14:textId="77777777" w:rsidR="00193E89" w:rsidRPr="00A87181" w:rsidRDefault="00193E89" w:rsidP="00533849">
            <w:pPr>
              <w:spacing w:after="60"/>
              <w:ind w:right="144"/>
              <w:rPr>
                <w:noProof/>
              </w:rPr>
            </w:pPr>
            <w:r w:rsidRPr="00A87181">
              <w:rPr>
                <w:noProof/>
                <w:lang w:bidi="it-IT"/>
              </w:rPr>
              <w:drawing>
                <wp:inline distT="0" distB="0" distL="0" distR="0" wp14:anchorId="009085E9" wp14:editId="436DE288">
                  <wp:extent cx="123825" cy="123825"/>
                  <wp:effectExtent l="0" t="0" r="9525" b="9525"/>
                  <wp:docPr id="899" name="Immagine 899" descr="Corne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Elemento grafico 605" descr="Cornetta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037C7" w14:textId="77777777" w:rsidR="00193E89" w:rsidRPr="00A87181" w:rsidRDefault="00193E89" w:rsidP="00533849">
            <w:pPr>
              <w:spacing w:after="60"/>
              <w:ind w:right="144"/>
              <w:rPr>
                <w:noProof/>
              </w:rPr>
            </w:pPr>
            <w:r w:rsidRPr="00A87181">
              <w:rPr>
                <w:noProof/>
                <w:lang w:bidi="it-IT"/>
              </w:rPr>
              <w:drawing>
                <wp:inline distT="0" distB="0" distL="0" distR="0" wp14:anchorId="69985FA9" wp14:editId="159ABD0D">
                  <wp:extent cx="123825" cy="123825"/>
                  <wp:effectExtent l="0" t="0" r="9525" b="9525"/>
                  <wp:docPr id="898" name="Immagine 898" descr="Telef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Elemento grafico 607" descr="Telefono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78CDCC" w14:textId="77777777" w:rsidR="00193E89" w:rsidRPr="00A87181" w:rsidRDefault="00193E89" w:rsidP="00533849">
            <w:pPr>
              <w:spacing w:after="60"/>
              <w:ind w:right="144"/>
              <w:rPr>
                <w:noProof/>
              </w:rPr>
            </w:pPr>
            <w:r w:rsidRPr="00A87181">
              <w:rPr>
                <w:noProof/>
                <w:lang w:bidi="it-IT"/>
              </w:rPr>
              <w:drawing>
                <wp:inline distT="0" distB="0" distL="0" distR="0" wp14:anchorId="6C53495A" wp14:editId="5231F349">
                  <wp:extent cx="123190" cy="123190"/>
                  <wp:effectExtent l="0" t="0" r="0" b="0"/>
                  <wp:docPr id="894" name="Elemento grafico 894" descr="Bu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ownload?provider=MicrosoftIcon&amp;fileName=Envelop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tcBorders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0E113C" w:themeFill="text1"/>
          </w:tcPr>
          <w:p w14:paraId="467BD24B" w14:textId="77777777" w:rsidR="00193E89" w:rsidRPr="00A87181" w:rsidRDefault="00193E89" w:rsidP="00533849">
            <w:pPr>
              <w:spacing w:before="60" w:after="60"/>
              <w:ind w:right="144"/>
            </w:pPr>
            <w:r w:rsidRPr="00A87181">
              <w:rPr>
                <w:lang w:bidi="it-IT"/>
              </w:rPr>
              <w:t>123-456-789</w:t>
            </w:r>
          </w:p>
          <w:p w14:paraId="173F5027" w14:textId="77777777" w:rsidR="00193E89" w:rsidRPr="00A87181" w:rsidRDefault="00193E89" w:rsidP="00533849">
            <w:r w:rsidRPr="00A87181">
              <w:rPr>
                <w:lang w:bidi="it-IT"/>
              </w:rPr>
              <w:t>123-456-7892</w:t>
            </w:r>
          </w:p>
          <w:p w14:paraId="72F2B7E4" w14:textId="77777777" w:rsidR="00193E89" w:rsidRPr="00A87181" w:rsidRDefault="00193E89" w:rsidP="00533849">
            <w:pPr>
              <w:spacing w:after="60"/>
              <w:ind w:right="144"/>
              <w:rPr>
                <w:noProof/>
              </w:rPr>
            </w:pPr>
            <w:r w:rsidRPr="00A87181">
              <w:rPr>
                <w:lang w:bidi="it-IT"/>
              </w:rPr>
              <w:t>prova@example.com</w:t>
            </w:r>
          </w:p>
        </w:tc>
        <w:tc>
          <w:tcPr>
            <w:tcW w:w="2483" w:type="dxa"/>
            <w:tcBorders>
              <w:left w:val="single" w:sz="24" w:space="0" w:color="FFFFFF" w:themeColor="background1"/>
              <w:bottom w:val="single" w:sz="24" w:space="0" w:color="FFFFFF" w:themeColor="background1"/>
            </w:tcBorders>
            <w:shd w:val="clear" w:color="auto" w:fill="0E113C" w:themeFill="text1"/>
          </w:tcPr>
          <w:p w14:paraId="648589DB" w14:textId="77777777" w:rsidR="00193E89" w:rsidRPr="00A87181" w:rsidRDefault="00193E89" w:rsidP="00533849">
            <w:pPr>
              <w:spacing w:before="1"/>
              <w:ind w:left="288"/>
            </w:pPr>
            <w:r w:rsidRPr="00A87181">
              <w:rPr>
                <w:lang w:bidi="it-IT"/>
              </w:rPr>
              <w:t>Via e numero civico</w:t>
            </w:r>
          </w:p>
          <w:p w14:paraId="72068347" w14:textId="77777777" w:rsidR="00193E89" w:rsidRPr="00A87181" w:rsidRDefault="00193E89" w:rsidP="00533849">
            <w:pPr>
              <w:spacing w:before="1"/>
              <w:ind w:left="288"/>
            </w:pPr>
            <w:r w:rsidRPr="00A87181">
              <w:rPr>
                <w:lang w:bidi="it-IT"/>
              </w:rPr>
              <w:t>Via e numero civico 2</w:t>
            </w:r>
          </w:p>
          <w:p w14:paraId="7EE72A22" w14:textId="77777777" w:rsidR="00193E89" w:rsidRPr="00A87181" w:rsidRDefault="00193E89" w:rsidP="00533849">
            <w:pPr>
              <w:spacing w:before="1"/>
              <w:ind w:left="288" w:right="144"/>
            </w:pPr>
            <w:r w:rsidRPr="00A87181">
              <w:rPr>
                <w:lang w:bidi="it-IT"/>
              </w:rPr>
              <w:t>CAP, città e provincia</w:t>
            </w:r>
          </w:p>
          <w:p w14:paraId="05485790" w14:textId="77777777" w:rsidR="00193E89" w:rsidRPr="00A87181" w:rsidRDefault="00193E89" w:rsidP="00533849"/>
          <w:p w14:paraId="4353D082" w14:textId="77777777" w:rsidR="00193E89" w:rsidRPr="00A87181" w:rsidRDefault="00193E89" w:rsidP="00533849">
            <w:pPr>
              <w:rPr>
                <w:noProof/>
                <w:color w:val="0E113C" w:themeColor="text1"/>
              </w:rPr>
            </w:pPr>
          </w:p>
        </w:tc>
        <w:tc>
          <w:tcPr>
            <w:tcW w:w="298" w:type="dxa"/>
            <w:tcBorders>
              <w:bottom w:val="single" w:sz="24" w:space="0" w:color="FFFFFF" w:themeColor="background1"/>
            </w:tcBorders>
            <w:shd w:val="clear" w:color="auto" w:fill="0E113C" w:themeFill="text1"/>
          </w:tcPr>
          <w:p w14:paraId="0172D09D" w14:textId="77777777" w:rsidR="00193E89" w:rsidRPr="00A87181" w:rsidRDefault="00193E89" w:rsidP="00533849">
            <w:pPr>
              <w:spacing w:after="60"/>
              <w:ind w:right="144"/>
            </w:pPr>
            <w:r w:rsidRPr="00A87181">
              <w:rPr>
                <w:noProof/>
                <w:lang w:bidi="it-IT"/>
              </w:rPr>
              <w:drawing>
                <wp:inline distT="0" distB="0" distL="0" distR="0" wp14:anchorId="614F1F72" wp14:editId="33762FC8">
                  <wp:extent cx="123568" cy="123568"/>
                  <wp:effectExtent l="0" t="0" r="0" b="0"/>
                  <wp:docPr id="895" name="Elemento grafico 895" descr="Corne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Download?provider=MicrosoftIcon&amp;fileName=Receiver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57" cy="1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A87181">
              <w:rPr>
                <w:lang w:bidi="it-IT"/>
              </w:rPr>
              <w:t xml:space="preserve"> </w:t>
            </w:r>
          </w:p>
          <w:p w14:paraId="2CB9D228" w14:textId="77777777" w:rsidR="00193E89" w:rsidRPr="00A87181" w:rsidRDefault="00193E89" w:rsidP="00533849">
            <w:pPr>
              <w:spacing w:after="60"/>
              <w:ind w:right="144"/>
            </w:pPr>
            <w:r w:rsidRPr="00A87181">
              <w:rPr>
                <w:noProof/>
                <w:lang w:bidi="it-IT"/>
              </w:rPr>
              <w:drawing>
                <wp:inline distT="0" distB="0" distL="0" distR="0" wp14:anchorId="5813DD8D" wp14:editId="0D275885">
                  <wp:extent cx="123190" cy="123190"/>
                  <wp:effectExtent l="0" t="0" r="0" b="0"/>
                  <wp:docPr id="896" name="Elemento grafico 896" descr="Telef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Download?provider=MicrosoftIcon&amp;fileName=Telephone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929" cy="13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A87181">
              <w:rPr>
                <w:lang w:bidi="it-IT"/>
              </w:rPr>
              <w:t xml:space="preserve"> </w:t>
            </w:r>
          </w:p>
          <w:p w14:paraId="6FC00812" w14:textId="77777777" w:rsidR="00193E89" w:rsidRPr="00A87181" w:rsidRDefault="00193E89" w:rsidP="00533849">
            <w:pPr>
              <w:spacing w:after="60"/>
              <w:ind w:right="144"/>
            </w:pPr>
            <w:r w:rsidRPr="00A87181">
              <w:rPr>
                <w:noProof/>
                <w:lang w:bidi="it-IT"/>
              </w:rPr>
              <w:drawing>
                <wp:inline distT="0" distB="0" distL="0" distR="0" wp14:anchorId="397BA82E" wp14:editId="57EFB996">
                  <wp:extent cx="123190" cy="123190"/>
                  <wp:effectExtent l="0" t="0" r="0" b="0"/>
                  <wp:docPr id="897" name="Elemento grafico 897" descr="Bu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ownload?provider=MicrosoftIcon&amp;fileName=Envelop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A87181">
              <w:rPr>
                <w:lang w:bidi="it-IT"/>
              </w:rPr>
              <w:t xml:space="preserve"> </w:t>
            </w:r>
          </w:p>
        </w:tc>
        <w:tc>
          <w:tcPr>
            <w:tcW w:w="2259" w:type="dxa"/>
            <w:tcBorders>
              <w:left w:val="nil"/>
              <w:bottom w:val="single" w:sz="24" w:space="0" w:color="FFFFFF" w:themeColor="background1"/>
            </w:tcBorders>
            <w:shd w:val="clear" w:color="auto" w:fill="0E113C" w:themeFill="text1"/>
          </w:tcPr>
          <w:p w14:paraId="35028114" w14:textId="77777777" w:rsidR="00193E89" w:rsidRPr="00A87181" w:rsidRDefault="00193E89" w:rsidP="00533849">
            <w:pPr>
              <w:spacing w:before="60" w:after="60"/>
              <w:ind w:right="144"/>
            </w:pPr>
            <w:r w:rsidRPr="00A87181">
              <w:rPr>
                <w:lang w:bidi="it-IT"/>
              </w:rPr>
              <w:t>123-456-789</w:t>
            </w:r>
          </w:p>
          <w:p w14:paraId="3C1EB91A" w14:textId="77777777" w:rsidR="00193E89" w:rsidRPr="00A87181" w:rsidRDefault="00193E89" w:rsidP="00533849">
            <w:r w:rsidRPr="00A87181">
              <w:rPr>
                <w:lang w:bidi="it-IT"/>
              </w:rPr>
              <w:t>123-456-7892</w:t>
            </w:r>
          </w:p>
          <w:p w14:paraId="01AFF650" w14:textId="77777777" w:rsidR="00193E89" w:rsidRPr="00A87181" w:rsidRDefault="00193E89" w:rsidP="00533849">
            <w:r w:rsidRPr="00A87181">
              <w:rPr>
                <w:lang w:bidi="it-IT"/>
              </w:rPr>
              <w:t>prova@example.com</w:t>
            </w:r>
          </w:p>
        </w:tc>
      </w:tr>
    </w:tbl>
    <w:p w14:paraId="61396A3D" w14:textId="77777777" w:rsidR="00983590" w:rsidRPr="00A87181" w:rsidRDefault="00983590" w:rsidP="006259A0"/>
    <w:sectPr w:rsidR="00983590" w:rsidRPr="00A87181" w:rsidSect="008201A2">
      <w:type w:val="continuous"/>
      <w:pgSz w:w="11906" w:h="16838" w:code="9"/>
      <w:pgMar w:top="1135" w:right="924" w:bottom="0" w:left="924" w:header="720" w:footer="720" w:gutter="0"/>
      <w:paperSrc w:first="15" w:other="15"/>
      <w:cols w:space="720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0ACCD8" w14:textId="77777777" w:rsidR="00E17C42" w:rsidRDefault="00E17C42" w:rsidP="009B5300">
      <w:r>
        <w:separator/>
      </w:r>
    </w:p>
  </w:endnote>
  <w:endnote w:type="continuationSeparator" w:id="0">
    <w:p w14:paraId="49CFC4AF" w14:textId="77777777" w:rsidR="00E17C42" w:rsidRDefault="00E17C42" w:rsidP="009B5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C5551B" w14:textId="77777777" w:rsidR="00E17C42" w:rsidRDefault="00E17C42" w:rsidP="009B5300">
      <w:r>
        <w:separator/>
      </w:r>
    </w:p>
  </w:footnote>
  <w:footnote w:type="continuationSeparator" w:id="0">
    <w:p w14:paraId="1EF79FFB" w14:textId="77777777" w:rsidR="00E17C42" w:rsidRDefault="00E17C42" w:rsidP="009B53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187EC39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ceiver" style="width:6pt;height: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" o:bullet="t">
        <v:imagedata r:id="rId1" o:title="" cropbottom="-524f" cropright="-524f"/>
      </v:shape>
    </w:pict>
  </w:numPicBullet>
  <w:numPicBullet w:numPicBulletId="1">
    <w:pict>
      <v:shape id="_x0000_i1027" type="#_x0000_t75" alt="Receiver" style="width:8.25pt;height:8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" o:bullet="t">
        <v:imagedata r:id="rId2" o:title=""/>
      </v:shape>
    </w:pict>
  </w:numPicBullet>
  <w:numPicBullet w:numPicBulletId="2">
    <w:pict>
      <v:shape id="_x0000_i1028" type="#_x0000_t75" alt="Receiver" style="width:9.75pt;height:9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" o:bullet="t">
        <v:imagedata r:id="rId3" o:title="" cropbottom="-683f" cropright="-683f"/>
      </v:shape>
    </w:pict>
  </w:numPicBullet>
  <w:numPicBullet w:numPicBulletId="3">
    <w:pict>
      <v:shape w14:anchorId="6B11AB7D" id="_x0000_i1029" type="#_x0000_t75" alt="Telephone" style="width:9pt;height:7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" o:bullet="t">
        <v:imagedata r:id="rId4" o:title="" croptop="-8086f" cropbottom="-8936f" cropleft="-3810f" cropright="-4572f"/>
      </v:shape>
    </w:pict>
  </w:numPicBullet>
  <w:abstractNum w:abstractNumId="0" w15:restartNumberingAfterBreak="0">
    <w:nsid w:val="280209B1"/>
    <w:multiLevelType w:val="hybridMultilevel"/>
    <w:tmpl w:val="DC80C404"/>
    <w:lvl w:ilvl="0" w:tplc="5E0091C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5804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1465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D82F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7494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DE31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0659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9EE1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3894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style="mso-wrap-style:none" fill="f" fillcolor="white" stroke="f">
      <v:fill color="white" on="f"/>
      <v:stroke on="f"/>
      <v:textbox style="mso-fit-shape-to-text:t"/>
      <o:colormru v:ext="edit" colors="#99c38f,#a50021,#9494b8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767"/>
    <w:rsid w:val="00006683"/>
    <w:rsid w:val="0005094C"/>
    <w:rsid w:val="00082F29"/>
    <w:rsid w:val="000D259D"/>
    <w:rsid w:val="000E51E0"/>
    <w:rsid w:val="000E528D"/>
    <w:rsid w:val="00131462"/>
    <w:rsid w:val="00193E89"/>
    <w:rsid w:val="00195611"/>
    <w:rsid w:val="001A2967"/>
    <w:rsid w:val="001C585E"/>
    <w:rsid w:val="001D7DBC"/>
    <w:rsid w:val="001E1382"/>
    <w:rsid w:val="001F3B56"/>
    <w:rsid w:val="001F3BB7"/>
    <w:rsid w:val="00223A7B"/>
    <w:rsid w:val="00227A70"/>
    <w:rsid w:val="00256968"/>
    <w:rsid w:val="00260703"/>
    <w:rsid w:val="002607D0"/>
    <w:rsid w:val="00267151"/>
    <w:rsid w:val="00272E5E"/>
    <w:rsid w:val="00375322"/>
    <w:rsid w:val="003B1A3D"/>
    <w:rsid w:val="003D141B"/>
    <w:rsid w:val="003E57A5"/>
    <w:rsid w:val="005045CA"/>
    <w:rsid w:val="0054284B"/>
    <w:rsid w:val="005946E2"/>
    <w:rsid w:val="005A62E8"/>
    <w:rsid w:val="005B78A2"/>
    <w:rsid w:val="006115C6"/>
    <w:rsid w:val="00622ED2"/>
    <w:rsid w:val="006259A0"/>
    <w:rsid w:val="00633B3A"/>
    <w:rsid w:val="006646BC"/>
    <w:rsid w:val="00677EC2"/>
    <w:rsid w:val="00701015"/>
    <w:rsid w:val="0072049E"/>
    <w:rsid w:val="007A0066"/>
    <w:rsid w:val="007A3776"/>
    <w:rsid w:val="007C578E"/>
    <w:rsid w:val="007E34DA"/>
    <w:rsid w:val="00812976"/>
    <w:rsid w:val="008201A2"/>
    <w:rsid w:val="008709FF"/>
    <w:rsid w:val="00983590"/>
    <w:rsid w:val="009B5300"/>
    <w:rsid w:val="009C77F0"/>
    <w:rsid w:val="00A86C32"/>
    <w:rsid w:val="00A87181"/>
    <w:rsid w:val="00AC50B1"/>
    <w:rsid w:val="00AD413B"/>
    <w:rsid w:val="00B01A88"/>
    <w:rsid w:val="00B1080D"/>
    <w:rsid w:val="00B22CB3"/>
    <w:rsid w:val="00B3098D"/>
    <w:rsid w:val="00B34DA3"/>
    <w:rsid w:val="00B956CE"/>
    <w:rsid w:val="00BA0C8C"/>
    <w:rsid w:val="00BC50FB"/>
    <w:rsid w:val="00C10767"/>
    <w:rsid w:val="00C132B5"/>
    <w:rsid w:val="00C1702D"/>
    <w:rsid w:val="00CE3AA7"/>
    <w:rsid w:val="00CE3D7A"/>
    <w:rsid w:val="00D036C4"/>
    <w:rsid w:val="00D05547"/>
    <w:rsid w:val="00D504BB"/>
    <w:rsid w:val="00D87307"/>
    <w:rsid w:val="00DA3377"/>
    <w:rsid w:val="00DC54CD"/>
    <w:rsid w:val="00DD5481"/>
    <w:rsid w:val="00DF1D4D"/>
    <w:rsid w:val="00E17C42"/>
    <w:rsid w:val="00E24A1B"/>
    <w:rsid w:val="00E426E6"/>
    <w:rsid w:val="00E460F0"/>
    <w:rsid w:val="00E56182"/>
    <w:rsid w:val="00E57C9F"/>
    <w:rsid w:val="00E9739A"/>
    <w:rsid w:val="00EF7206"/>
    <w:rsid w:val="00F072AE"/>
    <w:rsid w:val="00F35E04"/>
    <w:rsid w:val="00F72C65"/>
    <w:rsid w:val="00F846BF"/>
    <w:rsid w:val="00FA3A17"/>
    <w:rsid w:val="00FF2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rap-style:none" fill="f" fillcolor="white" stroke="f">
      <v:fill color="white" on="f"/>
      <v:stroke on="f"/>
      <v:textbox style="mso-fit-shape-to-text:t"/>
      <o:colormru v:ext="edit" colors="#99c38f,#a50021,#9494b8"/>
    </o:shapedefaults>
    <o:shapelayout v:ext="edit">
      <o:idmap v:ext="edit" data="1"/>
    </o:shapelayout>
  </w:shapeDefaults>
  <w:decimalSymbol w:val=","/>
  <w:listSeparator w:val=";"/>
  <w14:docId w14:val="16C0192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e">
    <w:name w:val="Normal"/>
    <w:qFormat/>
    <w:rsid w:val="006259A0"/>
    <w:pPr>
      <w:tabs>
        <w:tab w:val="left" w:pos="3150"/>
      </w:tabs>
      <w:ind w:right="150"/>
    </w:pPr>
    <w:rPr>
      <w:rFonts w:asciiTheme="minorHAnsi" w:hAnsiTheme="minorHAnsi" w:cs="Tahoma"/>
      <w:color w:val="FFFFFF" w:themeColor="background1"/>
      <w:sz w:val="16"/>
      <w:szCs w:val="16"/>
    </w:rPr>
  </w:style>
  <w:style w:type="paragraph" w:styleId="Titolo1">
    <w:name w:val="heading 1"/>
    <w:basedOn w:val="Normale"/>
    <w:next w:val="Normale"/>
    <w:link w:val="Titolo1Carattere"/>
    <w:qFormat/>
    <w:rsid w:val="006259A0"/>
    <w:pPr>
      <w:keepNext/>
      <w:outlineLvl w:val="0"/>
    </w:pPr>
    <w:rPr>
      <w:rFonts w:asciiTheme="majorHAnsi" w:hAnsiTheme="majorHAnsi"/>
      <w:sz w:val="24"/>
      <w:szCs w:val="24"/>
    </w:rPr>
  </w:style>
  <w:style w:type="paragraph" w:styleId="Titolo2">
    <w:name w:val="heading 2"/>
    <w:basedOn w:val="Normale"/>
    <w:next w:val="Normale"/>
    <w:link w:val="Titolo2Carattere"/>
    <w:qFormat/>
    <w:rsid w:val="00E56182"/>
    <w:pPr>
      <w:ind w:right="0"/>
      <w:jc w:val="right"/>
      <w:outlineLvl w:val="1"/>
    </w:pPr>
    <w:rPr>
      <w:rFonts w:asciiTheme="majorHAnsi" w:hAnsiTheme="majorHAnsi"/>
      <w:b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semiHidden/>
    <w:rsid w:val="00DD5481"/>
    <w:rPr>
      <w:rFonts w:ascii="Tahoma" w:hAnsi="Tahoma"/>
    </w:rPr>
  </w:style>
  <w:style w:type="paragraph" w:styleId="Titolo">
    <w:name w:val="Title"/>
    <w:basedOn w:val="Normale"/>
    <w:next w:val="Normale"/>
    <w:link w:val="TitoloCarattere"/>
    <w:qFormat/>
    <w:rsid w:val="001C585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1C58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Enfasigrassetto">
    <w:name w:val="Strong"/>
    <w:basedOn w:val="Carpredefinitoparagrafo"/>
    <w:qFormat/>
    <w:rsid w:val="001C585E"/>
    <w:rPr>
      <w:rFonts w:asciiTheme="minorHAnsi" w:hAnsiTheme="minorHAnsi"/>
      <w:b/>
      <w:bCs/>
    </w:rPr>
  </w:style>
  <w:style w:type="character" w:customStyle="1" w:styleId="Titolo1Carattere">
    <w:name w:val="Titolo 1 Carattere"/>
    <w:basedOn w:val="Carpredefinitoparagrafo"/>
    <w:link w:val="Titolo1"/>
    <w:rsid w:val="00375322"/>
    <w:rPr>
      <w:rFonts w:asciiTheme="majorHAnsi" w:hAnsiTheme="majorHAnsi" w:cs="Tahoma"/>
      <w:color w:val="FFFFFF" w:themeColor="background1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rsid w:val="00E56182"/>
    <w:rPr>
      <w:rFonts w:asciiTheme="majorHAnsi" w:hAnsiTheme="majorHAnsi" w:cs="Tahoma"/>
      <w:b/>
      <w:color w:val="FFFFFF" w:themeColor="background1"/>
      <w:szCs w:val="16"/>
    </w:rPr>
  </w:style>
  <w:style w:type="paragraph" w:styleId="Paragrafoelenco">
    <w:name w:val="List Paragraph"/>
    <w:basedOn w:val="Normale"/>
    <w:uiPriority w:val="34"/>
    <w:qFormat/>
    <w:rsid w:val="005A62E8"/>
    <w:pPr>
      <w:ind w:left="720"/>
      <w:contextualSpacing/>
    </w:pPr>
  </w:style>
  <w:style w:type="paragraph" w:styleId="Intestazione">
    <w:name w:val="header"/>
    <w:basedOn w:val="Normale"/>
    <w:link w:val="IntestazioneCarattere"/>
    <w:rsid w:val="009B5300"/>
    <w:pPr>
      <w:tabs>
        <w:tab w:val="clear" w:pos="3150"/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rsid w:val="009B5300"/>
    <w:rPr>
      <w:rFonts w:asciiTheme="minorHAnsi" w:hAnsiTheme="minorHAnsi" w:cs="Tahoma"/>
      <w:color w:val="FFFFFF" w:themeColor="background1"/>
      <w:sz w:val="16"/>
      <w:szCs w:val="16"/>
    </w:rPr>
  </w:style>
  <w:style w:type="paragraph" w:styleId="Pidipagina">
    <w:name w:val="footer"/>
    <w:basedOn w:val="Normale"/>
    <w:link w:val="PidipaginaCarattere"/>
    <w:rsid w:val="009B5300"/>
    <w:pPr>
      <w:tabs>
        <w:tab w:val="clear" w:pos="3150"/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rsid w:val="009B5300"/>
    <w:rPr>
      <w:rFonts w:asciiTheme="minorHAnsi" w:hAnsiTheme="minorHAnsi" w:cs="Tahoma"/>
      <w:color w:val="FFFFFF" w:themeColor="background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svg"/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5.png"/><Relationship Id="rId12" Type="http://schemas.openxmlformats.org/officeDocument/2006/relationships/image" Target="media/image10.svg"/><Relationship Id="rId17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4.svg"/><Relationship Id="rId20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image" Target="media/image13.png"/><Relationship Id="rId10" Type="http://schemas.openxmlformats.org/officeDocument/2006/relationships/image" Target="media/image8.png"/><Relationship Id="rId19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sv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ustom 26">
      <a:dk1>
        <a:srgbClr val="0E113C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93C842"/>
      </a:hlink>
      <a:folHlink>
        <a:srgbClr val="93C842"/>
      </a:folHlink>
    </a:clrScheme>
    <a:fontScheme name="Custom 17">
      <a:majorFont>
        <a:latin typeface="Tw Cen MT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Office_37042549_TF01022009</Template>
  <TotalTime>6</TotalTime>
  <Pages>1</Pages>
  <Words>160</Words>
  <Characters>1061</Characters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2002-11-20T13:57:00Z</cp:lastPrinted>
  <dcterms:created xsi:type="dcterms:W3CDTF">2019-09-26T01:54:00Z</dcterms:created>
  <dcterms:modified xsi:type="dcterms:W3CDTF">2019-09-26T02:17:00Z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TC010220091033</vt:lpwstr>
  </property>
</Properties>
</file>