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Tata letak kartu nama untuk 10 kartu per halaman"/>
      </w:tblPr>
      <w:tblGrid>
        <w:gridCol w:w="3081"/>
        <w:gridCol w:w="3080"/>
        <w:gridCol w:w="3079"/>
        <w:gridCol w:w="3079"/>
        <w:gridCol w:w="3079"/>
      </w:tblGrid>
      <w:tr w:rsidR="00FD19EA" w:rsidRPr="00232438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232438" w:rsidRDefault="00242F54" w:rsidP="00FD19EA">
            <w:pPr>
              <w:pStyle w:val="Gambar"/>
            </w:pPr>
            <w:bookmarkStart w:id="0" w:name="_GoBack"/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7C429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">
                      <o:lock v:ext="edit" aspectratio="t"/>
                      <v:group id="Grup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232438" w:rsidRDefault="00846D48" w:rsidP="00FD19EA">
            <w:pPr>
              <w:pStyle w:val="Nama"/>
            </w:pPr>
            <w:sdt>
              <w:sdtPr>
                <w:alias w:val="Masukkan nama Anda:"/>
                <w:tag w:val="Masukkan nama Anda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Nama Anda</w:t>
                </w:r>
              </w:sdtContent>
            </w:sdt>
          </w:p>
          <w:p w14:paraId="24538C9E" w14:textId="77777777" w:rsidR="00AF10EE" w:rsidRPr="00232438" w:rsidRDefault="00846D48" w:rsidP="00AF10EE">
            <w:sdt>
              <w:sdtPr>
                <w:alias w:val="Masukkan alamat:"/>
                <w:tag w:val="Masukkan alamat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Alamat</w:t>
                </w:r>
              </w:sdtContent>
            </w:sdt>
            <w:r w:rsidR="00AF10EE" w:rsidRPr="00232438">
              <w:rPr>
                <w:lang w:bidi="id-ID"/>
              </w:rPr>
              <w:t>,</w:t>
            </w:r>
          </w:p>
          <w:p w14:paraId="72746B48" w14:textId="45067E37" w:rsidR="00AF10EE" w:rsidRPr="00232438" w:rsidRDefault="00846D48" w:rsidP="00730835">
            <w:pPr>
              <w:pStyle w:val="Infokontak"/>
            </w:pPr>
            <w:sdt>
              <w:sdtPr>
                <w:alias w:val="Masukkan Kota, Provinsi dan Kode Pos:"/>
                <w:tag w:val="Masukkan Kota, Provinsi dan Kode Pos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2E98870B" w14:textId="77777777" w:rsidR="00730835" w:rsidRPr="00232438" w:rsidRDefault="00846D48" w:rsidP="00FD19EA">
            <w:sdt>
              <w:sdtPr>
                <w:alias w:val="Masukkan telepon:"/>
                <w:tag w:val="Masukkan telepon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278BA0CA" w14:textId="77777777" w:rsidR="00730835" w:rsidRPr="00232438" w:rsidRDefault="00846D48" w:rsidP="00FD19EA">
            <w:sdt>
              <w:sdtPr>
                <w:alias w:val="Masukkan email:"/>
                <w:tag w:val="Masukkan email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330F2AE1" w14:textId="042D588E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Masukkan nama pengguna twitter:"/>
                <w:tag w:val="Masukkan nama pengguna twitter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p w14:paraId="67ECC39E" w14:textId="77777777" w:rsidR="00FD19EA" w:rsidRPr="00232438" w:rsidRDefault="00846D48" w:rsidP="008736FF">
            <w:sdt>
              <w:sdtPr>
                <w:alias w:val="Masukkan alamat web:"/>
                <w:tag w:val="Masukkan alamat web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Alamat web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up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1ABA2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">
                      <o:lock v:ext="edit" aspectratio="t"/>
                      <v:group id="Grup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sdt>
            <w:sdtPr>
              <w:alias w:val="Alamat:"/>
              <w:tag w:val="Alamat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232438" w:rsidRDefault="00FD19EA" w:rsidP="00FD19EA">
                <w:r w:rsidRPr="00232438">
                  <w:rPr>
                    <w:lang w:bidi="id-ID"/>
                  </w:rPr>
                  <w:t>Alamat</w:t>
                </w:r>
              </w:p>
            </w:sdtContent>
          </w:sdt>
          <w:sdt>
            <w:sdtPr>
              <w:alias w:val="Kota, Provinsi dan Kode Pos:"/>
              <w:tag w:val="Kota, Provinsi dan Kode Pos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232438" w:rsidRDefault="00AF10EE" w:rsidP="00730835">
                <w:pPr>
                  <w:pStyle w:val="Infokontak"/>
                </w:pPr>
                <w:r w:rsidRPr="00232438">
                  <w:rPr>
                    <w:lang w:bidi="id-ID"/>
                  </w:rPr>
                  <w:t>Kota, Provinsi dan Kode Pos</w:t>
                </w:r>
              </w:p>
            </w:sdtContent>
          </w:sdt>
          <w:p w14:paraId="2AB97BED" w14:textId="77777777" w:rsidR="00730835" w:rsidRPr="00232438" w:rsidRDefault="00846D48" w:rsidP="00FD19EA">
            <w:sdt>
              <w:sdtPr>
                <w:alias w:val="Telepon:"/>
                <w:tag w:val="Telepo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222E4981" w14:textId="77777777" w:rsidR="00730835" w:rsidRPr="00232438" w:rsidRDefault="00846D48" w:rsidP="00FD19EA">
            <w:sdt>
              <w:sdtPr>
                <w:alias w:val="Email:"/>
                <w:tag w:val="Email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5A7A7065" w14:textId="5B4FDF17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sdt>
            <w:sdtPr>
              <w:alias w:val="Alamat web:"/>
              <w:tag w:val="Alamat web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232438" w:rsidRDefault="00FD19EA" w:rsidP="00FD19EA">
                <w:r w:rsidRPr="00232438">
                  <w:rPr>
                    <w:lang w:bidi="id-ID"/>
                  </w:rPr>
                  <w:t>Alamat web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up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8AB84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">
                      <o:lock v:ext="edit" aspectratio="t"/>
                      <v:group id="Grup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p w14:paraId="73939F02" w14:textId="77777777" w:rsidR="00AF10EE" w:rsidRPr="00232438" w:rsidRDefault="00846D48" w:rsidP="00AF10EE">
            <w:sdt>
              <w:sdtPr>
                <w:alias w:val="Alamat:"/>
                <w:tag w:val="Alamat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Alamat</w:t>
                </w:r>
              </w:sdtContent>
            </w:sdt>
            <w:r w:rsidR="00AF10EE" w:rsidRPr="00232438">
              <w:rPr>
                <w:lang w:bidi="id-ID"/>
              </w:rPr>
              <w:t>,</w:t>
            </w:r>
          </w:p>
          <w:p w14:paraId="384B062A" w14:textId="454B449A" w:rsidR="00FD19EA" w:rsidRPr="00232438" w:rsidRDefault="00846D48" w:rsidP="00730835">
            <w:pPr>
              <w:pStyle w:val="Infokontak"/>
            </w:pPr>
            <w:sdt>
              <w:sdtPr>
                <w:alias w:val="Kota, Provinsi dan Kode Pos:"/>
                <w:tag w:val="Kota, Provinsi dan Kode Pos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0C042168" w14:textId="77777777" w:rsidR="00730835" w:rsidRPr="00232438" w:rsidRDefault="00846D48" w:rsidP="00FD19EA">
            <w:sdt>
              <w:sdtPr>
                <w:alias w:val="Telepon:"/>
                <w:tag w:val="Telepo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773FCFE0" w14:textId="77777777" w:rsidR="00730835" w:rsidRPr="00232438" w:rsidRDefault="00846D48" w:rsidP="00FD19EA">
            <w:sdt>
              <w:sdtPr>
                <w:alias w:val="Email:"/>
                <w:tag w:val="Email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31385AD1" w14:textId="2725FBF6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sdt>
            <w:sdtPr>
              <w:alias w:val="Alamat web:"/>
              <w:tag w:val="Alamat web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232438" w:rsidRDefault="00FD19EA" w:rsidP="00FD19EA">
                <w:r w:rsidRPr="00232438">
                  <w:rPr>
                    <w:lang w:bidi="id-ID"/>
                  </w:rPr>
                  <w:t>Alamat web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up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A41ED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">
                      <o:lock v:ext="edit" aspectratio="t"/>
                      <v:group id="Grup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p w14:paraId="55E02D4D" w14:textId="77777777" w:rsidR="00AF10EE" w:rsidRPr="00232438" w:rsidRDefault="00846D48" w:rsidP="00AF10EE">
            <w:sdt>
              <w:sdtPr>
                <w:alias w:val="Alamat:"/>
                <w:tag w:val="Alamat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Alamat</w:t>
                </w:r>
              </w:sdtContent>
            </w:sdt>
            <w:r w:rsidR="00AF10EE" w:rsidRPr="00232438">
              <w:rPr>
                <w:lang w:bidi="id-ID"/>
              </w:rPr>
              <w:t>,</w:t>
            </w:r>
          </w:p>
          <w:p w14:paraId="391AB4E5" w14:textId="1436D6E4" w:rsidR="00AF10EE" w:rsidRPr="00232438" w:rsidRDefault="00846D48" w:rsidP="00730835">
            <w:pPr>
              <w:pStyle w:val="Infokontak"/>
            </w:pPr>
            <w:sdt>
              <w:sdtPr>
                <w:alias w:val="Kota, Provinsi dan Kode Pos:"/>
                <w:tag w:val="Kota, Provinsi dan Kode Pos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568F1E07" w14:textId="77777777" w:rsidR="00730835" w:rsidRPr="00232438" w:rsidRDefault="00846D48" w:rsidP="00FD19EA">
            <w:sdt>
              <w:sdtPr>
                <w:alias w:val="Telepon:"/>
                <w:tag w:val="Telepo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267B6C78" w14:textId="77777777" w:rsidR="00730835" w:rsidRPr="00232438" w:rsidRDefault="00846D48" w:rsidP="00FD19EA">
            <w:sdt>
              <w:sdtPr>
                <w:alias w:val="Email:"/>
                <w:tag w:val="Email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386DF020" w14:textId="7ACD0666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sdt>
            <w:sdtPr>
              <w:alias w:val="Alamat web:"/>
              <w:tag w:val="Alamat web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232438" w:rsidRDefault="00FD19EA" w:rsidP="00FD19EA">
                <w:r w:rsidRPr="00232438">
                  <w:rPr>
                    <w:lang w:bidi="id-ID"/>
                  </w:rPr>
                  <w:t>Alamat web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up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1E5F46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CYstKVB+IAAPETBgAO&#10;AAAAAAAAAAAAAAAAAC4CAABkcnMvZTJvRG9jLnhtbFBLAQItABQABgAIAAAAIQD0A8mu3AAAAAQB&#10;AAAPAAAAAAAAAAAAAAAAAGHkAABkcnMvZG93bnJldi54bWxQSwUGAAAAAAQABADzAAAAauUAAAAA&#10;">
                      <o:lock v:ext="edit" aspectratio="t"/>
                      <v:group id="Grup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p w14:paraId="1D15892B" w14:textId="59EE7239" w:rsidR="00FD19EA" w:rsidRPr="00232438" w:rsidRDefault="00846D48" w:rsidP="00FD19EA">
            <w:sdt>
              <w:sdtPr>
                <w:alias w:val="Alamat:"/>
                <w:tag w:val="Alamat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Alamat</w:t>
                </w:r>
              </w:sdtContent>
            </w:sdt>
            <w:r w:rsidR="00AF10EE" w:rsidRPr="00232438">
              <w:rPr>
                <w:lang w:bidi="id-ID"/>
              </w:rPr>
              <w:t>,</w:t>
            </w:r>
          </w:p>
          <w:p w14:paraId="756C17D2" w14:textId="77777777" w:rsidR="00AF10EE" w:rsidRPr="00232438" w:rsidRDefault="00846D48" w:rsidP="00730835">
            <w:pPr>
              <w:pStyle w:val="Infokontak"/>
            </w:pPr>
            <w:sdt>
              <w:sdtPr>
                <w:alias w:val="Kota, Provinsi dan Kode Pos:"/>
                <w:tag w:val="Kota, Provinsi dan Kode Pos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4737E9D2" w14:textId="77777777" w:rsidR="00730835" w:rsidRPr="00232438" w:rsidRDefault="00846D48" w:rsidP="00FD19EA">
            <w:sdt>
              <w:sdtPr>
                <w:alias w:val="Telepon:"/>
                <w:tag w:val="Telepo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599B9CEF" w14:textId="77777777" w:rsidR="00730835" w:rsidRPr="00232438" w:rsidRDefault="00846D48" w:rsidP="00FD19EA">
            <w:sdt>
              <w:sdtPr>
                <w:alias w:val="Email:"/>
                <w:tag w:val="Email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5E3BE899" w14:textId="34311266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sdt>
            <w:sdtPr>
              <w:alias w:val="Alamat web:"/>
              <w:tag w:val="Alamat web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232438" w:rsidRDefault="00FD19EA" w:rsidP="00FD19EA">
                <w:r w:rsidRPr="00232438">
                  <w:rPr>
                    <w:lang w:bidi="id-ID"/>
                  </w:rPr>
                  <w:t>Alamat web</w:t>
                </w:r>
              </w:p>
            </w:sdtContent>
          </w:sdt>
        </w:tc>
      </w:tr>
      <w:tr w:rsidR="00FD19EA" w:rsidRPr="00232438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up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76B564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">
                      <o:lock v:ext="edit" aspectratio="t"/>
                      <v:group id="Grup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p w14:paraId="3A9B36BC" w14:textId="39A91896" w:rsidR="00FD19EA" w:rsidRPr="00232438" w:rsidRDefault="00846D48" w:rsidP="00FD19EA">
            <w:sdt>
              <w:sdtPr>
                <w:alias w:val="Alamat:"/>
                <w:tag w:val="Alamat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Alamat</w:t>
                </w:r>
              </w:sdtContent>
            </w:sdt>
            <w:r w:rsidR="00AF10EE" w:rsidRPr="00232438">
              <w:rPr>
                <w:lang w:bidi="id-ID"/>
              </w:rPr>
              <w:t>,</w:t>
            </w:r>
          </w:p>
          <w:p w14:paraId="323D9AC4" w14:textId="77777777" w:rsidR="00AF10EE" w:rsidRPr="00232438" w:rsidRDefault="00846D48" w:rsidP="00730835">
            <w:pPr>
              <w:pStyle w:val="Infokontak"/>
            </w:pPr>
            <w:sdt>
              <w:sdtPr>
                <w:alias w:val="Kota, Provinsi dan Kode Pos:"/>
                <w:tag w:val="Kota, Provinsi dan Kode Pos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110385F1" w14:textId="77777777" w:rsidR="00730835" w:rsidRPr="00232438" w:rsidRDefault="00846D48" w:rsidP="00FD19EA">
            <w:sdt>
              <w:sdtPr>
                <w:alias w:val="Telepon:"/>
                <w:tag w:val="Telepo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267A5CD3" w14:textId="77777777" w:rsidR="00730835" w:rsidRPr="00232438" w:rsidRDefault="00846D48" w:rsidP="00FD19EA">
            <w:sdt>
              <w:sdtPr>
                <w:alias w:val="Email:"/>
                <w:tag w:val="Email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6F8F9AC4" w14:textId="6C32F5FE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sdt>
            <w:sdtPr>
              <w:alias w:val="Alamat web:"/>
              <w:tag w:val="Alamat web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232438" w:rsidRDefault="00FD19EA" w:rsidP="00FD19EA">
                <w:r w:rsidRPr="00232438">
                  <w:rPr>
                    <w:lang w:bidi="id-ID"/>
                  </w:rPr>
                  <w:t>Alamat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up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A4AB64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">
                      <o:lock v:ext="edit" aspectratio="t"/>
                      <v:group id="Grup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p w14:paraId="7255EC0D" w14:textId="77777777" w:rsidR="00AF10EE" w:rsidRPr="00232438" w:rsidRDefault="00846D48" w:rsidP="00AF10EE">
            <w:sdt>
              <w:sdtPr>
                <w:alias w:val="Alamat:"/>
                <w:tag w:val="Alamat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Alamat</w:t>
                </w:r>
              </w:sdtContent>
            </w:sdt>
            <w:r w:rsidR="00AF10EE" w:rsidRPr="00232438">
              <w:rPr>
                <w:lang w:bidi="id-ID"/>
              </w:rPr>
              <w:t>,</w:t>
            </w:r>
          </w:p>
          <w:p w14:paraId="4D83F9D4" w14:textId="5E7CBC70" w:rsidR="00AF10EE" w:rsidRPr="00232438" w:rsidRDefault="00846D48" w:rsidP="00730835">
            <w:pPr>
              <w:pStyle w:val="Infokontak"/>
            </w:pPr>
            <w:sdt>
              <w:sdtPr>
                <w:alias w:val="Kota, Provinsi dan Kode Pos:"/>
                <w:tag w:val="Kota, Provinsi dan Kode Pos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277C4F0D" w14:textId="77777777" w:rsidR="00730835" w:rsidRPr="00232438" w:rsidRDefault="00846D48" w:rsidP="00730835">
            <w:sdt>
              <w:sdtPr>
                <w:alias w:val="Masukkan telepon:"/>
                <w:tag w:val="Masukkan telepon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59C41C8F" w14:textId="77777777" w:rsidR="00730835" w:rsidRPr="00232438" w:rsidRDefault="00846D48" w:rsidP="00FD19EA">
            <w:sdt>
              <w:sdtPr>
                <w:alias w:val="Email:"/>
                <w:tag w:val="Email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2C4EAC32" w14:textId="5429919D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sdt>
            <w:sdtPr>
              <w:alias w:val="Alamat web:"/>
              <w:tag w:val="Alamat web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232438" w:rsidRDefault="00FD19EA" w:rsidP="00FD19EA">
                <w:r w:rsidRPr="00232438">
                  <w:rPr>
                    <w:lang w:bidi="id-ID"/>
                  </w:rPr>
                  <w:t>Alamat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up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6288D2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">
                      <o:lock v:ext="edit" aspectratio="t"/>
                      <v:group id="Grup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sdt>
            <w:sdtPr>
              <w:alias w:val="Alamat:"/>
              <w:tag w:val="Alamat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232438" w:rsidRDefault="00FD19EA" w:rsidP="00FD19EA">
                <w:r w:rsidRPr="00232438">
                  <w:rPr>
                    <w:lang w:bidi="id-ID"/>
                  </w:rPr>
                  <w:t>Alamat</w:t>
                </w:r>
              </w:p>
            </w:sdtContent>
          </w:sdt>
          <w:p w14:paraId="7461D026" w14:textId="77777777" w:rsidR="00AF10EE" w:rsidRPr="00232438" w:rsidRDefault="00846D48" w:rsidP="00730835">
            <w:pPr>
              <w:pStyle w:val="Infokontak"/>
            </w:pPr>
            <w:sdt>
              <w:sdtPr>
                <w:alias w:val="Kota, Provinsi dan Kode Pos:"/>
                <w:tag w:val="Kota, Provinsi dan Kode Pos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21DC3DE0" w14:textId="77777777" w:rsidR="00730835" w:rsidRPr="00232438" w:rsidRDefault="00846D48" w:rsidP="00FD19EA">
            <w:sdt>
              <w:sdtPr>
                <w:alias w:val="Telepon:"/>
                <w:tag w:val="Telepo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426CC11F" w14:textId="77777777" w:rsidR="00730835" w:rsidRPr="00232438" w:rsidRDefault="00846D48" w:rsidP="00FD19EA">
            <w:sdt>
              <w:sdtPr>
                <w:alias w:val="Email:"/>
                <w:tag w:val="Email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22FA5724" w14:textId="7F9641F1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p w14:paraId="13EB2051" w14:textId="117B4EF4" w:rsidR="00FD19EA" w:rsidRPr="00232438" w:rsidRDefault="00846D48" w:rsidP="008736FF">
            <w:pPr>
              <w:rPr>
                <w:lang w:eastAsia="en-US"/>
              </w:rPr>
            </w:pPr>
            <w:sdt>
              <w:sdtPr>
                <w:alias w:val="Alamat web:"/>
                <w:tag w:val="Alamat web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Alamat web</w:t>
                </w:r>
              </w:sdtContent>
            </w:sdt>
            <w:r w:rsidR="00FD19EA" w:rsidRPr="00232438">
              <w:rPr>
                <w:lang w:bidi="id-ID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42D69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">
                      <o:lock v:ext="edit" aspectratio="t"/>
                      <v:group id="Grup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p w14:paraId="786A08F7" w14:textId="7D0E1801" w:rsidR="00FD19EA" w:rsidRPr="00232438" w:rsidRDefault="00846D48" w:rsidP="00FD19EA">
            <w:sdt>
              <w:sdtPr>
                <w:alias w:val="Alamat:"/>
                <w:tag w:val="Alamat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Alamat</w:t>
                </w:r>
              </w:sdtContent>
            </w:sdt>
            <w:r w:rsidR="00AF10EE" w:rsidRPr="00232438">
              <w:rPr>
                <w:lang w:bidi="id-ID"/>
              </w:rPr>
              <w:t>,</w:t>
            </w:r>
          </w:p>
          <w:p w14:paraId="27660EA7" w14:textId="77777777" w:rsidR="00AF10EE" w:rsidRPr="00232438" w:rsidRDefault="00846D48" w:rsidP="00730835">
            <w:pPr>
              <w:pStyle w:val="Infokontak"/>
            </w:pPr>
            <w:sdt>
              <w:sdtPr>
                <w:alias w:val="Kota, Provinsi dan Kode Pos:"/>
                <w:tag w:val="Kota, Provinsi dan Kode Pos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2F4FAC9A" w14:textId="77777777" w:rsidR="00730835" w:rsidRPr="00232438" w:rsidRDefault="00846D48" w:rsidP="00FD19EA">
            <w:sdt>
              <w:sdtPr>
                <w:alias w:val="Telepon:"/>
                <w:tag w:val="Telepo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293A64AD" w14:textId="77777777" w:rsidR="00730835" w:rsidRPr="00232438" w:rsidRDefault="00846D48" w:rsidP="00FD19EA">
            <w:sdt>
              <w:sdtPr>
                <w:alias w:val="Email:"/>
                <w:tag w:val="Email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16E6EF15" w14:textId="6C84443A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sdt>
            <w:sdtPr>
              <w:alias w:val="Alamat web:"/>
              <w:tag w:val="Alamat web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232438" w:rsidRDefault="00FD19EA" w:rsidP="00FD19EA">
                <w:r w:rsidRPr="00232438">
                  <w:rPr>
                    <w:lang w:bidi="id-ID"/>
                  </w:rPr>
                  <w:t>Alamat web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232438" w:rsidRDefault="00242F54" w:rsidP="00FD19EA">
            <w:pPr>
              <w:pStyle w:val="Gambar"/>
            </w:pPr>
            <w:r w:rsidRPr="00232438">
              <w:rPr>
                <w:noProof/>
                <w:lang w:bidi="id-ID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up 87" descr="Ilustrasi bung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Bentuk bebas 4" descr="Ilustrasi bunga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Bentuk bebas 5" descr="Bunga terata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Bentuk bebas 3" descr="Bunga terata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134168" id="Grup 87" o:spid="_x0000_s1026" alt="Ilustrasi bunga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">
                      <o:lock v:ext="edit" aspectratio="t"/>
                      <v:group id="Grup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Bentuk bebas 4" o:spid="_x0000_s1028" alt="Ilustrasi bunga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Bentuk bebas 5" o:spid="_x0000_s1029" alt="Bunga terata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Bentuk bebas 3" o:spid="_x0000_s1030" alt="Bunga terata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Nama Anda:"/>
              <w:tag w:val="Nama Anda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232438" w:rsidRDefault="00FD19EA" w:rsidP="00FD19EA">
                <w:pPr>
                  <w:pStyle w:val="Nama"/>
                </w:pPr>
                <w:r w:rsidRPr="00232438">
                  <w:rPr>
                    <w:lang w:bidi="id-ID"/>
                  </w:rPr>
                  <w:t>Nama Anda</w:t>
                </w:r>
              </w:p>
            </w:sdtContent>
          </w:sdt>
          <w:p w14:paraId="5C230A81" w14:textId="5866410F" w:rsidR="00FD19EA" w:rsidRPr="00232438" w:rsidRDefault="00846D48" w:rsidP="00FD19EA">
            <w:sdt>
              <w:sdtPr>
                <w:alias w:val="Alamat:"/>
                <w:tag w:val="Alamat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232438">
                  <w:rPr>
                    <w:lang w:bidi="id-ID"/>
                  </w:rPr>
                  <w:t>Alamat</w:t>
                </w:r>
              </w:sdtContent>
            </w:sdt>
            <w:r w:rsidR="00AF10EE" w:rsidRPr="00232438">
              <w:rPr>
                <w:lang w:bidi="id-ID"/>
              </w:rPr>
              <w:t>,</w:t>
            </w:r>
          </w:p>
          <w:p w14:paraId="1C2A23AF" w14:textId="77777777" w:rsidR="00AF10EE" w:rsidRPr="00232438" w:rsidRDefault="00846D48" w:rsidP="00730835">
            <w:pPr>
              <w:pStyle w:val="Infokontak"/>
            </w:pPr>
            <w:sdt>
              <w:sdtPr>
                <w:alias w:val="Kota, Provinsi dan Kode Pos:"/>
                <w:tag w:val="Kota, Provinsi dan Kode Pos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232438">
                  <w:rPr>
                    <w:lang w:bidi="id-ID"/>
                  </w:rPr>
                  <w:t>Kota, Provinsi dan Kode Pos</w:t>
                </w:r>
              </w:sdtContent>
            </w:sdt>
          </w:p>
          <w:p w14:paraId="49CDDEED" w14:textId="77777777" w:rsidR="00730835" w:rsidRPr="00232438" w:rsidRDefault="00846D48" w:rsidP="00FD19EA">
            <w:sdt>
              <w:sdtPr>
                <w:alias w:val="Telepon:"/>
                <w:tag w:val="Telepo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Telepon</w:t>
                </w:r>
              </w:sdtContent>
            </w:sdt>
          </w:p>
          <w:p w14:paraId="2CB6F620" w14:textId="77777777" w:rsidR="00730835" w:rsidRPr="00232438" w:rsidRDefault="00846D48" w:rsidP="00FD19EA">
            <w:sdt>
              <w:sdtPr>
                <w:alias w:val="Email:"/>
                <w:tag w:val="Email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Email</w:t>
                </w:r>
              </w:sdtContent>
            </w:sdt>
          </w:p>
          <w:p w14:paraId="4756DF8A" w14:textId="5D15E9CB" w:rsidR="00FD19EA" w:rsidRPr="00232438" w:rsidRDefault="00846D48" w:rsidP="00730835">
            <w:pPr>
              <w:pStyle w:val="Infokontak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232438">
                  <w:rPr>
                    <w:lang w:bidi="id-ID"/>
                  </w:rPr>
                  <w:t>@</w:t>
                </w:r>
                <w:proofErr w:type="spellStart"/>
                <w:r w:rsidR="00FD19EA" w:rsidRPr="00232438">
                  <w:rPr>
                    <w:lang w:bidi="id-ID"/>
                  </w:rPr>
                  <w:t>twitter</w:t>
                </w:r>
                <w:proofErr w:type="spellEnd"/>
              </w:sdtContent>
            </w:sdt>
            <w:r w:rsidR="00FD19EA" w:rsidRPr="00232438">
              <w:rPr>
                <w:lang w:bidi="id-ID"/>
              </w:rPr>
              <w:t xml:space="preserve">: </w:t>
            </w:r>
            <w:sdt>
              <w:sdtPr>
                <w:alias w:val="Nama pengguna Twitter:"/>
                <w:tag w:val="Nama pengguna Twitter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232438">
                  <w:rPr>
                    <w:lang w:bidi="id-ID"/>
                  </w:rPr>
                  <w:t>Nama pengguna Twitter</w:t>
                </w:r>
              </w:sdtContent>
            </w:sdt>
          </w:p>
          <w:sdt>
            <w:sdtPr>
              <w:alias w:val="Alamat web:"/>
              <w:tag w:val="Alamat web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232438" w:rsidRDefault="00FD19EA" w:rsidP="00FD19EA">
                <w:r w:rsidRPr="00232438">
                  <w:rPr>
                    <w:lang w:bidi="id-ID"/>
                  </w:rPr>
                  <w:t>Alamat web</w:t>
                </w:r>
              </w:p>
            </w:sdtContent>
          </w:sdt>
        </w:tc>
      </w:tr>
      <w:bookmarkEnd w:id="0"/>
    </w:tbl>
    <w:p w14:paraId="4AC57265" w14:textId="77777777" w:rsidR="00E94CBA" w:rsidRPr="00232438" w:rsidRDefault="00E94CBA" w:rsidP="009C67BB"/>
    <w:sectPr w:rsidR="00E94CBA" w:rsidRPr="00232438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468C9" w14:textId="77777777" w:rsidR="00846D48" w:rsidRDefault="00846D48" w:rsidP="0093710A">
      <w:r>
        <w:separator/>
      </w:r>
    </w:p>
  </w:endnote>
  <w:endnote w:type="continuationSeparator" w:id="0">
    <w:p w14:paraId="646938F8" w14:textId="77777777" w:rsidR="00846D48" w:rsidRDefault="00846D48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1B200" w14:textId="77777777" w:rsidR="00846D48" w:rsidRDefault="00846D48" w:rsidP="0093710A">
      <w:r>
        <w:separator/>
      </w:r>
    </w:p>
  </w:footnote>
  <w:footnote w:type="continuationSeparator" w:id="0">
    <w:p w14:paraId="2C8333EB" w14:textId="77777777" w:rsidR="00846D48" w:rsidRDefault="00846D48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NomorDafta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NomorDafta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NomorDafta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NomorDafta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PoinDaftar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PoinDaftar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PoinDaftar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PoinDaftar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NomorDafta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PoinDaft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15A41"/>
    <w:rsid w:val="00232438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8284B"/>
    <w:rsid w:val="006E0AA0"/>
    <w:rsid w:val="00722E74"/>
    <w:rsid w:val="0072404D"/>
    <w:rsid w:val="00730835"/>
    <w:rsid w:val="00747040"/>
    <w:rsid w:val="00801F57"/>
    <w:rsid w:val="00843B08"/>
    <w:rsid w:val="00846D4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9F62C9"/>
    <w:rsid w:val="00A44B39"/>
    <w:rsid w:val="00AF015F"/>
    <w:rsid w:val="00AF10EE"/>
    <w:rsid w:val="00B008EB"/>
    <w:rsid w:val="00B0633F"/>
    <w:rsid w:val="00B129EC"/>
    <w:rsid w:val="00B42F65"/>
    <w:rsid w:val="00BC20F4"/>
    <w:rsid w:val="00C307D8"/>
    <w:rsid w:val="00C515E4"/>
    <w:rsid w:val="00C747F9"/>
    <w:rsid w:val="00D154D3"/>
    <w:rsid w:val="00E94CBA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id-ID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245B"/>
  </w:style>
  <w:style w:type="paragraph" w:styleId="Judul1">
    <w:name w:val="heading 1"/>
    <w:basedOn w:val="Normal"/>
    <w:next w:val="Normal"/>
    <w:link w:val="Judul1K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Nama">
    <w:name w:val="Nama"/>
    <w:basedOn w:val="Normal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Kuat">
    <w:name w:val="Strong"/>
    <w:basedOn w:val="FontParagrafDefault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Tempatpenampungteks">
    <w:name w:val="Placeholder Text"/>
    <w:basedOn w:val="FontParagrafDefault"/>
    <w:uiPriority w:val="99"/>
    <w:semiHidden/>
    <w:rPr>
      <w:color w:val="808080"/>
    </w:rPr>
  </w:style>
  <w:style w:type="paragraph" w:styleId="TeksBalon">
    <w:name w:val="Balloon Text"/>
    <w:basedOn w:val="Normal"/>
    <w:link w:val="TeksBalonKAR"/>
    <w:uiPriority w:val="99"/>
    <w:semiHidden/>
    <w:unhideWhenUsed/>
    <w:rPr>
      <w:rFonts w:ascii="Segoe UI" w:hAnsi="Segoe UI" w:cs="Segoe UI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333B97"/>
  </w:style>
  <w:style w:type="paragraph" w:styleId="TeksBlok">
    <w:name w:val="Block Text"/>
    <w:basedOn w:val="Normal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TeksIsi">
    <w:name w:val="Body Text"/>
    <w:basedOn w:val="Normal"/>
    <w:link w:val="TeksIsiKAR"/>
    <w:uiPriority w:val="99"/>
    <w:semiHidden/>
    <w:unhideWhenUsed/>
    <w:rsid w:val="00333B97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99"/>
    <w:semiHidden/>
    <w:rsid w:val="00333B97"/>
  </w:style>
  <w:style w:type="paragraph" w:styleId="TeksIsi2">
    <w:name w:val="Body Text 2"/>
    <w:basedOn w:val="Normal"/>
    <w:link w:val="TeksIsi2KAR"/>
    <w:uiPriority w:val="99"/>
    <w:semiHidden/>
    <w:unhideWhenUsed/>
    <w:rsid w:val="00333B97"/>
    <w:pPr>
      <w:spacing w:after="120" w:line="480" w:lineRule="auto"/>
    </w:pPr>
  </w:style>
  <w:style w:type="character" w:customStyle="1" w:styleId="TeksIsi2KAR">
    <w:name w:val="Teks Isi 2 KAR"/>
    <w:basedOn w:val="FontParagrafDefault"/>
    <w:link w:val="TeksIsi2"/>
    <w:uiPriority w:val="99"/>
    <w:semiHidden/>
    <w:rsid w:val="00333B97"/>
  </w:style>
  <w:style w:type="paragraph" w:styleId="TeksIsi3">
    <w:name w:val="Body Text 3"/>
    <w:basedOn w:val="Normal"/>
    <w:link w:val="TeksIsi3K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ksIsi3KAR">
    <w:name w:val="Teks Isi 3 KAR"/>
    <w:basedOn w:val="FontParagrafDefault"/>
    <w:link w:val="TeksIsi3"/>
    <w:uiPriority w:val="99"/>
    <w:semiHidden/>
    <w:rsid w:val="00333B97"/>
    <w:rPr>
      <w:szCs w:val="16"/>
    </w:rPr>
  </w:style>
  <w:style w:type="paragraph" w:styleId="IndenPertamaTeksIsi">
    <w:name w:val="Body Text First Indent"/>
    <w:basedOn w:val="TeksIsi"/>
    <w:link w:val="IndenPertamaTeksIsiKAR"/>
    <w:uiPriority w:val="99"/>
    <w:semiHidden/>
    <w:unhideWhenUsed/>
    <w:rsid w:val="00333B97"/>
    <w:pPr>
      <w:spacing w:after="0"/>
      <w:ind w:firstLine="360"/>
    </w:pPr>
  </w:style>
  <w:style w:type="character" w:customStyle="1" w:styleId="IndenPertamaTeksIsiKAR">
    <w:name w:val="Inden Pertama Teks Isi KAR"/>
    <w:basedOn w:val="TeksIsiKAR"/>
    <w:link w:val="IndenPertamaTeksIsi"/>
    <w:uiPriority w:val="99"/>
    <w:semiHidden/>
    <w:rsid w:val="00333B97"/>
  </w:style>
  <w:style w:type="paragraph" w:styleId="IndenTeksIsi">
    <w:name w:val="Body Text Indent"/>
    <w:basedOn w:val="Normal"/>
    <w:link w:val="IndenTeksIsiKAR"/>
    <w:uiPriority w:val="99"/>
    <w:semiHidden/>
    <w:unhideWhenUsed/>
    <w:rsid w:val="00333B97"/>
    <w:pPr>
      <w:spacing w:after="120"/>
      <w:ind w:left="360"/>
    </w:pPr>
  </w:style>
  <w:style w:type="character" w:customStyle="1" w:styleId="IndenTeksIsiKAR">
    <w:name w:val="Inden Teks Isi KAR"/>
    <w:basedOn w:val="FontParagrafDefault"/>
    <w:link w:val="IndenTeksIsi"/>
    <w:uiPriority w:val="99"/>
    <w:semiHidden/>
    <w:rsid w:val="00333B97"/>
  </w:style>
  <w:style w:type="paragraph" w:styleId="IndenPertamaTeksIsi2">
    <w:name w:val="Body Text First Indent 2"/>
    <w:basedOn w:val="IndenTeksIsi"/>
    <w:link w:val="IndenPertamaTeksIsi2KAR"/>
    <w:uiPriority w:val="99"/>
    <w:semiHidden/>
    <w:unhideWhenUsed/>
    <w:rsid w:val="00333B97"/>
    <w:pPr>
      <w:spacing w:after="0"/>
      <w:ind w:firstLine="360"/>
    </w:pPr>
  </w:style>
  <w:style w:type="character" w:customStyle="1" w:styleId="IndenPertamaTeksIsi2KAR">
    <w:name w:val="Inden Pertama Teks Isi 2 KAR"/>
    <w:basedOn w:val="IndenTeksIsiKAR"/>
    <w:link w:val="IndenPertamaTeksIsi2"/>
    <w:uiPriority w:val="99"/>
    <w:semiHidden/>
    <w:rsid w:val="00333B97"/>
  </w:style>
  <w:style w:type="paragraph" w:styleId="IndenTeksIsi2">
    <w:name w:val="Body Text Indent 2"/>
    <w:basedOn w:val="Normal"/>
    <w:link w:val="IndenTeksIsi2K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IndenTeksIsi2KAR">
    <w:name w:val="Inden Teks Isi 2 KAR"/>
    <w:basedOn w:val="FontParagrafDefault"/>
    <w:link w:val="IndenTeksIsi2"/>
    <w:uiPriority w:val="99"/>
    <w:semiHidden/>
    <w:rsid w:val="00333B97"/>
  </w:style>
  <w:style w:type="paragraph" w:styleId="IndenTeksIsi3">
    <w:name w:val="Body Text Indent 3"/>
    <w:basedOn w:val="Normal"/>
    <w:link w:val="IndenTeksIsi3K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IndenTeksIsi3KAR">
    <w:name w:val="Inden Teks Isi 3 KAR"/>
    <w:basedOn w:val="FontParagrafDefault"/>
    <w:link w:val="IndenTeksIsi3"/>
    <w:uiPriority w:val="99"/>
    <w:semiHidden/>
    <w:rsid w:val="00333B97"/>
    <w:rPr>
      <w:szCs w:val="16"/>
    </w:rPr>
  </w:style>
  <w:style w:type="character" w:styleId="JudulBuku">
    <w:name w:val="Book Title"/>
    <w:basedOn w:val="FontParagrafDefaul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Keteranga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Penutup">
    <w:name w:val="Closing"/>
    <w:basedOn w:val="Normal"/>
    <w:link w:val="PenutupKAR"/>
    <w:uiPriority w:val="99"/>
    <w:semiHidden/>
    <w:unhideWhenUsed/>
    <w:rsid w:val="00333B97"/>
    <w:pPr>
      <w:ind w:left="4320"/>
    </w:pPr>
  </w:style>
  <w:style w:type="character" w:customStyle="1" w:styleId="PenutupKAR">
    <w:name w:val="Penutup KAR"/>
    <w:basedOn w:val="FontParagrafDefault"/>
    <w:link w:val="Penutup"/>
    <w:uiPriority w:val="99"/>
    <w:semiHidden/>
    <w:rsid w:val="00333B97"/>
  </w:style>
  <w:style w:type="table" w:styleId="KisiBerwarna">
    <w:name w:val="Colorful Grid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isiBerwarna-Aksen1">
    <w:name w:val="Colorful Grid Accent 1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KisiBerwarna-Aksen2">
    <w:name w:val="Colorful Grid Accent 2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KisiBerwarna-Aksen3">
    <w:name w:val="Colorful Grid Accent 3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KisiBerwarna-Aksen4">
    <w:name w:val="Colorful Grid Accent 4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isiBerwarna-Aksen5">
    <w:name w:val="Colorful Grid Accent 5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KisiBerwarna-Aksen6">
    <w:name w:val="Colorful Grid Accent 6"/>
    <w:basedOn w:val="Tabel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DaftarBerwarna">
    <w:name w:val="Colorful List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DaftarBerwarna-Aksen1">
    <w:name w:val="Colorful List Accent 1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DaftarBerwarna-Aksen2">
    <w:name w:val="Colorful List Accent 2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DaftarBerwarna-Aksen3">
    <w:name w:val="Colorful List Accent 3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DaftarBerwarna-Aksen4">
    <w:name w:val="Colorful List Accent 4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DaftarBerwarna-Aksen5">
    <w:name w:val="Colorful List Accent 5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DaftarBerwarna-Aksen6">
    <w:name w:val="Colorful List Accent 6"/>
    <w:basedOn w:val="Tabel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BayanganBerwarna">
    <w:name w:val="Colorful Shading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1">
    <w:name w:val="Colorful Shading Accent 1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2">
    <w:name w:val="Colorful Shading Accent 2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3">
    <w:name w:val="Colorful Shading Accent 3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BayanganBerwarna-Aksen4">
    <w:name w:val="Colorful Shading Accent 4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5">
    <w:name w:val="Colorful Shading Accent 5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yanganBerwarna-Aksen6">
    <w:name w:val="Colorful Shading Accent 6"/>
    <w:basedOn w:val="Tabel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siKomentar">
    <w:name w:val="annotation reference"/>
    <w:basedOn w:val="FontParagrafDefault"/>
    <w:uiPriority w:val="99"/>
    <w:semiHidden/>
    <w:unhideWhenUsed/>
    <w:rsid w:val="00333B97"/>
    <w:rPr>
      <w:sz w:val="22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33B97"/>
    <w:rPr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33B97"/>
    <w:rPr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33B97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33B97"/>
    <w:rPr>
      <w:b/>
      <w:bCs/>
      <w:szCs w:val="20"/>
    </w:rPr>
  </w:style>
  <w:style w:type="table" w:styleId="DaftarGelap">
    <w:name w:val="Dark List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ftarGelap-Aksen1">
    <w:name w:val="Dark List Accent 1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ftarGelap-Aksen2">
    <w:name w:val="Dark List Accent 2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ftarGelap-Aksen3">
    <w:name w:val="Dark List Accent 3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ftarGelap-Aksen4">
    <w:name w:val="Dark List Accent 4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ftarGelap-Aksen5">
    <w:name w:val="Dark List Accent 5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ftarGelap-Aksen6">
    <w:name w:val="Dark List Accent 6"/>
    <w:basedOn w:val="Tabel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Tanggal">
    <w:name w:val="Date"/>
    <w:basedOn w:val="Normal"/>
    <w:next w:val="Normal"/>
    <w:link w:val="TanggalKAR"/>
    <w:uiPriority w:val="99"/>
    <w:semiHidden/>
    <w:unhideWhenUsed/>
    <w:rsid w:val="00333B97"/>
  </w:style>
  <w:style w:type="character" w:customStyle="1" w:styleId="TanggalKAR">
    <w:name w:val="Tanggal KAR"/>
    <w:basedOn w:val="FontParagrafDefault"/>
    <w:link w:val="Tanggal"/>
    <w:uiPriority w:val="99"/>
    <w:semiHidden/>
    <w:rsid w:val="00333B97"/>
  </w:style>
  <w:style w:type="paragraph" w:styleId="PetaDokumen">
    <w:name w:val="Document Map"/>
    <w:basedOn w:val="Normal"/>
    <w:link w:val="PetaDokumenK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PetaDokumenKAR">
    <w:name w:val="Peta Dokumen KAR"/>
    <w:basedOn w:val="FontParagrafDefault"/>
    <w:link w:val="PetaDokumen"/>
    <w:uiPriority w:val="99"/>
    <w:semiHidden/>
    <w:rsid w:val="00333B97"/>
    <w:rPr>
      <w:rFonts w:ascii="Segoe UI" w:hAnsi="Segoe UI" w:cs="Segoe UI"/>
      <w:szCs w:val="16"/>
    </w:rPr>
  </w:style>
  <w:style w:type="paragraph" w:styleId="TandatanganEmail">
    <w:name w:val="E-mail Signature"/>
    <w:basedOn w:val="Normal"/>
    <w:link w:val="TandatanganEmailKAR"/>
    <w:uiPriority w:val="99"/>
    <w:semiHidden/>
    <w:unhideWhenUsed/>
    <w:rsid w:val="00333B97"/>
  </w:style>
  <w:style w:type="character" w:customStyle="1" w:styleId="TandatanganEmailKAR">
    <w:name w:val="Tanda tangan Email KAR"/>
    <w:basedOn w:val="FontParagrafDefault"/>
    <w:link w:val="TandatanganEmail"/>
    <w:uiPriority w:val="99"/>
    <w:semiHidden/>
    <w:rsid w:val="00333B97"/>
  </w:style>
  <w:style w:type="character" w:styleId="Penekanan">
    <w:name w:val="Emphasis"/>
    <w:basedOn w:val="FontParagrafDefault"/>
    <w:uiPriority w:val="20"/>
    <w:semiHidden/>
    <w:unhideWhenUsed/>
    <w:qFormat/>
    <w:rsid w:val="00333B97"/>
    <w:rPr>
      <w:i/>
      <w:iCs/>
    </w:rPr>
  </w:style>
  <w:style w:type="character" w:styleId="ReferensiCatatanAkhir">
    <w:name w:val="endnote reference"/>
    <w:basedOn w:val="FontParagrafDefault"/>
    <w:uiPriority w:val="99"/>
    <w:semiHidden/>
    <w:unhideWhenUsed/>
    <w:rsid w:val="00333B97"/>
    <w:rPr>
      <w:vertAlign w:val="superscript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333B97"/>
    <w:rPr>
      <w:szCs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333B97"/>
    <w:rPr>
      <w:szCs w:val="20"/>
    </w:rPr>
  </w:style>
  <w:style w:type="paragraph" w:styleId="AlamatAmplop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PengembalianAmplop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HiperlinkyangDiikuti">
    <w:name w:val="FollowedHyperlink"/>
    <w:basedOn w:val="FontParagrafDefaul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KAR"/>
    <w:uiPriority w:val="99"/>
    <w:unhideWhenUsed/>
    <w:rsid w:val="0093710A"/>
  </w:style>
  <w:style w:type="character" w:customStyle="1" w:styleId="FooterKAR">
    <w:name w:val="Footer KAR"/>
    <w:basedOn w:val="FontParagrafDefault"/>
    <w:link w:val="Footer"/>
    <w:uiPriority w:val="99"/>
    <w:rsid w:val="0093710A"/>
  </w:style>
  <w:style w:type="character" w:styleId="ReferensiCatatanKaki">
    <w:name w:val="footnote reference"/>
    <w:basedOn w:val="FontParagrafDefault"/>
    <w:uiPriority w:val="99"/>
    <w:semiHidden/>
    <w:unhideWhenUsed/>
    <w:rsid w:val="00333B97"/>
    <w:rPr>
      <w:vertAlign w:val="superscript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333B97"/>
    <w:rPr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333B97"/>
    <w:rPr>
      <w:szCs w:val="20"/>
    </w:rPr>
  </w:style>
  <w:style w:type="table" w:styleId="TabelKisi1Terang">
    <w:name w:val="Grid Table 1 Light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1">
    <w:name w:val="Grid Table 1 Light Accent 1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2">
    <w:name w:val="Grid Table 1 Light Accent 2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3">
    <w:name w:val="Grid Table 1 Light Accent 3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4">
    <w:name w:val="Grid Table 1 Light Accent 4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5">
    <w:name w:val="Grid Table 1 Light Accent 5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1Terang-Aksen6">
    <w:name w:val="Grid Table 1 Light Accent 6"/>
    <w:basedOn w:val="Tabel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Kisi2">
    <w:name w:val="Grid Table 2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2-Aksen1">
    <w:name w:val="Grid Table 2 Accent 1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Kisi2-Aksen2">
    <w:name w:val="Grid Table 2 Accent 2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Kisi2-Aksen3">
    <w:name w:val="Grid Table 2 Accent 3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Kisi2-Aksen4">
    <w:name w:val="Grid Table 2 Accent 4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Kisi2-Aksen5">
    <w:name w:val="Grid Table 2 Accent 5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Kisi2-Aksen6">
    <w:name w:val="Grid Table 2 Accent 6"/>
    <w:basedOn w:val="Tabel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Kisi3">
    <w:name w:val="Grid Table 3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Kisi3-Aksen1">
    <w:name w:val="Grid Table 3 Accent 1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TabelKisi3-Aksen2">
    <w:name w:val="Grid Table 3 Accent 2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TabelKisi3-Aksen3">
    <w:name w:val="Grid Table 3 Accent 3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TabelKisi3-Aksen4">
    <w:name w:val="Grid Table 3 Accent 4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Kisi3-Aksen5">
    <w:name w:val="Grid Table 3 Accent 5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TabelKisi3-Aksen6">
    <w:name w:val="Grid Table 3 Accent 6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TabelKisi4">
    <w:name w:val="Grid Table 4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4-Aksen1">
    <w:name w:val="Grid Table 4 Accent 1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Kisi4-Aksen2">
    <w:name w:val="Grid Table 4 Accent 2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Kisi4-Aksen3">
    <w:name w:val="Grid Table 4 Accent 3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Kisi4-Aksen4">
    <w:name w:val="Grid Table 4 Accent 4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Kisi4-Aksen5">
    <w:name w:val="Grid Table 4 Accent 5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Kisi4-Aksen6">
    <w:name w:val="Grid Table 4 Accent 6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Kisi5Gelap">
    <w:name w:val="Grid Table 5 Dark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Kisi5Gelap-Aksen1">
    <w:name w:val="Grid Table 5 Dark Accent 1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TabelKisi5Gelap-Aksen2">
    <w:name w:val="Grid Table 5 Dark Accent 2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TabelKisi5Gelap-Aksen3">
    <w:name w:val="Grid Table 5 Dark Accent 3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TabelKisi5Gelap-Aksen4">
    <w:name w:val="Grid Table 5 Dark Accent 4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elKisi5Gelap-Aksen5">
    <w:name w:val="Grid Table 5 Dark Accent 5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TabelKisi5Gelap-Aksen6">
    <w:name w:val="Grid Table 5 Dark Accent 6"/>
    <w:basedOn w:val="Tabel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TabelKisi6Berwarna">
    <w:name w:val="Grid Table 6 Colorful"/>
    <w:basedOn w:val="Tabel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Kisi6Berwarna-Aksen1">
    <w:name w:val="Grid Table 6 Colorful Accent 1"/>
    <w:basedOn w:val="Tabel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Kisi6Berwarna-Aksen2">
    <w:name w:val="Grid Table 6 Colorful Accent 2"/>
    <w:basedOn w:val="Tabel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Kisi6Berwarna-Aksen3">
    <w:name w:val="Grid Table 6 Colorful Accent 3"/>
    <w:basedOn w:val="Tabel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Kisi6Berwarna-Aksen4">
    <w:name w:val="Grid Table 6 Colorful Accent 4"/>
    <w:basedOn w:val="Tabel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Kisi6Berwarna-Aksen5">
    <w:name w:val="Grid Table 6 Colorful Accent 5"/>
    <w:basedOn w:val="Tabel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Kisi6Berwarna-Aksen6">
    <w:name w:val="Grid Table 6 Colorful Accent 6"/>
    <w:basedOn w:val="Tabel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Kisi7Berwarna">
    <w:name w:val="Grid Table 7 Colorful"/>
    <w:basedOn w:val="Tabel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Kisi7Berwarna-Aksen1">
    <w:name w:val="Grid Table 7 Colorful Accent 1"/>
    <w:basedOn w:val="Tabel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TabelKisi7Berwarna-Aksen2">
    <w:name w:val="Grid Table 7 Colorful Accent 2"/>
    <w:basedOn w:val="Tabel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TabelKisi7Berwarna-Aksen3">
    <w:name w:val="Grid Table 7 Colorful Accent 3"/>
    <w:basedOn w:val="Tabel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TabelKisi7Berwarna-Aksen4">
    <w:name w:val="Grid Table 7 Colorful Accent 4"/>
    <w:basedOn w:val="Tabel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Kisi7Berwarna-Aksen5">
    <w:name w:val="Grid Table 7 Colorful Accent 5"/>
    <w:basedOn w:val="Tabel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TabelKisi7Berwarna-Aksen6">
    <w:name w:val="Grid Table 7 Colorful Accent 6"/>
    <w:basedOn w:val="Tabel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KAR"/>
    <w:uiPriority w:val="99"/>
    <w:unhideWhenUsed/>
    <w:rsid w:val="0093710A"/>
  </w:style>
  <w:style w:type="character" w:customStyle="1" w:styleId="HeaderKAR">
    <w:name w:val="Header KAR"/>
    <w:basedOn w:val="FontParagrafDefault"/>
    <w:link w:val="Header"/>
    <w:uiPriority w:val="99"/>
    <w:rsid w:val="0093710A"/>
  </w:style>
  <w:style w:type="character" w:customStyle="1" w:styleId="Judul1KAR">
    <w:name w:val="Judul 1 KAR"/>
    <w:basedOn w:val="FontParagrafDefault"/>
    <w:link w:val="Judul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kronimHTML">
    <w:name w:val="HTML Acronym"/>
    <w:basedOn w:val="FontParagrafDefault"/>
    <w:uiPriority w:val="99"/>
    <w:semiHidden/>
    <w:unhideWhenUsed/>
    <w:rsid w:val="00333B97"/>
  </w:style>
  <w:style w:type="paragraph" w:styleId="AlamatHTML">
    <w:name w:val="HTML Address"/>
    <w:basedOn w:val="Normal"/>
    <w:link w:val="AlamatHTMLKAR"/>
    <w:uiPriority w:val="99"/>
    <w:semiHidden/>
    <w:unhideWhenUsed/>
    <w:rsid w:val="00333B97"/>
    <w:rPr>
      <w:i/>
      <w:iCs/>
    </w:rPr>
  </w:style>
  <w:style w:type="character" w:customStyle="1" w:styleId="AlamatHTMLKAR">
    <w:name w:val="Alamat HTML KAR"/>
    <w:basedOn w:val="FontParagrafDefault"/>
    <w:link w:val="AlamatHTML"/>
    <w:uiPriority w:val="99"/>
    <w:semiHidden/>
    <w:rsid w:val="00333B97"/>
    <w:rPr>
      <w:i/>
      <w:iCs/>
    </w:rPr>
  </w:style>
  <w:style w:type="character" w:styleId="SebutanHTML">
    <w:name w:val="HTML Cite"/>
    <w:basedOn w:val="FontParagrafDefault"/>
    <w:uiPriority w:val="99"/>
    <w:semiHidden/>
    <w:unhideWhenUsed/>
    <w:rsid w:val="00333B97"/>
    <w:rPr>
      <w:i/>
      <w:iCs/>
    </w:rPr>
  </w:style>
  <w:style w:type="character" w:styleId="KodeHTML">
    <w:name w:val="HTML Code"/>
    <w:basedOn w:val="FontParagrafDefaul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siHTML">
    <w:name w:val="HTML Definition"/>
    <w:basedOn w:val="FontParagrafDefault"/>
    <w:uiPriority w:val="99"/>
    <w:semiHidden/>
    <w:unhideWhenUsed/>
    <w:rsid w:val="00333B97"/>
    <w:rPr>
      <w:i/>
      <w:iCs/>
    </w:rPr>
  </w:style>
  <w:style w:type="character" w:styleId="KeyboardHTML">
    <w:name w:val="HTML Keyboard"/>
    <w:basedOn w:val="FontParagrafDefaul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333B97"/>
    <w:rPr>
      <w:rFonts w:ascii="Consolas" w:hAnsi="Consolas"/>
      <w:szCs w:val="20"/>
    </w:rPr>
  </w:style>
  <w:style w:type="character" w:styleId="ContohHTML">
    <w:name w:val="HTML Sample"/>
    <w:basedOn w:val="FontParagrafDefaul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MesinTikHTML">
    <w:name w:val="HTML Typewriter"/>
    <w:basedOn w:val="FontParagrafDefaul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VariabelHTML">
    <w:name w:val="HTML Variable"/>
    <w:basedOn w:val="FontParagrafDefaul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FontParagrafDefaul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JudulIndeks">
    <w:name w:val="index heading"/>
    <w:basedOn w:val="Normal"/>
    <w:next w:val="Indek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PenekananKeras">
    <w:name w:val="Intense Emphasis"/>
    <w:basedOn w:val="FontParagrafDefault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semiHidden/>
    <w:rsid w:val="0003245B"/>
    <w:rPr>
      <w:i/>
      <w:iCs/>
      <w:color w:val="A1226E" w:themeColor="accent1" w:themeShade="BF"/>
    </w:rPr>
  </w:style>
  <w:style w:type="character" w:styleId="ReferensiyangSering">
    <w:name w:val="Intense Reference"/>
    <w:basedOn w:val="FontParagrafDefault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KisiCahaya">
    <w:name w:val="Light Grid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KisiCahaya-Aksen1">
    <w:name w:val="Light Grid Accent 1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KisiCahaya-Aksen2">
    <w:name w:val="Light Grid Accent 2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KisiCahaya-Aksen3">
    <w:name w:val="Light Grid Accent 3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KisiCahaya-Aksen4">
    <w:name w:val="Light Grid Accent 4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KisiCahaya-Aksen5">
    <w:name w:val="Light Grid Accent 5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KisiCahaya-Aksen6">
    <w:name w:val="Light Grid Accent 6"/>
    <w:basedOn w:val="Tabel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DaftarCahaya">
    <w:name w:val="Light List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DaftarCahaya-Aksen1">
    <w:name w:val="Light List Accent 1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DaftarCahaya-Aksen2">
    <w:name w:val="Light List Accent 2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DaftarCahaya-Aksen3">
    <w:name w:val="Light List Accent 3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DaftarCahaya-Aksen4">
    <w:name w:val="Light List Accent 4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DaftarCahaya-Aksen5">
    <w:name w:val="Light List Accent 5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DaftarCahaya-Aksen6">
    <w:name w:val="Light List Accent 6"/>
    <w:basedOn w:val="Tabel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BayanganTipis">
    <w:name w:val="Light Shading"/>
    <w:basedOn w:val="Tabel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BayanganCahaya-Aksen1">
    <w:name w:val="Light Shading Accent 1"/>
    <w:basedOn w:val="Tabel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BayanganCahaya-Aksen2">
    <w:name w:val="Light Shading Accent 2"/>
    <w:basedOn w:val="Tabel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BayanganCahaya-Aksen3">
    <w:name w:val="Light Shading Accent 3"/>
    <w:basedOn w:val="Tabel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BayanganCahaya-Aksen4">
    <w:name w:val="Light Shading Accent 4"/>
    <w:basedOn w:val="Tabel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BayanganCahaya-Aksen5">
    <w:name w:val="Light Shading Accent 5"/>
    <w:basedOn w:val="Tabel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BayanganCahaya-Aksen6">
    <w:name w:val="Light Shading Accent 6"/>
    <w:basedOn w:val="Tabel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NomorBaris">
    <w:name w:val="line number"/>
    <w:basedOn w:val="FontParagrafDefault"/>
    <w:uiPriority w:val="99"/>
    <w:semiHidden/>
    <w:unhideWhenUsed/>
    <w:rsid w:val="00333B97"/>
  </w:style>
  <w:style w:type="paragraph" w:styleId="Daftar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Daftar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Daftar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Daftar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Daftar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PoinDaftar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PoinDaftar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PoinDaftar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PoinDaftar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PoinDaftar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DaftarBerkelanjutan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DaftarBerkelanjutan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DaftarBerkelanjutan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DaftarBerkelanjutan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DaftarBerkelanjutan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NomorDafta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NomorDafta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NomorDafta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NomorDafta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NomorDafta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DaftarParagraf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styleId="TabelDaftar1Terang">
    <w:name w:val="List Table 1 Light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1Terang-Aksen1">
    <w:name w:val="List Table 1 Light Accent 1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Daftar1Terang-Aksen2">
    <w:name w:val="List Table 1 Light Accent 2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Daftar1Terang-Aksen3">
    <w:name w:val="List Table 1 Light Accent 3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Daftar1Terang-Aksen4">
    <w:name w:val="List Table 1 Light Accent 4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Daftar1Terang-Aksen5">
    <w:name w:val="List Table 1 Light Accent 5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Daftar1Terang-Aksen6">
    <w:name w:val="List Table 1 Light Accent 6"/>
    <w:basedOn w:val="Tabel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Daftar2">
    <w:name w:val="List Table 2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2-Aksen1">
    <w:name w:val="List Table 2 Accent 1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Daftar2-Aksen2">
    <w:name w:val="List Table 2 Accent 2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Daftar2-Aksen3">
    <w:name w:val="List Table 2 Accent 3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Daftar2-Aksen4">
    <w:name w:val="List Table 2 Accent 4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Daftar2-Aksen5">
    <w:name w:val="List Table 2 Accent 5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Daftar2-Aksen6">
    <w:name w:val="List Table 2 Accent 6"/>
    <w:basedOn w:val="Tabel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Daftar3">
    <w:name w:val="List Table 3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Daftar3-Aksen1">
    <w:name w:val="List Table 3 Accent 1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TabelDaftar3-Aksen2">
    <w:name w:val="List Table 3 Accent 2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TabelDaftar3-Aksen3">
    <w:name w:val="List Table 3 Accent 3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TabelDaftar3-Aksen4">
    <w:name w:val="List Table 3 Accent 4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elDaftar3-Aksen5">
    <w:name w:val="List Table 3 Accent 5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TabelDaftar3-Aksen6">
    <w:name w:val="List Table 3 Accent 6"/>
    <w:basedOn w:val="Tabel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TabelDaftar4">
    <w:name w:val="List Table 4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4-Aksen1">
    <w:name w:val="List Table 4 Accent 1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Daftar4-Aksen2">
    <w:name w:val="List Table 4 Accent 2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Daftar4-Aksen3">
    <w:name w:val="List Table 4 Accent 3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Daftar4-Aksen4">
    <w:name w:val="List Table 4 Accent 4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Daftar4-Aksen5">
    <w:name w:val="List Table 4 Accent 5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Daftar4-Aksen6">
    <w:name w:val="List Table 4 Accent 6"/>
    <w:basedOn w:val="Tabel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Daftar5Gelap">
    <w:name w:val="List Table 5 Dark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1">
    <w:name w:val="List Table 5 Dark Accent 1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2">
    <w:name w:val="List Table 5 Dark Accent 2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3">
    <w:name w:val="List Table 5 Dark Accent 3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4">
    <w:name w:val="List Table 5 Dark Accent 4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5">
    <w:name w:val="List Table 5 Dark Accent 5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5Gelap-Aksen6">
    <w:name w:val="List Table 5 Dark Accent 6"/>
    <w:basedOn w:val="Tabel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Daftar6Berwarna">
    <w:name w:val="List Table 6 Colorful"/>
    <w:basedOn w:val="Tabel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Daftar6Berwarna-Aksen1">
    <w:name w:val="List Table 6 Colorful Accent 1"/>
    <w:basedOn w:val="Tabel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Daftar6Berwarna-Aksen2">
    <w:name w:val="List Table 6 Colorful Accent 2"/>
    <w:basedOn w:val="Tabel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Daftar6Berwarna-Aksen3">
    <w:name w:val="List Table 6 Colorful Accent 3"/>
    <w:basedOn w:val="Tabel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Daftar6Berwarna-Aksen4">
    <w:name w:val="List Table 6 Colorful Accent 4"/>
    <w:basedOn w:val="Tabel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Daftar6Berwarna-Aksen5">
    <w:name w:val="List Table 6 Colorful Accent 5"/>
    <w:basedOn w:val="Tabel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Daftar6Berwarna-Aksen6">
    <w:name w:val="List Table 6 Colorful Accent 6"/>
    <w:basedOn w:val="Tabel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Daftar7Berwarna">
    <w:name w:val="List Table 7 Colorful"/>
    <w:basedOn w:val="Tabel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1">
    <w:name w:val="List Table 7 Colorful Accent 1"/>
    <w:basedOn w:val="Tabel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2">
    <w:name w:val="List Table 7 Colorful Accent 2"/>
    <w:basedOn w:val="Tabel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3">
    <w:name w:val="List Table 7 Colorful Accent 3"/>
    <w:basedOn w:val="Tabel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4">
    <w:name w:val="List Table 7 Colorful Accent 4"/>
    <w:basedOn w:val="Tabel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5">
    <w:name w:val="List Table 7 Colorful Accent 5"/>
    <w:basedOn w:val="Tabel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Daftar7Berwarna-Aksen6">
    <w:name w:val="List Table 7 Colorful Accent 6"/>
    <w:basedOn w:val="Tabel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Makro">
    <w:name w:val="macro"/>
    <w:link w:val="TeksMakroK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MakroKAR">
    <w:name w:val="Teks Makro KAR"/>
    <w:basedOn w:val="FontParagrafDefault"/>
    <w:link w:val="TeksMakro"/>
    <w:uiPriority w:val="99"/>
    <w:semiHidden/>
    <w:rsid w:val="00333B97"/>
    <w:rPr>
      <w:rFonts w:ascii="Consolas" w:hAnsi="Consolas"/>
      <w:szCs w:val="20"/>
    </w:rPr>
  </w:style>
  <w:style w:type="table" w:styleId="KisiSedang1">
    <w:name w:val="Medium Grid 1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isiSedang1-Aksen1">
    <w:name w:val="Medium Grid 1 Accent 1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KisiSedang1-Aksen2">
    <w:name w:val="Medium Grid 1 Accent 2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KisiSedang1-Aksen3">
    <w:name w:val="Medium Grid 1 Accent 3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KisiSedang1-Aksen4">
    <w:name w:val="Medium Grid 1 Accent 4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isiSedang1-Aksen5">
    <w:name w:val="Medium Grid 1 Accent 5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KisiSedang1-Aksen6">
    <w:name w:val="Medium Grid 1 Accent 6"/>
    <w:basedOn w:val="Tabel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KisiSedang2">
    <w:name w:val="Medium Grid 2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1">
    <w:name w:val="Medium Grid 2 Accent 1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2">
    <w:name w:val="Medium Grid 2 Accent 2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3">
    <w:name w:val="Medium Grid 2 Accent 3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4">
    <w:name w:val="Medium Grid 2 Accent 4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5">
    <w:name w:val="Medium Grid 2 Accent 5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2-Aksen6">
    <w:name w:val="Medium Grid 2 Accent 6"/>
    <w:basedOn w:val="Tabel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isiSedang3">
    <w:name w:val="Medium Grid 3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isiSedang3-Aksen1">
    <w:name w:val="Medium Grid 3 Accent 1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KisiSedang3-Aksen2">
    <w:name w:val="Medium Grid 3 Accent 2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KisiSedang3-Aksen3">
    <w:name w:val="Medium Grid 3 Accent 3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KisiSedang3-Aksen4">
    <w:name w:val="Medium Grid 3 Accent 4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KisiSedang3-Aksen5">
    <w:name w:val="Medium Grid 3 Accent 5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KisiSedang3-Aksen6">
    <w:name w:val="Medium Grid 3 Accent 6"/>
    <w:basedOn w:val="Tabel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DaftarSedang1">
    <w:name w:val="Medium List 1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DaftarSedang1-Aksen1">
    <w:name w:val="Medium List 1 Accent 1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DaftarSedang1-Aksen2">
    <w:name w:val="Medium List 1 Accent 2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DaftarSedang1-Aksen3">
    <w:name w:val="Medium List 1 Accent 3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DaftarSedang1-Aksen4">
    <w:name w:val="Medium List 1 Accent 4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DaftarSedang1-Aksen5">
    <w:name w:val="Medium List 1 Accent 5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DaftarSedang1-Aksen6">
    <w:name w:val="Medium List 1 Accent 6"/>
    <w:basedOn w:val="Tabel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DaftarSedang2">
    <w:name w:val="Medium List 2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1">
    <w:name w:val="Medium List 2 Accent 1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2">
    <w:name w:val="Medium List 2 Accent 2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3">
    <w:name w:val="Medium List 2 Accent 3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4">
    <w:name w:val="Medium List 2 Accent 4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5">
    <w:name w:val="Medium List 2 Accent 5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DaftarSedang2-Aksen6">
    <w:name w:val="Medium List 2 Accent 6"/>
    <w:basedOn w:val="Tabel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BayanganSedang1">
    <w:name w:val="Medium Shading 1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1">
    <w:name w:val="Medium Shading 1 Accent 1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2">
    <w:name w:val="Medium Shading 1 Accent 2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3">
    <w:name w:val="Medium Shading 1 Accent 3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4">
    <w:name w:val="Medium Shading 1 Accent 4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5">
    <w:name w:val="Medium Shading 1 Accent 5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1-Aksen6">
    <w:name w:val="Medium Shading 1 Accent 6"/>
    <w:basedOn w:val="Tabel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BayanganSedang2">
    <w:name w:val="Medium Shading 2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1">
    <w:name w:val="Medium Shading 2 Accent 1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2">
    <w:name w:val="Medium Shading 2 Accent 2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3">
    <w:name w:val="Medium Shading 2 Accent 3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4">
    <w:name w:val="Medium Shading 2 Accent 4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5">
    <w:name w:val="Medium Shading 2 Accent 5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BayanganSedang2-Aksen6">
    <w:name w:val="Medium Shading 2 Accent 6"/>
    <w:basedOn w:val="Tabel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eaderPesan">
    <w:name w:val="Message Header"/>
    <w:basedOn w:val="Normal"/>
    <w:link w:val="HeaderPesanK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HeaderPesanKAR">
    <w:name w:val="Header Pesan KAR"/>
    <w:basedOn w:val="FontParagrafDefault"/>
    <w:link w:val="HeaderPesan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TidakAdaSpasi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IndenNormal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JudulCatatan">
    <w:name w:val="Note Heading"/>
    <w:basedOn w:val="Normal"/>
    <w:next w:val="Normal"/>
    <w:link w:val="JudulCatatanKAR"/>
    <w:uiPriority w:val="99"/>
    <w:semiHidden/>
    <w:unhideWhenUsed/>
    <w:rsid w:val="00333B97"/>
  </w:style>
  <w:style w:type="character" w:customStyle="1" w:styleId="JudulCatatanKAR">
    <w:name w:val="Judul Catatan KAR"/>
    <w:basedOn w:val="FontParagrafDefault"/>
    <w:link w:val="JudulCatatan"/>
    <w:uiPriority w:val="99"/>
    <w:semiHidden/>
    <w:rsid w:val="00333B97"/>
  </w:style>
  <w:style w:type="character" w:styleId="NomorHalaman">
    <w:name w:val="page number"/>
    <w:basedOn w:val="FontParagrafDefault"/>
    <w:uiPriority w:val="99"/>
    <w:semiHidden/>
    <w:unhideWhenUsed/>
    <w:rsid w:val="00333B97"/>
  </w:style>
  <w:style w:type="table" w:styleId="TabelBiasa1">
    <w:name w:val="Plain Table 1"/>
    <w:basedOn w:val="Tabel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Biasa2">
    <w:name w:val="Plain Table 2"/>
    <w:basedOn w:val="Tabel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Biasa3">
    <w:name w:val="Plain Table 3"/>
    <w:basedOn w:val="Tabel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Biasa4">
    <w:name w:val="Plain Table 4"/>
    <w:basedOn w:val="Tabel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Biasa5">
    <w:name w:val="Plain Table 5"/>
    <w:basedOn w:val="Tabel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Biasa">
    <w:name w:val="Plain Text"/>
    <w:basedOn w:val="Normal"/>
    <w:link w:val="TeksBiasaK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TeksBiasaKAR">
    <w:name w:val="Teks Biasa KAR"/>
    <w:basedOn w:val="FontParagrafDefault"/>
    <w:link w:val="TeksBiasa"/>
    <w:uiPriority w:val="99"/>
    <w:semiHidden/>
    <w:rsid w:val="00333B97"/>
    <w:rPr>
      <w:rFonts w:ascii="Consolas" w:hAnsi="Consolas"/>
      <w:szCs w:val="21"/>
    </w:rPr>
  </w:style>
  <w:style w:type="paragraph" w:styleId="Kutipan">
    <w:name w:val="Quote"/>
    <w:basedOn w:val="Normal"/>
    <w:next w:val="Normal"/>
    <w:link w:val="KutipanK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semiHidden/>
    <w:rsid w:val="00333B97"/>
    <w:rPr>
      <w:i/>
      <w:iCs/>
      <w:color w:val="404040" w:themeColor="text1" w:themeTint="BF"/>
    </w:rPr>
  </w:style>
  <w:style w:type="paragraph" w:styleId="Salam">
    <w:name w:val="Salutation"/>
    <w:basedOn w:val="Normal"/>
    <w:next w:val="Normal"/>
    <w:link w:val="SalamKAR"/>
    <w:uiPriority w:val="99"/>
    <w:semiHidden/>
    <w:unhideWhenUsed/>
    <w:rsid w:val="00333B97"/>
  </w:style>
  <w:style w:type="character" w:customStyle="1" w:styleId="SalamKAR">
    <w:name w:val="Salam KAR"/>
    <w:basedOn w:val="FontParagrafDefault"/>
    <w:link w:val="Salam"/>
    <w:uiPriority w:val="99"/>
    <w:semiHidden/>
    <w:rsid w:val="00333B97"/>
  </w:style>
  <w:style w:type="paragraph" w:styleId="TandaTangan">
    <w:name w:val="Signature"/>
    <w:basedOn w:val="Normal"/>
    <w:link w:val="TandaTanganKAR"/>
    <w:uiPriority w:val="99"/>
    <w:semiHidden/>
    <w:unhideWhenUsed/>
    <w:rsid w:val="00333B97"/>
    <w:pPr>
      <w:ind w:left="4320"/>
    </w:pPr>
  </w:style>
  <w:style w:type="character" w:customStyle="1" w:styleId="TandaTanganKAR">
    <w:name w:val="Tanda Tangan KAR"/>
    <w:basedOn w:val="FontParagrafDefault"/>
    <w:link w:val="TandaTangan"/>
    <w:uiPriority w:val="99"/>
    <w:semiHidden/>
    <w:rsid w:val="00333B97"/>
  </w:style>
  <w:style w:type="paragraph" w:styleId="Subjudul">
    <w:name w:val="Subtitle"/>
    <w:basedOn w:val="Normal"/>
    <w:next w:val="Normal"/>
    <w:link w:val="SubjudulK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judulKAR">
    <w:name w:val="Subjudul KAR"/>
    <w:basedOn w:val="FontParagrafDefault"/>
    <w:link w:val="Subjudul"/>
    <w:uiPriority w:val="11"/>
    <w:semiHidden/>
    <w:rsid w:val="00333B97"/>
    <w:rPr>
      <w:color w:val="5A5A5A" w:themeColor="text1" w:themeTint="A5"/>
      <w:spacing w:val="15"/>
    </w:rPr>
  </w:style>
  <w:style w:type="character" w:styleId="PenekananHalus">
    <w:name w:val="Subtle Emphasis"/>
    <w:basedOn w:val="FontParagrafDefaul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ReferensiRumit">
    <w:name w:val="Subtle Reference"/>
    <w:basedOn w:val="FontParagrafDefaul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Efek3-DTabel1">
    <w:name w:val="Table 3D effects 1"/>
    <w:basedOn w:val="Tabel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ek3-DTabel2">
    <w:name w:val="Table 3D effects 2"/>
    <w:basedOn w:val="Tabel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ek3-DTabel3">
    <w:name w:val="Table 3D effects 3"/>
    <w:basedOn w:val="Tabel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1">
    <w:name w:val="Table Classic 1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2">
    <w:name w:val="Table Classic 2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3">
    <w:name w:val="Table Classic 3"/>
    <w:basedOn w:val="Tabel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lasik4">
    <w:name w:val="Table Classic 4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1">
    <w:name w:val="Table Colorful 1"/>
    <w:basedOn w:val="Tabel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2">
    <w:name w:val="Table Colorful 2"/>
    <w:basedOn w:val="Tabel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Berwarna3">
    <w:name w:val="Table Colorful 3"/>
    <w:basedOn w:val="Tabel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mTabel1">
    <w:name w:val="Table Columns 1"/>
    <w:basedOn w:val="Tabel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2">
    <w:name w:val="Table Columns 2"/>
    <w:basedOn w:val="Tabel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3">
    <w:name w:val="Table Columns 3"/>
    <w:basedOn w:val="Tabel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mTabel4">
    <w:name w:val="Table Columns 4"/>
    <w:basedOn w:val="Tabel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mTabel5">
    <w:name w:val="Table Columns 5"/>
    <w:basedOn w:val="Tabel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Kontemporer">
    <w:name w:val="Table Contemporary"/>
    <w:basedOn w:val="Tabel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Elegan">
    <w:name w:val="Table Elegant"/>
    <w:basedOn w:val="Tabel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">
    <w:name w:val="Table Grid"/>
    <w:basedOn w:val="Tabel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isiTabel1">
    <w:name w:val="Table Grid 1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2">
    <w:name w:val="Table Grid 2"/>
    <w:basedOn w:val="Tabel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3">
    <w:name w:val="Table Grid 3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4">
    <w:name w:val="Table Grid 4"/>
    <w:basedOn w:val="Tabel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5">
    <w:name w:val="Table Grid 5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6">
    <w:name w:val="Table Grid 6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7">
    <w:name w:val="Table Grid 7"/>
    <w:basedOn w:val="Tabel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isiTabel8">
    <w:name w:val="Table Grid 8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isiTabelTerang">
    <w:name w:val="Grid Table Light"/>
    <w:basedOn w:val="Tabel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aftarTabel1">
    <w:name w:val="Table List 1"/>
    <w:basedOn w:val="Tabel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2">
    <w:name w:val="Table List 2"/>
    <w:basedOn w:val="Tabel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3">
    <w:name w:val="Table List 3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4">
    <w:name w:val="Table List 4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DaftarTabel5">
    <w:name w:val="Table List 5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aftarTabel6">
    <w:name w:val="Table List 6"/>
    <w:basedOn w:val="Tabel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DaftarTabel7">
    <w:name w:val="Table List 7"/>
    <w:basedOn w:val="Tabel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DaftarTabel8">
    <w:name w:val="Table List 8"/>
    <w:basedOn w:val="Tabel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Otorita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elGambar">
    <w:name w:val="table of figures"/>
    <w:basedOn w:val="Normal"/>
    <w:next w:val="Normal"/>
    <w:uiPriority w:val="99"/>
    <w:semiHidden/>
    <w:unhideWhenUsed/>
    <w:rsid w:val="00333B97"/>
  </w:style>
  <w:style w:type="table" w:styleId="TabelProfesional">
    <w:name w:val="Table Professional"/>
    <w:basedOn w:val="Tabel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Sederhana1">
    <w:name w:val="Table Simple 1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Sederhana2">
    <w:name w:val="Table Simple 2"/>
    <w:basedOn w:val="Tabel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Sederhana3">
    <w:name w:val="Table Simple 3"/>
    <w:basedOn w:val="Tabel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Tipis1">
    <w:name w:val="Table Subtle 1"/>
    <w:basedOn w:val="Tabel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ipis2">
    <w:name w:val="Table Subtle 2"/>
    <w:basedOn w:val="Tabel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">
    <w:name w:val="Table Theme"/>
    <w:basedOn w:val="Tabel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Tabel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Tabel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Tabel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Judul">
    <w:name w:val="Title"/>
    <w:basedOn w:val="Normal"/>
    <w:next w:val="Normal"/>
    <w:link w:val="JudulK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JudulTOA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JudulTOC">
    <w:name w:val="TOC Heading"/>
    <w:basedOn w:val="Judul1"/>
    <w:next w:val="Normal"/>
    <w:uiPriority w:val="39"/>
    <w:semiHidden/>
    <w:unhideWhenUsed/>
    <w:qFormat/>
    <w:rsid w:val="00333B97"/>
    <w:pPr>
      <w:outlineLvl w:val="9"/>
    </w:pPr>
  </w:style>
  <w:style w:type="paragraph" w:customStyle="1" w:styleId="Gambar">
    <w:name w:val="Gambar"/>
    <w:basedOn w:val="Normal"/>
    <w:qFormat/>
    <w:rsid w:val="00215A41"/>
    <w:pPr>
      <w:spacing w:before="100" w:after="500"/>
    </w:pPr>
  </w:style>
  <w:style w:type="paragraph" w:customStyle="1" w:styleId="Infokontak">
    <w:name w:val="Info kontak"/>
    <w:basedOn w:val="Normal"/>
    <w:qFormat/>
    <w:rsid w:val="00215A41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5216AD" w:rsidP="005216AD">
          <w:pPr>
            <w:pStyle w:val="EB2915AC5B7148238E670817ECAE3C50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5216AD" w:rsidP="005216AD">
          <w:pPr>
            <w:pStyle w:val="EDE85CBFDEB946BA976A00375CDD70D7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5216AD" w:rsidP="005216AD">
          <w:pPr>
            <w:pStyle w:val="BB469DDB865F4940B94D37BBCAC31AA8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5216AD" w:rsidP="005216AD">
          <w:pPr>
            <w:pStyle w:val="6B660E85DA0F4D469A5C444899B89011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5216AD" w:rsidP="005216AD">
          <w:pPr>
            <w:pStyle w:val="5A811E54763E482FBC114272ACDBE68F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5216AD" w:rsidP="005216AD">
          <w:pPr>
            <w:pStyle w:val="5287874DBCF44449B8937DE21EA8C4F3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5216AD" w:rsidP="005216AD">
          <w:pPr>
            <w:pStyle w:val="4286DF52A0A64E4BA42A790784A40632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5216AD" w:rsidP="005216AD">
          <w:pPr>
            <w:pStyle w:val="33C5315CE54243B28D8D7D34E490BCAC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5216AD" w:rsidP="005216AD">
          <w:pPr>
            <w:pStyle w:val="EAF7492FE6E24591AA98E2B476719A4A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5216AD" w:rsidP="005216AD">
          <w:pPr>
            <w:pStyle w:val="02C2EBD8CB1B4CBFA57F23FBA76B533A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5216AD" w:rsidP="005216AD">
          <w:pPr>
            <w:pStyle w:val="BFE4A80932B34CF38C560C219303D116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5216AD" w:rsidP="005216AD">
          <w:pPr>
            <w:pStyle w:val="11A44AC944164F73BCFB221C58D70BFD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5216AD" w:rsidP="005216AD">
          <w:pPr>
            <w:pStyle w:val="E06A62DD763342E39DBDAC432E2841EC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5216AD" w:rsidP="005216AD">
          <w:pPr>
            <w:pStyle w:val="16D285FD58AD40478A17ED689C1AF719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5216AD" w:rsidP="005216AD">
          <w:pPr>
            <w:pStyle w:val="557B906642314D30A24920A09A4E3677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5216AD" w:rsidP="005216AD">
          <w:pPr>
            <w:pStyle w:val="E4FE0DAE8E4548C4A5D5BCD3B7B60026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5216AD" w:rsidP="005216AD">
          <w:pPr>
            <w:pStyle w:val="F48D92DDB96A49A7909D6B3ABC0F1CFA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5216AD" w:rsidP="005216AD">
          <w:pPr>
            <w:pStyle w:val="AF9410C26C09453780B768487B59A318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5216AD" w:rsidP="005216AD">
          <w:pPr>
            <w:pStyle w:val="77E51353D91F47C19E219C44B43FBAC9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5216AD" w:rsidP="005216AD">
          <w:pPr>
            <w:pStyle w:val="C05D9D02E0E647BAA7D93147C523D19E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5216AD" w:rsidP="005216AD">
          <w:pPr>
            <w:pStyle w:val="FA76F88FE5B542F3A5E270D9AF8E35B9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5216AD" w:rsidP="005216AD">
          <w:pPr>
            <w:pStyle w:val="B8455C5067454B5FACAFE8858AC2DF0B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5216AD" w:rsidP="005216AD">
          <w:pPr>
            <w:pStyle w:val="35487FCE1E91420BAA229650C10CBAE2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5216AD" w:rsidP="005216AD">
          <w:pPr>
            <w:pStyle w:val="8029D1E7D60141488FFC77D072C0394E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5216AD" w:rsidP="005216AD">
          <w:pPr>
            <w:pStyle w:val="49ADD01B51CB456191F7BF47858DE0ED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5216AD" w:rsidP="005216AD">
          <w:pPr>
            <w:pStyle w:val="B9C18112AC904B14A5972922A564AC87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5216AD" w:rsidP="005216AD">
          <w:pPr>
            <w:pStyle w:val="D9B1929B615647EC840C4EDB803A5A63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5216AD" w:rsidP="005216AD">
          <w:pPr>
            <w:pStyle w:val="8ADC6666B005476585D8CDF5481DCD5C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5216AD" w:rsidP="005216AD">
          <w:pPr>
            <w:pStyle w:val="BCB296CCCBA84AE587B2858F29D67CF5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5216AD" w:rsidP="005216AD">
          <w:pPr>
            <w:pStyle w:val="1007F6FF0DA44E32BD5D3176F759FE3C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5216AD" w:rsidP="005216AD">
          <w:pPr>
            <w:pStyle w:val="1332A3AB9E10415AB3BCB773442B2457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5216AD" w:rsidP="005216AD">
          <w:pPr>
            <w:pStyle w:val="96716D416D3C43D5A2EF4EF5860DD423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5216AD" w:rsidP="005216AD">
          <w:pPr>
            <w:pStyle w:val="3D205F086AD742C89D2E924F75DCEFEE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5216AD" w:rsidP="005216AD">
          <w:pPr>
            <w:pStyle w:val="AD935371A3CD419FBF48D0FFB83DFA9B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5216AD" w:rsidP="005216AD">
          <w:pPr>
            <w:pStyle w:val="7774FC68C87E494689C27471D820F374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5216AD" w:rsidP="005216AD">
          <w:pPr>
            <w:pStyle w:val="4A9404B4D6AC4D88882B1A89528959A5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5216AD" w:rsidP="005216AD">
          <w:pPr>
            <w:pStyle w:val="9E39715992CB4A23BA1EECC326F783B6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5216AD" w:rsidP="005216AD">
          <w:pPr>
            <w:pStyle w:val="2CF7AA03A5174C808662D0ACC2AEF875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5216AD" w:rsidP="005216AD">
          <w:pPr>
            <w:pStyle w:val="2912EE4220134C3FADF4FECB66F038B1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5216AD" w:rsidP="005216AD">
          <w:pPr>
            <w:pStyle w:val="288C556658C74B82BB14F3F25589481F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5216AD" w:rsidP="005216AD">
          <w:pPr>
            <w:pStyle w:val="195CDFA46A72432FBEF35D7712F67A37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5216AD" w:rsidP="005216AD">
          <w:pPr>
            <w:pStyle w:val="FAF67C5311704C7A9AA289215B583A3B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5216AD" w:rsidP="005216AD">
          <w:pPr>
            <w:pStyle w:val="D63FB422ECC34896B1E928A60B98861E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5216AD" w:rsidP="005216AD">
          <w:pPr>
            <w:pStyle w:val="E388390A99EE4C92A5B98E4A86B7FB4C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5216AD" w:rsidP="005216AD">
          <w:pPr>
            <w:pStyle w:val="9A800666439E4B39B933CEC78185CD7F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5216AD" w:rsidP="005216AD">
          <w:pPr>
            <w:pStyle w:val="C03EDDF6DB214755A90DFBC581DCD5E4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5216AD" w:rsidP="005216AD">
          <w:pPr>
            <w:pStyle w:val="5561E38A28AF4BF5BAEAD3A455D457AC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5216AD" w:rsidP="005216AD">
          <w:pPr>
            <w:pStyle w:val="39C32D344F1B47E7A83A2FDA56E83B04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5216AD" w:rsidP="005216AD">
          <w:pPr>
            <w:pStyle w:val="46B880EE803945B98922941F2080C302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5216AD" w:rsidP="005216AD">
          <w:pPr>
            <w:pStyle w:val="954E045EFF5D41CB9A410799059AC891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5216AD" w:rsidP="005216AD">
          <w:pPr>
            <w:pStyle w:val="6009AD3ABFFA4E5C9952807ECB20F4F0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5216AD" w:rsidP="005216AD">
          <w:pPr>
            <w:pStyle w:val="28D5802C19E3490EAB3250B16A12510B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5216AD" w:rsidP="005216AD">
          <w:pPr>
            <w:pStyle w:val="9C197254A782429EA4F33A8936EC0384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5216AD" w:rsidP="005216AD">
          <w:pPr>
            <w:pStyle w:val="3A270EEAB07A4B9194C6D36252A2FCE8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5216AD" w:rsidP="005216AD">
          <w:pPr>
            <w:pStyle w:val="C5BCF5143FCE48858D0C246D439BEBF3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5216AD" w:rsidP="005216AD">
          <w:pPr>
            <w:pStyle w:val="9477A7B727194D4BA4D4D18C04937685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5216AD" w:rsidP="005216AD">
          <w:pPr>
            <w:pStyle w:val="DC1641FB13DE4FB69A3DD1BAE4AFC331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5216AD" w:rsidP="005216AD">
          <w:pPr>
            <w:pStyle w:val="6568843B20A64AFA9A5AAC1E478F4D7A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5216AD" w:rsidP="005216AD">
          <w:pPr>
            <w:pStyle w:val="2CFE3F9D5AC64C91922A0C3E4D7D904D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5216AD" w:rsidP="005216AD">
          <w:pPr>
            <w:pStyle w:val="6A7814946B7B4E58846D9A13FF6A11D0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5216AD" w:rsidP="005216AD">
          <w:pPr>
            <w:pStyle w:val="DBE5A7D4D71349469A5CC06129E13C6C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5216AD" w:rsidP="005216AD">
          <w:pPr>
            <w:pStyle w:val="85E1B0BFA9324CFF94424BF663E83734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5216AD" w:rsidP="005216AD">
          <w:pPr>
            <w:pStyle w:val="740C6A2E84AC4B67ADABBC5492E91AED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5216AD" w:rsidP="005216AD">
          <w:pPr>
            <w:pStyle w:val="C75D25D6DD6D47A995D57F609F4155D41"/>
          </w:pPr>
          <w:r w:rsidRPr="00232438">
            <w:rPr>
              <w:lang w:bidi="id-ID"/>
            </w:rPr>
            <w:t>Nama Anda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5216AD" w:rsidP="005216AD">
          <w:pPr>
            <w:pStyle w:val="A91A32CD614B412AB8FF8837DE38A3D01"/>
          </w:pPr>
          <w:r w:rsidRPr="00232438">
            <w:rPr>
              <w:lang w:bidi="id-ID"/>
            </w:rPr>
            <w:t>Alamat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5216AD" w:rsidP="005216AD">
          <w:pPr>
            <w:pStyle w:val="EE5AB7679752438295E09A2AC01D5E341"/>
          </w:pPr>
          <w:r w:rsidRPr="00232438">
            <w:rPr>
              <w:lang w:bidi="id-ID"/>
            </w:rPr>
            <w:t>Telepon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5216AD" w:rsidP="005216AD">
          <w:pPr>
            <w:pStyle w:val="765E4862A055484DAF118EAD5C61F9DE1"/>
          </w:pPr>
          <w:r w:rsidRPr="00232438">
            <w:rPr>
              <w:lang w:bidi="id-ID"/>
            </w:rPr>
            <w:t>Email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5216AD" w:rsidP="005216AD">
          <w:pPr>
            <w:pStyle w:val="0CE683E604624000BC39090F700FF51D1"/>
          </w:pPr>
          <w:r w:rsidRPr="00232438">
            <w:rPr>
              <w:lang w:bidi="id-ID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5216AD" w:rsidP="005216AD">
          <w:pPr>
            <w:pStyle w:val="2190EB9F9ECE47E1BE28ADA0B4654B4A1"/>
          </w:pPr>
          <w:r w:rsidRPr="00232438">
            <w:rPr>
              <w:lang w:bidi="id-ID"/>
            </w:rPr>
            <w:t>Nama pengguna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5216AD" w:rsidP="005216AD">
          <w:pPr>
            <w:pStyle w:val="D14BF767E4C74BDDB56149B7B866D75D1"/>
          </w:pPr>
          <w:r w:rsidRPr="00232438">
            <w:rPr>
              <w:lang w:bidi="id-ID"/>
            </w:rPr>
            <w:t>Alamat web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5216AD" w:rsidP="005216AD">
          <w:pPr>
            <w:pStyle w:val="56EB7651D74F4D9DBAFAB3896DA46A77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5216AD" w:rsidP="005216AD">
          <w:pPr>
            <w:pStyle w:val="B7A6DA7B8ABF4D4CACA38D73D0E924521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5216AD" w:rsidP="005216AD">
          <w:pPr>
            <w:pStyle w:val="E4988B95C5C34031BF2D13ABF563213F1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5216AD" w:rsidP="005216AD">
          <w:pPr>
            <w:pStyle w:val="6C1E1D8475E24C5ABADFE934C597554A1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5216AD" w:rsidP="005216AD">
          <w:pPr>
            <w:pStyle w:val="43D0CC09E8F2427EBE4CEE71B1D1FE1A1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5216AD" w:rsidP="005216AD">
          <w:pPr>
            <w:pStyle w:val="8621FE4C12C946B7906C8555D29772E31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5216AD" w:rsidP="005216AD">
          <w:pPr>
            <w:pStyle w:val="6C7C6AFFE9D14DA8B859835D99FA17471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5216AD" w:rsidP="005216AD">
          <w:pPr>
            <w:pStyle w:val="857C909B7312441B85991CFB06EA000C1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5216AD" w:rsidP="005216AD">
          <w:pPr>
            <w:pStyle w:val="8A19A38376D44FDCA3364F2E59A996911"/>
          </w:pPr>
          <w:r w:rsidRPr="00232438">
            <w:rPr>
              <w:lang w:bidi="id-ID"/>
            </w:rPr>
            <w:t>Kota, Provinsi dan Kode Pos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5216AD" w:rsidP="005216AD">
          <w:pPr>
            <w:pStyle w:val="38AD9EEC26434D95A1D098F3C1495BE21"/>
          </w:pPr>
          <w:r w:rsidRPr="00232438">
            <w:rPr>
              <w:lang w:bidi="id-ID"/>
            </w:rPr>
            <w:t>Kota, Provinsi dan Kode Pos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216AD"/>
    <w:rsid w:val="005B32DB"/>
    <w:rsid w:val="007144E5"/>
    <w:rsid w:val="0076667B"/>
    <w:rsid w:val="00802FB6"/>
    <w:rsid w:val="00A406F8"/>
    <w:rsid w:val="00B94127"/>
    <w:rsid w:val="00BA3691"/>
    <w:rsid w:val="00BB3D55"/>
    <w:rsid w:val="00BD1BA6"/>
    <w:rsid w:val="00BF3574"/>
    <w:rsid w:val="00C359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rsid w:val="005216AD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DE85CBFDEB946BA976A00375CDD70D71">
    <w:name w:val="EDE85CBFDEB946BA976A00375CDD70D7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AF7492FE6E24591AA98E2B476719A4A1">
    <w:name w:val="EAF7492FE6E24591AA98E2B476719A4A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4FE0DAE8E4548C4A5D5BCD3B7B600261">
    <w:name w:val="E4FE0DAE8E4548C4A5D5BCD3B7B60026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35487FCE1E91420BAA229650C10CBAE21">
    <w:name w:val="35487FCE1E91420BAA229650C10CBAE2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1007F6FF0DA44E32BD5D3176F759FE3C1">
    <w:name w:val="1007F6FF0DA44E32BD5D3176F759FE3C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9E39715992CB4A23BA1EECC326F783B61">
    <w:name w:val="9E39715992CB4A23BA1EECC326F783B6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E388390A99EE4C92A5B98E4A86B7FB4C1">
    <w:name w:val="E388390A99EE4C92A5B98E4A86B7FB4C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009AD3ABFFA4E5C9952807ECB20F4F01">
    <w:name w:val="6009AD3ABFFA4E5C9952807ECB20F4F0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6568843B20A64AFA9A5AAC1E478F4D7A1">
    <w:name w:val="6568843B20A64AFA9A5AAC1E478F4D7A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5216AD"/>
    <w:pPr>
      <w:spacing w:after="200" w:line="240" w:lineRule="auto"/>
      <w:jc w:val="center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paragraph" w:customStyle="1" w:styleId="A91A32CD614B412AB8FF8837DE38A3D01">
    <w:name w:val="A91A32CD614B412AB8FF8837DE38A3D0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5216AD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5216AD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Office_25701423_TF04027266</Template>
  <TotalTime>2</TotalTime>
  <Pages>1</Pages>
  <Words>180</Words>
  <Characters>1032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2018-10-26T11:43:00Z</dcterms:created>
  <dcterms:modified xsi:type="dcterms:W3CDTF">2018-10-29T06:27:00Z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