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D20440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D20440" w:rsidRDefault="00075253" w:rsidP="00370A7B">
            <w:pPr>
              <w:spacing w:after="0" w:line="240" w:lineRule="auto"/>
              <w:jc w:val="right"/>
            </w:pPr>
            <w:bookmarkStart w:id="0" w:name="_GoBack"/>
            <w:r w:rsidRPr="00D20440">
              <mc:AlternateContent>
                <mc:Choice Requires="wps">
                  <w:drawing>
                    <wp:inline distT="0" distB="0" distL="0" distR="0" wp14:anchorId="7A3DB189" wp14:editId="2BD0D4E6">
                      <wp:extent cx="2538095" cy="2576830"/>
                      <wp:effectExtent l="0" t="0" r="0" b="0"/>
                      <wp:docPr id="3" name="Kotak Teks 3" descr="Kotak teks sampu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538095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35671B" w:rsidRDefault="00075253" w:rsidP="00075253">
                                  <w:pPr>
                                    <w:pStyle w:val="Judul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id-ID"/>
                                    </w:rPr>
                                    <w:t>Bersama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id-ID"/>
                                    </w:rPr>
                                    <w:br/>
                                    <w:t>dengan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id-ID"/>
                                    </w:rPr>
                                    <w:br/>
                                    <w:t>dirimu...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Kotak Teks 3" o:spid="_x0000_s1026" type="#_x0000_t176" alt="Kotak teks sampul" style="width:199.8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" filled="f" stroked="f" strokeweight=".5pt">
                      <v:textbox>
                        <w:txbxContent>
                          <w:p w:rsidR="00075253" w:rsidRPr="0035671B" w:rsidRDefault="00075253" w:rsidP="00075253">
                            <w:pPr>
                              <w:pStyle w:val="Judul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id-ID"/>
                              </w:rPr>
                              <w:t>Bersama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id-ID"/>
                              </w:rPr>
                              <w:br/>
                              <w:t>dengan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id-ID"/>
                              </w:rPr>
                              <w:br/>
                              <w:t>dirimu...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D20440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D20440" w:rsidRDefault="0092584B" w:rsidP="0092584B">
            <w:pPr>
              <w:spacing w:after="0"/>
              <w:jc w:val="right"/>
            </w:pPr>
            <w:r w:rsidRPr="00D20440">
              <mc:AlternateContent>
                <mc:Choice Requires="wps">
                  <w:drawing>
                    <wp:inline distT="0" distB="0" distL="0" distR="0" wp14:anchorId="2301694F" wp14:editId="0831C1E9">
                      <wp:extent cx="2834640" cy="2181225"/>
                      <wp:effectExtent l="0" t="0" r="0" b="0"/>
                      <wp:docPr id="5" name="Kotak Teks 5" descr="Kotak teks pes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35671B" w:rsidRDefault="0092584B" w:rsidP="00D20440">
                                  <w:pPr>
                                    <w:spacing w:after="0"/>
                                    <w:ind w:right="113"/>
                                    <w:jc w:val="right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id-ID"/>
                                    </w:rPr>
                                    <w:t>…adalah hal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id-ID"/>
                                    </w:rPr>
                                    <w:br/>
                                    <w:t>yang paling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id-ID"/>
                                    </w:rPr>
                                    <w:br/>
                                    <w:t>kusukai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Kotak Teks 5" o:spid="_x0000_s1027" type="#_x0000_t176" alt="Kotak teks pesan" style="width:223.2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" filled="f" stroked="f" strokeweight=".5pt">
                      <v:textbox inset="0,0,0,0">
                        <w:txbxContent>
                          <w:p w:rsidR="0092584B" w:rsidRPr="0035671B" w:rsidRDefault="0092584B" w:rsidP="00D20440">
                            <w:pPr>
                              <w:spacing w:after="0"/>
                              <w:ind w:right="113"/>
                              <w:jc w:val="right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id-ID"/>
                              </w:rPr>
                              <w:t>…adalah hal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id-ID"/>
                              </w:rPr>
                              <w:br/>
                              <w:t>yang paling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id-ID"/>
                              </w:rPr>
                              <w:br/>
                              <w:t>kusukai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D20440" w:rsidRDefault="00A04339" w:rsidP="00A04339">
      <w:pPr>
        <w:jc w:val="both"/>
      </w:pPr>
      <w:r w:rsidRPr="00D20440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-116840</wp:posOffset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Gambar 2" title="Gambar latar belak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-templat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008" w:rsidRPr="00D20440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7EA" w:rsidRDefault="00DD27EA">
      <w:r>
        <w:separator/>
      </w:r>
    </w:p>
  </w:endnote>
  <w:endnote w:type="continuationSeparator" w:id="0">
    <w:p w:rsidR="00DD27EA" w:rsidRDefault="00DD2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7EA" w:rsidRDefault="00DD27EA">
      <w:r>
        <w:separator/>
      </w:r>
    </w:p>
  </w:footnote>
  <w:footnote w:type="continuationSeparator" w:id="0">
    <w:p w:rsidR="00DD27EA" w:rsidRDefault="00DD2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64A0E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497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B49B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00A1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644E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4233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B2B1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C25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8A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802A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35671B"/>
    <w:rsid w:val="00370A7B"/>
    <w:rsid w:val="00444463"/>
    <w:rsid w:val="004523C1"/>
    <w:rsid w:val="004B0642"/>
    <w:rsid w:val="005255E2"/>
    <w:rsid w:val="00640AAF"/>
    <w:rsid w:val="006A2D1D"/>
    <w:rsid w:val="0092584B"/>
    <w:rsid w:val="00941871"/>
    <w:rsid w:val="00A04339"/>
    <w:rsid w:val="00A128AC"/>
    <w:rsid w:val="00AE1964"/>
    <w:rsid w:val="00B34175"/>
    <w:rsid w:val="00C81559"/>
    <w:rsid w:val="00D20440"/>
    <w:rsid w:val="00DD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5253"/>
    <w:pPr>
      <w:spacing w:after="160" w:line="259" w:lineRule="auto"/>
    </w:pPr>
    <w:rPr>
      <w:lang w:eastAsia="en-US"/>
    </w:rPr>
  </w:style>
  <w:style w:type="paragraph" w:styleId="Judul1">
    <w:name w:val="heading 1"/>
    <w:basedOn w:val="Normal"/>
    <w:next w:val="Normal"/>
    <w:link w:val="Judul1KAR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basedOn w:val="FontParagrafDefault"/>
    <w:uiPriority w:val="99"/>
    <w:semiHidden/>
    <w:rPr>
      <w:color w:val="808080"/>
    </w:rPr>
  </w:style>
  <w:style w:type="character" w:customStyle="1" w:styleId="Judul1KAR">
    <w:name w:val="Judul 1 KAR"/>
    <w:basedOn w:val="FontParagrafDefault"/>
    <w:link w:val="Judul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Judul2KAR">
    <w:name w:val="Judul 2 KAR"/>
    <w:basedOn w:val="FontParagrafDefault"/>
    <w:link w:val="Judul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eksBalon">
    <w:name w:val="Balloon Text"/>
    <w:basedOn w:val="Normal"/>
    <w:link w:val="TeksBalonK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Judul">
    <w:name w:val="Title"/>
    <w:basedOn w:val="Normal"/>
    <w:next w:val="Normal"/>
    <w:link w:val="JudulKAR"/>
    <w:uiPriority w:val="10"/>
    <w:unhideWhenUsed/>
    <w:qFormat/>
    <w:rsid w:val="000752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0752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Header">
    <w:name w:val="header"/>
    <w:basedOn w:val="Normal"/>
    <w:link w:val="HeaderKAR"/>
    <w:uiPriority w:val="99"/>
    <w:unhideWhenUsed/>
    <w:rsid w:val="00A128AC"/>
    <w:pPr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A128AC"/>
    <w:rPr>
      <w:lang w:eastAsia="en-US"/>
    </w:rPr>
  </w:style>
  <w:style w:type="paragraph" w:styleId="Footer">
    <w:name w:val="footer"/>
    <w:basedOn w:val="Normal"/>
    <w:link w:val="FooterK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Office_25594566_TF03992061</Template>
  <TotalTime>4</TotalTime>
  <Pages>1</Pages>
  <Words>1</Words>
  <Characters>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2018-10-19T09:52:00Z</dcterms:created>
  <dcterms:modified xsi:type="dcterms:W3CDTF">2018-10-24T02:51:00Z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