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el konten header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84753D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84753D" w:rsidRDefault="004562B5">
            <w:pPr>
              <w:pStyle w:val="Hari"/>
              <w:rPr>
                <w:noProof/>
              </w:rPr>
            </w:pPr>
            <w:r w:rsidRPr="0084753D">
              <w:rPr>
                <w:noProof/>
                <w:lang w:bidi="id-ID"/>
              </w:rPr>
              <w:t>Senin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84753D" w:rsidRDefault="004562B5">
            <w:pPr>
              <w:pStyle w:val="Hari-gelap"/>
              <w:rPr>
                <w:noProof/>
              </w:rPr>
            </w:pPr>
            <w:r w:rsidRPr="0084753D">
              <w:rPr>
                <w:noProof/>
                <w:lang w:bidi="id-ID"/>
              </w:rPr>
              <w:t>Selasa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84753D" w:rsidRDefault="004562B5">
            <w:pPr>
              <w:pStyle w:val="Hari"/>
              <w:rPr>
                <w:noProof/>
              </w:rPr>
            </w:pPr>
            <w:r w:rsidRPr="0084753D">
              <w:rPr>
                <w:noProof/>
                <w:lang w:bidi="id-ID"/>
              </w:rPr>
              <w:t>Rabu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84753D" w:rsidRDefault="004562B5">
            <w:pPr>
              <w:pStyle w:val="Hari-gelap"/>
              <w:rPr>
                <w:noProof/>
              </w:rPr>
            </w:pPr>
            <w:r w:rsidRPr="0084753D">
              <w:rPr>
                <w:noProof/>
                <w:lang w:bidi="id-ID"/>
              </w:rPr>
              <w:t>Kamis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84753D" w:rsidRDefault="004562B5">
            <w:pPr>
              <w:pStyle w:val="Hari"/>
              <w:rPr>
                <w:noProof/>
              </w:rPr>
            </w:pPr>
            <w:r w:rsidRPr="0084753D">
              <w:rPr>
                <w:noProof/>
                <w:lang w:bidi="id-ID"/>
              </w:rPr>
              <w:t>Jumat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84753D" w:rsidRDefault="004562B5">
            <w:pPr>
              <w:pStyle w:val="Hari-gelap"/>
              <w:rPr>
                <w:noProof/>
              </w:rPr>
            </w:pPr>
            <w:r w:rsidRPr="0084753D">
              <w:rPr>
                <w:noProof/>
                <w:lang w:bidi="id-ID"/>
              </w:rPr>
              <w:t>Sabtu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84753D" w:rsidRDefault="004562B5">
            <w:pPr>
              <w:pStyle w:val="Hari"/>
              <w:rPr>
                <w:noProof/>
              </w:rPr>
            </w:pPr>
            <w:r w:rsidRPr="0084753D">
              <w:rPr>
                <w:noProof/>
                <w:lang w:bidi="id-ID"/>
              </w:rPr>
              <w:t>Minggu</w:t>
            </w:r>
          </w:p>
        </w:tc>
      </w:tr>
    </w:tbl>
    <w:p w14:paraId="030A0F2F" w14:textId="77777777" w:rsidR="00F154D0" w:rsidRPr="0084753D" w:rsidRDefault="004562B5">
      <w:pPr>
        <w:pStyle w:val="TidakAdaSpasi"/>
        <w:rPr>
          <w:noProof/>
          <w:sz w:val="2"/>
        </w:rPr>
      </w:pPr>
      <w:r w:rsidRPr="0084753D">
        <w:rPr>
          <w:noProof/>
          <w:sz w:val="2"/>
          <w:szCs w:val="2"/>
          <w:lang w:bidi="id-I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Header Tabel Seni Kisi Kalend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entuk bebas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entuk bebas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entuk bebas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entuk bebas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entuk bebas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entuk bebas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entuk bebas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kstur" descr="Tekstur latar belaka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B7185" id="Header Tabel Seni Kisi Kalender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">
                <v:shape id="Bentuk bebas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entuk bebas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entuk bebas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entuk bebas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entuk bebas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entuk bebas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entuk bebas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kstur" o:spid="_x0000_s1034" type="#_x0000_t75" alt="Tekstur latar belakang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kstur latar belakang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el tata letak kalender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84753D" w14:paraId="030A0F3E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2D7B9028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Senin</w:instrText>
            </w:r>
            <w:r w:rsidRPr="0084753D">
              <w:rPr>
                <w:noProof/>
                <w:lang w:bidi="id-ID"/>
              </w:rPr>
              <w:instrText>" 1 ""</w:instrTex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731B2E77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Selasa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Pr="0084753D">
              <w:rPr>
                <w:noProof/>
                <w:lang w:bidi="id-ID"/>
              </w:rPr>
              <w:instrText>2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5B5E0BFD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Rabu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6B5A63" w:rsidRPr="0084753D">
              <w:rPr>
                <w:noProof/>
                <w:lang w:bidi="id-ID"/>
              </w:rPr>
              <w:instrText>2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569F1E5D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Kamis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6B5A63" w:rsidRPr="0084753D">
              <w:rPr>
                <w:noProof/>
                <w:lang w:bidi="id-ID"/>
              </w:rPr>
              <w:instrText>3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15703B8F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>= "</w:instrText>
            </w:r>
            <w:r w:rsidR="007416B7" w:rsidRPr="0084753D">
              <w:rPr>
                <w:noProof/>
                <w:lang w:bidi="id-ID"/>
              </w:rPr>
              <w:instrText>Jumat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6B5A63" w:rsidRPr="0084753D">
              <w:rPr>
                <w:noProof/>
                <w:lang w:bidi="id-ID"/>
              </w:rPr>
              <w:instrText>4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70300D80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6B5A63" w:rsidRPr="0084753D">
              <w:rPr>
                <w:noProof/>
                <w:lang w:bidi="id-ID"/>
              </w:rPr>
              <w:instrText>5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="007416B7" w:rsidRPr="0084753D">
              <w:rPr>
                <w:noProof/>
                <w:lang w:bidi="id-ID"/>
              </w:rPr>
              <w:fldChar w:fldCharType="separate"/>
            </w:r>
            <w:r w:rsidR="0084753D" w:rsidRPr="0084753D">
              <w:rPr>
                <w:noProof/>
                <w:lang w:bidi="id-ID"/>
              </w:rPr>
              <w:t>1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59BD0098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MonthStart \@ dddd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Sabtu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"</w:instrText>
            </w:r>
            <w:r w:rsidR="007416B7" w:rsidRPr="0084753D">
              <w:rPr>
                <w:noProof/>
                <w:lang w:bidi="id-ID"/>
              </w:rPr>
              <w:instrText>Minggu</w:instrText>
            </w:r>
            <w:r w:rsidRPr="0084753D">
              <w:rPr>
                <w:noProof/>
                <w:lang w:bidi="id-ID"/>
              </w:rPr>
              <w:instrText xml:space="preserve">" 1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1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&lt;&gt; 0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="007416B7"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</w:instrText>
            </w:r>
            <w:r w:rsidRPr="0084753D">
              <w:rPr>
                <w:noProof/>
                <w:lang w:bidi="id-ID"/>
              </w:rPr>
              <w:fldChar w:fldCharType="end"/>
            </w:r>
            <w:r w:rsidR="007416B7"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</w:tr>
      <w:tr w:rsidR="00F154D0" w:rsidRPr="0084753D" w14:paraId="030A0F4D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424B0B97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=N1+1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3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65F4BF08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4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44EDDBE9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5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32493EFA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6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43197423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7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26DC1A23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8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06D74BD1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9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</w:tr>
      <w:tr w:rsidR="00F154D0" w:rsidRPr="0084753D" w14:paraId="030A0F5C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47BFC66B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=N2+1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10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65260E70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11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5585E6E5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12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1A311D06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13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6BD36109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14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23457DFD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15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46703E6A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16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</w:tr>
      <w:tr w:rsidR="00F154D0" w:rsidRPr="0084753D" w14:paraId="030A0F6B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27087A1E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=N3+1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17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6E012BB4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18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3879AEB1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19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508E4A04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20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70D14B21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21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284EF584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22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05D46513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23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</w:tr>
      <w:tr w:rsidR="00F154D0" w:rsidRPr="0084753D" w14:paraId="030A0F7A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114EABFF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=N4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23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=N4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23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=N4+1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24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24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24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1F0ED958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24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24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25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25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25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61EC7441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25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25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=D5+1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26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26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26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582D4EEE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26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26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=F5+1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27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27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27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6171DBD8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27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27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=H5+1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28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37E9B1C6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=J5+1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29</w:t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4F2E7AAF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=L5+1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</w:tr>
      <w:tr w:rsidR="00F154D0" w:rsidRPr="0084753D" w14:paraId="030A0F89" w14:textId="77777777" w:rsidTr="007416B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4B6C649B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=N5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=N5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28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=N5+1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7D03BA04" w:rsidR="00F154D0" w:rsidRPr="0084753D" w:rsidRDefault="004562B5">
            <w:pPr>
              <w:pStyle w:val="Tanggal1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=B6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instrText>0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= 0,""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IF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=B6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&lt;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MonthEnd \@ d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7416B7" w:rsidRPr="0084753D">
              <w:rPr>
                <w:noProof/>
                <w:lang w:bidi="id-ID"/>
              </w:rPr>
              <w:instrText>29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 </w:instrText>
            </w: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=B6+1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5F1DB1" w:rsidRPr="0084753D">
              <w:rPr>
                <w:noProof/>
                <w:lang w:bidi="id-ID"/>
              </w:rPr>
              <w:instrText>31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instrText xml:space="preserve"> "" </w:instrText>
            </w:r>
            <w:r w:rsidRPr="0084753D">
              <w:rPr>
                <w:noProof/>
                <w:lang w:bidi="id-ID"/>
              </w:rPr>
              <w:fldChar w:fldCharType="end"/>
            </w:r>
            <w:r w:rsidRPr="0084753D">
              <w:rPr>
                <w:noProof/>
                <w:lang w:bidi="id-ID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84753D" w:rsidRDefault="00F154D0">
            <w:pPr>
              <w:pStyle w:val="Tanggal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84753D" w:rsidRDefault="00F154D0">
            <w:pPr>
              <w:pStyle w:val="Tanggal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84753D" w:rsidRDefault="00F154D0">
            <w:pPr>
              <w:pStyle w:val="Tanggal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84753D" w:rsidRDefault="00F154D0">
            <w:pPr>
              <w:pStyle w:val="Tanggal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84753D" w:rsidRDefault="00F154D0">
            <w:pPr>
              <w:pStyle w:val="Tanggal1"/>
              <w:rPr>
                <w:noProof/>
              </w:rPr>
            </w:pPr>
          </w:p>
        </w:tc>
      </w:tr>
    </w:tbl>
    <w:p w14:paraId="030A0F8A" w14:textId="77777777" w:rsidR="00F154D0" w:rsidRPr="0084753D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el tata letak"/>
      </w:tblPr>
      <w:tblGrid>
        <w:gridCol w:w="5760"/>
        <w:gridCol w:w="629"/>
        <w:gridCol w:w="4411"/>
      </w:tblGrid>
      <w:tr w:rsidR="00F154D0" w:rsidRPr="0084753D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6FE3D3C7" w:rsidR="00F154D0" w:rsidRPr="0084753D" w:rsidRDefault="004562B5">
            <w:pPr>
              <w:pStyle w:val="Bulan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 MonthStart \@ MMMM \* MERGEFORMAT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Februari</w:t>
            </w:r>
            <w:r w:rsidRPr="0084753D">
              <w:rPr>
                <w:noProof/>
                <w:lang w:bidi="id-ID"/>
              </w:rPr>
              <w:fldChar w:fldCharType="end"/>
            </w:r>
          </w:p>
          <w:p w14:paraId="030A0F8C" w14:textId="2AFE2216" w:rsidR="00F154D0" w:rsidRPr="0084753D" w:rsidRDefault="004562B5">
            <w:pPr>
              <w:pStyle w:val="Tahun"/>
              <w:spacing w:after="240"/>
              <w:rPr>
                <w:noProof/>
              </w:rPr>
            </w:pPr>
            <w:r w:rsidRPr="0084753D">
              <w:rPr>
                <w:noProof/>
                <w:lang w:bidi="id-ID"/>
              </w:rPr>
              <w:fldChar w:fldCharType="begin"/>
            </w:r>
            <w:r w:rsidRPr="0084753D">
              <w:rPr>
                <w:noProof/>
                <w:lang w:bidi="id-ID"/>
              </w:rPr>
              <w:instrText xml:space="preserve"> DOCVARIABLE  MonthStart \@  yyyy   \* MERGEFORMAT </w:instrText>
            </w:r>
            <w:r w:rsidRPr="0084753D">
              <w:rPr>
                <w:noProof/>
                <w:lang w:bidi="id-ID"/>
              </w:rPr>
              <w:fldChar w:fldCharType="separate"/>
            </w:r>
            <w:r w:rsidR="0084753D">
              <w:rPr>
                <w:noProof/>
                <w:lang w:bidi="id-ID"/>
              </w:rPr>
              <w:t>2020</w:t>
            </w:r>
            <w:r w:rsidRPr="0084753D">
              <w:rPr>
                <w:noProof/>
                <w:lang w:bidi="id-ID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ulan Sebelum dan Sesudah"/>
            </w:tblPr>
            <w:tblGrid>
              <w:gridCol w:w="2254"/>
              <w:gridCol w:w="482"/>
              <w:gridCol w:w="2254"/>
            </w:tblGrid>
            <w:tr w:rsidR="00F154D0" w:rsidRPr="0084753D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 tata letak kalender bulan lalu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84753D" w14:paraId="030A0F94" w14:textId="77777777">
                    <w:tc>
                      <w:tcPr>
                        <w:tcW w:w="714" w:type="pct"/>
                      </w:tcPr>
                      <w:p w14:paraId="030A0F8D" w14:textId="61D1065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Senin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" 1 ""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57F899B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Selasa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248FFB55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6D52F3"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 w:rsidRPr="0084753D">
                          <w:rPr>
                            <w:noProof/>
                            <w:lang w:bidi="id-ID"/>
                          </w:rPr>
                          <w:t>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59A9E833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Kamis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67863D91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Jumat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54A513B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Sabtu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7D3A2CBB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MonthStartB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9C" w14:textId="77777777">
                    <w:tc>
                      <w:tcPr>
                        <w:tcW w:w="714" w:type="pct"/>
                      </w:tcPr>
                      <w:p w14:paraId="030A0F95" w14:textId="27597DCF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32F2C3DB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75CD6115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52720231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5884C44E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5B0C37C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3BB369ED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A4" w14:textId="77777777">
                    <w:tc>
                      <w:tcPr>
                        <w:tcW w:w="714" w:type="pct"/>
                      </w:tcPr>
                      <w:p w14:paraId="030A0F9D" w14:textId="55D8F883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68E91A40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4A7B5DB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639D2B28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16AF898F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2729EC38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5D17D1E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AC" w14:textId="77777777">
                    <w:tc>
                      <w:tcPr>
                        <w:tcW w:w="714" w:type="pct"/>
                      </w:tcPr>
                      <w:p w14:paraId="030A0FA5" w14:textId="41019F5E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4ED3FFF7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0B3A38E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32F3C4B8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2E30A8A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29F25B13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4967526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B4" w14:textId="77777777">
                    <w:tc>
                      <w:tcPr>
                        <w:tcW w:w="714" w:type="pct"/>
                      </w:tcPr>
                      <w:p w14:paraId="030A0FAD" w14:textId="55016605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01EFDFFD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7FBDC33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3C6E56C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7F0B2DED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5DE02C34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5E6C1DB4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BC" w14:textId="77777777">
                    <w:tc>
                      <w:tcPr>
                        <w:tcW w:w="714" w:type="pct"/>
                      </w:tcPr>
                      <w:p w14:paraId="030A0FB5" w14:textId="38A482A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7810CB81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MonthEndB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84753D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84753D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 tata letak kalender bulan depan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84753D" w14:paraId="030A0FC6" w14:textId="77777777">
                    <w:tc>
                      <w:tcPr>
                        <w:tcW w:w="714" w:type="pct"/>
                      </w:tcPr>
                      <w:p w14:paraId="030A0FBF" w14:textId="741A2A1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Senin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" 1 ""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069A2C8B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Selasa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29A38840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Rabu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50F8C73D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Kamis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5F1DB1"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4D453C30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>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Jumat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5F1DB1" w:rsidRPr="0084753D">
                          <w:rPr>
                            <w:noProof/>
                            <w:lang w:bidi="id-ID"/>
                          </w:rPr>
                          <w:instrText>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2622AC3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Sabtu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6B5A63" w:rsidRPr="0084753D">
                          <w:rPr>
                            <w:noProof/>
                            <w:lang w:bidi="id-ID"/>
                          </w:rPr>
                          <w:instrText>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6DA83577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MonthStartA \@ dddd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“</w:instrText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Minggu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" 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instrText>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&lt;&gt; 0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6B5A63" w:rsidRPr="0084753D">
                          <w:rPr>
                            <w:noProof/>
                            <w:lang w:bidi="id-ID"/>
                          </w:rPr>
                          <w:instrText>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="007416B7"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 w:rsidRPr="0084753D">
                          <w:rPr>
                            <w:noProof/>
                            <w:lang w:bidi="id-ID"/>
                          </w:rPr>
                          <w:t>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CE" w14:textId="77777777">
                    <w:tc>
                      <w:tcPr>
                        <w:tcW w:w="714" w:type="pct"/>
                      </w:tcPr>
                      <w:p w14:paraId="030A0FC7" w14:textId="5CC26AD4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=G1+1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0DA15904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2493B7E6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4CD8F05D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7C1ACDBA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35F4C786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667DD560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D6" w14:textId="77777777">
                    <w:tc>
                      <w:tcPr>
                        <w:tcW w:w="714" w:type="pct"/>
                      </w:tcPr>
                      <w:p w14:paraId="030A0FCF" w14:textId="4ACB5297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=G2+1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3DCD186A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116BC96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754C5BC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148BA9FB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47BFD151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0C8C8E44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DE" w14:textId="77777777">
                    <w:tc>
                      <w:tcPr>
                        <w:tcW w:w="714" w:type="pct"/>
                      </w:tcPr>
                      <w:p w14:paraId="030A0FD7" w14:textId="673D819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=G3+1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028E76F7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1397E2D7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48F2257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19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32C8BAAF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1835916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6E3C215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22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E6" w14:textId="77777777">
                    <w:tc>
                      <w:tcPr>
                        <w:tcW w:w="714" w:type="pct"/>
                      </w:tcPr>
                      <w:p w14:paraId="030A0FDF" w14:textId="3C27CD3E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22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=G4+1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23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3CA8CBC1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23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24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31445763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24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=B5+1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25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29CCE1D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=C5+1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26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4092505C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=D5+1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27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00787EE2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27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=E5+1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28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266BCA29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28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=F5+1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29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</w:tr>
                  <w:tr w:rsidR="00F154D0" w:rsidRPr="0084753D" w14:paraId="030A0FEE" w14:textId="77777777">
                    <w:tc>
                      <w:tcPr>
                        <w:tcW w:w="714" w:type="pct"/>
                      </w:tcPr>
                      <w:p w14:paraId="030A0FE7" w14:textId="72095B85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29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=G5+1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30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1E9C0735" w:rsidR="00F154D0" w:rsidRPr="0084753D" w:rsidRDefault="004562B5">
                        <w:pPr>
                          <w:pStyle w:val="TanggalTanpaBulan"/>
                          <w:rPr>
                            <w:noProof/>
                          </w:rPr>
                        </w:pP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 0,""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IF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30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&lt;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DocVariable MonthEndA \@ d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begin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=A6+1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instrText xml:space="preserve"> "" 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instrText>31</w:instrTex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separate"/>
                        </w:r>
                        <w:r w:rsidR="0084753D">
                          <w:rPr>
                            <w:noProof/>
                            <w:lang w:bidi="id-ID"/>
                          </w:rPr>
                          <w:t>31</w:t>
                        </w:r>
                        <w:r w:rsidRPr="0084753D">
                          <w:rPr>
                            <w:noProof/>
                            <w:lang w:bidi="id-ID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84753D" w:rsidRDefault="00F154D0">
                        <w:pPr>
                          <w:pStyle w:val="TanggalTanpaBulan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84753D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84753D" w:rsidRDefault="00F154D0">
            <w:pPr>
              <w:pStyle w:val="TidakAdaSpasi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el tata letak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84753D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0371F08E" w:rsidR="00F154D0" w:rsidRPr="0084753D" w:rsidRDefault="004562B5">
                  <w:pPr>
                    <w:pStyle w:val="TanpaBulan"/>
                    <w:rPr>
                      <w:noProof/>
                    </w:rPr>
                  </w:pPr>
                  <w:r w:rsidRPr="0084753D">
                    <w:rPr>
                      <w:noProof/>
                      <w:lang w:bidi="id-ID"/>
                    </w:rPr>
                    <w:fldChar w:fldCharType="begin"/>
                  </w:r>
                  <w:r w:rsidRPr="0084753D">
                    <w:rPr>
                      <w:noProof/>
                      <w:lang w:bidi="id-ID"/>
                    </w:rPr>
                    <w:instrText xml:space="preserve"> DOCVARIABLE  MonthStartB \@ MMMM \* MERGEFORMAT </w:instrText>
                  </w:r>
                  <w:r w:rsidRPr="0084753D">
                    <w:rPr>
                      <w:noProof/>
                      <w:lang w:bidi="id-ID"/>
                    </w:rPr>
                    <w:fldChar w:fldCharType="separate"/>
                  </w:r>
                  <w:r w:rsidR="0084753D">
                    <w:rPr>
                      <w:noProof/>
                      <w:lang w:bidi="id-ID"/>
                    </w:rPr>
                    <w:t>Januari</w:t>
                  </w:r>
                  <w:r w:rsidRPr="0084753D">
                    <w:rPr>
                      <w:noProof/>
                      <w:lang w:bidi="id-ID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291921E0" w:rsidR="00F154D0" w:rsidRPr="0084753D" w:rsidRDefault="004562B5">
                  <w:pPr>
                    <w:pStyle w:val="TahunTanpaBulan"/>
                    <w:rPr>
                      <w:noProof/>
                    </w:rPr>
                  </w:pPr>
                  <w:r w:rsidRPr="0084753D">
                    <w:rPr>
                      <w:noProof/>
                      <w:lang w:bidi="id-ID"/>
                    </w:rPr>
                    <w:fldChar w:fldCharType="begin"/>
                  </w:r>
                  <w:r w:rsidRPr="0084753D">
                    <w:rPr>
                      <w:noProof/>
                      <w:lang w:bidi="id-ID"/>
                    </w:rPr>
                    <w:instrText xml:space="preserve"> DOCVARIABLE  MonthStartB \@  yyyy   \* MERGEFORMAT </w:instrText>
                  </w:r>
                  <w:r w:rsidRPr="0084753D">
                    <w:rPr>
                      <w:noProof/>
                      <w:lang w:bidi="id-ID"/>
                    </w:rPr>
                    <w:fldChar w:fldCharType="separate"/>
                  </w:r>
                  <w:r w:rsidR="0084753D">
                    <w:rPr>
                      <w:noProof/>
                      <w:lang w:bidi="id-ID"/>
                    </w:rPr>
                    <w:t>2020</w:t>
                  </w:r>
                  <w:r w:rsidRPr="0084753D">
                    <w:rPr>
                      <w:noProof/>
                      <w:lang w:bidi="id-ID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84753D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3E95AE6E" w:rsidR="00F154D0" w:rsidRPr="0084753D" w:rsidRDefault="004562B5">
                  <w:pPr>
                    <w:pStyle w:val="TanpaBulan"/>
                    <w:rPr>
                      <w:noProof/>
                    </w:rPr>
                  </w:pPr>
                  <w:r w:rsidRPr="0084753D">
                    <w:rPr>
                      <w:noProof/>
                      <w:lang w:bidi="id-ID"/>
                    </w:rPr>
                    <w:fldChar w:fldCharType="begin"/>
                  </w:r>
                  <w:r w:rsidRPr="0084753D">
                    <w:rPr>
                      <w:noProof/>
                      <w:lang w:bidi="id-ID"/>
                    </w:rPr>
                    <w:instrText xml:space="preserve"> DOCVARIABLE  MonthStartA \@ MMMM \* MERGEFORMAT </w:instrText>
                  </w:r>
                  <w:r w:rsidRPr="0084753D">
                    <w:rPr>
                      <w:noProof/>
                      <w:lang w:bidi="id-ID"/>
                    </w:rPr>
                    <w:fldChar w:fldCharType="separate"/>
                  </w:r>
                  <w:r w:rsidR="0084753D">
                    <w:rPr>
                      <w:noProof/>
                      <w:lang w:bidi="id-ID"/>
                    </w:rPr>
                    <w:t>Maret</w:t>
                  </w:r>
                  <w:r w:rsidRPr="0084753D">
                    <w:rPr>
                      <w:noProof/>
                      <w:lang w:bidi="id-ID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3D34B647" w:rsidR="00F154D0" w:rsidRPr="0084753D" w:rsidRDefault="004562B5">
                  <w:pPr>
                    <w:pStyle w:val="TahunTanpaBulan"/>
                    <w:rPr>
                      <w:noProof/>
                    </w:rPr>
                  </w:pPr>
                  <w:r w:rsidRPr="0084753D">
                    <w:rPr>
                      <w:noProof/>
                      <w:lang w:bidi="id-ID"/>
                    </w:rPr>
                    <w:fldChar w:fldCharType="begin"/>
                  </w:r>
                  <w:r w:rsidRPr="0084753D">
                    <w:rPr>
                      <w:noProof/>
                      <w:lang w:bidi="id-ID"/>
                    </w:rPr>
                    <w:instrText xml:space="preserve"> DOCVARIABLE  MonthStartA \@  yyyy   \* MERGEFORMAT </w:instrText>
                  </w:r>
                  <w:r w:rsidRPr="0084753D">
                    <w:rPr>
                      <w:noProof/>
                      <w:lang w:bidi="id-ID"/>
                    </w:rPr>
                    <w:fldChar w:fldCharType="separate"/>
                  </w:r>
                  <w:r w:rsidR="0084753D">
                    <w:rPr>
                      <w:noProof/>
                      <w:lang w:bidi="id-ID"/>
                    </w:rPr>
                    <w:t>2020</w:t>
                  </w:r>
                  <w:r w:rsidRPr="0084753D">
                    <w:rPr>
                      <w:noProof/>
                      <w:lang w:bidi="id-ID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84753D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84753D" w:rsidRDefault="004562B5">
            <w:pPr>
              <w:pStyle w:val="Judul1"/>
              <w:rPr>
                <w:noProof/>
              </w:rPr>
            </w:pPr>
            <w:r w:rsidRPr="0084753D">
              <w:rPr>
                <w:noProof/>
                <w:lang w:bidi="id-ID"/>
              </w:rPr>
              <w:t>Catatan:</w:t>
            </w:r>
          </w:p>
          <w:p w14:paraId="030A0FFB" w14:textId="77777777" w:rsidR="00F154D0" w:rsidRPr="0084753D" w:rsidRDefault="007416B7">
            <w:pPr>
              <w:pStyle w:val="Catatan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84753D">
                  <w:rPr>
                    <w:noProof/>
                    <w:lang w:bidi="id-ID"/>
                  </w:rPr>
                  <w:t>Untuk langsung memulai, cukup klik teks tempat penampung lalu mulailah mengetik.</w:t>
                </w:r>
                <w:r w:rsidR="004562B5" w:rsidRPr="0084753D">
                  <w:rPr>
                    <w:noProof/>
                    <w:lang w:bidi="id-ID"/>
                  </w:rPr>
                  <w:br/>
                  <w:t>Anda dapat menyimpan dokumen ke awan dengan lancar dari Word pada perangkat Windows, Mac, Android, atau iOS.</w:t>
                </w:r>
              </w:sdtContent>
            </w:sdt>
          </w:p>
        </w:tc>
      </w:tr>
    </w:tbl>
    <w:p w14:paraId="030A0FFD" w14:textId="77777777" w:rsidR="00F154D0" w:rsidRPr="0084753D" w:rsidRDefault="00F154D0">
      <w:pPr>
        <w:pStyle w:val="TidakAdaSpasi"/>
        <w:rPr>
          <w:noProof/>
        </w:rPr>
      </w:pPr>
    </w:p>
    <w:sectPr w:rsidR="00F154D0" w:rsidRPr="0084753D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C3E43" w14:textId="77777777" w:rsidR="00C11036" w:rsidRDefault="00C11036">
      <w:pPr>
        <w:spacing w:after="0"/>
      </w:pPr>
      <w:r>
        <w:separator/>
      </w:r>
    </w:p>
  </w:endnote>
  <w:endnote w:type="continuationSeparator" w:id="0">
    <w:p w14:paraId="7F8B3EA5" w14:textId="77777777" w:rsidR="00C11036" w:rsidRDefault="00C110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7416B7" w:rsidRDefault="007416B7">
    <w:pPr>
      <w:pStyle w:val="Footer"/>
    </w:pPr>
    <w:r>
      <w:rPr>
        <w:lang w:bidi="id-ID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Tahun Pendukung" title="Grafik Tahun Penduku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entuk bebas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Persegi panjang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entuk bebas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entuk bebas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entuk bebas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entuk bebas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entuk bebas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entuk bebas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entuk bebas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entuk bebas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25C658" id="Tahun Pendukung" o:spid="_x0000_s1026" alt="Judul: Grafik Tahun Pendukung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">
              <v:shape id="Bentuk bebas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Persegi panjang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entuk bebas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entuk bebas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entuk bebas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entuk bebas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entuk bebas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entuk bebas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entuk bebas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entuk bebas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entuk beba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DAF139" id="Bentuk bebas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entuk bebas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2AC2C3" id="Bentuk bebas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entuk bebas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8CBDBD" id="Bentuk bebas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entuk bebas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198D4F" id="Bentuk bebas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entuk bebas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91F40" id="Bentuk bebas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Persegi panjang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E70AE0" id="Persegi panjang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entuk bebas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7AD724" id="Bentuk bebas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entuk bebas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58EF35" id="Bentuk bebas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entuk bebas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8D379D" id="Bentuk bebas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entuk bebas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91ED7A" id="Bentuk bebas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entuk bebas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79DC52" id="Bentuk bebas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Persegi panjang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39D0678" id="Persegi panjang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entuk bebas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10F852" id="Bentuk bebas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entuk bebas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80D803" id="Bentuk bebas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entuk bebas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350BD2" id="Bentuk bebas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entuk bebas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D95F1A" id="Bentuk bebas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entuk bebas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C97802" id="Bentuk bebas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Persegi panjang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84D8223" id="Persegi panjang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entuk bebas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C32CD7" id="Bentuk bebas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entuk bebas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2457C3" id="Bentuk bebas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entuk bebas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B36455" id="Bentuk bebas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entuk bebas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54379B" id="Bentuk bebas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entuk bebas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36F380" id="Bentuk bebas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Persegi panjang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0A8F90" id="Persegi panjang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entuk bebas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135DD7" id="Bentuk bebas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entuk bebas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DAB5F2" id="Bentuk bebas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entuk bebas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E429BB" id="Bentuk bebas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entuk bebas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4B1976" id="Bentuk bebas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entuk bebas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F13737" id="Bentuk bebas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Persegi panjang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226DB33" id="Persegi panjang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entuk bebas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11E408" id="Bentuk bebas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Catatan Pendukung" descr="Grafik Catatan Pendukung" title="Grafik Catatan Penduku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entuk bebas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Gambar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FA5426" id="Catatan Pendukung" o:spid="_x0000_s1026" alt="Judul: Grafik Catatan Pendukung - Deskripsi: Grafik Catatan Pendukung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">
              <v:shape id="Bentuk bebas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ambar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3E775" w14:textId="77777777" w:rsidR="00C11036" w:rsidRDefault="00C11036">
      <w:pPr>
        <w:spacing w:after="0"/>
      </w:pPr>
      <w:r>
        <w:separator/>
      </w:r>
    </w:p>
  </w:footnote>
  <w:footnote w:type="continuationSeparator" w:id="0">
    <w:p w14:paraId="6F41B94A" w14:textId="77777777" w:rsidR="00C11036" w:rsidRDefault="00C110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7416B7" w:rsidRDefault="007416B7">
    <w:pPr>
      <w:pStyle w:val="Header"/>
    </w:pPr>
    <w:r>
      <w:rPr>
        <w:lang w:bidi="id-ID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kstur" descr="Tekstur latar belak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kstur" descr="Tekstur latar belaka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id-ID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entuk bebas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DA29CF" id="Bentuk bebas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entuk bebas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4AD49A" id="Bentuk bebas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Persegi panjang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C404F5" id="Persegi panjang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entuk bebas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11EE16" id="Bentuk bebas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entuk bebas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479028" id="Bentuk bebas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entuk bebas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598BF1" id="Bentuk bebas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entuk bebas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2D8FAB" id="Bentuk bebas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entuk bebas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73D06E" id="Bentuk bebas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entuk bebas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D13F3E" id="Bentuk bebas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Persegi panjang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50C84B4" id="Persegi panjang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entuk bebas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DF7D66" id="Bentuk bebas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entuk bebas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0825F1" id="Bentuk bebas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entuk bebas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0CCE9E" id="Bentuk bebas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entuk bebas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FE26DD" id="Bentuk bebas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entuk bebas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22BA1A" id="Bentuk bebas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entuk bebas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E0CBD3" id="Bentuk bebas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Persegi panjang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8B2ADC" id="Persegi panjang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entuk bebas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FA7E8" id="Bentuk bebas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entuk bebas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52F2BC" id="Bentuk bebas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entuk bebas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D5B6E9" id="Bentuk bebas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entuk bebas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BDD060" id="Bentuk bebas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entuk bebas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36701F" id="Bentuk bebas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entuk bebas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A7DA4D" id="Bentuk bebas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Persegi panjang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5703B05" id="Persegi panjang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entuk bebas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CE8873" id="Bentuk bebas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entuk bebas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4B75E5" id="Bentuk bebas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entuk bebas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3E1791" id="Bentuk bebas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entuk bebas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787E4D" id="Bentuk bebas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entuk bebas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8ECC2C" id="Bentuk bebas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entuk bebas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7994B6" id="Bentuk bebas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Persegi panjang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2537B6B" id="Persegi panjang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entuk bebas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1510AD" id="Bentuk bebas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entuk bebas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6E6A75" id="Bentuk bebas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entuk bebas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23BAAD" id="Bentuk bebas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entuk bebas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71B00D" id="Bentuk bebas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entuk bebas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DB99E0" id="Bentuk bebas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entuk bebas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CF27A7" id="Bentuk bebas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entuk bebas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EE4350" id="Bentuk bebas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Persegi panjang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27E17ED" id="Persegi panjang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entuk bebas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772580" id="Bentuk bebas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entuk bebas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423F75" id="Bentuk bebas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entuk bebas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535D7B" id="Bentuk bebas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entuk bebas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892133" id="Bentuk bebas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entuk bebas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E605C8" id="Bentuk bebas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entuk bebas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8846D8" id="Bentuk bebas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entuk bebas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072358" id="Bentuk bebas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entuk bebas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819DC6" id="Bentuk bebas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entuk bebas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C16062" id="Bentuk bebas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entuk bebas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157430" id="Bentuk bebas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entuk bebas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3C5CEA" id="Bentuk bebas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entuk bebas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73DB22" id="Bentuk bebas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entuk bebas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358F87" id="Bentuk bebas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entuk bebas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CDDA87" id="Bentuk bebas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d-ID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Persegi panjang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2A43D6A" id="Persegi panjang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/02/2020"/>
    <w:docVar w:name="MonthEndA" w:val="31/03/2020"/>
    <w:docVar w:name="MonthEndB" w:val="31/01/2020"/>
    <w:docVar w:name="MonthStart" w:val="01/02/2020"/>
    <w:docVar w:name="MonthStartA" w:val="01/03/2020"/>
    <w:docVar w:name="MonthStartB" w:val="01/01/2020"/>
  </w:docVars>
  <w:rsids>
    <w:rsidRoot w:val="00F154D0"/>
    <w:rsid w:val="000E7F53"/>
    <w:rsid w:val="00115511"/>
    <w:rsid w:val="00141533"/>
    <w:rsid w:val="00272ADA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416B7"/>
    <w:rsid w:val="007635B6"/>
    <w:rsid w:val="0084753D"/>
    <w:rsid w:val="008A57DD"/>
    <w:rsid w:val="0093355F"/>
    <w:rsid w:val="00A823E2"/>
    <w:rsid w:val="00AF5697"/>
    <w:rsid w:val="00B41633"/>
    <w:rsid w:val="00BB2187"/>
    <w:rsid w:val="00C11036"/>
    <w:rsid w:val="00DA742E"/>
    <w:rsid w:val="00E6663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id-ID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link w:val="Judul1K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dakAdaSpasi">
    <w:name w:val="No Spacing"/>
    <w:uiPriority w:val="36"/>
    <w:unhideWhenUsed/>
    <w:qFormat/>
    <w:pPr>
      <w:spacing w:after="0"/>
    </w:pPr>
  </w:style>
  <w:style w:type="paragraph" w:styleId="TeksBalon">
    <w:name w:val="Balloon Text"/>
    <w:basedOn w:val="Normal"/>
    <w:link w:val="TeksBalonK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Pr>
      <w:rFonts w:ascii="Tahoma" w:hAnsi="Tahoma" w:cs="Tahoma"/>
      <w:sz w:val="16"/>
      <w:szCs w:val="16"/>
    </w:rPr>
  </w:style>
  <w:style w:type="paragraph" w:customStyle="1" w:styleId="Hari">
    <w:name w:val="Hari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Tanggal1">
    <w:name w:val="Tanggal1"/>
    <w:basedOn w:val="Normal"/>
    <w:uiPriority w:val="2"/>
    <w:qFormat/>
    <w:pPr>
      <w:jc w:val="right"/>
    </w:pPr>
    <w:rPr>
      <w:b/>
    </w:rPr>
  </w:style>
  <w:style w:type="paragraph" w:customStyle="1" w:styleId="Catatan">
    <w:name w:val="Catatan"/>
    <w:basedOn w:val="Normal"/>
    <w:uiPriority w:val="10"/>
    <w:qFormat/>
    <w:pPr>
      <w:spacing w:after="20" w:line="552" w:lineRule="auto"/>
    </w:pPr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paragraph" w:customStyle="1" w:styleId="Bulan">
    <w:name w:val="Bulan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Tahun">
    <w:name w:val="Tahun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TanggalTanpaBulan">
    <w:name w:val="Tanggal Tanpa Bulan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TanpaBulan">
    <w:name w:val="Tanpa Bulan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TahunTanpaBulan">
    <w:name w:val="Tahun Tanpa Bulan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KAR"/>
    <w:uiPriority w:val="99"/>
    <w:unhideWhenUsed/>
    <w:pPr>
      <w:spacing w:after="0"/>
    </w:pPr>
  </w:style>
  <w:style w:type="character" w:customStyle="1" w:styleId="HeaderKAR">
    <w:name w:val="Header KAR"/>
    <w:basedOn w:val="FontParagrafDefault"/>
    <w:link w:val="Header"/>
    <w:uiPriority w:val="99"/>
  </w:style>
  <w:style w:type="paragraph" w:styleId="Footer">
    <w:name w:val="footer"/>
    <w:basedOn w:val="Normal"/>
    <w:link w:val="FooterKAR"/>
    <w:uiPriority w:val="99"/>
    <w:unhideWhenUsed/>
    <w:pPr>
      <w:spacing w:after="0"/>
    </w:pPr>
  </w:style>
  <w:style w:type="character" w:customStyle="1" w:styleId="FooterKAR">
    <w:name w:val="Footer KAR"/>
    <w:basedOn w:val="FontParagrafDefault"/>
    <w:link w:val="Footer"/>
    <w:uiPriority w:val="99"/>
  </w:style>
  <w:style w:type="paragraph" w:styleId="Judul">
    <w:name w:val="Title"/>
    <w:basedOn w:val="Normal"/>
    <w:link w:val="JudulK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Hari-gelap">
    <w:name w:val="Hari-gelap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JudulKAR">
    <w:name w:val="Judul KAR"/>
    <w:basedOn w:val="FontParagrafDefault"/>
    <w:link w:val="Judul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judul">
    <w:name w:val="Subtitle"/>
    <w:basedOn w:val="Normal"/>
    <w:link w:val="SubjudulK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judulKAR">
    <w:name w:val="Subjudul KAR"/>
    <w:basedOn w:val="FontParagrafDefault"/>
    <w:link w:val="Subjudu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Judul1KAR">
    <w:name w:val="Judul 1 KAR"/>
    <w:basedOn w:val="FontParagrafDefault"/>
    <w:link w:val="Judul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6A2522" w:rsidP="006A2522">
          <w:pPr>
            <w:pStyle w:val="26F24D41C48947CDAA4674FD4BB2AFB1"/>
          </w:pPr>
          <w:r w:rsidRPr="00141533">
            <w:rPr>
              <w:lang w:bidi="id-ID"/>
            </w:rPr>
            <w:t>Untuk langsung memulai, cukup klik teks tempat penampung lalu mulailah mengetik.</w:t>
          </w:r>
          <w:r w:rsidRPr="00141533">
            <w:rPr>
              <w:lang w:bidi="id-ID"/>
            </w:rPr>
            <w:br/>
            <w:t>Anda dapat menyimpan dokumen ke awan dengan lancar dari Word pada perangkat Windows, Mac, Android, atau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6A2522"/>
    <w:rsid w:val="007A76C2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6A2522"/>
    <w:rPr>
      <w:color w:val="808080"/>
    </w:rPr>
  </w:style>
  <w:style w:type="paragraph" w:customStyle="1" w:styleId="26F24D41C48947CDAA4674FD4BB2AFB1">
    <w:name w:val="26F24D41C48947CDAA4674FD4BB2AFB1"/>
    <w:rsid w:val="006A2522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er" insertBeforeMso="TabHome">
        <group id="Calendar" label="Kalender">
          <button id="NewDates" visible="true" size="large" label="Pilih Tanggal Baru" keytip="D" screentip="Pilih bulan dan tahun baru untuk kalender ini." onAction="CustomizeCalendar" imageMso="CalendarMonthDetailsSplitButton"/>
        </group>
        <group id="Themes" label="Tema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Office_42093021_TF02805138</Template>
  <TotalTime>13</TotalTime>
  <Pages>1</Pages>
  <Words>910</Words>
  <Characters>5191</Characters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2020-02-20T16:33:00Z</dcterms:created>
  <dcterms:modified xsi:type="dcterms:W3CDTF">2020-02-28T01:49:00Z</dcterms:modified>
  <cp:version/>
</cp:coreProperties>
</file>