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Névjegykártya-elrendezés, egy lapon 10 kártyával"/>
      </w:tblPr>
      <w:tblGrid>
        <w:gridCol w:w="3081"/>
        <w:gridCol w:w="3080"/>
        <w:gridCol w:w="3079"/>
        <w:gridCol w:w="3079"/>
        <w:gridCol w:w="3079"/>
      </w:tblGrid>
      <w:tr w:rsidR="00FD19EA" w:rsidRPr="0084264D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Csoport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7AFAB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">
                      <o:lock v:ext="edit" aspectratio="t"/>
                      <v:group id="Csoport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84264D" w:rsidRDefault="00CE4BDB" w:rsidP="00FD19EA">
            <w:pPr>
              <w:pStyle w:val="Nv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 nevét:"/>
                <w:tag w:val="Adja meg a nevét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Az Ön neve</w:t>
                </w:r>
              </w:sdtContent>
            </w:sdt>
          </w:p>
          <w:p w14:paraId="24538C9E" w14:textId="77777777" w:rsidR="00AF10EE" w:rsidRPr="0084264D" w:rsidRDefault="00CE4BDB" w:rsidP="00AF10EE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z irányítószámot és a települést:"/>
                <w:tag w:val="Adja meg az irányítószámot és a települést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72746B48" w14:textId="45067E37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z utcát és a házszámot:"/>
                <w:tag w:val="Adja meg az utcát és a házszámot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2E98870B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 telefonszámot:"/>
                <w:tag w:val="Adja meg a telefonszámot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278BA0CA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z e-mail-címet:"/>
                <w:tag w:val="Adja meg az e-mail-címet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330F2AE1" w14:textId="042D588E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</w:t>
                </w:r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Adja meg a Twitter-azonosítót:"/>
                <w:tag w:val="Adja meg a Twitter-azonosítót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  <w:r w:rsidR="00FD19EA" w:rsidRPr="0084264D">
                  <w:rPr>
                    <w:lang w:val="hu-HU" w:bidi="hu"/>
                  </w:rPr>
                  <w:t>-azonosító</w:t>
                </w:r>
              </w:sdtContent>
            </w:sdt>
          </w:p>
          <w:p w14:paraId="67ECC39E" w14:textId="77777777" w:rsidR="00FD19EA" w:rsidRPr="0084264D" w:rsidRDefault="00CE4BDB" w:rsidP="008736FF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z internetcímet:"/>
                <w:tag w:val="Adja meg az internetcímet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Internetcím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Csoport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6BCA5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">
                      <o:lock v:ext="edit" aspectratio="t"/>
                      <v:group id="Csoport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sdt>
            <w:sdtPr>
              <w:rPr>
                <w:lang w:val="hu-HU"/>
              </w:rPr>
              <w:alias w:val="Irányítószám, település:"/>
              <w:tag w:val="Irányítószám, település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Irányítószám, település</w:t>
                </w:r>
              </w:p>
            </w:sdtContent>
          </w:sdt>
          <w:sdt>
            <w:sdtPr>
              <w:rPr>
                <w:lang w:val="hu-HU"/>
              </w:rPr>
              <w:alias w:val="Utca, házszám:"/>
              <w:tag w:val="Utca, házszám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84264D" w:rsidRDefault="00AF10EE" w:rsidP="00730835">
                <w:pPr>
                  <w:pStyle w:val="Kapcsolattartsiadatok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Utca, házszám</w:t>
                </w:r>
              </w:p>
            </w:sdtContent>
          </w:sdt>
          <w:p w14:paraId="2AB97BED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222E4981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5A7A7065" w14:textId="5B4FDF17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</w:t>
                </w:r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  <w:r w:rsidR="00FD19EA" w:rsidRPr="0084264D">
                  <w:rPr>
                    <w:lang w:val="hu-HU" w:bidi="hu"/>
                  </w:rPr>
                  <w:t>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Csoport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91426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">
                      <o:lock v:ext="edit" aspectratio="t"/>
                      <v:group id="Csoport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p w14:paraId="73939F02" w14:textId="77777777" w:rsidR="00AF10EE" w:rsidRPr="0084264D" w:rsidRDefault="00CE4BDB" w:rsidP="00AF10EE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Irányítószám, település:"/>
                <w:tag w:val="Irányítószám, település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384B062A" w14:textId="454B449A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0C042168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773FCFE0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31385AD1" w14:textId="2725FBF6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</w:t>
                </w:r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  <w:r w:rsidR="00FD19EA" w:rsidRPr="0084264D">
                  <w:rPr>
                    <w:lang w:val="hu-HU" w:bidi="hu"/>
                  </w:rPr>
                  <w:t>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Csoport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A6820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CgfyKMQOIAAPkTBgAO&#10;AAAAAAAAAAAAAAAAAC4CAABkcnMvZTJvRG9jLnhtbFBLAQItABQABgAIAAAAIQD0A8mu3AAAAAQB&#10;AAAPAAAAAAAAAAAAAAAAAJrkAABkcnMvZG93bnJldi54bWxQSwUGAAAAAAQABADzAAAAo+UAAAAA&#10;">
                      <o:lock v:ext="edit" aspectratio="t"/>
                      <v:group id="Csoport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p w14:paraId="55E02D4D" w14:textId="77777777" w:rsidR="00AF10EE" w:rsidRPr="0084264D" w:rsidRDefault="00CE4BDB" w:rsidP="00AF10EE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Irányítószám, település:"/>
                <w:tag w:val="Irányítószám, település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391AB4E5" w14:textId="1436D6E4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568F1E07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267B6C78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386DF020" w14:textId="7ACD0666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</w:t>
                </w:r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  <w:r w:rsidR="00FD19EA" w:rsidRPr="0084264D">
                  <w:rPr>
                    <w:lang w:val="hu-HU" w:bidi="hu"/>
                  </w:rPr>
                  <w:t>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Csoport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B1DB7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">
                      <o:lock v:ext="edit" aspectratio="t"/>
                      <v:group id="Csoport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p w14:paraId="1D15892B" w14:textId="59EE7239" w:rsidR="00FD19EA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Irányítószám, település:"/>
                <w:tag w:val="Irányítószám, település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756C17D2" w14:textId="77777777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4737E9D2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599B9CEF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5E3BE899" w14:textId="34311266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</w:t>
                </w:r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  <w:r w:rsidR="00FD19EA" w:rsidRPr="0084264D">
                  <w:rPr>
                    <w:lang w:val="hu-HU" w:bidi="hu"/>
                  </w:rPr>
                  <w:t>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</w:tr>
      <w:tr w:rsidR="00FD19EA" w:rsidRPr="0084264D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Csoport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6AE48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">
                      <o:lock v:ext="edit" aspectratio="t"/>
                      <v:group id="Csoport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p w14:paraId="3A9B36BC" w14:textId="39A91896" w:rsidR="00FD19EA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Irányítószám, település:"/>
                <w:tag w:val="Irányítószám, település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323D9AC4" w14:textId="77777777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110385F1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267A5CD3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6F8F9AC4" w14:textId="6C32F5FE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</w:t>
                </w:r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  <w:r w:rsidR="00FD19EA" w:rsidRPr="0084264D">
                  <w:rPr>
                    <w:lang w:val="hu-HU" w:bidi="hu"/>
                  </w:rPr>
                  <w:t>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Csoport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79013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">
                      <o:lock v:ext="edit" aspectratio="t"/>
                      <v:group id="Csoport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p w14:paraId="7255EC0D" w14:textId="77777777" w:rsidR="00AF10EE" w:rsidRPr="0084264D" w:rsidRDefault="00CE4BDB" w:rsidP="00AF10EE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Irányítószám, település:"/>
                <w:tag w:val="Irányítószám, település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4D83F9D4" w14:textId="5E7CBC70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277C4F0D" w14:textId="77777777" w:rsidR="00730835" w:rsidRPr="0084264D" w:rsidRDefault="00CE4BDB" w:rsidP="00730835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Adja meg a telefonszámot:"/>
                <w:tag w:val="Adja meg a telefonszámot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59C41C8F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2C4EAC32" w14:textId="5429919D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</w:t>
                </w:r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84264D">
                  <w:rPr>
                    <w:lang w:val="hu-HU" w:bidi="hu"/>
                  </w:rPr>
                  <w:t>Twitter</w:t>
                </w:r>
                <w:proofErr w:type="spellEnd"/>
                <w:r w:rsidR="00FD19EA" w:rsidRPr="0084264D">
                  <w:rPr>
                    <w:lang w:val="hu-HU" w:bidi="hu"/>
                  </w:rPr>
                  <w:t>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Csoport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9C650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">
                      <o:lock v:ext="edit" aspectratio="t"/>
                      <v:group id="Csoport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sdt>
            <w:sdtPr>
              <w:rPr>
                <w:lang w:val="hu-HU"/>
              </w:rPr>
              <w:alias w:val="Irányítószám, település:"/>
              <w:tag w:val="Irányítószám, település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Irányítószám, település</w:t>
                </w:r>
              </w:p>
            </w:sdtContent>
          </w:sdt>
          <w:p w14:paraId="7461D026" w14:textId="77777777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21DC3DE0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426CC11F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22FA5724" w14:textId="7F9641F1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@twitter</w:t>
                </w:r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Twitter-azonosító</w:t>
                </w:r>
              </w:sdtContent>
            </w:sdt>
          </w:p>
          <w:p w14:paraId="13EB2051" w14:textId="117B4EF4" w:rsidR="00FD19EA" w:rsidRPr="0084264D" w:rsidRDefault="00CE4BDB" w:rsidP="008736FF">
            <w:pPr>
              <w:rPr>
                <w:lang w:val="hu-HU" w:eastAsia="en-US"/>
              </w:rPr>
            </w:pPr>
            <w:sdt>
              <w:sdtPr>
                <w:rPr>
                  <w:lang w:val="hu-HU"/>
                </w:rPr>
                <w:alias w:val="Internetcím:"/>
                <w:tag w:val="Internetcím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Internetcím</w:t>
                </w:r>
              </w:sdtContent>
            </w:sdt>
            <w:r w:rsidR="00FD19EA" w:rsidRPr="0084264D">
              <w:rPr>
                <w:lang w:val="hu-HU" w:bidi="hu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Csoport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EF5E3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">
                      <o:lock v:ext="edit" aspectratio="t"/>
                      <v:group id="Csoport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p w14:paraId="786A08F7" w14:textId="7D0E1801" w:rsidR="00FD19EA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Irányítószám, település:"/>
                <w:tag w:val="Irányítószám, település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27660EA7" w14:textId="77777777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2F4FAC9A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293A64AD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16E6EF15" w14:textId="6C84443A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@twitter</w:t>
                </w:r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Twitter-azonosító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84264D" w:rsidRDefault="00242F54" w:rsidP="00FD19EA">
            <w:pPr>
              <w:pStyle w:val="Kp"/>
              <w:rPr>
                <w:lang w:val="hu-HU"/>
              </w:rPr>
            </w:pPr>
            <w:r w:rsidRPr="0084264D">
              <w:rPr>
                <w:noProof/>
                <w:lang w:val="hu-HU"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Csoport 87" descr="Virág áb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Csoport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Szabadkézi sokszög 4" descr="Virág ábr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Szabadkézi sokszög 5" descr="Gubó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Szabadkézi sokszög 3" descr="Gubó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1AA2A" id="Csoport 87" o:spid="_x0000_s1026" alt="Virág ábr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">
                      <o:lock v:ext="edit" aspectratio="t"/>
                      <v:group id="Csoport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Szabadkézi sokszög 4" o:spid="_x0000_s1028" alt="Virág ábr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Szabadkézi sokszög 5" o:spid="_x0000_s1029" alt="Gubó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Szabadkézi sokszög 3" o:spid="_x0000_s1030" alt="Gubó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hu-HU"/>
              </w:rPr>
              <w:alias w:val="Az Ön neve:"/>
              <w:tag w:val="Az Ön neve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84264D" w:rsidRDefault="00FD19EA" w:rsidP="00FD19EA">
                <w:pPr>
                  <w:pStyle w:val="Nv"/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Az Ön neve</w:t>
                </w:r>
              </w:p>
            </w:sdtContent>
          </w:sdt>
          <w:p w14:paraId="5C230A81" w14:textId="5866410F" w:rsidR="00FD19EA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Irányítószám, település:"/>
                <w:tag w:val="Irányítószám, település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Irányítószám, település</w:t>
                </w:r>
              </w:sdtContent>
            </w:sdt>
          </w:p>
          <w:p w14:paraId="1C2A23AF" w14:textId="77777777" w:rsidR="00AF10EE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Utca, házszám:"/>
                <w:tag w:val="Utca, házszám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84264D">
                  <w:rPr>
                    <w:lang w:val="hu-HU" w:bidi="hu"/>
                  </w:rPr>
                  <w:t>Utca, házszám</w:t>
                </w:r>
              </w:sdtContent>
            </w:sdt>
          </w:p>
          <w:p w14:paraId="49CDDEED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szám:"/>
                <w:tag w:val="Telefonszám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Telefonszám</w:t>
                </w:r>
              </w:sdtContent>
            </w:sdt>
          </w:p>
          <w:p w14:paraId="2CB6F620" w14:textId="77777777" w:rsidR="00730835" w:rsidRPr="0084264D" w:rsidRDefault="00CE4BDB" w:rsidP="00FD19EA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E-mail-cím:"/>
                <w:tag w:val="E-mail-cím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E-mail-cím</w:t>
                </w:r>
              </w:sdtContent>
            </w:sdt>
          </w:p>
          <w:p w14:paraId="4756DF8A" w14:textId="5D15E9CB" w:rsidR="00FD19EA" w:rsidRPr="0084264D" w:rsidRDefault="00CE4BDB" w:rsidP="00730835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84264D">
                  <w:rPr>
                    <w:lang w:val="hu-HU" w:bidi="hu"/>
                  </w:rPr>
                  <w:t>@twitter</w:t>
                </w:r>
              </w:sdtContent>
            </w:sdt>
            <w:r w:rsidR="00FD19EA" w:rsidRPr="0084264D">
              <w:rPr>
                <w:lang w:val="hu-HU" w:bidi="hu"/>
              </w:rPr>
              <w:t xml:space="preserve">: </w:t>
            </w:r>
            <w:sdt>
              <w:sdtPr>
                <w:rPr>
                  <w:lang w:val="hu-HU"/>
                </w:rPr>
                <w:alias w:val="Twitter-azonosító:"/>
                <w:tag w:val="Twitter-azonosító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84264D">
                  <w:rPr>
                    <w:lang w:val="hu-HU" w:bidi="hu"/>
                  </w:rPr>
                  <w:t>Twitter-azonosító</w:t>
                </w:r>
              </w:sdtContent>
            </w:sdt>
          </w:p>
          <w:sdt>
            <w:sdtPr>
              <w:rPr>
                <w:lang w:val="hu-HU"/>
              </w:rPr>
              <w:alias w:val="Internetcím:"/>
              <w:tag w:val="Internetcím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84264D" w:rsidRDefault="00FD19EA" w:rsidP="00FD19EA">
                <w:pPr>
                  <w:rPr>
                    <w:lang w:val="hu-HU"/>
                  </w:rPr>
                </w:pPr>
                <w:r w:rsidRPr="0084264D">
                  <w:rPr>
                    <w:lang w:val="hu-HU" w:bidi="hu"/>
                  </w:rPr>
                  <w:t>Internetcím</w:t>
                </w:r>
              </w:p>
            </w:sdtContent>
          </w:sdt>
        </w:tc>
      </w:tr>
    </w:tbl>
    <w:p w14:paraId="4AC57265" w14:textId="77777777" w:rsidR="00E94CBA" w:rsidRPr="0084264D" w:rsidRDefault="00E94CBA" w:rsidP="009C67BB">
      <w:pPr>
        <w:rPr>
          <w:lang w:val="hu-HU"/>
        </w:rPr>
      </w:pPr>
    </w:p>
    <w:sectPr w:rsidR="00E94CBA" w:rsidRPr="0084264D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0DB5D" w14:textId="77777777" w:rsidR="00CE4BDB" w:rsidRDefault="00CE4BDB" w:rsidP="0093710A">
      <w:r>
        <w:separator/>
      </w:r>
    </w:p>
  </w:endnote>
  <w:endnote w:type="continuationSeparator" w:id="0">
    <w:p w14:paraId="77F0BF8B" w14:textId="77777777" w:rsidR="00CE4BDB" w:rsidRDefault="00CE4BDB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6DDA7" w14:textId="77777777" w:rsidR="00CE4BDB" w:rsidRDefault="00CE4BDB" w:rsidP="0093710A">
      <w:r>
        <w:separator/>
      </w:r>
    </w:p>
  </w:footnote>
  <w:footnote w:type="continuationSeparator" w:id="0">
    <w:p w14:paraId="46ABB04A" w14:textId="77777777" w:rsidR="00CE4BDB" w:rsidRDefault="00CE4BDB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2C07FB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26BC4"/>
    <w:rsid w:val="0084264D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CE4BDB"/>
    <w:rsid w:val="00D154D3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hu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3245B"/>
  </w:style>
  <w:style w:type="paragraph" w:styleId="Cmsor1">
    <w:name w:val="heading 1"/>
    <w:basedOn w:val="Norml"/>
    <w:next w:val="Norml"/>
    <w:link w:val="Cmsor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v">
    <w:name w:val="Név"/>
    <w:basedOn w:val="Norml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Kiemels2">
    <w:name w:val="Strong"/>
    <w:basedOn w:val="Bekezdsalapbettpusa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  <w:szCs w:val="18"/>
    </w:rPr>
  </w:style>
  <w:style w:type="paragraph" w:styleId="Irodalomjegyzk">
    <w:name w:val="Bibliography"/>
    <w:basedOn w:val="Norml"/>
    <w:next w:val="Norml"/>
    <w:uiPriority w:val="37"/>
    <w:semiHidden/>
    <w:unhideWhenUsed/>
    <w:rsid w:val="00333B97"/>
  </w:style>
  <w:style w:type="paragraph" w:styleId="Szvegblokk">
    <w:name w:val="Block Text"/>
    <w:basedOn w:val="Norml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Szvegtrzs">
    <w:name w:val="Body Text"/>
    <w:basedOn w:val="Norml"/>
    <w:link w:val="SzvegtrzsChar"/>
    <w:uiPriority w:val="99"/>
    <w:semiHidden/>
    <w:unhideWhenUsed/>
    <w:rsid w:val="00333B9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33B97"/>
  </w:style>
  <w:style w:type="paragraph" w:styleId="Szvegtrzs2">
    <w:name w:val="Body Text 2"/>
    <w:basedOn w:val="Norml"/>
    <w:link w:val="Szvegtrzs2Char"/>
    <w:uiPriority w:val="99"/>
    <w:semiHidden/>
    <w:unhideWhenUsed/>
    <w:rsid w:val="00333B97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333B97"/>
  </w:style>
  <w:style w:type="paragraph" w:styleId="Szvegtrzs3">
    <w:name w:val="Body Text 3"/>
    <w:basedOn w:val="Norml"/>
    <w:link w:val="Szvegtrzs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333B97"/>
    <w:rPr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333B97"/>
    <w:pPr>
      <w:spacing w:after="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333B97"/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333B97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333B97"/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333B97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333B97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333B97"/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333B97"/>
    <w:rPr>
      <w:szCs w:val="16"/>
    </w:rPr>
  </w:style>
  <w:style w:type="character" w:styleId="Knyvcme">
    <w:name w:val="Book Title"/>
    <w:basedOn w:val="Bekezdsalapbettpusa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Befejezs">
    <w:name w:val="Closing"/>
    <w:basedOn w:val="Norml"/>
    <w:link w:val="BefejezsChar"/>
    <w:uiPriority w:val="99"/>
    <w:semiHidden/>
    <w:unhideWhenUsed/>
    <w:rsid w:val="00333B97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333B97"/>
  </w:style>
  <w:style w:type="table" w:styleId="Sznesrcs">
    <w:name w:val="Colorful Grid"/>
    <w:basedOn w:val="Normltblzat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Szneslista">
    <w:name w:val="Colorful List"/>
    <w:basedOn w:val="Normltblzat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Sznesrnykols">
    <w:name w:val="Colorful Shading"/>
    <w:basedOn w:val="Normltblzat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Jegyzethivatkozs">
    <w:name w:val="annotation reference"/>
    <w:basedOn w:val="Bekezdsalapbettpusa"/>
    <w:uiPriority w:val="99"/>
    <w:semiHidden/>
    <w:unhideWhenUsed/>
    <w:rsid w:val="00333B97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33B97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33B97"/>
    <w:rPr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33B9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33B97"/>
    <w:rPr>
      <w:b/>
      <w:bCs/>
      <w:szCs w:val="20"/>
    </w:rPr>
  </w:style>
  <w:style w:type="table" w:styleId="Sttlista">
    <w:name w:val="Dark List"/>
    <w:basedOn w:val="Normltblzat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tum">
    <w:name w:val="Date"/>
    <w:basedOn w:val="Norml"/>
    <w:next w:val="Norml"/>
    <w:link w:val="DtumChar"/>
    <w:uiPriority w:val="99"/>
    <w:semiHidden/>
    <w:unhideWhenUsed/>
    <w:rsid w:val="00333B97"/>
  </w:style>
  <w:style w:type="character" w:customStyle="1" w:styleId="DtumChar">
    <w:name w:val="Dátum Char"/>
    <w:basedOn w:val="Bekezdsalapbettpusa"/>
    <w:link w:val="Dtum"/>
    <w:uiPriority w:val="99"/>
    <w:semiHidden/>
    <w:rsid w:val="00333B97"/>
  </w:style>
  <w:style w:type="paragraph" w:styleId="Dokumentumtrkp">
    <w:name w:val="Document Map"/>
    <w:basedOn w:val="Norml"/>
    <w:link w:val="Dokumentumtrk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333B97"/>
    <w:rPr>
      <w:rFonts w:ascii="Segoe UI" w:hAnsi="Segoe UI" w:cs="Segoe UI"/>
      <w:szCs w:val="16"/>
    </w:rPr>
  </w:style>
  <w:style w:type="paragraph" w:styleId="E-mail-alrs">
    <w:name w:val="E-mail Signature"/>
    <w:basedOn w:val="Norml"/>
    <w:link w:val="E-mail-alrsChar"/>
    <w:uiPriority w:val="99"/>
    <w:semiHidden/>
    <w:unhideWhenUsed/>
    <w:rsid w:val="00333B97"/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333B97"/>
  </w:style>
  <w:style w:type="character" w:styleId="Kiemels">
    <w:name w:val="Emphasis"/>
    <w:basedOn w:val="Bekezdsalapbettpusa"/>
    <w:uiPriority w:val="20"/>
    <w:semiHidden/>
    <w:unhideWhenUsed/>
    <w:qFormat/>
    <w:rsid w:val="00333B97"/>
    <w:rPr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333B97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333B97"/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333B97"/>
    <w:rPr>
      <w:szCs w:val="20"/>
    </w:rPr>
  </w:style>
  <w:style w:type="paragraph" w:styleId="Bortkcm">
    <w:name w:val="envelope address"/>
    <w:basedOn w:val="Norm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Feladcmebortkon">
    <w:name w:val="envelope return"/>
    <w:basedOn w:val="Norm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93710A"/>
  </w:style>
  <w:style w:type="character" w:customStyle="1" w:styleId="llbChar">
    <w:name w:val="Élőláb Char"/>
    <w:basedOn w:val="Bekezdsalapbettpusa"/>
    <w:link w:val="llb"/>
    <w:uiPriority w:val="99"/>
    <w:rsid w:val="0093710A"/>
  </w:style>
  <w:style w:type="character" w:styleId="Lbjegyzet-hivatkozs">
    <w:name w:val="footnote reference"/>
    <w:basedOn w:val="Bekezdsalapbettpusa"/>
    <w:uiPriority w:val="99"/>
    <w:semiHidden/>
    <w:unhideWhenUsed/>
    <w:rsid w:val="00333B97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33B97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33B97"/>
    <w:rPr>
      <w:szCs w:val="20"/>
    </w:rPr>
  </w:style>
  <w:style w:type="table" w:customStyle="1" w:styleId="Tblzatrcsos1vilgos1">
    <w:name w:val="Táblázat (rácsos) 1 – világos1"/>
    <w:basedOn w:val="Normltblzat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1jellszn1">
    <w:name w:val="Táblázat (rácsos) 1 – világos – 1. jelölőszín1"/>
    <w:basedOn w:val="Normltblzat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2jellszn1">
    <w:name w:val="Táblázat (rácsos) 1 – világos – 2. jelölőszín1"/>
    <w:basedOn w:val="Normltblzat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3jellszn1">
    <w:name w:val="Táblázat (rácsos) 1 – világos – 3. jelölőszín1"/>
    <w:basedOn w:val="Normltblzat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4jellszn1">
    <w:name w:val="Táblázat (rácsos) 1 – világos – 4. jelölőszín1"/>
    <w:basedOn w:val="Normltblzat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5jellszn1">
    <w:name w:val="Táblázat (rácsos) 1 – világos – 5. jelölőszín1"/>
    <w:basedOn w:val="Normltblzat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6jellszn1">
    <w:name w:val="Táblázat (rácsos) 1 – világos – 6. jelölőszín1"/>
    <w:basedOn w:val="Normltblzat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21">
    <w:name w:val="Táblázat (rácsos) 21"/>
    <w:basedOn w:val="Normltblzat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blzatrcsos21jellszn1">
    <w:name w:val="Táblázat (rácsos) 2 – 1. jelölőszín1"/>
    <w:basedOn w:val="Normltblzat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blzatrcsos22jellszn1">
    <w:name w:val="Táblázat (rácsos) 2 – 2. jelölőszín1"/>
    <w:basedOn w:val="Normltblzat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blzatrcsos23jellszn1">
    <w:name w:val="Táblázat (rácsos) 2 – 3. jelölőszín1"/>
    <w:basedOn w:val="Normltblzat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blzatrcsos24jellszn1">
    <w:name w:val="Táblázat (rácsos) 2 – 4. jelölőszín1"/>
    <w:basedOn w:val="Normltblzat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blzatrcsos25jellszn1">
    <w:name w:val="Táblázat (rácsos) 2 – 5. jelölőszín1"/>
    <w:basedOn w:val="Normltblzat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blzatrcsos26jellszn1">
    <w:name w:val="Táblázat (rácsos) 2 – 6. jelölőszín1"/>
    <w:basedOn w:val="Normltblzat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blzatrcsos31">
    <w:name w:val="Táblázat (rácsos) 3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blzatrcsos31jellszn1">
    <w:name w:val="Táblázat (rácsos) 3 – 1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blzatrcsos32jellszn1">
    <w:name w:val="Táblázat (rácsos) 3 – 2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blzatrcsos33jellszn1">
    <w:name w:val="Táblázat (rácsos) 3 – 3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blzatrcsos34jellszn1">
    <w:name w:val="Táblázat (rácsos) 3 – 4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blzatrcsos35jellszn1">
    <w:name w:val="Táblázat (rácsos) 3 – 5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blzatrcsos36jellszn1">
    <w:name w:val="Táblázat (rácsos) 3 – 6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blzatrcsos41">
    <w:name w:val="Táblázat (rácsos) 4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blzatrcsos41jellszn1">
    <w:name w:val="Táblázat (rácsos) 4 – 1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blzatrcsos42jellszn1">
    <w:name w:val="Táblázat (rácsos) 4 – 2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blzatrcsos43jellszn1">
    <w:name w:val="Táblázat (rácsos) 4 – 3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blzatrcsos44jellszn1">
    <w:name w:val="Táblázat (rácsos) 4 – 4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blzatrcsos45jellszn1">
    <w:name w:val="Táblázat (rácsos) 4 – 5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blzatrcsos46jellszn1">
    <w:name w:val="Táblázat (rácsos) 4 – 6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blzatrcsos5stt1">
    <w:name w:val="Táblázat (rácsos) 5 – sötét1"/>
    <w:basedOn w:val="Normltblzat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blzatrcsos5stt1jellszn1">
    <w:name w:val="Táblázat (rácsos) 5 – sötét – 1. jelölőszín1"/>
    <w:basedOn w:val="Normltblzat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blzatrcsos5stt2jellszn1">
    <w:name w:val="Táblázat (rácsos) 5 – sötét – 2. jelölőszín1"/>
    <w:basedOn w:val="Normltblzat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blzatrcsos5stt3jellszn1">
    <w:name w:val="Táblázat (rácsos) 5 – sötét – 3. jelölőszín1"/>
    <w:basedOn w:val="Normltblzat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blzatrcsos5stt4jellszn1">
    <w:name w:val="Táblázat (rácsos) 5 – sötét – 4. jelölőszín1"/>
    <w:basedOn w:val="Normltblzat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blzatrcsos5stt5jellszn1">
    <w:name w:val="Táblázat (rácsos) 5 – sötét – 5. jelölőszín1"/>
    <w:basedOn w:val="Normltblzat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blzatrcsos5stt6jellszn1">
    <w:name w:val="Táblázat (rácsos) 5 – sötét – 6. jelölőszín1"/>
    <w:basedOn w:val="Normltblzat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blzatrcsos6tarka1">
    <w:name w:val="Táblázat (rácsos) 6 – tarka1"/>
    <w:basedOn w:val="Normltblzat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blzatrcsos6tarka1jellszn1">
    <w:name w:val="Táblázat (rácsos) 6 – tarka – 1. jelölőszín1"/>
    <w:basedOn w:val="Normltblzat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blzatrcsos6tarka2jellszn1">
    <w:name w:val="Táblázat (rácsos) 6 – tarka – 2. jelölőszín1"/>
    <w:basedOn w:val="Normltblzat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blzatrcsos6tarka3jellszn1">
    <w:name w:val="Táblázat (rácsos) 6 – tarka – 3. jelölőszín1"/>
    <w:basedOn w:val="Normltblzat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blzatrcsos6tarka4jellszn1">
    <w:name w:val="Táblázat (rácsos) 6 – tarka – 4. jelölőszín1"/>
    <w:basedOn w:val="Normltblzat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blzatrcsos6tarka5jellszn1">
    <w:name w:val="Táblázat (rácsos) 6 – tarka – 5. jelölőszín1"/>
    <w:basedOn w:val="Normltblzat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blzatrcsos6tarka6jellszn1">
    <w:name w:val="Táblázat (rácsos) 6 – tarka – 6. jelölőszín1"/>
    <w:basedOn w:val="Normltblzat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blzatrcsos7tarka1">
    <w:name w:val="Táblázat (rácsos) 7 – tarka1"/>
    <w:basedOn w:val="Normltblzat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blzatrcsos7tarka1jellszn1">
    <w:name w:val="Táblázat (rácsos) 7 – tarka – 1. jelölőszín1"/>
    <w:basedOn w:val="Normltblzat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blzatrcsos7tarka2jellszn1">
    <w:name w:val="Táblázat (rácsos) 7 – tarka – 2. jelölőszín1"/>
    <w:basedOn w:val="Normltblzat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blzatrcsos7tarka3jellszn1">
    <w:name w:val="Táblázat (rácsos) 7 – tarka – 3. jelölőszín1"/>
    <w:basedOn w:val="Normltblzat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blzatrcsos7tarka4jellszn1">
    <w:name w:val="Táblázat (rácsos) 7 – tarka – 4. jelölőszín1"/>
    <w:basedOn w:val="Normltblzat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blzatrcsos7tarka5jellszn1">
    <w:name w:val="Táblázat (rácsos) 7 – tarka – 5. jelölőszín1"/>
    <w:basedOn w:val="Normltblzat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blzatrcsos7tarka6jellszn1">
    <w:name w:val="Táblázat (rácsos) 7 – tarka – 6. jelölőszín1"/>
    <w:basedOn w:val="Normltblzat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lfej">
    <w:name w:val="header"/>
    <w:basedOn w:val="Norml"/>
    <w:link w:val="lfejChar"/>
    <w:uiPriority w:val="99"/>
    <w:unhideWhenUsed/>
    <w:rsid w:val="0093710A"/>
  </w:style>
  <w:style w:type="character" w:customStyle="1" w:styleId="lfejChar">
    <w:name w:val="Élőfej Char"/>
    <w:basedOn w:val="Bekezdsalapbettpusa"/>
    <w:link w:val="lfej"/>
    <w:uiPriority w:val="99"/>
    <w:rsid w:val="0093710A"/>
  </w:style>
  <w:style w:type="character" w:customStyle="1" w:styleId="Cmsor1Char">
    <w:name w:val="Címsor 1 Char"/>
    <w:basedOn w:val="Bekezdsalapbettpusa"/>
    <w:link w:val="Cmsor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mozaiksz">
    <w:name w:val="HTML Acronym"/>
    <w:basedOn w:val="Bekezdsalapbettpusa"/>
    <w:uiPriority w:val="99"/>
    <w:semiHidden/>
    <w:unhideWhenUsed/>
    <w:rsid w:val="00333B97"/>
  </w:style>
  <w:style w:type="paragraph" w:styleId="HTML-cm">
    <w:name w:val="HTML Address"/>
    <w:basedOn w:val="Norml"/>
    <w:link w:val="HTML-cmChar"/>
    <w:uiPriority w:val="99"/>
    <w:semiHidden/>
    <w:unhideWhenUsed/>
    <w:rsid w:val="00333B97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333B97"/>
    <w:rPr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333B97"/>
    <w:rPr>
      <w:i/>
      <w:iCs/>
    </w:rPr>
  </w:style>
  <w:style w:type="character" w:styleId="HTML-kd">
    <w:name w:val="HTML Code"/>
    <w:basedOn w:val="Bekezdsalapbettpus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definci">
    <w:name w:val="HTML Definition"/>
    <w:basedOn w:val="Bekezdsalapbettpusa"/>
    <w:uiPriority w:val="99"/>
    <w:semiHidden/>
    <w:unhideWhenUsed/>
    <w:rsid w:val="00333B97"/>
    <w:rPr>
      <w:i/>
      <w:iCs/>
    </w:rPr>
  </w:style>
  <w:style w:type="character" w:styleId="HTML-billentyzet">
    <w:name w:val="HTML Keyboard"/>
    <w:basedOn w:val="Bekezdsalapbettpusa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333B97"/>
    <w:rPr>
      <w:rFonts w:ascii="Consolas" w:hAnsi="Consolas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rgp">
    <w:name w:val="HTML Typewriter"/>
    <w:basedOn w:val="Bekezdsalapbettpus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333B97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333B97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333B97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333B97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333B97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333B97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333B97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333B97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333B97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333B97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03245B"/>
    <w:rPr>
      <w:i/>
      <w:iCs/>
      <w:color w:val="A1226E" w:themeColor="accent1" w:themeShade="BF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Vilgosrcs">
    <w:name w:val="Light Grid"/>
    <w:basedOn w:val="Normltblzat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Vilgoslista">
    <w:name w:val="Light List"/>
    <w:basedOn w:val="Normltblzat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Sorszma">
    <w:name w:val="line number"/>
    <w:basedOn w:val="Bekezdsalapbettpusa"/>
    <w:uiPriority w:val="99"/>
    <w:semiHidden/>
    <w:unhideWhenUsed/>
    <w:rsid w:val="00333B97"/>
  </w:style>
  <w:style w:type="paragraph" w:styleId="Lista">
    <w:name w:val="List"/>
    <w:basedOn w:val="Norml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333B97"/>
    <w:pPr>
      <w:ind w:left="1800" w:hanging="360"/>
      <w:contextualSpacing/>
    </w:pPr>
  </w:style>
  <w:style w:type="paragraph" w:styleId="Felsorols">
    <w:name w:val="List Bullet"/>
    <w:basedOn w:val="Norm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afolytatsa">
    <w:name w:val="List Continue"/>
    <w:basedOn w:val="Norm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aszerbekezds">
    <w:name w:val="List Paragraph"/>
    <w:basedOn w:val="Norm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aszertblzat1vilgos1">
    <w:name w:val="Listaszerű táblázat 1 – világos1"/>
    <w:basedOn w:val="Normltblzat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1vilgos1jellszn1">
    <w:name w:val="Listaszerű táblázat 1 – világos – 1. jelölőszín1"/>
    <w:basedOn w:val="Normltblzat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aszertblzat1vilgos2jellszn1">
    <w:name w:val="Listaszerű táblázat 1 – világos – 2. jelölőszín1"/>
    <w:basedOn w:val="Normltblzat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aszertblzat1vilgos3jellszn1">
    <w:name w:val="Listaszerű táblázat 1 – világos – 3. jelölőszín1"/>
    <w:basedOn w:val="Normltblzat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aszertblzat1vilgos4jellszn1">
    <w:name w:val="Listaszerű táblázat 1 – világos – 4. jelölőszín1"/>
    <w:basedOn w:val="Normltblzat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aszertblzat1vilgos5jellszn1">
    <w:name w:val="Listaszerű táblázat 1 – világos – 5. jelölőszín1"/>
    <w:basedOn w:val="Normltblzat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aszertblzat1vilgos6jellszn1">
    <w:name w:val="Listaszerű táblázat 1 – világos – 6. jelölőszín1"/>
    <w:basedOn w:val="Normltblzat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atblzat21">
    <w:name w:val="Listatáblázat 21"/>
    <w:basedOn w:val="Normltblzat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21jellszn1">
    <w:name w:val="Listaszerű táblázat 2 – 1. jelölőszín1"/>
    <w:basedOn w:val="Normltblzat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aszertblzat22jellszn1">
    <w:name w:val="Listaszerű táblázat 2 – 2. jelölőszín1"/>
    <w:basedOn w:val="Normltblzat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aszertblzat23jellszn1">
    <w:name w:val="Listaszerű táblázat 2 – 3. jelölőszín1"/>
    <w:basedOn w:val="Normltblzat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aszertblzat24jellszn1">
    <w:name w:val="Listaszerű táblázat 2 – 4. jelölőszín1"/>
    <w:basedOn w:val="Normltblzat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aszertblzat25jellszn1">
    <w:name w:val="Listaszerű táblázat 2 – 5. jelölőszín1"/>
    <w:basedOn w:val="Normltblzat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aszertblzat26jellszn1">
    <w:name w:val="Listaszerű táblázat 2 – 6. jelölőszín1"/>
    <w:basedOn w:val="Normltblzat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atblzat31">
    <w:name w:val="Listatáblázat 3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aszertblzat31jellszn1">
    <w:name w:val="Listaszerű táblázat 3 – 1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aszertblzat32jellszn1">
    <w:name w:val="Listaszerű táblázat 3 – 2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aszertblzat33jellszn1">
    <w:name w:val="Listaszerű táblázat 3 – 3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aszertblzat34jellszn1">
    <w:name w:val="Listaszerű táblázat 3 – 4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aszertblzat35jellszn1">
    <w:name w:val="Listaszerű táblázat 3 – 5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aszertblzat36jellszn1">
    <w:name w:val="Listaszerű táblázat 3 – 6. jelölőszín1"/>
    <w:basedOn w:val="Normltblzat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atblzat41">
    <w:name w:val="Listatáblázat 4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41jellszn1">
    <w:name w:val="Listaszerű táblázat 4 – 1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aszertblzat42jellszn1">
    <w:name w:val="Listaszerű táblázat 4 – 2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aszertblzat43jellszn1">
    <w:name w:val="Listaszerű táblázat 4 – 3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aszertblzat44jellszn1">
    <w:name w:val="Listaszerű táblázat 4 – 4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aszertblzat45jellszn1">
    <w:name w:val="Listaszerű táblázat 4 – 5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aszertblzat46jellszn1">
    <w:name w:val="Listaszerű táblázat 4 – 6. jelölőszín1"/>
    <w:basedOn w:val="Normltblzat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aszertblzat5stt1">
    <w:name w:val="Listaszerű táblázat 5 – sötét1"/>
    <w:basedOn w:val="Normltblzat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1jellszn1">
    <w:name w:val="Listaszerű táblázat 5 – sötét – 1. jelölőszín1"/>
    <w:basedOn w:val="Normltblzat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2jellszn1">
    <w:name w:val="Listaszerű táblázat 5 – sötét – 2. jelölőszín1"/>
    <w:basedOn w:val="Normltblzat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3jellszn1">
    <w:name w:val="Listaszerű táblázat 5 – sötét – 3. jelölőszín1"/>
    <w:basedOn w:val="Normltblzat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4jellszn1">
    <w:name w:val="Listaszerű táblázat 5 – sötét – 4. jelölőszín1"/>
    <w:basedOn w:val="Normltblzat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5jellszn1">
    <w:name w:val="Listaszerű táblázat 5 – sötét – 5. jelölőszín1"/>
    <w:basedOn w:val="Normltblzat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6jellszn1">
    <w:name w:val="Listaszerű táblázat 5 – sötét – 6. jelölőszín1"/>
    <w:basedOn w:val="Normltblzat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6tarka1">
    <w:name w:val="Listaszerű táblázat 6 – tarka1"/>
    <w:basedOn w:val="Normltblzat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6tarka1jellszn1">
    <w:name w:val="Listaszerű táblázat 6 – tarka – 1. jelölőszín1"/>
    <w:basedOn w:val="Normltblzat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aszertblzat6tarka2jellszn1">
    <w:name w:val="Listaszerű táblázat 6 – tarka – 2. jelölőszín1"/>
    <w:basedOn w:val="Normltblzat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aszertblzat6tarka3jellszn1">
    <w:name w:val="Listaszerű táblázat 6 – tarka – 3. jelölőszín1"/>
    <w:basedOn w:val="Normltblzat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aszertblzat6tarka4jellszn1">
    <w:name w:val="Listaszerű táblázat 6 – tarka – 4. jelölőszín1"/>
    <w:basedOn w:val="Normltblzat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aszertblzat6tarka5jellszn1">
    <w:name w:val="Listaszerű táblázat 6 – tarka – 5. jelölőszín1"/>
    <w:basedOn w:val="Normltblzat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aszertblzat6tarka6jellszn1">
    <w:name w:val="Listaszerű táblázat 6 – tarka – 6. jelölőszín1"/>
    <w:basedOn w:val="Normltblzat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aszertblzat7tarka1">
    <w:name w:val="Listaszerű táblázat 7 – tarka1"/>
    <w:basedOn w:val="Normltblzat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1jellszn1">
    <w:name w:val="Listaszerű táblázat 7 – tarka – 1. jelölőszín1"/>
    <w:basedOn w:val="Normltblzat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2jellszn1">
    <w:name w:val="Listaszerű táblázat 7 – tarka – 2. jelölőszín1"/>
    <w:basedOn w:val="Normltblzat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3jellszn1">
    <w:name w:val="Listaszerű táblázat 7 – tarka – 3. jelölőszín1"/>
    <w:basedOn w:val="Normltblzat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4jellszn1">
    <w:name w:val="Listaszerű táblázat 7 – tarka – 4. jelölőszín1"/>
    <w:basedOn w:val="Normltblzat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5jellszn1">
    <w:name w:val="Listaszerű táblázat 7 – tarka – 5. jelölőszín1"/>
    <w:basedOn w:val="Normltblzat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6jellszn1">
    <w:name w:val="Listaszerű táblázat 7 – tarka – 6. jelölőszín1"/>
    <w:basedOn w:val="Normltblzat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szvege">
    <w:name w:val="macro"/>
    <w:link w:val="Makrszvege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333B97"/>
    <w:rPr>
      <w:rFonts w:ascii="Consolas" w:hAnsi="Consolas"/>
      <w:szCs w:val="20"/>
    </w:rPr>
  </w:style>
  <w:style w:type="table" w:styleId="Kzepesrcs1">
    <w:name w:val="Medium Grid 1"/>
    <w:basedOn w:val="Normltblzat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Kzepeslista1">
    <w:name w:val="Medium List 1"/>
    <w:basedOn w:val="Normltblzat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enetfej">
    <w:name w:val="Message Header"/>
    <w:basedOn w:val="Norml"/>
    <w:link w:val="zenetfej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incstrkz">
    <w:name w:val="No Spacing"/>
    <w:uiPriority w:val="1"/>
    <w:semiHidden/>
    <w:unhideWhenUsed/>
    <w:qFormat/>
    <w:rsid w:val="00333B97"/>
  </w:style>
  <w:style w:type="paragraph" w:styleId="NormlWeb">
    <w:name w:val="Normal (Web)"/>
    <w:basedOn w:val="Norm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lbehzs">
    <w:name w:val="Normal Indent"/>
    <w:basedOn w:val="Norml"/>
    <w:uiPriority w:val="99"/>
    <w:semiHidden/>
    <w:unhideWhenUsed/>
    <w:rsid w:val="00333B97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333B97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333B97"/>
  </w:style>
  <w:style w:type="character" w:styleId="Oldalszm">
    <w:name w:val="page number"/>
    <w:basedOn w:val="Bekezdsalapbettpusa"/>
    <w:uiPriority w:val="99"/>
    <w:semiHidden/>
    <w:unhideWhenUsed/>
    <w:rsid w:val="00333B97"/>
  </w:style>
  <w:style w:type="table" w:customStyle="1" w:styleId="Tblzategyszer11">
    <w:name w:val="Táblázat (egyszerű) 11"/>
    <w:basedOn w:val="Normltblzat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blzategyszer21">
    <w:name w:val="Táblázat (egyszerű) 21"/>
    <w:basedOn w:val="Normltblzat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blzategyszer31">
    <w:name w:val="Táblázat (egyszerű) 31"/>
    <w:basedOn w:val="Normltblzat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blzategyszer41">
    <w:name w:val="Táblázat (egyszerű) 41"/>
    <w:basedOn w:val="Normltblzat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blzategyszer51">
    <w:name w:val="Táblázat (egyszerű) 51"/>
    <w:basedOn w:val="Normltblzat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sakszveg">
    <w:name w:val="Plain Text"/>
    <w:basedOn w:val="Norml"/>
    <w:link w:val="Csakszveg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333B97"/>
    <w:rPr>
      <w:rFonts w:ascii="Consolas" w:hAnsi="Consolas"/>
      <w:szCs w:val="21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333B97"/>
    <w:rPr>
      <w:i/>
      <w:iCs/>
      <w:color w:val="404040" w:themeColor="text1" w:themeTint="BF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333B97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333B97"/>
  </w:style>
  <w:style w:type="paragraph" w:styleId="Alrs">
    <w:name w:val="Signature"/>
    <w:basedOn w:val="Norml"/>
    <w:link w:val="AlrsChar"/>
    <w:uiPriority w:val="99"/>
    <w:semiHidden/>
    <w:unhideWhenUsed/>
    <w:rsid w:val="00333B97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333B97"/>
  </w:style>
  <w:style w:type="paragraph" w:styleId="Alcm">
    <w:name w:val="Subtitle"/>
    <w:basedOn w:val="Norml"/>
    <w:next w:val="Norml"/>
    <w:link w:val="Alcm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semiHidden/>
    <w:rsid w:val="00333B97"/>
    <w:rPr>
      <w:color w:val="5A5A5A" w:themeColor="text1" w:themeTint="A5"/>
      <w:spacing w:val="15"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rhatstblzat1">
    <w:name w:val="Table 3D effects 1"/>
    <w:basedOn w:val="Normltblzat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1">
    <w:name w:val="Table Colorful 1"/>
    <w:basedOn w:val="Normltblzat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szlopostblzat1">
    <w:name w:val="Table Columns 1"/>
    <w:basedOn w:val="Normltblzat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blzat">
    <w:name w:val="Table Contemporary"/>
    <w:basedOn w:val="Normltblzat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nstblzat">
    <w:name w:val="Table Elegant"/>
    <w:basedOn w:val="Normltblzat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">
    <w:name w:val="Table Grid"/>
    <w:basedOn w:val="Normltblzat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1">
    <w:name w:val="Table Grid 1"/>
    <w:basedOn w:val="Normltblzat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blzatrcsosvilgos1">
    <w:name w:val="Táblázat (rácsos) – világos1"/>
    <w:basedOn w:val="Normltblzat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szertblzat1">
    <w:name w:val="Table List 1"/>
    <w:basedOn w:val="Normltblzat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Hivatkozsjegyzk">
    <w:name w:val="table of authorities"/>
    <w:basedOn w:val="Norml"/>
    <w:next w:val="Norml"/>
    <w:uiPriority w:val="99"/>
    <w:semiHidden/>
    <w:unhideWhenUsed/>
    <w:rsid w:val="00333B97"/>
    <w:pPr>
      <w:ind w:left="220" w:hanging="220"/>
    </w:pPr>
  </w:style>
  <w:style w:type="paragraph" w:styleId="brajegyzk">
    <w:name w:val="table of figures"/>
    <w:basedOn w:val="Norml"/>
    <w:next w:val="Norml"/>
    <w:uiPriority w:val="99"/>
    <w:semiHidden/>
    <w:unhideWhenUsed/>
    <w:rsid w:val="00333B97"/>
  </w:style>
  <w:style w:type="table" w:styleId="Profitblzat">
    <w:name w:val="Table Professional"/>
    <w:basedOn w:val="Normltblzat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gyszertblzat1">
    <w:name w:val="Table Simple 1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estblzat1">
    <w:name w:val="Table Web 1"/>
    <w:basedOn w:val="Normltblzat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m">
    <w:name w:val="Title"/>
    <w:basedOn w:val="Norml"/>
    <w:next w:val="Norml"/>
    <w:link w:val="Cm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Hivatkozsjegyzk-fej">
    <w:name w:val="toa heading"/>
    <w:basedOn w:val="Norml"/>
    <w:next w:val="Norm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333B97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333B97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333B97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333B97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333B97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333B97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333B97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333B97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333B97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333B97"/>
    <w:pPr>
      <w:outlineLvl w:val="9"/>
    </w:pPr>
  </w:style>
  <w:style w:type="paragraph" w:customStyle="1" w:styleId="Kp">
    <w:name w:val="Kép"/>
    <w:basedOn w:val="Norml"/>
    <w:qFormat/>
    <w:rsid w:val="00730835"/>
    <w:pPr>
      <w:spacing w:before="100" w:after="900"/>
    </w:pPr>
  </w:style>
  <w:style w:type="paragraph" w:customStyle="1" w:styleId="Kapcsolattartsiadatok">
    <w:name w:val="Kapcsolattartási adatok"/>
    <w:basedOn w:val="Norml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AD790A" w:rsidP="00AD790A">
          <w:pPr>
            <w:pStyle w:val="EB2915AC5B7148238E670817ECAE3C50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AD790A" w:rsidP="00AD790A">
          <w:pPr>
            <w:pStyle w:val="EDE85CBFDEB946BA976A00375CDD70D7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AD790A" w:rsidP="00AD790A">
          <w:pPr>
            <w:pStyle w:val="BB469DDB865F4940B94D37BBCAC31AA8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AD790A" w:rsidP="00AD790A">
          <w:pPr>
            <w:pStyle w:val="6B660E85DA0F4D469A5C444899B89011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AD790A" w:rsidP="00AD790A">
          <w:pPr>
            <w:pStyle w:val="5A811E54763E482FBC114272ACDBE68F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AD790A" w:rsidP="00AD790A">
          <w:pPr>
            <w:pStyle w:val="5287874DBCF44449B8937DE21EA8C4F3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AD790A" w:rsidP="00AD790A">
          <w:pPr>
            <w:pStyle w:val="4286DF52A0A64E4BA42A790784A40632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AD790A" w:rsidP="00AD790A">
          <w:pPr>
            <w:pStyle w:val="33C5315CE54243B28D8D7D34E490BCAC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AD790A" w:rsidP="00AD790A">
          <w:pPr>
            <w:pStyle w:val="EAF7492FE6E24591AA98E2B476719A4A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AD790A" w:rsidP="00AD790A">
          <w:pPr>
            <w:pStyle w:val="02C2EBD8CB1B4CBFA57F23FBA76B533A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AD790A" w:rsidP="00AD790A">
          <w:pPr>
            <w:pStyle w:val="BFE4A80932B34CF38C560C219303D116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AD790A" w:rsidP="00AD790A">
          <w:pPr>
            <w:pStyle w:val="11A44AC944164F73BCFB221C58D70BFD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AD790A" w:rsidP="00AD790A">
          <w:pPr>
            <w:pStyle w:val="E06A62DD763342E39DBDAC432E2841EC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AD790A" w:rsidP="00AD790A">
          <w:pPr>
            <w:pStyle w:val="16D285FD58AD40478A17ED689C1AF719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AD790A" w:rsidP="00AD790A">
          <w:pPr>
            <w:pStyle w:val="557B906642314D30A24920A09A4E3677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AD790A" w:rsidP="00AD790A">
          <w:pPr>
            <w:pStyle w:val="E4FE0DAE8E4548C4A5D5BCD3B7B60026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AD790A" w:rsidP="00AD790A">
          <w:pPr>
            <w:pStyle w:val="F48D92DDB96A49A7909D6B3ABC0F1CFA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AD790A" w:rsidP="00AD790A">
          <w:pPr>
            <w:pStyle w:val="AF9410C26C09453780B768487B59A318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AD790A" w:rsidP="00AD790A">
          <w:pPr>
            <w:pStyle w:val="77E51353D91F47C19E219C44B43FBAC9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AD790A" w:rsidP="00AD790A">
          <w:pPr>
            <w:pStyle w:val="C05D9D02E0E647BAA7D93147C523D19E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AD790A" w:rsidP="00AD790A">
          <w:pPr>
            <w:pStyle w:val="FA76F88FE5B542F3A5E270D9AF8E35B9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AD790A" w:rsidP="00AD790A">
          <w:pPr>
            <w:pStyle w:val="B8455C5067454B5FACAFE8858AC2DF0B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AD790A" w:rsidP="00AD790A">
          <w:pPr>
            <w:pStyle w:val="35487FCE1E91420BAA229650C10CBAE2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AD790A" w:rsidP="00AD790A">
          <w:pPr>
            <w:pStyle w:val="8029D1E7D60141488FFC77D072C0394E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AD790A" w:rsidP="00AD790A">
          <w:pPr>
            <w:pStyle w:val="49ADD01B51CB456191F7BF47858DE0ED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AD790A" w:rsidP="00AD790A">
          <w:pPr>
            <w:pStyle w:val="B9C18112AC904B14A5972922A564AC87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AD790A" w:rsidP="00AD790A">
          <w:pPr>
            <w:pStyle w:val="D9B1929B615647EC840C4EDB803A5A63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AD790A" w:rsidP="00AD790A">
          <w:pPr>
            <w:pStyle w:val="8ADC6666B005476585D8CDF5481DCD5C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AD790A" w:rsidP="00AD790A">
          <w:pPr>
            <w:pStyle w:val="BCB296CCCBA84AE587B2858F29D67CF5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AD790A" w:rsidP="00AD790A">
          <w:pPr>
            <w:pStyle w:val="1007F6FF0DA44E32BD5D3176F759FE3C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AD790A" w:rsidP="00AD790A">
          <w:pPr>
            <w:pStyle w:val="1332A3AB9E10415AB3BCB773442B2457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AD790A" w:rsidP="00AD790A">
          <w:pPr>
            <w:pStyle w:val="96716D416D3C43D5A2EF4EF5860DD423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AD790A" w:rsidP="00AD790A">
          <w:pPr>
            <w:pStyle w:val="3D205F086AD742C89D2E924F75DCEFEE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AD790A" w:rsidP="00AD790A">
          <w:pPr>
            <w:pStyle w:val="AD935371A3CD419FBF48D0FFB83DFA9B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AD790A" w:rsidP="00AD790A">
          <w:pPr>
            <w:pStyle w:val="7774FC68C87E494689C27471D820F374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AD790A" w:rsidP="00AD790A">
          <w:pPr>
            <w:pStyle w:val="4A9404B4D6AC4D88882B1A89528959A5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AD790A" w:rsidP="00AD790A">
          <w:pPr>
            <w:pStyle w:val="9E39715992CB4A23BA1EECC326F783B6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AD790A" w:rsidP="00AD790A">
          <w:pPr>
            <w:pStyle w:val="2CF7AA03A5174C808662D0ACC2AEF875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AD790A" w:rsidP="00AD790A">
          <w:pPr>
            <w:pStyle w:val="2912EE4220134C3FADF4FECB66F038B1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AD790A" w:rsidP="00AD790A">
          <w:pPr>
            <w:pStyle w:val="288C556658C74B82BB14F3F25589481F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AD790A" w:rsidP="00AD790A">
          <w:pPr>
            <w:pStyle w:val="195CDFA46A72432FBEF35D7712F67A37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AD790A" w:rsidP="00AD790A">
          <w:pPr>
            <w:pStyle w:val="FAF67C5311704C7A9AA289215B583A3B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AD790A" w:rsidP="00AD790A">
          <w:pPr>
            <w:pStyle w:val="D63FB422ECC34896B1E928A60B98861E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AD790A" w:rsidP="00AD790A">
          <w:pPr>
            <w:pStyle w:val="E388390A99EE4C92A5B98E4A86B7FB4C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AD790A" w:rsidP="00AD790A">
          <w:pPr>
            <w:pStyle w:val="9A800666439E4B39B933CEC78185CD7F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AD790A" w:rsidP="00AD790A">
          <w:pPr>
            <w:pStyle w:val="C03EDDF6DB214755A90DFBC581DCD5E4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AD790A" w:rsidP="00AD790A">
          <w:pPr>
            <w:pStyle w:val="5561E38A28AF4BF5BAEAD3A455D457AC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AD790A" w:rsidP="00AD790A">
          <w:pPr>
            <w:pStyle w:val="39C32D344F1B47E7A83A2FDA56E83B04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AD790A" w:rsidP="00AD790A">
          <w:pPr>
            <w:pStyle w:val="46B880EE803945B98922941F2080C302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AD790A" w:rsidP="00AD790A">
          <w:pPr>
            <w:pStyle w:val="954E045EFF5D41CB9A410799059AC891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AD790A" w:rsidP="00AD790A">
          <w:pPr>
            <w:pStyle w:val="6009AD3ABFFA4E5C9952807ECB20F4F0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AD790A" w:rsidP="00AD790A">
          <w:pPr>
            <w:pStyle w:val="28D5802C19E3490EAB3250B16A12510B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AD790A" w:rsidP="00AD790A">
          <w:pPr>
            <w:pStyle w:val="9C197254A782429EA4F33A8936EC0384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AD790A" w:rsidP="00AD790A">
          <w:pPr>
            <w:pStyle w:val="3A270EEAB07A4B9194C6D36252A2FCE8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AD790A" w:rsidP="00AD790A">
          <w:pPr>
            <w:pStyle w:val="C5BCF5143FCE48858D0C246D439BEBF3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AD790A" w:rsidP="00AD790A">
          <w:pPr>
            <w:pStyle w:val="9477A7B727194D4BA4D4D18C04937685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AD790A" w:rsidP="00AD790A">
          <w:pPr>
            <w:pStyle w:val="DC1641FB13DE4FB69A3DD1BAE4AFC331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AD790A" w:rsidP="00AD790A">
          <w:pPr>
            <w:pStyle w:val="6568843B20A64AFA9A5AAC1E478F4D7A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AD790A" w:rsidP="00AD790A">
          <w:pPr>
            <w:pStyle w:val="2CFE3F9D5AC64C91922A0C3E4D7D904D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AD790A" w:rsidP="00AD790A">
          <w:pPr>
            <w:pStyle w:val="6A7814946B7B4E58846D9A13FF6A11D0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AD790A" w:rsidP="00AD790A">
          <w:pPr>
            <w:pStyle w:val="DBE5A7D4D71349469A5CC06129E13C6C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AD790A" w:rsidP="00AD790A">
          <w:pPr>
            <w:pStyle w:val="85E1B0BFA9324CFF94424BF663E83734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AD790A" w:rsidP="00AD790A">
          <w:pPr>
            <w:pStyle w:val="740C6A2E84AC4B67ADABBC5492E91AED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AD790A" w:rsidP="00AD790A">
          <w:pPr>
            <w:pStyle w:val="C75D25D6DD6D47A995D57F609F4155D41"/>
          </w:pPr>
          <w:r w:rsidRPr="0084264D">
            <w:rPr>
              <w:lang w:val="hu-HU" w:bidi="hu"/>
            </w:rPr>
            <w:t>Az Ön neve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AD790A" w:rsidP="00AD790A">
          <w:pPr>
            <w:pStyle w:val="A91A32CD614B412AB8FF8837DE38A3D01"/>
          </w:pPr>
          <w:r w:rsidRPr="0084264D">
            <w:rPr>
              <w:lang w:val="hu-HU" w:bidi="hu"/>
            </w:rPr>
            <w:t>Irányítószám, település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AD790A" w:rsidP="00AD790A">
          <w:pPr>
            <w:pStyle w:val="EE5AB7679752438295E09A2AC01D5E341"/>
          </w:pPr>
          <w:r w:rsidRPr="0084264D">
            <w:rPr>
              <w:lang w:val="hu-HU" w:bidi="hu"/>
            </w:rPr>
            <w:t>Telefonszám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AD790A" w:rsidP="00AD790A">
          <w:pPr>
            <w:pStyle w:val="765E4862A055484DAF118EAD5C61F9DE1"/>
          </w:pPr>
          <w:r w:rsidRPr="0084264D">
            <w:rPr>
              <w:lang w:val="hu-HU" w:bidi="hu"/>
            </w:rPr>
            <w:t>E-mail-cím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AD790A" w:rsidP="00AD790A">
          <w:pPr>
            <w:pStyle w:val="0CE683E604624000BC39090F700FF51D1"/>
          </w:pPr>
          <w:r w:rsidRPr="0084264D">
            <w:rPr>
              <w:lang w:val="hu-HU" w:bidi="hu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AD790A" w:rsidP="00AD790A">
          <w:pPr>
            <w:pStyle w:val="2190EB9F9ECE47E1BE28ADA0B4654B4A1"/>
          </w:pPr>
          <w:r w:rsidRPr="0084264D">
            <w:rPr>
              <w:lang w:val="hu-HU" w:bidi="hu"/>
            </w:rPr>
            <w:t>Twitter-azonosító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AD790A" w:rsidP="00AD790A">
          <w:pPr>
            <w:pStyle w:val="D14BF767E4C74BDDB56149B7B866D75D1"/>
          </w:pPr>
          <w:r w:rsidRPr="0084264D">
            <w:rPr>
              <w:lang w:val="hu-HU" w:bidi="hu"/>
            </w:rPr>
            <w:t>Internetcím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AD790A" w:rsidP="00AD790A">
          <w:pPr>
            <w:pStyle w:val="56EB7651D74F4D9DBAFAB3896DA46A77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AD790A" w:rsidP="00AD790A">
          <w:pPr>
            <w:pStyle w:val="B7A6DA7B8ABF4D4CACA38D73D0E92452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AD790A" w:rsidP="00AD790A">
          <w:pPr>
            <w:pStyle w:val="E4988B95C5C34031BF2D13ABF563213F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AD790A" w:rsidP="00AD790A">
          <w:pPr>
            <w:pStyle w:val="6C1E1D8475E24C5ABADFE934C597554A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AD790A" w:rsidP="00AD790A">
          <w:pPr>
            <w:pStyle w:val="43D0CC09E8F2427EBE4CEE71B1D1FE1A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AD790A" w:rsidP="00AD790A">
          <w:pPr>
            <w:pStyle w:val="8621FE4C12C946B7906C8555D29772E3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AD790A" w:rsidP="00AD790A">
          <w:pPr>
            <w:pStyle w:val="6C7C6AFFE9D14DA8B859835D99FA1747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AD790A" w:rsidP="00AD790A">
          <w:pPr>
            <w:pStyle w:val="857C909B7312441B85991CFB06EA000C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AD790A" w:rsidP="00AD790A">
          <w:pPr>
            <w:pStyle w:val="8A19A38376D44FDCA3364F2E59A996911"/>
          </w:pPr>
          <w:r w:rsidRPr="0084264D">
            <w:rPr>
              <w:lang w:val="hu-HU" w:bidi="hu"/>
            </w:rPr>
            <w:t>Utca, házszám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AD790A" w:rsidP="00AD790A">
          <w:pPr>
            <w:pStyle w:val="38AD9EEC26434D95A1D098F3C1495BE21"/>
          </w:pPr>
          <w:r w:rsidRPr="0084264D">
            <w:rPr>
              <w:lang w:val="hu-HU" w:bidi="hu"/>
            </w:rPr>
            <w:t>Utca, házszám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AD790A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  <w:rsid w:val="00F0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cs="Times New Roman"/>
      <w:sz w:val="3276"/>
      <w:szCs w:val="327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AD790A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AD790A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AD790A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AD790A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Office_25701420_TF04027266</Template>
  <TotalTime>2</TotalTime>
  <Pages>1</Pages>
  <Words>165</Words>
  <Characters>1139</Characters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2018-10-26T10:11:00Z</dcterms:created>
  <dcterms:modified xsi:type="dcterms:W3CDTF">2018-10-29T03:17:00Z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