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DE4D89" w:rsidRDefault="00DE4D89" w:rsidP="00DD2D26">
      <w:pPr>
        <w:pStyle w:val="Title"/>
      </w:pPr>
      <w:bookmarkStart w:id="0" w:name="_GoBack"/>
      <w:r w:rsidRPr="00DE4D89">
        <w:rPr>
          <w:lang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1466850</wp:posOffset>
                </wp:positionV>
                <wp:extent cx="8758555" cy="657860"/>
                <wp:effectExtent l="0" t="0" r="23495" b="27940"/>
                <wp:wrapNone/>
                <wp:docPr id="3827" name="Crte obruba teksta" descr="Element dizajn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8555" cy="657860"/>
                          <a:chOff x="0" y="0"/>
                          <a:chExt cx="8012832" cy="657352"/>
                        </a:xfrm>
                      </wpg:grpSpPr>
                      <wpg:grpSp>
                        <wpg:cNvPr id="28" name="Grupa 28"/>
                        <wpg:cNvGrpSpPr/>
                        <wpg:grpSpPr>
                          <a:xfrm>
                            <a:off x="0" y="0"/>
                            <a:ext cx="1795088" cy="657352"/>
                            <a:chOff x="0" y="0"/>
                            <a:chExt cx="1425555" cy="656211"/>
                          </a:xfrm>
                        </wpg:grpSpPr>
                        <wps:wsp>
                          <wps:cNvPr id="7" name="Ravni poveznik 7"/>
                          <wps:cNvCnPr/>
                          <wps:spPr>
                            <a:xfrm>
                              <a:off x="0" y="0"/>
                              <a:ext cx="14255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Ravni poveznik 10"/>
                          <wps:cNvCnPr/>
                          <wps:spPr>
                            <a:xfrm>
                              <a:off x="0" y="656211"/>
                              <a:ext cx="115566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a 29"/>
                        <wpg:cNvGrpSpPr/>
                        <wpg:grpSpPr>
                          <a:xfrm>
                            <a:off x="5916820" y="0"/>
                            <a:ext cx="2096012" cy="657352"/>
                            <a:chOff x="125620" y="0"/>
                            <a:chExt cx="2096012" cy="656211"/>
                          </a:xfrm>
                        </wpg:grpSpPr>
                        <wps:wsp>
                          <wps:cNvPr id="24" name="Ravni poveznik 24"/>
                          <wps:cNvCnPr/>
                          <wps:spPr>
                            <a:xfrm>
                              <a:off x="125620" y="0"/>
                              <a:ext cx="20892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Ravni poveznik 25"/>
                          <wps:cNvCnPr/>
                          <wps:spPr>
                            <a:xfrm>
                              <a:off x="273758" y="656211"/>
                              <a:ext cx="194787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1D4B1" id="Crte obruba teksta" o:spid="_x0000_s1026" alt="Element dizajna" style="position:absolute;margin-left:78pt;margin-top:115.5pt;width:689.65pt;height:51.8pt;z-index:-251646465;mso-position-horizontal-relative:page;mso-position-vertical-relative:page;mso-width-relative:margin;mso-height-relative:margin" coordsize="80128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" o:allowincell="f">
                <v:group id="Grupa 28" o:spid="_x0000_s1027" style="position:absolute;width:17950;height:6573" coordsize="14255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Ravni poveznik 7" o:spid="_x0000_s1028" style="position:absolute;visibility:visible;mso-wrap-style:square" from="0,0" to="142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Ravni poveznik 10" o:spid="_x0000_s1029" style="position:absolute;visibility:visible;mso-wrap-style:square" from="0,6562" to="11556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a 29" o:spid="_x0000_s1030" style="position:absolute;left:59168;width:20960;height:6573" coordorigin="1256" coordsize="2096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Ravni poveznik 24" o:spid="_x0000_s1031" style="position:absolute;visibility:visible;mso-wrap-style:square" from="1256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Ravni poveznik 25" o:spid="_x0000_s1032" style="position:absolute;visibility:visible;mso-wrap-style:square" from="2737,6562" to="22216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Pr="00DE4D89">
        <w:rPr>
          <w:lang w:bidi="hr-H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1508760</wp:posOffset>
            </wp:positionH>
            <wp:positionV relativeFrom="page">
              <wp:posOffset>916940</wp:posOffset>
            </wp:positionV>
            <wp:extent cx="5381625" cy="1678940"/>
            <wp:effectExtent l="0" t="0" r="0" b="0"/>
            <wp:wrapTight wrapText="bothSides">
              <wp:wrapPolygon edited="0">
                <wp:start x="3211" y="2451"/>
                <wp:lineTo x="2753" y="6862"/>
                <wp:lineTo x="2447" y="10784"/>
                <wp:lineTo x="1300" y="11764"/>
                <wp:lineTo x="1147" y="13725"/>
                <wp:lineTo x="1453" y="14705"/>
                <wp:lineTo x="1223" y="16421"/>
                <wp:lineTo x="1453" y="17401"/>
                <wp:lineTo x="2370" y="18626"/>
                <wp:lineTo x="2829" y="19852"/>
                <wp:lineTo x="3823" y="19852"/>
                <wp:lineTo x="17127" y="19116"/>
                <wp:lineTo x="17204" y="18626"/>
                <wp:lineTo x="19880" y="14705"/>
                <wp:lineTo x="20109" y="12254"/>
                <wp:lineTo x="20033" y="10784"/>
                <wp:lineTo x="19115" y="6862"/>
                <wp:lineTo x="19421" y="4657"/>
                <wp:lineTo x="19115" y="4166"/>
                <wp:lineTo x="16210" y="2451"/>
                <wp:lineTo x="3211" y="2451"/>
              </wp:wrapPolygon>
            </wp:wrapTight>
            <wp:docPr id="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hr-H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Naš:"/>
          <w:tag w:val="Naš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 w:rsidRPr="00DE4D89">
            <w:rPr>
              <w:lang w:bidi="hr-HR"/>
            </w:rPr>
            <w:t>Naš</w:t>
          </w:r>
        </w:sdtContent>
      </w:sdt>
      <w:r w:rsidR="00D52BD0" w:rsidRPr="00DE4D89">
        <w:rPr>
          <w:lang w:bidi="hr-HR"/>
        </w:rPr>
        <w:t xml:space="preserve"> </w:t>
      </w:r>
      <w:sdt>
        <w:sdtPr>
          <w:alias w:val="Igrač:"/>
          <w:tag w:val="Igrač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 w:rsidRPr="00DE4D89">
            <w:rPr>
              <w:lang w:bidi="hr-HR"/>
            </w:rPr>
            <w:t>igrač</w:t>
          </w:r>
        </w:sdtContent>
      </w:sdt>
    </w:p>
    <w:p w:rsidR="00DD2D26" w:rsidRPr="00DE4D89" w:rsidRDefault="004C7A22" w:rsidP="00DD2D26">
      <w:pPr>
        <w:pStyle w:val="Heading1"/>
      </w:pPr>
      <w:sdt>
        <w:sdtPr>
          <w:alias w:val="Unesite ime i prezime primatelja:"/>
          <w:tag w:val="Unesite ime i prezime primatelja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DE4D89">
            <w:rPr>
              <w:lang w:bidi="hr-HR"/>
            </w:rPr>
            <w:t>Ime i prezime primatelja</w:t>
          </w:r>
        </w:sdtContent>
      </w:sdt>
    </w:p>
    <w:sdt>
      <w:sdtPr>
        <w:alias w:val="Opis diplome:"/>
        <w:tag w:val="Opis diplome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DE4D89" w:rsidRDefault="00D52BD0">
          <w:r w:rsidRPr="00DE4D89">
            <w:rPr>
              <w:lang w:bidi="hr-HR"/>
            </w:rPr>
            <w:t>ovime se proglašava najboljim igračem ove sezone za zasluge i fantastično sudjelovanje u timu</w:t>
          </w:r>
        </w:p>
      </w:sdtContent>
    </w:sdt>
    <w:p w:rsidR="00DD2D26" w:rsidRPr="00DE4D89" w:rsidRDefault="004C7A22" w:rsidP="00DD2D26">
      <w:pPr>
        <w:pStyle w:val="Heading2"/>
      </w:pPr>
      <w:sdt>
        <w:sdtPr>
          <w:alias w:val="Unesite naziv tima:"/>
          <w:tag w:val="Unesite naziv tima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DE4D89">
            <w:rPr>
              <w:lang w:bidi="hr-HR"/>
            </w:rPr>
            <w:t>Naziv tima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ica s pečatom nagrade i potpisom"/>
      </w:tblPr>
      <w:tblGrid>
        <w:gridCol w:w="3369"/>
        <w:gridCol w:w="10301"/>
      </w:tblGrid>
      <w:tr w:rsidR="00491D9D" w:rsidRPr="00DE4D89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DE4D89" w:rsidRDefault="00491D9D" w:rsidP="00DD2D26">
            <w:pPr>
              <w:pStyle w:val="NoSpacing"/>
            </w:pPr>
            <w:r w:rsidRPr="00DE4D89">
              <w:rPr>
                <w:lang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a 1" descr="Pečat nagrad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Pečat" descr="Pečat nagrade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Oblik pečata" descr="Oblik pečata nagrad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Tekstura pečata" descr="Tekstura pečata nagrad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aseball" descr="Ikona basebal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4AE5A" id="Grupa 1" o:spid="_x0000_s1026" alt="Pečat nagrade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">
                      <v:group id="Pečat" o:spid="_x0000_s1027" alt="Pečat nagrade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Oblik pečata" o:spid="_x0000_s1028" alt="Oblik pečata nagrad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kstura pečata" o:spid="_x0000_s1029" type="#_x0000_t75" alt="Tekstura pečata nagrad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Tekstura pečata nagrade" croptop="-2164f" cropleft="19433f" cropright="-949f"/>
                        </v:shape>
                      </v:group>
                      <v:shape id="Baseball" o:spid="_x0000_s1030" type="#_x0000_t75" alt="Ikona baseballa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Ikona baseball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ica s datumom i potpisom"/>
            </w:tblPr>
            <w:tblGrid>
              <w:gridCol w:w="2622"/>
              <w:gridCol w:w="6729"/>
            </w:tblGrid>
            <w:tr w:rsidR="00491D9D" w:rsidRPr="00DE4D89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DE4D89" w:rsidRDefault="004C7A22" w:rsidP="00DD2D26">
                  <w:pPr>
                    <w:pStyle w:val="Heading3"/>
                  </w:pPr>
                  <w:sdt>
                    <w:sdtPr>
                      <w:alias w:val="Nagradu dodjeljuje:"/>
                      <w:tag w:val="Nagradu dodjeljuje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DE4D89">
                        <w:rPr>
                          <w:lang w:bidi="hr-HR"/>
                        </w:rPr>
                        <w:t>Nagradu dodjeljuje: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Unesite ime i prezime/funkciju osobe koja dodjeljuje nagradu:"/>
                    <w:tag w:val="Unesite ime i prezime/funkciju osobe koja dodjeljuje nagradu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DE4D89" w:rsidRDefault="00E91DEC" w:rsidP="00DD2D26">
                      <w:pPr>
                        <w:pStyle w:val="Heading4"/>
                      </w:pPr>
                      <w:r w:rsidRPr="00DE4D89">
                        <w:rPr>
                          <w:lang w:bidi="hr-HR"/>
                        </w:rPr>
                        <w:t>Ime i prezime/funkcija osobe koja dodjeljuje nagradu</w:t>
                      </w:r>
                    </w:p>
                  </w:sdtContent>
                </w:sdt>
              </w:tc>
            </w:tr>
            <w:tr w:rsidR="00491D9D" w:rsidRPr="00DE4D89" w:rsidTr="00BA2779">
              <w:trPr>
                <w:trHeight w:val="1150"/>
                <w:jc w:val="right"/>
              </w:trPr>
              <w:sdt>
                <w:sdtPr>
                  <w:alias w:val="Dana:"/>
                  <w:tag w:val="Dana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DE4D89" w:rsidRDefault="00E91DEC" w:rsidP="00C91816">
                      <w:pPr>
                        <w:pStyle w:val="Heading3"/>
                      </w:pPr>
                      <w:r w:rsidRPr="00DE4D89">
                        <w:rPr>
                          <w:lang w:bidi="hr-HR"/>
                        </w:rPr>
                        <w:t>Dana:</w:t>
                      </w:r>
                    </w:p>
                  </w:tc>
                </w:sdtContent>
              </w:sdt>
              <w:sdt>
                <w:sdtPr>
                  <w:alias w:val="Unesite datum:"/>
                  <w:tag w:val="Unesite datum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DE4D89" w:rsidRDefault="00E91DEC" w:rsidP="00C91816">
                      <w:pPr>
                        <w:pStyle w:val="Heading4"/>
                      </w:pPr>
                      <w:r w:rsidRPr="00DE4D89">
                        <w:rPr>
                          <w:lang w:bidi="hr-HR"/>
                        </w:rPr>
                        <w:t>Unesite datum</w:t>
                      </w:r>
                    </w:p>
                  </w:tc>
                </w:sdtContent>
              </w:sdt>
            </w:tr>
          </w:tbl>
          <w:p w:rsidR="00491D9D" w:rsidRPr="00DE4D89" w:rsidRDefault="00491D9D" w:rsidP="00DD2D26"/>
        </w:tc>
      </w:tr>
      <w:bookmarkEnd w:id="0"/>
    </w:tbl>
    <w:p w:rsidR="003F12BF" w:rsidRPr="00DE4D89" w:rsidRDefault="003F12BF" w:rsidP="00435900">
      <w:pPr>
        <w:pStyle w:val="NoSpacing"/>
      </w:pPr>
    </w:p>
    <w:sectPr w:rsidR="003F12BF" w:rsidRPr="00DE4D89" w:rsidSect="00DE4D89">
      <w:headerReference w:type="default" r:id="rId13"/>
      <w:footerReference w:type="default" r:id="rId14"/>
      <w:headerReference w:type="first" r:id="rId15"/>
      <w:pgSz w:w="16838" w:h="11906" w:orient="landscape" w:code="9"/>
      <w:pgMar w:top="2448" w:right="1584" w:bottom="1008" w:left="1584" w:header="1080" w:footer="108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A22" w:rsidRDefault="004C7A22">
      <w:pPr>
        <w:spacing w:after="0" w:line="240" w:lineRule="auto"/>
      </w:pPr>
      <w:r>
        <w:separator/>
      </w:r>
    </w:p>
  </w:endnote>
  <w:endnote w:type="continuationSeparator" w:id="0">
    <w:p w:rsidR="004C7A22" w:rsidRDefault="004C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Footer"/>
        </w:pPr>
        <w:r>
          <w:rPr>
            <w:lang w:bidi="hr-HR"/>
          </w:rPr>
          <w:fldChar w:fldCharType="begin"/>
        </w:r>
        <w:r>
          <w:rPr>
            <w:lang w:bidi="hr-HR"/>
          </w:rPr>
          <w:instrText xml:space="preserve"> PAGE   \* MERGEFORMAT </w:instrText>
        </w:r>
        <w:r>
          <w:rPr>
            <w:lang w:bidi="hr-HR"/>
          </w:rPr>
          <w:fldChar w:fldCharType="separate"/>
        </w:r>
        <w:r w:rsidR="00794A12">
          <w:rPr>
            <w:noProof/>
            <w:lang w:bidi="hr-HR"/>
          </w:rPr>
          <w:t>2</w:t>
        </w:r>
        <w:r>
          <w:rPr>
            <w:noProof/>
            <w:lang w:bidi="hr-H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A22" w:rsidRDefault="004C7A22">
      <w:pPr>
        <w:spacing w:after="0" w:line="240" w:lineRule="auto"/>
      </w:pPr>
      <w:r>
        <w:separator/>
      </w:r>
    </w:p>
  </w:footnote>
  <w:footnote w:type="continuationSeparator" w:id="0">
    <w:p w:rsidR="004C7A22" w:rsidRDefault="004C7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20072" cy="6867144"/>
              <wp:effectExtent l="0" t="0" r="0" b="0"/>
              <wp:wrapNone/>
              <wp:docPr id="17" name="Grupa 17" descr="2 pravokutna okvira isprepletena u kutovima sa Sunčevim zrakama od središta prema rubovim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0072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Zrake" descr="2 pravokutna okvira isprepletena u kutovima sa Sunčevim zrakama od središta prema rubovim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Crni obrub" descr="2 pravokutna okvira isprepletena u kutovima sa Sunčevim zrakama od središta prema rubovim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Pravokutni obrub" descr="2 pravokutna okvira isprepletena u kutovima sa Sunčevim zrakama od središta prema rubovima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58FE38" id="Grupa 17" o:spid="_x0000_s1026" alt="2 pravokutna okvira isprepletena u kutovima sa Sunčevim zrakama od središta prema rubovima" style="position:absolute;margin-left:0;margin-top:0;width:765.3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Zrake" o:spid="_x0000_s1027" type="#_x0000_t75" alt="2 pravokutna okvira isprepletena u kutovima sa Sunčevim zrakama od središta prema rubovima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pravokutna okvira isprepletena u kutovima sa Sunčevim zrakama od središta prema rubovima"/>
              </v:shape>
              <v:shape id="Crni obrub" o:spid="_x0000_s1028" type="#_x0000_t75" alt="2 pravokutna okvira isprepletena u kutovima sa Sunčevim zrakama od središta prema rubovima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pravokutna okvira isprepletena u kutovima sa Sunčevim zrakama od središta prema rubovima"/>
              </v:shape>
              <v:rect id="Pravokutni obrub" o:spid="_x0000_s1029" alt="2 pravokutna okvira isprepletena u kutovima sa Sunčevim zrakama od središta prema rubovima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Pr="00DE4D89" w:rsidRDefault="007B41C2">
    <w:pPr>
      <w:pStyle w:val="Header"/>
    </w:pPr>
    <w:r w:rsidRPr="00DE4D89">
      <w:rPr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504825</wp:posOffset>
              </wp:positionH>
              <wp:positionV relativeFrom="page">
                <wp:posOffset>342900</wp:posOffset>
              </wp:positionV>
              <wp:extent cx="9715500" cy="6867144"/>
              <wp:effectExtent l="0" t="0" r="0" b="0"/>
              <wp:wrapNone/>
              <wp:docPr id="22" name="Grupa 22" descr="2 pravokutna okvira isprepletena u kutovima sa Sunčevim zrakama od središta prema rubovim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55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Zrake" descr="2 pravokutna okvira isprepletena u kutovima sa Sunčevim zrakama od središta prema rubovim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Crni obrub" descr="2 pravokutna okvira isprepletena u kutovima sa Sunčevim zrakama od središta prema rubovim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ravokutni obrub" descr="2 pravokutna okvira isprepletena u kutovima sa Sunčevim zrakama od središta prema rubovima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503BD5" id="Grupa 22" o:spid="_x0000_s1026" alt="2 pravokutna okvira isprepletena u kutovima sa Sunčevim zrakama od središta prema rubovima" style="position:absolute;margin-left:39.75pt;margin-top:27pt;width:765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Zrake" o:spid="_x0000_s1027" type="#_x0000_t75" alt="2 pravokutna okvira isprepletena u kutovima sa Sunčevim zrakama od središta prema rubovima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pravokutna okvira isprepletena u kutovima sa Sunčevim zrakama od središta prema rubovima"/>
              </v:shape>
              <v:shape id="Crni obrub" o:spid="_x0000_s1028" type="#_x0000_t75" alt="2 pravokutna okvira isprepletena u kutovima sa Sunčevim zrakama od središta prema rubovima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pravokutna okvira isprepletena u kutovima sa Sunčevim zrakama od središta prema rubovima"/>
              </v:shape>
              <v:rect id="Pravokutni obrub" o:spid="_x0000_s1029" alt="2 pravokutna okvira isprepletena u kutovima sa Sunčevim zrakama od središta prema rubovima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C7A22"/>
    <w:rsid w:val="004D7937"/>
    <w:rsid w:val="00530441"/>
    <w:rsid w:val="005C74B4"/>
    <w:rsid w:val="005D4B12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D2D26"/>
    <w:rsid w:val="00DE4D89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hr-H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4D5"/>
  </w:style>
  <w:style w:type="paragraph" w:styleId="Heading1">
    <w:name w:val="heading 1"/>
    <w:basedOn w:val="Normal"/>
    <w:link w:val="Heading1Char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F3216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9828F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8FE"/>
  </w:style>
  <w:style w:type="paragraph" w:styleId="Footer">
    <w:name w:val="footer"/>
    <w:basedOn w:val="Normal"/>
    <w:link w:val="FooterChar"/>
    <w:uiPriority w:val="99"/>
    <w:unhideWhenUsed/>
    <w:rsid w:val="009828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8FE"/>
  </w:style>
  <w:style w:type="paragraph" w:styleId="Bibliography">
    <w:name w:val="Bibliography"/>
    <w:basedOn w:val="Normal"/>
    <w:next w:val="Normal"/>
    <w:uiPriority w:val="37"/>
    <w:semiHidden/>
    <w:unhideWhenUsed/>
    <w:rsid w:val="00530441"/>
  </w:style>
  <w:style w:type="paragraph" w:styleId="BlockText">
    <w:name w:val="Block Text"/>
    <w:basedOn w:val="Normal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304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0441"/>
  </w:style>
  <w:style w:type="paragraph" w:styleId="BodyText2">
    <w:name w:val="Body Text 2"/>
    <w:basedOn w:val="Normal"/>
    <w:link w:val="BodyText2Char"/>
    <w:uiPriority w:val="99"/>
    <w:semiHidden/>
    <w:unhideWhenUsed/>
    <w:rsid w:val="005304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0441"/>
  </w:style>
  <w:style w:type="paragraph" w:styleId="BodyText3">
    <w:name w:val="Body Text 3"/>
    <w:basedOn w:val="Normal"/>
    <w:link w:val="BodyText3Char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3044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304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4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4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304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04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044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0B5BA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30441"/>
  </w:style>
  <w:style w:type="table" w:styleId="ColorfulGrid">
    <w:name w:val="Colorful Grid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304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441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441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0441"/>
  </w:style>
  <w:style w:type="character" w:customStyle="1" w:styleId="DateChar">
    <w:name w:val="Date Char"/>
    <w:basedOn w:val="DefaultParagraphFont"/>
    <w:link w:val="Date"/>
    <w:uiPriority w:val="99"/>
    <w:semiHidden/>
    <w:rsid w:val="00530441"/>
  </w:style>
  <w:style w:type="paragraph" w:styleId="DocumentMap">
    <w:name w:val="Document Map"/>
    <w:basedOn w:val="Normal"/>
    <w:link w:val="DocumentMapChar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304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30441"/>
  </w:style>
  <w:style w:type="character" w:styleId="Emphasis">
    <w:name w:val="Emphasis"/>
    <w:basedOn w:val="DefaultParagraphFont"/>
    <w:uiPriority w:val="20"/>
    <w:semiHidden/>
    <w:qFormat/>
    <w:rsid w:val="0053044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441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0441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2D65"/>
    <w:rPr>
      <w:rFonts w:eastAsiaTheme="majorEastAsia" w:cstheme="majorBidi"/>
      <w:caps/>
      <w:sz w:val="66"/>
    </w:rPr>
  </w:style>
  <w:style w:type="character" w:customStyle="1" w:styleId="Heading3Char">
    <w:name w:val="Heading 3 Char"/>
    <w:basedOn w:val="DefaultParagraphFont"/>
    <w:link w:val="Heading3"/>
    <w:uiPriority w:val="9"/>
    <w:rsid w:val="00672D65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30441"/>
  </w:style>
  <w:style w:type="paragraph" w:styleId="HTMLAddress">
    <w:name w:val="HTML Address"/>
    <w:basedOn w:val="Normal"/>
    <w:link w:val="HTMLAddressChar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3044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304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304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441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3044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30441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BAC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30441"/>
  </w:style>
  <w:style w:type="paragraph" w:styleId="List">
    <w:name w:val="List"/>
    <w:basedOn w:val="Normal"/>
    <w:uiPriority w:val="99"/>
    <w:semiHidden/>
    <w:unhideWhenUsed/>
    <w:rsid w:val="005304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304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304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304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304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304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04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30441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30441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5304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304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304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30441"/>
  </w:style>
  <w:style w:type="character" w:styleId="PageNumber">
    <w:name w:val="page number"/>
    <w:basedOn w:val="DefaultParagraphFont"/>
    <w:uiPriority w:val="99"/>
    <w:semiHidden/>
    <w:unhideWhenUsed/>
    <w:rsid w:val="00530441"/>
  </w:style>
  <w:style w:type="table" w:customStyle="1" w:styleId="PlainTable11">
    <w:name w:val="Plain Table 11"/>
    <w:basedOn w:val="TableNormal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044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BA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304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30441"/>
  </w:style>
  <w:style w:type="character" w:styleId="Strong">
    <w:name w:val="Strong"/>
    <w:basedOn w:val="DefaultParagraphFont"/>
    <w:uiPriority w:val="22"/>
    <w:semiHidden/>
    <w:qFormat/>
    <w:rsid w:val="00530441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304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30441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304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04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3044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30441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30441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30441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30441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30441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30441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30441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A56148" w:rsidP="00A56148">
          <w:pPr>
            <w:pStyle w:val="7D5BD3E89BAD43B9BDB7A27255DD426B"/>
          </w:pPr>
          <w:r w:rsidRPr="00DE4D89">
            <w:rPr>
              <w:lang w:bidi="hr-HR"/>
            </w:rPr>
            <w:t>Ime i prezime primatelja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A56148" w:rsidP="00A56148">
          <w:pPr>
            <w:pStyle w:val="7B357F59BFC34E5EB81B1D00288700B0"/>
          </w:pPr>
          <w:r w:rsidRPr="00DE4D89">
            <w:rPr>
              <w:lang w:bidi="hr-HR"/>
            </w:rPr>
            <w:t>ovime se proglašava najboljim igračem ove sezone za zasluge i fantastično sudjelovanje u timu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A56148" w:rsidP="00A56148">
          <w:pPr>
            <w:pStyle w:val="FBF42E3065944AB69AC4E6676845978B"/>
          </w:pPr>
          <w:r w:rsidRPr="00DE4D89">
            <w:rPr>
              <w:lang w:bidi="hr-HR"/>
            </w:rPr>
            <w:t>Naziv tima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A56148" w:rsidP="00A56148">
          <w:pPr>
            <w:pStyle w:val="70CDCDCE33274FA3BAEB5AF9DC3383CC1"/>
          </w:pPr>
          <w:r w:rsidRPr="00DE4D89">
            <w:rPr>
              <w:lang w:bidi="hr-HR"/>
            </w:rPr>
            <w:t>Ime i prezime/funkcija osobe koja dodjeljuje nagradu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A56148" w:rsidP="00A56148">
          <w:pPr>
            <w:pStyle w:val="39CEA59EE9604C29A5C76449388B57D01"/>
          </w:pPr>
          <w:r w:rsidRPr="00DE4D89">
            <w:rPr>
              <w:lang w:bidi="hr-HR"/>
            </w:rPr>
            <w:t>Unesite datum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A56148" w:rsidP="00A56148">
          <w:pPr>
            <w:pStyle w:val="F57C1D0BB4C34A22BCB06C078215354E"/>
          </w:pPr>
          <w:r w:rsidRPr="00DE4D89">
            <w:rPr>
              <w:lang w:bidi="hr-HR"/>
            </w:rPr>
            <w:t>Naš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A56148" w:rsidP="00A56148">
          <w:pPr>
            <w:pStyle w:val="9FA498C34DA44849B81456A18C37CA6E"/>
          </w:pPr>
          <w:r w:rsidRPr="00DE4D89">
            <w:rPr>
              <w:lang w:bidi="hr-HR"/>
            </w:rPr>
            <w:t>igrač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A56148" w:rsidP="00A56148">
          <w:pPr>
            <w:pStyle w:val="0A5B72604A764FDB9480DA342FD5FA12"/>
          </w:pPr>
          <w:r w:rsidRPr="00DE4D89">
            <w:rPr>
              <w:lang w:bidi="hr-HR"/>
            </w:rPr>
            <w:t>Nagradu dodjeljuje: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A56148" w:rsidP="00A56148">
          <w:pPr>
            <w:pStyle w:val="5DEC94D1BA1142279C151AF9397AA2A8"/>
          </w:pPr>
          <w:r w:rsidRPr="00DE4D89">
            <w:rPr>
              <w:lang w:bidi="hr-HR"/>
            </w:rPr>
            <w:t>Dana: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7A250E"/>
    <w:rsid w:val="008E2D98"/>
    <w:rsid w:val="00A56148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6148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A56148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A56148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A56148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A56148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A56148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A56148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A56148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A56148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A56148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Office_21464946_TF02805142</Template>
  <TotalTime>7</TotalTime>
  <Pages>1</Pages>
  <Words>38</Words>
  <Characters>222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2018-11-02T17:17:00Z</dcterms:created>
  <dcterms:modified xsi:type="dcterms:W3CDTF">2018-11-05T06:09:00Z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