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rsidRPr="00EC1558" w14:paraId="71F522C0" w14:textId="77777777" w:rsidTr="00162DCD">
        <w:trPr>
          <w:trHeight w:val="3312"/>
          <w:jc w:val="center"/>
        </w:trPr>
        <w:tc>
          <w:tcPr>
            <w:tcW w:w="5184" w:type="dxa"/>
            <w:gridSpan w:val="2"/>
          </w:tcPr>
          <w:p w14:paraId="51C14200" w14:textId="77777777" w:rsidR="000B2561" w:rsidRPr="00EC1558" w:rsidRDefault="000B2561" w:rsidP="000B2561">
            <w:bookmarkStart w:id="0" w:name="_GoBack"/>
            <w:bookmarkEnd w:id="0"/>
          </w:p>
        </w:tc>
        <w:tc>
          <w:tcPr>
            <w:tcW w:w="5184" w:type="dxa"/>
            <w:vAlign w:val="bottom"/>
          </w:tcPr>
          <w:p w14:paraId="7E0DC96C" w14:textId="77777777" w:rsidR="000B2561" w:rsidRPr="00EC1558" w:rsidRDefault="006B7DAF" w:rsidP="006B7DAF">
            <w:pPr>
              <w:jc w:val="right"/>
            </w:pPr>
            <w:r w:rsidRPr="00EC1558">
              <w:rPr>
                <w:noProof/>
                <w:lang w:bidi="fr-FR"/>
              </w:rPr>
              <mc:AlternateContent>
                <mc:Choice Requires="wps">
                  <w:drawing>
                    <wp:inline distT="0" distB="0" distL="0" distR="0" wp14:anchorId="1896B335" wp14:editId="6865B5B1">
                      <wp:extent cx="1096121" cy="1061724"/>
                      <wp:effectExtent l="0" t="0" r="8890" b="5080"/>
                      <wp:docPr id="45" name="Ovale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693C2" w14:textId="369D83F3" w:rsidR="006B7DAF" w:rsidRPr="00EC1558" w:rsidRDefault="006B7DAF" w:rsidP="006B7DAF">
                                  <w:pPr>
                                    <w:spacing w:after="0" w:line="240" w:lineRule="auto"/>
                                    <w:jc w:val="center"/>
                                    <w:rPr>
                                      <w:rFonts w:asciiTheme="majorHAnsi" w:hAnsiTheme="majorHAnsi" w:cstheme="majorHAnsi"/>
                                      <w:b/>
                                      <w:color w:val="002060" w:themeColor="accent3"/>
                                      <w:sz w:val="16"/>
                                      <w:szCs w:val="16"/>
                                      <w:lang w:val="en-US"/>
                                    </w:rPr>
                                  </w:pPr>
                                  <w:r w:rsidRPr="00EC1558">
                                    <w:rPr>
                                      <w:rFonts w:asciiTheme="majorHAnsi" w:hAnsiTheme="majorHAnsi" w:cstheme="majorHAnsi"/>
                                      <w:b/>
                                      <w:color w:val="002060" w:themeColor="accent3"/>
                                      <w:sz w:val="16"/>
                                      <w:szCs w:val="16"/>
                                      <w:lang w:bidi="fr-FR"/>
                                    </w:rPr>
                                    <w:t>LOGO DE L’ÉTABLIS</w:t>
                                  </w:r>
                                  <w:r w:rsidR="00EC1558" w:rsidRPr="00EC1558">
                                    <w:rPr>
                                      <w:rFonts w:asciiTheme="majorHAnsi" w:hAnsiTheme="majorHAnsi" w:cstheme="majorHAnsi"/>
                                      <w:b/>
                                      <w:color w:val="002060" w:themeColor="accent3"/>
                                      <w:sz w:val="16"/>
                                      <w:szCs w:val="16"/>
                                      <w:lang w:bidi="fr-FR"/>
                                    </w:rPr>
                                    <w:t>-</w:t>
                                  </w:r>
                                  <w:r w:rsidRPr="00EC1558">
                                    <w:rPr>
                                      <w:rFonts w:asciiTheme="majorHAnsi" w:hAnsiTheme="majorHAnsi" w:cstheme="majorHAnsi"/>
                                      <w:b/>
                                      <w:color w:val="002060" w:themeColor="accent3"/>
                                      <w:sz w:val="16"/>
                                      <w:szCs w:val="16"/>
                                      <w:lang w:bidi="fr-FR"/>
                                    </w:rPr>
                                    <w:t>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96B335" id="Ovale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FlwIAAJE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" fillcolor="white [3212]" stroked="f" strokeweight="1pt">
                      <v:stroke joinstyle="miter"/>
                      <v:textbox>
                        <w:txbxContent>
                          <w:p w14:paraId="1F6693C2" w14:textId="369D83F3" w:rsidR="006B7DAF" w:rsidRPr="00EC1558" w:rsidRDefault="006B7DAF" w:rsidP="006B7DAF">
                            <w:pPr>
                              <w:spacing w:after="0" w:line="240" w:lineRule="auto"/>
                              <w:jc w:val="center"/>
                              <w:rPr>
                                <w:rFonts w:asciiTheme="majorHAnsi" w:hAnsiTheme="majorHAnsi" w:cstheme="majorHAnsi"/>
                                <w:b/>
                                <w:color w:val="002060" w:themeColor="accent3"/>
                                <w:sz w:val="16"/>
                                <w:szCs w:val="16"/>
                                <w:lang w:val="en-US"/>
                              </w:rPr>
                            </w:pPr>
                            <w:r w:rsidRPr="00EC1558">
                              <w:rPr>
                                <w:rFonts w:asciiTheme="majorHAnsi" w:hAnsiTheme="majorHAnsi" w:cstheme="majorHAnsi"/>
                                <w:b/>
                                <w:color w:val="002060" w:themeColor="accent3"/>
                                <w:sz w:val="16"/>
                                <w:szCs w:val="16"/>
                                <w:lang w:bidi="fr-FR"/>
                              </w:rPr>
                              <w:t>LOGO DE L’ÉTABLIS</w:t>
                            </w:r>
                            <w:r w:rsidR="00EC1558" w:rsidRPr="00EC1558">
                              <w:rPr>
                                <w:rFonts w:asciiTheme="majorHAnsi" w:hAnsiTheme="majorHAnsi" w:cstheme="majorHAnsi"/>
                                <w:b/>
                                <w:color w:val="002060" w:themeColor="accent3"/>
                                <w:sz w:val="16"/>
                                <w:szCs w:val="16"/>
                                <w:lang w:bidi="fr-FR"/>
                              </w:rPr>
                              <w:t>-</w:t>
                            </w:r>
                            <w:r w:rsidRPr="00EC1558">
                              <w:rPr>
                                <w:rFonts w:asciiTheme="majorHAnsi" w:hAnsiTheme="majorHAnsi" w:cstheme="majorHAnsi"/>
                                <w:b/>
                                <w:color w:val="002060" w:themeColor="accent3"/>
                                <w:sz w:val="16"/>
                                <w:szCs w:val="16"/>
                                <w:lang w:bidi="fr-FR"/>
                              </w:rPr>
                              <w:t>SEMENT</w:t>
                            </w:r>
                          </w:p>
                        </w:txbxContent>
                      </v:textbox>
                      <w10:anchorlock/>
                    </v:oval>
                  </w:pict>
                </mc:Fallback>
              </mc:AlternateContent>
            </w:r>
          </w:p>
        </w:tc>
      </w:tr>
      <w:tr w:rsidR="000B2561" w:rsidRPr="00EC1558" w14:paraId="7DBAAA8F" w14:textId="77777777" w:rsidTr="00162DCD">
        <w:trPr>
          <w:trHeight w:val="1143"/>
          <w:jc w:val="center"/>
        </w:trPr>
        <w:tc>
          <w:tcPr>
            <w:tcW w:w="10368" w:type="dxa"/>
            <w:gridSpan w:val="3"/>
            <w:vAlign w:val="center"/>
          </w:tcPr>
          <w:p w14:paraId="64431CF4" w14:textId="77777777" w:rsidR="000B2561" w:rsidRPr="00EC1558" w:rsidRDefault="00C2010C" w:rsidP="006B7DAF">
            <w:pPr>
              <w:pStyle w:val="Heading1"/>
              <w:rPr>
                <w:lang w:val="fr-FR"/>
              </w:rPr>
            </w:pPr>
            <w:sdt>
              <w:sdtPr>
                <w:rPr>
                  <w:lang w:val="fr-FR"/>
                </w:rPr>
                <w:id w:val="1855377995"/>
                <w:placeholder>
                  <w:docPart w:val="F0F93537211EB7418510FB7E24E481D8"/>
                </w:placeholder>
                <w:temporary/>
                <w:showingPlcHdr/>
                <w15:appearance w15:val="hidden"/>
              </w:sdtPr>
              <w:sdtEndPr/>
              <w:sdtContent>
                <w:r w:rsidR="006B7DAF" w:rsidRPr="00EC1558">
                  <w:rPr>
                    <w:lang w:val="fr-FR" w:bidi="fr-FR"/>
                  </w:rPr>
                  <w:t>LE NOM DE L'ÉCOLE APPARAÎT ICI</w:t>
                </w:r>
              </w:sdtContent>
            </w:sdt>
            <w:r w:rsidR="006B7DAF" w:rsidRPr="00EC1558">
              <w:rPr>
                <w:lang w:val="fr-FR" w:bidi="fr-FR"/>
              </w:rPr>
              <w:t xml:space="preserve"> | </w:t>
            </w:r>
            <w:sdt>
              <w:sdtPr>
                <w:rPr>
                  <w:lang w:val="fr-FR"/>
                </w:rPr>
                <w:id w:val="-896355017"/>
                <w:placeholder>
                  <w:docPart w:val="054376BFE519334A8C478DBD8A1245E6"/>
                </w:placeholder>
                <w:temporary/>
                <w:showingPlcHdr/>
                <w15:appearance w15:val="hidden"/>
              </w:sdtPr>
              <w:sdtEndPr/>
              <w:sdtContent>
                <w:r w:rsidR="006B7DAF" w:rsidRPr="00EC1558">
                  <w:rPr>
                    <w:lang w:val="fr-FR" w:bidi="fr-FR"/>
                  </w:rPr>
                  <w:t>LE BULLETIN DE L'APE</w:t>
                </w:r>
              </w:sdtContent>
            </w:sdt>
            <w:r w:rsidR="006B7DAF" w:rsidRPr="00EC1558">
              <w:rPr>
                <w:lang w:val="fr-FR" w:bidi="fr-FR"/>
              </w:rPr>
              <w:t xml:space="preserve"> : </w:t>
            </w:r>
            <w:sdt>
              <w:sdtPr>
                <w:rPr>
                  <w:lang w:val="fr-FR"/>
                </w:rPr>
                <w:id w:val="-67881964"/>
                <w:placeholder>
                  <w:docPart w:val="6996CF8413FAD3488234C55D5012F1FA"/>
                </w:placeholder>
                <w:temporary/>
                <w:showingPlcHdr/>
                <w15:appearance w15:val="hidden"/>
              </w:sdtPr>
              <w:sdtEndPr/>
              <w:sdtContent>
                <w:r w:rsidR="006B7DAF" w:rsidRPr="00EC1558">
                  <w:rPr>
                    <w:lang w:val="fr-FR" w:bidi="fr-FR"/>
                  </w:rPr>
                  <w:t>20XX</w:t>
                </w:r>
              </w:sdtContent>
            </w:sdt>
            <w:r w:rsidR="006B7DAF" w:rsidRPr="00EC1558">
              <w:rPr>
                <w:lang w:val="fr-FR" w:bidi="fr-FR"/>
              </w:rPr>
              <w:t xml:space="preserve"> </w:t>
            </w:r>
          </w:p>
        </w:tc>
      </w:tr>
      <w:tr w:rsidR="000B2561" w:rsidRPr="00EC1558" w14:paraId="4FACFA29" w14:textId="77777777" w:rsidTr="000B2561">
        <w:trPr>
          <w:trHeight w:val="189"/>
          <w:jc w:val="center"/>
        </w:trPr>
        <w:tc>
          <w:tcPr>
            <w:tcW w:w="5184" w:type="dxa"/>
            <w:gridSpan w:val="2"/>
          </w:tcPr>
          <w:p w14:paraId="7D2E1BB1" w14:textId="77777777" w:rsidR="000B2561" w:rsidRPr="00EC1558" w:rsidRDefault="000B2561" w:rsidP="006B7DAF">
            <w:pPr>
              <w:spacing w:after="0"/>
            </w:pPr>
          </w:p>
        </w:tc>
        <w:tc>
          <w:tcPr>
            <w:tcW w:w="5184" w:type="dxa"/>
          </w:tcPr>
          <w:p w14:paraId="6CE95D4B" w14:textId="77777777" w:rsidR="000B2561" w:rsidRPr="00EC1558" w:rsidRDefault="000B2561" w:rsidP="006B7DAF">
            <w:pPr>
              <w:spacing w:after="0"/>
            </w:pPr>
          </w:p>
        </w:tc>
      </w:tr>
      <w:tr w:rsidR="006B7DAF" w:rsidRPr="00EC1558" w14:paraId="0C258DF9" w14:textId="77777777" w:rsidTr="00295C22">
        <w:trPr>
          <w:trHeight w:val="531"/>
          <w:jc w:val="center"/>
        </w:trPr>
        <w:tc>
          <w:tcPr>
            <w:tcW w:w="10368" w:type="dxa"/>
            <w:gridSpan w:val="3"/>
            <w:vAlign w:val="bottom"/>
          </w:tcPr>
          <w:p w14:paraId="3A05D0BC" w14:textId="77777777" w:rsidR="006B7DAF" w:rsidRPr="00EC1558" w:rsidRDefault="00C2010C" w:rsidP="00295C22">
            <w:pPr>
              <w:pStyle w:val="Dtails"/>
              <w:rPr>
                <w:lang w:val="fr-FR"/>
              </w:rPr>
            </w:pPr>
            <w:sdt>
              <w:sdtPr>
                <w:rPr>
                  <w:lang w:val="fr-FR"/>
                </w:rPr>
                <w:id w:val="375899795"/>
                <w:placeholder>
                  <w:docPart w:val="81D34425A0B6D646A161FA141761D6D3"/>
                </w:placeholder>
                <w:temporary/>
                <w:showingPlcHdr/>
                <w15:appearance w15:val="hidden"/>
              </w:sdtPr>
              <w:sdtEndPr/>
              <w:sdtContent>
                <w:r w:rsidR="006B7DAF" w:rsidRPr="00EC1558">
                  <w:rPr>
                    <w:rStyle w:val="PlaceholderText"/>
                    <w:color w:val="262626" w:themeColor="text2"/>
                    <w:lang w:val="fr-FR" w:bidi="fr-FR"/>
                  </w:rPr>
                  <w:t>Programme</w:t>
                </w:r>
              </w:sdtContent>
            </w:sdt>
            <w:r w:rsidR="006B7DAF" w:rsidRPr="00EC1558">
              <w:rPr>
                <w:lang w:val="fr-FR" w:bidi="fr-FR"/>
              </w:rPr>
              <w:t xml:space="preserve"> | </w:t>
            </w:r>
            <w:sdt>
              <w:sdtPr>
                <w:rPr>
                  <w:lang w:val="fr-FR"/>
                </w:rPr>
                <w:id w:val="2098897899"/>
                <w:placeholder>
                  <w:docPart w:val="0D3D0BADAA1EDE49AB4107A6E8EF7C47"/>
                </w:placeholder>
                <w:temporary/>
                <w:showingPlcHdr/>
                <w15:appearance w15:val="hidden"/>
              </w:sdtPr>
              <w:sdtEndPr/>
              <w:sdtContent>
                <w:r w:rsidR="006B7DAF" w:rsidRPr="00EC1558">
                  <w:rPr>
                    <w:rStyle w:val="PlaceholderText"/>
                    <w:color w:val="262626" w:themeColor="text2"/>
                    <w:lang w:val="fr-FR" w:bidi="fr-FR"/>
                  </w:rPr>
                  <w:t>Classe</w:t>
                </w:r>
              </w:sdtContent>
            </w:sdt>
            <w:r w:rsidR="006B7DAF" w:rsidRPr="00EC1558">
              <w:rPr>
                <w:lang w:val="fr-FR" w:bidi="fr-FR"/>
              </w:rPr>
              <w:t xml:space="preserve"> | </w:t>
            </w:r>
            <w:sdt>
              <w:sdtPr>
                <w:rPr>
                  <w:lang w:val="fr-FR"/>
                </w:rPr>
                <w:id w:val="-756832302"/>
                <w:placeholder>
                  <w:docPart w:val="E35C764643D5004CA6BE24B084E149EC"/>
                </w:placeholder>
                <w:temporary/>
                <w:showingPlcHdr/>
                <w15:appearance w15:val="hidden"/>
              </w:sdtPr>
              <w:sdtEndPr/>
              <w:sdtContent>
                <w:r w:rsidR="006B7DAF" w:rsidRPr="00EC1558">
                  <w:rPr>
                    <w:rStyle w:val="PlaceholderText"/>
                    <w:color w:val="262626" w:themeColor="text2"/>
                    <w:lang w:val="fr-FR" w:bidi="fr-FR"/>
                  </w:rPr>
                  <w:t>Date</w:t>
                </w:r>
              </w:sdtContent>
            </w:sdt>
            <w:r w:rsidR="006B7DAF" w:rsidRPr="00EC1558">
              <w:rPr>
                <w:lang w:val="fr-FR" w:bidi="fr-FR"/>
              </w:rPr>
              <w:t xml:space="preserve"> | </w:t>
            </w:r>
            <w:sdt>
              <w:sdtPr>
                <w:rPr>
                  <w:lang w:val="fr-FR"/>
                </w:rPr>
                <w:id w:val="-1178277078"/>
                <w:placeholder>
                  <w:docPart w:val="2DA4062EDD7C9F48BA24BB8F592BB689"/>
                </w:placeholder>
                <w:temporary/>
                <w:showingPlcHdr/>
                <w15:appearance w15:val="hidden"/>
              </w:sdtPr>
              <w:sdtEndPr/>
              <w:sdtContent>
                <w:r w:rsidR="006B7DAF" w:rsidRPr="00EC1558">
                  <w:rPr>
                    <w:rStyle w:val="PlaceholderText"/>
                    <w:color w:val="262626" w:themeColor="text2"/>
                    <w:lang w:val="fr-FR" w:bidi="fr-FR"/>
                  </w:rPr>
                  <w:t>Heure</w:t>
                </w:r>
              </w:sdtContent>
            </w:sdt>
          </w:p>
        </w:tc>
      </w:tr>
      <w:tr w:rsidR="006B7DAF" w:rsidRPr="00EC1558" w14:paraId="5E512F45" w14:textId="77777777" w:rsidTr="00D207FA">
        <w:trPr>
          <w:trHeight w:val="720"/>
          <w:jc w:val="center"/>
        </w:trPr>
        <w:sdt>
          <w:sdtPr>
            <w:rPr>
              <w:lang w:val="fr-FR"/>
            </w:rPr>
            <w:id w:val="905195413"/>
            <w:placeholder>
              <w:docPart w:val="CC0176FBAFEE2241BD8CBA95E074867F"/>
            </w:placeholder>
            <w:temporary/>
            <w:showingPlcHdr/>
            <w15:appearance w15:val="hidden"/>
          </w:sdtPr>
          <w:sdtEndPr>
            <w:rPr>
              <w:rStyle w:val="PlaceholderText"/>
              <w:color w:val="262626" w:themeColor="text2"/>
            </w:rPr>
          </w:sdtEndPr>
          <w:sdtContent>
            <w:tc>
              <w:tcPr>
                <w:tcW w:w="10368" w:type="dxa"/>
                <w:gridSpan w:val="3"/>
              </w:tcPr>
              <w:p w14:paraId="17C43C7C" w14:textId="77777777" w:rsidR="006B7DAF" w:rsidRPr="00EC1558" w:rsidRDefault="006B7DAF" w:rsidP="00D207FA">
                <w:pPr>
                  <w:pStyle w:val="Heading2"/>
                  <w:rPr>
                    <w:rStyle w:val="PlaceholderText"/>
                    <w:color w:val="262626" w:themeColor="text2"/>
                    <w:lang w:val="fr-FR"/>
                  </w:rPr>
                </w:pPr>
                <w:r w:rsidRPr="00EC1558">
                  <w:rPr>
                    <w:lang w:val="fr-FR" w:bidi="fr-FR"/>
                  </w:rPr>
                  <w:t>Titre de section</w:t>
                </w:r>
              </w:p>
            </w:tc>
          </w:sdtContent>
        </w:sdt>
      </w:tr>
      <w:tr w:rsidR="006B7DAF" w:rsidRPr="00EC1558" w14:paraId="61DA10A4" w14:textId="77777777" w:rsidTr="00295C22">
        <w:trPr>
          <w:trHeight w:val="1800"/>
          <w:jc w:val="center"/>
        </w:trPr>
        <w:sdt>
          <w:sdtPr>
            <w:rPr>
              <w:noProof w:val="0"/>
              <w:lang w:val="fr-FR"/>
            </w:rPr>
            <w:id w:val="-1653364618"/>
            <w:placeholder>
              <w:docPart w:val="1A0F7E55A348DC4F9A269BEC538DD98F"/>
            </w:placeholder>
            <w:temporary/>
            <w:showingPlcHdr/>
            <w15:appearance w15:val="hidden"/>
          </w:sdtPr>
          <w:sdtEndPr>
            <w:rPr>
              <w:rStyle w:val="PlaceholderText"/>
              <w:color w:val="808080"/>
            </w:rPr>
          </w:sdtEndPr>
          <w:sdtContent>
            <w:tc>
              <w:tcPr>
                <w:tcW w:w="10368" w:type="dxa"/>
                <w:gridSpan w:val="3"/>
                <w:tcBorders>
                  <w:bottom w:val="dashed" w:sz="4" w:space="0" w:color="A6A6A6" w:themeColor="background1" w:themeShade="A6"/>
                </w:tcBorders>
              </w:tcPr>
              <w:p w14:paraId="6B8F5C2E" w14:textId="77777777" w:rsidR="006B7DAF" w:rsidRPr="00EC1558" w:rsidRDefault="006B7DAF" w:rsidP="00E07002">
                <w:pPr>
                  <w:pStyle w:val="NormalAPE"/>
                  <w:rPr>
                    <w:noProof w:val="0"/>
                    <w:lang w:val="fr-FR"/>
                  </w:rPr>
                </w:pPr>
                <w:r w:rsidRPr="00EC1558">
                  <w:rPr>
                    <w:noProof w:val="0"/>
                    <w:lang w:val="fr-FR"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14:paraId="75D0430C" w14:textId="77777777" w:rsidR="00E07002" w:rsidRPr="00EC1558" w:rsidRDefault="00E07002" w:rsidP="00E07002">
                <w:pPr>
                  <w:pStyle w:val="NormalAPE"/>
                  <w:rPr>
                    <w:noProof w:val="0"/>
                    <w:lang w:val="fr-FR"/>
                  </w:rPr>
                </w:pPr>
              </w:p>
              <w:p w14:paraId="51A92AC1" w14:textId="77777777" w:rsidR="006B7DAF" w:rsidRPr="00EC1558" w:rsidRDefault="006B7DAF" w:rsidP="00E07002">
                <w:pPr>
                  <w:pStyle w:val="NormalAPE"/>
                  <w:rPr>
                    <w:rStyle w:val="PlaceholderText"/>
                    <w:noProof w:val="0"/>
                    <w:color w:val="auto"/>
                    <w:lang w:val="fr-FR"/>
                  </w:rPr>
                </w:pPr>
                <w:r w:rsidRPr="00EC1558">
                  <w:rPr>
                    <w:noProof w:val="0"/>
                    <w:lang w:val="fr-FR" w:bidi="fr-FR"/>
                  </w:rPr>
                  <w:t>Pour modifier du texte dans ce document, cliquez simplement sur le bloc de texte que vous souhaitez mettre à jour. La mise en forme a déjà été programmée pour être facile.</w:t>
                </w:r>
              </w:p>
            </w:tc>
          </w:sdtContent>
        </w:sdt>
      </w:tr>
      <w:tr w:rsidR="006B7DAF" w:rsidRPr="00EC1558" w14:paraId="12565AE4" w14:textId="77777777" w:rsidTr="00295C22">
        <w:trPr>
          <w:trHeight w:val="1277"/>
          <w:jc w:val="center"/>
        </w:trPr>
        <w:tc>
          <w:tcPr>
            <w:tcW w:w="5184" w:type="dxa"/>
            <w:gridSpan w:val="2"/>
            <w:tcBorders>
              <w:top w:val="dashed" w:sz="4" w:space="0" w:color="A6A6A6" w:themeColor="background1" w:themeShade="A6"/>
            </w:tcBorders>
            <w:vAlign w:val="bottom"/>
          </w:tcPr>
          <w:p w14:paraId="05BD5E51" w14:textId="77777777" w:rsidR="006B7DAF" w:rsidRPr="00EC1558" w:rsidRDefault="00D207FA" w:rsidP="00295C22">
            <w:pPr>
              <w:spacing w:before="80" w:after="0"/>
            </w:pPr>
            <w:r w:rsidRPr="00EC1558">
              <w:rPr>
                <w:noProof/>
                <w:lang w:bidi="fr-FR"/>
              </w:rPr>
              <mc:AlternateContent>
                <mc:Choice Requires="wpg">
                  <w:drawing>
                    <wp:inline distT="0" distB="0" distL="0" distR="0" wp14:anchorId="20F84568" wp14:editId="6F8B7527">
                      <wp:extent cx="640080" cy="640080"/>
                      <wp:effectExtent l="19050" t="19050" r="26670" b="26670"/>
                      <wp:docPr id="52" name="Groupe 52" descr="Cercle avec l’icône du logo livr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sme 14" descr="Livre ouvert"/>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le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B0D863" id="Groupe 52" o:spid="_x0000_s1026" alt="Cercle avec l’icône du logo livre"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14" o:spid="_x0000_s1027" type="#_x0000_t75" alt="Livre ouvert"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Livre ouvert"/>
                      </v:shape>
                      <v:oval id="Ovale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4CD7EAC5" w14:textId="77777777" w:rsidR="006B7DAF" w:rsidRPr="00EC1558" w:rsidRDefault="00D207FA" w:rsidP="00295C22">
            <w:pPr>
              <w:spacing w:before="80" w:after="0"/>
              <w:ind w:left="396"/>
            </w:pPr>
            <w:r w:rsidRPr="00EC1558">
              <w:rPr>
                <w:noProof/>
                <w:lang w:bidi="fr-FR"/>
              </w:rPr>
              <mc:AlternateContent>
                <mc:Choice Requires="wpg">
                  <w:drawing>
                    <wp:inline distT="0" distB="0" distL="0" distR="0" wp14:anchorId="541A5938" wp14:editId="11DDA385">
                      <wp:extent cx="640080" cy="640080"/>
                      <wp:effectExtent l="19050" t="19050" r="26670" b="26670"/>
                      <wp:docPr id="53" name="Groupe 53" descr="Cercle avec icône chevale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phique 17" descr="Chevalet"/>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le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C0D2B3" id="Groupe 53" o:spid="_x0000_s1026" alt="Cercle avec icône chevalet"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">
                      <o:lock v:ext="edit" aspectratio="t"/>
                      <v:shape id="Graphique 17" o:spid="_x0000_s1027" type="#_x0000_t75" alt="Chevalet"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Chevalet"/>
                      </v:shape>
                      <v:oval id="Ovale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EC1558" w14:paraId="4C61BDF7" w14:textId="77777777" w:rsidTr="00862D24">
        <w:trPr>
          <w:trHeight w:val="4296"/>
          <w:jc w:val="center"/>
        </w:trPr>
        <w:sdt>
          <w:sdtPr>
            <w:rPr>
              <w:noProof w:val="0"/>
              <w:lang w:val="fr-FR"/>
            </w:rPr>
            <w:id w:val="-399360927"/>
            <w:placeholder>
              <w:docPart w:val="194B2658681268488A7909AE6894A704"/>
            </w:placeholder>
            <w:temporary/>
            <w:showingPlcHdr/>
            <w15:appearance w15:val="hidden"/>
          </w:sdtPr>
          <w:sdtEndPr/>
          <w:sdtContent>
            <w:tc>
              <w:tcPr>
                <w:tcW w:w="5184" w:type="dxa"/>
                <w:gridSpan w:val="2"/>
                <w:tcMar>
                  <w:right w:w="360" w:type="dxa"/>
                </w:tcMar>
              </w:tcPr>
              <w:p w14:paraId="15E98FB5" w14:textId="77777777" w:rsidR="00D207FA" w:rsidRPr="00EC1558" w:rsidRDefault="00D207FA" w:rsidP="00D207FA">
                <w:pPr>
                  <w:pStyle w:val="NormalAPE02"/>
                  <w:rPr>
                    <w:rStyle w:val="PlaceholderText"/>
                    <w:noProof w:val="0"/>
                    <w:color w:val="262626" w:themeColor="text2"/>
                    <w:lang w:val="fr-FR"/>
                  </w:rPr>
                </w:pPr>
                <w:r w:rsidRPr="00EC1558">
                  <w:rPr>
                    <w:rStyle w:val="PlaceholderText"/>
                    <w:noProof w:val="0"/>
                    <w:color w:val="262626" w:themeColor="text2"/>
                    <w:lang w:val="fr-FR"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3C3AD30B" w14:textId="77777777" w:rsidR="006B7DAF" w:rsidRPr="00EC1558" w:rsidRDefault="00D207FA" w:rsidP="00D207FA">
                <w:pPr>
                  <w:pStyle w:val="NormalAPE02"/>
                  <w:rPr>
                    <w:noProof w:val="0"/>
                    <w:lang w:val="fr-FR"/>
                  </w:rPr>
                </w:pPr>
                <w:r w:rsidRPr="00EC1558">
                  <w:rPr>
                    <w:rStyle w:val="PlaceholderText"/>
                    <w:noProof w:val="0"/>
                    <w:color w:val="262626" w:themeColor="text2"/>
                    <w:lang w:val="fr-FR" w:bidi="fr-FR"/>
                  </w:rPr>
                  <w:t>Vous avez modifié la couleur et souhaitez revenir à la conception d’origine ? Rien de plus facile. Revenez simplement à l’onglet Création, puis choisissez l’option Thèmes. Dans la liste, cliquez sur l’option permettant de réinitialiser le thème de ce modèle. Et ainsi, le modèle de couleurs de votre document est restauré dans son état d’origine.</w:t>
                </w:r>
              </w:p>
            </w:tc>
          </w:sdtContent>
        </w:sdt>
        <w:sdt>
          <w:sdtPr>
            <w:rPr>
              <w:rStyle w:val="PlaceholderText"/>
              <w:noProof w:val="0"/>
              <w:color w:val="262626" w:themeColor="text2"/>
              <w:lang w:val="fr-FR"/>
            </w:rPr>
            <w:id w:val="1095671906"/>
            <w:placeholder>
              <w:docPart w:val="C9A14E2632FB9549AD60EA62F6C324D4"/>
            </w:placeholder>
            <w:temporary/>
            <w:showingPlcHdr/>
            <w15:appearance w15:val="hidden"/>
          </w:sdtPr>
          <w:sdtEndPr>
            <w:rPr>
              <w:rStyle w:val="PlaceholderText"/>
            </w:rPr>
          </w:sdtEndPr>
          <w:sdtContent>
            <w:tc>
              <w:tcPr>
                <w:tcW w:w="5184" w:type="dxa"/>
                <w:tcMar>
                  <w:left w:w="360" w:type="dxa"/>
                </w:tcMar>
              </w:tcPr>
              <w:p w14:paraId="37BF20FE" w14:textId="77777777" w:rsidR="00295C22" w:rsidRPr="00EC1558" w:rsidRDefault="00295C22" w:rsidP="00295C22">
                <w:pPr>
                  <w:pStyle w:val="NormalAPE02"/>
                  <w:rPr>
                    <w:rStyle w:val="PlaceholderText"/>
                    <w:noProof w:val="0"/>
                    <w:color w:val="262626" w:themeColor="text2"/>
                    <w:lang w:val="fr-FR"/>
                  </w:rPr>
                </w:pPr>
                <w:r w:rsidRPr="00EC1558">
                  <w:rPr>
                    <w:rStyle w:val="PlaceholderText"/>
                    <w:noProof w:val="0"/>
                    <w:color w:val="262626" w:themeColor="text2"/>
                    <w:lang w:val="fr-FR" w:bidi="fr-FR"/>
                  </w:rPr>
                  <w:t>De la même façon que vous modifiez les couleurs, vous pouvez facilement mettre à jour les polices du document entier. Sous l’onglet Création, sélectionnez la combinaison de polices qui vous convient.</w:t>
                </w:r>
              </w:p>
              <w:p w14:paraId="3A617B81" w14:textId="77777777" w:rsidR="00295C22" w:rsidRPr="00EC1558" w:rsidRDefault="00295C22" w:rsidP="00295C22">
                <w:pPr>
                  <w:pStyle w:val="NormalAPE02"/>
                  <w:rPr>
                    <w:rStyle w:val="PlaceholderText"/>
                    <w:noProof w:val="0"/>
                    <w:color w:val="262626" w:themeColor="text2"/>
                    <w:lang w:val="fr-FR"/>
                  </w:rPr>
                </w:pPr>
                <w:r w:rsidRPr="00EC1558">
                  <w:rPr>
                    <w:rStyle w:val="PlaceholderText"/>
                    <w:noProof w:val="0"/>
                    <w:color w:val="262626" w:themeColor="text2"/>
                    <w:lang w:val="fr-FR" w:bidi="fr-FR"/>
                  </w:rPr>
                  <w:t>Réinitialisez le thème pour restaurer l’état d’origine du modèle.</w:t>
                </w:r>
              </w:p>
              <w:p w14:paraId="48CBC56D" w14:textId="77777777" w:rsidR="006B7DAF" w:rsidRPr="00EC1558" w:rsidRDefault="00295C22" w:rsidP="00295C22">
                <w:pPr>
                  <w:pStyle w:val="NormalAPE02"/>
                  <w:rPr>
                    <w:rStyle w:val="PlaceholderText"/>
                    <w:noProof w:val="0"/>
                    <w:color w:val="262626" w:themeColor="text2"/>
                    <w:lang w:val="fr-FR"/>
                  </w:rPr>
                </w:pPr>
                <w:r w:rsidRPr="00EC1558">
                  <w:rPr>
                    <w:rStyle w:val="PlaceholderText"/>
                    <w:noProof w:val="0"/>
                    <w:color w:val="262626" w:themeColor="text2"/>
                    <w:lang w:val="fr-FR" w:bidi="fr-FR"/>
                  </w:rPr>
                  <w:t>Pour modifier du texte dans ce document, cliquez simplement sur le bloc de texte que vous souhaitez mettre à jour. La mise en forme a déjà été programmée pour être facile.</w:t>
                </w:r>
              </w:p>
            </w:tc>
          </w:sdtContent>
        </w:sdt>
      </w:tr>
      <w:tr w:rsidR="006B7DAF" w:rsidRPr="00EC1558" w14:paraId="21E72719" w14:textId="77777777" w:rsidTr="00D207FA">
        <w:trPr>
          <w:trHeight w:val="1152"/>
          <w:jc w:val="center"/>
        </w:trPr>
        <w:tc>
          <w:tcPr>
            <w:tcW w:w="1350" w:type="dxa"/>
          </w:tcPr>
          <w:p w14:paraId="5CC17EA0" w14:textId="77777777" w:rsidR="006B7DAF" w:rsidRPr="00EC1558" w:rsidRDefault="006B7DAF" w:rsidP="000B2561"/>
        </w:tc>
        <w:sdt>
          <w:sdtPr>
            <w:rPr>
              <w:noProof w:val="0"/>
              <w:lang w:val="fr-FR"/>
            </w:rPr>
            <w:id w:val="-1655289616"/>
            <w:placeholder>
              <w:docPart w:val="1318DE7BEB96C040AE57535BDC33813B"/>
            </w:placeholder>
            <w:temporary/>
            <w:showingPlcHdr/>
            <w15:appearance w15:val="hidden"/>
          </w:sdtPr>
          <w:sdtEndPr>
            <w:rPr>
              <w:rStyle w:val="PlaceholderText"/>
              <w:color w:val="808080"/>
            </w:rPr>
          </w:sdtEndPr>
          <w:sdtContent>
            <w:tc>
              <w:tcPr>
                <w:tcW w:w="9018" w:type="dxa"/>
                <w:gridSpan w:val="2"/>
                <w:vAlign w:val="center"/>
              </w:tcPr>
              <w:p w14:paraId="0623AE6C" w14:textId="77777777" w:rsidR="006B7DAF" w:rsidRPr="00EC1558" w:rsidRDefault="00D207FA" w:rsidP="00D207FA">
                <w:pPr>
                  <w:pStyle w:val="NormalAPE02"/>
                  <w:rPr>
                    <w:rStyle w:val="PlaceholderText"/>
                    <w:noProof w:val="0"/>
                    <w:color w:val="262626" w:themeColor="text2"/>
                    <w:lang w:val="fr-FR"/>
                  </w:rPr>
                </w:pPr>
                <w:r w:rsidRPr="00EC1558">
                  <w:rPr>
                    <w:noProof w:val="0"/>
                    <w:lang w:val="fr-FR" w:bidi="fr-FR"/>
                  </w:rPr>
                  <w:t>« Placez une citation ici pour mettre en évidence cet aspect de votre bulletin d’informations ».</w:t>
                </w:r>
              </w:p>
            </w:tc>
          </w:sdtContent>
        </w:sdt>
      </w:tr>
    </w:tbl>
    <w:p w14:paraId="3BD3B6F6" w14:textId="77777777" w:rsidR="005E5C0E" w:rsidRPr="00EC1558" w:rsidRDefault="005E5C0E" w:rsidP="00D207FA">
      <w:pPr>
        <w:spacing w:after="0"/>
        <w:rPr>
          <w:sz w:val="4"/>
        </w:rPr>
      </w:pPr>
    </w:p>
    <w:p w14:paraId="441EBCC8" w14:textId="77777777" w:rsidR="005E5C0E" w:rsidRPr="00EC1558" w:rsidRDefault="005E5C0E" w:rsidP="00D207FA">
      <w:pPr>
        <w:spacing w:after="0"/>
        <w:rPr>
          <w:sz w:val="4"/>
        </w:rPr>
        <w:sectPr w:rsidR="005E5C0E" w:rsidRPr="00EC1558"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rsidRPr="00EC1558" w14:paraId="6D966FAC" w14:textId="77777777" w:rsidTr="007271E6">
        <w:trPr>
          <w:jc w:val="center"/>
        </w:trPr>
        <w:sdt>
          <w:sdtPr>
            <w:rPr>
              <w:lang w:val="fr-FR"/>
            </w:rPr>
            <w:id w:val="1051352306"/>
            <w:placeholder>
              <w:docPart w:val="837E7347DD3CEA42A1F60194C4C036A6"/>
            </w:placeholder>
            <w:temporary/>
            <w:showingPlcHdr/>
            <w15:appearance w15:val="hidden"/>
          </w:sdtPr>
          <w:sdtEndPr/>
          <w:sdtContent>
            <w:tc>
              <w:tcPr>
                <w:tcW w:w="4503" w:type="dxa"/>
                <w:gridSpan w:val="7"/>
              </w:tcPr>
              <w:p w14:paraId="6A3D0E15" w14:textId="77777777" w:rsidR="0086677E" w:rsidRPr="00EC1558" w:rsidRDefault="00295C22" w:rsidP="00295C22">
                <w:pPr>
                  <w:pStyle w:val="Heading3"/>
                  <w:rPr>
                    <w:lang w:val="fr-FR"/>
                  </w:rPr>
                </w:pPr>
                <w:r w:rsidRPr="00EC1558">
                  <w:rPr>
                    <w:rStyle w:val="PlaceholderText"/>
                    <w:color w:val="FFFFFF" w:themeColor="background1"/>
                    <w:lang w:val="fr-FR" w:bidi="fr-FR"/>
                  </w:rPr>
                  <w:t>Titre de section</w:t>
                </w:r>
                <w:r w:rsidRPr="00EC1558">
                  <w:rPr>
                    <w:rStyle w:val="PlaceholderText"/>
                    <w:color w:val="FFFFFF" w:themeColor="background1"/>
                    <w:lang w:val="fr-FR" w:bidi="fr-FR"/>
                  </w:rPr>
                  <w:br/>
                  <w:t>Deux lignes</w:t>
                </w:r>
              </w:p>
            </w:tc>
          </w:sdtContent>
        </w:sdt>
        <w:tc>
          <w:tcPr>
            <w:tcW w:w="360" w:type="dxa"/>
          </w:tcPr>
          <w:p w14:paraId="43523C22" w14:textId="77777777" w:rsidR="0086677E" w:rsidRPr="00EC1558" w:rsidRDefault="0086677E"/>
        </w:tc>
        <w:tc>
          <w:tcPr>
            <w:tcW w:w="4497" w:type="dxa"/>
            <w:gridSpan w:val="4"/>
          </w:tcPr>
          <w:p w14:paraId="44D9AB89" w14:textId="77777777" w:rsidR="0086677E" w:rsidRPr="00EC1558" w:rsidRDefault="0086677E"/>
        </w:tc>
      </w:tr>
      <w:tr w:rsidR="00295C22" w:rsidRPr="00EC1558" w14:paraId="242D3812" w14:textId="77777777" w:rsidTr="00F422E2">
        <w:trPr>
          <w:trHeight w:val="999"/>
          <w:jc w:val="center"/>
        </w:trPr>
        <w:sdt>
          <w:sdtPr>
            <w:rPr>
              <w:noProof w:val="0"/>
              <w:lang w:val="fr-FR"/>
            </w:rPr>
            <w:id w:val="-522780227"/>
            <w:placeholder>
              <w:docPart w:val="CEA316674746094E9ECB5C99F6FAEA2F"/>
            </w:placeholder>
            <w:temporary/>
            <w:showingPlcHdr/>
            <w15:appearance w15:val="hidden"/>
          </w:sdtPr>
          <w:sdtEndPr/>
          <w:sdtContent>
            <w:tc>
              <w:tcPr>
                <w:tcW w:w="9360" w:type="dxa"/>
                <w:gridSpan w:val="12"/>
              </w:tcPr>
              <w:p w14:paraId="3F470F92" w14:textId="77777777" w:rsidR="00295C22" w:rsidRPr="00EC1558" w:rsidRDefault="00295C22" w:rsidP="00295C22">
                <w:pPr>
                  <w:pStyle w:val="NormalAPE03"/>
                  <w:rPr>
                    <w:noProof w:val="0"/>
                    <w:lang w:val="fr-FR"/>
                  </w:rPr>
                </w:pPr>
                <w:r w:rsidRPr="00EC1558">
                  <w:rPr>
                    <w:rStyle w:val="PlaceholderText"/>
                    <w:noProof w:val="0"/>
                    <w:color w:val="FFFFFF" w:themeColor="background1"/>
                    <w:lang w:val="fr-FR" w:bidi="fr-FR"/>
                  </w:rPr>
                  <w:t>Slogan ou fait saillant que vous voulez mettre en évidence. Utilisez cet espace pour donner au lecteur une indication sur le contenu de cet article.</w:t>
                </w:r>
              </w:p>
            </w:tc>
          </w:sdtContent>
        </w:sdt>
      </w:tr>
      <w:tr w:rsidR="007271E6" w:rsidRPr="00EC1558" w14:paraId="71BAB86D" w14:textId="77777777" w:rsidTr="007271E6">
        <w:trPr>
          <w:jc w:val="center"/>
        </w:trPr>
        <w:tc>
          <w:tcPr>
            <w:tcW w:w="810" w:type="dxa"/>
            <w:gridSpan w:val="2"/>
            <w:shd w:val="clear" w:color="auto" w:fill="FFFFFF" w:themeFill="background1"/>
          </w:tcPr>
          <w:p w14:paraId="75CCD0D2" w14:textId="77777777" w:rsidR="00295C22" w:rsidRPr="00EC1558" w:rsidRDefault="00295C22" w:rsidP="00295C22">
            <w:pPr>
              <w:spacing w:after="0"/>
              <w:rPr>
                <w:sz w:val="10"/>
              </w:rPr>
            </w:pPr>
          </w:p>
        </w:tc>
        <w:tc>
          <w:tcPr>
            <w:tcW w:w="3693" w:type="dxa"/>
            <w:gridSpan w:val="5"/>
          </w:tcPr>
          <w:p w14:paraId="4D73F0AA" w14:textId="77777777" w:rsidR="00295C22" w:rsidRPr="00EC1558" w:rsidRDefault="00295C22" w:rsidP="00295C22">
            <w:pPr>
              <w:spacing w:after="0"/>
              <w:rPr>
                <w:sz w:val="10"/>
              </w:rPr>
            </w:pPr>
          </w:p>
        </w:tc>
        <w:tc>
          <w:tcPr>
            <w:tcW w:w="360" w:type="dxa"/>
          </w:tcPr>
          <w:p w14:paraId="73E484A5" w14:textId="77777777" w:rsidR="00295C22" w:rsidRPr="00EC1558" w:rsidRDefault="00295C22" w:rsidP="00295C22">
            <w:pPr>
              <w:spacing w:after="0"/>
              <w:rPr>
                <w:sz w:val="10"/>
              </w:rPr>
            </w:pPr>
          </w:p>
        </w:tc>
        <w:tc>
          <w:tcPr>
            <w:tcW w:w="811" w:type="dxa"/>
            <w:shd w:val="clear" w:color="auto" w:fill="FFFFFF" w:themeFill="background1"/>
          </w:tcPr>
          <w:p w14:paraId="20C19472" w14:textId="77777777" w:rsidR="00295C22" w:rsidRPr="00EC1558" w:rsidRDefault="00295C22" w:rsidP="00295C22">
            <w:pPr>
              <w:spacing w:after="0"/>
              <w:rPr>
                <w:sz w:val="10"/>
              </w:rPr>
            </w:pPr>
          </w:p>
        </w:tc>
        <w:tc>
          <w:tcPr>
            <w:tcW w:w="3686" w:type="dxa"/>
            <w:gridSpan w:val="3"/>
          </w:tcPr>
          <w:p w14:paraId="3D689F79" w14:textId="77777777" w:rsidR="00295C22" w:rsidRPr="00EC1558" w:rsidRDefault="00295C22" w:rsidP="00295C22">
            <w:pPr>
              <w:spacing w:after="0"/>
              <w:rPr>
                <w:sz w:val="10"/>
              </w:rPr>
            </w:pPr>
          </w:p>
        </w:tc>
      </w:tr>
      <w:tr w:rsidR="00295C22" w:rsidRPr="00EC1558" w14:paraId="36ED0EC6" w14:textId="77777777" w:rsidTr="007271E6">
        <w:trPr>
          <w:trHeight w:val="3294"/>
          <w:jc w:val="center"/>
        </w:trPr>
        <w:sdt>
          <w:sdtPr>
            <w:rPr>
              <w:noProof w:val="0"/>
              <w:lang w:val="fr-FR"/>
            </w:rPr>
            <w:id w:val="2081709347"/>
            <w:placeholder>
              <w:docPart w:val="79C5A8B573B82B4A91BD4AD169BE1CB5"/>
            </w:placeholder>
            <w:temporary/>
            <w:showingPlcHdr/>
            <w15:appearance w15:val="hidden"/>
          </w:sdtPr>
          <w:sdtEndPr/>
          <w:sdtContent>
            <w:tc>
              <w:tcPr>
                <w:tcW w:w="4503" w:type="dxa"/>
                <w:gridSpan w:val="7"/>
              </w:tcPr>
              <w:p w14:paraId="234214C7" w14:textId="447EF056" w:rsidR="00295C22" w:rsidRPr="00EC1558" w:rsidRDefault="00D207FA" w:rsidP="00295C22">
                <w:pPr>
                  <w:pStyle w:val="NormalAPE03"/>
                  <w:rPr>
                    <w:noProof w:val="0"/>
                    <w:lang w:val="fr-FR"/>
                  </w:rPr>
                </w:pPr>
                <w:r w:rsidRPr="00EC1558">
                  <w:rPr>
                    <w:noProof w:val="0"/>
                    <w:lang w:val="fr-FR" w:bidi="fr-FR"/>
                  </w:rPr>
                  <w:t>Y a-t-il d’autres images que vous souhaitez utiliser ? Il</w:t>
                </w:r>
                <w:r w:rsidR="00862D24" w:rsidRPr="00EC1558">
                  <w:rPr>
                    <w:noProof w:val="0"/>
                    <w:lang w:val="fr-FR" w:bidi="fr-FR"/>
                  </w:rPr>
                  <w:t> </w:t>
                </w:r>
                <w:r w:rsidRPr="00EC1558">
                  <w:rPr>
                    <w:noProof w:val="0"/>
                    <w:lang w:val="fr-FR" w:bidi="fr-FR"/>
                  </w:rPr>
                  <w:t>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tc>
          </w:sdtContent>
        </w:sdt>
        <w:tc>
          <w:tcPr>
            <w:tcW w:w="360" w:type="dxa"/>
          </w:tcPr>
          <w:p w14:paraId="3923CE6A" w14:textId="77777777" w:rsidR="00295C22" w:rsidRPr="00EC1558" w:rsidRDefault="00295C22" w:rsidP="00295C22"/>
        </w:tc>
        <w:tc>
          <w:tcPr>
            <w:tcW w:w="4497" w:type="dxa"/>
            <w:gridSpan w:val="4"/>
          </w:tcPr>
          <w:sdt>
            <w:sdtPr>
              <w:rPr>
                <w:noProof w:val="0"/>
                <w:lang w:val="fr-FR"/>
              </w:rPr>
              <w:id w:val="482360029"/>
              <w:placeholder>
                <w:docPart w:val="4183B697D77F2C499ABE90CEE1C55B2C"/>
              </w:placeholder>
              <w:temporary/>
              <w:showingPlcHdr/>
              <w15:appearance w15:val="hidden"/>
            </w:sdtPr>
            <w:sdtEndPr/>
            <w:sdtContent>
              <w:p w14:paraId="2DB29439" w14:textId="77777777" w:rsidR="00295C22" w:rsidRPr="00EC1558" w:rsidRDefault="00295C22" w:rsidP="00295C22">
                <w:pPr>
                  <w:pStyle w:val="NormalAPE03"/>
                  <w:rPr>
                    <w:noProof w:val="0"/>
                    <w:lang w:val="fr-FR"/>
                  </w:rPr>
                </w:pPr>
                <w:r w:rsidRPr="00EC1558">
                  <w:rPr>
                    <w:noProof w:val="0"/>
                    <w:lang w:val="fr-FR" w:bidi="fr-FR"/>
                  </w:rPr>
                  <w:t>Une fois l’image à remplacer sélectionnée, vous pouvez sélectionner « Modifier l’image » dans le menu contextuel, ou cliquer sur « Remplissage » et sélectionner l’option « Image ».</w:t>
                </w:r>
              </w:p>
            </w:sdtContent>
          </w:sdt>
        </w:tc>
      </w:tr>
      <w:tr w:rsidR="00295C22" w:rsidRPr="00EC1558" w14:paraId="72A1560F" w14:textId="77777777" w:rsidTr="007271E6">
        <w:trPr>
          <w:jc w:val="center"/>
        </w:trPr>
        <w:tc>
          <w:tcPr>
            <w:tcW w:w="4503" w:type="dxa"/>
            <w:gridSpan w:val="7"/>
          </w:tcPr>
          <w:p w14:paraId="3F5C8105" w14:textId="77777777" w:rsidR="00295C22" w:rsidRPr="00EC1558" w:rsidRDefault="00295C22" w:rsidP="00295C22"/>
        </w:tc>
        <w:tc>
          <w:tcPr>
            <w:tcW w:w="360" w:type="dxa"/>
          </w:tcPr>
          <w:p w14:paraId="5ACE7468" w14:textId="77777777" w:rsidR="00295C22" w:rsidRPr="00EC1558" w:rsidRDefault="00295C22" w:rsidP="00295C22"/>
        </w:tc>
        <w:tc>
          <w:tcPr>
            <w:tcW w:w="4497" w:type="dxa"/>
            <w:gridSpan w:val="4"/>
          </w:tcPr>
          <w:p w14:paraId="3D54A095" w14:textId="77777777" w:rsidR="00295C22" w:rsidRPr="00EC1558" w:rsidRDefault="00295C22" w:rsidP="00295C22"/>
        </w:tc>
      </w:tr>
      <w:tr w:rsidR="00295C22" w:rsidRPr="00EC1558" w14:paraId="3FCB6DF3" w14:textId="77777777" w:rsidTr="00450362">
        <w:trPr>
          <w:trHeight w:val="1503"/>
          <w:jc w:val="center"/>
        </w:trPr>
        <w:tc>
          <w:tcPr>
            <w:tcW w:w="1169" w:type="dxa"/>
            <w:gridSpan w:val="3"/>
            <w:vAlign w:val="center"/>
          </w:tcPr>
          <w:p w14:paraId="326F66CD" w14:textId="77777777" w:rsidR="00295C22" w:rsidRPr="00EC1558" w:rsidRDefault="00F422E2" w:rsidP="0014614C">
            <w:r w:rsidRPr="00EC1558">
              <w:rPr>
                <w:noProof/>
                <w:lang w:bidi="fr-FR"/>
              </w:rPr>
              <w:drawing>
                <wp:inline distT="0" distB="0" distL="0" distR="0" wp14:anchorId="7ED6E78D" wp14:editId="157DFBF2">
                  <wp:extent cx="682625" cy="682625"/>
                  <wp:effectExtent l="0" t="0" r="0" b="0"/>
                  <wp:docPr id="41" name="Graphisme 41" descr="Trop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76C788EE" w14:textId="77777777" w:rsidR="00295C22" w:rsidRPr="00EC1558" w:rsidRDefault="00F422E2" w:rsidP="0014614C">
            <w:r w:rsidRPr="00EC1558">
              <w:rPr>
                <w:noProof/>
                <w:lang w:bidi="fr-FR"/>
              </w:rPr>
              <mc:AlternateContent>
                <mc:Choice Requires="wps">
                  <w:drawing>
                    <wp:inline distT="0" distB="0" distL="0" distR="0" wp14:anchorId="1D371FCC" wp14:editId="66CBA761">
                      <wp:extent cx="103505" cy="103505"/>
                      <wp:effectExtent l="0" t="38100" r="29845" b="29845"/>
                      <wp:docPr id="5" name="Triangle droite 5" descr="Triangle droit accentuation"/>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62D4C9B" id="_x0000_t6" coordsize="21600,21600" o:spt="6" path="m,l,21600r21600,xe">
                      <v:stroke joinstyle="miter"/>
                      <v:path gradientshapeok="t" o:connecttype="custom" o:connectlocs="0,0;0,10800;0,21600;10800,21600;21600,21600;10800,10800" textboxrect="1800,12600,12600,19800"/>
                    </v:shapetype>
                    <v:shape id="Triangle droite 5" o:spid="_x0000_s1026" type="#_x0000_t6" alt="Triangle droit accentuation"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" fillcolor="#002060 [3206]" stroked="f" strokeweight="1pt">
                      <w10:anchorlock/>
                    </v:shape>
                  </w:pict>
                </mc:Fallback>
              </mc:AlternateContent>
            </w:r>
          </w:p>
        </w:tc>
        <w:sdt>
          <w:sdtPr>
            <w:rPr>
              <w:noProof w:val="0"/>
              <w:lang w:val="fr-FR"/>
            </w:rPr>
            <w:id w:val="646399835"/>
            <w:placeholder>
              <w:docPart w:val="210EBA0FAD26014A9EEB44DD10042F4F"/>
            </w:placeholder>
            <w:temporary/>
            <w:showingPlcHdr/>
            <w15:appearance w15:val="hidden"/>
          </w:sdtPr>
          <w:sdtEndPr/>
          <w:sdtContent>
            <w:tc>
              <w:tcPr>
                <w:tcW w:w="7831" w:type="dxa"/>
                <w:gridSpan w:val="8"/>
                <w:vAlign w:val="center"/>
              </w:tcPr>
              <w:p w14:paraId="5FDD1715" w14:textId="5CD97AE2" w:rsidR="00295C22" w:rsidRPr="00EC1558" w:rsidRDefault="0014614C" w:rsidP="0014614C">
                <w:pPr>
                  <w:pStyle w:val="NormalAPE02"/>
                  <w:rPr>
                    <w:noProof w:val="0"/>
                    <w:color w:val="808080"/>
                    <w:lang w:val="fr-FR"/>
                  </w:rPr>
                </w:pPr>
                <w:r w:rsidRPr="00EC1558">
                  <w:rPr>
                    <w:rStyle w:val="CaractrenormalAPE02"/>
                    <w:noProof w:val="0"/>
                    <w:lang w:val="fr-FR" w:bidi="fr-FR"/>
                  </w:rPr>
                  <w:t>Vous pouvez facilement modifier les couleurs globales du modèle en quelques clics. Accédez à</w:t>
                </w:r>
                <w:r w:rsidR="00862D24" w:rsidRPr="00EC1558">
                  <w:rPr>
                    <w:rStyle w:val="CaractrenormalAPE02"/>
                    <w:noProof w:val="0"/>
                    <w:lang w:val="fr-FR" w:bidi="fr-FR"/>
                  </w:rPr>
                  <w:t> </w:t>
                </w:r>
                <w:r w:rsidRPr="00EC1558">
                  <w:rPr>
                    <w:rStyle w:val="CaractrenormalAPE02"/>
                    <w:noProof w:val="0"/>
                    <w:lang w:val="fr-FR" w:bidi="fr-FR"/>
                  </w:rPr>
                  <w:t>l’onglet Création, puis cliquez sur Couleurs. Dans la liste de couleurs, vous pouvez choisir un</w:t>
                </w:r>
                <w:r w:rsidR="00862D24" w:rsidRPr="00EC1558">
                  <w:rPr>
                    <w:rStyle w:val="CaractrenormalAPE02"/>
                    <w:noProof w:val="0"/>
                    <w:lang w:val="fr-FR" w:bidi="fr-FR"/>
                  </w:rPr>
                  <w:t> </w:t>
                </w:r>
                <w:r w:rsidRPr="00EC1558">
                  <w:rPr>
                    <w:rStyle w:val="CaractrenormalAPE02"/>
                    <w:noProof w:val="0"/>
                    <w:lang w:val="fr-FR" w:bidi="fr-FR"/>
                  </w:rPr>
                  <w:t>autre modèle de couleurs. Lorsque vous pointez sur les différents choix, vous pouvez voir l’apparence globale du document correspondante.</w:t>
                </w:r>
              </w:p>
            </w:tc>
          </w:sdtContent>
        </w:sdt>
      </w:tr>
      <w:tr w:rsidR="00F422E2" w:rsidRPr="00EC1558" w14:paraId="2EC133AA" w14:textId="77777777" w:rsidTr="00450362">
        <w:trPr>
          <w:trHeight w:val="1440"/>
          <w:jc w:val="center"/>
        </w:trPr>
        <w:tc>
          <w:tcPr>
            <w:tcW w:w="1169" w:type="dxa"/>
            <w:gridSpan w:val="3"/>
            <w:vAlign w:val="center"/>
          </w:tcPr>
          <w:p w14:paraId="7A45DDA3" w14:textId="77777777" w:rsidR="00F422E2" w:rsidRPr="00EC1558" w:rsidRDefault="00F422E2" w:rsidP="0014614C">
            <w:r w:rsidRPr="00EC1558">
              <w:rPr>
                <w:noProof/>
                <w:lang w:bidi="fr-FR"/>
              </w:rPr>
              <w:drawing>
                <wp:inline distT="0" distB="0" distL="0" distR="0" wp14:anchorId="2DE11F03" wp14:editId="306F89B6">
                  <wp:extent cx="647700" cy="647700"/>
                  <wp:effectExtent l="0" t="0" r="0" b="0"/>
                  <wp:docPr id="44" name="Graphisme 44" descr="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6554B8AA" w14:textId="77777777" w:rsidR="00F422E2" w:rsidRPr="00EC1558" w:rsidRDefault="00F422E2" w:rsidP="0014614C">
            <w:r w:rsidRPr="00EC1558">
              <w:rPr>
                <w:noProof/>
                <w:lang w:bidi="fr-FR"/>
              </w:rPr>
              <mc:AlternateContent>
                <mc:Choice Requires="wps">
                  <w:drawing>
                    <wp:inline distT="0" distB="0" distL="0" distR="0" wp14:anchorId="4202D9DE" wp14:editId="026CEFD2">
                      <wp:extent cx="103505" cy="103505"/>
                      <wp:effectExtent l="0" t="38100" r="29845" b="29845"/>
                      <wp:docPr id="13" name="Triangle droit 13" descr="triangle droit accentuation"/>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325363" id="Triangle droit 13" o:spid="_x0000_s1026" type="#_x0000_t6" alt="triangle droit accentuation"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" fillcolor="#ed7d31 [3207]" stroked="f" strokeweight="1pt">
                      <w10:anchorlock/>
                    </v:shape>
                  </w:pict>
                </mc:Fallback>
              </mc:AlternateContent>
            </w:r>
          </w:p>
        </w:tc>
        <w:sdt>
          <w:sdtPr>
            <w:rPr>
              <w:noProof w:val="0"/>
              <w:lang w:val="fr-FR"/>
            </w:rPr>
            <w:id w:val="608235175"/>
            <w:placeholder>
              <w:docPart w:val="E6822462B2EA144F8F64EBBA0B9FFA0A"/>
            </w:placeholder>
            <w:temporary/>
            <w:showingPlcHdr/>
            <w15:appearance w15:val="hidden"/>
          </w:sdtPr>
          <w:sdtEndPr/>
          <w:sdtContent>
            <w:tc>
              <w:tcPr>
                <w:tcW w:w="7831" w:type="dxa"/>
                <w:gridSpan w:val="8"/>
                <w:vAlign w:val="center"/>
              </w:tcPr>
              <w:p w14:paraId="7E3D34BC" w14:textId="19166236" w:rsidR="0014614C" w:rsidRPr="00EC1558" w:rsidRDefault="0014614C" w:rsidP="0014614C">
                <w:pPr>
                  <w:pStyle w:val="NormalAPE02"/>
                  <w:rPr>
                    <w:rStyle w:val="PlaceholderText"/>
                    <w:noProof w:val="0"/>
                    <w:color w:val="262626" w:themeColor="text2"/>
                    <w:lang w:val="fr-FR"/>
                  </w:rPr>
                </w:pPr>
                <w:r w:rsidRPr="00EC1558">
                  <w:rPr>
                    <w:rStyle w:val="PlaceholderText"/>
                    <w:noProof w:val="0"/>
                    <w:color w:val="262626" w:themeColor="text2"/>
                    <w:lang w:val="fr-FR" w:bidi="fr-FR"/>
                  </w:rPr>
                  <w:t>De la même façon que vous modifiez les couleurs, vous pouvez facilement mettre à jour les polices du document entier. Sous l’onglet Création, sélectionnez la combinaison de polices qui</w:t>
                </w:r>
                <w:r w:rsidR="00862D24" w:rsidRPr="00EC1558">
                  <w:rPr>
                    <w:rStyle w:val="PlaceholderText"/>
                    <w:noProof w:val="0"/>
                    <w:color w:val="262626" w:themeColor="text2"/>
                    <w:lang w:val="fr-FR" w:bidi="fr-FR"/>
                  </w:rPr>
                  <w:t> </w:t>
                </w:r>
                <w:r w:rsidRPr="00EC1558">
                  <w:rPr>
                    <w:rStyle w:val="PlaceholderText"/>
                    <w:noProof w:val="0"/>
                    <w:color w:val="262626" w:themeColor="text2"/>
                    <w:lang w:val="fr-FR" w:bidi="fr-FR"/>
                  </w:rPr>
                  <w:t>vous convient.</w:t>
                </w:r>
              </w:p>
              <w:p w14:paraId="0D1D0E7B" w14:textId="77777777" w:rsidR="00F422E2" w:rsidRPr="00EC1558" w:rsidRDefault="0014614C" w:rsidP="0014614C">
                <w:pPr>
                  <w:pStyle w:val="NormalAPE02"/>
                  <w:rPr>
                    <w:noProof w:val="0"/>
                    <w:lang w:val="fr-FR"/>
                  </w:rPr>
                </w:pPr>
                <w:r w:rsidRPr="00EC1558">
                  <w:rPr>
                    <w:rStyle w:val="PlaceholderText"/>
                    <w:noProof w:val="0"/>
                    <w:color w:val="262626" w:themeColor="text2"/>
                    <w:lang w:val="fr-FR" w:bidi="fr-FR"/>
                  </w:rPr>
                  <w:t>Réinitialisez le thème pour restaurer l’état d’origine du modèle.</w:t>
                </w:r>
              </w:p>
            </w:tc>
          </w:sdtContent>
        </w:sdt>
      </w:tr>
      <w:tr w:rsidR="0014614C" w:rsidRPr="00EC1558" w14:paraId="0D1618A1" w14:textId="77777777" w:rsidTr="00450362">
        <w:trPr>
          <w:trHeight w:val="2610"/>
          <w:jc w:val="center"/>
        </w:trPr>
        <w:sdt>
          <w:sdtPr>
            <w:rPr>
              <w:noProof w:val="0"/>
              <w:lang w:val="fr-FR"/>
            </w:rPr>
            <w:id w:val="1826155041"/>
            <w:placeholder>
              <w:docPart w:val="8FE84D029BC2254AA67F190AA745F9ED"/>
            </w:placeholder>
            <w:temporary/>
            <w:showingPlcHdr/>
            <w15:appearance w15:val="hidden"/>
          </w:sdtPr>
          <w:sdtEndPr/>
          <w:sdtContent>
            <w:tc>
              <w:tcPr>
                <w:tcW w:w="9360" w:type="dxa"/>
                <w:gridSpan w:val="12"/>
              </w:tcPr>
              <w:p w14:paraId="44E7D653" w14:textId="77777777" w:rsidR="0014614C" w:rsidRPr="00EC1558" w:rsidRDefault="0014614C" w:rsidP="0014614C">
                <w:pPr>
                  <w:pStyle w:val="NormalAPE02"/>
                  <w:rPr>
                    <w:noProof w:val="0"/>
                    <w:lang w:val="fr-FR"/>
                  </w:rPr>
                </w:pPr>
                <w:r w:rsidRPr="00EC1558">
                  <w:rPr>
                    <w:rStyle w:val="PlaceholderText"/>
                    <w:noProof w:val="0"/>
                    <w:color w:val="262626" w:themeColor="text2"/>
                    <w:lang w:val="fr-FR" w:bidi="fr-FR"/>
                  </w:rPr>
                  <w:t>Vous avez modifié la couleur ou la police et souhaitez revenir à leur paramétrage d’origine ? C’est facile ! Revenez simplement à l’onglet Création, puis choisissez l’option Thèmes. Dans la liste, cliquez sur l’option permettant de réinitialiser le thème de ce modèle. Ainsi, le modèle de couleurs de votre document est restauré dans son état d’origine.</w:t>
                </w:r>
              </w:p>
            </w:tc>
          </w:sdtContent>
        </w:sdt>
      </w:tr>
      <w:tr w:rsidR="0014614C" w:rsidRPr="00EC1558" w14:paraId="6D992D07" w14:textId="77777777" w:rsidTr="00450362">
        <w:trPr>
          <w:trHeight w:val="819"/>
          <w:jc w:val="center"/>
        </w:trPr>
        <w:sdt>
          <w:sdtPr>
            <w:rPr>
              <w:noProof w:val="0"/>
              <w:lang w:val="fr-FR"/>
            </w:r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23BB903D" w14:textId="77777777" w:rsidR="0014614C" w:rsidRPr="00EC1558" w:rsidRDefault="0014614C" w:rsidP="00450362">
                <w:pPr>
                  <w:pStyle w:val="ItaliquesMiseenvidence"/>
                  <w:rPr>
                    <w:noProof w:val="0"/>
                    <w:lang w:val="fr-FR"/>
                  </w:rPr>
                </w:pPr>
                <w:r w:rsidRPr="00EC1558">
                  <w:rPr>
                    <w:rStyle w:val="CaractreditaliquesMiseenvidence"/>
                    <w:b/>
                    <w:i/>
                    <w:noProof w:val="0"/>
                    <w:lang w:val="fr-FR" w:bidi="fr-FR"/>
                  </w:rPr>
                  <w:t>« Ajouter une autre citation ici pour illustrer l’article sur cette page ».</w:t>
                </w:r>
              </w:p>
            </w:tc>
          </w:sdtContent>
        </w:sdt>
      </w:tr>
      <w:tr w:rsidR="007271E6" w:rsidRPr="00EC1558" w14:paraId="3470EE8D" w14:textId="77777777" w:rsidTr="007271E6">
        <w:trPr>
          <w:trHeight w:val="422"/>
          <w:jc w:val="center"/>
        </w:trPr>
        <w:tc>
          <w:tcPr>
            <w:tcW w:w="539" w:type="dxa"/>
            <w:vMerge w:val="restart"/>
            <w:tcBorders>
              <w:top w:val="dashed" w:sz="4" w:space="0" w:color="BFBFBF" w:themeColor="background1" w:themeShade="BF"/>
            </w:tcBorders>
            <w:vAlign w:val="center"/>
          </w:tcPr>
          <w:p w14:paraId="28616094" w14:textId="77777777" w:rsidR="007271E6" w:rsidRPr="00EC1558" w:rsidRDefault="007271E6" w:rsidP="007271E6">
            <w:pPr>
              <w:pStyle w:val="Textecourtdecontact"/>
              <w:rPr>
                <w:noProof w:val="0"/>
              </w:rPr>
            </w:pPr>
            <w:r w:rsidRPr="00EC1558">
              <w:rPr>
                <w:lang w:bidi="fr-FR"/>
              </w:rPr>
              <w:drawing>
                <wp:inline distT="0" distB="0" distL="0" distR="0" wp14:anchorId="2838FA6C" wp14:editId="2CEBBE61">
                  <wp:extent cx="237600" cy="237600"/>
                  <wp:effectExtent l="0" t="0" r="0" b="0"/>
                  <wp:docPr id="59" name="Graphisme 59" descr="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3AC2CB22" w14:textId="77777777" w:rsidR="007271E6" w:rsidRPr="001837D8" w:rsidRDefault="007271E6" w:rsidP="007271E6">
            <w:pPr>
              <w:pStyle w:val="Textecourtdecontact"/>
              <w:rPr>
                <w:rStyle w:val="CaractreditaliquesMiseenvidence"/>
                <w:rFonts w:cstheme="minorBidi"/>
                <w:b w:val="0"/>
                <w:i w:val="0"/>
                <w:noProof w:val="0"/>
                <w:color w:val="auto"/>
                <w:szCs w:val="18"/>
                <w:lang w:val="fr-FR"/>
              </w:rPr>
            </w:pPr>
            <w:r w:rsidRPr="001837D8">
              <w:rPr>
                <w:rStyle w:val="CaractreditaliquesMiseenvidence"/>
                <w:rFonts w:cstheme="minorBidi"/>
                <w:b w:val="0"/>
                <w:i w:val="0"/>
                <w:noProof w:val="0"/>
                <w:color w:val="auto"/>
                <w:szCs w:val="18"/>
                <w:lang w:val="fr-FR" w:bidi="fr-FR"/>
              </w:rPr>
              <w:t>Site web :</w:t>
            </w:r>
          </w:p>
        </w:tc>
        <w:tc>
          <w:tcPr>
            <w:tcW w:w="450" w:type="dxa"/>
            <w:vMerge w:val="restart"/>
            <w:tcBorders>
              <w:top w:val="dashed" w:sz="4" w:space="0" w:color="BFBFBF" w:themeColor="background1" w:themeShade="BF"/>
            </w:tcBorders>
            <w:vAlign w:val="center"/>
          </w:tcPr>
          <w:p w14:paraId="5DF7A81F" w14:textId="77777777" w:rsidR="007271E6" w:rsidRPr="00EC1558" w:rsidRDefault="007271E6" w:rsidP="007271E6">
            <w:pPr>
              <w:pStyle w:val="Textecourtdecontact"/>
              <w:rPr>
                <w:noProof w:val="0"/>
              </w:rPr>
            </w:pPr>
            <w:r w:rsidRPr="00EC1558">
              <w:rPr>
                <w:lang w:bidi="fr-FR"/>
              </w:rPr>
              <w:drawing>
                <wp:inline distT="0" distB="0" distL="0" distR="0" wp14:anchorId="6AF3621B" wp14:editId="1607A1F8">
                  <wp:extent cx="237490" cy="237490"/>
                  <wp:effectExtent l="0" t="0" r="0" b="0"/>
                  <wp:docPr id="60" name="Graphisme 60" descr="Destina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ôt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00F9A620" w14:textId="77777777" w:rsidR="007271E6" w:rsidRPr="001837D8" w:rsidRDefault="007271E6" w:rsidP="007271E6">
            <w:pPr>
              <w:pStyle w:val="Textecourtdecontact"/>
              <w:rPr>
                <w:rStyle w:val="CaractreditaliquesMiseenvidence"/>
                <w:rFonts w:cstheme="minorBidi"/>
                <w:b w:val="0"/>
                <w:i w:val="0"/>
                <w:noProof w:val="0"/>
                <w:color w:val="auto"/>
                <w:szCs w:val="18"/>
                <w:lang w:val="fr-FR"/>
              </w:rPr>
            </w:pPr>
            <w:r w:rsidRPr="001837D8">
              <w:rPr>
                <w:rStyle w:val="CaractreditaliquesMiseenvidence"/>
                <w:rFonts w:cstheme="minorBidi"/>
                <w:b w:val="0"/>
                <w:i w:val="0"/>
                <w:noProof w:val="0"/>
                <w:color w:val="auto"/>
                <w:szCs w:val="18"/>
                <w:lang w:val="fr-FR" w:bidi="fr-FR"/>
              </w:rPr>
              <w:t>Contact :</w:t>
            </w:r>
          </w:p>
        </w:tc>
        <w:tc>
          <w:tcPr>
            <w:tcW w:w="630" w:type="dxa"/>
            <w:vMerge w:val="restart"/>
            <w:tcBorders>
              <w:top w:val="dashed" w:sz="4" w:space="0" w:color="BFBFBF" w:themeColor="background1" w:themeShade="BF"/>
            </w:tcBorders>
            <w:vAlign w:val="center"/>
          </w:tcPr>
          <w:p w14:paraId="0466CC95" w14:textId="77777777" w:rsidR="007271E6" w:rsidRPr="00EC1558" w:rsidRDefault="007271E6" w:rsidP="007271E6">
            <w:pPr>
              <w:pStyle w:val="Textecourtdecontact"/>
              <w:rPr>
                <w:noProof w:val="0"/>
              </w:rPr>
            </w:pPr>
            <w:r w:rsidRPr="00EC1558">
              <w:rPr>
                <w:lang w:bidi="fr-FR"/>
              </w:rPr>
              <w:drawing>
                <wp:inline distT="0" distB="0" distL="0" distR="0" wp14:anchorId="3DDD59D2" wp14:editId="6FCBA600">
                  <wp:extent cx="237490" cy="237490"/>
                  <wp:effectExtent l="0" t="0" r="0" b="0"/>
                  <wp:docPr id="61" name="Graphisme 61" descr="Adresse de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76C31105" w14:textId="77777777" w:rsidR="007271E6" w:rsidRPr="001837D8" w:rsidRDefault="007271E6" w:rsidP="007271E6">
            <w:pPr>
              <w:pStyle w:val="Textecourtdecontact"/>
              <w:rPr>
                <w:noProof w:val="0"/>
                <w:szCs w:val="18"/>
              </w:rPr>
            </w:pPr>
            <w:r w:rsidRPr="001837D8">
              <w:rPr>
                <w:rStyle w:val="CaractreditaliquesMiseenvidence"/>
                <w:rFonts w:cstheme="minorBidi"/>
                <w:b w:val="0"/>
                <w:i w:val="0"/>
                <w:noProof w:val="0"/>
                <w:color w:val="auto"/>
                <w:szCs w:val="18"/>
                <w:lang w:val="fr-FR" w:bidi="fr-FR"/>
              </w:rPr>
              <w:t>Adresse email:</w:t>
            </w:r>
          </w:p>
        </w:tc>
      </w:tr>
      <w:tr w:rsidR="007271E6" w:rsidRPr="00EC1558" w14:paraId="29A0B2B8" w14:textId="77777777" w:rsidTr="00450362">
        <w:trPr>
          <w:trHeight w:val="549"/>
          <w:jc w:val="center"/>
        </w:trPr>
        <w:tc>
          <w:tcPr>
            <w:tcW w:w="539" w:type="dxa"/>
            <w:vMerge/>
            <w:tcBorders>
              <w:bottom w:val="dashed" w:sz="4" w:space="0" w:color="BFBFBF" w:themeColor="background1" w:themeShade="BF"/>
            </w:tcBorders>
            <w:vAlign w:val="center"/>
          </w:tcPr>
          <w:p w14:paraId="6B7C69DE" w14:textId="77777777" w:rsidR="007271E6" w:rsidRPr="00EC1558" w:rsidRDefault="007271E6" w:rsidP="007271E6">
            <w:pPr>
              <w:pStyle w:val="Textecourtdecontact"/>
              <w:rPr>
                <w:rStyle w:val="CaractreditaliquesMiseenvidence"/>
                <w:rFonts w:cstheme="minorBidi"/>
                <w:b w:val="0"/>
                <w:i w:val="0"/>
                <w:noProof w:val="0"/>
                <w:color w:val="auto"/>
                <w:szCs w:val="22"/>
                <w:lang w:val="fr-FR"/>
              </w:rPr>
            </w:pPr>
          </w:p>
        </w:tc>
        <w:sdt>
          <w:sdtPr>
            <w:rPr>
              <w:rStyle w:val="CaractreditaliquesMiseenvidence"/>
              <w:rFonts w:cstheme="minorBidi"/>
              <w:b w:val="0"/>
              <w:i w:val="0"/>
              <w:noProof w:val="0"/>
              <w:color w:val="auto"/>
              <w:szCs w:val="22"/>
              <w:lang w:val="fr-FR"/>
            </w:rPr>
            <w:id w:val="-1148583549"/>
            <w:placeholder>
              <w:docPart w:val="1691135860784441B7546AA46A1456F0"/>
            </w:placeholder>
            <w:temporary/>
            <w:showingPlcHdr/>
            <w15:appearance w15:val="hidden"/>
          </w:sdtPr>
          <w:sdtEndPr>
            <w:rPr>
              <w:rStyle w:val="CaractreditaliquesMiseenvidence"/>
            </w:rPr>
          </w:sdtEndPr>
          <w:sdtContent>
            <w:tc>
              <w:tcPr>
                <w:tcW w:w="2969" w:type="dxa"/>
                <w:gridSpan w:val="4"/>
                <w:tcBorders>
                  <w:bottom w:val="dashed" w:sz="4" w:space="0" w:color="BFBFBF" w:themeColor="background1" w:themeShade="BF"/>
                </w:tcBorders>
              </w:tcPr>
              <w:p w14:paraId="1EF650E7" w14:textId="77777777" w:rsidR="007271E6" w:rsidRPr="00EC1558" w:rsidRDefault="007271E6" w:rsidP="007271E6">
                <w:pPr>
                  <w:pStyle w:val="Textecourtdecontact"/>
                  <w:rPr>
                    <w:rStyle w:val="CaractreditaliquesMiseenvidence"/>
                    <w:rFonts w:cstheme="minorBidi"/>
                    <w:b w:val="0"/>
                    <w:i w:val="0"/>
                    <w:noProof w:val="0"/>
                    <w:color w:val="auto"/>
                    <w:szCs w:val="22"/>
                    <w:lang w:val="fr-FR"/>
                  </w:rPr>
                </w:pPr>
                <w:r w:rsidRPr="00EC1558">
                  <w:rPr>
                    <w:rStyle w:val="PlaceholderText"/>
                    <w:noProof w:val="0"/>
                    <w:color w:val="auto"/>
                    <w:lang w:bidi="fr-FR"/>
                  </w:rPr>
                  <w:t>www.bellowscollege.com</w:t>
                </w:r>
              </w:p>
            </w:tc>
          </w:sdtContent>
        </w:sdt>
        <w:tc>
          <w:tcPr>
            <w:tcW w:w="450" w:type="dxa"/>
            <w:vMerge/>
            <w:tcBorders>
              <w:bottom w:val="dashed" w:sz="4" w:space="0" w:color="BFBFBF" w:themeColor="background1" w:themeShade="BF"/>
            </w:tcBorders>
            <w:vAlign w:val="center"/>
          </w:tcPr>
          <w:p w14:paraId="6A8A6D15" w14:textId="77777777" w:rsidR="007271E6" w:rsidRPr="00EC1558" w:rsidRDefault="007271E6" w:rsidP="007271E6">
            <w:pPr>
              <w:pStyle w:val="Textecourtdecontact"/>
              <w:rPr>
                <w:rStyle w:val="CaractreditaliquesMiseenvidence"/>
                <w:rFonts w:cstheme="minorBidi"/>
                <w:b w:val="0"/>
                <w:i w:val="0"/>
                <w:noProof w:val="0"/>
                <w:color w:val="auto"/>
                <w:szCs w:val="22"/>
                <w:lang w:val="fr-FR"/>
              </w:rPr>
            </w:pPr>
          </w:p>
        </w:tc>
        <w:sdt>
          <w:sdtPr>
            <w:rPr>
              <w:rStyle w:val="CaractreditaliquesMiseenvidence"/>
              <w:rFonts w:cstheme="minorBidi"/>
              <w:b w:val="0"/>
              <w:i w:val="0"/>
              <w:noProof w:val="0"/>
              <w:color w:val="auto"/>
              <w:szCs w:val="22"/>
              <w:lang w:val="fr-FR"/>
            </w:rPr>
            <w:id w:val="1023210767"/>
            <w:placeholder>
              <w:docPart w:val="06DAFE6284411E49B0F997338CF17F6D"/>
            </w:placeholder>
            <w:temporary/>
            <w:showingPlcHdr/>
            <w15:appearance w15:val="hidden"/>
          </w:sdtPr>
          <w:sdtEndPr>
            <w:rPr>
              <w:rStyle w:val="CaractreditaliquesMiseenvidence"/>
            </w:rPr>
          </w:sdtEndPr>
          <w:sdtContent>
            <w:tc>
              <w:tcPr>
                <w:tcW w:w="2072" w:type="dxa"/>
                <w:gridSpan w:val="4"/>
                <w:tcBorders>
                  <w:bottom w:val="dashed" w:sz="4" w:space="0" w:color="BFBFBF" w:themeColor="background1" w:themeShade="BF"/>
                </w:tcBorders>
              </w:tcPr>
              <w:p w14:paraId="5B879D30" w14:textId="77777777" w:rsidR="007271E6" w:rsidRPr="00EC1558" w:rsidRDefault="007271E6" w:rsidP="00C3664C">
                <w:pPr>
                  <w:pStyle w:val="Textecourtdecontact"/>
                  <w:rPr>
                    <w:rStyle w:val="CaractreditaliquesMiseenvidence"/>
                    <w:rFonts w:cstheme="minorBidi"/>
                    <w:b w:val="0"/>
                    <w:i w:val="0"/>
                    <w:noProof w:val="0"/>
                    <w:color w:val="auto"/>
                    <w:szCs w:val="22"/>
                    <w:lang w:val="fr-FR"/>
                  </w:rPr>
                </w:pPr>
                <w:r w:rsidRPr="00EC1558">
                  <w:rPr>
                    <w:rStyle w:val="PlaceholderText"/>
                    <w:noProof w:val="0"/>
                    <w:color w:val="auto"/>
                    <w:lang w:bidi="fr-FR"/>
                  </w:rPr>
                  <w:t>215-555-0134</w:t>
                </w:r>
              </w:p>
            </w:tc>
          </w:sdtContent>
        </w:sdt>
        <w:tc>
          <w:tcPr>
            <w:tcW w:w="630" w:type="dxa"/>
            <w:vMerge/>
            <w:tcBorders>
              <w:bottom w:val="dashed" w:sz="4" w:space="0" w:color="BFBFBF" w:themeColor="background1" w:themeShade="BF"/>
            </w:tcBorders>
            <w:vAlign w:val="center"/>
          </w:tcPr>
          <w:p w14:paraId="7CA61D1D" w14:textId="77777777" w:rsidR="007271E6" w:rsidRPr="00EC1558" w:rsidRDefault="007271E6" w:rsidP="007271E6">
            <w:pPr>
              <w:pStyle w:val="Textecourtdecontact"/>
              <w:rPr>
                <w:rStyle w:val="CaractreditaliquesMiseenvidence"/>
                <w:rFonts w:cstheme="minorBidi"/>
                <w:b w:val="0"/>
                <w:i w:val="0"/>
                <w:noProof w:val="0"/>
                <w:color w:val="auto"/>
                <w:szCs w:val="22"/>
                <w:lang w:val="fr-FR"/>
              </w:rPr>
            </w:pPr>
          </w:p>
        </w:tc>
        <w:sdt>
          <w:sdtPr>
            <w:rPr>
              <w:rFonts w:ascii="Tahoma" w:hAnsi="Tahoma" w:cs="Tahoma"/>
              <w:b/>
              <w:i/>
              <w:noProof w:val="0"/>
              <w:color w:val="246F76" w:themeColor="accent6" w:themeShade="BF"/>
              <w:szCs w:val="24"/>
              <w:lang w:val="en-US"/>
            </w:rPr>
            <w:id w:val="-1466493694"/>
            <w:placeholder>
              <w:docPart w:val="14B6FC68BAE55A438E69EC322928AEFB"/>
            </w:placeholder>
            <w:temporary/>
            <w:showingPlcHdr/>
            <w15:appearance w15:val="hidden"/>
          </w:sdtPr>
          <w:sdtEndPr>
            <w:rPr>
              <w:rStyle w:val="CaractreditaliquesMiseenvidence"/>
              <w:rFonts w:asciiTheme="minorHAnsi" w:hAnsiTheme="minorHAnsi"/>
            </w:rPr>
          </w:sdtEndPr>
          <w:sdtContent>
            <w:tc>
              <w:tcPr>
                <w:tcW w:w="2700" w:type="dxa"/>
                <w:tcBorders>
                  <w:bottom w:val="dashed" w:sz="4" w:space="0" w:color="BFBFBF" w:themeColor="background1" w:themeShade="BF"/>
                </w:tcBorders>
              </w:tcPr>
              <w:p w14:paraId="0BB7EA35" w14:textId="77777777" w:rsidR="007271E6" w:rsidRPr="00EC1558" w:rsidRDefault="007271E6" w:rsidP="007271E6">
                <w:pPr>
                  <w:pStyle w:val="Textecourtdecontact"/>
                  <w:rPr>
                    <w:rStyle w:val="CaractreditaliquesMiseenvidence"/>
                    <w:rFonts w:cstheme="minorBidi"/>
                    <w:b w:val="0"/>
                    <w:i w:val="0"/>
                    <w:noProof w:val="0"/>
                    <w:color w:val="auto"/>
                    <w:szCs w:val="22"/>
                    <w:lang w:val="fr-FR"/>
                  </w:rPr>
                </w:pPr>
                <w:r w:rsidRPr="00EC1558">
                  <w:rPr>
                    <w:noProof w:val="0"/>
                    <w:lang w:bidi="fr-FR"/>
                  </w:rPr>
                  <w:t>someone@example.com</w:t>
                </w:r>
              </w:p>
            </w:tc>
          </w:sdtContent>
        </w:sdt>
      </w:tr>
    </w:tbl>
    <w:p w14:paraId="14F510EB" w14:textId="77777777" w:rsidR="00C074CD" w:rsidRPr="00EC1558" w:rsidRDefault="00C074CD"/>
    <w:sectPr w:rsidR="00C074CD" w:rsidRPr="00EC1558"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66EBC" w14:textId="77777777" w:rsidR="00C2010C" w:rsidRDefault="00C2010C" w:rsidP="00195BA6">
      <w:pPr>
        <w:spacing w:after="0" w:line="240" w:lineRule="auto"/>
      </w:pPr>
      <w:r>
        <w:separator/>
      </w:r>
    </w:p>
  </w:endnote>
  <w:endnote w:type="continuationSeparator" w:id="0">
    <w:p w14:paraId="522F7707" w14:textId="77777777" w:rsidR="00C2010C" w:rsidRDefault="00C2010C"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AC17" w14:textId="77777777" w:rsidR="004524C0" w:rsidRDefault="004F117B">
    <w:pPr>
      <w:pStyle w:val="Footer"/>
    </w:pPr>
    <w:r>
      <w:rPr>
        <w:noProof/>
        <w:lang w:bidi="fr-FR"/>
      </w:rPr>
      <mc:AlternateContent>
        <mc:Choice Requires="wpg">
          <w:drawing>
            <wp:anchor distT="0" distB="0" distL="114300" distR="114300" simplePos="0" relativeHeight="251666432" behindDoc="0" locked="0" layoutInCell="1" allowOverlap="1" wp14:anchorId="1FA75716" wp14:editId="71C4A122">
              <wp:simplePos x="0" y="0"/>
              <wp:positionH relativeFrom="column">
                <wp:posOffset>-633730</wp:posOffset>
              </wp:positionH>
              <wp:positionV relativeFrom="margin">
                <wp:posOffset>8146356</wp:posOffset>
              </wp:positionV>
              <wp:extent cx="8531352" cy="1627632"/>
              <wp:effectExtent l="0" t="0" r="3175" b="0"/>
              <wp:wrapNone/>
              <wp:docPr id="65" name="Groupe 65" descr="Barres d’accentuation pied de page deuxième page"/>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orme libre : Form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75E9C" id="Groupe 65" o:spid="_x0000_s1026" alt="Barres d’accentuation pied de page deuxième page"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">
              <v:shape id="Forme libre : Form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orme libre : Form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A5910" w14:textId="77777777" w:rsidR="00C2010C" w:rsidRDefault="00C2010C" w:rsidP="00195BA6">
      <w:pPr>
        <w:spacing w:after="0" w:line="240" w:lineRule="auto"/>
      </w:pPr>
      <w:r>
        <w:separator/>
      </w:r>
    </w:p>
  </w:footnote>
  <w:footnote w:type="continuationSeparator" w:id="0">
    <w:p w14:paraId="06AD626F" w14:textId="77777777" w:rsidR="00C2010C" w:rsidRDefault="00C2010C"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560F1" w14:textId="77777777" w:rsidR="00620C13" w:rsidRDefault="00043BD0">
    <w:pPr>
      <w:pStyle w:val="Header"/>
    </w:pPr>
    <w:r>
      <w:rPr>
        <w:noProof/>
        <w:lang w:bidi="fr-FR"/>
      </w:rPr>
      <mc:AlternateContent>
        <mc:Choice Requires="wpg">
          <w:drawing>
            <wp:anchor distT="0" distB="0" distL="114300" distR="114300" simplePos="0" relativeHeight="251671552" behindDoc="0" locked="0" layoutInCell="1" allowOverlap="1" wp14:anchorId="7AE88156" wp14:editId="44B6C278">
              <wp:simplePos x="0" y="0"/>
              <wp:positionH relativeFrom="column">
                <wp:posOffset>-1817104</wp:posOffset>
              </wp:positionH>
              <wp:positionV relativeFrom="paragraph">
                <wp:posOffset>-457200</wp:posOffset>
              </wp:positionV>
              <wp:extent cx="9707880" cy="10685721"/>
              <wp:effectExtent l="0" t="0" r="7620" b="1905"/>
              <wp:wrapNone/>
              <wp:docPr id="48" name="Groupe 48" descr="images d’arrière-plan première page et zones d’accentuation"/>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oupe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 Coins arrondis en diagonale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 Coins arrondis en diagonale 1" descr="Image de femme discutant avec un étudiant potentiel et ses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e 64"/>
                      <wpg:cNvGrpSpPr/>
                      <wpg:grpSpPr>
                        <a:xfrm>
                          <a:off x="1173480" y="8427720"/>
                          <a:ext cx="8534400" cy="1628814"/>
                          <a:chOff x="0" y="0"/>
                          <a:chExt cx="8534400" cy="1628814"/>
                        </a:xfrm>
                      </wpg:grpSpPr>
                      <wps:wsp>
                        <wps:cNvPr id="28" name="Forme libre : Form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orme libre : Form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e 26"/>
                      <wpg:cNvGrpSpPr/>
                      <wpg:grpSpPr>
                        <a:xfrm>
                          <a:off x="1470660" y="8823960"/>
                          <a:ext cx="1143000" cy="1088136"/>
                          <a:chOff x="0" y="0"/>
                          <a:chExt cx="1141841" cy="1092204"/>
                        </a:xfrm>
                      </wpg:grpSpPr>
                      <wps:wsp>
                        <wps:cNvPr id="8" name="Ovale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DFC66"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e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74315"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sme 20" descr="Sac à dos"/>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e 32"/>
                      <wpg:cNvGrpSpPr/>
                      <wpg:grpSpPr>
                        <a:xfrm>
                          <a:off x="0" y="2834640"/>
                          <a:ext cx="8025765" cy="791184"/>
                          <a:chOff x="0" y="0"/>
                          <a:chExt cx="7063105" cy="577157"/>
                        </a:xfrm>
                      </wpg:grpSpPr>
                      <wps:wsp>
                        <wps:cNvPr id="43" name="Rectangle : Coins arrondi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 Coins arrondi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AE88156" id="Groupe 48" o:spid="_x0000_s1027" alt="images d’arrière-plan première page et zones d’accentuation"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">
              <v:group id="Groupe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 Coins arrondis en diagonale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 Coins arrondis en diagonale 1" o:spid="_x0000_s1031" alt="Image de femme discutant avec un étudiant potentiel et ses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age de femme discutant avec un étudiant potentiel et ses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e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orme libre : Form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orme libre : Form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e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e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232DFC66"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e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36B74315"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20" o:spid="_x0000_s1039" type="#_x0000_t75" alt="Sac à dos"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Sac à dos"/>
                </v:shape>
              </v:group>
              <v:group id="Groupe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 Coins arrondi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 Coins arrondi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ABD9" w14:textId="77777777" w:rsidR="004524C0" w:rsidRDefault="004068B7">
    <w:pPr>
      <w:pStyle w:val="Header"/>
    </w:pPr>
    <w:r>
      <w:rPr>
        <w:noProof/>
        <w:lang w:bidi="fr-FR"/>
      </w:rPr>
      <mc:AlternateContent>
        <mc:Choice Requires="wpg">
          <w:drawing>
            <wp:anchor distT="0" distB="0" distL="114300" distR="114300" simplePos="0" relativeHeight="251659264" behindDoc="1" locked="0" layoutInCell="1" allowOverlap="1" wp14:anchorId="324F43BF" wp14:editId="25E6BB2C">
              <wp:simplePos x="0" y="0"/>
              <wp:positionH relativeFrom="column">
                <wp:posOffset>-620395</wp:posOffset>
              </wp:positionH>
              <wp:positionV relativeFrom="paragraph">
                <wp:posOffset>-445135</wp:posOffset>
              </wp:positionV>
              <wp:extent cx="7823835" cy="4465983"/>
              <wp:effectExtent l="0" t="0" r="5715" b="0"/>
              <wp:wrapNone/>
              <wp:docPr id="18" name="Groupe 18" descr="Zones d’accentuation en-tête deuxième page en-tête et barres incurvée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 Coins arrondis en diagonale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 Coins arrondis en diagonale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29574F" id="Groupe 18" o:spid="_x0000_s1026" alt="Zones d’accentuation en-tête deuxième page en-tête et barres incurvée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 Coins arrondis en diagonale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 Coins arrondis en diagonale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62DCD"/>
    <w:rsid w:val="00180889"/>
    <w:rsid w:val="001837D8"/>
    <w:rsid w:val="00195BA6"/>
    <w:rsid w:val="001B1522"/>
    <w:rsid w:val="001C313B"/>
    <w:rsid w:val="001E350B"/>
    <w:rsid w:val="001F383D"/>
    <w:rsid w:val="00205B1C"/>
    <w:rsid w:val="002254A7"/>
    <w:rsid w:val="00226256"/>
    <w:rsid w:val="00233F8D"/>
    <w:rsid w:val="00265196"/>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1430F"/>
    <w:rsid w:val="0052314C"/>
    <w:rsid w:val="00560659"/>
    <w:rsid w:val="005A081D"/>
    <w:rsid w:val="005C7881"/>
    <w:rsid w:val="005D2764"/>
    <w:rsid w:val="005E5C0E"/>
    <w:rsid w:val="00603A89"/>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84E0F"/>
    <w:rsid w:val="007E0ADB"/>
    <w:rsid w:val="007F1CB3"/>
    <w:rsid w:val="008153EA"/>
    <w:rsid w:val="0084530E"/>
    <w:rsid w:val="00862D24"/>
    <w:rsid w:val="0086433C"/>
    <w:rsid w:val="0086677E"/>
    <w:rsid w:val="00893234"/>
    <w:rsid w:val="008F4315"/>
    <w:rsid w:val="0090690B"/>
    <w:rsid w:val="00921F28"/>
    <w:rsid w:val="0092686E"/>
    <w:rsid w:val="00941EEC"/>
    <w:rsid w:val="00955122"/>
    <w:rsid w:val="00955177"/>
    <w:rsid w:val="009956E4"/>
    <w:rsid w:val="009A532D"/>
    <w:rsid w:val="009C3654"/>
    <w:rsid w:val="009C50E9"/>
    <w:rsid w:val="009D0E16"/>
    <w:rsid w:val="009D1CC3"/>
    <w:rsid w:val="009F5A9D"/>
    <w:rsid w:val="00A42096"/>
    <w:rsid w:val="00A47B82"/>
    <w:rsid w:val="00AA3974"/>
    <w:rsid w:val="00AB57C0"/>
    <w:rsid w:val="00B32AB5"/>
    <w:rsid w:val="00B61EC6"/>
    <w:rsid w:val="00B72969"/>
    <w:rsid w:val="00B819FE"/>
    <w:rsid w:val="00B90A25"/>
    <w:rsid w:val="00BB12EC"/>
    <w:rsid w:val="00BF2411"/>
    <w:rsid w:val="00C074CD"/>
    <w:rsid w:val="00C10871"/>
    <w:rsid w:val="00C13D09"/>
    <w:rsid w:val="00C2010C"/>
    <w:rsid w:val="00C350AC"/>
    <w:rsid w:val="00C3664C"/>
    <w:rsid w:val="00CE30BC"/>
    <w:rsid w:val="00CE4BFD"/>
    <w:rsid w:val="00CF0182"/>
    <w:rsid w:val="00D207FA"/>
    <w:rsid w:val="00D309C3"/>
    <w:rsid w:val="00D32B68"/>
    <w:rsid w:val="00D8376E"/>
    <w:rsid w:val="00DA1036"/>
    <w:rsid w:val="00DB4DEF"/>
    <w:rsid w:val="00DD3647"/>
    <w:rsid w:val="00E06E7A"/>
    <w:rsid w:val="00E07002"/>
    <w:rsid w:val="00E13FC7"/>
    <w:rsid w:val="00E471BE"/>
    <w:rsid w:val="00E90360"/>
    <w:rsid w:val="00EC1558"/>
    <w:rsid w:val="00ED45A1"/>
    <w:rsid w:val="00EF586D"/>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D65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NormalAPE">
    <w:name w:val="Normal_APE"/>
    <w:basedOn w:val="Normal"/>
    <w:link w:val="CaractrenormalAPE"/>
    <w:qFormat/>
    <w:rsid w:val="00560659"/>
    <w:pPr>
      <w:spacing w:after="0" w:line="240" w:lineRule="auto"/>
      <w:contextualSpacing/>
      <w:jc w:val="both"/>
    </w:pPr>
    <w:rPr>
      <w:rFonts w:cstheme="minorHAnsi"/>
      <w:noProof/>
      <w:color w:val="262626" w:themeColor="text2"/>
      <w:sz w:val="22"/>
      <w:lang w:val="en-US"/>
    </w:rPr>
  </w:style>
  <w:style w:type="paragraph" w:customStyle="1" w:styleId="NormalAPE02">
    <w:name w:val="Normal_APE02"/>
    <w:basedOn w:val="Normal"/>
    <w:link w:val="CaractrenormalAPE02"/>
    <w:qFormat/>
    <w:rsid w:val="00862D24"/>
    <w:pPr>
      <w:spacing w:after="120" w:line="240" w:lineRule="auto"/>
    </w:pPr>
    <w:rPr>
      <w:rFonts w:cstheme="minorHAnsi"/>
      <w:noProof/>
      <w:color w:val="262626" w:themeColor="text2"/>
      <w:sz w:val="20"/>
      <w:lang w:val="en-US"/>
    </w:rPr>
  </w:style>
  <w:style w:type="character" w:customStyle="1" w:styleId="CaractrenormalAPE">
    <w:name w:val="Caractère normal_APE"/>
    <w:basedOn w:val="DefaultParagraphFont"/>
    <w:link w:val="NormalAPE"/>
    <w:rsid w:val="00560659"/>
    <w:rPr>
      <w:rFonts w:cstheme="minorHAnsi"/>
      <w:noProof/>
      <w:color w:val="262626" w:themeColor="text2"/>
      <w:lang w:val="en-US"/>
    </w:rPr>
  </w:style>
  <w:style w:type="paragraph" w:customStyle="1" w:styleId="NormalAPE03">
    <w:name w:val="Normal_APE 03"/>
    <w:basedOn w:val="NormalAPE02"/>
    <w:link w:val="CaractreNormalAPE03"/>
    <w:qFormat/>
    <w:rsid w:val="00784E0F"/>
    <w:rPr>
      <w:color w:val="FFFFFF" w:themeColor="background1"/>
    </w:rPr>
  </w:style>
  <w:style w:type="character" w:customStyle="1" w:styleId="CaractrenormalAPE02">
    <w:name w:val="Caractère normal_APE02"/>
    <w:basedOn w:val="DefaultParagraphFont"/>
    <w:link w:val="NormalAPE02"/>
    <w:rsid w:val="00862D24"/>
    <w:rPr>
      <w:rFonts w:cstheme="minorHAnsi"/>
      <w:noProof/>
      <w:color w:val="262626" w:themeColor="text2"/>
      <w:sz w:val="20"/>
      <w:lang w:val="en-US"/>
    </w:rPr>
  </w:style>
  <w:style w:type="paragraph" w:customStyle="1" w:styleId="ItaliquesMiseenvidence">
    <w:name w:val="Italiques_Mise en évidence"/>
    <w:basedOn w:val="Normal"/>
    <w:link w:val="CaractreditaliquesMiseenvidence"/>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CaractreNormalAPE03">
    <w:name w:val="Caractère Normal_APE 03"/>
    <w:basedOn w:val="CaractrenormalAPE02"/>
    <w:link w:val="NormalAPE03"/>
    <w:rsid w:val="00784E0F"/>
    <w:rPr>
      <w:rFonts w:cstheme="minorHAnsi"/>
      <w:noProof/>
      <w:color w:val="FFFFFF" w:themeColor="background1"/>
      <w:sz w:val="20"/>
      <w:lang w:val="en-US"/>
    </w:rPr>
  </w:style>
  <w:style w:type="paragraph" w:customStyle="1" w:styleId="Textecourtdecontact">
    <w:name w:val="Texte court de contact"/>
    <w:basedOn w:val="Normal"/>
    <w:link w:val="Caractresdetextecourtdecontact"/>
    <w:qFormat/>
    <w:rsid w:val="00C3664C"/>
    <w:pPr>
      <w:spacing w:after="0"/>
    </w:pPr>
    <w:rPr>
      <w:noProof/>
    </w:rPr>
  </w:style>
  <w:style w:type="character" w:customStyle="1" w:styleId="CaractreditaliquesMiseenvidence">
    <w:name w:val="Caractère d’italiques_Mise en évidence"/>
    <w:basedOn w:val="DefaultParagraphFont"/>
    <w:link w:val="ItaliquesMiseenvidence"/>
    <w:rsid w:val="00C3664C"/>
    <w:rPr>
      <w:rFonts w:cs="Tahoma"/>
      <w:b/>
      <w:i/>
      <w:noProof/>
      <w:color w:val="246F76" w:themeColor="accent6" w:themeShade="BF"/>
      <w:szCs w:val="24"/>
      <w:lang w:val="en-US"/>
    </w:rPr>
  </w:style>
  <w:style w:type="character" w:customStyle="1" w:styleId="Caractresdetextecourtdecontact">
    <w:name w:val="Caractères de texte court de contact"/>
    <w:basedOn w:val="DefaultParagraphFont"/>
    <w:link w:val="Textecourtdecontact"/>
    <w:rsid w:val="00C3664C"/>
    <w:rPr>
      <w:noProof/>
      <w:sz w:val="18"/>
    </w:rPr>
  </w:style>
  <w:style w:type="paragraph" w:customStyle="1" w:styleId="Dtails">
    <w:name w:val="Dé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BalloonText">
    <w:name w:val="Balloon Text"/>
    <w:basedOn w:val="Normal"/>
    <w:link w:val="BalloonTextChar"/>
    <w:uiPriority w:val="99"/>
    <w:semiHidden/>
    <w:unhideWhenUsed/>
    <w:rsid w:val="0051430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143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CF33DD" w:rsidP="00CF33DD">
          <w:pPr>
            <w:pStyle w:val="F0F93537211EB7418510FB7E24E481D85"/>
          </w:pPr>
          <w:r w:rsidRPr="00EC1558">
            <w:rPr>
              <w:lang w:val="fr-FR" w:bidi="fr-FR"/>
            </w:rPr>
            <w:t>LE NOM DE L'ÉCOLE APPARAÎT ICI</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CF33DD" w:rsidP="00CF33DD">
          <w:pPr>
            <w:pStyle w:val="054376BFE519334A8C478DBD8A1245E65"/>
          </w:pPr>
          <w:r w:rsidRPr="00EC1558">
            <w:rPr>
              <w:lang w:val="fr-FR" w:bidi="fr-FR"/>
            </w:rPr>
            <w:t>LE BULLETIN DE L'APE</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CF33DD" w:rsidP="00CF33DD">
          <w:pPr>
            <w:pStyle w:val="6996CF8413FAD3488234C55D5012F1FA5"/>
          </w:pPr>
          <w:r w:rsidRPr="00EC1558">
            <w:rPr>
              <w:lang w:val="fr-FR" w:bidi="fr-FR"/>
            </w:rPr>
            <w:t>20XX</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CF33DD" w:rsidP="00CF33DD">
          <w:pPr>
            <w:pStyle w:val="81D34425A0B6D646A161FA141761D6D36"/>
          </w:pPr>
          <w:r w:rsidRPr="00EC1558">
            <w:rPr>
              <w:rStyle w:val="PlaceholderText"/>
              <w:lang w:val="fr-FR" w:bidi="fr-FR"/>
            </w:rPr>
            <w:t>Programme</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CF33DD" w:rsidP="00CF33DD">
          <w:pPr>
            <w:pStyle w:val="0D3D0BADAA1EDE49AB4107A6E8EF7C476"/>
          </w:pPr>
          <w:r w:rsidRPr="00EC1558">
            <w:rPr>
              <w:rStyle w:val="PlaceholderText"/>
              <w:lang w:val="fr-FR" w:bidi="fr-FR"/>
            </w:rPr>
            <w:t>Classe</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CF33DD" w:rsidP="00CF33DD">
          <w:pPr>
            <w:pStyle w:val="E35C764643D5004CA6BE24B084E149EC6"/>
          </w:pPr>
          <w:r w:rsidRPr="00EC1558">
            <w:rPr>
              <w:rStyle w:val="PlaceholderText"/>
              <w:lang w:val="fr-FR" w:bidi="fr-FR"/>
            </w:rPr>
            <w:t>Date</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CF33DD" w:rsidP="00CF33DD">
          <w:pPr>
            <w:pStyle w:val="2DA4062EDD7C9F48BA24BB8F592BB6896"/>
          </w:pPr>
          <w:r w:rsidRPr="00EC1558">
            <w:rPr>
              <w:rStyle w:val="PlaceholderText"/>
              <w:lang w:val="fr-FR" w:bidi="fr-FR"/>
            </w:rPr>
            <w:t>Heure</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CF33DD" w:rsidP="00CF33DD">
          <w:pPr>
            <w:pStyle w:val="CC0176FBAFEE2241BD8CBA95E074867F5"/>
          </w:pPr>
          <w:r w:rsidRPr="00EC1558">
            <w:rPr>
              <w:lang w:val="fr-FR" w:bidi="fr-FR"/>
            </w:rPr>
            <w:t>Titre de section</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CF33DD" w:rsidRPr="00EC1558" w:rsidRDefault="00CF33DD" w:rsidP="00E07002">
          <w:pPr>
            <w:pStyle w:val="NormalAPE"/>
            <w:rPr>
              <w:noProof w:val="0"/>
              <w:lang w:val="fr-FR"/>
            </w:rPr>
          </w:pPr>
          <w:r w:rsidRPr="00EC1558">
            <w:rPr>
              <w:noProof w:val="0"/>
              <w:lang w:val="fr-FR"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rsidR="00CF33DD" w:rsidRPr="00EC1558" w:rsidRDefault="00CF33DD" w:rsidP="00E07002">
          <w:pPr>
            <w:pStyle w:val="NormalAPE"/>
            <w:rPr>
              <w:noProof w:val="0"/>
              <w:lang w:val="fr-FR"/>
            </w:rPr>
          </w:pPr>
        </w:p>
        <w:p w:rsidR="00403F22" w:rsidRDefault="00CF33DD" w:rsidP="00CF33DD">
          <w:pPr>
            <w:pStyle w:val="1A0F7E55A348DC4F9A269BEC538DD98F5"/>
          </w:pPr>
          <w:r w:rsidRPr="00EC1558">
            <w:rPr>
              <w:noProof w:val="0"/>
              <w:lang w:val="fr-FR" w:bidi="fr-FR"/>
            </w:rPr>
            <w:t>Pour modifier du texte dans ce document, cliquez simplement sur le bloc de texte que vous souhaitez mettre à jour. La mise en forme a déjà été programmée pour être facile.</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CF33DD" w:rsidRPr="00EC1558" w:rsidRDefault="00CF33DD" w:rsidP="00D207FA">
          <w:pPr>
            <w:pStyle w:val="NormalAPE02"/>
            <w:rPr>
              <w:rStyle w:val="PlaceholderText"/>
              <w:noProof w:val="0"/>
              <w:lang w:val="fr-FR"/>
            </w:rPr>
          </w:pPr>
          <w:r w:rsidRPr="00EC1558">
            <w:rPr>
              <w:rStyle w:val="PlaceholderText"/>
              <w:noProof w:val="0"/>
              <w:lang w:val="fr-FR"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403F22" w:rsidRDefault="00CF33DD" w:rsidP="00CF33DD">
          <w:pPr>
            <w:pStyle w:val="194B2658681268488A7909AE6894A7046"/>
          </w:pPr>
          <w:r w:rsidRPr="00EC1558">
            <w:rPr>
              <w:rStyle w:val="PlaceholderText"/>
              <w:noProof w:val="0"/>
              <w:lang w:val="fr-FR" w:bidi="fr-FR"/>
            </w:rPr>
            <w:t>Vous avez modifié la couleur et souhaitez revenir à la conception d’origine ? Rien de plus facile. Revenez simplement à l’onglet Création, puis choisissez l’option Thèmes. Dans la liste, cliquez sur l’option permettant de réinitialiser le thème de ce modèle. Et ainsi, le modèle de couleurs de votre document est restauré dans son état d’origine.</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CF33DD" w:rsidRPr="00EC1558" w:rsidRDefault="00CF33DD" w:rsidP="00295C22">
          <w:pPr>
            <w:pStyle w:val="NormalAPE02"/>
            <w:rPr>
              <w:rStyle w:val="PlaceholderText"/>
              <w:noProof w:val="0"/>
              <w:lang w:val="fr-FR"/>
            </w:rPr>
          </w:pPr>
          <w:r w:rsidRPr="00EC1558">
            <w:rPr>
              <w:rStyle w:val="PlaceholderText"/>
              <w:noProof w:val="0"/>
              <w:lang w:val="fr-FR" w:bidi="fr-FR"/>
            </w:rPr>
            <w:t>De la même façon que vous modifiez les couleurs, vous pouvez facilement mettre à jour les polices du document entier. Sous l’onglet Création, sélectionnez la combinaison de polices qui vous convient.</w:t>
          </w:r>
        </w:p>
        <w:p w:rsidR="00CF33DD" w:rsidRPr="00EC1558" w:rsidRDefault="00CF33DD" w:rsidP="00295C22">
          <w:pPr>
            <w:pStyle w:val="NormalAPE02"/>
            <w:rPr>
              <w:rStyle w:val="PlaceholderText"/>
              <w:noProof w:val="0"/>
              <w:lang w:val="fr-FR"/>
            </w:rPr>
          </w:pPr>
          <w:r w:rsidRPr="00EC1558">
            <w:rPr>
              <w:rStyle w:val="PlaceholderText"/>
              <w:noProof w:val="0"/>
              <w:lang w:val="fr-FR" w:bidi="fr-FR"/>
            </w:rPr>
            <w:t>Réinitialisez le thème pour restaurer l’état d’origine du modèle.</w:t>
          </w:r>
        </w:p>
        <w:p w:rsidR="00403F22" w:rsidRDefault="00CF33DD" w:rsidP="00CF33DD">
          <w:pPr>
            <w:pStyle w:val="C9A14E2632FB9549AD60EA62F6C324D46"/>
          </w:pPr>
          <w:r w:rsidRPr="00EC1558">
            <w:rPr>
              <w:rStyle w:val="PlaceholderText"/>
              <w:noProof w:val="0"/>
              <w:lang w:val="fr-FR" w:bidi="fr-FR"/>
            </w:rPr>
            <w:t>Pour modifier du texte dans ce document, cliquez simplement sur le bloc de texte que vous souhaitez mettre à jour. La mise en forme a déjà été programmée pour être facile.</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CF33DD" w:rsidP="00CF33DD">
          <w:pPr>
            <w:pStyle w:val="1318DE7BEB96C040AE57535BDC33813B5"/>
          </w:pPr>
          <w:r w:rsidRPr="00EC1558">
            <w:rPr>
              <w:noProof w:val="0"/>
              <w:lang w:val="fr-FR" w:bidi="fr-FR"/>
            </w:rPr>
            <w:t>« Placez une citation ici pour mettre en évidence cet aspect de votre bulletin d’informations ».</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CF33DD" w:rsidP="00CF33DD">
          <w:pPr>
            <w:pStyle w:val="837E7347DD3CEA42A1F60194C4C036A66"/>
          </w:pPr>
          <w:r w:rsidRPr="00EC1558">
            <w:rPr>
              <w:rStyle w:val="PlaceholderText"/>
              <w:lang w:val="fr-FR" w:bidi="fr-FR"/>
            </w:rPr>
            <w:t>Titre de section</w:t>
          </w:r>
          <w:r w:rsidRPr="00EC1558">
            <w:rPr>
              <w:rStyle w:val="PlaceholderText"/>
              <w:lang w:val="fr-FR" w:bidi="fr-FR"/>
            </w:rPr>
            <w:br/>
            <w:t>Deux lignes</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CF33DD" w:rsidP="00CF33DD">
          <w:pPr>
            <w:pStyle w:val="CEA316674746094E9ECB5C99F6FAEA2F6"/>
          </w:pPr>
          <w:r w:rsidRPr="00EC1558">
            <w:rPr>
              <w:rStyle w:val="PlaceholderText"/>
              <w:noProof w:val="0"/>
              <w:lang w:val="fr-FR" w:bidi="fr-FR"/>
            </w:rPr>
            <w:t>Slogan ou fait saillant que vous voulez mettre en évidence. Utilisez cet espace pour donner au lecteur une indication sur le contenu de cet article.</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CF33DD" w:rsidP="00CF33DD">
          <w:pPr>
            <w:pStyle w:val="79C5A8B573B82B4A91BD4AD169BE1CB56"/>
          </w:pPr>
          <w:r w:rsidRPr="00EC1558">
            <w:rPr>
              <w:noProof w:val="0"/>
              <w:lang w:val="fr-FR" w:bidi="fr-FR"/>
            </w:rPr>
            <w:t>Y a-t-il d’autres images que vous souhaitez utiliser ? Il 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CF33DD" w:rsidP="00CF33DD">
          <w:pPr>
            <w:pStyle w:val="4183B697D77F2C499ABE90CEE1C55B2C5"/>
          </w:pPr>
          <w:r w:rsidRPr="00EC1558">
            <w:rPr>
              <w:noProof w:val="0"/>
              <w:lang w:val="fr-FR" w:bidi="fr-FR"/>
            </w:rPr>
            <w:t>Une fois l’image à remplacer sélectionnée, vous pouvez sélectionner « Modifier l’image » dans le menu contextuel, ou cliquer sur « Remplissage » et sélectionner l’option « Image ».</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CF33DD" w:rsidP="00CF33DD">
          <w:pPr>
            <w:pStyle w:val="210EBA0FAD26014A9EEB44DD10042F4F6"/>
          </w:pPr>
          <w:r w:rsidRPr="00EC1558">
            <w:rPr>
              <w:rStyle w:val="CaractrenormalAPE02"/>
              <w:noProof w:val="0"/>
              <w:lang w:val="fr-FR"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CF33DD" w:rsidRPr="00EC1558" w:rsidRDefault="00CF33DD" w:rsidP="0014614C">
          <w:pPr>
            <w:pStyle w:val="NormalAPE02"/>
            <w:rPr>
              <w:rStyle w:val="PlaceholderText"/>
              <w:noProof w:val="0"/>
              <w:lang w:val="fr-FR"/>
            </w:rPr>
          </w:pPr>
          <w:r w:rsidRPr="00EC1558">
            <w:rPr>
              <w:rStyle w:val="PlaceholderText"/>
              <w:noProof w:val="0"/>
              <w:lang w:val="fr-FR" w:bidi="fr-FR"/>
            </w:rPr>
            <w:t>De la même façon que vous modifiez les couleurs, vous pouvez facilement mettre à jour les polices du document entier. Sous l’onglet Création, sélectionnez la combinaison de polices qui vous convient.</w:t>
          </w:r>
        </w:p>
        <w:p w:rsidR="00403F22" w:rsidRDefault="00CF33DD" w:rsidP="00CF33DD">
          <w:pPr>
            <w:pStyle w:val="E6822462B2EA144F8F64EBBA0B9FFA0A6"/>
          </w:pPr>
          <w:r w:rsidRPr="00EC1558">
            <w:rPr>
              <w:rStyle w:val="PlaceholderText"/>
              <w:noProof w:val="0"/>
              <w:lang w:val="fr-FR" w:bidi="fr-FR"/>
            </w:rPr>
            <w:t>Réinitialisez le thème pour restaurer l’état d’origine du modèle.</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CF33DD" w:rsidP="00CF33DD">
          <w:pPr>
            <w:pStyle w:val="8FE84D029BC2254AA67F190AA745F9ED6"/>
          </w:pPr>
          <w:r w:rsidRPr="00EC1558">
            <w:rPr>
              <w:rStyle w:val="PlaceholderText"/>
              <w:noProof w:val="0"/>
              <w:lang w:val="fr-FR" w:bidi="fr-FR"/>
            </w:rPr>
            <w:t>Vous avez modifié la couleur ou la police et souhaitez revenir à leur paramétrage d’origine ? C’est facile ! Revenez simplement à l’onglet Création, puis choisissez l’option Thèmes. Dans la liste, cliquez sur l’option permettant de réinitialiser le thème de ce modèle. Ainsi, le modèle de couleurs de votre document est restauré dans son état d’origine.</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CF33DD" w:rsidP="00CF33DD">
          <w:pPr>
            <w:pStyle w:val="F75E0F54D555A8438EBF330B08EF746A6"/>
          </w:pPr>
          <w:r w:rsidRPr="00EC1558">
            <w:rPr>
              <w:rStyle w:val="CaractreditaliquesMiseenvidence"/>
              <w:noProof w:val="0"/>
              <w:lang w:val="fr-FR" w:bidi="fr-FR"/>
            </w:rPr>
            <w:t>« Ajouter une autre citation ici pour illustrer l’article sur cette page ».</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CF33DD" w:rsidP="00CF33DD">
          <w:pPr>
            <w:pStyle w:val="1691135860784441B7546AA46A1456F06"/>
          </w:pPr>
          <w:r w:rsidRPr="00EC1558">
            <w:rPr>
              <w:rStyle w:val="PlaceholderText"/>
              <w:noProof w:val="0"/>
              <w:lang w:bidi="fr-FR"/>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CF33DD" w:rsidP="00CF33DD">
          <w:pPr>
            <w:pStyle w:val="06DAFE6284411E49B0F997338CF17F6D6"/>
          </w:pPr>
          <w:r w:rsidRPr="00EC1558">
            <w:rPr>
              <w:rStyle w:val="PlaceholderText"/>
              <w:noProof w:val="0"/>
              <w:lang w:bidi="fr-FR"/>
            </w:rPr>
            <w:t>215-555-0134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CF33DD" w:rsidP="00CF33DD">
          <w:pPr>
            <w:pStyle w:val="14B6FC68BAE55A438E69EC322928AEFB5"/>
          </w:pPr>
          <w:r w:rsidRPr="00EC1558">
            <w:rPr>
              <w:noProof w:val="0"/>
              <w:lang w:bidi="fr-FR"/>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283D95"/>
    <w:rsid w:val="002B32EB"/>
    <w:rsid w:val="00403F22"/>
    <w:rsid w:val="00425C31"/>
    <w:rsid w:val="00580BB9"/>
    <w:rsid w:val="0072275C"/>
    <w:rsid w:val="00757B3A"/>
    <w:rsid w:val="007A2081"/>
    <w:rsid w:val="009B33A0"/>
    <w:rsid w:val="009F5A3F"/>
    <w:rsid w:val="00CF33DD"/>
    <w:rsid w:val="00D10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PlaceholderText">
    <w:name w:val="Placeholder Text"/>
    <w:basedOn w:val="DefaultParagraphFont"/>
    <w:uiPriority w:val="99"/>
    <w:semiHidden/>
    <w:rsid w:val="00CF33DD"/>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Normal"/>
    <w:link w:val="PTANormalChar"/>
    <w:qFormat/>
    <w:rsid w:val="00757B3A"/>
    <w:pPr>
      <w:contextualSpacing/>
      <w:jc w:val="both"/>
    </w:pPr>
    <w:rPr>
      <w:rFonts w:eastAsiaTheme="minorHAnsi" w:cstheme="minorHAnsi"/>
      <w:noProof/>
      <w:color w:val="44546A" w:themeColor="text2"/>
      <w:sz w:val="22"/>
      <w:szCs w:val="22"/>
    </w:rPr>
  </w:style>
  <w:style w:type="character" w:customStyle="1" w:styleId="PTANormalChar">
    <w:name w:val="PTA_Normal Char"/>
    <w:basedOn w:val="DefaultParagraphFont"/>
    <w:link w:val="PTANormal"/>
    <w:rsid w:val="00757B3A"/>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Normal"/>
    <w:link w:val="PTANormal02Char"/>
    <w:qFormat/>
    <w:rsid w:val="00757B3A"/>
    <w:pPr>
      <w:spacing w:after="160"/>
    </w:pPr>
    <w:rPr>
      <w:rFonts w:eastAsiaTheme="minorHAnsi" w:cstheme="minorHAnsi"/>
      <w:noProof/>
      <w:color w:val="44546A" w:themeColor="text2"/>
      <w:sz w:val="22"/>
      <w:szCs w:val="22"/>
    </w:rPr>
  </w:style>
  <w:style w:type="character" w:customStyle="1" w:styleId="PTANormal02Char">
    <w:name w:val="PTA_Normal02 Char"/>
    <w:basedOn w:val="DefaultParagraphFont"/>
    <w:link w:val="PTANormal02"/>
    <w:rsid w:val="00757B3A"/>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Normal"/>
    <w:link w:val="EmphasisItalicsChar"/>
    <w:qFormat/>
    <w:rsid w:val="00757B3A"/>
    <w:pPr>
      <w:contextualSpacing/>
    </w:pPr>
    <w:rPr>
      <w:rFonts w:eastAsiaTheme="minorHAnsi" w:cs="Tahoma"/>
      <w:b/>
      <w:i/>
      <w:noProof/>
      <w:color w:val="538135" w:themeColor="accent6" w:themeShade="BF"/>
      <w:sz w:val="22"/>
    </w:rPr>
  </w:style>
  <w:style w:type="character" w:customStyle="1" w:styleId="EmphasisItalicsChar">
    <w:name w:val="Emphasis_Italics Char"/>
    <w:basedOn w:val="DefaultParagraphFont"/>
    <w:link w:val="EmphasisItalics"/>
    <w:rsid w:val="00757B3A"/>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Normal"/>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DefaultParagraphFont"/>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1">
    <w:name w:val="054376BFE519334A8C478DBD8A1245E61"/>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1">
    <w:name w:val="6996CF8413FAD3488234C55D5012F1FA1"/>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2">
    <w:name w:val="81D34425A0B6D646A161FA141761D6D32"/>
    <w:rsid w:val="007A2081"/>
    <w:pPr>
      <w:contextualSpacing/>
      <w:jc w:val="right"/>
    </w:pPr>
    <w:rPr>
      <w:rFonts w:eastAsiaTheme="minorHAnsi" w:cstheme="minorHAnsi"/>
      <w:caps/>
      <w:color w:val="44546A" w:themeColor="text2"/>
      <w:szCs w:val="22"/>
      <w:lang w:val="en-US"/>
    </w:rPr>
  </w:style>
  <w:style w:type="paragraph" w:customStyle="1" w:styleId="0D3D0BADAA1EDE49AB4107A6E8EF7C472">
    <w:name w:val="0D3D0BADAA1EDE49AB4107A6E8EF7C472"/>
    <w:rsid w:val="007A2081"/>
    <w:pPr>
      <w:contextualSpacing/>
      <w:jc w:val="right"/>
    </w:pPr>
    <w:rPr>
      <w:rFonts w:eastAsiaTheme="minorHAnsi" w:cstheme="minorHAnsi"/>
      <w:caps/>
      <w:color w:val="44546A" w:themeColor="text2"/>
      <w:szCs w:val="22"/>
      <w:lang w:val="en-US"/>
    </w:rPr>
  </w:style>
  <w:style w:type="paragraph" w:customStyle="1" w:styleId="E35C764643D5004CA6BE24B084E149EC2">
    <w:name w:val="E35C764643D5004CA6BE24B084E149EC2"/>
    <w:rsid w:val="007A2081"/>
    <w:pPr>
      <w:contextualSpacing/>
      <w:jc w:val="right"/>
    </w:pPr>
    <w:rPr>
      <w:rFonts w:eastAsiaTheme="minorHAnsi" w:cstheme="minorHAnsi"/>
      <w:caps/>
      <w:color w:val="44546A" w:themeColor="text2"/>
      <w:szCs w:val="22"/>
      <w:lang w:val="en-US"/>
    </w:rPr>
  </w:style>
  <w:style w:type="paragraph" w:customStyle="1" w:styleId="2DA4062EDD7C9F48BA24BB8F592BB6892">
    <w:name w:val="2DA4062EDD7C9F48BA24BB8F592BB6892"/>
    <w:rsid w:val="007A2081"/>
    <w:pPr>
      <w:contextualSpacing/>
      <w:jc w:val="right"/>
    </w:pPr>
    <w:rPr>
      <w:rFonts w:eastAsiaTheme="minorHAnsi" w:cstheme="minorHAnsi"/>
      <w:caps/>
      <w:color w:val="44546A" w:themeColor="text2"/>
      <w:szCs w:val="22"/>
      <w:lang w:val="en-US"/>
    </w:rPr>
  </w:style>
  <w:style w:type="paragraph" w:customStyle="1" w:styleId="CC0176FBAFEE2241BD8CBA95E074867F1">
    <w:name w:val="CC0176FBAFEE2241BD8CBA95E074867F1"/>
    <w:rsid w:val="007A2081"/>
    <w:pPr>
      <w:contextualSpacing/>
      <w:outlineLvl w:val="1"/>
    </w:pPr>
    <w:rPr>
      <w:rFonts w:asciiTheme="majorHAnsi" w:eastAsiaTheme="minorHAnsi" w:hAnsiTheme="majorHAnsi" w:cstheme="majorHAnsi"/>
      <w:b/>
      <w:color w:val="002060"/>
      <w:sz w:val="44"/>
      <w:szCs w:val="44"/>
      <w:lang w:val="en-US"/>
    </w:rPr>
  </w:style>
  <w:style w:type="paragraph" w:customStyle="1" w:styleId="NormalAPE">
    <w:name w:val="Normal_APE"/>
    <w:basedOn w:val="Normal"/>
    <w:link w:val="CaractrenormalAPE"/>
    <w:qFormat/>
    <w:rsid w:val="00CF33DD"/>
    <w:pPr>
      <w:contextualSpacing/>
      <w:jc w:val="both"/>
    </w:pPr>
    <w:rPr>
      <w:rFonts w:eastAsiaTheme="minorHAnsi" w:cstheme="minorHAnsi"/>
      <w:noProof/>
      <w:color w:val="44546A" w:themeColor="text2"/>
      <w:sz w:val="22"/>
      <w:szCs w:val="22"/>
      <w:lang w:val="en-US"/>
    </w:rPr>
  </w:style>
  <w:style w:type="paragraph" w:customStyle="1" w:styleId="NormalAPE02">
    <w:name w:val="Normal_APE02"/>
    <w:basedOn w:val="Normal"/>
    <w:link w:val="CaractrenormalAPE02"/>
    <w:qFormat/>
    <w:rsid w:val="00CF33DD"/>
    <w:pPr>
      <w:spacing w:after="120"/>
    </w:pPr>
    <w:rPr>
      <w:rFonts w:eastAsiaTheme="minorHAnsi" w:cstheme="minorHAnsi"/>
      <w:noProof/>
      <w:color w:val="44546A" w:themeColor="text2"/>
      <w:sz w:val="20"/>
      <w:szCs w:val="22"/>
      <w:lang w:val="en-US"/>
    </w:rPr>
  </w:style>
  <w:style w:type="character" w:customStyle="1" w:styleId="CaractrenormalAPE">
    <w:name w:val="Caractère normal_APE"/>
    <w:basedOn w:val="DefaultParagraphFont"/>
    <w:link w:val="NormalAPE"/>
    <w:rsid w:val="00CF33DD"/>
    <w:rPr>
      <w:rFonts w:eastAsiaTheme="minorHAnsi" w:cstheme="minorHAnsi"/>
      <w:noProof/>
      <w:color w:val="44546A" w:themeColor="text2"/>
      <w:sz w:val="22"/>
      <w:szCs w:val="22"/>
      <w:lang w:val="en-US"/>
    </w:rPr>
  </w:style>
  <w:style w:type="character" w:customStyle="1" w:styleId="CaractrenormalAPE02">
    <w:name w:val="Caractère normal_APE02"/>
    <w:basedOn w:val="DefaultParagraphFont"/>
    <w:link w:val="NormalAPE02"/>
    <w:rsid w:val="00CF33DD"/>
    <w:rPr>
      <w:rFonts w:eastAsiaTheme="minorHAnsi" w:cstheme="minorHAnsi"/>
      <w:noProof/>
      <w:color w:val="44546A" w:themeColor="text2"/>
      <w:sz w:val="20"/>
      <w:szCs w:val="22"/>
      <w:lang w:val="en-US"/>
    </w:rPr>
  </w:style>
  <w:style w:type="paragraph" w:customStyle="1" w:styleId="1A0F7E55A348DC4F9A269BEC538DD98F1">
    <w:name w:val="1A0F7E55A348DC4F9A269BEC538DD98F1"/>
    <w:rsid w:val="007A2081"/>
    <w:pPr>
      <w:contextualSpacing/>
      <w:jc w:val="both"/>
    </w:pPr>
    <w:rPr>
      <w:rFonts w:eastAsiaTheme="minorHAnsi" w:cstheme="minorHAnsi"/>
      <w:noProof/>
      <w:color w:val="44546A" w:themeColor="text2"/>
      <w:sz w:val="22"/>
      <w:szCs w:val="22"/>
      <w:lang w:val="en-US"/>
    </w:rPr>
  </w:style>
  <w:style w:type="paragraph" w:customStyle="1" w:styleId="194B2658681268488A7909AE6894A7042">
    <w:name w:val="194B2658681268488A7909AE6894A7042"/>
    <w:rsid w:val="007A2081"/>
    <w:pPr>
      <w:spacing w:after="120"/>
    </w:pPr>
    <w:rPr>
      <w:rFonts w:eastAsiaTheme="minorHAnsi" w:cstheme="minorHAnsi"/>
      <w:noProof/>
      <w:color w:val="44546A" w:themeColor="text2"/>
      <w:sz w:val="20"/>
      <w:szCs w:val="22"/>
      <w:lang w:val="en-US"/>
    </w:rPr>
  </w:style>
  <w:style w:type="paragraph" w:customStyle="1" w:styleId="C9A14E2632FB9549AD60EA62F6C324D42">
    <w:name w:val="C9A14E2632FB9549AD60EA62F6C324D42"/>
    <w:rsid w:val="007A2081"/>
    <w:pPr>
      <w:spacing w:after="120"/>
    </w:pPr>
    <w:rPr>
      <w:rFonts w:eastAsiaTheme="minorHAnsi" w:cstheme="minorHAnsi"/>
      <w:noProof/>
      <w:color w:val="44546A" w:themeColor="text2"/>
      <w:sz w:val="20"/>
      <w:szCs w:val="22"/>
      <w:lang w:val="en-US"/>
    </w:rPr>
  </w:style>
  <w:style w:type="paragraph" w:customStyle="1" w:styleId="1318DE7BEB96C040AE57535BDC33813B1">
    <w:name w:val="1318DE7BEB96C040AE57535BDC33813B1"/>
    <w:rsid w:val="007A2081"/>
    <w:pPr>
      <w:spacing w:after="120"/>
    </w:pPr>
    <w:rPr>
      <w:rFonts w:eastAsiaTheme="minorHAnsi" w:cstheme="minorHAnsi"/>
      <w:noProof/>
      <w:color w:val="44546A" w:themeColor="text2"/>
      <w:sz w:val="20"/>
      <w:szCs w:val="22"/>
      <w:lang w:val="en-US"/>
    </w:rPr>
  </w:style>
  <w:style w:type="paragraph" w:customStyle="1" w:styleId="837E7347DD3CEA42A1F60194C4C036A62">
    <w:name w:val="837E7347DD3CEA42A1F60194C4C036A62"/>
    <w:rsid w:val="007A2081"/>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2">
    <w:name w:val="CEA316674746094E9ECB5C99F6FAEA2F2"/>
    <w:rsid w:val="007A2081"/>
    <w:pPr>
      <w:spacing w:after="120"/>
    </w:pPr>
    <w:rPr>
      <w:rFonts w:eastAsiaTheme="minorHAnsi" w:cstheme="minorHAnsi"/>
      <w:noProof/>
      <w:color w:val="FFFFFF" w:themeColor="background1"/>
      <w:sz w:val="20"/>
      <w:szCs w:val="22"/>
      <w:lang w:val="en-US"/>
    </w:rPr>
  </w:style>
  <w:style w:type="paragraph" w:customStyle="1" w:styleId="79C5A8B573B82B4A91BD4AD169BE1CB52">
    <w:name w:val="79C5A8B573B82B4A91BD4AD169BE1CB52"/>
    <w:rsid w:val="007A2081"/>
    <w:pPr>
      <w:spacing w:after="120"/>
    </w:pPr>
    <w:rPr>
      <w:rFonts w:eastAsiaTheme="minorHAnsi" w:cstheme="minorHAnsi"/>
      <w:noProof/>
      <w:color w:val="FFFFFF" w:themeColor="background1"/>
      <w:sz w:val="20"/>
      <w:szCs w:val="22"/>
      <w:lang w:val="en-US"/>
    </w:rPr>
  </w:style>
  <w:style w:type="paragraph" w:customStyle="1" w:styleId="4183B697D77F2C499ABE90CEE1C55B2C1">
    <w:name w:val="4183B697D77F2C499ABE90CEE1C55B2C1"/>
    <w:rsid w:val="007A2081"/>
    <w:pPr>
      <w:spacing w:after="120"/>
    </w:pPr>
    <w:rPr>
      <w:rFonts w:eastAsiaTheme="minorHAnsi" w:cstheme="minorHAnsi"/>
      <w:noProof/>
      <w:color w:val="FFFFFF" w:themeColor="background1"/>
      <w:sz w:val="20"/>
      <w:szCs w:val="22"/>
      <w:lang w:val="en-US"/>
    </w:rPr>
  </w:style>
  <w:style w:type="paragraph" w:customStyle="1" w:styleId="210EBA0FAD26014A9EEB44DD10042F4F2">
    <w:name w:val="210EBA0FAD26014A9EEB44DD10042F4F2"/>
    <w:rsid w:val="007A2081"/>
    <w:pPr>
      <w:spacing w:after="120"/>
    </w:pPr>
    <w:rPr>
      <w:rFonts w:eastAsiaTheme="minorHAnsi" w:cstheme="minorHAnsi"/>
      <w:noProof/>
      <w:color w:val="44546A" w:themeColor="text2"/>
      <w:sz w:val="20"/>
      <w:szCs w:val="22"/>
      <w:lang w:val="en-US"/>
    </w:rPr>
  </w:style>
  <w:style w:type="paragraph" w:customStyle="1" w:styleId="E6822462B2EA144F8F64EBBA0B9FFA0A2">
    <w:name w:val="E6822462B2EA144F8F64EBBA0B9FFA0A2"/>
    <w:rsid w:val="007A2081"/>
    <w:pPr>
      <w:spacing w:after="120"/>
    </w:pPr>
    <w:rPr>
      <w:rFonts w:eastAsiaTheme="minorHAnsi" w:cstheme="minorHAnsi"/>
      <w:noProof/>
      <w:color w:val="44546A" w:themeColor="text2"/>
      <w:sz w:val="20"/>
      <w:szCs w:val="22"/>
      <w:lang w:val="en-US"/>
    </w:rPr>
  </w:style>
  <w:style w:type="paragraph" w:customStyle="1" w:styleId="8FE84D029BC2254AA67F190AA745F9ED2">
    <w:name w:val="8FE84D029BC2254AA67F190AA745F9ED2"/>
    <w:rsid w:val="007A2081"/>
    <w:pPr>
      <w:spacing w:after="120"/>
    </w:pPr>
    <w:rPr>
      <w:rFonts w:eastAsiaTheme="minorHAnsi" w:cstheme="minorHAnsi"/>
      <w:noProof/>
      <w:color w:val="44546A" w:themeColor="text2"/>
      <w:sz w:val="20"/>
      <w:szCs w:val="22"/>
      <w:lang w:val="en-US"/>
    </w:rPr>
  </w:style>
  <w:style w:type="paragraph" w:customStyle="1" w:styleId="ItaliquesMiseenvidence">
    <w:name w:val="Italiques_Mise en évidence"/>
    <w:basedOn w:val="Normal"/>
    <w:link w:val="CaractreditaliquesMiseenvidence"/>
    <w:qFormat/>
    <w:rsid w:val="00CF33DD"/>
    <w:pPr>
      <w:contextualSpacing/>
    </w:pPr>
    <w:rPr>
      <w:rFonts w:eastAsiaTheme="minorHAnsi" w:cs="Tahoma"/>
      <w:b/>
      <w:i/>
      <w:noProof/>
      <w:color w:val="538135" w:themeColor="accent6" w:themeShade="BF"/>
      <w:sz w:val="22"/>
      <w:lang w:val="en-US"/>
    </w:rPr>
  </w:style>
  <w:style w:type="character" w:customStyle="1" w:styleId="CaractreditaliquesMiseenvidence">
    <w:name w:val="Caractère d’italiques_Mise en évidence"/>
    <w:basedOn w:val="DefaultParagraphFont"/>
    <w:link w:val="ItaliquesMiseenvidence"/>
    <w:rsid w:val="00CF33DD"/>
    <w:rPr>
      <w:rFonts w:eastAsiaTheme="minorHAnsi" w:cs="Tahoma"/>
      <w:b/>
      <w:i/>
      <w:noProof/>
      <w:color w:val="538135" w:themeColor="accent6" w:themeShade="BF"/>
      <w:sz w:val="22"/>
      <w:lang w:val="en-US"/>
    </w:rPr>
  </w:style>
  <w:style w:type="paragraph" w:customStyle="1" w:styleId="F75E0F54D555A8438EBF330B08EF746A2">
    <w:name w:val="F75E0F54D555A8438EBF330B08EF746A2"/>
    <w:rsid w:val="007A2081"/>
    <w:pPr>
      <w:contextualSpacing/>
    </w:pPr>
    <w:rPr>
      <w:rFonts w:eastAsiaTheme="minorHAnsi" w:cs="Tahoma"/>
      <w:b/>
      <w:i/>
      <w:noProof/>
      <w:color w:val="538135" w:themeColor="accent6" w:themeShade="BF"/>
      <w:sz w:val="22"/>
      <w:lang w:val="en-US"/>
    </w:rPr>
  </w:style>
  <w:style w:type="paragraph" w:customStyle="1" w:styleId="1691135860784441B7546AA46A1456F02">
    <w:name w:val="1691135860784441B7546AA46A1456F02"/>
    <w:rsid w:val="007A2081"/>
    <w:pPr>
      <w:spacing w:line="259" w:lineRule="auto"/>
    </w:pPr>
    <w:rPr>
      <w:rFonts w:eastAsiaTheme="minorHAnsi"/>
      <w:noProof/>
      <w:sz w:val="18"/>
      <w:szCs w:val="22"/>
    </w:rPr>
  </w:style>
  <w:style w:type="paragraph" w:customStyle="1" w:styleId="06DAFE6284411E49B0F997338CF17F6D2">
    <w:name w:val="06DAFE6284411E49B0F997338CF17F6D2"/>
    <w:rsid w:val="007A2081"/>
    <w:pPr>
      <w:spacing w:line="259" w:lineRule="auto"/>
    </w:pPr>
    <w:rPr>
      <w:rFonts w:eastAsiaTheme="minorHAnsi"/>
      <w:noProof/>
      <w:sz w:val="18"/>
      <w:szCs w:val="22"/>
    </w:rPr>
  </w:style>
  <w:style w:type="paragraph" w:customStyle="1" w:styleId="14B6FC68BAE55A438E69EC322928AEFB1">
    <w:name w:val="14B6FC68BAE55A438E69EC322928AEFB1"/>
    <w:rsid w:val="007A2081"/>
    <w:pPr>
      <w:spacing w:line="259" w:lineRule="auto"/>
    </w:pPr>
    <w:rPr>
      <w:rFonts w:eastAsiaTheme="minorHAnsi"/>
      <w:noProof/>
      <w:sz w:val="18"/>
      <w:szCs w:val="22"/>
    </w:rPr>
  </w:style>
  <w:style w:type="paragraph" w:customStyle="1" w:styleId="F0F93537211EB7418510FB7E24E481D82">
    <w:name w:val="F0F93537211EB7418510FB7E24E481D82"/>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2">
    <w:name w:val="054376BFE519334A8C478DBD8A1245E62"/>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2">
    <w:name w:val="6996CF8413FAD3488234C55D5012F1FA2"/>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3">
    <w:name w:val="81D34425A0B6D646A161FA141761D6D33"/>
    <w:rsid w:val="007A2081"/>
    <w:pPr>
      <w:contextualSpacing/>
      <w:jc w:val="right"/>
    </w:pPr>
    <w:rPr>
      <w:rFonts w:eastAsiaTheme="minorHAnsi" w:cstheme="minorHAnsi"/>
      <w:caps/>
      <w:color w:val="44546A" w:themeColor="text2"/>
      <w:szCs w:val="22"/>
      <w:lang w:val="en-US"/>
    </w:rPr>
  </w:style>
  <w:style w:type="paragraph" w:customStyle="1" w:styleId="0D3D0BADAA1EDE49AB4107A6E8EF7C473">
    <w:name w:val="0D3D0BADAA1EDE49AB4107A6E8EF7C473"/>
    <w:rsid w:val="007A2081"/>
    <w:pPr>
      <w:contextualSpacing/>
      <w:jc w:val="right"/>
    </w:pPr>
    <w:rPr>
      <w:rFonts w:eastAsiaTheme="minorHAnsi" w:cstheme="minorHAnsi"/>
      <w:caps/>
      <w:color w:val="44546A" w:themeColor="text2"/>
      <w:szCs w:val="22"/>
      <w:lang w:val="en-US"/>
    </w:rPr>
  </w:style>
  <w:style w:type="paragraph" w:customStyle="1" w:styleId="E35C764643D5004CA6BE24B084E149EC3">
    <w:name w:val="E35C764643D5004CA6BE24B084E149EC3"/>
    <w:rsid w:val="007A2081"/>
    <w:pPr>
      <w:contextualSpacing/>
      <w:jc w:val="right"/>
    </w:pPr>
    <w:rPr>
      <w:rFonts w:eastAsiaTheme="minorHAnsi" w:cstheme="minorHAnsi"/>
      <w:caps/>
      <w:color w:val="44546A" w:themeColor="text2"/>
      <w:szCs w:val="22"/>
      <w:lang w:val="en-US"/>
    </w:rPr>
  </w:style>
  <w:style w:type="paragraph" w:customStyle="1" w:styleId="2DA4062EDD7C9F48BA24BB8F592BB6893">
    <w:name w:val="2DA4062EDD7C9F48BA24BB8F592BB6893"/>
    <w:rsid w:val="007A2081"/>
    <w:pPr>
      <w:contextualSpacing/>
      <w:jc w:val="right"/>
    </w:pPr>
    <w:rPr>
      <w:rFonts w:eastAsiaTheme="minorHAnsi" w:cstheme="minorHAnsi"/>
      <w:caps/>
      <w:color w:val="44546A" w:themeColor="text2"/>
      <w:szCs w:val="22"/>
      <w:lang w:val="en-US"/>
    </w:rPr>
  </w:style>
  <w:style w:type="paragraph" w:customStyle="1" w:styleId="CC0176FBAFEE2241BD8CBA95E074867F2">
    <w:name w:val="CC0176FBAFEE2241BD8CBA95E074867F2"/>
    <w:rsid w:val="007A2081"/>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2">
    <w:name w:val="1A0F7E55A348DC4F9A269BEC538DD98F2"/>
    <w:rsid w:val="007A2081"/>
    <w:pPr>
      <w:contextualSpacing/>
      <w:jc w:val="both"/>
    </w:pPr>
    <w:rPr>
      <w:rFonts w:eastAsiaTheme="minorHAnsi" w:cstheme="minorHAnsi"/>
      <w:noProof/>
      <w:color w:val="44546A" w:themeColor="text2"/>
      <w:sz w:val="22"/>
      <w:szCs w:val="22"/>
      <w:lang w:val="en-US"/>
    </w:rPr>
  </w:style>
  <w:style w:type="paragraph" w:customStyle="1" w:styleId="194B2658681268488A7909AE6894A7043">
    <w:name w:val="194B2658681268488A7909AE6894A7043"/>
    <w:rsid w:val="007A2081"/>
    <w:pPr>
      <w:spacing w:after="120"/>
    </w:pPr>
    <w:rPr>
      <w:rFonts w:eastAsiaTheme="minorHAnsi" w:cstheme="minorHAnsi"/>
      <w:noProof/>
      <w:color w:val="44546A" w:themeColor="text2"/>
      <w:sz w:val="20"/>
      <w:szCs w:val="22"/>
      <w:lang w:val="en-US"/>
    </w:rPr>
  </w:style>
  <w:style w:type="paragraph" w:customStyle="1" w:styleId="C9A14E2632FB9549AD60EA62F6C324D43">
    <w:name w:val="C9A14E2632FB9549AD60EA62F6C324D43"/>
    <w:rsid w:val="007A2081"/>
    <w:pPr>
      <w:spacing w:after="120"/>
    </w:pPr>
    <w:rPr>
      <w:rFonts w:eastAsiaTheme="minorHAnsi" w:cstheme="minorHAnsi"/>
      <w:noProof/>
      <w:color w:val="44546A" w:themeColor="text2"/>
      <w:sz w:val="20"/>
      <w:szCs w:val="22"/>
      <w:lang w:val="en-US"/>
    </w:rPr>
  </w:style>
  <w:style w:type="paragraph" w:customStyle="1" w:styleId="1318DE7BEB96C040AE57535BDC33813B2">
    <w:name w:val="1318DE7BEB96C040AE57535BDC33813B2"/>
    <w:rsid w:val="007A2081"/>
    <w:pPr>
      <w:spacing w:after="120"/>
    </w:pPr>
    <w:rPr>
      <w:rFonts w:eastAsiaTheme="minorHAnsi" w:cstheme="minorHAnsi"/>
      <w:noProof/>
      <w:color w:val="44546A" w:themeColor="text2"/>
      <w:sz w:val="20"/>
      <w:szCs w:val="22"/>
      <w:lang w:val="en-US"/>
    </w:rPr>
  </w:style>
  <w:style w:type="paragraph" w:customStyle="1" w:styleId="837E7347DD3CEA42A1F60194C4C036A63">
    <w:name w:val="837E7347DD3CEA42A1F60194C4C036A63"/>
    <w:rsid w:val="007A2081"/>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3">
    <w:name w:val="CEA316674746094E9ECB5C99F6FAEA2F3"/>
    <w:rsid w:val="007A2081"/>
    <w:pPr>
      <w:spacing w:after="120"/>
    </w:pPr>
    <w:rPr>
      <w:rFonts w:eastAsiaTheme="minorHAnsi" w:cstheme="minorHAnsi"/>
      <w:noProof/>
      <w:color w:val="FFFFFF" w:themeColor="background1"/>
      <w:sz w:val="20"/>
      <w:szCs w:val="22"/>
      <w:lang w:val="en-US"/>
    </w:rPr>
  </w:style>
  <w:style w:type="paragraph" w:customStyle="1" w:styleId="79C5A8B573B82B4A91BD4AD169BE1CB53">
    <w:name w:val="79C5A8B573B82B4A91BD4AD169BE1CB53"/>
    <w:rsid w:val="007A2081"/>
    <w:pPr>
      <w:spacing w:after="120"/>
    </w:pPr>
    <w:rPr>
      <w:rFonts w:eastAsiaTheme="minorHAnsi" w:cstheme="minorHAnsi"/>
      <w:noProof/>
      <w:color w:val="FFFFFF" w:themeColor="background1"/>
      <w:sz w:val="20"/>
      <w:szCs w:val="22"/>
      <w:lang w:val="en-US"/>
    </w:rPr>
  </w:style>
  <w:style w:type="paragraph" w:customStyle="1" w:styleId="4183B697D77F2C499ABE90CEE1C55B2C2">
    <w:name w:val="4183B697D77F2C499ABE90CEE1C55B2C2"/>
    <w:rsid w:val="007A2081"/>
    <w:pPr>
      <w:spacing w:after="120"/>
    </w:pPr>
    <w:rPr>
      <w:rFonts w:eastAsiaTheme="minorHAnsi" w:cstheme="minorHAnsi"/>
      <w:noProof/>
      <w:color w:val="FFFFFF" w:themeColor="background1"/>
      <w:sz w:val="20"/>
      <w:szCs w:val="22"/>
      <w:lang w:val="en-US"/>
    </w:rPr>
  </w:style>
  <w:style w:type="paragraph" w:customStyle="1" w:styleId="210EBA0FAD26014A9EEB44DD10042F4F3">
    <w:name w:val="210EBA0FAD26014A9EEB44DD10042F4F3"/>
    <w:rsid w:val="007A2081"/>
    <w:pPr>
      <w:spacing w:after="120"/>
    </w:pPr>
    <w:rPr>
      <w:rFonts w:eastAsiaTheme="minorHAnsi" w:cstheme="minorHAnsi"/>
      <w:noProof/>
      <w:color w:val="44546A" w:themeColor="text2"/>
      <w:sz w:val="20"/>
      <w:szCs w:val="22"/>
      <w:lang w:val="en-US"/>
    </w:rPr>
  </w:style>
  <w:style w:type="paragraph" w:customStyle="1" w:styleId="E6822462B2EA144F8F64EBBA0B9FFA0A3">
    <w:name w:val="E6822462B2EA144F8F64EBBA0B9FFA0A3"/>
    <w:rsid w:val="007A2081"/>
    <w:pPr>
      <w:spacing w:after="120"/>
    </w:pPr>
    <w:rPr>
      <w:rFonts w:eastAsiaTheme="minorHAnsi" w:cstheme="minorHAnsi"/>
      <w:noProof/>
      <w:color w:val="44546A" w:themeColor="text2"/>
      <w:sz w:val="20"/>
      <w:szCs w:val="22"/>
      <w:lang w:val="en-US"/>
    </w:rPr>
  </w:style>
  <w:style w:type="paragraph" w:customStyle="1" w:styleId="8FE84D029BC2254AA67F190AA745F9ED3">
    <w:name w:val="8FE84D029BC2254AA67F190AA745F9ED3"/>
    <w:rsid w:val="007A2081"/>
    <w:pPr>
      <w:spacing w:after="120"/>
    </w:pPr>
    <w:rPr>
      <w:rFonts w:eastAsiaTheme="minorHAnsi" w:cstheme="minorHAnsi"/>
      <w:noProof/>
      <w:color w:val="44546A" w:themeColor="text2"/>
      <w:sz w:val="20"/>
      <w:szCs w:val="22"/>
      <w:lang w:val="en-US"/>
    </w:rPr>
  </w:style>
  <w:style w:type="paragraph" w:customStyle="1" w:styleId="F75E0F54D555A8438EBF330B08EF746A3">
    <w:name w:val="F75E0F54D555A8438EBF330B08EF746A3"/>
    <w:rsid w:val="007A2081"/>
    <w:pPr>
      <w:contextualSpacing/>
    </w:pPr>
    <w:rPr>
      <w:rFonts w:eastAsiaTheme="minorHAnsi" w:cs="Tahoma"/>
      <w:b/>
      <w:i/>
      <w:noProof/>
      <w:color w:val="538135" w:themeColor="accent6" w:themeShade="BF"/>
      <w:sz w:val="22"/>
      <w:lang w:val="en-US"/>
    </w:rPr>
  </w:style>
  <w:style w:type="paragraph" w:customStyle="1" w:styleId="1691135860784441B7546AA46A1456F03">
    <w:name w:val="1691135860784441B7546AA46A1456F03"/>
    <w:rsid w:val="007A2081"/>
    <w:pPr>
      <w:spacing w:line="259" w:lineRule="auto"/>
    </w:pPr>
    <w:rPr>
      <w:rFonts w:eastAsiaTheme="minorHAnsi"/>
      <w:noProof/>
      <w:sz w:val="18"/>
      <w:szCs w:val="22"/>
    </w:rPr>
  </w:style>
  <w:style w:type="paragraph" w:customStyle="1" w:styleId="06DAFE6284411E49B0F997338CF17F6D3">
    <w:name w:val="06DAFE6284411E49B0F997338CF17F6D3"/>
    <w:rsid w:val="007A2081"/>
    <w:pPr>
      <w:spacing w:line="259" w:lineRule="auto"/>
    </w:pPr>
    <w:rPr>
      <w:rFonts w:eastAsiaTheme="minorHAnsi"/>
      <w:noProof/>
      <w:sz w:val="18"/>
      <w:szCs w:val="22"/>
    </w:rPr>
  </w:style>
  <w:style w:type="paragraph" w:customStyle="1" w:styleId="14B6FC68BAE55A438E69EC322928AEFB2">
    <w:name w:val="14B6FC68BAE55A438E69EC322928AEFB2"/>
    <w:rsid w:val="007A2081"/>
    <w:pPr>
      <w:spacing w:line="259" w:lineRule="auto"/>
    </w:pPr>
    <w:rPr>
      <w:rFonts w:eastAsiaTheme="minorHAnsi"/>
      <w:noProof/>
      <w:sz w:val="18"/>
      <w:szCs w:val="22"/>
    </w:rPr>
  </w:style>
  <w:style w:type="paragraph" w:customStyle="1" w:styleId="F0F93537211EB7418510FB7E24E481D83">
    <w:name w:val="F0F93537211EB7418510FB7E24E481D83"/>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3">
    <w:name w:val="054376BFE519334A8C478DBD8A1245E63"/>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3">
    <w:name w:val="6996CF8413FAD3488234C55D5012F1FA3"/>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4">
    <w:name w:val="81D34425A0B6D646A161FA141761D6D34"/>
    <w:rsid w:val="007A2081"/>
    <w:pPr>
      <w:contextualSpacing/>
      <w:jc w:val="right"/>
    </w:pPr>
    <w:rPr>
      <w:rFonts w:eastAsiaTheme="minorHAnsi" w:cstheme="minorHAnsi"/>
      <w:caps/>
      <w:color w:val="44546A" w:themeColor="text2"/>
      <w:szCs w:val="22"/>
      <w:lang w:val="en-US"/>
    </w:rPr>
  </w:style>
  <w:style w:type="paragraph" w:customStyle="1" w:styleId="0D3D0BADAA1EDE49AB4107A6E8EF7C474">
    <w:name w:val="0D3D0BADAA1EDE49AB4107A6E8EF7C474"/>
    <w:rsid w:val="007A2081"/>
    <w:pPr>
      <w:contextualSpacing/>
      <w:jc w:val="right"/>
    </w:pPr>
    <w:rPr>
      <w:rFonts w:eastAsiaTheme="minorHAnsi" w:cstheme="minorHAnsi"/>
      <w:caps/>
      <w:color w:val="44546A" w:themeColor="text2"/>
      <w:szCs w:val="22"/>
      <w:lang w:val="en-US"/>
    </w:rPr>
  </w:style>
  <w:style w:type="paragraph" w:customStyle="1" w:styleId="E35C764643D5004CA6BE24B084E149EC4">
    <w:name w:val="E35C764643D5004CA6BE24B084E149EC4"/>
    <w:rsid w:val="007A2081"/>
    <w:pPr>
      <w:contextualSpacing/>
      <w:jc w:val="right"/>
    </w:pPr>
    <w:rPr>
      <w:rFonts w:eastAsiaTheme="minorHAnsi" w:cstheme="minorHAnsi"/>
      <w:caps/>
      <w:color w:val="44546A" w:themeColor="text2"/>
      <w:szCs w:val="22"/>
      <w:lang w:val="en-US"/>
    </w:rPr>
  </w:style>
  <w:style w:type="paragraph" w:customStyle="1" w:styleId="2DA4062EDD7C9F48BA24BB8F592BB6894">
    <w:name w:val="2DA4062EDD7C9F48BA24BB8F592BB6894"/>
    <w:rsid w:val="007A2081"/>
    <w:pPr>
      <w:contextualSpacing/>
      <w:jc w:val="right"/>
    </w:pPr>
    <w:rPr>
      <w:rFonts w:eastAsiaTheme="minorHAnsi" w:cstheme="minorHAnsi"/>
      <w:caps/>
      <w:color w:val="44546A" w:themeColor="text2"/>
      <w:szCs w:val="22"/>
      <w:lang w:val="en-US"/>
    </w:rPr>
  </w:style>
  <w:style w:type="paragraph" w:customStyle="1" w:styleId="CC0176FBAFEE2241BD8CBA95E074867F3">
    <w:name w:val="CC0176FBAFEE2241BD8CBA95E074867F3"/>
    <w:rsid w:val="007A2081"/>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3">
    <w:name w:val="1A0F7E55A348DC4F9A269BEC538DD98F3"/>
    <w:rsid w:val="007A2081"/>
    <w:pPr>
      <w:contextualSpacing/>
      <w:jc w:val="both"/>
    </w:pPr>
    <w:rPr>
      <w:rFonts w:eastAsiaTheme="minorHAnsi" w:cstheme="minorHAnsi"/>
      <w:noProof/>
      <w:color w:val="44546A" w:themeColor="text2"/>
      <w:sz w:val="22"/>
      <w:szCs w:val="22"/>
      <w:lang w:val="en-US"/>
    </w:rPr>
  </w:style>
  <w:style w:type="paragraph" w:customStyle="1" w:styleId="194B2658681268488A7909AE6894A7044">
    <w:name w:val="194B2658681268488A7909AE6894A7044"/>
    <w:rsid w:val="007A2081"/>
    <w:pPr>
      <w:spacing w:after="120"/>
    </w:pPr>
    <w:rPr>
      <w:rFonts w:eastAsiaTheme="minorHAnsi" w:cstheme="minorHAnsi"/>
      <w:noProof/>
      <w:color w:val="44546A" w:themeColor="text2"/>
      <w:sz w:val="20"/>
      <w:szCs w:val="22"/>
      <w:lang w:val="en-US"/>
    </w:rPr>
  </w:style>
  <w:style w:type="paragraph" w:customStyle="1" w:styleId="C9A14E2632FB9549AD60EA62F6C324D44">
    <w:name w:val="C9A14E2632FB9549AD60EA62F6C324D44"/>
    <w:rsid w:val="007A2081"/>
    <w:pPr>
      <w:spacing w:after="120"/>
    </w:pPr>
    <w:rPr>
      <w:rFonts w:eastAsiaTheme="minorHAnsi" w:cstheme="minorHAnsi"/>
      <w:noProof/>
      <w:color w:val="44546A" w:themeColor="text2"/>
      <w:sz w:val="20"/>
      <w:szCs w:val="22"/>
      <w:lang w:val="en-US"/>
    </w:rPr>
  </w:style>
  <w:style w:type="paragraph" w:customStyle="1" w:styleId="1318DE7BEB96C040AE57535BDC33813B3">
    <w:name w:val="1318DE7BEB96C040AE57535BDC33813B3"/>
    <w:rsid w:val="007A2081"/>
    <w:pPr>
      <w:spacing w:after="120"/>
    </w:pPr>
    <w:rPr>
      <w:rFonts w:eastAsiaTheme="minorHAnsi" w:cstheme="minorHAnsi"/>
      <w:noProof/>
      <w:color w:val="44546A" w:themeColor="text2"/>
      <w:sz w:val="20"/>
      <w:szCs w:val="22"/>
      <w:lang w:val="en-US"/>
    </w:rPr>
  </w:style>
  <w:style w:type="paragraph" w:customStyle="1" w:styleId="837E7347DD3CEA42A1F60194C4C036A64">
    <w:name w:val="837E7347DD3CEA42A1F60194C4C036A64"/>
    <w:rsid w:val="007A2081"/>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4">
    <w:name w:val="CEA316674746094E9ECB5C99F6FAEA2F4"/>
    <w:rsid w:val="007A2081"/>
    <w:pPr>
      <w:spacing w:after="120"/>
    </w:pPr>
    <w:rPr>
      <w:rFonts w:eastAsiaTheme="minorHAnsi" w:cstheme="minorHAnsi"/>
      <w:noProof/>
      <w:color w:val="FFFFFF" w:themeColor="background1"/>
      <w:sz w:val="20"/>
      <w:szCs w:val="22"/>
      <w:lang w:val="en-US"/>
    </w:rPr>
  </w:style>
  <w:style w:type="paragraph" w:customStyle="1" w:styleId="79C5A8B573B82B4A91BD4AD169BE1CB54">
    <w:name w:val="79C5A8B573B82B4A91BD4AD169BE1CB54"/>
    <w:rsid w:val="007A2081"/>
    <w:pPr>
      <w:spacing w:after="120"/>
    </w:pPr>
    <w:rPr>
      <w:rFonts w:eastAsiaTheme="minorHAnsi" w:cstheme="minorHAnsi"/>
      <w:noProof/>
      <w:color w:val="FFFFFF" w:themeColor="background1"/>
      <w:sz w:val="20"/>
      <w:szCs w:val="22"/>
      <w:lang w:val="en-US"/>
    </w:rPr>
  </w:style>
  <w:style w:type="paragraph" w:customStyle="1" w:styleId="4183B697D77F2C499ABE90CEE1C55B2C3">
    <w:name w:val="4183B697D77F2C499ABE90CEE1C55B2C3"/>
    <w:rsid w:val="007A2081"/>
    <w:pPr>
      <w:spacing w:after="120"/>
    </w:pPr>
    <w:rPr>
      <w:rFonts w:eastAsiaTheme="minorHAnsi" w:cstheme="minorHAnsi"/>
      <w:noProof/>
      <w:color w:val="FFFFFF" w:themeColor="background1"/>
      <w:sz w:val="20"/>
      <w:szCs w:val="22"/>
      <w:lang w:val="en-US"/>
    </w:rPr>
  </w:style>
  <w:style w:type="paragraph" w:customStyle="1" w:styleId="210EBA0FAD26014A9EEB44DD10042F4F4">
    <w:name w:val="210EBA0FAD26014A9EEB44DD10042F4F4"/>
    <w:rsid w:val="007A2081"/>
    <w:pPr>
      <w:spacing w:after="120"/>
    </w:pPr>
    <w:rPr>
      <w:rFonts w:eastAsiaTheme="minorHAnsi" w:cstheme="minorHAnsi"/>
      <w:noProof/>
      <w:color w:val="44546A" w:themeColor="text2"/>
      <w:sz w:val="20"/>
      <w:szCs w:val="22"/>
      <w:lang w:val="en-US"/>
    </w:rPr>
  </w:style>
  <w:style w:type="paragraph" w:customStyle="1" w:styleId="E6822462B2EA144F8F64EBBA0B9FFA0A4">
    <w:name w:val="E6822462B2EA144F8F64EBBA0B9FFA0A4"/>
    <w:rsid w:val="007A2081"/>
    <w:pPr>
      <w:spacing w:after="120"/>
    </w:pPr>
    <w:rPr>
      <w:rFonts w:eastAsiaTheme="minorHAnsi" w:cstheme="minorHAnsi"/>
      <w:noProof/>
      <w:color w:val="44546A" w:themeColor="text2"/>
      <w:sz w:val="20"/>
      <w:szCs w:val="22"/>
      <w:lang w:val="en-US"/>
    </w:rPr>
  </w:style>
  <w:style w:type="paragraph" w:customStyle="1" w:styleId="8FE84D029BC2254AA67F190AA745F9ED4">
    <w:name w:val="8FE84D029BC2254AA67F190AA745F9ED4"/>
    <w:rsid w:val="007A2081"/>
    <w:pPr>
      <w:spacing w:after="120"/>
    </w:pPr>
    <w:rPr>
      <w:rFonts w:eastAsiaTheme="minorHAnsi" w:cstheme="minorHAnsi"/>
      <w:noProof/>
      <w:color w:val="44546A" w:themeColor="text2"/>
      <w:sz w:val="20"/>
      <w:szCs w:val="22"/>
      <w:lang w:val="en-US"/>
    </w:rPr>
  </w:style>
  <w:style w:type="paragraph" w:customStyle="1" w:styleId="F75E0F54D555A8438EBF330B08EF746A4">
    <w:name w:val="F75E0F54D555A8438EBF330B08EF746A4"/>
    <w:rsid w:val="007A2081"/>
    <w:pPr>
      <w:contextualSpacing/>
    </w:pPr>
    <w:rPr>
      <w:rFonts w:eastAsiaTheme="minorHAnsi" w:cs="Tahoma"/>
      <w:b/>
      <w:i/>
      <w:noProof/>
      <w:color w:val="538135" w:themeColor="accent6" w:themeShade="BF"/>
      <w:sz w:val="22"/>
      <w:lang w:val="en-US"/>
    </w:rPr>
  </w:style>
  <w:style w:type="paragraph" w:customStyle="1" w:styleId="1691135860784441B7546AA46A1456F04">
    <w:name w:val="1691135860784441B7546AA46A1456F04"/>
    <w:rsid w:val="007A2081"/>
    <w:pPr>
      <w:spacing w:line="259" w:lineRule="auto"/>
    </w:pPr>
    <w:rPr>
      <w:rFonts w:eastAsiaTheme="minorHAnsi"/>
      <w:noProof/>
      <w:sz w:val="18"/>
      <w:szCs w:val="22"/>
    </w:rPr>
  </w:style>
  <w:style w:type="paragraph" w:customStyle="1" w:styleId="06DAFE6284411E49B0F997338CF17F6D4">
    <w:name w:val="06DAFE6284411E49B0F997338CF17F6D4"/>
    <w:rsid w:val="007A2081"/>
    <w:pPr>
      <w:spacing w:line="259" w:lineRule="auto"/>
    </w:pPr>
    <w:rPr>
      <w:rFonts w:eastAsiaTheme="minorHAnsi"/>
      <w:noProof/>
      <w:sz w:val="18"/>
      <w:szCs w:val="22"/>
    </w:rPr>
  </w:style>
  <w:style w:type="paragraph" w:customStyle="1" w:styleId="14B6FC68BAE55A438E69EC322928AEFB3">
    <w:name w:val="14B6FC68BAE55A438E69EC322928AEFB3"/>
    <w:rsid w:val="007A2081"/>
    <w:pPr>
      <w:spacing w:line="259" w:lineRule="auto"/>
    </w:pPr>
    <w:rPr>
      <w:rFonts w:eastAsiaTheme="minorHAnsi"/>
      <w:noProof/>
      <w:sz w:val="18"/>
      <w:szCs w:val="22"/>
    </w:rPr>
  </w:style>
  <w:style w:type="paragraph" w:customStyle="1" w:styleId="F0F93537211EB7418510FB7E24E481D84">
    <w:name w:val="F0F93537211EB7418510FB7E24E481D84"/>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4">
    <w:name w:val="054376BFE519334A8C478DBD8A1245E64"/>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4">
    <w:name w:val="6996CF8413FAD3488234C55D5012F1FA4"/>
    <w:rsid w:val="007A2081"/>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5">
    <w:name w:val="81D34425A0B6D646A161FA141761D6D35"/>
    <w:rsid w:val="007A2081"/>
    <w:pPr>
      <w:contextualSpacing/>
      <w:jc w:val="right"/>
    </w:pPr>
    <w:rPr>
      <w:rFonts w:eastAsiaTheme="minorHAnsi" w:cstheme="minorHAnsi"/>
      <w:caps/>
      <w:color w:val="44546A" w:themeColor="text2"/>
      <w:szCs w:val="22"/>
      <w:lang w:val="en-US"/>
    </w:rPr>
  </w:style>
  <w:style w:type="paragraph" w:customStyle="1" w:styleId="0D3D0BADAA1EDE49AB4107A6E8EF7C475">
    <w:name w:val="0D3D0BADAA1EDE49AB4107A6E8EF7C475"/>
    <w:rsid w:val="007A2081"/>
    <w:pPr>
      <w:contextualSpacing/>
      <w:jc w:val="right"/>
    </w:pPr>
    <w:rPr>
      <w:rFonts w:eastAsiaTheme="minorHAnsi" w:cstheme="minorHAnsi"/>
      <w:caps/>
      <w:color w:val="44546A" w:themeColor="text2"/>
      <w:szCs w:val="22"/>
      <w:lang w:val="en-US"/>
    </w:rPr>
  </w:style>
  <w:style w:type="paragraph" w:customStyle="1" w:styleId="E35C764643D5004CA6BE24B084E149EC5">
    <w:name w:val="E35C764643D5004CA6BE24B084E149EC5"/>
    <w:rsid w:val="007A2081"/>
    <w:pPr>
      <w:contextualSpacing/>
      <w:jc w:val="right"/>
    </w:pPr>
    <w:rPr>
      <w:rFonts w:eastAsiaTheme="minorHAnsi" w:cstheme="minorHAnsi"/>
      <w:caps/>
      <w:color w:val="44546A" w:themeColor="text2"/>
      <w:szCs w:val="22"/>
      <w:lang w:val="en-US"/>
    </w:rPr>
  </w:style>
  <w:style w:type="paragraph" w:customStyle="1" w:styleId="2DA4062EDD7C9F48BA24BB8F592BB6895">
    <w:name w:val="2DA4062EDD7C9F48BA24BB8F592BB6895"/>
    <w:rsid w:val="007A2081"/>
    <w:pPr>
      <w:contextualSpacing/>
      <w:jc w:val="right"/>
    </w:pPr>
    <w:rPr>
      <w:rFonts w:eastAsiaTheme="minorHAnsi" w:cstheme="minorHAnsi"/>
      <w:caps/>
      <w:color w:val="44546A" w:themeColor="text2"/>
      <w:szCs w:val="22"/>
      <w:lang w:val="en-US"/>
    </w:rPr>
  </w:style>
  <w:style w:type="paragraph" w:customStyle="1" w:styleId="CC0176FBAFEE2241BD8CBA95E074867F4">
    <w:name w:val="CC0176FBAFEE2241BD8CBA95E074867F4"/>
    <w:rsid w:val="007A2081"/>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4">
    <w:name w:val="1A0F7E55A348DC4F9A269BEC538DD98F4"/>
    <w:rsid w:val="007A2081"/>
    <w:pPr>
      <w:contextualSpacing/>
      <w:jc w:val="both"/>
    </w:pPr>
    <w:rPr>
      <w:rFonts w:eastAsiaTheme="minorHAnsi" w:cstheme="minorHAnsi"/>
      <w:noProof/>
      <w:color w:val="44546A" w:themeColor="text2"/>
      <w:sz w:val="22"/>
      <w:szCs w:val="22"/>
      <w:lang w:val="en-US"/>
    </w:rPr>
  </w:style>
  <w:style w:type="paragraph" w:customStyle="1" w:styleId="194B2658681268488A7909AE6894A7045">
    <w:name w:val="194B2658681268488A7909AE6894A7045"/>
    <w:rsid w:val="007A2081"/>
    <w:pPr>
      <w:spacing w:after="120"/>
    </w:pPr>
    <w:rPr>
      <w:rFonts w:eastAsiaTheme="minorHAnsi" w:cstheme="minorHAnsi"/>
      <w:noProof/>
      <w:color w:val="44546A" w:themeColor="text2"/>
      <w:sz w:val="20"/>
      <w:szCs w:val="22"/>
      <w:lang w:val="en-US"/>
    </w:rPr>
  </w:style>
  <w:style w:type="paragraph" w:customStyle="1" w:styleId="C9A14E2632FB9549AD60EA62F6C324D45">
    <w:name w:val="C9A14E2632FB9549AD60EA62F6C324D45"/>
    <w:rsid w:val="007A2081"/>
    <w:pPr>
      <w:spacing w:after="120"/>
    </w:pPr>
    <w:rPr>
      <w:rFonts w:eastAsiaTheme="minorHAnsi" w:cstheme="minorHAnsi"/>
      <w:noProof/>
      <w:color w:val="44546A" w:themeColor="text2"/>
      <w:sz w:val="20"/>
      <w:szCs w:val="22"/>
      <w:lang w:val="en-US"/>
    </w:rPr>
  </w:style>
  <w:style w:type="paragraph" w:customStyle="1" w:styleId="1318DE7BEB96C040AE57535BDC33813B4">
    <w:name w:val="1318DE7BEB96C040AE57535BDC33813B4"/>
    <w:rsid w:val="007A2081"/>
    <w:pPr>
      <w:spacing w:after="120"/>
    </w:pPr>
    <w:rPr>
      <w:rFonts w:eastAsiaTheme="minorHAnsi" w:cstheme="minorHAnsi"/>
      <w:noProof/>
      <w:color w:val="44546A" w:themeColor="text2"/>
      <w:sz w:val="20"/>
      <w:szCs w:val="22"/>
      <w:lang w:val="en-US"/>
    </w:rPr>
  </w:style>
  <w:style w:type="paragraph" w:customStyle="1" w:styleId="837E7347DD3CEA42A1F60194C4C036A65">
    <w:name w:val="837E7347DD3CEA42A1F60194C4C036A65"/>
    <w:rsid w:val="007A2081"/>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5">
    <w:name w:val="CEA316674746094E9ECB5C99F6FAEA2F5"/>
    <w:rsid w:val="007A2081"/>
    <w:pPr>
      <w:spacing w:after="120"/>
    </w:pPr>
    <w:rPr>
      <w:rFonts w:eastAsiaTheme="minorHAnsi" w:cstheme="minorHAnsi"/>
      <w:noProof/>
      <w:color w:val="FFFFFF" w:themeColor="background1"/>
      <w:sz w:val="20"/>
      <w:szCs w:val="22"/>
      <w:lang w:val="en-US"/>
    </w:rPr>
  </w:style>
  <w:style w:type="paragraph" w:customStyle="1" w:styleId="79C5A8B573B82B4A91BD4AD169BE1CB55">
    <w:name w:val="79C5A8B573B82B4A91BD4AD169BE1CB55"/>
    <w:rsid w:val="007A2081"/>
    <w:pPr>
      <w:spacing w:after="120"/>
    </w:pPr>
    <w:rPr>
      <w:rFonts w:eastAsiaTheme="minorHAnsi" w:cstheme="minorHAnsi"/>
      <w:noProof/>
      <w:color w:val="FFFFFF" w:themeColor="background1"/>
      <w:sz w:val="20"/>
      <w:szCs w:val="22"/>
      <w:lang w:val="en-US"/>
    </w:rPr>
  </w:style>
  <w:style w:type="paragraph" w:customStyle="1" w:styleId="4183B697D77F2C499ABE90CEE1C55B2C4">
    <w:name w:val="4183B697D77F2C499ABE90CEE1C55B2C4"/>
    <w:rsid w:val="007A2081"/>
    <w:pPr>
      <w:spacing w:after="120"/>
    </w:pPr>
    <w:rPr>
      <w:rFonts w:eastAsiaTheme="minorHAnsi" w:cstheme="minorHAnsi"/>
      <w:noProof/>
      <w:color w:val="FFFFFF" w:themeColor="background1"/>
      <w:sz w:val="20"/>
      <w:szCs w:val="22"/>
      <w:lang w:val="en-US"/>
    </w:rPr>
  </w:style>
  <w:style w:type="paragraph" w:customStyle="1" w:styleId="210EBA0FAD26014A9EEB44DD10042F4F5">
    <w:name w:val="210EBA0FAD26014A9EEB44DD10042F4F5"/>
    <w:rsid w:val="007A2081"/>
    <w:pPr>
      <w:spacing w:after="120"/>
    </w:pPr>
    <w:rPr>
      <w:rFonts w:eastAsiaTheme="minorHAnsi" w:cstheme="minorHAnsi"/>
      <w:noProof/>
      <w:color w:val="44546A" w:themeColor="text2"/>
      <w:sz w:val="20"/>
      <w:szCs w:val="22"/>
      <w:lang w:val="en-US"/>
    </w:rPr>
  </w:style>
  <w:style w:type="paragraph" w:customStyle="1" w:styleId="E6822462B2EA144F8F64EBBA0B9FFA0A5">
    <w:name w:val="E6822462B2EA144F8F64EBBA0B9FFA0A5"/>
    <w:rsid w:val="007A2081"/>
    <w:pPr>
      <w:spacing w:after="120"/>
    </w:pPr>
    <w:rPr>
      <w:rFonts w:eastAsiaTheme="minorHAnsi" w:cstheme="minorHAnsi"/>
      <w:noProof/>
      <w:color w:val="44546A" w:themeColor="text2"/>
      <w:sz w:val="20"/>
      <w:szCs w:val="22"/>
      <w:lang w:val="en-US"/>
    </w:rPr>
  </w:style>
  <w:style w:type="paragraph" w:customStyle="1" w:styleId="8FE84D029BC2254AA67F190AA745F9ED5">
    <w:name w:val="8FE84D029BC2254AA67F190AA745F9ED5"/>
    <w:rsid w:val="007A2081"/>
    <w:pPr>
      <w:spacing w:after="120"/>
    </w:pPr>
    <w:rPr>
      <w:rFonts w:eastAsiaTheme="minorHAnsi" w:cstheme="minorHAnsi"/>
      <w:noProof/>
      <w:color w:val="44546A" w:themeColor="text2"/>
      <w:sz w:val="20"/>
      <w:szCs w:val="22"/>
      <w:lang w:val="en-US"/>
    </w:rPr>
  </w:style>
  <w:style w:type="paragraph" w:customStyle="1" w:styleId="F75E0F54D555A8438EBF330B08EF746A5">
    <w:name w:val="F75E0F54D555A8438EBF330B08EF746A5"/>
    <w:rsid w:val="007A2081"/>
    <w:pPr>
      <w:contextualSpacing/>
    </w:pPr>
    <w:rPr>
      <w:rFonts w:eastAsiaTheme="minorHAnsi" w:cs="Tahoma"/>
      <w:b/>
      <w:i/>
      <w:noProof/>
      <w:color w:val="538135" w:themeColor="accent6" w:themeShade="BF"/>
      <w:sz w:val="22"/>
      <w:lang w:val="en-US"/>
    </w:rPr>
  </w:style>
  <w:style w:type="paragraph" w:customStyle="1" w:styleId="1691135860784441B7546AA46A1456F05">
    <w:name w:val="1691135860784441B7546AA46A1456F05"/>
    <w:rsid w:val="007A2081"/>
    <w:pPr>
      <w:spacing w:line="259" w:lineRule="auto"/>
    </w:pPr>
    <w:rPr>
      <w:rFonts w:eastAsiaTheme="minorHAnsi"/>
      <w:noProof/>
      <w:sz w:val="18"/>
      <w:szCs w:val="22"/>
    </w:rPr>
  </w:style>
  <w:style w:type="paragraph" w:customStyle="1" w:styleId="06DAFE6284411E49B0F997338CF17F6D5">
    <w:name w:val="06DAFE6284411E49B0F997338CF17F6D5"/>
    <w:rsid w:val="007A2081"/>
    <w:pPr>
      <w:spacing w:line="259" w:lineRule="auto"/>
    </w:pPr>
    <w:rPr>
      <w:rFonts w:eastAsiaTheme="minorHAnsi"/>
      <w:noProof/>
      <w:sz w:val="18"/>
      <w:szCs w:val="22"/>
    </w:rPr>
  </w:style>
  <w:style w:type="paragraph" w:customStyle="1" w:styleId="14B6FC68BAE55A438E69EC322928AEFB4">
    <w:name w:val="14B6FC68BAE55A438E69EC322928AEFB4"/>
    <w:rsid w:val="007A2081"/>
    <w:pPr>
      <w:spacing w:line="259" w:lineRule="auto"/>
    </w:pPr>
    <w:rPr>
      <w:rFonts w:eastAsiaTheme="minorHAnsi"/>
      <w:noProof/>
      <w:sz w:val="18"/>
      <w:szCs w:val="22"/>
    </w:rPr>
  </w:style>
  <w:style w:type="paragraph" w:customStyle="1" w:styleId="F0F93537211EB7418510FB7E24E481D85">
    <w:name w:val="F0F93537211EB7418510FB7E24E481D85"/>
    <w:rsid w:val="00CF33DD"/>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5">
    <w:name w:val="054376BFE519334A8C478DBD8A1245E65"/>
    <w:rsid w:val="00CF33DD"/>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5">
    <w:name w:val="6996CF8413FAD3488234C55D5012F1FA5"/>
    <w:rsid w:val="00CF33DD"/>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6">
    <w:name w:val="81D34425A0B6D646A161FA141761D6D36"/>
    <w:rsid w:val="00CF33DD"/>
    <w:pPr>
      <w:contextualSpacing/>
      <w:jc w:val="right"/>
    </w:pPr>
    <w:rPr>
      <w:rFonts w:eastAsiaTheme="minorHAnsi" w:cstheme="minorHAnsi"/>
      <w:caps/>
      <w:color w:val="44546A" w:themeColor="text2"/>
      <w:szCs w:val="22"/>
      <w:lang w:val="en-US"/>
    </w:rPr>
  </w:style>
  <w:style w:type="paragraph" w:customStyle="1" w:styleId="0D3D0BADAA1EDE49AB4107A6E8EF7C476">
    <w:name w:val="0D3D0BADAA1EDE49AB4107A6E8EF7C476"/>
    <w:rsid w:val="00CF33DD"/>
    <w:pPr>
      <w:contextualSpacing/>
      <w:jc w:val="right"/>
    </w:pPr>
    <w:rPr>
      <w:rFonts w:eastAsiaTheme="minorHAnsi" w:cstheme="minorHAnsi"/>
      <w:caps/>
      <w:color w:val="44546A" w:themeColor="text2"/>
      <w:szCs w:val="22"/>
      <w:lang w:val="en-US"/>
    </w:rPr>
  </w:style>
  <w:style w:type="paragraph" w:customStyle="1" w:styleId="E35C764643D5004CA6BE24B084E149EC6">
    <w:name w:val="E35C764643D5004CA6BE24B084E149EC6"/>
    <w:rsid w:val="00CF33DD"/>
    <w:pPr>
      <w:contextualSpacing/>
      <w:jc w:val="right"/>
    </w:pPr>
    <w:rPr>
      <w:rFonts w:eastAsiaTheme="minorHAnsi" w:cstheme="minorHAnsi"/>
      <w:caps/>
      <w:color w:val="44546A" w:themeColor="text2"/>
      <w:szCs w:val="22"/>
      <w:lang w:val="en-US"/>
    </w:rPr>
  </w:style>
  <w:style w:type="paragraph" w:customStyle="1" w:styleId="2DA4062EDD7C9F48BA24BB8F592BB6896">
    <w:name w:val="2DA4062EDD7C9F48BA24BB8F592BB6896"/>
    <w:rsid w:val="00CF33DD"/>
    <w:pPr>
      <w:contextualSpacing/>
      <w:jc w:val="right"/>
    </w:pPr>
    <w:rPr>
      <w:rFonts w:eastAsiaTheme="minorHAnsi" w:cstheme="minorHAnsi"/>
      <w:caps/>
      <w:color w:val="44546A" w:themeColor="text2"/>
      <w:szCs w:val="22"/>
      <w:lang w:val="en-US"/>
    </w:rPr>
  </w:style>
  <w:style w:type="paragraph" w:customStyle="1" w:styleId="CC0176FBAFEE2241BD8CBA95E074867F5">
    <w:name w:val="CC0176FBAFEE2241BD8CBA95E074867F5"/>
    <w:rsid w:val="00CF33DD"/>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5">
    <w:name w:val="1A0F7E55A348DC4F9A269BEC538DD98F5"/>
    <w:rsid w:val="00CF33DD"/>
    <w:pPr>
      <w:contextualSpacing/>
      <w:jc w:val="both"/>
    </w:pPr>
    <w:rPr>
      <w:rFonts w:eastAsiaTheme="minorHAnsi" w:cstheme="minorHAnsi"/>
      <w:noProof/>
      <w:color w:val="44546A" w:themeColor="text2"/>
      <w:sz w:val="22"/>
      <w:szCs w:val="22"/>
      <w:lang w:val="en-US"/>
    </w:rPr>
  </w:style>
  <w:style w:type="paragraph" w:customStyle="1" w:styleId="194B2658681268488A7909AE6894A7046">
    <w:name w:val="194B2658681268488A7909AE6894A7046"/>
    <w:rsid w:val="00CF33DD"/>
    <w:pPr>
      <w:spacing w:after="120"/>
    </w:pPr>
    <w:rPr>
      <w:rFonts w:eastAsiaTheme="minorHAnsi" w:cstheme="minorHAnsi"/>
      <w:noProof/>
      <w:color w:val="44546A" w:themeColor="text2"/>
      <w:sz w:val="20"/>
      <w:szCs w:val="22"/>
      <w:lang w:val="en-US"/>
    </w:rPr>
  </w:style>
  <w:style w:type="paragraph" w:customStyle="1" w:styleId="C9A14E2632FB9549AD60EA62F6C324D46">
    <w:name w:val="C9A14E2632FB9549AD60EA62F6C324D46"/>
    <w:rsid w:val="00CF33DD"/>
    <w:pPr>
      <w:spacing w:after="120"/>
    </w:pPr>
    <w:rPr>
      <w:rFonts w:eastAsiaTheme="minorHAnsi" w:cstheme="minorHAnsi"/>
      <w:noProof/>
      <w:color w:val="44546A" w:themeColor="text2"/>
      <w:sz w:val="20"/>
      <w:szCs w:val="22"/>
      <w:lang w:val="en-US"/>
    </w:rPr>
  </w:style>
  <w:style w:type="paragraph" w:customStyle="1" w:styleId="1318DE7BEB96C040AE57535BDC33813B5">
    <w:name w:val="1318DE7BEB96C040AE57535BDC33813B5"/>
    <w:rsid w:val="00CF33DD"/>
    <w:pPr>
      <w:spacing w:after="120"/>
    </w:pPr>
    <w:rPr>
      <w:rFonts w:eastAsiaTheme="minorHAnsi" w:cstheme="minorHAnsi"/>
      <w:noProof/>
      <w:color w:val="44546A" w:themeColor="text2"/>
      <w:sz w:val="20"/>
      <w:szCs w:val="22"/>
      <w:lang w:val="en-US"/>
    </w:rPr>
  </w:style>
  <w:style w:type="paragraph" w:customStyle="1" w:styleId="837E7347DD3CEA42A1F60194C4C036A66">
    <w:name w:val="837E7347DD3CEA42A1F60194C4C036A66"/>
    <w:rsid w:val="00CF33DD"/>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6">
    <w:name w:val="CEA316674746094E9ECB5C99F6FAEA2F6"/>
    <w:rsid w:val="00CF33DD"/>
    <w:pPr>
      <w:spacing w:after="120"/>
    </w:pPr>
    <w:rPr>
      <w:rFonts w:eastAsiaTheme="minorHAnsi" w:cstheme="minorHAnsi"/>
      <w:noProof/>
      <w:color w:val="FFFFFF" w:themeColor="background1"/>
      <w:sz w:val="20"/>
      <w:szCs w:val="22"/>
      <w:lang w:val="en-US"/>
    </w:rPr>
  </w:style>
  <w:style w:type="paragraph" w:customStyle="1" w:styleId="79C5A8B573B82B4A91BD4AD169BE1CB56">
    <w:name w:val="79C5A8B573B82B4A91BD4AD169BE1CB56"/>
    <w:rsid w:val="00CF33DD"/>
    <w:pPr>
      <w:spacing w:after="120"/>
    </w:pPr>
    <w:rPr>
      <w:rFonts w:eastAsiaTheme="minorHAnsi" w:cstheme="minorHAnsi"/>
      <w:noProof/>
      <w:color w:val="FFFFFF" w:themeColor="background1"/>
      <w:sz w:val="20"/>
      <w:szCs w:val="22"/>
      <w:lang w:val="en-US"/>
    </w:rPr>
  </w:style>
  <w:style w:type="paragraph" w:customStyle="1" w:styleId="4183B697D77F2C499ABE90CEE1C55B2C5">
    <w:name w:val="4183B697D77F2C499ABE90CEE1C55B2C5"/>
    <w:rsid w:val="00CF33DD"/>
    <w:pPr>
      <w:spacing w:after="120"/>
    </w:pPr>
    <w:rPr>
      <w:rFonts w:eastAsiaTheme="minorHAnsi" w:cstheme="minorHAnsi"/>
      <w:noProof/>
      <w:color w:val="FFFFFF" w:themeColor="background1"/>
      <w:sz w:val="20"/>
      <w:szCs w:val="22"/>
      <w:lang w:val="en-US"/>
    </w:rPr>
  </w:style>
  <w:style w:type="paragraph" w:customStyle="1" w:styleId="210EBA0FAD26014A9EEB44DD10042F4F6">
    <w:name w:val="210EBA0FAD26014A9EEB44DD10042F4F6"/>
    <w:rsid w:val="00CF33DD"/>
    <w:pPr>
      <w:spacing w:after="120"/>
    </w:pPr>
    <w:rPr>
      <w:rFonts w:eastAsiaTheme="minorHAnsi" w:cstheme="minorHAnsi"/>
      <w:noProof/>
      <w:color w:val="44546A" w:themeColor="text2"/>
      <w:sz w:val="20"/>
      <w:szCs w:val="22"/>
      <w:lang w:val="en-US"/>
    </w:rPr>
  </w:style>
  <w:style w:type="paragraph" w:customStyle="1" w:styleId="E6822462B2EA144F8F64EBBA0B9FFA0A6">
    <w:name w:val="E6822462B2EA144F8F64EBBA0B9FFA0A6"/>
    <w:rsid w:val="00CF33DD"/>
    <w:pPr>
      <w:spacing w:after="120"/>
    </w:pPr>
    <w:rPr>
      <w:rFonts w:eastAsiaTheme="minorHAnsi" w:cstheme="minorHAnsi"/>
      <w:noProof/>
      <w:color w:val="44546A" w:themeColor="text2"/>
      <w:sz w:val="20"/>
      <w:szCs w:val="22"/>
      <w:lang w:val="en-US"/>
    </w:rPr>
  </w:style>
  <w:style w:type="paragraph" w:customStyle="1" w:styleId="8FE84D029BC2254AA67F190AA745F9ED6">
    <w:name w:val="8FE84D029BC2254AA67F190AA745F9ED6"/>
    <w:rsid w:val="00CF33DD"/>
    <w:pPr>
      <w:spacing w:after="120"/>
    </w:pPr>
    <w:rPr>
      <w:rFonts w:eastAsiaTheme="minorHAnsi" w:cstheme="minorHAnsi"/>
      <w:noProof/>
      <w:color w:val="44546A" w:themeColor="text2"/>
      <w:sz w:val="20"/>
      <w:szCs w:val="22"/>
      <w:lang w:val="en-US"/>
    </w:rPr>
  </w:style>
  <w:style w:type="paragraph" w:customStyle="1" w:styleId="F75E0F54D555A8438EBF330B08EF746A6">
    <w:name w:val="F75E0F54D555A8438EBF330B08EF746A6"/>
    <w:rsid w:val="00CF33DD"/>
    <w:pPr>
      <w:contextualSpacing/>
    </w:pPr>
    <w:rPr>
      <w:rFonts w:eastAsiaTheme="minorHAnsi" w:cs="Tahoma"/>
      <w:b/>
      <w:i/>
      <w:noProof/>
      <w:color w:val="538135" w:themeColor="accent6" w:themeShade="BF"/>
      <w:sz w:val="22"/>
      <w:lang w:val="en-US"/>
    </w:rPr>
  </w:style>
  <w:style w:type="paragraph" w:customStyle="1" w:styleId="1691135860784441B7546AA46A1456F06">
    <w:name w:val="1691135860784441B7546AA46A1456F06"/>
    <w:rsid w:val="00CF33DD"/>
    <w:pPr>
      <w:spacing w:line="259" w:lineRule="auto"/>
    </w:pPr>
    <w:rPr>
      <w:rFonts w:eastAsiaTheme="minorHAnsi"/>
      <w:noProof/>
      <w:sz w:val="18"/>
      <w:szCs w:val="22"/>
    </w:rPr>
  </w:style>
  <w:style w:type="paragraph" w:customStyle="1" w:styleId="06DAFE6284411E49B0F997338CF17F6D6">
    <w:name w:val="06DAFE6284411E49B0F997338CF17F6D6"/>
    <w:rsid w:val="00CF33DD"/>
    <w:pPr>
      <w:spacing w:line="259" w:lineRule="auto"/>
    </w:pPr>
    <w:rPr>
      <w:rFonts w:eastAsiaTheme="minorHAnsi"/>
      <w:noProof/>
      <w:sz w:val="18"/>
      <w:szCs w:val="22"/>
    </w:rPr>
  </w:style>
  <w:style w:type="paragraph" w:customStyle="1" w:styleId="14B6FC68BAE55A438E69EC322928AEFB5">
    <w:name w:val="14B6FC68BAE55A438E69EC322928AEFB5"/>
    <w:rsid w:val="00CF33DD"/>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4.xml><?xml version="1.0" encoding="utf-8"?>
<ds:datastoreItem xmlns:ds="http://schemas.openxmlformats.org/officeDocument/2006/customXml" ds:itemID="{40AC6BB8-BC98-40E8-84D8-55E14364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Office_30658738_TF89135288</Template>
  <TotalTime>14</TotalTime>
  <Pages>2</Pages>
  <Words>558</Words>
  <Characters>3183</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Sherry Li (RWS Moravia)</cp:lastModifiedBy>
  <cp:revision>5</cp:revision>
  <dcterms:created xsi:type="dcterms:W3CDTF">2019-03-20T10:56:00Z</dcterms:created>
  <dcterms:modified xsi:type="dcterms:W3CDTF">2019-05-23T09:08:00Z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