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w:body>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280"/>
        <w:gridCol w:w="4854"/>
      </w:tblGrid>
      <w:tr w:rsidR="00ED6510" w:rsidRPr="00C23927" w14:paraId="3550197E" w14:textId="77777777" w:rsidTr="001917B8">
        <w:trPr>
          <w:trHeight w:val="4825"/>
        </w:trPr>
        <w:tc>
          <w:tcPr>
            <w:tcW w:w="13134" w:type="dxa"/>
            <w:gridSpan w:val="2"/>
          </w:tcPr>
          <w:p w14:paraId="32CD5599" w14:textId="77777777" w:rsidR="001D65D2" w:rsidRPr="00C23927" w:rsidRDefault="001D65D2" w:rsidP="00ED6510">
            <w:pPr>
              <w:pStyle w:val="Titre4"/>
              <w:rPr>
                <w:rStyle w:val="Accentuation"/>
                <w:noProof/>
                <w:color w:val="000000" w:themeColor="text1"/>
              </w:rPr>
            </w:pPr>
            <w:r w:rsidRPr="00C23927">
              <w:rPr>
                <w:rStyle w:val="Accentuation"/>
                <w:noProof/>
                <w:color w:val="000000" w:themeColor="text1"/>
                <w:lang w:bidi="fr-FR"/>
              </w:rPr>
              <mc:AlternateContent>
                <mc:Choice Requires="wps">
                  <w:drawing>
                    <wp:anchor distT="0" distB="0" distL="114300" distR="114300" simplePos="0" relativeHeight="251680256" behindDoc="1" locked="0" layoutInCell="1" allowOverlap="1" wp14:anchorId="7C3214FD" wp14:editId="285C1B75">
                      <wp:simplePos x="0" y="0"/>
                      <wp:positionH relativeFrom="column">
                        <wp:posOffset>14994</wp:posOffset>
                      </wp:positionH>
                      <wp:positionV relativeFrom="page">
                        <wp:posOffset>-27296</wp:posOffset>
                      </wp:positionV>
                      <wp:extent cx="8106410" cy="422275"/>
                      <wp:effectExtent l="0" t="0" r="8890" b="0"/>
                      <wp:wrapNone/>
                      <wp:docPr id="112" name="Rectangle 112" descr="ligne de bloc de couleur"/>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6594D" id="Rectangle 112" o:spid="_x0000_s1026" alt="ligne de bloc de couleur" style="position:absolute;margin-left:1.2pt;margin-top:-2.15pt;width:638.3pt;height:3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" fillcolor="#c75454" stroked="f" strokeweight="1pt">
                      <w10:wrap anchory="page"/>
                    </v:rect>
                  </w:pict>
                </mc:Fallback>
              </mc:AlternateContent>
            </w:r>
          </w:p>
          <w:p w14:paraId="0A599C36" w14:textId="77777777" w:rsidR="00665DF7" w:rsidRPr="00C23927" w:rsidRDefault="001D65D2" w:rsidP="00ED6510">
            <w:pPr>
              <w:pStyle w:val="Titre4"/>
              <w:rPr>
                <w:rStyle w:val="Accentuation"/>
                <w:noProof/>
                <w:color w:val="000000" w:themeColor="text1"/>
              </w:rPr>
            </w:pPr>
            <w:r w:rsidRPr="00C23927">
              <w:rPr>
                <w:rStyle w:val="Accentuation"/>
                <w:noProof/>
                <w:color w:val="000000" w:themeColor="text1"/>
                <w:lang w:bidi="fr-FR"/>
              </w:rPr>
              <mc:AlternateContent>
                <mc:Choice Requires="wpg">
                  <w:drawing>
                    <wp:inline distT="0" distB="0" distL="0" distR="0" wp14:anchorId="7096208E" wp14:editId="28B62079">
                      <wp:extent cx="8016049" cy="3411859"/>
                      <wp:effectExtent l="0" t="0" r="4445" b="0"/>
                      <wp:docPr id="105" name="Groupe 105" descr="gros plan de myrtilles "/>
                      <wp:cNvGraphicFramePr/>
                      <a:graphic xmlns:a="http://schemas.openxmlformats.org/drawingml/2006/main">
                        <a:graphicData uri="http://schemas.microsoft.com/office/word/2010/wordprocessingGroup">
                          <wpg:wgp>
                            <wpg:cNvGrpSpPr/>
                            <wpg:grpSpPr>
                              <a:xfrm>
                                <a:off x="0" y="0"/>
                                <a:ext cx="8016049" cy="3411859"/>
                                <a:chOff x="-148857" y="-907484"/>
                                <a:chExt cx="8016049" cy="3411859"/>
                              </a:xfrm>
                            </wpg:grpSpPr>
                            <wpg:grpSp>
                              <wpg:cNvPr id="106" name="Groupe 106"/>
                              <wpg:cNvGrpSpPr/>
                              <wpg:grpSpPr>
                                <a:xfrm>
                                  <a:off x="-148857" y="-907484"/>
                                  <a:ext cx="8016049" cy="3313800"/>
                                  <a:chOff x="-148857" y="-907484"/>
                                  <a:chExt cx="8016049" cy="3313800"/>
                                </a:xfrm>
                              </wpg:grpSpPr>
                              <pic:pic xmlns:pic="http://schemas.openxmlformats.org/drawingml/2006/picture">
                                <pic:nvPicPr>
                                  <pic:cNvPr id="107" name="Image 107" descr="gros plan de myrtill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48857" y="-907484"/>
                                    <a:ext cx="8016049" cy="2975212"/>
                                  </a:xfrm>
                                  <a:prstGeom prst="rect">
                                    <a:avLst/>
                                  </a:prstGeom>
                                </pic:spPr>
                              </pic:pic>
                              <wps:wsp>
                                <wps:cNvPr id="108" name="Zone de texte 13"/>
                                <wps:cNvSpPr txBox="1">
                                  <a:spLocks noChangeArrowheads="1"/>
                                </wps:cNvSpPr>
                                <wps:spPr bwMode="auto">
                                  <a:xfrm>
                                    <a:off x="310835" y="-519224"/>
                                    <a:ext cx="5108556" cy="2286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64141F5" w14:textId="77777777" w:rsidR="001D65D2" w:rsidRPr="00C23927" w:rsidRDefault="001D65D2" w:rsidP="00C23927">
                                      <w:pPr>
                                        <w:pStyle w:val="Titre"/>
                                        <w:rPr>
                                          <w:noProof/>
                                        </w:rPr>
                                      </w:pPr>
                                      <w:r w:rsidRPr="00C23927">
                                        <w:rPr>
                                          <w:noProof/>
                                        </w:rPr>
                                        <w:t>Titre du bulletin</w:t>
                                      </w:r>
                                    </w:p>
                                  </w:txbxContent>
                                </wps:txbx>
                                <wps:bodyPr rot="0" vert="horz" wrap="square" lIns="0" tIns="0" rIns="0" bIns="0" anchor="t" anchorCtr="0" upright="1">
                                  <a:noAutofit/>
                                </wps:bodyPr>
                              </wps:wsp>
                              <wps:wsp>
                                <wps:cNvPr id="109" name="Zone de texte 12"/>
                                <wps:cNvSpPr txBox="1">
                                  <a:spLocks noChangeArrowheads="1"/>
                                </wps:cNvSpPr>
                                <wps:spPr bwMode="auto">
                                  <a:xfrm>
                                    <a:off x="4975594" y="-784656"/>
                                    <a:ext cx="2372728"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7938B" w14:textId="77777777" w:rsidR="001D65D2" w:rsidRPr="00ED6510" w:rsidRDefault="001D65D2" w:rsidP="00ED6510">
                                      <w:pPr>
                                        <w:pStyle w:val="Titre3"/>
                                      </w:pPr>
                                      <w:r w:rsidRPr="00ED6510">
                                        <w:rPr>
                                          <w:lang w:bidi="fr-FR"/>
                                        </w:rPr>
                                        <w:t>Date du bulletin d’informations</w:t>
                                      </w:r>
                                    </w:p>
                                    <w:p w14:paraId="3DD41735" w14:textId="77777777" w:rsidR="001D65D2" w:rsidRPr="00ED6510" w:rsidRDefault="001D65D2" w:rsidP="00ED6510">
                                      <w:pPr>
                                        <w:pStyle w:val="Titre3"/>
                                      </w:pPr>
                                      <w:r w:rsidRPr="00ED6510">
                                        <w:rPr>
                                          <w:lang w:bidi="fr-FR"/>
                                        </w:rPr>
                                        <w:t>Volume 1, numéro 1</w:t>
                                      </w:r>
                                    </w:p>
                                  </w:txbxContent>
                                </wps:txbx>
                                <wps:bodyPr rot="0" vert="horz" wrap="square" lIns="0" tIns="0" rIns="0" bIns="0" anchor="t" anchorCtr="0" upright="1">
                                  <a:noAutofit/>
                                </wps:bodyPr>
                              </wps:wsp>
                              <wps:wsp>
                                <wps:cNvPr id="110" name="Ligne 262"/>
                                <wps:cNvCnPr>
                                  <a:cxnSpLocks noChangeShapeType="1"/>
                                </wps:cNvCnPr>
                                <wps:spPr bwMode="auto">
                                  <a:xfrm>
                                    <a:off x="505326" y="2406316"/>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g:grpSp>
                            <wps:wsp>
                              <wps:cNvPr id="111" name="Zone de texte 6"/>
                              <wps:cNvSpPr txBox="1">
                                <a:spLocks noChangeArrowheads="1"/>
                              </wps:cNvSpPr>
                              <wps:spPr bwMode="auto">
                                <a:xfrm>
                                  <a:off x="529047" y="1780291"/>
                                  <a:ext cx="5865771" cy="724084"/>
                                </a:xfrm>
                                <a:prstGeom prst="rect">
                                  <a:avLst/>
                                </a:prstGeom>
                                <a:solidFill>
                                  <a:schemeClr val="accent4"/>
                                </a:solidFill>
                                <a:ln w="9525">
                                  <a:noFill/>
                                  <a:miter lim="800000"/>
                                  <a:headEnd/>
                                  <a:tailEnd/>
                                </a:ln>
                              </wps:spPr>
                              <wps:txbx>
                                <w:txbxContent>
                                  <w:p w14:paraId="532422AA" w14:textId="77777777" w:rsidR="001D65D2" w:rsidRPr="00665DF7" w:rsidRDefault="001D65D2" w:rsidP="00665DF7">
                                    <w:pPr>
                                      <w:pStyle w:val="Titre9"/>
                                    </w:pPr>
                                    <w:r w:rsidRPr="00665DF7">
                                      <w:rPr>
                                        <w:lang w:bidi="fr-FR"/>
                                      </w:rPr>
                                      <w:t>Nom de la société, adresse, ville, code postal</w:t>
                                    </w:r>
                                  </w:p>
                                  <w:p w14:paraId="2C52AB5A" w14:textId="77777777" w:rsidR="001D65D2" w:rsidRPr="00665DF7" w:rsidRDefault="001D65D2" w:rsidP="00665DF7">
                                    <w:pPr>
                                      <w:pStyle w:val="Titre9"/>
                                    </w:pPr>
                                    <w:r w:rsidRPr="00665DF7">
                                      <w:rPr>
                                        <w:lang w:bidi="fr-FR"/>
                                      </w:rPr>
                                      <w:t>Adresse du site web   Adresse e-mail   Numéro de téléphone</w:t>
                                    </w:r>
                                  </w:p>
                                </w:txbxContent>
                              </wps:txbx>
                              <wps:bodyPr rot="0" vert="horz" wrap="square" lIns="0" tIns="9144" rIns="0" bIns="0" anchor="t" anchorCtr="0" upright="1">
                                <a:noAutofit/>
                              </wps:bodyPr>
                            </wps:wsp>
                          </wpg:wgp>
                        </a:graphicData>
                      </a:graphic>
                    </wp:inline>
                  </w:drawing>
                </mc:Choice>
                <mc:Fallback>
                  <w:pict>
                    <v:group w14:anchorId="7096208E" id="Groupe 105" o:spid="_x0000_s1026" alt="gros plan de myrtilles " style="width:631.2pt;height:268.65pt;mso-position-horizontal-relative:char;mso-position-vertical-relative:line" coordorigin="-1488,-9074" coordsize="80160,34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">
                      <v:group id="Groupe 106" o:spid="_x0000_s1027" style="position:absolute;left:-1488;top:-9074;width:80159;height:33137" coordorigin="-1488,-9074" coordsize="80160,3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7" o:spid="_x0000_s1028" type="#_x0000_t75" alt="gros plan de myrtille" style="position:absolute;left:-1488;top:-9074;width:80159;height:2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">
                          <v:imagedata r:id="rId8" o:title="gros plan de myrtille"/>
                        </v:shape>
                        <v:shapetype id="_x0000_t202" coordsize="21600,21600" o:spt="202" path="m,l,21600r21600,l21600,xe">
                          <v:stroke joinstyle="miter"/>
                          <v:path gradientshapeok="t" o:connecttype="rect"/>
                        </v:shapetype>
                        <v:shape id="Zone de texte 13" o:spid="_x0000_s1029" type="#_x0000_t202" style="position:absolute;left:3108;top:-5192;width:51085;height:2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" filled="f" stroked="f" strokecolor="white">
                          <v:textbox inset="0,0,0,0">
                            <w:txbxContent>
                              <w:p w14:paraId="564141F5" w14:textId="77777777" w:rsidR="001D65D2" w:rsidRPr="00C23927" w:rsidRDefault="001D65D2" w:rsidP="00C23927">
                                <w:pPr>
                                  <w:pStyle w:val="Titre"/>
                                  <w:rPr>
                                    <w:noProof/>
                                  </w:rPr>
                                </w:pPr>
                                <w:r w:rsidRPr="00C23927">
                                  <w:rPr>
                                    <w:noProof/>
                                  </w:rPr>
                                  <w:t>Titre du bulletin</w:t>
                                </w:r>
                              </w:p>
                            </w:txbxContent>
                          </v:textbox>
                        </v:shape>
                        <v:shape id="_x0000_s1030" type="#_x0000_t202" style="position:absolute;left:49755;top:-7846;width:23728;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3EA7938B" w14:textId="77777777" w:rsidR="001D65D2" w:rsidRPr="00ED6510" w:rsidRDefault="001D65D2" w:rsidP="00ED6510">
                                <w:pPr>
                                  <w:pStyle w:val="Titre3"/>
                                </w:pPr>
                                <w:r w:rsidRPr="00ED6510">
                                  <w:rPr>
                                    <w:lang w:bidi="fr-FR"/>
                                  </w:rPr>
                                  <w:t>Date du bulletin d’informations</w:t>
                                </w:r>
                              </w:p>
                              <w:p w14:paraId="3DD41735" w14:textId="77777777" w:rsidR="001D65D2" w:rsidRPr="00ED6510" w:rsidRDefault="001D65D2" w:rsidP="00ED6510">
                                <w:pPr>
                                  <w:pStyle w:val="Titre3"/>
                                </w:pPr>
                                <w:r w:rsidRPr="00ED6510">
                                  <w:rPr>
                                    <w:lang w:bidi="fr-FR"/>
                                  </w:rPr>
                                  <w:t>Volume 1, numéro 1</w:t>
                                </w:r>
                              </w:p>
                            </w:txbxContent>
                          </v:textbox>
                        </v:shape>
                        <v:line id="Ligne 262" o:spid="_x0000_s1031" style="position:absolute;visibility:visible;mso-wrap-style:square" from="5053,24063" to="73157,2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" stroked="f"/>
                      </v:group>
                      <v:shape id="Zone de texte 6" o:spid="_x0000_s1032" type="#_x0000_t202" style="position:absolute;left:5290;top:17802;width:58658;height: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" fillcolor="#294983 [3207]" stroked="f">
                        <v:textbox inset="0,.72pt,0,0">
                          <w:txbxContent>
                            <w:p w14:paraId="532422AA" w14:textId="77777777" w:rsidR="001D65D2" w:rsidRPr="00665DF7" w:rsidRDefault="001D65D2" w:rsidP="00665DF7">
                              <w:pPr>
                                <w:pStyle w:val="Titre9"/>
                              </w:pPr>
                              <w:r w:rsidRPr="00665DF7">
                                <w:rPr>
                                  <w:lang w:bidi="fr-FR"/>
                                </w:rPr>
                                <w:t>Nom de la société, adresse, ville, code postal</w:t>
                              </w:r>
                            </w:p>
                            <w:p w14:paraId="2C52AB5A" w14:textId="77777777" w:rsidR="001D65D2" w:rsidRPr="00665DF7" w:rsidRDefault="001D65D2" w:rsidP="00665DF7">
                              <w:pPr>
                                <w:pStyle w:val="Titre9"/>
                              </w:pPr>
                              <w:r w:rsidRPr="00665DF7">
                                <w:rPr>
                                  <w:lang w:bidi="fr-FR"/>
                                </w:rPr>
                                <w:t>Adresse du site web   Adresse e-mail   Numéro de téléphone</w:t>
                              </w:r>
                            </w:p>
                          </w:txbxContent>
                        </v:textbox>
                      </v:shape>
                      <w10:anchorlock/>
                    </v:group>
                  </w:pict>
                </mc:Fallback>
              </mc:AlternateContent>
            </w:r>
            <w:r w:rsidRPr="00C23927">
              <w:rPr>
                <w:rStyle w:val="Accentuation"/>
                <w:noProof/>
                <w:color w:val="000000" w:themeColor="text1"/>
                <w:lang w:bidi="fr-FR"/>
              </w:rPr>
              <w:br w:type="page"/>
            </w:r>
          </w:p>
          <w:p w14:paraId="2ACA7DFD" w14:textId="77777777" w:rsidR="001D65D2" w:rsidRPr="00C23927" w:rsidRDefault="00665DF7" w:rsidP="00665DF7">
            <w:pPr>
              <w:tabs>
                <w:tab w:val="left" w:pos="7501"/>
              </w:tabs>
              <w:rPr>
                <w:noProof/>
              </w:rPr>
            </w:pPr>
            <w:r w:rsidRPr="00C23927">
              <w:rPr>
                <w:noProof/>
                <w:lang w:bidi="fr-FR"/>
              </w:rPr>
              <w:tab/>
            </w:r>
          </w:p>
        </w:tc>
      </w:tr>
      <w:tr w:rsidR="00665DF7" w:rsidRPr="00C23927" w14:paraId="1657973E" w14:textId="77777777" w:rsidTr="00F1742A">
        <w:trPr>
          <w:trHeight w:val="9404"/>
        </w:trPr>
        <w:tc>
          <w:tcPr>
            <w:tcW w:w="8280" w:type="dxa"/>
          </w:tcPr>
          <w:p w14:paraId="5CEED4A8" w14:textId="77777777" w:rsidR="00665DF7" w:rsidRPr="00C23927" w:rsidRDefault="00665DF7" w:rsidP="00ED6510">
            <w:pPr>
              <w:pStyle w:val="Titre4"/>
              <w:rPr>
                <w:rStyle w:val="Accentuation"/>
                <w:i w:val="0"/>
                <w:noProof/>
                <w:color w:val="000000" w:themeColor="text1"/>
              </w:rPr>
            </w:pPr>
            <w:r w:rsidRPr="00C23927">
              <w:rPr>
                <w:noProof/>
                <w:color w:val="000000" w:themeColor="text1"/>
                <w:lang w:bidi="fr-FR"/>
              </w:rPr>
              <mc:AlternateContent>
                <mc:Choice Requires="wpg">
                  <w:drawing>
                    <wp:inline distT="0" distB="0" distL="0" distR="0" wp14:anchorId="293A9B9C" wp14:editId="1935A12F">
                      <wp:extent cx="4752000" cy="5857875"/>
                      <wp:effectExtent l="0" t="0" r="0" b="0"/>
                      <wp:docPr id="140" name="Groupe 140" descr="bloc de texte "/>
                      <wp:cNvGraphicFramePr/>
                      <a:graphic xmlns:a="http://schemas.openxmlformats.org/drawingml/2006/main">
                        <a:graphicData uri="http://schemas.microsoft.com/office/word/2010/wordprocessingGroup">
                          <wpg:wgp>
                            <wpg:cNvGrpSpPr/>
                            <wpg:grpSpPr>
                              <a:xfrm>
                                <a:off x="0" y="0"/>
                                <a:ext cx="4752000" cy="5857875"/>
                                <a:chOff x="0" y="0"/>
                                <a:chExt cx="4752000" cy="6137607"/>
                              </a:xfrm>
                            </wpg:grpSpPr>
                            <wps:wsp>
                              <wps:cNvPr id="129" name="Zone de texte 129"/>
                              <wps:cNvSpPr txBox="1"/>
                              <wps:spPr>
                                <a:xfrm>
                                  <a:off x="0" y="0"/>
                                  <a:ext cx="3116687" cy="627380"/>
                                </a:xfrm>
                                <a:prstGeom prst="rect">
                                  <a:avLst/>
                                </a:prstGeom>
                                <a:solidFill>
                                  <a:schemeClr val="accent1"/>
                                </a:solidFill>
                                <a:ln w="6350">
                                  <a:noFill/>
                                </a:ln>
                              </wps:spPr>
                              <wps:txbx>
                                <w:txbxContent>
                                  <w:p w14:paraId="42CF6648" w14:textId="77777777" w:rsidR="00665DF7" w:rsidRPr="005333F6" w:rsidRDefault="00665DF7" w:rsidP="00665DF7">
                                    <w:pPr>
                                      <w:pStyle w:val="Articlesdesous-titre"/>
                                      <w:rPr>
                                        <w:rFonts w:ascii="Century Gothic" w:hAnsi="Century Gothic"/>
                                        <w:sz w:val="44"/>
                                        <w:szCs w:val="44"/>
                                      </w:rPr>
                                    </w:pPr>
                                    <w:r w:rsidRPr="005333F6">
                                      <w:rPr>
                                        <w:rFonts w:ascii="Century Gothic" w:eastAsia="Century Gothic" w:hAnsi="Century Gothic" w:cs="Century Gothic"/>
                                        <w:sz w:val="44"/>
                                        <w:szCs w:val="44"/>
                                        <w:lang w:bidi="fr-FR"/>
                                      </w:rPr>
                                      <w:t>Mise en route</w:t>
                                    </w:r>
                                  </w:p>
                                </w:txbxContent>
                              </wps:txbx>
                              <wps:bodyPr rot="0" spcFirstLastPara="0" vertOverflow="overflow" horzOverflow="overflow" vert="horz" wrap="square" lIns="274320" tIns="45720" rIns="91440" bIns="45720" numCol="1" spcCol="0" rtlCol="0" fromWordArt="0" anchor="t" anchorCtr="0" forceAA="0" compatLnSpc="1">
                                <a:prstTxWarp prst="textNoShape">
                                  <a:avLst/>
                                </a:prstTxWarp>
                                <a:noAutofit/>
                              </wps:bodyPr>
                            </wps:wsp>
                            <wps:wsp>
                              <wps:cNvPr id="130" name="Zone de texte 130"/>
                              <wps:cNvSpPr txBox="1"/>
                              <wps:spPr>
                                <a:xfrm>
                                  <a:off x="0" y="1049920"/>
                                  <a:ext cx="4752000" cy="5087687"/>
                                </a:xfrm>
                                <a:prstGeom prst="rect">
                                  <a:avLst/>
                                </a:prstGeom>
                                <a:noFill/>
                                <a:ln w="6350">
                                  <a:noFill/>
                                </a:ln>
                              </wps:spPr>
                              <wps:txbx>
                                <w:txbxContent>
                                  <w:p w14:paraId="24763A69" w14:textId="77777777" w:rsidR="00665DF7" w:rsidRPr="00665DF7" w:rsidRDefault="00665DF7" w:rsidP="00665DF7">
                                    <w:pPr>
                                      <w:pStyle w:val="Contenu"/>
                                      <w:ind w:left="576"/>
                                      <w:rPr>
                                        <w:noProof/>
                                      </w:rPr>
                                    </w:pPr>
                                    <w:r w:rsidRPr="00665DF7">
                                      <w:rPr>
                                        <w:noProof/>
                                        <w:lang w:bidi="fr-FR"/>
                                      </w:rPr>
                                      <w:t>L’objectif du bulletin est de fournir des informations spécialisées à une audience ciblée. Pour vous aider à atteindre cet objectif, ce modèle propose des suggestions que vous pouvez également trouver dans l’article du volet de tâches intitulé « Création d’un bulletin d’informations ». Vous trouverez peut-être aussi intéressant de lire la section « Impression d’un bulletin d’information », qui décrit différentes options d’impression, telles que l’utilisation de papier grand format pour imprimer votre bulletin sous forme de brochure pliée. Outre ces articles d’aide sur les modèles, le volet des tâches contient des liens vers des rubriques d’aide relatives aux fonctionnalités de Microsoft Word utilisées dans ce modèle, telles que les zones de texte. Comme aide supplémentaire, avant de commencer à remplacer ce contenu par le vôtre, vous préférerez peut-être imprimer ce modèle pour profiter des ses instructions. La section Dans ce numéro répertorie les articles conçus pour vous aider à rédiger un bulletin d’informations efficace.</w:t>
                                    </w:r>
                                  </w:p>
                                  <w:p w14:paraId="66AB9A58" w14:textId="77777777" w:rsidR="00665DF7" w:rsidRPr="00665DF7" w:rsidRDefault="00665DF7" w:rsidP="00665DF7">
                                    <w:pPr>
                                      <w:pStyle w:val="Contenu"/>
                                      <w:ind w:left="576"/>
                                      <w:rPr>
                                        <w:noProof/>
                                      </w:rPr>
                                    </w:pPr>
                                    <w:r w:rsidRPr="00665DF7">
                                      <w:rPr>
                                        <w:noProof/>
                                        <w:lang w:bidi="fr-FR"/>
                                      </w:rPr>
                                      <w:t>Lors de la création d’un bulletin d’informations, commencez par déterminer l’audience concernée. Il peut s’agir de toute personne susceptible d’en tirer profit, telle que les personnes intéressées par un produit.</w:t>
                                    </w:r>
                                  </w:p>
                                  <w:p w14:paraId="604D17C1" w14:textId="77777777" w:rsidR="00665DF7" w:rsidRPr="00665DF7" w:rsidRDefault="00665DF7" w:rsidP="00950E09">
                                    <w:pPr>
                                      <w:pStyle w:val="Contenu"/>
                                      <w:ind w:left="576"/>
                                      <w:rPr>
                                        <w:noProof/>
                                      </w:rPr>
                                    </w:pPr>
                                    <w:r w:rsidRPr="00665DF7">
                                      <w:rPr>
                                        <w:noProof/>
                                        <w:lang w:bidi="fr-FR"/>
                                      </w:rPr>
                                      <w:t>Vous pouvez compiler une liste d’envoi à partir de cartes-réponses, de fiches d’information de clients, de cartes de visite récoltées lors de salons professionnels ou de listes de membres. Vous pouvez envisager d’acheter une liste de diffusion auprès d’une entreprise qui dessert votre clientèle cible.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Zone de texte 131"/>
                              <wps:cNvSpPr txBox="1"/>
                              <wps:spPr>
                                <a:xfrm>
                                  <a:off x="0" y="641445"/>
                                  <a:ext cx="2197100" cy="408940"/>
                                </a:xfrm>
                                <a:prstGeom prst="rect">
                                  <a:avLst/>
                                </a:prstGeom>
                                <a:noFill/>
                                <a:ln w="6350">
                                  <a:noFill/>
                                </a:ln>
                              </wps:spPr>
                              <wps:txbx>
                                <w:txbxContent>
                                  <w:p w14:paraId="5F375E9E" w14:textId="77777777" w:rsidR="00665DF7" w:rsidRDefault="00665DF7" w:rsidP="00665DF7">
                                    <w:pPr>
                                      <w:pStyle w:val="Contenu"/>
                                      <w:ind w:left="576"/>
                                    </w:pPr>
                                    <w:r>
                                      <w:rPr>
                                        <w:lang w:bidi="fr-FR"/>
                                      </w:rPr>
                                      <w:t>Par nom d’auteur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93A9B9C" id="Groupe 140" o:spid="_x0000_s1033" alt="bloc de texte " style="width:374.15pt;height:461.25pt;mso-position-horizontal-relative:char;mso-position-vertical-relative:line" coordsize="47520,6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">
                      <v:shape id="Zone de texte 129" o:spid="_x0000_s1034" type="#_x0000_t202" style="position:absolute;width:31166;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" fillcolor="#c75454 [3204]" stroked="f" strokeweight=".5pt">
                        <v:textbox inset="21.6pt">
                          <w:txbxContent>
                            <w:p w14:paraId="42CF6648" w14:textId="77777777" w:rsidR="00665DF7" w:rsidRPr="005333F6" w:rsidRDefault="00665DF7" w:rsidP="00665DF7">
                              <w:pPr>
                                <w:pStyle w:val="Articlesdesous-titre"/>
                                <w:rPr>
                                  <w:rFonts w:ascii="Century Gothic" w:hAnsi="Century Gothic"/>
                                  <w:sz w:val="44"/>
                                  <w:szCs w:val="44"/>
                                </w:rPr>
                              </w:pPr>
                              <w:r w:rsidRPr="005333F6">
                                <w:rPr>
                                  <w:rFonts w:ascii="Century Gothic" w:eastAsia="Century Gothic" w:hAnsi="Century Gothic" w:cs="Century Gothic"/>
                                  <w:sz w:val="44"/>
                                  <w:szCs w:val="44"/>
                                  <w:lang w:bidi="fr-FR"/>
                                </w:rPr>
                                <w:t>Mise en route</w:t>
                              </w:r>
                            </w:p>
                          </w:txbxContent>
                        </v:textbox>
                      </v:shape>
                      <v:shape id="Zone de texte 130" o:spid="_x0000_s1035" type="#_x0000_t202" style="position:absolute;top:10499;width:47520;height:5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24763A69" w14:textId="77777777" w:rsidR="00665DF7" w:rsidRPr="00665DF7" w:rsidRDefault="00665DF7" w:rsidP="00665DF7">
                              <w:pPr>
                                <w:pStyle w:val="Contenu"/>
                                <w:ind w:left="576"/>
                                <w:rPr>
                                  <w:noProof/>
                                </w:rPr>
                              </w:pPr>
                              <w:r w:rsidRPr="00665DF7">
                                <w:rPr>
                                  <w:noProof/>
                                  <w:lang w:bidi="fr-FR"/>
                                </w:rPr>
                                <w:t>L’objectif du bulletin est de fournir des informations spécialisées à une audience ciblée. Pour vous aider à atteindre cet objectif, ce modèle propose des suggestions que vous pouvez également trouver dans l’article du volet de tâches intitulé « Création d’un bulletin d’informations ». Vous trouverez peut-être aussi intéressant de lire la section « Impression d’un bulletin d’information », qui décrit différentes options d’impression, telles que l’utilisation de papier grand format pour imprimer votre bulletin sous forme de brochure pliée. Outre ces articles d’aide sur les modèles, le volet des tâches contient des liens vers des rubriques d’aide relatives aux fonctionnalités de Microsoft Word utilisées dans ce modèle, telles que les zones de texte. Comme aide supplémentaire, avant de commencer à remplacer ce contenu par le vôtre, vous préférerez peut-être imprimer ce modèle pour profiter des ses instructions. La section Dans ce numéro répertorie les articles conçus pour vous aider à rédiger un bulletin d’informations efficace.</w:t>
                              </w:r>
                            </w:p>
                            <w:p w14:paraId="66AB9A58" w14:textId="77777777" w:rsidR="00665DF7" w:rsidRPr="00665DF7" w:rsidRDefault="00665DF7" w:rsidP="00665DF7">
                              <w:pPr>
                                <w:pStyle w:val="Contenu"/>
                                <w:ind w:left="576"/>
                                <w:rPr>
                                  <w:noProof/>
                                </w:rPr>
                              </w:pPr>
                              <w:r w:rsidRPr="00665DF7">
                                <w:rPr>
                                  <w:noProof/>
                                  <w:lang w:bidi="fr-FR"/>
                                </w:rPr>
                                <w:t>Lors de la création d’un bulletin d’informations, commencez par déterminer l’audience concernée. Il peut s’agir de toute personne susceptible d’en tirer profit, telle que les personnes intéressées par un produit.</w:t>
                              </w:r>
                            </w:p>
                            <w:p w14:paraId="604D17C1" w14:textId="77777777" w:rsidR="00665DF7" w:rsidRPr="00665DF7" w:rsidRDefault="00665DF7" w:rsidP="00950E09">
                              <w:pPr>
                                <w:pStyle w:val="Contenu"/>
                                <w:ind w:left="576"/>
                                <w:rPr>
                                  <w:noProof/>
                                </w:rPr>
                              </w:pPr>
                              <w:r w:rsidRPr="00665DF7">
                                <w:rPr>
                                  <w:noProof/>
                                  <w:lang w:bidi="fr-FR"/>
                                </w:rPr>
                                <w:t>Vous pouvez compiler une liste d’envoi à partir de cartes-réponses, de fiches d’information de clients, de cartes de visite récoltées lors de salons professionnels ou de listes de membres. Vous pouvez envisager d’acheter une liste de diffusion auprès d’une entreprise qui dessert votre clientèle cible.</w:t>
                              </w:r>
                            </w:p>
                          </w:txbxContent>
                        </v:textbox>
                      </v:shape>
                      <v:shape id="Zone de texte 131" o:spid="_x0000_s1036" type="#_x0000_t202" style="position:absolute;top:6414;width:2197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5F375E9E" w14:textId="77777777" w:rsidR="00665DF7" w:rsidRDefault="00665DF7" w:rsidP="00665DF7">
                              <w:pPr>
                                <w:pStyle w:val="Contenu"/>
                                <w:ind w:left="576"/>
                              </w:pPr>
                              <w:r>
                                <w:rPr>
                                  <w:lang w:bidi="fr-FR"/>
                                </w:rPr>
                                <w:t>Par nom d’auteur</w:t>
                              </w:r>
                            </w:p>
                          </w:txbxContent>
                        </v:textbox>
                      </v:shape>
                      <w10:anchorlock/>
                    </v:group>
                  </w:pict>
                </mc:Fallback>
              </mc:AlternateContent>
            </w:r>
          </w:p>
        </w:tc>
        <w:tc>
          <w:tcPr>
            <w:tcW w:w="4854" w:type="dxa"/>
          </w:tcPr>
          <w:p w14:paraId="516121B9" w14:textId="77777777" w:rsidR="00665DF7" w:rsidRPr="00C23927" w:rsidRDefault="00AD4565" w:rsidP="00ED6510">
            <w:pPr>
              <w:pStyle w:val="Titre4"/>
              <w:rPr>
                <w:rStyle w:val="Accentuation"/>
                <w:i w:val="0"/>
                <w:noProof/>
                <w:color w:val="000000" w:themeColor="text1"/>
              </w:rPr>
            </w:pPr>
            <w:r w:rsidRPr="00C23927">
              <w:rPr>
                <w:noProof/>
                <w:color w:val="000000" w:themeColor="text1"/>
                <w:lang w:bidi="fr-FR"/>
              </w:rPr>
              <w:drawing>
                <wp:anchor distT="0" distB="0" distL="114300" distR="114300" simplePos="0" relativeHeight="251681280" behindDoc="1" locked="0" layoutInCell="1" allowOverlap="1" wp14:anchorId="1F9D60AC" wp14:editId="739258D5">
                  <wp:simplePos x="0" y="0"/>
                  <wp:positionH relativeFrom="column">
                    <wp:posOffset>186690</wp:posOffset>
                  </wp:positionH>
                  <wp:positionV relativeFrom="paragraph">
                    <wp:posOffset>3182130</wp:posOffset>
                  </wp:positionV>
                  <wp:extent cx="2833085" cy="3547269"/>
                  <wp:effectExtent l="0" t="0" r="5715" b="0"/>
                  <wp:wrapNone/>
                  <wp:docPr id="142" name="Image 142" descr="crêpes aux myrt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ncake-2604822.jpg"/>
                          <pic:cNvPicPr/>
                        </pic:nvPicPr>
                        <pic:blipFill>
                          <a:blip r:embed="rId9">
                            <a:extLst>
                              <a:ext uri="{28A0092B-C50C-407E-A947-70E740481C1C}">
                                <a14:useLocalDpi xmlns:a14="http://schemas.microsoft.com/office/drawing/2010/main" val="0"/>
                              </a:ext>
                            </a:extLst>
                          </a:blip>
                          <a:stretch>
                            <a:fillRect/>
                          </a:stretch>
                        </pic:blipFill>
                        <pic:spPr>
                          <a:xfrm>
                            <a:off x="0" y="0"/>
                            <a:ext cx="2833085" cy="3547269"/>
                          </a:xfrm>
                          <a:prstGeom prst="rect">
                            <a:avLst/>
                          </a:prstGeom>
                        </pic:spPr>
                      </pic:pic>
                    </a:graphicData>
                  </a:graphic>
                  <wp14:sizeRelH relativeFrom="margin">
                    <wp14:pctWidth>0</wp14:pctWidth>
                  </wp14:sizeRelH>
                  <wp14:sizeRelV relativeFrom="margin">
                    <wp14:pctHeight>0</wp14:pctHeight>
                  </wp14:sizeRelV>
                </wp:anchor>
              </w:drawing>
            </w:r>
            <w:r w:rsidR="00EF208E" w:rsidRPr="00C23927">
              <w:rPr>
                <w:noProof/>
                <w:color w:val="000000" w:themeColor="text1"/>
                <w:lang w:bidi="fr-FR"/>
              </w:rPr>
              <mc:AlternateContent>
                <mc:Choice Requires="wps">
                  <w:drawing>
                    <wp:inline distT="0" distB="0" distL="0" distR="0" wp14:anchorId="5066E5FA" wp14:editId="169198BD">
                      <wp:extent cx="2837815" cy="3102015"/>
                      <wp:effectExtent l="0" t="0" r="635" b="3175"/>
                      <wp:docPr id="141" name="zone de texte 141"/>
                      <wp:cNvGraphicFramePr/>
                      <a:graphic xmlns:a="http://schemas.openxmlformats.org/drawingml/2006/main">
                        <a:graphicData uri="http://schemas.microsoft.com/office/word/2010/wordprocessingShape">
                          <wps:wsp>
                            <wps:cNvSpPr txBox="1"/>
                            <wps:spPr>
                              <a:xfrm>
                                <a:off x="0" y="0"/>
                                <a:ext cx="2837815" cy="3102015"/>
                              </a:xfrm>
                              <a:prstGeom prst="rect">
                                <a:avLst/>
                              </a:prstGeom>
                              <a:solidFill>
                                <a:schemeClr val="accent4"/>
                              </a:solidFill>
                              <a:ln w="6350">
                                <a:noFill/>
                              </a:ln>
                            </wps:spPr>
                            <wps:txbx>
                              <w:txbxContent>
                                <w:p w14:paraId="2A37F855" w14:textId="77777777" w:rsidR="00EF208E" w:rsidRPr="00877A2F" w:rsidRDefault="00EF208E" w:rsidP="00EF208E">
                                  <w:pPr>
                                    <w:pStyle w:val="Titre4"/>
                                    <w:rPr>
                                      <w:rFonts w:ascii="Century Gothic" w:hAnsi="Century Gothic"/>
                                      <w:sz w:val="18"/>
                                      <w:szCs w:val="18"/>
                                    </w:rPr>
                                  </w:pPr>
                                </w:p>
                                <w:p w14:paraId="403E93BE" w14:textId="77777777" w:rsidR="00EF208E" w:rsidRPr="00CE7301" w:rsidRDefault="00EF208E" w:rsidP="00CE7301">
                                  <w:pPr>
                                    <w:pStyle w:val="Titre2"/>
                                    <w:ind w:left="288"/>
                                    <w:rPr>
                                      <w:color w:val="FFFFFF" w:themeColor="background1"/>
                                    </w:rPr>
                                  </w:pPr>
                                  <w:r w:rsidRPr="00CE7301">
                                    <w:rPr>
                                      <w:color w:val="FFFFFF" w:themeColor="background1"/>
                                      <w:lang w:bidi="fr-FR"/>
                                    </w:rPr>
                                    <w:t>Dans ce numéro</w:t>
                                  </w:r>
                                </w:p>
                                <w:p w14:paraId="3BB6C913" w14:textId="77777777" w:rsidR="00EF208E" w:rsidRPr="00877A2F" w:rsidRDefault="00EF208E" w:rsidP="00EF208E"/>
                                <w:p w14:paraId="6E4CAAB4" w14:textId="77777777" w:rsidR="00EF208E" w:rsidRPr="00877A2F" w:rsidRDefault="00EF208E" w:rsidP="00EF208E">
                                  <w:pPr>
                                    <w:pStyle w:val="Titre4"/>
                                    <w:rPr>
                                      <w:rFonts w:ascii="Century Gothic" w:hAnsi="Century Gothic"/>
                                      <w:sz w:val="18"/>
                                      <w:szCs w:val="18"/>
                                    </w:rPr>
                                  </w:pPr>
                                  <w:r w:rsidRPr="00877A2F">
                                    <w:rPr>
                                      <w:rFonts w:ascii="Century Gothic" w:eastAsia="Century Gothic" w:hAnsi="Century Gothic" w:cs="Century Gothic"/>
                                      <w:sz w:val="18"/>
                                      <w:szCs w:val="18"/>
                                      <w:lang w:bidi="fr-FR"/>
                                    </w:rPr>
                                    <w:t>Mise en route   1</w:t>
                                  </w:r>
                                </w:p>
                                <w:p w14:paraId="0E3D9C34" w14:textId="77777777" w:rsidR="00EF208E" w:rsidRPr="00877A2F" w:rsidRDefault="00EF208E" w:rsidP="00EF208E">
                                  <w:pPr>
                                    <w:pStyle w:val="Titre4"/>
                                    <w:rPr>
                                      <w:rFonts w:ascii="Century Gothic" w:hAnsi="Century Gothic" w:cs="Lucida Sans Unicode"/>
                                      <w:sz w:val="18"/>
                                      <w:szCs w:val="18"/>
                                    </w:rPr>
                                  </w:pPr>
                                  <w:r w:rsidRPr="00877A2F">
                                    <w:rPr>
                                      <w:rFonts w:ascii="Century Gothic" w:eastAsia="Century Gothic" w:hAnsi="Century Gothic" w:cs="Century Gothic"/>
                                      <w:sz w:val="18"/>
                                      <w:szCs w:val="18"/>
                                      <w:lang w:bidi="fr-FR"/>
                                    </w:rPr>
                                    <w:t>Rédaction d’articles de bulletin d’informations de qualité   1</w:t>
                                  </w:r>
                                </w:p>
                                <w:p w14:paraId="6C9E1E13" w14:textId="77777777" w:rsidR="00EF208E" w:rsidRPr="00877A2F" w:rsidRDefault="00EF208E" w:rsidP="00EF208E">
                                  <w:pPr>
                                    <w:pStyle w:val="Titre4"/>
                                    <w:rPr>
                                      <w:rFonts w:ascii="Century Gothic" w:hAnsi="Century Gothic" w:cs="Lucida Sans Unicode"/>
                                      <w:sz w:val="18"/>
                                      <w:szCs w:val="18"/>
                                    </w:rPr>
                                  </w:pPr>
                                  <w:r w:rsidRPr="00877A2F">
                                    <w:rPr>
                                      <w:rFonts w:ascii="Century Gothic" w:eastAsia="Century Gothic" w:hAnsi="Century Gothic" w:cs="Century Gothic"/>
                                      <w:sz w:val="18"/>
                                      <w:szCs w:val="18"/>
                                      <w:lang w:bidi="fr-FR"/>
                                    </w:rPr>
                                    <w:t>Insertion de votre propre image   2</w:t>
                                  </w:r>
                                </w:p>
                                <w:p w14:paraId="08F4BF09" w14:textId="786141FC" w:rsidR="00EF208E" w:rsidRPr="00877A2F" w:rsidRDefault="00EF208E" w:rsidP="00EF208E">
                                  <w:pPr>
                                    <w:pStyle w:val="Titre4"/>
                                    <w:rPr>
                                      <w:rFonts w:ascii="Century Gothic" w:hAnsi="Century Gothic" w:cs="Lucida Sans Unicode"/>
                                      <w:sz w:val="18"/>
                                      <w:szCs w:val="18"/>
                                    </w:rPr>
                                  </w:pPr>
                                  <w:r w:rsidRPr="00877A2F">
                                    <w:rPr>
                                      <w:rFonts w:ascii="Century Gothic" w:eastAsia="Century Gothic" w:hAnsi="Century Gothic" w:cs="Century Gothic"/>
                                      <w:sz w:val="18"/>
                                      <w:szCs w:val="18"/>
                                      <w:lang w:bidi="fr-FR"/>
                                    </w:rPr>
                                    <w:t xml:space="preserve">Attirer des lecteurs vers d’autres </w:t>
                                  </w:r>
                                  <w:r w:rsidR="005333F6">
                                    <w:rPr>
                                      <w:rFonts w:ascii="Century Gothic" w:eastAsia="Century Gothic" w:hAnsi="Century Gothic" w:cs="Century Gothic"/>
                                      <w:sz w:val="18"/>
                                      <w:szCs w:val="18"/>
                                      <w:lang w:bidi="fr-FR"/>
                                    </w:rPr>
                                    <w:br/>
                                  </w:r>
                                  <w:r w:rsidRPr="00877A2F">
                                    <w:rPr>
                                      <w:rFonts w:ascii="Century Gothic" w:eastAsia="Century Gothic" w:hAnsi="Century Gothic" w:cs="Century Gothic"/>
                                      <w:sz w:val="18"/>
                                      <w:szCs w:val="18"/>
                                      <w:lang w:bidi="fr-FR"/>
                                    </w:rPr>
                                    <w:t>articles   2</w:t>
                                  </w:r>
                                </w:p>
                                <w:p w14:paraId="305160C3" w14:textId="77777777" w:rsidR="00EF208E" w:rsidRPr="00877A2F" w:rsidRDefault="00EF208E" w:rsidP="00EF208E">
                                  <w:pPr>
                                    <w:pStyle w:val="Titre4"/>
                                    <w:rPr>
                                      <w:rFonts w:ascii="Century Gothic" w:hAnsi="Century Gothic" w:cs="Lucida Sans Unicode"/>
                                      <w:sz w:val="18"/>
                                      <w:szCs w:val="18"/>
                                    </w:rPr>
                                  </w:pPr>
                                  <w:r w:rsidRPr="00877A2F">
                                    <w:rPr>
                                      <w:rFonts w:ascii="Century Gothic" w:eastAsia="Century Gothic" w:hAnsi="Century Gothic" w:cs="Century Gothic"/>
                                      <w:sz w:val="18"/>
                                      <w:szCs w:val="18"/>
                                      <w:lang w:bidi="fr-FR"/>
                                    </w:rPr>
                                    <w:t>Article pour tout le monde   3</w:t>
                                  </w:r>
                                </w:p>
                                <w:p w14:paraId="3CF9DDED" w14:textId="462D65C5" w:rsidR="00EF208E" w:rsidRPr="00877A2F" w:rsidRDefault="00EF208E" w:rsidP="00EF208E">
                                  <w:pPr>
                                    <w:pStyle w:val="Titre4"/>
                                    <w:rPr>
                                      <w:rFonts w:ascii="Century Gothic" w:hAnsi="Century Gothic" w:cs="Lucida Sans Unicode"/>
                                      <w:sz w:val="18"/>
                                      <w:szCs w:val="18"/>
                                    </w:rPr>
                                  </w:pPr>
                                  <w:r w:rsidRPr="00877A2F">
                                    <w:rPr>
                                      <w:rFonts w:ascii="Century Gothic" w:eastAsia="Century Gothic" w:hAnsi="Century Gothic" w:cs="Century Gothic"/>
                                      <w:sz w:val="18"/>
                                      <w:szCs w:val="18"/>
                                      <w:lang w:bidi="fr-FR"/>
                                    </w:rPr>
                                    <w:t xml:space="preserve">Ajustement d’un article dans un </w:t>
                                  </w:r>
                                  <w:r w:rsidR="005333F6">
                                    <w:rPr>
                                      <w:rFonts w:ascii="Century Gothic" w:eastAsia="Century Gothic" w:hAnsi="Century Gothic" w:cs="Century Gothic"/>
                                      <w:sz w:val="18"/>
                                      <w:szCs w:val="18"/>
                                      <w:lang w:bidi="fr-FR"/>
                                    </w:rPr>
                                    <w:br/>
                                  </w:r>
                                  <w:r w:rsidRPr="00877A2F">
                                    <w:rPr>
                                      <w:rFonts w:ascii="Century Gothic" w:eastAsia="Century Gothic" w:hAnsi="Century Gothic" w:cs="Century Gothic"/>
                                      <w:sz w:val="18"/>
                                      <w:szCs w:val="18"/>
                                      <w:lang w:bidi="fr-FR"/>
                                    </w:rPr>
                                    <w:t>espace restreint   3</w:t>
                                  </w:r>
                                </w:p>
                                <w:p w14:paraId="58C392B4" w14:textId="56A60EE8" w:rsidR="00EF208E" w:rsidRPr="00877A2F" w:rsidRDefault="00EF208E" w:rsidP="00EF208E">
                                  <w:pPr>
                                    <w:pStyle w:val="Titre4"/>
                                    <w:rPr>
                                      <w:rFonts w:ascii="Century Gothic" w:hAnsi="Century Gothic" w:cs="Lucida Sans Unicode"/>
                                      <w:sz w:val="18"/>
                                      <w:szCs w:val="18"/>
                                    </w:rPr>
                                  </w:pPr>
                                  <w:r w:rsidRPr="00877A2F">
                                    <w:rPr>
                                      <w:rFonts w:ascii="Century Gothic" w:eastAsia="Century Gothic" w:hAnsi="Century Gothic" w:cs="Century Gothic"/>
                                      <w:sz w:val="18"/>
                                      <w:szCs w:val="18"/>
                                      <w:lang w:bidi="fr-FR"/>
                                    </w:rPr>
                                    <w:t xml:space="preserve">Éléments d’un bulletin </w:t>
                                  </w:r>
                                  <w:r w:rsidR="005333F6">
                                    <w:rPr>
                                      <w:rFonts w:ascii="Century Gothic" w:eastAsia="Century Gothic" w:hAnsi="Century Gothic" w:cs="Century Gothic"/>
                                      <w:sz w:val="18"/>
                                      <w:szCs w:val="18"/>
                                      <w:lang w:bidi="fr-FR"/>
                                    </w:rPr>
                                    <w:br/>
                                  </w:r>
                                  <w:r w:rsidRPr="00877A2F">
                                    <w:rPr>
                                      <w:rFonts w:ascii="Century Gothic" w:eastAsia="Century Gothic" w:hAnsi="Century Gothic" w:cs="Century Gothic"/>
                                      <w:sz w:val="18"/>
                                      <w:szCs w:val="18"/>
                                      <w:lang w:bidi="fr-FR"/>
                                    </w:rPr>
                                    <w:t>d’informations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66E5FA" id="zone de texte 141" o:spid="_x0000_s1037" type="#_x0000_t202" style="width:223.45pt;height:2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" fillcolor="#294983 [3207]" stroked="f" strokeweight=".5pt">
                      <v:textbox>
                        <w:txbxContent>
                          <w:p w14:paraId="2A37F855" w14:textId="77777777" w:rsidR="00EF208E" w:rsidRPr="00877A2F" w:rsidRDefault="00EF208E" w:rsidP="00EF208E">
                            <w:pPr>
                              <w:pStyle w:val="Titre4"/>
                              <w:rPr>
                                <w:rFonts w:ascii="Century Gothic" w:hAnsi="Century Gothic"/>
                                <w:sz w:val="18"/>
                                <w:szCs w:val="18"/>
                              </w:rPr>
                            </w:pPr>
                          </w:p>
                          <w:p w14:paraId="403E93BE" w14:textId="77777777" w:rsidR="00EF208E" w:rsidRPr="00CE7301" w:rsidRDefault="00EF208E" w:rsidP="00CE7301">
                            <w:pPr>
                              <w:pStyle w:val="Titre2"/>
                              <w:ind w:left="288"/>
                              <w:rPr>
                                <w:color w:val="FFFFFF" w:themeColor="background1"/>
                              </w:rPr>
                            </w:pPr>
                            <w:r w:rsidRPr="00CE7301">
                              <w:rPr>
                                <w:color w:val="FFFFFF" w:themeColor="background1"/>
                                <w:lang w:bidi="fr-FR"/>
                              </w:rPr>
                              <w:t>Dans ce numéro</w:t>
                            </w:r>
                          </w:p>
                          <w:p w14:paraId="3BB6C913" w14:textId="77777777" w:rsidR="00EF208E" w:rsidRPr="00877A2F" w:rsidRDefault="00EF208E" w:rsidP="00EF208E"/>
                          <w:p w14:paraId="6E4CAAB4" w14:textId="77777777" w:rsidR="00EF208E" w:rsidRPr="00877A2F" w:rsidRDefault="00EF208E" w:rsidP="00EF208E">
                            <w:pPr>
                              <w:pStyle w:val="Titre4"/>
                              <w:rPr>
                                <w:rFonts w:ascii="Century Gothic" w:hAnsi="Century Gothic"/>
                                <w:sz w:val="18"/>
                                <w:szCs w:val="18"/>
                              </w:rPr>
                            </w:pPr>
                            <w:r w:rsidRPr="00877A2F">
                              <w:rPr>
                                <w:rFonts w:ascii="Century Gothic" w:eastAsia="Century Gothic" w:hAnsi="Century Gothic" w:cs="Century Gothic"/>
                                <w:sz w:val="18"/>
                                <w:szCs w:val="18"/>
                                <w:lang w:bidi="fr-FR"/>
                              </w:rPr>
                              <w:t>Mise en route   1</w:t>
                            </w:r>
                          </w:p>
                          <w:p w14:paraId="0E3D9C34" w14:textId="77777777" w:rsidR="00EF208E" w:rsidRPr="00877A2F" w:rsidRDefault="00EF208E" w:rsidP="00EF208E">
                            <w:pPr>
                              <w:pStyle w:val="Titre4"/>
                              <w:rPr>
                                <w:rFonts w:ascii="Century Gothic" w:hAnsi="Century Gothic" w:cs="Lucida Sans Unicode"/>
                                <w:sz w:val="18"/>
                                <w:szCs w:val="18"/>
                              </w:rPr>
                            </w:pPr>
                            <w:r w:rsidRPr="00877A2F">
                              <w:rPr>
                                <w:rFonts w:ascii="Century Gothic" w:eastAsia="Century Gothic" w:hAnsi="Century Gothic" w:cs="Century Gothic"/>
                                <w:sz w:val="18"/>
                                <w:szCs w:val="18"/>
                                <w:lang w:bidi="fr-FR"/>
                              </w:rPr>
                              <w:t>Rédaction d’articles de bulletin d’informations de qualité   1</w:t>
                            </w:r>
                          </w:p>
                          <w:p w14:paraId="6C9E1E13" w14:textId="77777777" w:rsidR="00EF208E" w:rsidRPr="00877A2F" w:rsidRDefault="00EF208E" w:rsidP="00EF208E">
                            <w:pPr>
                              <w:pStyle w:val="Titre4"/>
                              <w:rPr>
                                <w:rFonts w:ascii="Century Gothic" w:hAnsi="Century Gothic" w:cs="Lucida Sans Unicode"/>
                                <w:sz w:val="18"/>
                                <w:szCs w:val="18"/>
                              </w:rPr>
                            </w:pPr>
                            <w:r w:rsidRPr="00877A2F">
                              <w:rPr>
                                <w:rFonts w:ascii="Century Gothic" w:eastAsia="Century Gothic" w:hAnsi="Century Gothic" w:cs="Century Gothic"/>
                                <w:sz w:val="18"/>
                                <w:szCs w:val="18"/>
                                <w:lang w:bidi="fr-FR"/>
                              </w:rPr>
                              <w:t>Insertion de votre propre image   2</w:t>
                            </w:r>
                          </w:p>
                          <w:p w14:paraId="08F4BF09" w14:textId="786141FC" w:rsidR="00EF208E" w:rsidRPr="00877A2F" w:rsidRDefault="00EF208E" w:rsidP="00EF208E">
                            <w:pPr>
                              <w:pStyle w:val="Titre4"/>
                              <w:rPr>
                                <w:rFonts w:ascii="Century Gothic" w:hAnsi="Century Gothic" w:cs="Lucida Sans Unicode"/>
                                <w:sz w:val="18"/>
                                <w:szCs w:val="18"/>
                              </w:rPr>
                            </w:pPr>
                            <w:r w:rsidRPr="00877A2F">
                              <w:rPr>
                                <w:rFonts w:ascii="Century Gothic" w:eastAsia="Century Gothic" w:hAnsi="Century Gothic" w:cs="Century Gothic"/>
                                <w:sz w:val="18"/>
                                <w:szCs w:val="18"/>
                                <w:lang w:bidi="fr-FR"/>
                              </w:rPr>
                              <w:t xml:space="preserve">Attirer des lecteurs vers d’autres </w:t>
                            </w:r>
                            <w:r w:rsidR="005333F6">
                              <w:rPr>
                                <w:rFonts w:ascii="Century Gothic" w:eastAsia="Century Gothic" w:hAnsi="Century Gothic" w:cs="Century Gothic"/>
                                <w:sz w:val="18"/>
                                <w:szCs w:val="18"/>
                                <w:lang w:bidi="fr-FR"/>
                              </w:rPr>
                              <w:br/>
                            </w:r>
                            <w:r w:rsidRPr="00877A2F">
                              <w:rPr>
                                <w:rFonts w:ascii="Century Gothic" w:eastAsia="Century Gothic" w:hAnsi="Century Gothic" w:cs="Century Gothic"/>
                                <w:sz w:val="18"/>
                                <w:szCs w:val="18"/>
                                <w:lang w:bidi="fr-FR"/>
                              </w:rPr>
                              <w:t>articles   2</w:t>
                            </w:r>
                          </w:p>
                          <w:p w14:paraId="305160C3" w14:textId="77777777" w:rsidR="00EF208E" w:rsidRPr="00877A2F" w:rsidRDefault="00EF208E" w:rsidP="00EF208E">
                            <w:pPr>
                              <w:pStyle w:val="Titre4"/>
                              <w:rPr>
                                <w:rFonts w:ascii="Century Gothic" w:hAnsi="Century Gothic" w:cs="Lucida Sans Unicode"/>
                                <w:sz w:val="18"/>
                                <w:szCs w:val="18"/>
                              </w:rPr>
                            </w:pPr>
                            <w:r w:rsidRPr="00877A2F">
                              <w:rPr>
                                <w:rFonts w:ascii="Century Gothic" w:eastAsia="Century Gothic" w:hAnsi="Century Gothic" w:cs="Century Gothic"/>
                                <w:sz w:val="18"/>
                                <w:szCs w:val="18"/>
                                <w:lang w:bidi="fr-FR"/>
                              </w:rPr>
                              <w:t>Article pour tout le monde   3</w:t>
                            </w:r>
                          </w:p>
                          <w:p w14:paraId="3CF9DDED" w14:textId="462D65C5" w:rsidR="00EF208E" w:rsidRPr="00877A2F" w:rsidRDefault="00EF208E" w:rsidP="00EF208E">
                            <w:pPr>
                              <w:pStyle w:val="Titre4"/>
                              <w:rPr>
                                <w:rFonts w:ascii="Century Gothic" w:hAnsi="Century Gothic" w:cs="Lucida Sans Unicode"/>
                                <w:sz w:val="18"/>
                                <w:szCs w:val="18"/>
                              </w:rPr>
                            </w:pPr>
                            <w:r w:rsidRPr="00877A2F">
                              <w:rPr>
                                <w:rFonts w:ascii="Century Gothic" w:eastAsia="Century Gothic" w:hAnsi="Century Gothic" w:cs="Century Gothic"/>
                                <w:sz w:val="18"/>
                                <w:szCs w:val="18"/>
                                <w:lang w:bidi="fr-FR"/>
                              </w:rPr>
                              <w:t xml:space="preserve">Ajustement d’un article dans un </w:t>
                            </w:r>
                            <w:r w:rsidR="005333F6">
                              <w:rPr>
                                <w:rFonts w:ascii="Century Gothic" w:eastAsia="Century Gothic" w:hAnsi="Century Gothic" w:cs="Century Gothic"/>
                                <w:sz w:val="18"/>
                                <w:szCs w:val="18"/>
                                <w:lang w:bidi="fr-FR"/>
                              </w:rPr>
                              <w:br/>
                            </w:r>
                            <w:r w:rsidRPr="00877A2F">
                              <w:rPr>
                                <w:rFonts w:ascii="Century Gothic" w:eastAsia="Century Gothic" w:hAnsi="Century Gothic" w:cs="Century Gothic"/>
                                <w:sz w:val="18"/>
                                <w:szCs w:val="18"/>
                                <w:lang w:bidi="fr-FR"/>
                              </w:rPr>
                              <w:t>espace restreint   3</w:t>
                            </w:r>
                          </w:p>
                          <w:p w14:paraId="58C392B4" w14:textId="56A60EE8" w:rsidR="00EF208E" w:rsidRPr="00877A2F" w:rsidRDefault="00EF208E" w:rsidP="00EF208E">
                            <w:pPr>
                              <w:pStyle w:val="Titre4"/>
                              <w:rPr>
                                <w:rFonts w:ascii="Century Gothic" w:hAnsi="Century Gothic" w:cs="Lucida Sans Unicode"/>
                                <w:sz w:val="18"/>
                                <w:szCs w:val="18"/>
                              </w:rPr>
                            </w:pPr>
                            <w:r w:rsidRPr="00877A2F">
                              <w:rPr>
                                <w:rFonts w:ascii="Century Gothic" w:eastAsia="Century Gothic" w:hAnsi="Century Gothic" w:cs="Century Gothic"/>
                                <w:sz w:val="18"/>
                                <w:szCs w:val="18"/>
                                <w:lang w:bidi="fr-FR"/>
                              </w:rPr>
                              <w:t xml:space="preserve">Éléments d’un bulletin </w:t>
                            </w:r>
                            <w:r w:rsidR="005333F6">
                              <w:rPr>
                                <w:rFonts w:ascii="Century Gothic" w:eastAsia="Century Gothic" w:hAnsi="Century Gothic" w:cs="Century Gothic"/>
                                <w:sz w:val="18"/>
                                <w:szCs w:val="18"/>
                                <w:lang w:bidi="fr-FR"/>
                              </w:rPr>
                              <w:br/>
                            </w:r>
                            <w:r w:rsidRPr="00877A2F">
                              <w:rPr>
                                <w:rFonts w:ascii="Century Gothic" w:eastAsia="Century Gothic" w:hAnsi="Century Gothic" w:cs="Century Gothic"/>
                                <w:sz w:val="18"/>
                                <w:szCs w:val="18"/>
                                <w:lang w:bidi="fr-FR"/>
                              </w:rPr>
                              <w:t>d’informations   5</w:t>
                            </w:r>
                          </w:p>
                        </w:txbxContent>
                      </v:textbox>
                      <w10:anchorlock/>
                    </v:shape>
                  </w:pict>
                </mc:Fallback>
              </mc:AlternateContent>
            </w:r>
          </w:p>
        </w:tc>
      </w:tr>
    </w:tbl>
    <w:p w14:paraId="3951E19E" w14:textId="77777777" w:rsidR="0049198E" w:rsidRPr="00C23927" w:rsidRDefault="0049198E" w:rsidP="00AD4565">
      <w:pPr>
        <w:pStyle w:val="Titre4"/>
        <w:ind w:left="0"/>
        <w:rPr>
          <w:rStyle w:val="Accentuation"/>
          <w:noProof/>
          <w:color w:val="000000" w:themeColor="text1"/>
        </w:rPr>
        <w:sectPr w:rsidR="0049198E" w:rsidRPr="00C23927" w:rsidSect="00F1742A">
          <w:headerReference w:type="first" r:id="rId10"/>
          <w:footerReference w:type="first" r:id="rId11"/>
          <w:type w:val="continuous"/>
          <w:pgSz w:w="11906" w:h="16838" w:code="9"/>
          <w:pgMar w:top="0" w:right="1800" w:bottom="0" w:left="1800" w:header="0" w:footer="0" w:gutter="0"/>
          <w:cols w:space="720"/>
          <w:titlePg/>
          <w:docGrid w:linePitch="381"/>
        </w:sectPr>
      </w:pPr>
    </w:p>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164"/>
        <w:gridCol w:w="4854"/>
        <w:gridCol w:w="116"/>
      </w:tblGrid>
      <w:tr w:rsidR="00B06B77" w:rsidRPr="00C23927" w14:paraId="74B63721" w14:textId="77777777" w:rsidTr="001917B8">
        <w:trPr>
          <w:trHeight w:val="1710"/>
        </w:trPr>
        <w:tc>
          <w:tcPr>
            <w:tcW w:w="13134" w:type="dxa"/>
            <w:gridSpan w:val="3"/>
          </w:tcPr>
          <w:p w14:paraId="154937CD" w14:textId="77777777" w:rsidR="00B06B77" w:rsidRPr="00C23927" w:rsidRDefault="00B06B77" w:rsidP="00906191">
            <w:pPr>
              <w:pStyle w:val="Titre4"/>
              <w:rPr>
                <w:rStyle w:val="Accentuation"/>
                <w:noProof/>
                <w:color w:val="000000" w:themeColor="text1"/>
              </w:rPr>
            </w:pPr>
            <w:r w:rsidRPr="00C23927">
              <w:rPr>
                <w:rStyle w:val="Accentuation"/>
                <w:noProof/>
                <w:color w:val="000000" w:themeColor="text1"/>
                <w:lang w:bidi="fr-FR"/>
              </w:rPr>
              <w:lastRenderedPageBreak/>
              <mc:AlternateContent>
                <mc:Choice Requires="wps">
                  <w:drawing>
                    <wp:anchor distT="0" distB="0" distL="114300" distR="114300" simplePos="0" relativeHeight="251683328" behindDoc="1" locked="0" layoutInCell="1" allowOverlap="1" wp14:anchorId="6A9D5A3B" wp14:editId="319B85E4">
                      <wp:simplePos x="0" y="0"/>
                      <wp:positionH relativeFrom="column">
                        <wp:posOffset>14994</wp:posOffset>
                      </wp:positionH>
                      <wp:positionV relativeFrom="page">
                        <wp:posOffset>-27296</wp:posOffset>
                      </wp:positionV>
                      <wp:extent cx="8106410" cy="422275"/>
                      <wp:effectExtent l="0" t="0" r="8890" b="0"/>
                      <wp:wrapNone/>
                      <wp:docPr id="145" name="Rectangle 145" descr="ligne de bloc de couleur"/>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C6993" id="Rectangle 145" o:spid="_x0000_s1026" alt="ligne de bloc de couleur" style="position:absolute;margin-left:1.2pt;margin-top:-2.15pt;width:638.3pt;height:3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" fillcolor="#c75454" stroked="f" strokeweight="1pt">
                      <w10:wrap anchory="page"/>
                    </v:rect>
                  </w:pict>
                </mc:Fallback>
              </mc:AlternateContent>
            </w:r>
          </w:p>
          <w:p w14:paraId="34EE7F4D" w14:textId="77777777" w:rsidR="00B06B77" w:rsidRPr="00C23927" w:rsidRDefault="003358C3" w:rsidP="00906191">
            <w:pPr>
              <w:pStyle w:val="Titre4"/>
              <w:rPr>
                <w:rStyle w:val="Accentuation"/>
                <w:noProof/>
                <w:color w:val="000000" w:themeColor="text1"/>
              </w:rPr>
            </w:pPr>
            <w:r w:rsidRPr="00C23927">
              <w:rPr>
                <w:rFonts w:ascii="Century Gothic" w:eastAsia="Century Gothic" w:hAnsi="Century Gothic" w:cs="Century Gothic"/>
                <w:b/>
                <w:i/>
                <w:noProof/>
                <w:color w:val="000000" w:themeColor="text1"/>
                <w:sz w:val="22"/>
                <w:szCs w:val="22"/>
                <w:lang w:bidi="fr-FR"/>
              </w:rPr>
              <w:drawing>
                <wp:anchor distT="0" distB="0" distL="114300" distR="114300" simplePos="0" relativeHeight="251686400" behindDoc="1" locked="0" layoutInCell="1" allowOverlap="1" wp14:anchorId="366C4A5B" wp14:editId="736D4651">
                  <wp:simplePos x="0" y="0"/>
                  <wp:positionH relativeFrom="column">
                    <wp:posOffset>172380</wp:posOffset>
                  </wp:positionH>
                  <wp:positionV relativeFrom="paragraph">
                    <wp:posOffset>87201</wp:posOffset>
                  </wp:positionV>
                  <wp:extent cx="8016049" cy="2975212"/>
                  <wp:effectExtent l="0" t="0" r="4445" b="0"/>
                  <wp:wrapNone/>
                  <wp:docPr id="148" name="Image 148" descr="Gaufres en forme de cœur avec sucre en pou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 1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16049" cy="2975212"/>
                          </a:xfrm>
                          <a:prstGeom prst="rect">
                            <a:avLst/>
                          </a:prstGeom>
                        </pic:spPr>
                      </pic:pic>
                    </a:graphicData>
                  </a:graphic>
                </wp:anchor>
              </w:drawing>
            </w:r>
            <w:r w:rsidRPr="00C23927">
              <w:rPr>
                <w:rFonts w:ascii="Century Gothic" w:eastAsia="Century Gothic" w:hAnsi="Century Gothic" w:cs="Century Gothic"/>
                <w:b/>
                <w:i/>
                <w:noProof/>
                <w:color w:val="000000" w:themeColor="text1"/>
                <w:sz w:val="22"/>
                <w:szCs w:val="22"/>
                <w:lang w:bidi="fr-FR"/>
              </w:rPr>
              <mc:AlternateContent>
                <mc:Choice Requires="wps">
                  <w:drawing>
                    <wp:anchor distT="0" distB="0" distL="114300" distR="114300" simplePos="0" relativeHeight="251687424" behindDoc="1" locked="0" layoutInCell="1" allowOverlap="1" wp14:anchorId="422F99A5" wp14:editId="37263179">
                      <wp:simplePos x="0" y="0"/>
                      <wp:positionH relativeFrom="column">
                        <wp:posOffset>5959312</wp:posOffset>
                      </wp:positionH>
                      <wp:positionV relativeFrom="paragraph">
                        <wp:posOffset>210033</wp:posOffset>
                      </wp:positionV>
                      <wp:extent cx="1723390" cy="553085"/>
                      <wp:effectExtent l="0" t="0" r="10160" b="18415"/>
                      <wp:wrapNone/>
                      <wp:docPr id="150"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E20D5" w14:textId="77777777" w:rsidR="00B06B77" w:rsidRPr="00ED6510" w:rsidRDefault="00B06B77" w:rsidP="00B06B77">
                                  <w:pPr>
                                    <w:pStyle w:val="Titre3"/>
                                  </w:pPr>
                                  <w:r>
                                    <w:rPr>
                                      <w:lang w:bidi="fr-FR"/>
                                    </w:rPr>
                                    <w:t>Page 2</w:t>
                                  </w:r>
                                </w:p>
                              </w:txbxContent>
                            </wps:txbx>
                            <wps:bodyPr rot="0" vert="horz" wrap="square" lIns="0" tIns="0" rIns="0" bIns="0" anchor="t" anchorCtr="0" upright="1">
                              <a:noAutofit/>
                            </wps:bodyPr>
                          </wps:wsp>
                        </a:graphicData>
                      </a:graphic>
                    </wp:anchor>
                  </w:drawing>
                </mc:Choice>
                <mc:Fallback>
                  <w:pict>
                    <v:shape w14:anchorId="422F99A5" id="Zone de texte 12" o:spid="_x0000_s1038" type="#_x0000_t202" style="position:absolute;left:0;text-align:left;margin-left:469.25pt;margin-top:16.55pt;width:135.7pt;height:43.5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" filled="f" stroked="f">
                      <v:textbox inset="0,0,0,0">
                        <w:txbxContent>
                          <w:p w14:paraId="687E20D5" w14:textId="77777777" w:rsidR="00B06B77" w:rsidRPr="00ED6510" w:rsidRDefault="00B06B77" w:rsidP="00B06B77">
                            <w:pPr>
                              <w:pStyle w:val="Titre3"/>
                            </w:pPr>
                            <w:r>
                              <w:rPr>
                                <w:lang w:bidi="fr-FR"/>
                              </w:rPr>
                              <w:t>Page 2</w:t>
                            </w:r>
                          </w:p>
                        </w:txbxContent>
                      </v:textbox>
                    </v:shape>
                  </w:pict>
                </mc:Fallback>
              </mc:AlternateContent>
            </w:r>
            <w:r w:rsidR="00B06B77" w:rsidRPr="00C23927">
              <w:rPr>
                <w:rStyle w:val="Accentuation"/>
                <w:noProof/>
                <w:color w:val="000000" w:themeColor="text1"/>
                <w:lang w:bidi="fr-FR"/>
              </w:rPr>
              <w:br w:type="page"/>
            </w:r>
          </w:p>
          <w:p w14:paraId="3C967FEB" w14:textId="77777777" w:rsidR="00B06B77" w:rsidRPr="00C23927" w:rsidRDefault="00B06B77" w:rsidP="00B06B77">
            <w:pPr>
              <w:tabs>
                <w:tab w:val="left" w:pos="1230"/>
                <w:tab w:val="left" w:pos="7501"/>
              </w:tabs>
              <w:rPr>
                <w:noProof/>
              </w:rPr>
            </w:pPr>
            <w:r w:rsidRPr="00C23927">
              <w:rPr>
                <w:noProof/>
                <w:lang w:bidi="fr-FR"/>
              </w:rPr>
              <w:tab/>
              <w:t>Titre du bulletin</w:t>
            </w:r>
            <w:r w:rsidRPr="00C23927">
              <w:rPr>
                <w:noProof/>
                <w:lang w:bidi="fr-FR"/>
              </w:rPr>
              <w:tab/>
            </w:r>
          </w:p>
        </w:tc>
      </w:tr>
      <w:tr w:rsidR="00B62DED" w:rsidRPr="00C23927" w14:paraId="5A9DE210" w14:textId="77777777" w:rsidTr="00107CB0">
        <w:trPr>
          <w:gridAfter w:val="1"/>
          <w:wAfter w:w="116" w:type="dxa"/>
          <w:trHeight w:val="11606"/>
        </w:trPr>
        <w:tc>
          <w:tcPr>
            <w:tcW w:w="8164" w:type="dxa"/>
          </w:tcPr>
          <w:p w14:paraId="0D6DE840" w14:textId="77777777" w:rsidR="00B62DED" w:rsidRPr="00C23927" w:rsidRDefault="00B62DED" w:rsidP="00906191">
            <w:pPr>
              <w:pStyle w:val="Titre4"/>
              <w:rPr>
                <w:rStyle w:val="Accentuation"/>
                <w:i w:val="0"/>
                <w:noProof/>
                <w:color w:val="000000" w:themeColor="text1"/>
              </w:rPr>
            </w:pPr>
            <w:r w:rsidRPr="00C23927">
              <w:rPr>
                <w:noProof/>
                <w:color w:val="000000" w:themeColor="text1"/>
                <w:lang w:bidi="fr-FR"/>
              </w:rPr>
              <mc:AlternateContent>
                <mc:Choice Requires="wpg">
                  <w:drawing>
                    <wp:inline distT="0" distB="0" distL="0" distR="0" wp14:anchorId="4F44C353" wp14:editId="1F4F2E51">
                      <wp:extent cx="4953000" cy="6981824"/>
                      <wp:effectExtent l="0" t="0" r="0" b="0"/>
                      <wp:docPr id="153" name="Groupe 153" descr="bloc de texte"/>
                      <wp:cNvGraphicFramePr/>
                      <a:graphic xmlns:a="http://schemas.openxmlformats.org/drawingml/2006/main">
                        <a:graphicData uri="http://schemas.microsoft.com/office/word/2010/wordprocessingGroup">
                          <wpg:wgp>
                            <wpg:cNvGrpSpPr/>
                            <wpg:grpSpPr>
                              <a:xfrm>
                                <a:off x="0" y="0"/>
                                <a:ext cx="4953000" cy="6981824"/>
                                <a:chOff x="-1" y="0"/>
                                <a:chExt cx="4953000" cy="7240888"/>
                              </a:xfrm>
                            </wpg:grpSpPr>
                            <wps:wsp>
                              <wps:cNvPr id="154" name="Zone de texte 154"/>
                              <wps:cNvSpPr txBox="1"/>
                              <wps:spPr>
                                <a:xfrm>
                                  <a:off x="-1" y="0"/>
                                  <a:ext cx="4953000" cy="1081896"/>
                                </a:xfrm>
                                <a:prstGeom prst="rect">
                                  <a:avLst/>
                                </a:prstGeom>
                                <a:solidFill>
                                  <a:schemeClr val="accent1"/>
                                </a:solidFill>
                                <a:ln w="6350">
                                  <a:noFill/>
                                </a:ln>
                              </wps:spPr>
                              <wps:txbx>
                                <w:txbxContent>
                                  <w:p w14:paraId="28970302" w14:textId="77777777" w:rsidR="00B62DED" w:rsidRPr="003358C3" w:rsidRDefault="00B62DED" w:rsidP="003E17B5">
                                    <w:pPr>
                                      <w:pStyle w:val="Titre1"/>
                                      <w:rPr>
                                        <w:b/>
                                        <w:noProof/>
                                      </w:rPr>
                                    </w:pPr>
                                    <w:r w:rsidRPr="003E17B5">
                                      <w:rPr>
                                        <w:noProof/>
                                        <w:lang w:bidi="fr-FR"/>
                                      </w:rPr>
                                      <w:t>Rédaction d’articles de bulletin d’informations de qualité</w:t>
                                    </w:r>
                                  </w:p>
                                </w:txbxContent>
                              </wps:txbx>
                              <wps:bodyPr rot="0" spcFirstLastPara="0" vertOverflow="overflow" horzOverflow="overflow" vert="horz" wrap="square" lIns="274320" tIns="45720" rIns="91440" bIns="45720" numCol="1" spcCol="0" rtlCol="0" fromWordArt="0" anchor="t" anchorCtr="0" forceAA="0" compatLnSpc="1">
                                <a:prstTxWarp prst="textNoShape">
                                  <a:avLst/>
                                </a:prstTxWarp>
                                <a:noAutofit/>
                              </wps:bodyPr>
                            </wps:wsp>
                            <wps:wsp>
                              <wps:cNvPr id="155" name="Zone de texte 155"/>
                              <wps:cNvSpPr txBox="1"/>
                              <wps:spPr>
                                <a:xfrm>
                                  <a:off x="-1" y="1621499"/>
                                  <a:ext cx="4752000" cy="5619389"/>
                                </a:xfrm>
                                <a:prstGeom prst="rect">
                                  <a:avLst/>
                                </a:prstGeom>
                                <a:solidFill>
                                  <a:schemeClr val="bg1"/>
                                </a:solidFill>
                                <a:ln w="6350">
                                  <a:noFill/>
                                </a:ln>
                              </wps:spPr>
                              <wps:txbx>
                                <w:txbxContent>
                                  <w:p w14:paraId="795EABFA" w14:textId="77777777" w:rsidR="00B62DED" w:rsidRPr="00665DF7" w:rsidRDefault="00B62DED" w:rsidP="00B06B77">
                                    <w:pPr>
                                      <w:pStyle w:val="Contenu"/>
                                      <w:ind w:left="576"/>
                                      <w:rPr>
                                        <w:noProof/>
                                      </w:rPr>
                                    </w:pPr>
                                    <w:r w:rsidRPr="00665DF7">
                                      <w:rPr>
                                        <w:noProof/>
                                        <w:lang w:bidi="fr-FR"/>
                                      </w:rPr>
                                      <w:t>L’objectif du bulletin est de fournir des informations spécialisées à une audience ciblée. Pour vous aider à atteindre cet objectif, ce modèle propose des suggestions que vous pouvez également trouver dans l’article du volet de tâches intitulé « Création d’un bulletin d’informations ». Vous trouverez peut-être aussi intéressant de lire la section « Impression d’un bulletin d’information », qui décrit différentes options d’impression, telles que l’utilisation de papier grand format pour imprimer votre bulletin sous forme de brochure pliée. Outre ces articles d’aide sur les modèles, le volet des tâches contient des liens vers des rubriques d’aide relatives aux fonctionnalités de Microsoft Word utilisées dans ce modèle, telles que les zones de texte. Comme aide supplémentaire, avant de commencer à remplacer ce contenu par le vôtre, vous préférerez peut-être imprimer ce modèle pour profiter des ses instructions. La section Dans ce numéro répertorie les articles conçus pour vous aider à rédiger un bulletin d’informations efficace.</w:t>
                                    </w:r>
                                  </w:p>
                                  <w:p w14:paraId="3FF88DDB" w14:textId="77777777" w:rsidR="00B62DED" w:rsidRPr="00665DF7" w:rsidRDefault="00B62DED" w:rsidP="00B06B77">
                                    <w:pPr>
                                      <w:pStyle w:val="Contenu"/>
                                      <w:ind w:left="576"/>
                                      <w:rPr>
                                        <w:noProof/>
                                      </w:rPr>
                                    </w:pPr>
                                    <w:r w:rsidRPr="00665DF7">
                                      <w:rPr>
                                        <w:noProof/>
                                        <w:lang w:bidi="fr-FR"/>
                                      </w:rPr>
                                      <w:t>Lors de la création d’un bulletin d’informations, commencez par déterminer l’audience concernée. Il peut s’agir de toute personne susceptible d’en tirer profit, telle que les personnes intéressées par un produit.</w:t>
                                    </w:r>
                                  </w:p>
                                  <w:p w14:paraId="3D66E419" w14:textId="77777777" w:rsidR="00B62DED" w:rsidRPr="00665DF7" w:rsidRDefault="00B62DED" w:rsidP="00B06B77">
                                    <w:pPr>
                                      <w:pStyle w:val="Contenu"/>
                                      <w:ind w:left="576"/>
                                      <w:rPr>
                                        <w:noProof/>
                                      </w:rPr>
                                    </w:pPr>
                                    <w:r w:rsidRPr="00665DF7">
                                      <w:rPr>
                                        <w:noProof/>
                                        <w:lang w:bidi="fr-FR"/>
                                      </w:rPr>
                                      <w:t>Vous pouvez compiler une liste d’envoi à partir de cartes-réponses, de fiches d’information de clients, de cartes de visite récoltées lors de salons professionnels ou de listes de membres. Vous pouvez envisager d'acheter une liste de diffusion auprès d'une entreprise qui dessert votre clientèle cible.</w:t>
                                    </w:r>
                                  </w:p>
                                  <w:p w14:paraId="2F496F3F" w14:textId="77777777" w:rsidR="00B62DED" w:rsidRPr="00665DF7" w:rsidRDefault="00B62DED" w:rsidP="00B06B77">
                                    <w:pPr>
                                      <w:pStyle w:val="Contenu"/>
                                      <w:ind w:left="576"/>
                                      <w:rPr>
                                        <w:noProof/>
                                      </w:rPr>
                                    </w:pPr>
                                    <w:r w:rsidRPr="00665DF7">
                                      <w:rPr>
                                        <w:noProof/>
                                        <w:lang w:bidi="fr-FR"/>
                                      </w:rPr>
                                      <w:t>Évaluez ensuite le temps et l’argent que vous pouvez consacrer à votre bulletin d’informations. Ces facteurs vous aident à déterminer la longueur de votre bulletin et la fréquence de sa publication.</w:t>
                                    </w:r>
                                  </w:p>
                                  <w:p w14:paraId="2F3D8766" w14:textId="77777777" w:rsidR="00B62DED" w:rsidRPr="00665DF7" w:rsidRDefault="00B62DED" w:rsidP="00B06B77">
                                    <w:pPr>
                                      <w:pStyle w:val="Contenu"/>
                                      <w:ind w:left="576"/>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Zone de texte 156"/>
                              <wps:cNvSpPr txBox="1"/>
                              <wps:spPr>
                                <a:xfrm>
                                  <a:off x="0" y="1213424"/>
                                  <a:ext cx="2197100" cy="408940"/>
                                </a:xfrm>
                                <a:prstGeom prst="rect">
                                  <a:avLst/>
                                </a:prstGeom>
                                <a:noFill/>
                                <a:ln w="6350">
                                  <a:noFill/>
                                </a:ln>
                              </wps:spPr>
                              <wps:txbx>
                                <w:txbxContent>
                                  <w:p w14:paraId="5C76727E" w14:textId="77777777" w:rsidR="00B62DED" w:rsidRDefault="00B62DED" w:rsidP="00B62DED">
                                    <w:pPr>
                                      <w:pStyle w:val="Titre3"/>
                                      <w:jc w:val="left"/>
                                    </w:pPr>
                                    <w:r>
                                      <w:rPr>
                                        <w:lang w:bidi="fr-FR"/>
                                      </w:rPr>
                                      <w:t>Par nom d’auteur</w:t>
                                    </w: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g:wgp>
                        </a:graphicData>
                      </a:graphic>
                    </wp:inline>
                  </w:drawing>
                </mc:Choice>
                <mc:Fallback>
                  <w:pict>
                    <v:group w14:anchorId="4F44C353" id="Groupe 153" o:spid="_x0000_s1039" alt="bloc de texte" style="width:390pt;height:549.75pt;mso-position-horizontal-relative:char;mso-position-vertical-relative:line" coordorigin="" coordsize="49530,7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">
                      <v:shape id="Zone de texte 154" o:spid="_x0000_s1040" type="#_x0000_t202" style="position:absolute;width:49529;height:10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" fillcolor="#c75454 [3204]" stroked="f" strokeweight=".5pt">
                        <v:textbox inset="21.6pt">
                          <w:txbxContent>
                            <w:p w14:paraId="28970302" w14:textId="77777777" w:rsidR="00B62DED" w:rsidRPr="003358C3" w:rsidRDefault="00B62DED" w:rsidP="003E17B5">
                              <w:pPr>
                                <w:pStyle w:val="Titre1"/>
                                <w:rPr>
                                  <w:b/>
                                  <w:noProof/>
                                </w:rPr>
                              </w:pPr>
                              <w:r w:rsidRPr="003E17B5">
                                <w:rPr>
                                  <w:noProof/>
                                  <w:lang w:bidi="fr-FR"/>
                                </w:rPr>
                                <w:t>Rédaction d’articles de bulletin d’informations de qualité</w:t>
                              </w:r>
                            </w:p>
                          </w:txbxContent>
                        </v:textbox>
                      </v:shape>
                      <v:shape id="Zone de texte 155" o:spid="_x0000_s1041" type="#_x0000_t202" style="position:absolute;top:16214;width:47519;height:5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" fillcolor="white [3212]" stroked="f" strokeweight=".5pt">
                        <v:textbox>
                          <w:txbxContent>
                            <w:p w14:paraId="795EABFA" w14:textId="77777777" w:rsidR="00B62DED" w:rsidRPr="00665DF7" w:rsidRDefault="00B62DED" w:rsidP="00B06B77">
                              <w:pPr>
                                <w:pStyle w:val="Contenu"/>
                                <w:ind w:left="576"/>
                                <w:rPr>
                                  <w:noProof/>
                                </w:rPr>
                              </w:pPr>
                              <w:r w:rsidRPr="00665DF7">
                                <w:rPr>
                                  <w:noProof/>
                                  <w:lang w:bidi="fr-FR"/>
                                </w:rPr>
                                <w:t>L’objectif du bulletin est de fournir des informations spécialisées à une audience ciblée. Pour vous aider à atteindre cet objectif, ce modèle propose des suggestions que vous pouvez également trouver dans l’article du volet de tâches intitulé « Création d’un bulletin d’informations ». Vous trouverez peut-être aussi intéressant de lire la section « Impression d’un bulletin d’information », qui décrit différentes options d’impression, telles que l’utilisation de papier grand format pour imprimer votre bulletin sous forme de brochure pliée. Outre ces articles d’aide sur les modèles, le volet des tâches contient des liens vers des rubriques d’aide relatives aux fonctionnalités de Microsoft Word utilisées dans ce modèle, telles que les zones de texte. Comme aide supplémentaire, avant de commencer à remplacer ce contenu par le vôtre, vous préférerez peut-être imprimer ce modèle pour profiter des ses instructions. La section Dans ce numéro répertorie les articles conçus pour vous aider à rédiger un bulletin d’informations efficace.</w:t>
                              </w:r>
                            </w:p>
                            <w:p w14:paraId="3FF88DDB" w14:textId="77777777" w:rsidR="00B62DED" w:rsidRPr="00665DF7" w:rsidRDefault="00B62DED" w:rsidP="00B06B77">
                              <w:pPr>
                                <w:pStyle w:val="Contenu"/>
                                <w:ind w:left="576"/>
                                <w:rPr>
                                  <w:noProof/>
                                </w:rPr>
                              </w:pPr>
                              <w:r w:rsidRPr="00665DF7">
                                <w:rPr>
                                  <w:noProof/>
                                  <w:lang w:bidi="fr-FR"/>
                                </w:rPr>
                                <w:t>Lors de la création d’un bulletin d’informations, commencez par déterminer l’audience concernée. Il peut s’agir de toute personne susceptible d’en tirer profit, telle que les personnes intéressées par un produit.</w:t>
                              </w:r>
                            </w:p>
                            <w:p w14:paraId="3D66E419" w14:textId="77777777" w:rsidR="00B62DED" w:rsidRPr="00665DF7" w:rsidRDefault="00B62DED" w:rsidP="00B06B77">
                              <w:pPr>
                                <w:pStyle w:val="Contenu"/>
                                <w:ind w:left="576"/>
                                <w:rPr>
                                  <w:noProof/>
                                </w:rPr>
                              </w:pPr>
                              <w:r w:rsidRPr="00665DF7">
                                <w:rPr>
                                  <w:noProof/>
                                  <w:lang w:bidi="fr-FR"/>
                                </w:rPr>
                                <w:t>Vous pouvez compiler une liste d’envoi à partir de cartes-réponses, de fiches d’information de clients, de cartes de visite récoltées lors de salons professionnels ou de listes de membres. Vous pouvez envisager d'acheter une liste de diffusion auprès d'une entreprise qui dessert votre clientèle cible.</w:t>
                              </w:r>
                            </w:p>
                            <w:p w14:paraId="2F496F3F" w14:textId="77777777" w:rsidR="00B62DED" w:rsidRPr="00665DF7" w:rsidRDefault="00B62DED" w:rsidP="00B06B77">
                              <w:pPr>
                                <w:pStyle w:val="Contenu"/>
                                <w:ind w:left="576"/>
                                <w:rPr>
                                  <w:noProof/>
                                </w:rPr>
                              </w:pPr>
                              <w:r w:rsidRPr="00665DF7">
                                <w:rPr>
                                  <w:noProof/>
                                  <w:lang w:bidi="fr-FR"/>
                                </w:rPr>
                                <w:t>Évaluez ensuite le temps et l’argent que vous pouvez consacrer à votre bulletin d’informations. Ces facteurs vous aident à déterminer la longueur de votre bulletin et la fréquence de sa publication.</w:t>
                              </w:r>
                            </w:p>
                            <w:p w14:paraId="2F3D8766" w14:textId="77777777" w:rsidR="00B62DED" w:rsidRPr="00665DF7" w:rsidRDefault="00B62DED" w:rsidP="00B06B77">
                              <w:pPr>
                                <w:pStyle w:val="Contenu"/>
                                <w:ind w:left="576"/>
                                <w:rPr>
                                  <w:noProof/>
                                </w:rPr>
                              </w:pPr>
                            </w:p>
                          </w:txbxContent>
                        </v:textbox>
                      </v:shape>
                      <v:shape id="Zone de texte 156" o:spid="_x0000_s1042" type="#_x0000_t202" style="position:absolute;top:12134;width:2197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" filled="f" stroked="f" strokeweight=".5pt">
                        <v:textbox inset="36pt">
                          <w:txbxContent>
                            <w:p w14:paraId="5C76727E" w14:textId="77777777" w:rsidR="00B62DED" w:rsidRDefault="00B62DED" w:rsidP="00B62DED">
                              <w:pPr>
                                <w:pStyle w:val="Titre3"/>
                                <w:jc w:val="left"/>
                              </w:pPr>
                              <w:r>
                                <w:rPr>
                                  <w:lang w:bidi="fr-FR"/>
                                </w:rPr>
                                <w:t>Par nom d’auteur</w:t>
                              </w:r>
                            </w:p>
                          </w:txbxContent>
                        </v:textbox>
                      </v:shape>
                      <w10:anchorlock/>
                    </v:group>
                  </w:pict>
                </mc:Fallback>
              </mc:AlternateContent>
            </w:r>
          </w:p>
          <w:p w14:paraId="4C738B15" w14:textId="77777777" w:rsidR="00B62DED" w:rsidRPr="00C23927" w:rsidRDefault="00B62DED" w:rsidP="00B62DED">
            <w:pPr>
              <w:rPr>
                <w:noProof/>
              </w:rPr>
            </w:pPr>
          </w:p>
        </w:tc>
        <w:tc>
          <w:tcPr>
            <w:tcW w:w="4854" w:type="dxa"/>
            <w:vMerge w:val="restart"/>
          </w:tcPr>
          <w:p w14:paraId="07AB8870" w14:textId="77777777" w:rsidR="00B62DED" w:rsidRPr="00C23927" w:rsidRDefault="00F1742A" w:rsidP="00B62DED">
            <w:pPr>
              <w:pStyle w:val="Titre4"/>
              <w:jc w:val="center"/>
              <w:rPr>
                <w:rStyle w:val="Accentuation"/>
                <w:i w:val="0"/>
                <w:noProof/>
                <w:color w:val="000000" w:themeColor="text1"/>
              </w:rPr>
            </w:pPr>
            <w:r w:rsidRPr="00C23927">
              <w:rPr>
                <w:rFonts w:ascii="Century Gothic" w:eastAsia="Century Gothic" w:hAnsi="Century Gothic" w:cs="Century Gothic"/>
                <w:b/>
                <w:noProof/>
                <w:color w:val="000000" w:themeColor="text1"/>
                <w:sz w:val="22"/>
                <w:szCs w:val="22"/>
                <w:lang w:bidi="fr-FR"/>
              </w:rPr>
              <w:drawing>
                <wp:anchor distT="0" distB="0" distL="114300" distR="114300" simplePos="0" relativeHeight="251693568" behindDoc="1" locked="0" layoutInCell="1" allowOverlap="1" wp14:anchorId="35349F07" wp14:editId="3EC5A8C8">
                  <wp:simplePos x="0" y="0"/>
                  <wp:positionH relativeFrom="column">
                    <wp:posOffset>152400</wp:posOffset>
                  </wp:positionH>
                  <wp:positionV relativeFrom="paragraph">
                    <wp:posOffset>5952000</wp:posOffset>
                  </wp:positionV>
                  <wp:extent cx="2460625" cy="3693160"/>
                  <wp:effectExtent l="0" t="0" r="0" b="2540"/>
                  <wp:wrapNone/>
                  <wp:docPr id="160" name="Image 160" descr="Gâteau au fromage avec myrt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160" descr="Gâteau au fromage avec myrtilles"/>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60625" cy="3693160"/>
                          </a:xfrm>
                          <a:prstGeom prst="rect">
                            <a:avLst/>
                          </a:prstGeom>
                        </pic:spPr>
                      </pic:pic>
                    </a:graphicData>
                  </a:graphic>
                  <wp14:sizeRelH relativeFrom="margin">
                    <wp14:pctWidth>0</wp14:pctWidth>
                  </wp14:sizeRelH>
                </wp:anchor>
              </w:drawing>
            </w:r>
            <w:r w:rsidR="00DE2E3C" w:rsidRPr="00C23927">
              <w:rPr>
                <w:rFonts w:ascii="Century Gothic" w:eastAsia="Century Gothic" w:hAnsi="Century Gothic" w:cs="Century Gothic"/>
                <w:b/>
                <w:noProof/>
                <w:color w:val="000000" w:themeColor="text1"/>
                <w:sz w:val="22"/>
                <w:szCs w:val="22"/>
                <w:lang w:bidi="fr-FR"/>
              </w:rPr>
              <w:drawing>
                <wp:anchor distT="0" distB="0" distL="114300" distR="114300" simplePos="0" relativeHeight="251694592" behindDoc="1" locked="0" layoutInCell="1" allowOverlap="1" wp14:anchorId="3FE8E74F" wp14:editId="64FE95B1">
                  <wp:simplePos x="0" y="0"/>
                  <wp:positionH relativeFrom="column">
                    <wp:posOffset>152400</wp:posOffset>
                  </wp:positionH>
                  <wp:positionV relativeFrom="paragraph">
                    <wp:posOffset>2381250</wp:posOffset>
                  </wp:positionV>
                  <wp:extent cx="2460625" cy="3693160"/>
                  <wp:effectExtent l="0" t="0" r="0" b="2540"/>
                  <wp:wrapNone/>
                  <wp:docPr id="158" name="Image 158" descr="produits de boulang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 158" descr="produits de boulangeri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60625" cy="3693160"/>
                          </a:xfrm>
                          <a:prstGeom prst="rect">
                            <a:avLst/>
                          </a:prstGeom>
                        </pic:spPr>
                      </pic:pic>
                    </a:graphicData>
                  </a:graphic>
                  <wp14:sizeRelH relativeFrom="margin">
                    <wp14:pctWidth>0</wp14:pctWidth>
                  </wp14:sizeRelH>
                </wp:anchor>
              </w:drawing>
            </w:r>
            <w:r w:rsidR="00927570" w:rsidRPr="00C23927">
              <w:rPr>
                <w:rFonts w:ascii="Century Gothic" w:eastAsia="Century Gothic" w:hAnsi="Century Gothic" w:cs="Century Gothic"/>
                <w:b/>
                <w:noProof/>
                <w:color w:val="000000" w:themeColor="text1"/>
                <w:sz w:val="22"/>
                <w:szCs w:val="22"/>
                <w:lang w:bidi="fr-FR"/>
              </w:rPr>
              <mc:AlternateContent>
                <mc:Choice Requires="wps">
                  <w:drawing>
                    <wp:anchor distT="0" distB="0" distL="114300" distR="114300" simplePos="0" relativeHeight="251695616" behindDoc="1" locked="0" layoutInCell="1" allowOverlap="1" wp14:anchorId="15C198E5" wp14:editId="3F134AC1">
                      <wp:simplePos x="0" y="0"/>
                      <wp:positionH relativeFrom="column">
                        <wp:posOffset>136880</wp:posOffset>
                      </wp:positionH>
                      <wp:positionV relativeFrom="paragraph">
                        <wp:posOffset>6076610</wp:posOffset>
                      </wp:positionV>
                      <wp:extent cx="2502794" cy="128935"/>
                      <wp:effectExtent l="0" t="0" r="0" b="4445"/>
                      <wp:wrapNone/>
                      <wp:docPr id="161" name="Rectangle 161"/>
                      <wp:cNvGraphicFramePr/>
                      <a:graphic xmlns:a="http://schemas.openxmlformats.org/drawingml/2006/main">
                        <a:graphicData uri="http://schemas.microsoft.com/office/word/2010/wordprocessingShape">
                          <wps:wsp>
                            <wps:cNvSpPr/>
                            <wps:spPr>
                              <a:xfrm>
                                <a:off x="0" y="0"/>
                                <a:ext cx="2502794" cy="128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08720" id="Rectangle 161" o:spid="_x0000_s1026" style="position:absolute;margin-left:10.8pt;margin-top:478.45pt;width:197.05pt;height:10.1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" fillcolor="white [3212]" stroked="f" strokeweight="1pt"/>
                  </w:pict>
                </mc:Fallback>
              </mc:AlternateContent>
            </w:r>
          </w:p>
        </w:tc>
      </w:tr>
      <w:tr w:rsidR="00B62DED" w:rsidRPr="00C23927" w14:paraId="1FC8BAD2" w14:textId="77777777" w:rsidTr="00107CB0">
        <w:trPr>
          <w:gridAfter w:val="1"/>
          <w:wAfter w:w="116" w:type="dxa"/>
          <w:trHeight w:val="2704"/>
        </w:trPr>
        <w:tc>
          <w:tcPr>
            <w:tcW w:w="8164" w:type="dxa"/>
          </w:tcPr>
          <w:p w14:paraId="75F6748C" w14:textId="77777777" w:rsidR="00B62DED" w:rsidRPr="00C23927" w:rsidRDefault="00B62DED" w:rsidP="00906191">
            <w:pPr>
              <w:pStyle w:val="Titre4"/>
              <w:rPr>
                <w:iCs/>
                <w:noProof/>
                <w:color w:val="000000" w:themeColor="text1"/>
              </w:rPr>
            </w:pPr>
            <w:r w:rsidRPr="00C23927">
              <w:rPr>
                <w:noProof/>
                <w:color w:val="000000" w:themeColor="text1"/>
                <w:lang w:bidi="fr-FR"/>
              </w:rPr>
              <mc:AlternateContent>
                <mc:Choice Requires="wps">
                  <w:drawing>
                    <wp:inline distT="0" distB="0" distL="0" distR="0" wp14:anchorId="6227A57A" wp14:editId="26043195">
                      <wp:extent cx="4778062" cy="1519707"/>
                      <wp:effectExtent l="0" t="0" r="0" b="4445"/>
                      <wp:docPr id="7" name="Zone de texte 7"/>
                      <wp:cNvGraphicFramePr/>
                      <a:graphic xmlns:a="http://schemas.openxmlformats.org/drawingml/2006/main">
                        <a:graphicData uri="http://schemas.microsoft.com/office/word/2010/wordprocessingShape">
                          <wps:wsp>
                            <wps:cNvSpPr txBox="1"/>
                            <wps:spPr>
                              <a:xfrm>
                                <a:off x="0" y="0"/>
                                <a:ext cx="4778062" cy="1519707"/>
                              </a:xfrm>
                              <a:prstGeom prst="rect">
                                <a:avLst/>
                              </a:prstGeom>
                              <a:noFill/>
                              <a:ln w="6350">
                                <a:noFill/>
                              </a:ln>
                            </wps:spPr>
                            <wps:txbx>
                              <w:txbxContent>
                                <w:p w14:paraId="491D3597" w14:textId="77777777" w:rsidR="00B62DED" w:rsidRPr="00772F68" w:rsidRDefault="00B62DED" w:rsidP="00772F68">
                                  <w:pPr>
                                    <w:pStyle w:val="Articlesdesous-titre"/>
                                    <w:rPr>
                                      <w:color w:val="44546A" w:themeColor="text2"/>
                                      <w:sz w:val="36"/>
                                    </w:rPr>
                                  </w:pPr>
                                  <w:r w:rsidRPr="00772F68">
                                    <w:rPr>
                                      <w:color w:val="44546A" w:themeColor="text2"/>
                                      <w:sz w:val="36"/>
                                      <w:szCs w:val="36"/>
                                      <w:lang w:bidi="fr-FR"/>
                                    </w:rPr>
                                    <w:t>« Pour capter l’attention du lecteur, insérez ici une phrase ou citation intéressantes extraites de l’article. »</w:t>
                                  </w:r>
                                </w:p>
                              </w:txbxContent>
                            </wps:txbx>
                            <wps:bodyPr rot="0" spcFirstLastPara="0" vertOverflow="overflow" horzOverflow="overflow" vert="horz" wrap="square" lIns="457200" tIns="182880" rIns="91440" bIns="45720" numCol="1" spcCol="0" rtlCol="0" fromWordArt="0" anchor="t" anchorCtr="0" forceAA="0" compatLnSpc="1">
                              <a:prstTxWarp prst="textNoShape">
                                <a:avLst/>
                              </a:prstTxWarp>
                              <a:noAutofit/>
                            </wps:bodyPr>
                          </wps:wsp>
                        </a:graphicData>
                      </a:graphic>
                    </wp:inline>
                  </w:drawing>
                </mc:Choice>
                <mc:Fallback>
                  <w:pict>
                    <v:shape w14:anchorId="6227A57A" id="Zone de texte 7" o:spid="_x0000_s1043" type="#_x0000_t202" style="width:376.25pt;height:1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" filled="f" stroked="f" strokeweight=".5pt">
                      <v:textbox inset="36pt,14.4pt">
                        <w:txbxContent>
                          <w:p w14:paraId="491D3597" w14:textId="77777777" w:rsidR="00B62DED" w:rsidRPr="00772F68" w:rsidRDefault="00B62DED" w:rsidP="00772F68">
                            <w:pPr>
                              <w:pStyle w:val="Articlesdesous-titre"/>
                              <w:rPr>
                                <w:color w:val="44546A" w:themeColor="text2"/>
                                <w:sz w:val="36"/>
                              </w:rPr>
                            </w:pPr>
                            <w:r w:rsidRPr="00772F68">
                              <w:rPr>
                                <w:color w:val="44546A" w:themeColor="text2"/>
                                <w:sz w:val="36"/>
                                <w:szCs w:val="36"/>
                                <w:lang w:bidi="fr-FR"/>
                              </w:rPr>
                              <w:t>« Pour capter l’attention du lecteur, insérez ici une phrase ou citation intéressantes extraites de l’article. »</w:t>
                            </w:r>
                          </w:p>
                        </w:txbxContent>
                      </v:textbox>
                      <w10:anchorlock/>
                    </v:shape>
                  </w:pict>
                </mc:Fallback>
              </mc:AlternateContent>
            </w:r>
          </w:p>
        </w:tc>
        <w:tc>
          <w:tcPr>
            <w:tcW w:w="4854" w:type="dxa"/>
            <w:vMerge/>
          </w:tcPr>
          <w:p w14:paraId="0AE21EEA" w14:textId="77777777" w:rsidR="00B62DED" w:rsidRPr="00C23927" w:rsidRDefault="00B62DED" w:rsidP="00906191">
            <w:pPr>
              <w:pStyle w:val="Titre4"/>
              <w:rPr>
                <w:iCs/>
                <w:noProof/>
                <w:color w:val="000000" w:themeColor="text1"/>
              </w:rPr>
            </w:pPr>
          </w:p>
        </w:tc>
      </w:tr>
    </w:tbl>
    <w:p w14:paraId="72B3CC86" w14:textId="77777777" w:rsidR="00772F68" w:rsidRPr="00C23927" w:rsidRDefault="00772F68" w:rsidP="00772F68">
      <w:pPr>
        <w:ind w:left="0"/>
        <w:rPr>
          <w:rFonts w:ascii="Palatino" w:hAnsi="Palatino"/>
          <w:noProof/>
        </w:rPr>
      </w:pPr>
      <w:bookmarkStart w:id="0" w:name="_GoBack"/>
      <w:bookmarkEnd w:id="0"/>
    </w:p>
    <w:p w14:paraId="76BA2065" w14:textId="77777777" w:rsidR="00772F68" w:rsidRPr="00C23927" w:rsidRDefault="00772F68" w:rsidP="00772F68">
      <w:pPr>
        <w:spacing w:before="0"/>
        <w:ind w:left="0"/>
        <w:rPr>
          <w:rFonts w:ascii="Palatino" w:hAnsi="Palatino"/>
          <w:noProof/>
        </w:rPr>
      </w:pPr>
    </w:p>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164"/>
        <w:gridCol w:w="4854"/>
        <w:gridCol w:w="116"/>
      </w:tblGrid>
      <w:tr w:rsidR="00772F68" w:rsidRPr="00C23927" w14:paraId="749ACA1E" w14:textId="77777777" w:rsidTr="00F1742A">
        <w:trPr>
          <w:trHeight w:val="1710"/>
        </w:trPr>
        <w:tc>
          <w:tcPr>
            <w:tcW w:w="13134" w:type="dxa"/>
            <w:gridSpan w:val="3"/>
          </w:tcPr>
          <w:p w14:paraId="5D79BC4C" w14:textId="77777777" w:rsidR="00772F68" w:rsidRPr="00C23927" w:rsidRDefault="00772F68" w:rsidP="00084DCA">
            <w:pPr>
              <w:pStyle w:val="Titre4"/>
              <w:rPr>
                <w:rStyle w:val="Accentuation"/>
                <w:noProof/>
                <w:color w:val="000000" w:themeColor="text1"/>
              </w:rPr>
            </w:pPr>
            <w:r w:rsidRPr="00C23927">
              <w:rPr>
                <w:rStyle w:val="Accentuation"/>
                <w:noProof/>
                <w:color w:val="000000" w:themeColor="text1"/>
                <w:lang w:bidi="fr-FR"/>
              </w:rPr>
              <mc:AlternateContent>
                <mc:Choice Requires="wps">
                  <w:drawing>
                    <wp:anchor distT="0" distB="0" distL="114300" distR="114300" simplePos="0" relativeHeight="251697664" behindDoc="1" locked="0" layoutInCell="1" allowOverlap="1" wp14:anchorId="09EEE910" wp14:editId="2D6FCCAD">
                      <wp:simplePos x="0" y="0"/>
                      <wp:positionH relativeFrom="column">
                        <wp:posOffset>14994</wp:posOffset>
                      </wp:positionH>
                      <wp:positionV relativeFrom="page">
                        <wp:posOffset>-27296</wp:posOffset>
                      </wp:positionV>
                      <wp:extent cx="8106410" cy="422275"/>
                      <wp:effectExtent l="0" t="0" r="8890" b="0"/>
                      <wp:wrapNone/>
                      <wp:docPr id="8" name="Rectangle 8" descr="ligne de bloc de couleur"/>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18C88" id="Rectangle 8" o:spid="_x0000_s1026" alt="ligne de bloc de couleur" style="position:absolute;margin-left:1.2pt;margin-top:-2.15pt;width:638.3pt;height:33.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" fillcolor="#c75454" stroked="f" strokeweight="1pt">
                      <w10:wrap anchory="page"/>
                    </v:rect>
                  </w:pict>
                </mc:Fallback>
              </mc:AlternateContent>
            </w:r>
          </w:p>
          <w:p w14:paraId="2239A852" w14:textId="77777777" w:rsidR="00772F68" w:rsidRPr="00C23927" w:rsidRDefault="003358C3" w:rsidP="00084DCA">
            <w:pPr>
              <w:pStyle w:val="Titre4"/>
              <w:rPr>
                <w:rStyle w:val="Accentuation"/>
                <w:noProof/>
                <w:color w:val="000000" w:themeColor="text1"/>
              </w:rPr>
            </w:pPr>
            <w:r w:rsidRPr="00C23927">
              <w:rPr>
                <w:rFonts w:ascii="Century Gothic" w:eastAsia="Century Gothic" w:hAnsi="Century Gothic" w:cs="Century Gothic"/>
                <w:b/>
                <w:i/>
                <w:noProof/>
                <w:color w:val="000000" w:themeColor="text1"/>
                <w:sz w:val="22"/>
                <w:szCs w:val="22"/>
                <w:lang w:bidi="fr-FR"/>
              </w:rPr>
              <w:drawing>
                <wp:anchor distT="0" distB="0" distL="114300" distR="114300" simplePos="0" relativeHeight="251699712" behindDoc="1" locked="0" layoutInCell="1" allowOverlap="1" wp14:anchorId="350BD5BA" wp14:editId="221301FC">
                  <wp:simplePos x="0" y="0"/>
                  <wp:positionH relativeFrom="column">
                    <wp:posOffset>169537</wp:posOffset>
                  </wp:positionH>
                  <wp:positionV relativeFrom="paragraph">
                    <wp:posOffset>85062</wp:posOffset>
                  </wp:positionV>
                  <wp:extent cx="8014527" cy="2974806"/>
                  <wp:effectExtent l="0" t="0" r="5715" b="0"/>
                  <wp:wrapNone/>
                  <wp:docPr id="10" name="Image 10" descr="Flocons d’avoine avec myrtilles et fra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014527" cy="2974806"/>
                          </a:xfrm>
                          <a:prstGeom prst="rect">
                            <a:avLst/>
                          </a:prstGeom>
                        </pic:spPr>
                      </pic:pic>
                    </a:graphicData>
                  </a:graphic>
                </wp:anchor>
              </w:drawing>
            </w:r>
            <w:r w:rsidRPr="00C23927">
              <w:rPr>
                <w:rFonts w:ascii="Century Gothic" w:eastAsia="Century Gothic" w:hAnsi="Century Gothic" w:cs="Century Gothic"/>
                <w:b/>
                <w:i/>
                <w:noProof/>
                <w:color w:val="000000" w:themeColor="text1"/>
                <w:sz w:val="22"/>
                <w:szCs w:val="22"/>
                <w:lang w:bidi="fr-FR"/>
              </w:rPr>
              <mc:AlternateContent>
                <mc:Choice Requires="wps">
                  <w:drawing>
                    <wp:anchor distT="0" distB="0" distL="114300" distR="114300" simplePos="0" relativeHeight="251700736" behindDoc="1" locked="0" layoutInCell="1" allowOverlap="1" wp14:anchorId="4E3FE9FA" wp14:editId="04FFF5F7">
                      <wp:simplePos x="0" y="0"/>
                      <wp:positionH relativeFrom="column">
                        <wp:posOffset>5959312</wp:posOffset>
                      </wp:positionH>
                      <wp:positionV relativeFrom="paragraph">
                        <wp:posOffset>210033</wp:posOffset>
                      </wp:positionV>
                      <wp:extent cx="1723390" cy="553085"/>
                      <wp:effectExtent l="0" t="0" r="10160" b="18415"/>
                      <wp:wrapNone/>
                      <wp:docPr id="11"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8E162" w14:textId="77777777" w:rsidR="00772F68" w:rsidRPr="00ED6510" w:rsidRDefault="00772F68" w:rsidP="00772F68">
                                  <w:pPr>
                                    <w:pStyle w:val="Titre3"/>
                                  </w:pPr>
                                  <w:r>
                                    <w:rPr>
                                      <w:lang w:bidi="fr-FR"/>
                                    </w:rPr>
                                    <w:t>Page 3</w:t>
                                  </w:r>
                                </w:p>
                              </w:txbxContent>
                            </wps:txbx>
                            <wps:bodyPr rot="0" vert="horz" wrap="square" lIns="0" tIns="0" rIns="0" bIns="0" anchor="t" anchorCtr="0" upright="1">
                              <a:noAutofit/>
                            </wps:bodyPr>
                          </wps:wsp>
                        </a:graphicData>
                      </a:graphic>
                    </wp:anchor>
                  </w:drawing>
                </mc:Choice>
                <mc:Fallback>
                  <w:pict>
                    <v:shape w14:anchorId="4E3FE9FA" id="_x0000_s1044" type="#_x0000_t202" style="position:absolute;left:0;text-align:left;margin-left:469.25pt;margin-top:16.55pt;width:135.7pt;height:43.5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" filled="f" stroked="f">
                      <v:textbox inset="0,0,0,0">
                        <w:txbxContent>
                          <w:p w14:paraId="3C78E162" w14:textId="77777777" w:rsidR="00772F68" w:rsidRPr="00ED6510" w:rsidRDefault="00772F68" w:rsidP="00772F68">
                            <w:pPr>
                              <w:pStyle w:val="Titre3"/>
                            </w:pPr>
                            <w:r>
                              <w:rPr>
                                <w:lang w:bidi="fr-FR"/>
                              </w:rPr>
                              <w:t>Page 3</w:t>
                            </w:r>
                          </w:p>
                        </w:txbxContent>
                      </v:textbox>
                    </v:shape>
                  </w:pict>
                </mc:Fallback>
              </mc:AlternateContent>
            </w:r>
            <w:r w:rsidR="00772F68" w:rsidRPr="00C23927">
              <w:rPr>
                <w:rStyle w:val="Accentuation"/>
                <w:noProof/>
                <w:color w:val="000000" w:themeColor="text1"/>
                <w:lang w:bidi="fr-FR"/>
              </w:rPr>
              <w:br w:type="page"/>
            </w:r>
          </w:p>
          <w:p w14:paraId="18FB1D2B" w14:textId="77777777" w:rsidR="00772F68" w:rsidRPr="00C23927" w:rsidRDefault="00772F68" w:rsidP="00084DCA">
            <w:pPr>
              <w:tabs>
                <w:tab w:val="left" w:pos="1230"/>
                <w:tab w:val="left" w:pos="7501"/>
              </w:tabs>
              <w:rPr>
                <w:noProof/>
              </w:rPr>
            </w:pPr>
            <w:r w:rsidRPr="00C23927">
              <w:rPr>
                <w:noProof/>
                <w:lang w:bidi="fr-FR"/>
              </w:rPr>
              <w:tab/>
              <w:t>Titre du bulletin</w:t>
            </w:r>
          </w:p>
        </w:tc>
      </w:tr>
      <w:tr w:rsidR="00772F68" w:rsidRPr="00C23927" w14:paraId="654603FB" w14:textId="77777777" w:rsidTr="00107CB0">
        <w:trPr>
          <w:gridAfter w:val="1"/>
          <w:wAfter w:w="116" w:type="dxa"/>
          <w:trHeight w:val="11424"/>
        </w:trPr>
        <w:tc>
          <w:tcPr>
            <w:tcW w:w="8164" w:type="dxa"/>
          </w:tcPr>
          <w:p w14:paraId="7148D662" w14:textId="77777777" w:rsidR="00772F68" w:rsidRPr="00C23927" w:rsidRDefault="00772F68" w:rsidP="00084DCA">
            <w:pPr>
              <w:pStyle w:val="Titre4"/>
              <w:rPr>
                <w:rStyle w:val="Accentuation"/>
                <w:i w:val="0"/>
                <w:noProof/>
                <w:color w:val="000000" w:themeColor="text1"/>
              </w:rPr>
            </w:pPr>
            <w:r w:rsidRPr="00C23927">
              <w:rPr>
                <w:noProof/>
                <w:color w:val="000000" w:themeColor="text1"/>
                <w:lang w:bidi="fr-FR"/>
              </w:rPr>
              <mc:AlternateContent>
                <mc:Choice Requires="wpg">
                  <w:drawing>
                    <wp:inline distT="0" distB="0" distL="0" distR="0" wp14:anchorId="6A8BA58C" wp14:editId="5B983288">
                      <wp:extent cx="4610637" cy="6781800"/>
                      <wp:effectExtent l="0" t="0" r="0" b="0"/>
                      <wp:docPr id="13" name="Groupe 13" descr="bloc de texte"/>
                      <wp:cNvGraphicFramePr/>
                      <a:graphic xmlns:a="http://schemas.openxmlformats.org/drawingml/2006/main">
                        <a:graphicData uri="http://schemas.microsoft.com/office/word/2010/wordprocessingGroup">
                          <wpg:wgp>
                            <wpg:cNvGrpSpPr/>
                            <wpg:grpSpPr>
                              <a:xfrm>
                                <a:off x="0" y="0"/>
                                <a:ext cx="4610637" cy="6781800"/>
                                <a:chOff x="0" y="0"/>
                                <a:chExt cx="4610637" cy="7273403"/>
                              </a:xfrm>
                            </wpg:grpSpPr>
                            <wps:wsp>
                              <wps:cNvPr id="14" name="Zone de texte 14"/>
                              <wps:cNvSpPr txBox="1"/>
                              <wps:spPr>
                                <a:xfrm>
                                  <a:off x="0" y="0"/>
                                  <a:ext cx="3734874" cy="1104995"/>
                                </a:xfrm>
                                <a:prstGeom prst="rect">
                                  <a:avLst/>
                                </a:prstGeom>
                                <a:solidFill>
                                  <a:schemeClr val="accent1"/>
                                </a:solidFill>
                                <a:ln w="6350">
                                  <a:noFill/>
                                </a:ln>
                              </wps:spPr>
                              <wps:txbx>
                                <w:txbxContent>
                                  <w:p w14:paraId="2066721D" w14:textId="77777777" w:rsidR="00772F68" w:rsidRPr="00665DF7" w:rsidRDefault="0017482C" w:rsidP="00772F68">
                                    <w:pPr>
                                      <w:pStyle w:val="Articlesdesous-titre"/>
                                      <w:rPr>
                                        <w:rFonts w:ascii="Century Gothic" w:hAnsi="Century Gothic"/>
                                        <w:sz w:val="48"/>
                                        <w:szCs w:val="48"/>
                                      </w:rPr>
                                    </w:pPr>
                                    <w:r w:rsidRPr="0017482C">
                                      <w:rPr>
                                        <w:rFonts w:ascii="Century Gothic" w:eastAsia="Century Gothic" w:hAnsi="Century Gothic" w:cs="Century Gothic"/>
                                        <w:sz w:val="48"/>
                                        <w:szCs w:val="48"/>
                                        <w:lang w:bidi="fr-FR"/>
                                      </w:rPr>
                                      <w:t>Attirer des lecteurs vers d’autres articles</w:t>
                                    </w:r>
                                  </w:p>
                                </w:txbxContent>
                              </wps:txbx>
                              <wps:bodyPr rot="0" spcFirstLastPara="0" vertOverflow="overflow" horzOverflow="overflow" vert="horz" wrap="square" lIns="274320" tIns="45720" rIns="91440" bIns="0" numCol="1" spcCol="0" rtlCol="0" fromWordArt="0" anchor="t" anchorCtr="0" forceAA="0" compatLnSpc="1">
                                <a:prstTxWarp prst="textNoShape">
                                  <a:avLst/>
                                </a:prstTxWarp>
                                <a:noAutofit/>
                              </wps:bodyPr>
                            </wps:wsp>
                            <wps:wsp>
                              <wps:cNvPr id="15" name="Zone de texte 15"/>
                              <wps:cNvSpPr txBox="1"/>
                              <wps:spPr>
                                <a:xfrm>
                                  <a:off x="0" y="1621444"/>
                                  <a:ext cx="4610637" cy="5651959"/>
                                </a:xfrm>
                                <a:prstGeom prst="rect">
                                  <a:avLst/>
                                </a:prstGeom>
                                <a:solidFill>
                                  <a:schemeClr val="bg1"/>
                                </a:solidFill>
                                <a:ln w="6350">
                                  <a:noFill/>
                                </a:ln>
                              </wps:spPr>
                              <wps:txbx>
                                <w:txbxContent>
                                  <w:p w14:paraId="1C603792" w14:textId="77777777" w:rsidR="0017482C" w:rsidRDefault="0017482C" w:rsidP="0017482C">
                                    <w:pPr>
                                      <w:pStyle w:val="Contenu"/>
                                      <w:ind w:left="576"/>
                                      <w:rPr>
                                        <w:noProof/>
                                      </w:rPr>
                                    </w:pPr>
                                    <w:r>
                                      <w:rPr>
                                        <w:noProof/>
                                        <w:lang w:bidi="fr-FR"/>
                                      </w:rPr>
                                      <w:t>Si vous prenez le temps de créer un bulletin d’informations, vous souhaitez certainement que vos lecteurs le lisent autant que possible. Pour ce faire, vous pouvez attirer des lecteurs vers d’autres articles.</w:t>
                                    </w:r>
                                  </w:p>
                                  <w:p w14:paraId="324093B6" w14:textId="77777777" w:rsidR="0017482C" w:rsidRDefault="0017482C" w:rsidP="0017482C">
                                    <w:pPr>
                                      <w:pStyle w:val="Contenu"/>
                                      <w:ind w:left="576"/>
                                      <w:rPr>
                                        <w:noProof/>
                                      </w:rPr>
                                    </w:pPr>
                                    <w:r>
                                      <w:rPr>
                                        <w:noProof/>
                                        <w:lang w:bidi="fr-FR"/>
                                      </w:rPr>
                                      <w:t>Vous pouvez également utiliser la table des matières. Une table des matières contenant des titres descriptifs et attrayants vous permet d’amener le lecteur à poursuivre au-delà des articles de la première page.</w:t>
                                    </w:r>
                                  </w:p>
                                  <w:p w14:paraId="726F8561" w14:textId="77777777" w:rsidR="0017482C" w:rsidRDefault="0017482C" w:rsidP="0017482C">
                                    <w:pPr>
                                      <w:pStyle w:val="Contenu"/>
                                      <w:ind w:left="576"/>
                                      <w:rPr>
                                        <w:noProof/>
                                      </w:rPr>
                                    </w:pPr>
                                    <w:r>
                                      <w:rPr>
                                        <w:noProof/>
                                        <w:lang w:bidi="fr-FR"/>
                                      </w:rPr>
                                      <w:t>Vous pouvez également attirer le lecteur à l’intérieur de votre bulletin d’informations en plaçant le début d’un article particulièrement attrayant en première page, et la suite sur une autre page, où un autre article attend le lecteur. Cela peut également être un moyen efficace de conduire le lecteur vers un argumentaire de vente ou un bon de commande.</w:t>
                                    </w:r>
                                  </w:p>
                                  <w:p w14:paraId="3B5CD964" w14:textId="77777777" w:rsidR="00772F68" w:rsidRPr="00665DF7" w:rsidRDefault="0017482C" w:rsidP="0017482C">
                                    <w:pPr>
                                      <w:pStyle w:val="Contenu"/>
                                      <w:ind w:left="576"/>
                                      <w:rPr>
                                        <w:noProof/>
                                      </w:rPr>
                                    </w:pPr>
                                    <w:r>
                                      <w:rPr>
                                        <w:noProof/>
                                        <w:lang w:bidi="fr-FR"/>
                                      </w:rPr>
                                      <w:t>Vous pouvez avoir faire passer un article d’une page à l’autre à l’aide de zones de texte liées. Tous les éléments de ce modèle de bulletin sont contenus dans une série de zones de texte. Ces mots sont contenus dans une zone de texte, tout comme le graphique présenté sur cette page, dont les légendes se trouvent dans un autre page. Une zone de texte offre un moyen flexible de présenter du texte et des graphismes. Il s’agit essentiellement d’un conteneur. Vous pouvez déplacer une zone de texte et la positionner exactement où vous le souhaitez. Vous pouvez le redimensionner en une colonne étroite et haute ou large et courte, voir la faire pivoter de manière à ce que le texte se lise latéralement. La liaison d’une zone de texte sur une page à une zone de texte sur une autre page a pour effet que l’article s’étende automatiquement d’une page à une autre.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16" name="Zone de texte 16"/>
                              <wps:cNvSpPr txBox="1"/>
                              <wps:spPr>
                                <a:xfrm>
                                  <a:off x="0" y="1213304"/>
                                  <a:ext cx="2724150" cy="408940"/>
                                </a:xfrm>
                                <a:prstGeom prst="rect">
                                  <a:avLst/>
                                </a:prstGeom>
                                <a:noFill/>
                                <a:ln w="6350">
                                  <a:noFill/>
                                </a:ln>
                              </wps:spPr>
                              <wps:txbx>
                                <w:txbxContent>
                                  <w:p w14:paraId="26799200" w14:textId="77777777" w:rsidR="00772F68" w:rsidRDefault="00772F68" w:rsidP="00772F68">
                                    <w:pPr>
                                      <w:pStyle w:val="Titre3"/>
                                      <w:jc w:val="left"/>
                                    </w:pPr>
                                    <w:r>
                                      <w:rPr>
                                        <w:lang w:bidi="fr-FR"/>
                                      </w:rPr>
                                      <w:t xml:space="preserve">Par </w:t>
                                    </w:r>
                                    <w:r w:rsidRPr="003E17B5">
                                      <w:rPr>
                                        <w:rStyle w:val="Caractredarticlesdesous-titre"/>
                                        <w:lang w:bidi="fr-FR"/>
                                      </w:rPr>
                                      <w:t>nom d’auteur</w:t>
                                    </w:r>
                                  </w:p>
                                </w:txbxContent>
                              </wps:txbx>
                              <wps:bodyPr rot="0" spcFirstLastPara="0" vertOverflow="overflow" horzOverflow="overflow" vert="horz" wrap="square" lIns="457200" tIns="45720" rIns="91440" bIns="0" numCol="1" spcCol="0" rtlCol="0" fromWordArt="0" anchor="t" anchorCtr="0" forceAA="0" compatLnSpc="1">
                                <a:prstTxWarp prst="textNoShape">
                                  <a:avLst/>
                                </a:prstTxWarp>
                                <a:noAutofit/>
                              </wps:bodyPr>
                            </wps:wsp>
                          </wpg:wgp>
                        </a:graphicData>
                      </a:graphic>
                    </wp:inline>
                  </w:drawing>
                </mc:Choice>
                <mc:Fallback>
                  <w:pict>
                    <v:group w14:anchorId="6A8BA58C" id="Groupe 13" o:spid="_x0000_s1045" alt="bloc de texte" style="width:363.05pt;height:534pt;mso-position-horizontal-relative:char;mso-position-vertical-relative:line" coordsize="46106,7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">
                      <v:shape id="Zone de texte 14" o:spid="_x0000_s1046" type="#_x0000_t202" style="position:absolute;width:37348;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" fillcolor="#c75454 [3204]" stroked="f" strokeweight=".5pt">
                        <v:textbox inset="21.6pt,,,0">
                          <w:txbxContent>
                            <w:p w14:paraId="2066721D" w14:textId="77777777" w:rsidR="00772F68" w:rsidRPr="00665DF7" w:rsidRDefault="0017482C" w:rsidP="00772F68">
                              <w:pPr>
                                <w:pStyle w:val="Articlesdesous-titre"/>
                                <w:rPr>
                                  <w:rFonts w:ascii="Century Gothic" w:hAnsi="Century Gothic"/>
                                  <w:sz w:val="48"/>
                                  <w:szCs w:val="48"/>
                                </w:rPr>
                              </w:pPr>
                              <w:r w:rsidRPr="0017482C">
                                <w:rPr>
                                  <w:rFonts w:ascii="Century Gothic" w:eastAsia="Century Gothic" w:hAnsi="Century Gothic" w:cs="Century Gothic"/>
                                  <w:sz w:val="48"/>
                                  <w:szCs w:val="48"/>
                                  <w:lang w:bidi="fr-FR"/>
                                </w:rPr>
                                <w:t>Attirer des lecteurs vers d’autres articles</w:t>
                              </w:r>
                            </w:p>
                          </w:txbxContent>
                        </v:textbox>
                      </v:shape>
                      <v:shape id="Zone de texte 15" o:spid="_x0000_s1047" type="#_x0000_t202" style="position:absolute;top:16214;width:46106;height:5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" fillcolor="white [3212]" stroked="f" strokeweight=".5pt">
                        <v:textbox inset=",,,0">
                          <w:txbxContent>
                            <w:p w14:paraId="1C603792" w14:textId="77777777" w:rsidR="0017482C" w:rsidRDefault="0017482C" w:rsidP="0017482C">
                              <w:pPr>
                                <w:pStyle w:val="Contenu"/>
                                <w:ind w:left="576"/>
                                <w:rPr>
                                  <w:noProof/>
                                </w:rPr>
                              </w:pPr>
                              <w:r>
                                <w:rPr>
                                  <w:noProof/>
                                  <w:lang w:bidi="fr-FR"/>
                                </w:rPr>
                                <w:t>Si vous prenez le temps de créer un bulletin d’informations, vous souhaitez certainement que vos lecteurs le lisent autant que possible. Pour ce faire, vous pouvez attirer des lecteurs vers d’autres articles.</w:t>
                              </w:r>
                            </w:p>
                            <w:p w14:paraId="324093B6" w14:textId="77777777" w:rsidR="0017482C" w:rsidRDefault="0017482C" w:rsidP="0017482C">
                              <w:pPr>
                                <w:pStyle w:val="Contenu"/>
                                <w:ind w:left="576"/>
                                <w:rPr>
                                  <w:noProof/>
                                </w:rPr>
                              </w:pPr>
                              <w:r>
                                <w:rPr>
                                  <w:noProof/>
                                  <w:lang w:bidi="fr-FR"/>
                                </w:rPr>
                                <w:t>Vous pouvez également utiliser la table des matières. Une table des matières contenant des titres descriptifs et attrayants vous permet d’amener le lecteur à poursuivre au-delà des articles de la première page.</w:t>
                              </w:r>
                            </w:p>
                            <w:p w14:paraId="726F8561" w14:textId="77777777" w:rsidR="0017482C" w:rsidRDefault="0017482C" w:rsidP="0017482C">
                              <w:pPr>
                                <w:pStyle w:val="Contenu"/>
                                <w:ind w:left="576"/>
                                <w:rPr>
                                  <w:noProof/>
                                </w:rPr>
                              </w:pPr>
                              <w:r>
                                <w:rPr>
                                  <w:noProof/>
                                  <w:lang w:bidi="fr-FR"/>
                                </w:rPr>
                                <w:t>Vous pouvez également attirer le lecteur à l’intérieur de votre bulletin d’informations en plaçant le début d’un article particulièrement attrayant en première page, et la suite sur une autre page, où un autre article attend le lecteur. Cela peut également être un moyen efficace de conduire le lecteur vers un argumentaire de vente ou un bon de commande.</w:t>
                              </w:r>
                            </w:p>
                            <w:p w14:paraId="3B5CD964" w14:textId="77777777" w:rsidR="00772F68" w:rsidRPr="00665DF7" w:rsidRDefault="0017482C" w:rsidP="0017482C">
                              <w:pPr>
                                <w:pStyle w:val="Contenu"/>
                                <w:ind w:left="576"/>
                                <w:rPr>
                                  <w:noProof/>
                                </w:rPr>
                              </w:pPr>
                              <w:r>
                                <w:rPr>
                                  <w:noProof/>
                                  <w:lang w:bidi="fr-FR"/>
                                </w:rPr>
                                <w:t>Vous pouvez avoir faire passer un article d’une page à l’autre à l’aide de zones de texte liées. Tous les éléments de ce modèle de bulletin sont contenus dans une série de zones de texte. Ces mots sont contenus dans une zone de texte, tout comme le graphique présenté sur cette page, dont les légendes se trouvent dans un autre page. Une zone de texte offre un moyen flexible de présenter du texte et des graphismes. Il s’agit essentiellement d’un conteneur. Vous pouvez déplacer une zone de texte et la positionner exactement où vous le souhaitez. Vous pouvez le redimensionner en une colonne étroite et haute ou large et courte, voir la faire pivoter de manière à ce que le texte se lise latéralement. La liaison d’une zone de texte sur une page à une zone de texte sur une autre page a pour effet que l’article s’étende automatiquement d’une page à une autre.</w:t>
                              </w:r>
                            </w:p>
                          </w:txbxContent>
                        </v:textbox>
                      </v:shape>
                      <v:shape id="Zone de texte 16" o:spid="_x0000_s1048" type="#_x0000_t202" style="position:absolute;top:12133;width:2724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" filled="f" stroked="f" strokeweight=".5pt">
                        <v:textbox inset="36pt,,,0">
                          <w:txbxContent>
                            <w:p w14:paraId="26799200" w14:textId="77777777" w:rsidR="00772F68" w:rsidRDefault="00772F68" w:rsidP="00772F68">
                              <w:pPr>
                                <w:pStyle w:val="Titre3"/>
                                <w:jc w:val="left"/>
                              </w:pPr>
                              <w:r>
                                <w:rPr>
                                  <w:lang w:bidi="fr-FR"/>
                                </w:rPr>
                                <w:t xml:space="preserve">Par </w:t>
                              </w:r>
                              <w:r w:rsidRPr="003E17B5">
                                <w:rPr>
                                  <w:rStyle w:val="Caractredarticlesdesous-titre"/>
                                  <w:lang w:bidi="fr-FR"/>
                                </w:rPr>
                                <w:t>nom d’auteur</w:t>
                              </w:r>
                            </w:p>
                          </w:txbxContent>
                        </v:textbox>
                      </v:shape>
                      <w10:anchorlock/>
                    </v:group>
                  </w:pict>
                </mc:Fallback>
              </mc:AlternateContent>
            </w:r>
          </w:p>
          <w:p w14:paraId="1255669D" w14:textId="77777777" w:rsidR="00772F68" w:rsidRPr="00C23927" w:rsidRDefault="00772F68" w:rsidP="00084DCA">
            <w:pPr>
              <w:rPr>
                <w:noProof/>
              </w:rPr>
            </w:pPr>
          </w:p>
        </w:tc>
        <w:tc>
          <w:tcPr>
            <w:tcW w:w="4854" w:type="dxa"/>
          </w:tcPr>
          <w:p w14:paraId="714E55FF" w14:textId="77777777" w:rsidR="00772F68" w:rsidRPr="00C23927" w:rsidRDefault="00772F68" w:rsidP="003E17B5">
            <w:pPr>
              <w:pStyle w:val="Titre4"/>
              <w:ind w:left="0"/>
              <w:rPr>
                <w:noProof/>
              </w:rPr>
            </w:pPr>
            <w:r w:rsidRPr="00C23927">
              <w:rPr>
                <w:noProof/>
                <w:color w:val="000000" w:themeColor="text1"/>
                <w:lang w:bidi="fr-FR"/>
              </w:rPr>
              <mc:AlternateContent>
                <mc:Choice Requires="wpg">
                  <w:drawing>
                    <wp:anchor distT="0" distB="0" distL="114300" distR="114300" simplePos="0" relativeHeight="251702784" behindDoc="1" locked="0" layoutInCell="1" allowOverlap="1" wp14:anchorId="5A9550B6" wp14:editId="2D463A26">
                      <wp:simplePos x="0" y="0"/>
                      <wp:positionH relativeFrom="column">
                        <wp:posOffset>113030</wp:posOffset>
                      </wp:positionH>
                      <wp:positionV relativeFrom="paragraph">
                        <wp:posOffset>2774805</wp:posOffset>
                      </wp:positionV>
                      <wp:extent cx="2466552" cy="3757834"/>
                      <wp:effectExtent l="0" t="0" r="0" b="0"/>
                      <wp:wrapNone/>
                      <wp:docPr id="17" name="Groupe 17" descr="Image"/>
                      <wp:cNvGraphicFramePr/>
                      <a:graphic xmlns:a="http://schemas.openxmlformats.org/drawingml/2006/main">
                        <a:graphicData uri="http://schemas.microsoft.com/office/word/2010/wordprocessingGroup">
                          <wpg:wgp>
                            <wpg:cNvGrpSpPr/>
                            <wpg:grpSpPr>
                              <a:xfrm>
                                <a:off x="0" y="0"/>
                                <a:ext cx="2466552" cy="3757834"/>
                                <a:chOff x="12218" y="3548418"/>
                                <a:chExt cx="2374362" cy="3683222"/>
                              </a:xfrm>
                            </wpg:grpSpPr>
                            <pic:pic xmlns:pic="http://schemas.openxmlformats.org/drawingml/2006/picture">
                              <pic:nvPicPr>
                                <pic:cNvPr id="18" name="Image 18" descr="cupcakes au chocola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3953" y="3684530"/>
                                  <a:ext cx="2321107" cy="3547110"/>
                                </a:xfrm>
                                <a:prstGeom prst="rect">
                                  <a:avLst/>
                                </a:prstGeom>
                              </pic:spPr>
                            </pic:pic>
                            <wps:wsp>
                              <wps:cNvPr id="20" name="Rectangle 20"/>
                              <wps:cNvSpPr/>
                              <wps:spPr>
                                <a:xfrm>
                                  <a:off x="12218" y="3548418"/>
                                  <a:ext cx="2374362"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051E39" id="Groupe 17" o:spid="_x0000_s1026" alt="Image" style="position:absolute;margin-left:8.9pt;margin-top:218.5pt;width:194.2pt;height:295.9pt;z-index:-251613696;mso-width-relative:margin;mso-height-relative:margin" coordorigin="122,35484" coordsize="23743,368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">
                      <v:shape id="Image 18" o:spid="_x0000_s1027" type="#_x0000_t75" alt="cupcakes au chocolat" style="position:absolute;left:339;top:36845;width:23211;height:3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">
                        <v:imagedata r:id="rId17" o:title="cupcakes au chocolat"/>
                      </v:shape>
                      <v:rect id="Rectangle 20" o:spid="_x0000_s1028" style="position:absolute;left:122;top:35484;width:2374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group>
                  </w:pict>
                </mc:Fallback>
              </mc:AlternateContent>
            </w:r>
          </w:p>
        </w:tc>
      </w:tr>
      <w:tr w:rsidR="003E17B5" w:rsidRPr="00C23927" w14:paraId="6F022265" w14:textId="77777777" w:rsidTr="00F1742A">
        <w:trPr>
          <w:trHeight w:val="2704"/>
        </w:trPr>
        <w:tc>
          <w:tcPr>
            <w:tcW w:w="13134" w:type="dxa"/>
            <w:gridSpan w:val="3"/>
            <w:shd w:val="clear" w:color="auto" w:fill="294983" w:themeFill="accent4"/>
          </w:tcPr>
          <w:p w14:paraId="4A13A733" w14:textId="77777777" w:rsidR="003E17B5" w:rsidRPr="00C23927" w:rsidRDefault="003E17B5" w:rsidP="00084DCA">
            <w:pPr>
              <w:pStyle w:val="Titre4"/>
              <w:rPr>
                <w:iCs/>
                <w:noProof/>
                <w:color w:val="000000" w:themeColor="text1"/>
              </w:rPr>
            </w:pPr>
            <w:r w:rsidRPr="00C23927">
              <w:rPr>
                <w:noProof/>
                <w:color w:val="000000" w:themeColor="text1"/>
                <w:lang w:bidi="fr-FR"/>
              </w:rPr>
              <mc:AlternateContent>
                <mc:Choice Requires="wps">
                  <w:drawing>
                    <wp:inline distT="0" distB="0" distL="0" distR="0" wp14:anchorId="7A318A16" wp14:editId="598B565E">
                      <wp:extent cx="7534141" cy="1777284"/>
                      <wp:effectExtent l="0" t="0" r="0" b="13970"/>
                      <wp:docPr id="22" name="Zone de texte 22"/>
                      <wp:cNvGraphicFramePr/>
                      <a:graphic xmlns:a="http://schemas.openxmlformats.org/drawingml/2006/main">
                        <a:graphicData uri="http://schemas.microsoft.com/office/word/2010/wordprocessingShape">
                          <wps:wsp>
                            <wps:cNvSpPr txBox="1"/>
                            <wps:spPr>
                              <a:xfrm>
                                <a:off x="0" y="0"/>
                                <a:ext cx="7534141" cy="1777284"/>
                              </a:xfrm>
                              <a:prstGeom prst="rect">
                                <a:avLst/>
                              </a:prstGeom>
                              <a:noFill/>
                              <a:ln w="6350">
                                <a:noFill/>
                              </a:ln>
                            </wps:spPr>
                            <wps:txbx>
                              <w:txbxContent>
                                <w:p w14:paraId="3826A4FD" w14:textId="77777777" w:rsidR="003E17B5" w:rsidRPr="00CE7301" w:rsidRDefault="003E17B5" w:rsidP="00CE7301">
                                  <w:pPr>
                                    <w:pStyle w:val="Titre2"/>
                                    <w:rPr>
                                      <w:color w:val="FFFFFF" w:themeColor="background1"/>
                                    </w:rPr>
                                  </w:pPr>
                                  <w:r w:rsidRPr="00CE7301">
                                    <w:rPr>
                                      <w:color w:val="FFFFFF" w:themeColor="background1"/>
                                      <w:lang w:bidi="fr-FR"/>
                                    </w:rPr>
                                    <w:t>Un article pour chacun</w:t>
                                  </w:r>
                                </w:p>
                                <w:p w14:paraId="3D945A4C" w14:textId="77777777" w:rsidR="003E17B5" w:rsidRPr="00CE7301" w:rsidRDefault="003E17B5" w:rsidP="003E17B5">
                                  <w:pPr>
                                    <w:pStyle w:val="Contenu"/>
                                    <w:rPr>
                                      <w:color w:val="FFFFFF" w:themeColor="background1"/>
                                    </w:rPr>
                                  </w:pPr>
                                  <w:r w:rsidRPr="00CE7301">
                                    <w:rPr>
                                      <w:color w:val="FFFFFF" w:themeColor="background1"/>
                                      <w:lang w:bidi="fr-FR"/>
                                    </w:rPr>
                                    <w:t>Qui lit votre bulletin et quelles sont ses responsabilités ? Quels sont les segments de votre secteur concernés ? Avez-vous des preuves pour étayer vos hypothèses ? Il est essentiel de pouvoir répondre à ces questions, car ce n’est qu’à cette condition que vous serez en mesure de produire le type de contenu capable d’attirer les lecteurs.</w:t>
                                  </w:r>
                                </w:p>
                                <w:p w14:paraId="7F58EE05" w14:textId="77777777" w:rsidR="003E17B5" w:rsidRPr="00CE7301" w:rsidRDefault="003E17B5" w:rsidP="003E17B5">
                                  <w:pPr>
                                    <w:pStyle w:val="Contenu"/>
                                    <w:rPr>
                                      <w:color w:val="FFFFFF" w:themeColor="background1"/>
                                    </w:rPr>
                                  </w:pPr>
                                  <w:r w:rsidRPr="00CE7301">
                                    <w:rPr>
                                      <w:color w:val="FFFFFF" w:themeColor="background1"/>
                                      <w:lang w:bidi="fr-FR"/>
                                    </w:rPr>
                                    <w:t>Les membres d’une entreprise ou d’un secteur ne se préoccupent pas tous des mêmes problématiques. En comprenant les lecteurs et leurs préoccupations, vous pouvez faire en sorte que chaque numéro de votre bulletin d’informations intéresse le plus grand nombre possible de personnes.</w:t>
                                  </w:r>
                                </w:p>
                                <w:p w14:paraId="11B042E9" w14:textId="77777777" w:rsidR="003E17B5" w:rsidRPr="00CE7301" w:rsidRDefault="003E17B5" w:rsidP="003E17B5"/>
                              </w:txbxContent>
                            </wps:txbx>
                            <wps:bodyPr rot="0" spcFirstLastPara="0" vertOverflow="overflow" horzOverflow="overflow" vert="horz" wrap="square" lIns="457200" tIns="0" rIns="91440" bIns="0" numCol="1" spcCol="0" rtlCol="0" fromWordArt="0" anchor="t" anchorCtr="0" forceAA="0" compatLnSpc="1">
                              <a:prstTxWarp prst="textNoShape">
                                <a:avLst/>
                              </a:prstTxWarp>
                              <a:noAutofit/>
                            </wps:bodyPr>
                          </wps:wsp>
                        </a:graphicData>
                      </a:graphic>
                    </wp:inline>
                  </w:drawing>
                </mc:Choice>
                <mc:Fallback>
                  <w:pict>
                    <v:shape w14:anchorId="7A318A16" id="Zone de texte 22" o:spid="_x0000_s1049" type="#_x0000_t202" style="width:593.25pt;height:13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" filled="f" stroked="f" strokeweight=".5pt">
                      <v:textbox inset="36pt,0,,0">
                        <w:txbxContent>
                          <w:p w14:paraId="3826A4FD" w14:textId="77777777" w:rsidR="003E17B5" w:rsidRPr="00CE7301" w:rsidRDefault="003E17B5" w:rsidP="00CE7301">
                            <w:pPr>
                              <w:pStyle w:val="Titre2"/>
                              <w:rPr>
                                <w:color w:val="FFFFFF" w:themeColor="background1"/>
                              </w:rPr>
                            </w:pPr>
                            <w:r w:rsidRPr="00CE7301">
                              <w:rPr>
                                <w:color w:val="FFFFFF" w:themeColor="background1"/>
                                <w:lang w:bidi="fr-FR"/>
                              </w:rPr>
                              <w:t>Un article pour chacun</w:t>
                            </w:r>
                          </w:p>
                          <w:p w14:paraId="3D945A4C" w14:textId="77777777" w:rsidR="003E17B5" w:rsidRPr="00CE7301" w:rsidRDefault="003E17B5" w:rsidP="003E17B5">
                            <w:pPr>
                              <w:pStyle w:val="Contenu"/>
                              <w:rPr>
                                <w:color w:val="FFFFFF" w:themeColor="background1"/>
                              </w:rPr>
                            </w:pPr>
                            <w:r w:rsidRPr="00CE7301">
                              <w:rPr>
                                <w:color w:val="FFFFFF" w:themeColor="background1"/>
                                <w:lang w:bidi="fr-FR"/>
                              </w:rPr>
                              <w:t>Qui lit votre bulletin et quelles sont ses responsabilités ? Quels sont les segments de votre secteur concernés ? Avez-vous des preuves pour étayer vos hypothèses ? Il est essentiel de pouvoir répondre à ces questions, car ce n’est qu’à cette condition que vous serez en mesure de produire le type de contenu capable d’attirer les lecteurs.</w:t>
                            </w:r>
                          </w:p>
                          <w:p w14:paraId="7F58EE05" w14:textId="77777777" w:rsidR="003E17B5" w:rsidRPr="00CE7301" w:rsidRDefault="003E17B5" w:rsidP="003E17B5">
                            <w:pPr>
                              <w:pStyle w:val="Contenu"/>
                              <w:rPr>
                                <w:color w:val="FFFFFF" w:themeColor="background1"/>
                              </w:rPr>
                            </w:pPr>
                            <w:r w:rsidRPr="00CE7301">
                              <w:rPr>
                                <w:color w:val="FFFFFF" w:themeColor="background1"/>
                                <w:lang w:bidi="fr-FR"/>
                              </w:rPr>
                              <w:t>Les membres d’une entreprise ou d’un secteur ne se préoccupent pas tous des mêmes problématiques. En comprenant les lecteurs et leurs préoccupations, vous pouvez faire en sorte que chaque numéro de votre bulletin d’informations intéresse le plus grand nombre possible de personnes.</w:t>
                            </w:r>
                          </w:p>
                          <w:p w14:paraId="11B042E9" w14:textId="77777777" w:rsidR="003E17B5" w:rsidRPr="00CE7301" w:rsidRDefault="003E17B5" w:rsidP="003E17B5"/>
                        </w:txbxContent>
                      </v:textbox>
                      <w10:anchorlock/>
                    </v:shape>
                  </w:pict>
                </mc:Fallback>
              </mc:AlternateContent>
            </w:r>
          </w:p>
        </w:tc>
      </w:tr>
    </w:tbl>
    <w:p w14:paraId="3FEE78D9" w14:textId="77777777" w:rsidR="00CE7301" w:rsidRPr="00C23927" w:rsidRDefault="00772F68" w:rsidP="00772F68">
      <w:pPr>
        <w:spacing w:before="0"/>
        <w:ind w:left="0"/>
        <w:rPr>
          <w:rFonts w:ascii="Palatino" w:hAnsi="Palatino"/>
          <w:noProof/>
        </w:rPr>
      </w:pPr>
      <w:r w:rsidRPr="00C23927">
        <w:rPr>
          <w:rFonts w:ascii="Palatino" w:eastAsia="Palatino" w:hAnsi="Palatino" w:cs="Palatino"/>
          <w:noProof/>
          <w:lang w:bidi="fr-FR"/>
        </w:rPr>
        <w:br w:type="page"/>
      </w:r>
    </w:p>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080"/>
        <w:gridCol w:w="5054"/>
      </w:tblGrid>
      <w:tr w:rsidR="00CE7301" w:rsidRPr="00C23927" w14:paraId="6AC74B01" w14:textId="77777777" w:rsidTr="001917B8">
        <w:trPr>
          <w:trHeight w:val="1710"/>
        </w:trPr>
        <w:tc>
          <w:tcPr>
            <w:tcW w:w="13134" w:type="dxa"/>
            <w:gridSpan w:val="2"/>
          </w:tcPr>
          <w:p w14:paraId="3A9EF5EC" w14:textId="77777777" w:rsidR="00CE7301" w:rsidRPr="00C23927" w:rsidRDefault="00CE7301" w:rsidP="00084DCA">
            <w:pPr>
              <w:pStyle w:val="Titre4"/>
              <w:rPr>
                <w:rStyle w:val="Accentuation"/>
                <w:noProof/>
                <w:color w:val="000000" w:themeColor="text1"/>
              </w:rPr>
            </w:pPr>
            <w:r w:rsidRPr="00C23927">
              <w:rPr>
                <w:rStyle w:val="Accentuation"/>
                <w:noProof/>
                <w:color w:val="000000" w:themeColor="text1"/>
                <w:lang w:bidi="fr-FR"/>
              </w:rPr>
              <w:lastRenderedPageBreak/>
              <mc:AlternateContent>
                <mc:Choice Requires="wps">
                  <w:drawing>
                    <wp:anchor distT="0" distB="0" distL="114300" distR="114300" simplePos="0" relativeHeight="251704832" behindDoc="1" locked="0" layoutInCell="1" allowOverlap="1" wp14:anchorId="517D2F09" wp14:editId="4A8252C5">
                      <wp:simplePos x="0" y="0"/>
                      <wp:positionH relativeFrom="column">
                        <wp:posOffset>14994</wp:posOffset>
                      </wp:positionH>
                      <wp:positionV relativeFrom="page">
                        <wp:posOffset>-27296</wp:posOffset>
                      </wp:positionV>
                      <wp:extent cx="8106410" cy="422275"/>
                      <wp:effectExtent l="0" t="0" r="8890" b="0"/>
                      <wp:wrapNone/>
                      <wp:docPr id="23" name="Rectangle 23" descr="ligne de bloc de couleur"/>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891A5" id="Rectangle 23" o:spid="_x0000_s1026" alt="ligne de bloc de couleur" style="position:absolute;margin-left:1.2pt;margin-top:-2.15pt;width:638.3pt;height:33.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" fillcolor="#c75454" stroked="f" strokeweight="1pt">
                      <w10:wrap anchory="page"/>
                    </v:rect>
                  </w:pict>
                </mc:Fallback>
              </mc:AlternateContent>
            </w:r>
          </w:p>
          <w:p w14:paraId="7F4D3772" w14:textId="77777777" w:rsidR="00CE7301" w:rsidRPr="00C23927" w:rsidRDefault="00547B65" w:rsidP="00084DCA">
            <w:pPr>
              <w:pStyle w:val="Titre4"/>
              <w:rPr>
                <w:rStyle w:val="Accentuation"/>
                <w:noProof/>
                <w:color w:val="000000" w:themeColor="text1"/>
              </w:rPr>
            </w:pPr>
            <w:r w:rsidRPr="00C23927">
              <w:rPr>
                <w:rFonts w:ascii="Century Gothic" w:eastAsia="Century Gothic" w:hAnsi="Century Gothic" w:cs="Century Gothic"/>
                <w:b/>
                <w:i/>
                <w:noProof/>
                <w:color w:val="000000" w:themeColor="text1"/>
                <w:sz w:val="22"/>
                <w:szCs w:val="22"/>
                <w:lang w:bidi="fr-FR"/>
              </w:rPr>
              <mc:AlternateContent>
                <mc:Choice Requires="wps">
                  <w:drawing>
                    <wp:anchor distT="0" distB="0" distL="114300" distR="114300" simplePos="0" relativeHeight="251707904" behindDoc="1" locked="0" layoutInCell="1" allowOverlap="1" wp14:anchorId="04AE3BFE" wp14:editId="2B402C62">
                      <wp:simplePos x="0" y="0"/>
                      <wp:positionH relativeFrom="column">
                        <wp:posOffset>5959312</wp:posOffset>
                      </wp:positionH>
                      <wp:positionV relativeFrom="paragraph">
                        <wp:posOffset>210033</wp:posOffset>
                      </wp:positionV>
                      <wp:extent cx="1870231" cy="553697"/>
                      <wp:effectExtent l="0" t="0" r="15875" b="18415"/>
                      <wp:wrapNone/>
                      <wp:docPr id="28"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231" cy="55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ACDD" w14:textId="77777777" w:rsidR="00CE7301" w:rsidRPr="00ED6510" w:rsidRDefault="00CE7301" w:rsidP="00CE7301">
                                  <w:pPr>
                                    <w:pStyle w:val="Titre3"/>
                                  </w:pPr>
                                  <w:r>
                                    <w:rPr>
                                      <w:lang w:bidi="fr-FR"/>
                                    </w:rPr>
                                    <w:t>Page 4</w:t>
                                  </w:r>
                                </w:p>
                              </w:txbxContent>
                            </wps:txbx>
                            <wps:bodyPr rot="0" vert="horz" wrap="square" lIns="0" tIns="0" rIns="0" bIns="0" anchor="t" anchorCtr="0" upright="1">
                              <a:noAutofit/>
                            </wps:bodyPr>
                          </wps:wsp>
                        </a:graphicData>
                      </a:graphic>
                    </wp:anchor>
                  </w:drawing>
                </mc:Choice>
                <mc:Fallback>
                  <w:pict>
                    <v:shape w14:anchorId="04AE3BFE" id="_x0000_s1050" type="#_x0000_t202" style="position:absolute;left:0;text-align:left;margin-left:469.25pt;margin-top:16.55pt;width:147.25pt;height:43.6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" filled="f" stroked="f">
                      <v:textbox inset="0,0,0,0">
                        <w:txbxContent>
                          <w:p w14:paraId="4F1DACDD" w14:textId="77777777" w:rsidR="00CE7301" w:rsidRPr="00ED6510" w:rsidRDefault="00CE7301" w:rsidP="00CE7301">
                            <w:pPr>
                              <w:pStyle w:val="Titre3"/>
                            </w:pPr>
                            <w:r>
                              <w:rPr>
                                <w:lang w:bidi="fr-FR"/>
                              </w:rPr>
                              <w:t>Page 4</w:t>
                            </w:r>
                          </w:p>
                        </w:txbxContent>
                      </v:textbox>
                    </v:shape>
                  </w:pict>
                </mc:Fallback>
              </mc:AlternateContent>
            </w:r>
            <w:r w:rsidR="00CE7301" w:rsidRPr="00C23927">
              <w:rPr>
                <w:rStyle w:val="Accentuation"/>
                <w:noProof/>
                <w:color w:val="000000" w:themeColor="text1"/>
                <w:lang w:bidi="fr-FR"/>
              </w:rPr>
              <w:br w:type="page"/>
            </w:r>
          </w:p>
          <w:p w14:paraId="50551303" w14:textId="77777777" w:rsidR="00CE7301" w:rsidRPr="00C23927" w:rsidRDefault="00CE7301" w:rsidP="00084DCA">
            <w:pPr>
              <w:tabs>
                <w:tab w:val="left" w:pos="1230"/>
                <w:tab w:val="left" w:pos="7501"/>
              </w:tabs>
              <w:rPr>
                <w:noProof/>
              </w:rPr>
            </w:pPr>
            <w:r w:rsidRPr="00C23927">
              <w:rPr>
                <w:noProof/>
                <w:lang w:bidi="fr-FR"/>
              </w:rPr>
              <w:tab/>
              <w:t>Titre du bulletin</w:t>
            </w:r>
          </w:p>
        </w:tc>
      </w:tr>
      <w:tr w:rsidR="001917B8" w:rsidRPr="00C23927" w14:paraId="0DAD474F" w14:textId="77777777" w:rsidTr="006C3463">
        <w:trPr>
          <w:trHeight w:val="3699"/>
        </w:trPr>
        <w:tc>
          <w:tcPr>
            <w:tcW w:w="8080" w:type="dxa"/>
            <w:vMerge w:val="restart"/>
          </w:tcPr>
          <w:p w14:paraId="7A955B4C" w14:textId="77777777" w:rsidR="001917B8" w:rsidRPr="00C23927" w:rsidRDefault="00DE2E3C" w:rsidP="00084DCA">
            <w:pPr>
              <w:pStyle w:val="Titre4"/>
              <w:rPr>
                <w:rStyle w:val="Accentuation"/>
                <w:i w:val="0"/>
                <w:noProof/>
                <w:color w:val="000000" w:themeColor="text1"/>
              </w:rPr>
            </w:pPr>
            <w:r w:rsidRPr="00C23927">
              <w:rPr>
                <w:rFonts w:ascii="Century Gothic" w:eastAsia="Century Gothic" w:hAnsi="Century Gothic" w:cs="Century Gothic"/>
                <w:b/>
                <w:i/>
                <w:noProof/>
                <w:color w:val="000000" w:themeColor="text1"/>
                <w:sz w:val="22"/>
                <w:szCs w:val="22"/>
                <w:lang w:bidi="fr-FR"/>
              </w:rPr>
              <w:drawing>
                <wp:anchor distT="0" distB="0" distL="114300" distR="114300" simplePos="0" relativeHeight="251706880" behindDoc="1" locked="0" layoutInCell="1" allowOverlap="1" wp14:anchorId="57F36C6A" wp14:editId="3092FCEB">
                  <wp:simplePos x="0" y="0"/>
                  <wp:positionH relativeFrom="column">
                    <wp:posOffset>288059</wp:posOffset>
                  </wp:positionH>
                  <wp:positionV relativeFrom="paragraph">
                    <wp:posOffset>-777446</wp:posOffset>
                  </wp:positionV>
                  <wp:extent cx="8014335" cy="2974340"/>
                  <wp:effectExtent l="0" t="0" r="5715" b="0"/>
                  <wp:wrapNone/>
                  <wp:docPr id="27" name="Image 27" descr="cookies en gro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014335" cy="2974340"/>
                          </a:xfrm>
                          <a:prstGeom prst="rect">
                            <a:avLst/>
                          </a:prstGeom>
                        </pic:spPr>
                      </pic:pic>
                    </a:graphicData>
                  </a:graphic>
                </wp:anchor>
              </w:drawing>
            </w:r>
            <w:r w:rsidR="001917B8" w:rsidRPr="00C23927">
              <w:rPr>
                <w:rFonts w:ascii="Century Gothic" w:eastAsia="Century Gothic" w:hAnsi="Century Gothic" w:cs="Century Gothic"/>
                <w:b/>
                <w:i/>
                <w:noProof/>
                <w:color w:val="000000" w:themeColor="text1"/>
                <w:sz w:val="22"/>
                <w:szCs w:val="22"/>
                <w:lang w:bidi="fr-FR"/>
              </w:rPr>
              <mc:AlternateContent>
                <mc:Choice Requires="wpg">
                  <w:drawing>
                    <wp:inline distT="0" distB="0" distL="0" distR="0" wp14:anchorId="11FD981E" wp14:editId="51FDCB47">
                      <wp:extent cx="4752000" cy="5221452"/>
                      <wp:effectExtent l="0" t="0" r="0" b="0"/>
                      <wp:docPr id="30" name="Groupe 30" descr="bloc de texte"/>
                      <wp:cNvGraphicFramePr/>
                      <a:graphic xmlns:a="http://schemas.openxmlformats.org/drawingml/2006/main">
                        <a:graphicData uri="http://schemas.microsoft.com/office/word/2010/wordprocessingGroup">
                          <wpg:wgp>
                            <wpg:cNvGrpSpPr/>
                            <wpg:grpSpPr>
                              <a:xfrm>
                                <a:off x="0" y="0"/>
                                <a:ext cx="4752000" cy="5221452"/>
                                <a:chOff x="-1" y="0"/>
                                <a:chExt cx="4752000" cy="5599947"/>
                              </a:xfrm>
                            </wpg:grpSpPr>
                            <wps:wsp>
                              <wps:cNvPr id="31" name="Zone de texte 31"/>
                              <wps:cNvSpPr txBox="1"/>
                              <wps:spPr>
                                <a:xfrm>
                                  <a:off x="0" y="0"/>
                                  <a:ext cx="4362450" cy="1104995"/>
                                </a:xfrm>
                                <a:prstGeom prst="rect">
                                  <a:avLst/>
                                </a:prstGeom>
                                <a:solidFill>
                                  <a:schemeClr val="accent1"/>
                                </a:solidFill>
                                <a:ln w="6350">
                                  <a:noFill/>
                                </a:ln>
                              </wps:spPr>
                              <wps:txbx>
                                <w:txbxContent>
                                  <w:p w14:paraId="29696F74" w14:textId="77777777" w:rsidR="001917B8" w:rsidRPr="00665DF7" w:rsidRDefault="001917B8" w:rsidP="00CE7301">
                                    <w:pPr>
                                      <w:pStyle w:val="Articlesdesous-titre"/>
                                      <w:rPr>
                                        <w:rFonts w:ascii="Century Gothic" w:hAnsi="Century Gothic"/>
                                        <w:noProof/>
                                        <w:sz w:val="48"/>
                                        <w:szCs w:val="48"/>
                                      </w:rPr>
                                    </w:pPr>
                                    <w:r w:rsidRPr="00CE7301">
                                      <w:rPr>
                                        <w:rFonts w:ascii="Century Gothic" w:eastAsia="Century Gothic" w:hAnsi="Century Gothic" w:cs="Century Gothic"/>
                                        <w:noProof/>
                                        <w:sz w:val="48"/>
                                        <w:szCs w:val="48"/>
                                        <w:lang w:bidi="fr-FR"/>
                                      </w:rPr>
                                      <w:t>Ajustement d’un article dans un espace restreint</w:t>
                                    </w:r>
                                  </w:p>
                                </w:txbxContent>
                              </wps:txbx>
                              <wps:bodyPr rot="0" spcFirstLastPara="0" vertOverflow="overflow" horzOverflow="overflow" vert="horz" wrap="square" lIns="274320" tIns="45720" rIns="91440" bIns="0" numCol="1" spcCol="0" rtlCol="0" fromWordArt="0" anchor="t" anchorCtr="0" forceAA="0" compatLnSpc="1">
                                <a:prstTxWarp prst="textNoShape">
                                  <a:avLst/>
                                </a:prstTxWarp>
                                <a:noAutofit/>
                              </wps:bodyPr>
                            </wps:wsp>
                            <wps:wsp>
                              <wps:cNvPr id="32" name="Zone de texte 32"/>
                              <wps:cNvSpPr txBox="1"/>
                              <wps:spPr>
                                <a:xfrm>
                                  <a:off x="-1" y="1599771"/>
                                  <a:ext cx="4752000" cy="4000176"/>
                                </a:xfrm>
                                <a:prstGeom prst="rect">
                                  <a:avLst/>
                                </a:prstGeom>
                                <a:solidFill>
                                  <a:schemeClr val="bg1"/>
                                </a:solidFill>
                                <a:ln w="6350">
                                  <a:noFill/>
                                </a:ln>
                              </wps:spPr>
                              <wps:txbx>
                                <w:txbxContent>
                                  <w:p w14:paraId="18DCBC36" w14:textId="77777777" w:rsidR="001917B8" w:rsidRDefault="001917B8" w:rsidP="00CE7301">
                                    <w:pPr>
                                      <w:pStyle w:val="Contenu"/>
                                      <w:ind w:left="576"/>
                                      <w:rPr>
                                        <w:noProof/>
                                      </w:rPr>
                                    </w:pPr>
                                    <w:r>
                                      <w:rPr>
                                        <w:noProof/>
                                        <w:lang w:bidi="fr-FR"/>
                                      </w:rPr>
                                      <w:t>Ainsi, vous disposez d’un espace supplémentaire dans votre bulletin d’informations et l’un de vos experts rédige l’article. Comment déterminer la longueur de l’article ?</w:t>
                                    </w:r>
                                  </w:p>
                                  <w:p w14:paraId="672D15BE" w14:textId="77777777" w:rsidR="001917B8" w:rsidRDefault="001917B8" w:rsidP="00CE7301">
                                    <w:pPr>
                                      <w:pStyle w:val="Contenu"/>
                                      <w:ind w:left="576"/>
                                      <w:rPr>
                                        <w:noProof/>
                                      </w:rPr>
                                    </w:pPr>
                                    <w:r>
                                      <w:rPr>
                                        <w:noProof/>
                                        <w:lang w:bidi="fr-FR"/>
                                      </w:rPr>
                                      <w:t xml:space="preserve">Comme dans la presse écrite, la longueur d’un article de bulletin d’informations peut être considérée en termes de nombre de « pouces de colonne » disponibles. </w:t>
                                    </w:r>
                                  </w:p>
                                  <w:p w14:paraId="47A807B8" w14:textId="77777777" w:rsidR="001917B8" w:rsidRDefault="001917B8" w:rsidP="00CE7301">
                                    <w:pPr>
                                      <w:pStyle w:val="Contenu"/>
                                      <w:ind w:left="576"/>
                                      <w:rPr>
                                        <w:noProof/>
                                      </w:rPr>
                                    </w:pPr>
                                    <w:r>
                                      <w:rPr>
                                        <w:noProof/>
                                        <w:lang w:bidi="fr-FR"/>
                                      </w:rPr>
                                      <w:t xml:space="preserve">Un pouce de colonne est une mesure d’espace correspondant à une zone sur une page d’une colonne de largeur et d’un pouce de longueur, utilisée pour mesurer la quantité de caractères susceptible de remplir cet espace. </w:t>
                                    </w:r>
                                  </w:p>
                                  <w:p w14:paraId="143CF4B0" w14:textId="77777777" w:rsidR="001917B8" w:rsidRDefault="001917B8" w:rsidP="00CE7301">
                                    <w:pPr>
                                      <w:pStyle w:val="Contenu"/>
                                      <w:ind w:left="576"/>
                                      <w:rPr>
                                        <w:noProof/>
                                      </w:rPr>
                                    </w:pPr>
                                    <w:r>
                                      <w:rPr>
                                        <w:noProof/>
                                        <w:lang w:bidi="fr-FR"/>
                                      </w:rPr>
                                      <w:t>Cela peut varier d’un bulletin d’informations à l’autre selon la police que vous utilisez, sa taille, la largeur de la colonne et la quantité d’espace entre les lignes et les paragraphes.</w:t>
                                    </w:r>
                                  </w:p>
                                  <w:p w14:paraId="0183CB6C" w14:textId="77777777" w:rsidR="001917B8" w:rsidRPr="00665DF7" w:rsidRDefault="001917B8" w:rsidP="00CE7301">
                                    <w:pPr>
                                      <w:pStyle w:val="Contenu"/>
                                      <w:ind w:left="576"/>
                                      <w:rPr>
                                        <w:noProof/>
                                      </w:rPr>
                                    </w:pPr>
                                    <w:r>
                                      <w:rPr>
                                        <w:noProof/>
                                        <w:lang w:bidi="fr-FR"/>
                                      </w:rPr>
                                      <w:t>En sachant combien de mots en moyenne tiennent dans un pouce de colonne de votre bulletin, puis en mesurant combien de pouces de colonne sont disponibles pour l’article, vous êtes en mesure de dire au rédacteur le nombre de mots dont il dispose pour son article. Examinons ce scénario étape par étape.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33" name="Zone de texte 33"/>
                              <wps:cNvSpPr txBox="1"/>
                              <wps:spPr>
                                <a:xfrm>
                                  <a:off x="0" y="1197430"/>
                                  <a:ext cx="2197100" cy="408940"/>
                                </a:xfrm>
                                <a:prstGeom prst="rect">
                                  <a:avLst/>
                                </a:prstGeom>
                                <a:noFill/>
                                <a:ln w="6350">
                                  <a:noFill/>
                                </a:ln>
                              </wps:spPr>
                              <wps:txbx>
                                <w:txbxContent>
                                  <w:p w14:paraId="322F41E9" w14:textId="77777777" w:rsidR="001917B8" w:rsidRDefault="001917B8" w:rsidP="00CE7301">
                                    <w:pPr>
                                      <w:pStyle w:val="Titre3"/>
                                      <w:jc w:val="left"/>
                                    </w:pPr>
                                    <w:r>
                                      <w:rPr>
                                        <w:lang w:bidi="fr-FR"/>
                                      </w:rPr>
                                      <w:t xml:space="preserve">Par </w:t>
                                    </w:r>
                                    <w:r w:rsidRPr="003E17B5">
                                      <w:rPr>
                                        <w:rStyle w:val="Caractredarticlesdesous-titre"/>
                                        <w:lang w:bidi="fr-FR"/>
                                      </w:rPr>
                                      <w:t>nom d’auteur</w:t>
                                    </w:r>
                                  </w:p>
                                </w:txbxContent>
                              </wps:txbx>
                              <wps:bodyPr rot="0" spcFirstLastPara="0" vertOverflow="overflow" horzOverflow="overflow" vert="horz" wrap="square" lIns="457200" tIns="45720" rIns="91440" bIns="0" numCol="1" spcCol="0" rtlCol="0" fromWordArt="0" anchor="t" anchorCtr="0" forceAA="0" compatLnSpc="1">
                                <a:prstTxWarp prst="textNoShape">
                                  <a:avLst/>
                                </a:prstTxWarp>
                                <a:noAutofit/>
                              </wps:bodyPr>
                            </wps:wsp>
                          </wpg:wgp>
                        </a:graphicData>
                      </a:graphic>
                    </wp:inline>
                  </w:drawing>
                </mc:Choice>
                <mc:Fallback>
                  <w:pict>
                    <v:group w14:anchorId="11FD981E" id="Groupe 30" o:spid="_x0000_s1051" alt="bloc de texte" style="width:374.15pt;height:411.15pt;mso-position-horizontal-relative:char;mso-position-vertical-relative:line" coordorigin="" coordsize="47520,5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">
                      <v:shape id="Zone de texte 31" o:spid="_x0000_s1052" type="#_x0000_t202" style="position:absolute;width:43624;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" fillcolor="#c75454 [3204]" stroked="f" strokeweight=".5pt">
                        <v:textbox inset="21.6pt,,,0">
                          <w:txbxContent>
                            <w:p w14:paraId="29696F74" w14:textId="77777777" w:rsidR="001917B8" w:rsidRPr="00665DF7" w:rsidRDefault="001917B8" w:rsidP="00CE7301">
                              <w:pPr>
                                <w:pStyle w:val="Articlesdesous-titre"/>
                                <w:rPr>
                                  <w:rFonts w:ascii="Century Gothic" w:hAnsi="Century Gothic"/>
                                  <w:noProof/>
                                  <w:sz w:val="48"/>
                                  <w:szCs w:val="48"/>
                                </w:rPr>
                              </w:pPr>
                              <w:r w:rsidRPr="00CE7301">
                                <w:rPr>
                                  <w:rFonts w:ascii="Century Gothic" w:eastAsia="Century Gothic" w:hAnsi="Century Gothic" w:cs="Century Gothic"/>
                                  <w:noProof/>
                                  <w:sz w:val="48"/>
                                  <w:szCs w:val="48"/>
                                  <w:lang w:bidi="fr-FR"/>
                                </w:rPr>
                                <w:t>Ajustement d’un article dans un espace restreint</w:t>
                              </w:r>
                            </w:p>
                          </w:txbxContent>
                        </v:textbox>
                      </v:shape>
                      <v:shape id="Zone de texte 32" o:spid="_x0000_s1053" type="#_x0000_t202" style="position:absolute;top:15997;width:47519;height:4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" fillcolor="white [3212]" stroked="f" strokeweight=".5pt">
                        <v:textbox inset=",,,0">
                          <w:txbxContent>
                            <w:p w14:paraId="18DCBC36" w14:textId="77777777" w:rsidR="001917B8" w:rsidRDefault="001917B8" w:rsidP="00CE7301">
                              <w:pPr>
                                <w:pStyle w:val="Contenu"/>
                                <w:ind w:left="576"/>
                                <w:rPr>
                                  <w:noProof/>
                                </w:rPr>
                              </w:pPr>
                              <w:r>
                                <w:rPr>
                                  <w:noProof/>
                                  <w:lang w:bidi="fr-FR"/>
                                </w:rPr>
                                <w:t>Ainsi, vous disposez d’un espace supplémentaire dans votre bulletin d’informations et l’un de vos experts rédige l’article. Comment déterminer la longueur de l’article ?</w:t>
                              </w:r>
                            </w:p>
                            <w:p w14:paraId="672D15BE" w14:textId="77777777" w:rsidR="001917B8" w:rsidRDefault="001917B8" w:rsidP="00CE7301">
                              <w:pPr>
                                <w:pStyle w:val="Contenu"/>
                                <w:ind w:left="576"/>
                                <w:rPr>
                                  <w:noProof/>
                                </w:rPr>
                              </w:pPr>
                              <w:r>
                                <w:rPr>
                                  <w:noProof/>
                                  <w:lang w:bidi="fr-FR"/>
                                </w:rPr>
                                <w:t xml:space="preserve">Comme dans la presse écrite, la longueur d’un article de bulletin d’informations peut être considérée en termes de nombre de « pouces de colonne » disponibles. </w:t>
                              </w:r>
                            </w:p>
                            <w:p w14:paraId="47A807B8" w14:textId="77777777" w:rsidR="001917B8" w:rsidRDefault="001917B8" w:rsidP="00CE7301">
                              <w:pPr>
                                <w:pStyle w:val="Contenu"/>
                                <w:ind w:left="576"/>
                                <w:rPr>
                                  <w:noProof/>
                                </w:rPr>
                              </w:pPr>
                              <w:r>
                                <w:rPr>
                                  <w:noProof/>
                                  <w:lang w:bidi="fr-FR"/>
                                </w:rPr>
                                <w:t xml:space="preserve">Un pouce de colonne est une mesure d’espace correspondant à une zone sur une page d’une colonne de largeur et d’un pouce de longueur, utilisée pour mesurer la quantité de caractères susceptible de remplir cet espace. </w:t>
                              </w:r>
                            </w:p>
                            <w:p w14:paraId="143CF4B0" w14:textId="77777777" w:rsidR="001917B8" w:rsidRDefault="001917B8" w:rsidP="00CE7301">
                              <w:pPr>
                                <w:pStyle w:val="Contenu"/>
                                <w:ind w:left="576"/>
                                <w:rPr>
                                  <w:noProof/>
                                </w:rPr>
                              </w:pPr>
                              <w:r>
                                <w:rPr>
                                  <w:noProof/>
                                  <w:lang w:bidi="fr-FR"/>
                                </w:rPr>
                                <w:t>Cela peut varier d’un bulletin d’informations à l’autre selon la police que vous utilisez, sa taille, la largeur de la colonne et la quantité d’espace entre les lignes et les paragraphes.</w:t>
                              </w:r>
                            </w:p>
                            <w:p w14:paraId="0183CB6C" w14:textId="77777777" w:rsidR="001917B8" w:rsidRPr="00665DF7" w:rsidRDefault="001917B8" w:rsidP="00CE7301">
                              <w:pPr>
                                <w:pStyle w:val="Contenu"/>
                                <w:ind w:left="576"/>
                                <w:rPr>
                                  <w:noProof/>
                                </w:rPr>
                              </w:pPr>
                              <w:r>
                                <w:rPr>
                                  <w:noProof/>
                                  <w:lang w:bidi="fr-FR"/>
                                </w:rPr>
                                <w:t>En sachant combien de mots en moyenne tiennent dans un pouce de colonne de votre bulletin, puis en mesurant combien de pouces de colonne sont disponibles pour l’article, vous êtes en mesure de dire au rédacteur le nombre de mots dont il dispose pour son article. Examinons ce scénario étape par étape.</w:t>
                              </w:r>
                            </w:p>
                          </w:txbxContent>
                        </v:textbox>
                      </v:shape>
                      <v:shape id="Zone de texte 33" o:spid="_x0000_s1054" type="#_x0000_t202" style="position:absolute;top:11974;width:2197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" filled="f" stroked="f" strokeweight=".5pt">
                        <v:textbox inset="36pt,,,0">
                          <w:txbxContent>
                            <w:p w14:paraId="322F41E9" w14:textId="77777777" w:rsidR="001917B8" w:rsidRDefault="001917B8" w:rsidP="00CE7301">
                              <w:pPr>
                                <w:pStyle w:val="Titre3"/>
                                <w:jc w:val="left"/>
                              </w:pPr>
                              <w:r>
                                <w:rPr>
                                  <w:lang w:bidi="fr-FR"/>
                                </w:rPr>
                                <w:t xml:space="preserve">Par </w:t>
                              </w:r>
                              <w:r w:rsidRPr="003E17B5">
                                <w:rPr>
                                  <w:rStyle w:val="Caractredarticlesdesous-titre"/>
                                  <w:lang w:bidi="fr-FR"/>
                                </w:rPr>
                                <w:t>nom d’auteur</w:t>
                              </w:r>
                            </w:p>
                          </w:txbxContent>
                        </v:textbox>
                      </v:shape>
                      <w10:anchorlock/>
                    </v:group>
                  </w:pict>
                </mc:Fallback>
              </mc:AlternateContent>
            </w:r>
          </w:p>
          <w:p w14:paraId="4EDC6F37" w14:textId="77777777" w:rsidR="001917B8" w:rsidRPr="00C23927" w:rsidRDefault="001B0D52" w:rsidP="0068303A">
            <w:pPr>
              <w:rPr>
                <w:noProof/>
              </w:rPr>
            </w:pPr>
            <w:r w:rsidRPr="00C23927">
              <w:rPr>
                <w:noProof/>
                <w:lang w:bidi="fr-FR"/>
              </w:rPr>
              <mc:AlternateContent>
                <mc:Choice Requires="wps">
                  <w:drawing>
                    <wp:inline distT="0" distB="0" distL="0" distR="0" wp14:anchorId="419BB9B5" wp14:editId="7FEC799B">
                      <wp:extent cx="2511380" cy="3609975"/>
                      <wp:effectExtent l="0" t="0" r="3810" b="9525"/>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380" cy="3609975"/>
                              </a:xfrm>
                              <a:prstGeom prst="rect">
                                <a:avLst/>
                              </a:prstGeom>
                              <a:solidFill>
                                <a:srgbClr val="FFFFFF"/>
                              </a:solidFill>
                              <a:ln w="9525">
                                <a:noFill/>
                                <a:miter lim="800000"/>
                                <a:headEnd/>
                                <a:tailEnd/>
                              </a:ln>
                            </wps:spPr>
                            <wps:txbx id="22">
                              <w:txbxContent>
                                <w:p w14:paraId="59611DF8" w14:textId="77777777" w:rsidR="001B0D52" w:rsidRDefault="000426E5" w:rsidP="001B0D52">
                                  <w:pPr>
                                    <w:pStyle w:val="Contenu"/>
                                  </w:pPr>
                                  <w:r w:rsidRPr="000426E5">
                                    <w:rPr>
                                      <w:lang w:bidi="fr-FR"/>
                                    </w:rPr>
                                    <w:t xml:space="preserve">Qui lit votre bulletin et quelles sont ses responsabilités ? Quels sont les segments de votre secteur concernés ? Avez-vous des preuves pour étayer vos hypothèses ? Il est essentiel de pouvoir répondre à ces questions, car ce n’est qu’à cette condition que vous serez en mesure de produire le type de contenu capable d’attirer les lecteurs. </w:t>
                                  </w:r>
                                </w:p>
                                <w:p w14:paraId="7DC7AB6D" w14:textId="77777777" w:rsidR="0068303A" w:rsidRDefault="000426E5" w:rsidP="001B0D52">
                                  <w:pPr>
                                    <w:pStyle w:val="Contenu"/>
                                  </w:pPr>
                                  <w:r w:rsidRPr="00E518B9">
                                    <w:rPr>
                                      <w:lang w:bidi="fr-FR"/>
                                    </w:rPr>
                                    <w:t xml:space="preserve">Les membres d’une entreprise ou d’un secteur ne se préoccupent pas tous des mêmes problématiques. </w:t>
                                  </w:r>
                                </w:p>
                                <w:p w14:paraId="700869DC" w14:textId="77777777" w:rsidR="000426E5" w:rsidRDefault="000426E5" w:rsidP="001B0D52">
                                  <w:pPr>
                                    <w:pStyle w:val="Contenu"/>
                                  </w:pPr>
                                  <w:r w:rsidRPr="00E518B9">
                                    <w:rPr>
                                      <w:lang w:bidi="fr-FR"/>
                                    </w:rPr>
                                    <w:t>En comprenant les lecteurs et leurs préoccupations, vous pouvez faire en sorte que chaque numéro de votre bulletin d’informations intéresse le plus grand nombre possible de personnes.</w:t>
                                  </w:r>
                                </w:p>
                                <w:p w14:paraId="0DD2011B" w14:textId="77777777" w:rsidR="000426E5" w:rsidRPr="001B0D52" w:rsidRDefault="000426E5" w:rsidP="001B0D52">
                                  <w:pPr>
                                    <w:pStyle w:val="Contenu"/>
                                  </w:pPr>
                                  <w:r w:rsidRPr="00E518B9">
                                    <w:rPr>
                                      <w:lang w:bidi="fr-FR"/>
                                    </w:rPr>
                                    <w:t>Un bulletin d’informations sur une technologie dans le secteur de l’éducation peut contenir des articles pertinents pour les administrateurs, concernant ce qu’ils doivent savoir sur le plan logistique pour intégrer la technologie dans leur établissement, et pour les enseignants, concernant la manière d’intégrer la technologie dans leur salle de classe.</w:t>
                                  </w:r>
                                </w:p>
                              </w:txbxContent>
                            </wps:txbx>
                            <wps:bodyPr rot="0" vert="horz" wrap="square" lIns="457200" tIns="45720" rIns="91440" bIns="45720" anchor="t" anchorCtr="0">
                              <a:noAutofit/>
                            </wps:bodyPr>
                          </wps:wsp>
                        </a:graphicData>
                      </a:graphic>
                    </wp:inline>
                  </w:drawing>
                </mc:Choice>
                <mc:Fallback>
                  <w:pict>
                    <v:shape w14:anchorId="419BB9B5" id="Zone de texte 2" o:spid="_x0000_s1055" type="#_x0000_t202" style="width:197.75pt;height:2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" stroked="f">
                      <v:textbox style="mso-next-textbox:#_x0000_s1056" inset="36pt">
                        <w:txbxContent>
                          <w:p w14:paraId="59611DF8" w14:textId="77777777" w:rsidR="001B0D52" w:rsidRDefault="000426E5" w:rsidP="001B0D52">
                            <w:pPr>
                              <w:pStyle w:val="Contenu"/>
                            </w:pPr>
                            <w:r w:rsidRPr="000426E5">
                              <w:rPr>
                                <w:lang w:bidi="fr-FR"/>
                              </w:rPr>
                              <w:t xml:space="preserve">Qui lit votre bulletin et quelles sont ses responsabilités ? Quels sont les segments de votre secteur concernés ? Avez-vous des preuves pour étayer vos hypothèses ? Il est essentiel de pouvoir répondre à ces questions, car ce n’est qu’à cette condition que vous serez en mesure de produire le type de contenu capable d’attirer les lecteurs. </w:t>
                            </w:r>
                          </w:p>
                          <w:p w14:paraId="7DC7AB6D" w14:textId="77777777" w:rsidR="0068303A" w:rsidRDefault="000426E5" w:rsidP="001B0D52">
                            <w:pPr>
                              <w:pStyle w:val="Contenu"/>
                            </w:pPr>
                            <w:r w:rsidRPr="00E518B9">
                              <w:rPr>
                                <w:lang w:bidi="fr-FR"/>
                              </w:rPr>
                              <w:t xml:space="preserve">Les membres d’une entreprise ou d’un secteur ne se préoccupent pas tous des mêmes problématiques. </w:t>
                            </w:r>
                          </w:p>
                          <w:p w14:paraId="700869DC" w14:textId="77777777" w:rsidR="000426E5" w:rsidRDefault="000426E5" w:rsidP="001B0D52">
                            <w:pPr>
                              <w:pStyle w:val="Contenu"/>
                            </w:pPr>
                            <w:r w:rsidRPr="00E518B9">
                              <w:rPr>
                                <w:lang w:bidi="fr-FR"/>
                              </w:rPr>
                              <w:t>En comprenant les lecteurs et leurs préoccupations, vous pouvez faire en sorte que chaque numéro de votre bulletin d’informations intéresse le plus grand nombre possible de personnes.</w:t>
                            </w:r>
                          </w:p>
                          <w:p w14:paraId="0DD2011B" w14:textId="77777777" w:rsidR="000426E5" w:rsidRPr="001B0D52" w:rsidRDefault="000426E5" w:rsidP="001B0D52">
                            <w:pPr>
                              <w:pStyle w:val="Contenu"/>
                            </w:pPr>
                            <w:r w:rsidRPr="00E518B9">
                              <w:rPr>
                                <w:lang w:bidi="fr-FR"/>
                              </w:rPr>
                              <w:t>Un bulletin d’informations sur une technologie dans le secteur de l’éducation peut contenir des articles pertinents pour les administrateurs, concernant ce qu’ils doivent savoir sur le plan logistique pour intégrer la technologie dans leur établissement, et pour les enseignants, concernant la manière d’intégrer la technologie dans leur salle de classe.</w:t>
                            </w:r>
                          </w:p>
                        </w:txbxContent>
                      </v:textbox>
                      <w10:anchorlock/>
                    </v:shape>
                  </w:pict>
                </mc:Fallback>
              </mc:AlternateContent>
            </w:r>
            <w:r w:rsidR="000426E5" w:rsidRPr="00C23927">
              <w:rPr>
                <w:noProof/>
                <w:lang w:bidi="fr-FR"/>
              </w:rPr>
              <mc:AlternateContent>
                <mc:Choice Requires="wps">
                  <w:drawing>
                    <wp:inline distT="0" distB="0" distL="0" distR="0" wp14:anchorId="69A92CB1" wp14:editId="2F241879">
                      <wp:extent cx="2240924" cy="3603625"/>
                      <wp:effectExtent l="0" t="0" r="6985" b="0"/>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24" cy="3603625"/>
                              </a:xfrm>
                              <a:prstGeom prst="rect">
                                <a:avLst/>
                              </a:prstGeom>
                              <a:solidFill>
                                <a:srgbClr val="FFFFFF"/>
                              </a:solidFill>
                              <a:ln w="9525">
                                <a:noFill/>
                                <a:miter lim="800000"/>
                                <a:headEnd/>
                                <a:tailEnd/>
                              </a:ln>
                            </wps:spPr>
                            <wps:linkedTxbx id="22" seq="1"/>
                            <wps:bodyPr rot="0" vert="horz" wrap="square" lIns="274320" tIns="45720" rIns="91440" bIns="45720" anchor="t" anchorCtr="0">
                              <a:noAutofit/>
                            </wps:bodyPr>
                          </wps:wsp>
                        </a:graphicData>
                      </a:graphic>
                    </wp:inline>
                  </w:drawing>
                </mc:Choice>
                <mc:Fallback>
                  <w:pict>
                    <v:shape w14:anchorId="69A92CB1" id="_x0000_s1056" type="#_x0000_t202" style="width:176.45pt;height:28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" stroked="f">
                      <v:textbox inset="21.6pt">
                        <w:txbxContent/>
                      </v:textbox>
                      <w10:anchorlock/>
                    </v:shape>
                  </w:pict>
                </mc:Fallback>
              </mc:AlternateContent>
            </w:r>
          </w:p>
        </w:tc>
        <w:tc>
          <w:tcPr>
            <w:tcW w:w="5054" w:type="dxa"/>
          </w:tcPr>
          <w:p w14:paraId="79A36D84" w14:textId="77777777" w:rsidR="001917B8" w:rsidRPr="00C23927" w:rsidRDefault="001917B8" w:rsidP="001917B8">
            <w:pPr>
              <w:tabs>
                <w:tab w:val="left" w:pos="1744"/>
              </w:tabs>
              <w:ind w:left="0"/>
              <w:rPr>
                <w:noProof/>
              </w:rPr>
            </w:pPr>
          </w:p>
        </w:tc>
      </w:tr>
      <w:tr w:rsidR="001917B8" w:rsidRPr="00C23927" w14:paraId="6D241F35" w14:textId="77777777" w:rsidTr="006C3463">
        <w:trPr>
          <w:trHeight w:val="4869"/>
        </w:trPr>
        <w:tc>
          <w:tcPr>
            <w:tcW w:w="8080" w:type="dxa"/>
            <w:vMerge/>
          </w:tcPr>
          <w:p w14:paraId="4B9559F8" w14:textId="77777777" w:rsidR="001917B8" w:rsidRPr="00C23927" w:rsidRDefault="001917B8" w:rsidP="00084DCA">
            <w:pPr>
              <w:pStyle w:val="Titre4"/>
              <w:rPr>
                <w:iCs/>
                <w:noProof/>
                <w:color w:val="000000" w:themeColor="text1"/>
              </w:rPr>
            </w:pPr>
          </w:p>
        </w:tc>
        <w:tc>
          <w:tcPr>
            <w:tcW w:w="5054" w:type="dxa"/>
          </w:tcPr>
          <w:p w14:paraId="3BA968BE" w14:textId="77777777" w:rsidR="001917B8" w:rsidRPr="00C23927" w:rsidRDefault="001917B8" w:rsidP="00084DCA">
            <w:pPr>
              <w:pStyle w:val="Titre4"/>
              <w:ind w:left="0"/>
              <w:rPr>
                <w:noProof/>
              </w:rPr>
            </w:pPr>
            <w:r w:rsidRPr="00C23927">
              <w:rPr>
                <w:noProof/>
                <w:color w:val="000000" w:themeColor="text1"/>
                <w:lang w:bidi="fr-FR"/>
              </w:rPr>
              <mc:AlternateContent>
                <mc:Choice Requires="wps">
                  <w:drawing>
                    <wp:inline distT="0" distB="0" distL="0" distR="0" wp14:anchorId="00DE3805" wp14:editId="6817CE10">
                      <wp:extent cx="2824222" cy="6912000"/>
                      <wp:effectExtent l="0" t="0" r="0" b="3175"/>
                      <wp:docPr id="41" name="Zone de texte 41"/>
                      <wp:cNvGraphicFramePr/>
                      <a:graphic xmlns:a="http://schemas.openxmlformats.org/drawingml/2006/main">
                        <a:graphicData uri="http://schemas.microsoft.com/office/word/2010/wordprocessingShape">
                          <wps:wsp>
                            <wps:cNvSpPr txBox="1"/>
                            <wps:spPr>
                              <a:xfrm>
                                <a:off x="0" y="0"/>
                                <a:ext cx="2824222" cy="6912000"/>
                              </a:xfrm>
                              <a:prstGeom prst="rect">
                                <a:avLst/>
                              </a:prstGeom>
                              <a:solidFill>
                                <a:schemeClr val="accent4"/>
                              </a:solidFill>
                              <a:ln w="6350">
                                <a:noFill/>
                              </a:ln>
                            </wps:spPr>
                            <wps:txbx>
                              <w:txbxContent>
                                <w:p w14:paraId="0F5237C4" w14:textId="77777777" w:rsidR="001917B8" w:rsidRPr="001917B8" w:rsidRDefault="001917B8" w:rsidP="001917B8">
                                  <w:pPr>
                                    <w:pStyle w:val="Contenu"/>
                                    <w:numPr>
                                      <w:ilvl w:val="0"/>
                                      <w:numId w:val="14"/>
                                    </w:numPr>
                                    <w:rPr>
                                      <w:noProof/>
                                      <w:color w:val="FFFFFF" w:themeColor="background1"/>
                                    </w:rPr>
                                  </w:pPr>
                                  <w:r w:rsidRPr="001917B8">
                                    <w:rPr>
                                      <w:noProof/>
                                      <w:color w:val="FFFFFF" w:themeColor="background1"/>
                                      <w:lang w:bidi="fr-FR"/>
                                    </w:rPr>
                                    <w:t>Remplissez au moins 10 pouces de colonne avec le texte de l’article, puis imprimez la page et utilisez une règle pour mesurer combien de pouces de colonne votre texte occupe.</w:t>
                                  </w:r>
                                </w:p>
                                <w:p w14:paraId="60320B48" w14:textId="77777777" w:rsidR="001917B8" w:rsidRPr="001917B8" w:rsidRDefault="001917B8" w:rsidP="001917B8">
                                  <w:pPr>
                                    <w:pStyle w:val="Contenu"/>
                                    <w:numPr>
                                      <w:ilvl w:val="0"/>
                                      <w:numId w:val="14"/>
                                    </w:numPr>
                                    <w:rPr>
                                      <w:noProof/>
                                      <w:color w:val="FFFFFF" w:themeColor="background1"/>
                                    </w:rPr>
                                  </w:pPr>
                                  <w:r w:rsidRPr="001917B8">
                                    <w:rPr>
                                      <w:noProof/>
                                      <w:color w:val="FFFFFF" w:themeColor="background1"/>
                                      <w:lang w:bidi="fr-FR"/>
                                    </w:rPr>
                                    <w:t>Comptez le nombre de mots dans le texte.</w:t>
                                  </w:r>
                                </w:p>
                                <w:p w14:paraId="7AE7A205" w14:textId="77777777" w:rsidR="001917B8" w:rsidRPr="001917B8" w:rsidRDefault="001917B8" w:rsidP="001917B8">
                                  <w:pPr>
                                    <w:pStyle w:val="Contenu"/>
                                    <w:numPr>
                                      <w:ilvl w:val="0"/>
                                      <w:numId w:val="14"/>
                                    </w:numPr>
                                    <w:rPr>
                                      <w:noProof/>
                                      <w:color w:val="FFFFFF" w:themeColor="background1"/>
                                    </w:rPr>
                                  </w:pPr>
                                  <w:r w:rsidRPr="001917B8">
                                    <w:rPr>
                                      <w:noProof/>
                                      <w:color w:val="FFFFFF" w:themeColor="background1"/>
                                      <w:lang w:bidi="fr-FR"/>
                                    </w:rPr>
                                    <w:t>Divisez le nombre de mots dans l’article par le nombre de pouces que le texte occupe. Par exemple, imaginons que vous disposez de 456 mots dans 12 pouces de colonne : 456 ÷ 12 = 38. Il s’agit de votre numéro magique indiquant le nombre de mots qui tiennent dans un pouce de colonne de votre bulletin d’informations. Mais vous n’avez pas encore terminé.</w:t>
                                  </w:r>
                                </w:p>
                                <w:p w14:paraId="233F83FE" w14:textId="77777777" w:rsidR="001917B8" w:rsidRPr="001917B8" w:rsidRDefault="001917B8" w:rsidP="001917B8">
                                  <w:pPr>
                                    <w:pStyle w:val="Contenu"/>
                                    <w:numPr>
                                      <w:ilvl w:val="0"/>
                                      <w:numId w:val="14"/>
                                    </w:numPr>
                                    <w:rPr>
                                      <w:noProof/>
                                      <w:color w:val="FFFFFF" w:themeColor="background1"/>
                                    </w:rPr>
                                  </w:pPr>
                                  <w:r w:rsidRPr="001917B8">
                                    <w:rPr>
                                      <w:noProof/>
                                      <w:color w:val="FFFFFF" w:themeColor="background1"/>
                                      <w:lang w:bidi="fr-FR"/>
                                    </w:rPr>
                                    <w:t>Mesurez le nombre de pouces de colonne disponibles pour l’article. Par exemple, supposons qu’ils sont au nombre de sept.</w:t>
                                  </w:r>
                                </w:p>
                                <w:p w14:paraId="56B76995" w14:textId="1E15805E" w:rsidR="001917B8" w:rsidRPr="001917B8" w:rsidRDefault="001917B8" w:rsidP="001917B8">
                                  <w:pPr>
                                    <w:pStyle w:val="Contenu"/>
                                    <w:numPr>
                                      <w:ilvl w:val="0"/>
                                      <w:numId w:val="14"/>
                                    </w:numPr>
                                    <w:rPr>
                                      <w:noProof/>
                                      <w:color w:val="FFFFFF" w:themeColor="background1"/>
                                    </w:rPr>
                                  </w:pPr>
                                  <w:r w:rsidRPr="001917B8">
                                    <w:rPr>
                                      <w:noProof/>
                                      <w:color w:val="FFFFFF" w:themeColor="background1"/>
                                      <w:lang w:bidi="fr-FR"/>
                                    </w:rPr>
                                    <w:t xml:space="preserve">Multipliez votre nombre magique par le nombre de pouces de colonne disponibles pour l’article. Dans ce cas, le </w:t>
                                  </w:r>
                                  <w:r w:rsidR="005153F9">
                                    <w:rPr>
                                      <w:noProof/>
                                      <w:color w:val="FFFFFF" w:themeColor="background1"/>
                                      <w:lang w:bidi="fr-FR"/>
                                    </w:rPr>
                                    <w:t xml:space="preserve">calcul est le </w:t>
                                  </w:r>
                                  <w:r w:rsidRPr="001917B8">
                                    <w:rPr>
                                      <w:noProof/>
                                      <w:color w:val="FFFFFF" w:themeColor="background1"/>
                                      <w:lang w:bidi="fr-FR"/>
                                    </w:rPr>
                                    <w:t>suivant : 38 x 7 = 266. Il s’agit de la longueur maximale que peut avoir l’article.</w:t>
                                  </w:r>
                                </w:p>
                                <w:p w14:paraId="555A6FD0" w14:textId="77777777" w:rsidR="001917B8" w:rsidRPr="001917B8" w:rsidRDefault="000426E5" w:rsidP="000426E5">
                                  <w:pPr>
                                    <w:pStyle w:val="Contenu"/>
                                    <w:numPr>
                                      <w:ilvl w:val="0"/>
                                      <w:numId w:val="14"/>
                                    </w:numPr>
                                    <w:rPr>
                                      <w:rFonts w:cs="Lucida Sans Unicode"/>
                                      <w:noProof/>
                                      <w:color w:val="FFFFFF" w:themeColor="background1"/>
                                    </w:rPr>
                                  </w:pPr>
                                  <w:r>
                                    <w:rPr>
                                      <w:rFonts w:cs="Lucida Sans Unicode"/>
                                      <w:noProof/>
                                      <w:color w:val="FFFFFF" w:themeColor="background1"/>
                                      <w:lang w:bidi="fr-FR"/>
                                    </w:rPr>
                                    <w:t>Confiez l’article à un rédacteur. Une fois l’article récupéré et édité, vous pouvez ajouter ou supprimer des mots ici et là pour obtenir la bonne longueur.</w:t>
                                  </w:r>
                                </w:p>
                              </w:txbxContent>
                            </wps:txbx>
                            <wps:bodyPr rot="0" spcFirstLastPara="0" vertOverflow="overflow" horzOverflow="overflow" vert="horz" wrap="square" lIns="182880" tIns="45720" rIns="182880" bIns="45720" numCol="1" spcCol="0" rtlCol="0" fromWordArt="0" anchor="t" anchorCtr="0" forceAA="0" compatLnSpc="1">
                              <a:prstTxWarp prst="textNoShape">
                                <a:avLst/>
                              </a:prstTxWarp>
                              <a:noAutofit/>
                            </wps:bodyPr>
                          </wps:wsp>
                        </a:graphicData>
                      </a:graphic>
                    </wp:inline>
                  </w:drawing>
                </mc:Choice>
                <mc:Fallback>
                  <w:pict>
                    <v:shape w14:anchorId="00DE3805" id="Zone de texte 41" o:spid="_x0000_s1057" type="#_x0000_t202" style="width:222.4pt;height:5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" fillcolor="#294983 [3207]" stroked="f" strokeweight=".5pt">
                      <v:textbox inset="14.4pt,,14.4pt">
                        <w:txbxContent>
                          <w:p w14:paraId="0F5237C4" w14:textId="77777777" w:rsidR="001917B8" w:rsidRPr="001917B8" w:rsidRDefault="001917B8" w:rsidP="001917B8">
                            <w:pPr>
                              <w:pStyle w:val="Contenu"/>
                              <w:numPr>
                                <w:ilvl w:val="0"/>
                                <w:numId w:val="14"/>
                              </w:numPr>
                              <w:rPr>
                                <w:noProof/>
                                <w:color w:val="FFFFFF" w:themeColor="background1"/>
                              </w:rPr>
                            </w:pPr>
                            <w:r w:rsidRPr="001917B8">
                              <w:rPr>
                                <w:noProof/>
                                <w:color w:val="FFFFFF" w:themeColor="background1"/>
                                <w:lang w:bidi="fr-FR"/>
                              </w:rPr>
                              <w:t>Remplissez au moins 10 pouces de colonne avec le texte de l’article, puis imprimez la page et utilisez une règle pour mesurer combien de pouces de colonne votre texte occupe.</w:t>
                            </w:r>
                          </w:p>
                          <w:p w14:paraId="60320B48" w14:textId="77777777" w:rsidR="001917B8" w:rsidRPr="001917B8" w:rsidRDefault="001917B8" w:rsidP="001917B8">
                            <w:pPr>
                              <w:pStyle w:val="Contenu"/>
                              <w:numPr>
                                <w:ilvl w:val="0"/>
                                <w:numId w:val="14"/>
                              </w:numPr>
                              <w:rPr>
                                <w:noProof/>
                                <w:color w:val="FFFFFF" w:themeColor="background1"/>
                              </w:rPr>
                            </w:pPr>
                            <w:r w:rsidRPr="001917B8">
                              <w:rPr>
                                <w:noProof/>
                                <w:color w:val="FFFFFF" w:themeColor="background1"/>
                                <w:lang w:bidi="fr-FR"/>
                              </w:rPr>
                              <w:t>Comptez le nombre de mots dans le texte.</w:t>
                            </w:r>
                          </w:p>
                          <w:p w14:paraId="7AE7A205" w14:textId="77777777" w:rsidR="001917B8" w:rsidRPr="001917B8" w:rsidRDefault="001917B8" w:rsidP="001917B8">
                            <w:pPr>
                              <w:pStyle w:val="Contenu"/>
                              <w:numPr>
                                <w:ilvl w:val="0"/>
                                <w:numId w:val="14"/>
                              </w:numPr>
                              <w:rPr>
                                <w:noProof/>
                                <w:color w:val="FFFFFF" w:themeColor="background1"/>
                              </w:rPr>
                            </w:pPr>
                            <w:r w:rsidRPr="001917B8">
                              <w:rPr>
                                <w:noProof/>
                                <w:color w:val="FFFFFF" w:themeColor="background1"/>
                                <w:lang w:bidi="fr-FR"/>
                              </w:rPr>
                              <w:t>Divisez le nombre de mots dans l’article par le nombre de pouces que le texte occupe. Par exemple, imaginons que vous disposez de 456 mots dans 12 pouces de colonne : 456 ÷ 12 = 38. Il s’agit de votre numéro magique indiquant le nombre de mots qui tiennent dans un pouce de colonne de votre bulletin d’informations. Mais vous n’avez pas encore terminé.</w:t>
                            </w:r>
                          </w:p>
                          <w:p w14:paraId="233F83FE" w14:textId="77777777" w:rsidR="001917B8" w:rsidRPr="001917B8" w:rsidRDefault="001917B8" w:rsidP="001917B8">
                            <w:pPr>
                              <w:pStyle w:val="Contenu"/>
                              <w:numPr>
                                <w:ilvl w:val="0"/>
                                <w:numId w:val="14"/>
                              </w:numPr>
                              <w:rPr>
                                <w:noProof/>
                                <w:color w:val="FFFFFF" w:themeColor="background1"/>
                              </w:rPr>
                            </w:pPr>
                            <w:r w:rsidRPr="001917B8">
                              <w:rPr>
                                <w:noProof/>
                                <w:color w:val="FFFFFF" w:themeColor="background1"/>
                                <w:lang w:bidi="fr-FR"/>
                              </w:rPr>
                              <w:t>Mesurez le nombre de pouces de colonne disponibles pour l’article. Par exemple, supposons qu’ils sont au nombre de sept.</w:t>
                            </w:r>
                          </w:p>
                          <w:p w14:paraId="56B76995" w14:textId="1E15805E" w:rsidR="001917B8" w:rsidRPr="001917B8" w:rsidRDefault="001917B8" w:rsidP="001917B8">
                            <w:pPr>
                              <w:pStyle w:val="Contenu"/>
                              <w:numPr>
                                <w:ilvl w:val="0"/>
                                <w:numId w:val="14"/>
                              </w:numPr>
                              <w:rPr>
                                <w:noProof/>
                                <w:color w:val="FFFFFF" w:themeColor="background1"/>
                              </w:rPr>
                            </w:pPr>
                            <w:r w:rsidRPr="001917B8">
                              <w:rPr>
                                <w:noProof/>
                                <w:color w:val="FFFFFF" w:themeColor="background1"/>
                                <w:lang w:bidi="fr-FR"/>
                              </w:rPr>
                              <w:t xml:space="preserve">Multipliez votre nombre magique par le nombre de pouces de colonne disponibles pour l’article. Dans ce cas, le </w:t>
                            </w:r>
                            <w:r w:rsidR="005153F9">
                              <w:rPr>
                                <w:noProof/>
                                <w:color w:val="FFFFFF" w:themeColor="background1"/>
                                <w:lang w:bidi="fr-FR"/>
                              </w:rPr>
                              <w:t xml:space="preserve">calcul est le </w:t>
                            </w:r>
                            <w:r w:rsidRPr="001917B8">
                              <w:rPr>
                                <w:noProof/>
                                <w:color w:val="FFFFFF" w:themeColor="background1"/>
                                <w:lang w:bidi="fr-FR"/>
                              </w:rPr>
                              <w:t>suivant : 38 x 7 = 266. Il s’agit de la longueur maximale que peut avoir l’article.</w:t>
                            </w:r>
                          </w:p>
                          <w:p w14:paraId="555A6FD0" w14:textId="77777777" w:rsidR="001917B8" w:rsidRPr="001917B8" w:rsidRDefault="000426E5" w:rsidP="000426E5">
                            <w:pPr>
                              <w:pStyle w:val="Contenu"/>
                              <w:numPr>
                                <w:ilvl w:val="0"/>
                                <w:numId w:val="14"/>
                              </w:numPr>
                              <w:rPr>
                                <w:rFonts w:cs="Lucida Sans Unicode"/>
                                <w:noProof/>
                                <w:color w:val="FFFFFF" w:themeColor="background1"/>
                              </w:rPr>
                            </w:pPr>
                            <w:r>
                              <w:rPr>
                                <w:rFonts w:cs="Lucida Sans Unicode"/>
                                <w:noProof/>
                                <w:color w:val="FFFFFF" w:themeColor="background1"/>
                                <w:lang w:bidi="fr-FR"/>
                              </w:rPr>
                              <w:t>Confiez l’article à un rédacteur. Une fois l’article récupéré et édité, vous pouvez ajouter ou supprimer des mots ici et là pour obtenir la bonne longueur.</w:t>
                            </w:r>
                          </w:p>
                        </w:txbxContent>
                      </v:textbox>
                      <w10:anchorlock/>
                    </v:shape>
                  </w:pict>
                </mc:Fallback>
              </mc:AlternateContent>
            </w:r>
          </w:p>
        </w:tc>
      </w:tr>
    </w:tbl>
    <w:p w14:paraId="1DCE1A75" w14:textId="77777777" w:rsidR="0068303A" w:rsidRPr="00C23927" w:rsidRDefault="0068303A" w:rsidP="00772F68">
      <w:pPr>
        <w:spacing w:before="0"/>
        <w:ind w:left="0"/>
        <w:rPr>
          <w:rFonts w:ascii="Palatino" w:hAnsi="Palatino"/>
          <w:noProof/>
        </w:rPr>
      </w:pPr>
    </w:p>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164"/>
        <w:gridCol w:w="4854"/>
        <w:gridCol w:w="116"/>
      </w:tblGrid>
      <w:tr w:rsidR="0068303A" w:rsidRPr="00C23927" w14:paraId="31E44841" w14:textId="77777777" w:rsidTr="00F1742A">
        <w:trPr>
          <w:trHeight w:val="1710"/>
        </w:trPr>
        <w:tc>
          <w:tcPr>
            <w:tcW w:w="13134" w:type="dxa"/>
            <w:gridSpan w:val="3"/>
          </w:tcPr>
          <w:p w14:paraId="06D9CB0E" w14:textId="77777777" w:rsidR="0068303A" w:rsidRPr="00C23927" w:rsidRDefault="0068303A" w:rsidP="00084DCA">
            <w:pPr>
              <w:pStyle w:val="Titre4"/>
              <w:rPr>
                <w:rStyle w:val="Accentuation"/>
                <w:noProof/>
                <w:color w:val="000000" w:themeColor="text1"/>
              </w:rPr>
            </w:pPr>
            <w:r w:rsidRPr="00C23927">
              <w:rPr>
                <w:rStyle w:val="Accentuation"/>
                <w:noProof/>
                <w:color w:val="000000" w:themeColor="text1"/>
                <w:lang w:bidi="fr-FR"/>
              </w:rPr>
              <w:lastRenderedPageBreak/>
              <mc:AlternateContent>
                <mc:Choice Requires="wps">
                  <w:drawing>
                    <wp:anchor distT="0" distB="0" distL="114300" distR="114300" simplePos="0" relativeHeight="251710976" behindDoc="1" locked="0" layoutInCell="1" allowOverlap="1" wp14:anchorId="74492922" wp14:editId="35BBE32E">
                      <wp:simplePos x="0" y="0"/>
                      <wp:positionH relativeFrom="column">
                        <wp:posOffset>14994</wp:posOffset>
                      </wp:positionH>
                      <wp:positionV relativeFrom="page">
                        <wp:posOffset>-27296</wp:posOffset>
                      </wp:positionV>
                      <wp:extent cx="8106410" cy="422275"/>
                      <wp:effectExtent l="0" t="0" r="8890" b="0"/>
                      <wp:wrapNone/>
                      <wp:docPr id="44" name="Rectangle 44" descr="ligne de bloc de couleur"/>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6485B" id="Rectangle 44" o:spid="_x0000_s1026" alt="ligne de bloc de couleur" style="position:absolute;margin-left:1.2pt;margin-top:-2.15pt;width:638.3pt;height:33.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" fillcolor="#c75454" stroked="f" strokeweight="1pt">
                      <w10:wrap anchory="page"/>
                    </v:rect>
                  </w:pict>
                </mc:Fallback>
              </mc:AlternateContent>
            </w:r>
          </w:p>
          <w:p w14:paraId="6C4F95AD" w14:textId="77777777" w:rsidR="0068303A" w:rsidRPr="00C23927" w:rsidRDefault="00547B65" w:rsidP="00084DCA">
            <w:pPr>
              <w:pStyle w:val="Titre4"/>
              <w:rPr>
                <w:rStyle w:val="Accentuation"/>
                <w:noProof/>
                <w:color w:val="000000" w:themeColor="text1"/>
              </w:rPr>
            </w:pPr>
            <w:r w:rsidRPr="00C23927">
              <w:rPr>
                <w:rFonts w:ascii="Century Gothic" w:eastAsia="Century Gothic" w:hAnsi="Century Gothic" w:cs="Century Gothic"/>
                <w:b/>
                <w:i/>
                <w:noProof/>
                <w:color w:val="000000" w:themeColor="text1"/>
                <w:sz w:val="22"/>
                <w:szCs w:val="22"/>
                <w:lang w:bidi="fr-FR"/>
              </w:rPr>
              <w:drawing>
                <wp:anchor distT="0" distB="0" distL="114300" distR="114300" simplePos="0" relativeHeight="251713024" behindDoc="1" locked="0" layoutInCell="1" allowOverlap="1" wp14:anchorId="04072FDC" wp14:editId="22C3BDBA">
                  <wp:simplePos x="0" y="0"/>
                  <wp:positionH relativeFrom="column">
                    <wp:posOffset>169537</wp:posOffset>
                  </wp:positionH>
                  <wp:positionV relativeFrom="paragraph">
                    <wp:posOffset>85061</wp:posOffset>
                  </wp:positionV>
                  <wp:extent cx="8014527" cy="2974806"/>
                  <wp:effectExtent l="0" t="0" r="5715"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014527" cy="2974806"/>
                          </a:xfrm>
                          <a:prstGeom prst="rect">
                            <a:avLst/>
                          </a:prstGeom>
                        </pic:spPr>
                      </pic:pic>
                    </a:graphicData>
                  </a:graphic>
                </wp:anchor>
              </w:drawing>
            </w:r>
            <w:r w:rsidRPr="00C23927">
              <w:rPr>
                <w:rFonts w:ascii="Century Gothic" w:eastAsia="Century Gothic" w:hAnsi="Century Gothic" w:cs="Century Gothic"/>
                <w:b/>
                <w:i/>
                <w:noProof/>
                <w:color w:val="000000" w:themeColor="text1"/>
                <w:sz w:val="22"/>
                <w:szCs w:val="22"/>
                <w:lang w:bidi="fr-FR"/>
              </w:rPr>
              <mc:AlternateContent>
                <mc:Choice Requires="wps">
                  <w:drawing>
                    <wp:anchor distT="0" distB="0" distL="114300" distR="114300" simplePos="0" relativeHeight="251714048" behindDoc="1" locked="0" layoutInCell="1" allowOverlap="1" wp14:anchorId="4A5241E4" wp14:editId="50B69FF1">
                      <wp:simplePos x="0" y="0"/>
                      <wp:positionH relativeFrom="column">
                        <wp:posOffset>5958213</wp:posOffset>
                      </wp:positionH>
                      <wp:positionV relativeFrom="paragraph">
                        <wp:posOffset>210033</wp:posOffset>
                      </wp:positionV>
                      <wp:extent cx="1869876" cy="553697"/>
                      <wp:effectExtent l="0" t="0" r="16510" b="18415"/>
                      <wp:wrapNone/>
                      <wp:docPr id="5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876" cy="55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E0980" w14:textId="77777777" w:rsidR="0068303A" w:rsidRPr="00ED6510" w:rsidRDefault="0068303A" w:rsidP="006C3463">
                                  <w:pPr>
                                    <w:pStyle w:val="Titre3"/>
                                    <w:ind w:right="240"/>
                                  </w:pPr>
                                  <w:r>
                                    <w:rPr>
                                      <w:lang w:bidi="fr-FR"/>
                                    </w:rPr>
                                    <w:t>Page 5</w:t>
                                  </w:r>
                                </w:p>
                              </w:txbxContent>
                            </wps:txbx>
                            <wps:bodyPr rot="0" vert="horz" wrap="square" lIns="0" tIns="0" rIns="0" bIns="0" anchor="t" anchorCtr="0" upright="1">
                              <a:noAutofit/>
                            </wps:bodyPr>
                          </wps:wsp>
                        </a:graphicData>
                      </a:graphic>
                    </wp:anchor>
                  </w:drawing>
                </mc:Choice>
                <mc:Fallback>
                  <w:pict>
                    <v:shape w14:anchorId="4A5241E4" id="_x0000_s1058" type="#_x0000_t202" style="position:absolute;left:0;text-align:left;margin-left:469.15pt;margin-top:16.55pt;width:147.25pt;height:43.6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" filled="f" stroked="f">
                      <v:textbox inset="0,0,0,0">
                        <w:txbxContent>
                          <w:p w14:paraId="1FEE0980" w14:textId="77777777" w:rsidR="0068303A" w:rsidRPr="00ED6510" w:rsidRDefault="0068303A" w:rsidP="006C3463">
                            <w:pPr>
                              <w:pStyle w:val="Titre3"/>
                              <w:ind w:right="240"/>
                            </w:pPr>
                            <w:r>
                              <w:rPr>
                                <w:lang w:bidi="fr-FR"/>
                              </w:rPr>
                              <w:t>Page 5</w:t>
                            </w:r>
                          </w:p>
                        </w:txbxContent>
                      </v:textbox>
                    </v:shape>
                  </w:pict>
                </mc:Fallback>
              </mc:AlternateContent>
            </w:r>
            <w:r w:rsidR="0068303A" w:rsidRPr="00C23927">
              <w:rPr>
                <w:rStyle w:val="Accentuation"/>
                <w:noProof/>
                <w:color w:val="000000" w:themeColor="text1"/>
                <w:lang w:bidi="fr-FR"/>
              </w:rPr>
              <w:br w:type="page"/>
            </w:r>
          </w:p>
          <w:p w14:paraId="442DF387" w14:textId="77777777" w:rsidR="0068303A" w:rsidRPr="00C23927" w:rsidRDefault="0068303A" w:rsidP="00084DCA">
            <w:pPr>
              <w:tabs>
                <w:tab w:val="left" w:pos="1230"/>
                <w:tab w:val="left" w:pos="7501"/>
              </w:tabs>
              <w:rPr>
                <w:noProof/>
              </w:rPr>
            </w:pPr>
            <w:r w:rsidRPr="00C23927">
              <w:rPr>
                <w:noProof/>
                <w:lang w:bidi="fr-FR"/>
              </w:rPr>
              <w:tab/>
              <w:t>Titre du bulletin</w:t>
            </w:r>
            <w:r w:rsidRPr="00C23927">
              <w:rPr>
                <w:noProof/>
                <w:lang w:bidi="fr-FR"/>
              </w:rPr>
              <w:tab/>
            </w:r>
          </w:p>
        </w:tc>
      </w:tr>
      <w:tr w:rsidR="0068303A" w:rsidRPr="00C23927" w14:paraId="115ED588" w14:textId="77777777" w:rsidTr="0072244B">
        <w:trPr>
          <w:gridAfter w:val="1"/>
          <w:wAfter w:w="116" w:type="dxa"/>
          <w:trHeight w:val="14304"/>
        </w:trPr>
        <w:tc>
          <w:tcPr>
            <w:tcW w:w="8164" w:type="dxa"/>
          </w:tcPr>
          <w:p w14:paraId="1DB4A0A9" w14:textId="77777777" w:rsidR="0068303A" w:rsidRPr="00C23927" w:rsidRDefault="0068303A" w:rsidP="00084DCA">
            <w:pPr>
              <w:pStyle w:val="Titre4"/>
              <w:rPr>
                <w:rStyle w:val="Accentuation"/>
                <w:i w:val="0"/>
                <w:noProof/>
                <w:color w:val="000000" w:themeColor="text1"/>
              </w:rPr>
            </w:pPr>
            <w:r w:rsidRPr="00C23927">
              <w:rPr>
                <w:noProof/>
                <w:color w:val="000000" w:themeColor="text1"/>
                <w:lang w:bidi="fr-FR"/>
              </w:rPr>
              <mc:AlternateContent>
                <mc:Choice Requires="wpg">
                  <w:drawing>
                    <wp:inline distT="0" distB="0" distL="0" distR="0" wp14:anchorId="0922D1C5" wp14:editId="0AD5275F">
                      <wp:extent cx="4610637" cy="8049297"/>
                      <wp:effectExtent l="0" t="0" r="0" b="8890"/>
                      <wp:docPr id="54" name="Groupe 54" descr="bloc de texte"/>
                      <wp:cNvGraphicFramePr/>
                      <a:graphic xmlns:a="http://schemas.openxmlformats.org/drawingml/2006/main">
                        <a:graphicData uri="http://schemas.microsoft.com/office/word/2010/wordprocessingGroup">
                          <wpg:wgp>
                            <wpg:cNvGrpSpPr/>
                            <wpg:grpSpPr>
                              <a:xfrm>
                                <a:off x="0" y="0"/>
                                <a:ext cx="4610637" cy="8049297"/>
                                <a:chOff x="0" y="0"/>
                                <a:chExt cx="4610637" cy="7438660"/>
                              </a:xfrm>
                            </wpg:grpSpPr>
                            <wps:wsp>
                              <wps:cNvPr id="55" name="Zone de texte 55"/>
                              <wps:cNvSpPr txBox="1"/>
                              <wps:spPr>
                                <a:xfrm>
                                  <a:off x="5" y="0"/>
                                  <a:ext cx="3848096" cy="940247"/>
                                </a:xfrm>
                                <a:prstGeom prst="rect">
                                  <a:avLst/>
                                </a:prstGeom>
                                <a:solidFill>
                                  <a:schemeClr val="accent1"/>
                                </a:solidFill>
                                <a:ln w="6350">
                                  <a:noFill/>
                                </a:ln>
                              </wps:spPr>
                              <wps:txbx>
                                <w:txbxContent>
                                  <w:p w14:paraId="3957B83B" w14:textId="77777777" w:rsidR="0068303A" w:rsidRPr="003E17B5" w:rsidRDefault="0068303A" w:rsidP="0068303A">
                                    <w:pPr>
                                      <w:pStyle w:val="Titre1"/>
                                      <w:rPr>
                                        <w:noProof/>
                                      </w:rPr>
                                    </w:pPr>
                                    <w:r w:rsidRPr="0068303A">
                                      <w:rPr>
                                        <w:noProof/>
                                        <w:lang w:bidi="fr-FR"/>
                                      </w:rPr>
                                      <w:t>Éléments d’un bulletin d’informations</w:t>
                                    </w:r>
                                  </w:p>
                                </w:txbxContent>
                              </wps:txbx>
                              <wps:bodyPr rot="0" spcFirstLastPara="0" vertOverflow="overflow" horzOverflow="overflow" vert="horz" wrap="square" lIns="274320" tIns="45720" rIns="72000" bIns="45720" numCol="1" spcCol="0" rtlCol="0" fromWordArt="0" anchor="t" anchorCtr="0" forceAA="0" compatLnSpc="1">
                                <a:prstTxWarp prst="textNoShape">
                                  <a:avLst/>
                                </a:prstTxWarp>
                                <a:noAutofit/>
                              </wps:bodyPr>
                            </wps:wsp>
                            <wps:wsp>
                              <wps:cNvPr id="56" name="Zone de texte 56"/>
                              <wps:cNvSpPr txBox="1"/>
                              <wps:spPr>
                                <a:xfrm>
                                  <a:off x="0" y="1383470"/>
                                  <a:ext cx="4610637" cy="6055190"/>
                                </a:xfrm>
                                <a:prstGeom prst="rect">
                                  <a:avLst/>
                                </a:prstGeom>
                                <a:solidFill>
                                  <a:schemeClr val="bg1"/>
                                </a:solidFill>
                                <a:ln w="6350">
                                  <a:noFill/>
                                </a:ln>
                              </wps:spPr>
                              <wps:txbx>
                                <w:txbxContent>
                                  <w:p w14:paraId="3A1B9DEE" w14:textId="77777777" w:rsidR="002A50B5" w:rsidRDefault="002A50B5" w:rsidP="002A50B5">
                                    <w:pPr>
                                      <w:pStyle w:val="Contenu"/>
                                      <w:rPr>
                                        <w:noProof/>
                                      </w:rPr>
                                    </w:pPr>
                                    <w:r>
                                      <w:rPr>
                                        <w:noProof/>
                                        <w:lang w:bidi="fr-FR"/>
                                      </w:rPr>
                                      <w:t>Durant l’adaptation de ce modèle à vos besoins, vous verrez un divers éléments de bulletin d’informations. Voici une liste de bon nombre d’entre eux, accompagnés d’une brève définition.</w:t>
                                    </w:r>
                                  </w:p>
                                  <w:p w14:paraId="5086934B" w14:textId="77777777" w:rsidR="002A50B5" w:rsidRPr="0031561A" w:rsidRDefault="002A50B5" w:rsidP="002A50B5">
                                    <w:pPr>
                                      <w:pStyle w:val="Contenu"/>
                                      <w:rPr>
                                        <w:noProof/>
                                      </w:rPr>
                                    </w:pPr>
                                    <w:r>
                                      <w:rPr>
                                        <w:b/>
                                        <w:noProof/>
                                        <w:lang w:bidi="fr-FR"/>
                                      </w:rPr>
                                      <w:t>Corps de texte.</w:t>
                                    </w:r>
                                    <w:r>
                                      <w:rPr>
                                        <w:noProof/>
                                        <w:lang w:bidi="fr-FR"/>
                                      </w:rPr>
                                      <w:t>   Le texte de vos articles.</w:t>
                                    </w:r>
                                  </w:p>
                                  <w:p w14:paraId="55CD8A4C" w14:textId="77777777" w:rsidR="002A50B5" w:rsidRPr="0031561A" w:rsidRDefault="002A50B5" w:rsidP="002A50B5">
                                    <w:pPr>
                                      <w:pStyle w:val="Contenu"/>
                                      <w:rPr>
                                        <w:noProof/>
                                      </w:rPr>
                                    </w:pPr>
                                    <w:r>
                                      <w:rPr>
                                        <w:b/>
                                        <w:noProof/>
                                        <w:lang w:bidi="fr-FR"/>
                                      </w:rPr>
                                      <w:t>Signature.</w:t>
                                    </w:r>
                                    <w:r>
                                      <w:rPr>
                                        <w:noProof/>
                                        <w:lang w:bidi="fr-FR"/>
                                      </w:rPr>
                                      <w:t>  Ligne de texte indiquant le nom de l’auteur de l’article.</w:t>
                                    </w:r>
                                  </w:p>
                                  <w:p w14:paraId="493F6E95" w14:textId="77777777" w:rsidR="002A50B5" w:rsidRPr="005333F6" w:rsidRDefault="002A50B5" w:rsidP="002A50B5">
                                    <w:pPr>
                                      <w:pStyle w:val="Contenu"/>
                                      <w:rPr>
                                        <w:rStyle w:val="CorpsdetexteCar"/>
                                        <w:noProof/>
                                        <w:lang w:val="fr-FR"/>
                                      </w:rPr>
                                    </w:pPr>
                                    <w:r w:rsidRPr="005961E1">
                                      <w:rPr>
                                        <w:rStyle w:val="CorpsdetexteCar"/>
                                        <w:rFonts w:asciiTheme="majorHAnsi" w:hAnsiTheme="majorHAnsi" w:cstheme="majorHAnsi"/>
                                        <w:b/>
                                        <w:noProof/>
                                        <w:lang w:val="fr-FR" w:bidi="fr-FR"/>
                                      </w:rPr>
                                      <w:t>Texte de légende</w:t>
                                    </w:r>
                                    <w:r w:rsidRPr="005961E1">
                                      <w:rPr>
                                        <w:rFonts w:cstheme="majorHAnsi"/>
                                        <w:noProof/>
                                        <w:lang w:bidi="fr-FR"/>
                                      </w:rPr>
                                      <w:t>.</w:t>
                                    </w:r>
                                    <w:r w:rsidRPr="005961E1">
                                      <w:rPr>
                                        <w:rFonts w:cstheme="majorHAnsi"/>
                                        <w:b/>
                                        <w:noProof/>
                                        <w:lang w:bidi="fr-FR"/>
                                      </w:rPr>
                                      <w:t>  </w:t>
                                    </w:r>
                                    <w:r w:rsidRPr="005961E1">
                                      <w:rPr>
                                        <w:rFonts w:cstheme="majorHAnsi"/>
                                        <w:noProof/>
                                        <w:lang w:bidi="fr-FR"/>
                                      </w:rPr>
                                      <w:t>Texte décrivant un graphique. Une légende</w:t>
                                    </w:r>
                                    <w:r w:rsidRPr="0031561A">
                                      <w:rPr>
                                        <w:noProof/>
                                        <w:lang w:bidi="fr-FR"/>
                                      </w:rPr>
                                      <w:t xml:space="preserve"> doit être une phrase courte, mais complète et descriptive. Pour des photos, elle doit être explicite sans décrire pour autant ce qui est évident. Elle doit également enrichir la compréhension de la photo, par exemple, en expliquant des objets très visibles ou inhabituels.</w:t>
                                    </w:r>
                                  </w:p>
                                  <w:p w14:paraId="21823654" w14:textId="77777777" w:rsidR="002A50B5" w:rsidRDefault="002A50B5" w:rsidP="002A50B5">
                                    <w:pPr>
                                      <w:pStyle w:val="Contenu"/>
                                      <w:rPr>
                                        <w:noProof/>
                                      </w:rPr>
                                    </w:pPr>
                                    <w:r w:rsidRPr="0031561A">
                                      <w:rPr>
                                        <w:b/>
                                        <w:noProof/>
                                        <w:lang w:bidi="fr-FR"/>
                                      </w:rPr>
                                      <w:t>Ligne « Suite de ».  </w:t>
                                    </w:r>
                                    <w:r w:rsidRPr="0031561A">
                                      <w:rPr>
                                        <w:noProof/>
                                        <w:lang w:bidi="fr-FR"/>
                                      </w:rPr>
                                      <w:t>Ligne de texte indiquant la page à laquelle trouver la partie précédente de l’article.</w:t>
                                    </w:r>
                                  </w:p>
                                  <w:p w14:paraId="1B6AF315" w14:textId="77777777" w:rsidR="002A50B5" w:rsidRDefault="002A50B5" w:rsidP="002A50B5">
                                    <w:pPr>
                                      <w:pStyle w:val="Contenu"/>
                                      <w:rPr>
                                        <w:noProof/>
                                      </w:rPr>
                                    </w:pPr>
                                    <w:r w:rsidRPr="0031561A">
                                      <w:rPr>
                                        <w:b/>
                                        <w:noProof/>
                                        <w:lang w:bidi="fr-FR"/>
                                      </w:rPr>
                                      <w:t>Ligne « Suite à ».  </w:t>
                                    </w:r>
                                    <w:r w:rsidRPr="0031561A">
                                      <w:rPr>
                                        <w:noProof/>
                                        <w:lang w:bidi="fr-FR"/>
                                      </w:rPr>
                                      <w:t>Ligne de texte indiquant la page à laquelle trouver la suite de l’article.</w:t>
                                    </w:r>
                                  </w:p>
                                  <w:p w14:paraId="70FC39CD" w14:textId="77777777" w:rsidR="002A50B5" w:rsidRPr="0031561A" w:rsidRDefault="002A50B5" w:rsidP="002A50B5">
                                    <w:pPr>
                                      <w:pStyle w:val="Contenu"/>
                                      <w:rPr>
                                        <w:noProof/>
                                      </w:rPr>
                                    </w:pPr>
                                    <w:r w:rsidRPr="0031561A">
                                      <w:rPr>
                                        <w:b/>
                                        <w:noProof/>
                                        <w:lang w:bidi="fr-FR"/>
                                      </w:rPr>
                                      <w:t>Date.  </w:t>
                                    </w:r>
                                    <w:r w:rsidRPr="0031561A">
                                      <w:rPr>
                                        <w:noProof/>
                                        <w:lang w:bidi="fr-FR"/>
                                      </w:rPr>
                                      <w:t>Date de publication ou date à laquelle vous vous attendez à ce que le bulletin soit au plus fort de sa diffusion.</w:t>
                                    </w:r>
                                  </w:p>
                                  <w:p w14:paraId="17427120" w14:textId="77777777" w:rsidR="002A50B5" w:rsidRDefault="002A50B5" w:rsidP="002A50B5">
                                    <w:pPr>
                                      <w:pStyle w:val="Contenu"/>
                                      <w:rPr>
                                        <w:noProof/>
                                      </w:rPr>
                                    </w:pPr>
                                    <w:r w:rsidRPr="005961E1">
                                      <w:rPr>
                                        <w:rStyle w:val="CorpsdetexteCar"/>
                                        <w:rFonts w:asciiTheme="majorHAnsi" w:hAnsiTheme="majorHAnsi" w:cstheme="majorHAnsi"/>
                                        <w:b/>
                                        <w:noProof/>
                                        <w:lang w:val="fr-FR" w:bidi="fr-FR"/>
                                      </w:rPr>
                                      <w:t>Graphisme</w:t>
                                    </w:r>
                                    <w:r w:rsidRPr="005961E1">
                                      <w:rPr>
                                        <w:rFonts w:cstheme="majorHAnsi"/>
                                        <w:noProof/>
                                        <w:lang w:bidi="fr-FR"/>
                                      </w:rPr>
                                      <w:t>.</w:t>
                                    </w:r>
                                    <w:r w:rsidRPr="005961E1">
                                      <w:rPr>
                                        <w:rFonts w:cstheme="majorHAnsi"/>
                                        <w:b/>
                                        <w:noProof/>
                                        <w:lang w:bidi="fr-FR"/>
                                      </w:rPr>
                                      <w:t>  </w:t>
                                    </w:r>
                                    <w:r w:rsidRPr="005961E1">
                                      <w:rPr>
                                        <w:rFonts w:cstheme="majorHAnsi"/>
                                        <w:noProof/>
                                        <w:lang w:bidi="fr-FR"/>
                                      </w:rPr>
                                      <w:t>Photographie, partie d’image, graphique, diagramme</w:t>
                                    </w:r>
                                    <w:r w:rsidRPr="0031561A">
                                      <w:rPr>
                                        <w:noProof/>
                                        <w:lang w:bidi="fr-FR"/>
                                      </w:rPr>
                                      <w:t xml:space="preserve"> ou tout autre élément visuel.</w:t>
                                    </w:r>
                                  </w:p>
                                  <w:p w14:paraId="6AFA91A5" w14:textId="77777777" w:rsidR="002A50B5" w:rsidRPr="0031561A" w:rsidRDefault="002A50B5" w:rsidP="002A50B5">
                                    <w:pPr>
                                      <w:pStyle w:val="Contenu"/>
                                      <w:rPr>
                                        <w:noProof/>
                                      </w:rPr>
                                    </w:pPr>
                                    <w:r>
                                      <w:rPr>
                                        <w:b/>
                                        <w:noProof/>
                                        <w:lang w:bidi="fr-FR"/>
                                      </w:rPr>
                                      <w:t>En-tête.  </w:t>
                                    </w:r>
                                    <w:r>
                                      <w:rPr>
                                        <w:noProof/>
                                        <w:lang w:bidi="fr-FR"/>
                                      </w:rPr>
                                      <w:t>Texte en haut de chaque page indiquant le nom du bulletin d’informations et le numéro de page.</w:t>
                                    </w:r>
                                  </w:p>
                                  <w:p w14:paraId="29B2498C" w14:textId="77777777" w:rsidR="002A50B5" w:rsidRPr="0031561A" w:rsidRDefault="002A50B5" w:rsidP="002A50B5">
                                    <w:pPr>
                                      <w:pStyle w:val="Contenu"/>
                                      <w:rPr>
                                        <w:noProof/>
                                      </w:rPr>
                                    </w:pPr>
                                    <w:r>
                                      <w:rPr>
                                        <w:b/>
                                        <w:noProof/>
                                        <w:lang w:bidi="fr-FR"/>
                                      </w:rPr>
                                      <w:t>Titre.  </w:t>
                                    </w:r>
                                    <w:r>
                                      <w:rPr>
                                        <w:noProof/>
                                        <w:lang w:bidi="fr-FR"/>
                                      </w:rPr>
                                      <w:t>Titre d’un article. Un titre doit être clair quant à son objectif, bref et actif. Il doit également attirer l’attention en étant pertinent, en inspirant la curiosité, ou posséder une autre qualité irrésistible.</w:t>
                                    </w:r>
                                  </w:p>
                                  <w:p w14:paraId="37BC5B33" w14:textId="77777777" w:rsidR="002A50B5" w:rsidRPr="0031561A" w:rsidRDefault="002A50B5" w:rsidP="002A50B5">
                                    <w:pPr>
                                      <w:pStyle w:val="Contenu"/>
                                      <w:rPr>
                                        <w:noProof/>
                                      </w:rPr>
                                    </w:pPr>
                                    <w:r w:rsidRPr="0031561A">
                                      <w:rPr>
                                        <w:b/>
                                        <w:noProof/>
                                        <w:lang w:bidi="fr-FR"/>
                                      </w:rPr>
                                      <w:t>Titre de bulletin d’informations.  </w:t>
                                    </w:r>
                                    <w:r w:rsidRPr="0031561A">
                                      <w:rPr>
                                        <w:noProof/>
                                        <w:lang w:bidi="fr-FR"/>
                                      </w:rPr>
                                      <w:t>Titre du bulletin d’informations.</w:t>
                                    </w:r>
                                  </w:p>
                                  <w:p w14:paraId="5003771D" w14:textId="77777777" w:rsidR="002A50B5" w:rsidRDefault="002A50B5" w:rsidP="002A50B5">
                                    <w:pPr>
                                      <w:pStyle w:val="Contenu"/>
                                      <w:rPr>
                                        <w:noProof/>
                                      </w:rPr>
                                    </w:pPr>
                                    <w:r w:rsidRPr="0031561A">
                                      <w:rPr>
                                        <w:b/>
                                        <w:noProof/>
                                        <w:lang w:bidi="fr-FR"/>
                                      </w:rPr>
                                      <w:t>Volume et numéro.  </w:t>
                                    </w:r>
                                    <w:r w:rsidRPr="0031561A">
                                      <w:rPr>
                                        <w:noProof/>
                                        <w:lang w:bidi="fr-FR"/>
                                      </w:rPr>
                                      <w:t>Le volume fait référence au nombre d’années pendant lesquelles un bulletin a été en circulation. Le numéro fait référence au nombre de bulletins publiés à ce stade l’année. Le neuvième bulletin de la cinquième année de circulation est ainsi le volume 5, numéro 9.</w:t>
                                    </w:r>
                                  </w:p>
                                  <w:p w14:paraId="2FFD673B" w14:textId="77777777" w:rsidR="002A50B5" w:rsidRPr="004C1825" w:rsidRDefault="002A50B5" w:rsidP="002A50B5">
                                    <w:pPr>
                                      <w:pStyle w:val="Contenu"/>
                                      <w:rPr>
                                        <w:noProof/>
                                      </w:rPr>
                                    </w:pPr>
                                  </w:p>
                                  <w:p w14:paraId="276E1827" w14:textId="77777777" w:rsidR="0068303A" w:rsidRPr="00665DF7" w:rsidRDefault="0068303A" w:rsidP="002A50B5">
                                    <w:pPr>
                                      <w:pStyle w:val="Contenu"/>
                                      <w:rPr>
                                        <w:noProof/>
                                      </w:rPr>
                                    </w:pP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s:wsp>
                              <wps:cNvPr id="57" name="Zone de texte 57"/>
                              <wps:cNvSpPr txBox="1"/>
                              <wps:spPr>
                                <a:xfrm>
                                  <a:off x="0" y="995481"/>
                                  <a:ext cx="2197100" cy="408940"/>
                                </a:xfrm>
                                <a:prstGeom prst="rect">
                                  <a:avLst/>
                                </a:prstGeom>
                                <a:noFill/>
                                <a:ln w="6350">
                                  <a:noFill/>
                                </a:ln>
                              </wps:spPr>
                              <wps:txbx>
                                <w:txbxContent>
                                  <w:p w14:paraId="5B41ADD9" w14:textId="77777777" w:rsidR="0068303A" w:rsidRDefault="0068303A" w:rsidP="0068303A">
                                    <w:pPr>
                                      <w:pStyle w:val="Titre3"/>
                                      <w:jc w:val="left"/>
                                    </w:pPr>
                                    <w:r>
                                      <w:rPr>
                                        <w:lang w:bidi="fr-FR"/>
                                      </w:rPr>
                                      <w:t>Par nom d’auteur</w:t>
                                    </w: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g:wgp>
                        </a:graphicData>
                      </a:graphic>
                    </wp:inline>
                  </w:drawing>
                </mc:Choice>
                <mc:Fallback>
                  <w:pict>
                    <v:group w14:anchorId="0922D1C5" id="Groupe 54" o:spid="_x0000_s1059" alt="bloc de texte" style="width:363.05pt;height:633.8pt;mso-position-horizontal-relative:char;mso-position-vertical-relative:line" coordsize="46106,7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">
                      <v:shape id="Zone de texte 55" o:spid="_x0000_s1060" type="#_x0000_t202" style="position:absolute;width:38481;height:9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" fillcolor="#c75454 [3204]" stroked="f" strokeweight=".5pt">
                        <v:textbox inset="21.6pt,,2mm">
                          <w:txbxContent>
                            <w:p w14:paraId="3957B83B" w14:textId="77777777" w:rsidR="0068303A" w:rsidRPr="003E17B5" w:rsidRDefault="0068303A" w:rsidP="0068303A">
                              <w:pPr>
                                <w:pStyle w:val="Titre1"/>
                                <w:rPr>
                                  <w:noProof/>
                                </w:rPr>
                              </w:pPr>
                              <w:r w:rsidRPr="0068303A">
                                <w:rPr>
                                  <w:noProof/>
                                  <w:lang w:bidi="fr-FR"/>
                                </w:rPr>
                                <w:t>Éléments d’un bulletin d’informations</w:t>
                              </w:r>
                            </w:p>
                          </w:txbxContent>
                        </v:textbox>
                      </v:shape>
                      <v:shape id="Zone de texte 56" o:spid="_x0000_s1061" type="#_x0000_t202" style="position:absolute;top:13834;width:46106;height:60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" fillcolor="white [3212]" stroked="f" strokeweight=".5pt">
                        <v:textbox inset="36pt">
                          <w:txbxContent>
                            <w:p w14:paraId="3A1B9DEE" w14:textId="77777777" w:rsidR="002A50B5" w:rsidRDefault="002A50B5" w:rsidP="002A50B5">
                              <w:pPr>
                                <w:pStyle w:val="Contenu"/>
                                <w:rPr>
                                  <w:noProof/>
                                </w:rPr>
                              </w:pPr>
                              <w:r>
                                <w:rPr>
                                  <w:noProof/>
                                  <w:lang w:bidi="fr-FR"/>
                                </w:rPr>
                                <w:t>Durant l’adaptation de ce modèle à vos besoins, vous verrez un divers éléments de bulletin d’informations. Voici une liste de bon nombre d’entre eux, accompagnés d’une brève définition.</w:t>
                              </w:r>
                            </w:p>
                            <w:p w14:paraId="5086934B" w14:textId="77777777" w:rsidR="002A50B5" w:rsidRPr="0031561A" w:rsidRDefault="002A50B5" w:rsidP="002A50B5">
                              <w:pPr>
                                <w:pStyle w:val="Contenu"/>
                                <w:rPr>
                                  <w:noProof/>
                                </w:rPr>
                              </w:pPr>
                              <w:r>
                                <w:rPr>
                                  <w:b/>
                                  <w:noProof/>
                                  <w:lang w:bidi="fr-FR"/>
                                </w:rPr>
                                <w:t>Corps de texte.</w:t>
                              </w:r>
                              <w:r>
                                <w:rPr>
                                  <w:noProof/>
                                  <w:lang w:bidi="fr-FR"/>
                                </w:rPr>
                                <w:t>   Le texte de vos articles.</w:t>
                              </w:r>
                            </w:p>
                            <w:p w14:paraId="55CD8A4C" w14:textId="77777777" w:rsidR="002A50B5" w:rsidRPr="0031561A" w:rsidRDefault="002A50B5" w:rsidP="002A50B5">
                              <w:pPr>
                                <w:pStyle w:val="Contenu"/>
                                <w:rPr>
                                  <w:noProof/>
                                </w:rPr>
                              </w:pPr>
                              <w:r>
                                <w:rPr>
                                  <w:b/>
                                  <w:noProof/>
                                  <w:lang w:bidi="fr-FR"/>
                                </w:rPr>
                                <w:t>Signature.</w:t>
                              </w:r>
                              <w:r>
                                <w:rPr>
                                  <w:noProof/>
                                  <w:lang w:bidi="fr-FR"/>
                                </w:rPr>
                                <w:t>  Ligne de texte indiquant le nom de l’auteur de l’article.</w:t>
                              </w:r>
                            </w:p>
                            <w:p w14:paraId="493F6E95" w14:textId="77777777" w:rsidR="002A50B5" w:rsidRPr="005333F6" w:rsidRDefault="002A50B5" w:rsidP="002A50B5">
                              <w:pPr>
                                <w:pStyle w:val="Contenu"/>
                                <w:rPr>
                                  <w:rStyle w:val="CorpsdetexteCar"/>
                                  <w:noProof/>
                                  <w:lang w:val="fr-FR"/>
                                </w:rPr>
                              </w:pPr>
                              <w:r w:rsidRPr="005961E1">
                                <w:rPr>
                                  <w:rStyle w:val="CorpsdetexteCar"/>
                                  <w:rFonts w:asciiTheme="majorHAnsi" w:hAnsiTheme="majorHAnsi" w:cstheme="majorHAnsi"/>
                                  <w:b/>
                                  <w:noProof/>
                                  <w:lang w:val="fr-FR" w:bidi="fr-FR"/>
                                </w:rPr>
                                <w:t>Texte de légende</w:t>
                              </w:r>
                              <w:r w:rsidRPr="005961E1">
                                <w:rPr>
                                  <w:rFonts w:cstheme="majorHAnsi"/>
                                  <w:noProof/>
                                  <w:lang w:bidi="fr-FR"/>
                                </w:rPr>
                                <w:t>.</w:t>
                              </w:r>
                              <w:r w:rsidRPr="005961E1">
                                <w:rPr>
                                  <w:rFonts w:cstheme="majorHAnsi"/>
                                  <w:b/>
                                  <w:noProof/>
                                  <w:lang w:bidi="fr-FR"/>
                                </w:rPr>
                                <w:t>  </w:t>
                              </w:r>
                              <w:r w:rsidRPr="005961E1">
                                <w:rPr>
                                  <w:rFonts w:cstheme="majorHAnsi"/>
                                  <w:noProof/>
                                  <w:lang w:bidi="fr-FR"/>
                                </w:rPr>
                                <w:t>Texte décrivant un graphique. Une légende</w:t>
                              </w:r>
                              <w:r w:rsidRPr="0031561A">
                                <w:rPr>
                                  <w:noProof/>
                                  <w:lang w:bidi="fr-FR"/>
                                </w:rPr>
                                <w:t xml:space="preserve"> doit être une phrase courte, mais complète et descriptive. Pour des photos, elle doit être explicite sans décrire pour autant ce qui est évident. Elle doit également enrichir la compréhension de la photo, par exemple, en expliquant des objets très visibles ou inhabituels.</w:t>
                              </w:r>
                            </w:p>
                            <w:p w14:paraId="21823654" w14:textId="77777777" w:rsidR="002A50B5" w:rsidRDefault="002A50B5" w:rsidP="002A50B5">
                              <w:pPr>
                                <w:pStyle w:val="Contenu"/>
                                <w:rPr>
                                  <w:noProof/>
                                </w:rPr>
                              </w:pPr>
                              <w:r w:rsidRPr="0031561A">
                                <w:rPr>
                                  <w:b/>
                                  <w:noProof/>
                                  <w:lang w:bidi="fr-FR"/>
                                </w:rPr>
                                <w:t>Ligne « Suite de ».  </w:t>
                              </w:r>
                              <w:r w:rsidRPr="0031561A">
                                <w:rPr>
                                  <w:noProof/>
                                  <w:lang w:bidi="fr-FR"/>
                                </w:rPr>
                                <w:t>Ligne de texte indiquant la page à laquelle trouver la partie précédente de l’article.</w:t>
                              </w:r>
                            </w:p>
                            <w:p w14:paraId="1B6AF315" w14:textId="77777777" w:rsidR="002A50B5" w:rsidRDefault="002A50B5" w:rsidP="002A50B5">
                              <w:pPr>
                                <w:pStyle w:val="Contenu"/>
                                <w:rPr>
                                  <w:noProof/>
                                </w:rPr>
                              </w:pPr>
                              <w:r w:rsidRPr="0031561A">
                                <w:rPr>
                                  <w:b/>
                                  <w:noProof/>
                                  <w:lang w:bidi="fr-FR"/>
                                </w:rPr>
                                <w:t>Ligne « Suite à ».  </w:t>
                              </w:r>
                              <w:r w:rsidRPr="0031561A">
                                <w:rPr>
                                  <w:noProof/>
                                  <w:lang w:bidi="fr-FR"/>
                                </w:rPr>
                                <w:t>Ligne de texte indiquant la page à laquelle trouver la suite de l’article.</w:t>
                              </w:r>
                            </w:p>
                            <w:p w14:paraId="70FC39CD" w14:textId="77777777" w:rsidR="002A50B5" w:rsidRPr="0031561A" w:rsidRDefault="002A50B5" w:rsidP="002A50B5">
                              <w:pPr>
                                <w:pStyle w:val="Contenu"/>
                                <w:rPr>
                                  <w:noProof/>
                                </w:rPr>
                              </w:pPr>
                              <w:r w:rsidRPr="0031561A">
                                <w:rPr>
                                  <w:b/>
                                  <w:noProof/>
                                  <w:lang w:bidi="fr-FR"/>
                                </w:rPr>
                                <w:t>Date.  </w:t>
                              </w:r>
                              <w:r w:rsidRPr="0031561A">
                                <w:rPr>
                                  <w:noProof/>
                                  <w:lang w:bidi="fr-FR"/>
                                </w:rPr>
                                <w:t>Date de publication ou date à laquelle vous vous attendez à ce que le bulletin soit au plus fort de sa diffusion.</w:t>
                              </w:r>
                            </w:p>
                            <w:p w14:paraId="17427120" w14:textId="77777777" w:rsidR="002A50B5" w:rsidRDefault="002A50B5" w:rsidP="002A50B5">
                              <w:pPr>
                                <w:pStyle w:val="Contenu"/>
                                <w:rPr>
                                  <w:noProof/>
                                </w:rPr>
                              </w:pPr>
                              <w:r w:rsidRPr="005961E1">
                                <w:rPr>
                                  <w:rStyle w:val="CorpsdetexteCar"/>
                                  <w:rFonts w:asciiTheme="majorHAnsi" w:hAnsiTheme="majorHAnsi" w:cstheme="majorHAnsi"/>
                                  <w:b/>
                                  <w:noProof/>
                                  <w:lang w:val="fr-FR" w:bidi="fr-FR"/>
                                </w:rPr>
                                <w:t>Graphisme</w:t>
                              </w:r>
                              <w:r w:rsidRPr="005961E1">
                                <w:rPr>
                                  <w:rFonts w:cstheme="majorHAnsi"/>
                                  <w:noProof/>
                                  <w:lang w:bidi="fr-FR"/>
                                </w:rPr>
                                <w:t>.</w:t>
                              </w:r>
                              <w:r w:rsidRPr="005961E1">
                                <w:rPr>
                                  <w:rFonts w:cstheme="majorHAnsi"/>
                                  <w:b/>
                                  <w:noProof/>
                                  <w:lang w:bidi="fr-FR"/>
                                </w:rPr>
                                <w:t>  </w:t>
                              </w:r>
                              <w:r w:rsidRPr="005961E1">
                                <w:rPr>
                                  <w:rFonts w:cstheme="majorHAnsi"/>
                                  <w:noProof/>
                                  <w:lang w:bidi="fr-FR"/>
                                </w:rPr>
                                <w:t>Photographie, partie d’image, graphique, diagramme</w:t>
                              </w:r>
                              <w:r w:rsidRPr="0031561A">
                                <w:rPr>
                                  <w:noProof/>
                                  <w:lang w:bidi="fr-FR"/>
                                </w:rPr>
                                <w:t xml:space="preserve"> ou tout autre élément visuel.</w:t>
                              </w:r>
                            </w:p>
                            <w:p w14:paraId="6AFA91A5" w14:textId="77777777" w:rsidR="002A50B5" w:rsidRPr="0031561A" w:rsidRDefault="002A50B5" w:rsidP="002A50B5">
                              <w:pPr>
                                <w:pStyle w:val="Contenu"/>
                                <w:rPr>
                                  <w:noProof/>
                                </w:rPr>
                              </w:pPr>
                              <w:r>
                                <w:rPr>
                                  <w:b/>
                                  <w:noProof/>
                                  <w:lang w:bidi="fr-FR"/>
                                </w:rPr>
                                <w:t>En-tête.  </w:t>
                              </w:r>
                              <w:r>
                                <w:rPr>
                                  <w:noProof/>
                                  <w:lang w:bidi="fr-FR"/>
                                </w:rPr>
                                <w:t>Texte en haut de chaque page indiquant le nom du bulletin d’informations et le numéro de page.</w:t>
                              </w:r>
                            </w:p>
                            <w:p w14:paraId="29B2498C" w14:textId="77777777" w:rsidR="002A50B5" w:rsidRPr="0031561A" w:rsidRDefault="002A50B5" w:rsidP="002A50B5">
                              <w:pPr>
                                <w:pStyle w:val="Contenu"/>
                                <w:rPr>
                                  <w:noProof/>
                                </w:rPr>
                              </w:pPr>
                              <w:r>
                                <w:rPr>
                                  <w:b/>
                                  <w:noProof/>
                                  <w:lang w:bidi="fr-FR"/>
                                </w:rPr>
                                <w:t>Titre.  </w:t>
                              </w:r>
                              <w:r>
                                <w:rPr>
                                  <w:noProof/>
                                  <w:lang w:bidi="fr-FR"/>
                                </w:rPr>
                                <w:t>Titre d’un article. Un titre doit être clair quant à son objectif, bref et actif. Il doit également attirer l’attention en étant pertinent, en inspirant la curiosité, ou posséder une autre qualité irrésistible.</w:t>
                              </w:r>
                            </w:p>
                            <w:p w14:paraId="37BC5B33" w14:textId="77777777" w:rsidR="002A50B5" w:rsidRPr="0031561A" w:rsidRDefault="002A50B5" w:rsidP="002A50B5">
                              <w:pPr>
                                <w:pStyle w:val="Contenu"/>
                                <w:rPr>
                                  <w:noProof/>
                                </w:rPr>
                              </w:pPr>
                              <w:r w:rsidRPr="0031561A">
                                <w:rPr>
                                  <w:b/>
                                  <w:noProof/>
                                  <w:lang w:bidi="fr-FR"/>
                                </w:rPr>
                                <w:t>Titre de bulletin d’informations.  </w:t>
                              </w:r>
                              <w:r w:rsidRPr="0031561A">
                                <w:rPr>
                                  <w:noProof/>
                                  <w:lang w:bidi="fr-FR"/>
                                </w:rPr>
                                <w:t>Titre du bulletin d’informations.</w:t>
                              </w:r>
                            </w:p>
                            <w:p w14:paraId="5003771D" w14:textId="77777777" w:rsidR="002A50B5" w:rsidRDefault="002A50B5" w:rsidP="002A50B5">
                              <w:pPr>
                                <w:pStyle w:val="Contenu"/>
                                <w:rPr>
                                  <w:noProof/>
                                </w:rPr>
                              </w:pPr>
                              <w:r w:rsidRPr="0031561A">
                                <w:rPr>
                                  <w:b/>
                                  <w:noProof/>
                                  <w:lang w:bidi="fr-FR"/>
                                </w:rPr>
                                <w:t>Volume et numéro.  </w:t>
                              </w:r>
                              <w:r w:rsidRPr="0031561A">
                                <w:rPr>
                                  <w:noProof/>
                                  <w:lang w:bidi="fr-FR"/>
                                </w:rPr>
                                <w:t>Le volume fait référence au nombre d’années pendant lesquelles un bulletin a été en circulation. Le numéro fait référence au nombre de bulletins publiés à ce stade l’année. Le neuvième bulletin de la cinquième année de circulation est ainsi le volume 5, numéro 9.</w:t>
                              </w:r>
                            </w:p>
                            <w:p w14:paraId="2FFD673B" w14:textId="77777777" w:rsidR="002A50B5" w:rsidRPr="004C1825" w:rsidRDefault="002A50B5" w:rsidP="002A50B5">
                              <w:pPr>
                                <w:pStyle w:val="Contenu"/>
                                <w:rPr>
                                  <w:noProof/>
                                </w:rPr>
                              </w:pPr>
                            </w:p>
                            <w:p w14:paraId="276E1827" w14:textId="77777777" w:rsidR="0068303A" w:rsidRPr="00665DF7" w:rsidRDefault="0068303A" w:rsidP="002A50B5">
                              <w:pPr>
                                <w:pStyle w:val="Contenu"/>
                                <w:rPr>
                                  <w:noProof/>
                                </w:rPr>
                              </w:pPr>
                            </w:p>
                          </w:txbxContent>
                        </v:textbox>
                      </v:shape>
                      <v:shape id="Zone de texte 57" o:spid="_x0000_s1062" type="#_x0000_t202" style="position:absolute;top:9954;width:21971;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" filled="f" stroked="f" strokeweight=".5pt">
                        <v:textbox inset="36pt">
                          <w:txbxContent>
                            <w:p w14:paraId="5B41ADD9" w14:textId="77777777" w:rsidR="0068303A" w:rsidRDefault="0068303A" w:rsidP="0068303A">
                              <w:pPr>
                                <w:pStyle w:val="Titre3"/>
                                <w:jc w:val="left"/>
                              </w:pPr>
                              <w:r>
                                <w:rPr>
                                  <w:lang w:bidi="fr-FR"/>
                                </w:rPr>
                                <w:t>Par nom d’auteur</w:t>
                              </w:r>
                            </w:p>
                          </w:txbxContent>
                        </v:textbox>
                      </v:shape>
                      <w10:anchorlock/>
                    </v:group>
                  </w:pict>
                </mc:Fallback>
              </mc:AlternateContent>
            </w:r>
          </w:p>
          <w:p w14:paraId="35842BF7" w14:textId="77777777" w:rsidR="0068303A" w:rsidRPr="00C23927" w:rsidRDefault="0068303A" w:rsidP="00084DCA">
            <w:pPr>
              <w:rPr>
                <w:noProof/>
              </w:rPr>
            </w:pPr>
          </w:p>
        </w:tc>
        <w:tc>
          <w:tcPr>
            <w:tcW w:w="4854" w:type="dxa"/>
          </w:tcPr>
          <w:p w14:paraId="2A9781E4" w14:textId="77777777" w:rsidR="0068303A" w:rsidRPr="00C23927" w:rsidRDefault="00E45D23" w:rsidP="00084DCA">
            <w:pPr>
              <w:pStyle w:val="Titre4"/>
              <w:jc w:val="center"/>
              <w:rPr>
                <w:rStyle w:val="Accentuation"/>
                <w:i w:val="0"/>
                <w:noProof/>
                <w:color w:val="000000" w:themeColor="text1"/>
              </w:rPr>
            </w:pPr>
            <w:r w:rsidRPr="00C23927">
              <w:rPr>
                <w:rFonts w:ascii="Century Gothic" w:eastAsia="Century Gothic" w:hAnsi="Century Gothic" w:cs="Century Gothic"/>
                <w:b/>
                <w:noProof/>
                <w:color w:val="000000" w:themeColor="text1"/>
                <w:sz w:val="22"/>
                <w:szCs w:val="22"/>
                <w:lang w:bidi="fr-FR"/>
              </w:rPr>
              <mc:AlternateContent>
                <mc:Choice Requires="wpg">
                  <w:drawing>
                    <wp:anchor distT="0" distB="0" distL="114300" distR="114300" simplePos="0" relativeHeight="251744768" behindDoc="1" locked="0" layoutInCell="1" allowOverlap="1" wp14:anchorId="1021C748" wp14:editId="7AE6BED0">
                      <wp:simplePos x="0" y="0"/>
                      <wp:positionH relativeFrom="column">
                        <wp:posOffset>102074</wp:posOffset>
                      </wp:positionH>
                      <wp:positionV relativeFrom="paragraph">
                        <wp:posOffset>2432854</wp:posOffset>
                      </wp:positionV>
                      <wp:extent cx="2534991" cy="7191721"/>
                      <wp:effectExtent l="0" t="0" r="0" b="9525"/>
                      <wp:wrapNone/>
                      <wp:docPr id="3" name="Groupe 3"/>
                      <wp:cNvGraphicFramePr/>
                      <a:graphic xmlns:a="http://schemas.openxmlformats.org/drawingml/2006/main">
                        <a:graphicData uri="http://schemas.microsoft.com/office/word/2010/wordprocessingGroup">
                          <wpg:wgp>
                            <wpg:cNvGrpSpPr/>
                            <wpg:grpSpPr>
                              <a:xfrm>
                                <a:off x="0" y="0"/>
                                <a:ext cx="2534991" cy="7191721"/>
                                <a:chOff x="-32197" y="0"/>
                                <a:chExt cx="2534991" cy="7191721"/>
                              </a:xfrm>
                            </wpg:grpSpPr>
                            <pic:pic xmlns:pic="http://schemas.openxmlformats.org/drawingml/2006/picture">
                              <pic:nvPicPr>
                                <pic:cNvPr id="59" name="Image 59" descr="fruits forestiers, fraise, pamplemousse, rhubarb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1875" y="2954552"/>
                                  <a:ext cx="2460625" cy="3693160"/>
                                </a:xfrm>
                                <a:prstGeom prst="rect">
                                  <a:avLst/>
                                </a:prstGeom>
                              </pic:spPr>
                            </pic:pic>
                            <pic:pic xmlns:pic="http://schemas.openxmlformats.org/drawingml/2006/picture">
                              <pic:nvPicPr>
                                <pic:cNvPr id="60" name="Image 60" descr="fruits forestier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1875" y="0"/>
                                  <a:ext cx="2458720" cy="3360420"/>
                                </a:xfrm>
                                <a:prstGeom prst="rect">
                                  <a:avLst/>
                                </a:prstGeom>
                              </pic:spPr>
                            </pic:pic>
                            <wps:wsp>
                              <wps:cNvPr id="61" name="Rectangle 61"/>
                              <wps:cNvSpPr/>
                              <wps:spPr>
                                <a:xfrm>
                                  <a:off x="0" y="3360717"/>
                                  <a:ext cx="2502794" cy="128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32197" y="6657398"/>
                                  <a:ext cx="2502794" cy="5343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FC2E3A" id="Groupe 3" o:spid="_x0000_s1026" style="position:absolute;margin-left:8.05pt;margin-top:191.55pt;width:199.6pt;height:566.3pt;z-index:-251571712;mso-width-relative:margin;mso-height-relative:margin" coordorigin="-321" coordsize="25349,7191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">
                      <v:shape id="Image 59" o:spid="_x0000_s1027" type="#_x0000_t75" alt="fruits forestiers, fraise, pamplemousse, rhubarbe" style="position:absolute;left:118;top:29545;width:24607;height:36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">
                        <v:imagedata r:id="rId22" o:title="fruits forestiers, fraise, pamplemousse, rhubarbe"/>
                      </v:shape>
                      <v:shape id="Image 60" o:spid="_x0000_s1028" type="#_x0000_t75" alt="fruits forestiers" style="position:absolute;left:118;width:24587;height:3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">
                        <v:imagedata r:id="rId23" o:title="fruits forestiers"/>
                      </v:shape>
                      <v:rect id="Rectangle 61" o:spid="_x0000_s1029" style="position:absolute;top:33607;width:2502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" fillcolor="white [3212]" stroked="f" strokeweight="1pt"/>
                      <v:rect id="Rectangle 2" o:spid="_x0000_s1030" style="position:absolute;left:-321;top:66573;width:25026;height:5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" fillcolor="white [3212]" stroked="f" strokeweight="1pt"/>
                    </v:group>
                  </w:pict>
                </mc:Fallback>
              </mc:AlternateContent>
            </w:r>
          </w:p>
        </w:tc>
      </w:tr>
    </w:tbl>
    <w:p w14:paraId="7E3283BE" w14:textId="77777777" w:rsidR="002A50B5" w:rsidRPr="00C23927" w:rsidRDefault="002A50B5" w:rsidP="0068303A">
      <w:pPr>
        <w:ind w:left="0"/>
        <w:rPr>
          <w:noProof/>
        </w:rPr>
      </w:pPr>
    </w:p>
    <w:p w14:paraId="72F4F8D8" w14:textId="77777777" w:rsidR="002A50B5" w:rsidRPr="00C23927" w:rsidRDefault="002A50B5" w:rsidP="002A50B5">
      <w:pPr>
        <w:spacing w:before="0"/>
        <w:ind w:left="0"/>
        <w:rPr>
          <w:noProof/>
        </w:rPr>
      </w:pPr>
      <w:r w:rsidRPr="00C23927">
        <w:rPr>
          <w:noProof/>
          <w:lang w:bidi="fr-FR"/>
        </w:rPr>
        <w:br w:type="page"/>
      </w:r>
    </w:p>
    <w:tbl>
      <w:tblPr>
        <w:tblpPr w:leftFromText="180" w:rightFromText="180" w:horzAnchor="margin" w:tblpXSpec="center" w:tblpY="-1557"/>
        <w:tblW w:w="12696" w:type="dxa"/>
        <w:tblCellMar>
          <w:left w:w="0" w:type="dxa"/>
          <w:right w:w="0" w:type="dxa"/>
        </w:tblCellMar>
        <w:tblLook w:val="0000" w:firstRow="0" w:lastRow="0" w:firstColumn="0" w:lastColumn="0" w:noHBand="0" w:noVBand="0"/>
      </w:tblPr>
      <w:tblGrid>
        <w:gridCol w:w="8004"/>
        <w:gridCol w:w="4692"/>
      </w:tblGrid>
      <w:tr w:rsidR="002A50B5" w:rsidRPr="00C23927" w14:paraId="05BA2305" w14:textId="77777777" w:rsidTr="002D0B91">
        <w:trPr>
          <w:trHeight w:val="2333"/>
        </w:trPr>
        <w:tc>
          <w:tcPr>
            <w:tcW w:w="12696" w:type="dxa"/>
            <w:gridSpan w:val="2"/>
          </w:tcPr>
          <w:p w14:paraId="3AFB7B2B" w14:textId="77777777" w:rsidR="002A50B5" w:rsidRPr="00C23927" w:rsidRDefault="002A50B5" w:rsidP="00084DCA">
            <w:pPr>
              <w:pStyle w:val="Titre4"/>
              <w:rPr>
                <w:rStyle w:val="Accentuation"/>
                <w:noProof/>
                <w:color w:val="000000" w:themeColor="text1"/>
              </w:rPr>
            </w:pPr>
            <w:r w:rsidRPr="00C23927">
              <w:rPr>
                <w:rStyle w:val="Accentuation"/>
                <w:noProof/>
                <w:color w:val="000000" w:themeColor="text1"/>
                <w:lang w:bidi="fr-FR"/>
              </w:rPr>
              <w:lastRenderedPageBreak/>
              <mc:AlternateContent>
                <mc:Choice Requires="wps">
                  <w:drawing>
                    <wp:anchor distT="0" distB="0" distL="114300" distR="114300" simplePos="0" relativeHeight="251721216" behindDoc="1" locked="0" layoutInCell="1" allowOverlap="1" wp14:anchorId="01333178" wp14:editId="23FD7E78">
                      <wp:simplePos x="0" y="0"/>
                      <wp:positionH relativeFrom="column">
                        <wp:posOffset>14994</wp:posOffset>
                      </wp:positionH>
                      <wp:positionV relativeFrom="page">
                        <wp:posOffset>-27296</wp:posOffset>
                      </wp:positionV>
                      <wp:extent cx="8106410" cy="422275"/>
                      <wp:effectExtent l="0" t="0" r="8890" b="0"/>
                      <wp:wrapNone/>
                      <wp:docPr id="63" name="Rectangle 63" descr="ligne de bloc de couleur"/>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4BD52" id="Rectangle 63" o:spid="_x0000_s1026" alt="ligne de bloc de couleur" style="position:absolute;margin-left:1.2pt;margin-top:-2.15pt;width:638.3pt;height:33.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" fillcolor="#c75454" stroked="f" strokeweight="1pt">
                      <w10:wrap anchory="page"/>
                    </v:rect>
                  </w:pict>
                </mc:Fallback>
              </mc:AlternateContent>
            </w:r>
          </w:p>
          <w:p w14:paraId="5CB0EE78" w14:textId="77777777" w:rsidR="002A50B5" w:rsidRPr="00C23927" w:rsidRDefault="002A50B5" w:rsidP="00084DCA">
            <w:pPr>
              <w:pStyle w:val="Titre4"/>
              <w:rPr>
                <w:rStyle w:val="Accentuation"/>
                <w:noProof/>
                <w:color w:val="000000" w:themeColor="text1"/>
              </w:rPr>
            </w:pPr>
            <w:r w:rsidRPr="00C23927">
              <w:rPr>
                <w:rStyle w:val="Accentuation"/>
                <w:noProof/>
                <w:color w:val="000000" w:themeColor="text1"/>
                <w:lang w:bidi="fr-FR"/>
              </w:rPr>
              <w:br w:type="page"/>
            </w:r>
          </w:p>
          <w:p w14:paraId="0AB9673C" w14:textId="77777777" w:rsidR="002A50B5" w:rsidRPr="00C23927" w:rsidRDefault="002A50B5" w:rsidP="00084DCA">
            <w:pPr>
              <w:tabs>
                <w:tab w:val="left" w:pos="7501"/>
              </w:tabs>
              <w:rPr>
                <w:noProof/>
              </w:rPr>
            </w:pPr>
            <w:r w:rsidRPr="00C23927">
              <w:rPr>
                <w:noProof/>
                <w:lang w:bidi="fr-FR"/>
              </w:rPr>
              <w:tab/>
            </w:r>
          </w:p>
        </w:tc>
      </w:tr>
      <w:tr w:rsidR="004C5CC6" w:rsidRPr="00C23927" w14:paraId="176CAB38" w14:textId="77777777" w:rsidTr="004C5CC6">
        <w:trPr>
          <w:trHeight w:val="4134"/>
        </w:trPr>
        <w:tc>
          <w:tcPr>
            <w:tcW w:w="8004" w:type="dxa"/>
            <w:shd w:val="clear" w:color="auto" w:fill="auto"/>
          </w:tcPr>
          <w:p w14:paraId="50DE2F76" w14:textId="77777777" w:rsidR="002A50B5" w:rsidRPr="00C23927" w:rsidRDefault="00E45D23" w:rsidP="00E45D23">
            <w:pPr>
              <w:pStyle w:val="Titre4"/>
              <w:ind w:left="1008"/>
              <w:rPr>
                <w:rStyle w:val="Accentuation"/>
                <w:i w:val="0"/>
                <w:noProof/>
                <w:color w:val="000000" w:themeColor="text1"/>
              </w:rPr>
            </w:pPr>
            <w:r w:rsidRPr="00C23927">
              <w:rPr>
                <w:rFonts w:ascii="Century Gothic" w:eastAsia="Century Gothic" w:hAnsi="Century Gothic" w:cs="Century Gothic"/>
                <w:b/>
                <w:i/>
                <w:noProof/>
                <w:color w:val="000000" w:themeColor="text1"/>
                <w:sz w:val="22"/>
                <w:szCs w:val="22"/>
                <w:lang w:bidi="fr-FR"/>
              </w:rPr>
              <w:drawing>
                <wp:anchor distT="0" distB="0" distL="114300" distR="114300" simplePos="0" relativeHeight="251746816" behindDoc="1" locked="0" layoutInCell="1" allowOverlap="1" wp14:anchorId="4EE98C13" wp14:editId="70AF8902">
                  <wp:simplePos x="0" y="0"/>
                  <wp:positionH relativeFrom="column">
                    <wp:posOffset>-124205</wp:posOffset>
                  </wp:positionH>
                  <wp:positionV relativeFrom="paragraph">
                    <wp:posOffset>-1148798</wp:posOffset>
                  </wp:positionV>
                  <wp:extent cx="8013065" cy="2974340"/>
                  <wp:effectExtent l="0" t="0" r="6985" b="0"/>
                  <wp:wrapNone/>
                  <wp:docPr id="4" name="Image 4" descr="Petit-déjeuner et 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13065" cy="2974340"/>
                          </a:xfrm>
                          <a:prstGeom prst="rect">
                            <a:avLst/>
                          </a:prstGeom>
                        </pic:spPr>
                      </pic:pic>
                    </a:graphicData>
                  </a:graphic>
                </wp:anchor>
              </w:drawing>
            </w:r>
            <w:r w:rsidR="002A50B5" w:rsidRPr="00C23927">
              <w:rPr>
                <w:rFonts w:ascii="Century Gothic" w:eastAsia="Century Gothic" w:hAnsi="Century Gothic" w:cs="Century Gothic"/>
                <w:b/>
                <w:i/>
                <w:noProof/>
                <w:color w:val="000000" w:themeColor="text1"/>
                <w:sz w:val="22"/>
                <w:szCs w:val="22"/>
                <w:lang w:bidi="fr-FR"/>
              </w:rPr>
              <mc:AlternateContent>
                <mc:Choice Requires="wpg">
                  <w:drawing>
                    <wp:inline distT="0" distB="0" distL="0" distR="0" wp14:anchorId="1927FAA1" wp14:editId="2DC6B15B">
                      <wp:extent cx="3930732" cy="3155323"/>
                      <wp:effectExtent l="0" t="0" r="0" b="6985"/>
                      <wp:docPr id="74" name="Groupe 74" descr="bloc de texte"/>
                      <wp:cNvGraphicFramePr/>
                      <a:graphic xmlns:a="http://schemas.openxmlformats.org/drawingml/2006/main">
                        <a:graphicData uri="http://schemas.microsoft.com/office/word/2010/wordprocessingGroup">
                          <wpg:wgp>
                            <wpg:cNvGrpSpPr/>
                            <wpg:grpSpPr>
                              <a:xfrm>
                                <a:off x="0" y="0"/>
                                <a:ext cx="3930732" cy="3155323"/>
                                <a:chOff x="-1" y="641445"/>
                                <a:chExt cx="4108500" cy="5070200"/>
                              </a:xfrm>
                              <a:solidFill>
                                <a:schemeClr val="bg1">
                                  <a:alpha val="59000"/>
                                </a:schemeClr>
                              </a:solidFill>
                            </wpg:grpSpPr>
                            <wps:wsp>
                              <wps:cNvPr id="76" name="Zone de texte 76"/>
                              <wps:cNvSpPr txBox="1"/>
                              <wps:spPr>
                                <a:xfrm>
                                  <a:off x="0" y="1442185"/>
                                  <a:ext cx="4108444" cy="4269460"/>
                                </a:xfrm>
                                <a:prstGeom prst="rect">
                                  <a:avLst/>
                                </a:prstGeom>
                                <a:solidFill>
                                  <a:schemeClr val="bg1"/>
                                </a:solidFill>
                                <a:ln w="6350">
                                  <a:noFill/>
                                </a:ln>
                              </wps:spPr>
                              <wps:txbx>
                                <w:txbxContent>
                                  <w:p w14:paraId="6DCB488D" w14:textId="77777777" w:rsidR="002D0B91" w:rsidRPr="002D0B91" w:rsidRDefault="002D0B91" w:rsidP="002D0B91">
                                    <w:pPr>
                                      <w:pStyle w:val="Titre3"/>
                                      <w:jc w:val="left"/>
                                      <w:rPr>
                                        <w:noProof/>
                                        <w:color w:val="44546A" w:themeColor="text2"/>
                                      </w:rPr>
                                    </w:pPr>
                                    <w:r w:rsidRPr="002D0B91">
                                      <w:rPr>
                                        <w:noProof/>
                                        <w:color w:val="44546A" w:themeColor="text2"/>
                                        <w:lang w:bidi="fr-FR"/>
                                      </w:rPr>
                                      <w:t>Adresse</w:t>
                                    </w:r>
                                  </w:p>
                                  <w:p w14:paraId="2AAB29F6" w14:textId="77777777" w:rsidR="002D0B91" w:rsidRPr="002D0B91" w:rsidRDefault="002D0B91" w:rsidP="002D0B91">
                                    <w:pPr>
                                      <w:pStyle w:val="Contenu"/>
                                      <w:spacing w:after="120"/>
                                      <w:rPr>
                                        <w:noProof/>
                                      </w:rPr>
                                    </w:pPr>
                                    <w:r w:rsidRPr="002D0B91">
                                      <w:rPr>
                                        <w:noProof/>
                                        <w:lang w:bidi="fr-FR"/>
                                      </w:rPr>
                                      <w:t>Adresse postale</w:t>
                                    </w:r>
                                    <w:r w:rsidRPr="002D0B91">
                                      <w:rPr>
                                        <w:noProof/>
                                        <w:lang w:bidi="fr-FR"/>
                                      </w:rPr>
                                      <w:br/>
                                      <w:t>Code postal, Ville</w:t>
                                    </w:r>
                                  </w:p>
                                  <w:p w14:paraId="03757998" w14:textId="77777777" w:rsidR="002D0B91" w:rsidRPr="002D0B91" w:rsidRDefault="002D0B91" w:rsidP="002D0B91">
                                    <w:pPr>
                                      <w:pStyle w:val="Titre3"/>
                                      <w:spacing w:after="0"/>
                                      <w:jc w:val="left"/>
                                      <w:rPr>
                                        <w:noProof/>
                                        <w:color w:val="44546A" w:themeColor="text2"/>
                                      </w:rPr>
                                    </w:pPr>
                                    <w:r w:rsidRPr="002D0B91">
                                      <w:rPr>
                                        <w:noProof/>
                                        <w:color w:val="44546A" w:themeColor="text2"/>
                                        <w:lang w:bidi="fr-FR"/>
                                      </w:rPr>
                                      <w:t>Téléphone :</w:t>
                                    </w:r>
                                  </w:p>
                                  <w:p w14:paraId="4CC66AAD" w14:textId="77777777" w:rsidR="002D0B91" w:rsidRPr="002D0B91" w:rsidRDefault="002D0B91" w:rsidP="002D0B91">
                                    <w:pPr>
                                      <w:pStyle w:val="Contenu"/>
                                      <w:spacing w:after="120"/>
                                      <w:rPr>
                                        <w:noProof/>
                                      </w:rPr>
                                    </w:pPr>
                                    <w:r w:rsidRPr="002D0B91">
                                      <w:rPr>
                                        <w:noProof/>
                                        <w:lang w:bidi="fr-FR"/>
                                      </w:rPr>
                                      <w:t>Numéro de téléphone</w:t>
                                    </w:r>
                                  </w:p>
                                  <w:p w14:paraId="72F739FF" w14:textId="77777777" w:rsidR="002D0B91" w:rsidRPr="002D0B91" w:rsidRDefault="002D0B91" w:rsidP="002D0B91">
                                    <w:pPr>
                                      <w:pStyle w:val="Titre3"/>
                                      <w:spacing w:after="0"/>
                                      <w:jc w:val="left"/>
                                      <w:rPr>
                                        <w:noProof/>
                                        <w:color w:val="44546A" w:themeColor="text2"/>
                                      </w:rPr>
                                    </w:pPr>
                                    <w:r w:rsidRPr="002D0B91">
                                      <w:rPr>
                                        <w:noProof/>
                                        <w:color w:val="44546A" w:themeColor="text2"/>
                                        <w:lang w:bidi="fr-FR"/>
                                      </w:rPr>
                                      <w:t>Télécopie :</w:t>
                                    </w:r>
                                  </w:p>
                                  <w:p w14:paraId="1178F2F6" w14:textId="77777777" w:rsidR="002D0B91" w:rsidRPr="002D0B91" w:rsidRDefault="002D0B91" w:rsidP="002D0B91">
                                    <w:pPr>
                                      <w:pStyle w:val="Contenu"/>
                                      <w:spacing w:after="120"/>
                                      <w:rPr>
                                        <w:noProof/>
                                      </w:rPr>
                                    </w:pPr>
                                    <w:r w:rsidRPr="002D0B91">
                                      <w:rPr>
                                        <w:noProof/>
                                        <w:lang w:bidi="fr-FR"/>
                                      </w:rPr>
                                      <w:t>Numéro de télécopie</w:t>
                                    </w:r>
                                  </w:p>
                                  <w:p w14:paraId="680D7CA4" w14:textId="77777777" w:rsidR="002D0B91" w:rsidRPr="002D0B91" w:rsidRDefault="002D0B91" w:rsidP="002D0B91">
                                    <w:pPr>
                                      <w:pStyle w:val="Titre3"/>
                                      <w:jc w:val="left"/>
                                      <w:rPr>
                                        <w:noProof/>
                                        <w:color w:val="44546A" w:themeColor="text2"/>
                                      </w:rPr>
                                    </w:pPr>
                                    <w:bookmarkStart w:id="1" w:name="_Hlt460832717"/>
                                    <w:bookmarkEnd w:id="1"/>
                                    <w:r w:rsidRPr="002D0B91">
                                      <w:rPr>
                                        <w:noProof/>
                                        <w:color w:val="44546A" w:themeColor="text2"/>
                                        <w:lang w:bidi="fr-FR"/>
                                      </w:rPr>
                                      <w:t>E-mail :</w:t>
                                    </w:r>
                                  </w:p>
                                  <w:p w14:paraId="68737F09" w14:textId="77777777" w:rsidR="002D0B91" w:rsidRPr="002D0B91" w:rsidRDefault="002D0B91" w:rsidP="002D0B91">
                                    <w:pPr>
                                      <w:pStyle w:val="Contenu"/>
                                      <w:rPr>
                                        <w:noProof/>
                                      </w:rPr>
                                    </w:pPr>
                                    <w:r w:rsidRPr="002D0B91">
                                      <w:rPr>
                                        <w:noProof/>
                                        <w:lang w:bidi="fr-FR"/>
                                      </w:rPr>
                                      <w:t>Adresse e-mail</w:t>
                                    </w:r>
                                  </w:p>
                                  <w:p w14:paraId="31DD65D8" w14:textId="77777777" w:rsidR="002A50B5" w:rsidRPr="00665DF7" w:rsidRDefault="002A50B5" w:rsidP="002A50B5">
                                    <w:pPr>
                                      <w:pStyle w:val="Contenu"/>
                                      <w:ind w:left="576"/>
                                      <w:rPr>
                                        <w:noProof/>
                                      </w:rPr>
                                    </w:pP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s:wsp>
                              <wps:cNvPr id="77" name="Zone de texte 77"/>
                              <wps:cNvSpPr txBox="1"/>
                              <wps:spPr>
                                <a:xfrm>
                                  <a:off x="-1" y="641445"/>
                                  <a:ext cx="4108500" cy="800743"/>
                                </a:xfrm>
                                <a:prstGeom prst="rect">
                                  <a:avLst/>
                                </a:prstGeom>
                                <a:solidFill>
                                  <a:schemeClr val="accent1"/>
                                </a:solidFill>
                                <a:ln w="6350">
                                  <a:noFill/>
                                </a:ln>
                              </wps:spPr>
                              <wps:txbx>
                                <w:txbxContent>
                                  <w:p w14:paraId="25D6B1E6" w14:textId="06AA5B70" w:rsidR="002A50B5" w:rsidRPr="00786EF8" w:rsidRDefault="005961E1" w:rsidP="002D0B91">
                                    <w:pPr>
                                      <w:pStyle w:val="Titre2"/>
                                      <w:rPr>
                                        <w:color w:val="FFFFFF" w:themeColor="background1"/>
                                      </w:rPr>
                                    </w:pPr>
                                    <w:r w:rsidRPr="005961E1">
                                      <w:rPr>
                                        <w:color w:val="FFFFFF" w:themeColor="background1"/>
                                        <w:lang w:bidi="fr-FR"/>
                                      </w:rPr>
                                      <w:t>NOM DE LA SOCIÉTÉ</w:t>
                                    </w: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g:wgp>
                        </a:graphicData>
                      </a:graphic>
                    </wp:inline>
                  </w:drawing>
                </mc:Choice>
                <mc:Fallback>
                  <w:pict>
                    <v:group w14:anchorId="1927FAA1" id="Groupe 74" o:spid="_x0000_s1063" alt="bloc de texte" style="width:309.5pt;height:248.45pt;mso-position-horizontal-relative:char;mso-position-vertical-relative:line" coordorigin=",6414" coordsize="41085,5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">
                      <v:shape id="Zone de texte 76" o:spid="_x0000_s1064" type="#_x0000_t202" style="position:absolute;top:14421;width:41084;height:4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" fillcolor="white [3212]" stroked="f" strokeweight=".5pt">
                        <v:textbox inset="36pt">
                          <w:txbxContent>
                            <w:p w14:paraId="6DCB488D" w14:textId="77777777" w:rsidR="002D0B91" w:rsidRPr="002D0B91" w:rsidRDefault="002D0B91" w:rsidP="002D0B91">
                              <w:pPr>
                                <w:pStyle w:val="Titre3"/>
                                <w:jc w:val="left"/>
                                <w:rPr>
                                  <w:noProof/>
                                  <w:color w:val="44546A" w:themeColor="text2"/>
                                </w:rPr>
                              </w:pPr>
                              <w:r w:rsidRPr="002D0B91">
                                <w:rPr>
                                  <w:noProof/>
                                  <w:color w:val="44546A" w:themeColor="text2"/>
                                  <w:lang w:bidi="fr-FR"/>
                                </w:rPr>
                                <w:t>Adresse</w:t>
                              </w:r>
                            </w:p>
                            <w:p w14:paraId="2AAB29F6" w14:textId="77777777" w:rsidR="002D0B91" w:rsidRPr="002D0B91" w:rsidRDefault="002D0B91" w:rsidP="002D0B91">
                              <w:pPr>
                                <w:pStyle w:val="Contenu"/>
                                <w:spacing w:after="120"/>
                                <w:rPr>
                                  <w:noProof/>
                                </w:rPr>
                              </w:pPr>
                              <w:r w:rsidRPr="002D0B91">
                                <w:rPr>
                                  <w:noProof/>
                                  <w:lang w:bidi="fr-FR"/>
                                </w:rPr>
                                <w:t>Adresse postale</w:t>
                              </w:r>
                              <w:r w:rsidRPr="002D0B91">
                                <w:rPr>
                                  <w:noProof/>
                                  <w:lang w:bidi="fr-FR"/>
                                </w:rPr>
                                <w:br/>
                                <w:t>Code postal, Ville</w:t>
                              </w:r>
                            </w:p>
                            <w:p w14:paraId="03757998" w14:textId="77777777" w:rsidR="002D0B91" w:rsidRPr="002D0B91" w:rsidRDefault="002D0B91" w:rsidP="002D0B91">
                              <w:pPr>
                                <w:pStyle w:val="Titre3"/>
                                <w:spacing w:after="0"/>
                                <w:jc w:val="left"/>
                                <w:rPr>
                                  <w:noProof/>
                                  <w:color w:val="44546A" w:themeColor="text2"/>
                                </w:rPr>
                              </w:pPr>
                              <w:r w:rsidRPr="002D0B91">
                                <w:rPr>
                                  <w:noProof/>
                                  <w:color w:val="44546A" w:themeColor="text2"/>
                                  <w:lang w:bidi="fr-FR"/>
                                </w:rPr>
                                <w:t>Téléphone :</w:t>
                              </w:r>
                            </w:p>
                            <w:p w14:paraId="4CC66AAD" w14:textId="77777777" w:rsidR="002D0B91" w:rsidRPr="002D0B91" w:rsidRDefault="002D0B91" w:rsidP="002D0B91">
                              <w:pPr>
                                <w:pStyle w:val="Contenu"/>
                                <w:spacing w:after="120"/>
                                <w:rPr>
                                  <w:noProof/>
                                </w:rPr>
                              </w:pPr>
                              <w:r w:rsidRPr="002D0B91">
                                <w:rPr>
                                  <w:noProof/>
                                  <w:lang w:bidi="fr-FR"/>
                                </w:rPr>
                                <w:t>Numéro de téléphone</w:t>
                              </w:r>
                            </w:p>
                            <w:p w14:paraId="72F739FF" w14:textId="77777777" w:rsidR="002D0B91" w:rsidRPr="002D0B91" w:rsidRDefault="002D0B91" w:rsidP="002D0B91">
                              <w:pPr>
                                <w:pStyle w:val="Titre3"/>
                                <w:spacing w:after="0"/>
                                <w:jc w:val="left"/>
                                <w:rPr>
                                  <w:noProof/>
                                  <w:color w:val="44546A" w:themeColor="text2"/>
                                </w:rPr>
                              </w:pPr>
                              <w:r w:rsidRPr="002D0B91">
                                <w:rPr>
                                  <w:noProof/>
                                  <w:color w:val="44546A" w:themeColor="text2"/>
                                  <w:lang w:bidi="fr-FR"/>
                                </w:rPr>
                                <w:t>Télécopie :</w:t>
                              </w:r>
                            </w:p>
                            <w:p w14:paraId="1178F2F6" w14:textId="77777777" w:rsidR="002D0B91" w:rsidRPr="002D0B91" w:rsidRDefault="002D0B91" w:rsidP="002D0B91">
                              <w:pPr>
                                <w:pStyle w:val="Contenu"/>
                                <w:spacing w:after="120"/>
                                <w:rPr>
                                  <w:noProof/>
                                </w:rPr>
                              </w:pPr>
                              <w:r w:rsidRPr="002D0B91">
                                <w:rPr>
                                  <w:noProof/>
                                  <w:lang w:bidi="fr-FR"/>
                                </w:rPr>
                                <w:t>Numéro de télécopie</w:t>
                              </w:r>
                            </w:p>
                            <w:p w14:paraId="680D7CA4" w14:textId="77777777" w:rsidR="002D0B91" w:rsidRPr="002D0B91" w:rsidRDefault="002D0B91" w:rsidP="002D0B91">
                              <w:pPr>
                                <w:pStyle w:val="Titre3"/>
                                <w:jc w:val="left"/>
                                <w:rPr>
                                  <w:noProof/>
                                  <w:color w:val="44546A" w:themeColor="text2"/>
                                </w:rPr>
                              </w:pPr>
                              <w:bookmarkStart w:id="2" w:name="_Hlt460832717"/>
                              <w:bookmarkEnd w:id="2"/>
                              <w:r w:rsidRPr="002D0B91">
                                <w:rPr>
                                  <w:noProof/>
                                  <w:color w:val="44546A" w:themeColor="text2"/>
                                  <w:lang w:bidi="fr-FR"/>
                                </w:rPr>
                                <w:t>E-mail :</w:t>
                              </w:r>
                            </w:p>
                            <w:p w14:paraId="68737F09" w14:textId="77777777" w:rsidR="002D0B91" w:rsidRPr="002D0B91" w:rsidRDefault="002D0B91" w:rsidP="002D0B91">
                              <w:pPr>
                                <w:pStyle w:val="Contenu"/>
                                <w:rPr>
                                  <w:noProof/>
                                </w:rPr>
                              </w:pPr>
                              <w:r w:rsidRPr="002D0B91">
                                <w:rPr>
                                  <w:noProof/>
                                  <w:lang w:bidi="fr-FR"/>
                                </w:rPr>
                                <w:t>Adresse e-mail</w:t>
                              </w:r>
                            </w:p>
                            <w:p w14:paraId="31DD65D8" w14:textId="77777777" w:rsidR="002A50B5" w:rsidRPr="00665DF7" w:rsidRDefault="002A50B5" w:rsidP="002A50B5">
                              <w:pPr>
                                <w:pStyle w:val="Contenu"/>
                                <w:ind w:left="576"/>
                                <w:rPr>
                                  <w:noProof/>
                                </w:rPr>
                              </w:pPr>
                            </w:p>
                          </w:txbxContent>
                        </v:textbox>
                      </v:shape>
                      <v:shape id="Zone de texte 77" o:spid="_x0000_s1065" type="#_x0000_t202" style="position:absolute;top:6414;width:41084;height: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" fillcolor="#c75454 [3204]" stroked="f" strokeweight=".5pt">
                        <v:textbox inset="36pt">
                          <w:txbxContent>
                            <w:p w14:paraId="25D6B1E6" w14:textId="06AA5B70" w:rsidR="002A50B5" w:rsidRPr="00786EF8" w:rsidRDefault="005961E1" w:rsidP="002D0B91">
                              <w:pPr>
                                <w:pStyle w:val="Titre2"/>
                                <w:rPr>
                                  <w:color w:val="FFFFFF" w:themeColor="background1"/>
                                </w:rPr>
                              </w:pPr>
                              <w:r w:rsidRPr="005961E1">
                                <w:rPr>
                                  <w:color w:val="FFFFFF" w:themeColor="background1"/>
                                  <w:lang w:bidi="fr-FR"/>
                                </w:rPr>
                                <w:t>NOM DE LA SOCIÉTÉ</w:t>
                              </w:r>
                            </w:p>
                          </w:txbxContent>
                        </v:textbox>
                      </v:shape>
                      <w10:anchorlock/>
                    </v:group>
                  </w:pict>
                </mc:Fallback>
              </mc:AlternateContent>
            </w:r>
          </w:p>
        </w:tc>
        <w:tc>
          <w:tcPr>
            <w:tcW w:w="4692" w:type="dxa"/>
          </w:tcPr>
          <w:p w14:paraId="76CFA7FE" w14:textId="77777777" w:rsidR="002A50B5" w:rsidRPr="00C23927" w:rsidRDefault="002A50B5" w:rsidP="00084DCA">
            <w:pPr>
              <w:pStyle w:val="Titre4"/>
              <w:rPr>
                <w:rStyle w:val="Accentuation"/>
                <w:i w:val="0"/>
                <w:noProof/>
                <w:color w:val="000000" w:themeColor="text1"/>
              </w:rPr>
            </w:pPr>
            <w:r w:rsidRPr="00C23927">
              <w:rPr>
                <w:noProof/>
                <w:color w:val="000000" w:themeColor="text1"/>
                <w:lang w:bidi="fr-FR"/>
              </w:rPr>
              <mc:AlternateContent>
                <mc:Choice Requires="wps">
                  <w:drawing>
                    <wp:inline distT="0" distB="0" distL="0" distR="0" wp14:anchorId="3A8EB2BF" wp14:editId="704BC44E">
                      <wp:extent cx="2642260" cy="1626919"/>
                      <wp:effectExtent l="0" t="0" r="5715" b="0"/>
                      <wp:docPr id="78" name="Zone de texte 78"/>
                      <wp:cNvGraphicFramePr/>
                      <a:graphic xmlns:a="http://schemas.openxmlformats.org/drawingml/2006/main">
                        <a:graphicData uri="http://schemas.microsoft.com/office/word/2010/wordprocessingShape">
                          <wps:wsp>
                            <wps:cNvSpPr txBox="1"/>
                            <wps:spPr>
                              <a:xfrm>
                                <a:off x="0" y="0"/>
                                <a:ext cx="2642260" cy="1626919"/>
                              </a:xfrm>
                              <a:prstGeom prst="rect">
                                <a:avLst/>
                              </a:prstGeom>
                              <a:solidFill>
                                <a:schemeClr val="accent4"/>
                              </a:solidFill>
                              <a:ln w="6350">
                                <a:noFill/>
                              </a:ln>
                            </wps:spPr>
                            <wps:txbx>
                              <w:txbxContent>
                                <w:p w14:paraId="451D8B0C" w14:textId="77777777" w:rsidR="002D0B91" w:rsidRPr="002D0B91" w:rsidRDefault="002D0B91" w:rsidP="00DE2E3C">
                                  <w:pPr>
                                    <w:pStyle w:val="Titre2"/>
                                    <w:spacing w:before="100" w:beforeAutospacing="1"/>
                                    <w:rPr>
                                      <w:color w:val="FFFFFF" w:themeColor="background1"/>
                                    </w:rPr>
                                  </w:pPr>
                                  <w:r w:rsidRPr="002D0B91">
                                    <w:rPr>
                                      <w:color w:val="FFFFFF" w:themeColor="background1"/>
                                      <w:lang w:bidi="fr-FR"/>
                                    </w:rPr>
                                    <w:t>Nous sommes sur le Web !</w:t>
                                  </w:r>
                                </w:p>
                                <w:p w14:paraId="196C1F48" w14:textId="77777777" w:rsidR="002D0B91" w:rsidRPr="002D0B91" w:rsidRDefault="002D0B91" w:rsidP="005153F9">
                                  <w:pPr>
                                    <w:pStyle w:val="Contenu"/>
                                    <w:rPr>
                                      <w:b/>
                                      <w:color w:val="FFFFFF" w:themeColor="background1"/>
                                      <w:sz w:val="28"/>
                                    </w:rPr>
                                  </w:pPr>
                                  <w:r w:rsidRPr="002D0B91">
                                    <w:rPr>
                                      <w:b/>
                                      <w:color w:val="FFFFFF" w:themeColor="background1"/>
                                      <w:sz w:val="28"/>
                                      <w:szCs w:val="28"/>
                                      <w:lang w:bidi="fr-FR"/>
                                    </w:rPr>
                                    <w:t>Visitez-nous à l’adresse suivante :</w:t>
                                  </w:r>
                                </w:p>
                                <w:p w14:paraId="63F8D16A" w14:textId="77777777" w:rsidR="002A50B5" w:rsidRPr="002D0B91" w:rsidRDefault="002D0B91" w:rsidP="00DE2E3C">
                                  <w:pPr>
                                    <w:pStyle w:val="Contenu"/>
                                    <w:rPr>
                                      <w:rFonts w:cs="Lucida Sans Unicode"/>
                                      <w:color w:val="FFFFFF" w:themeColor="background1"/>
                                    </w:rPr>
                                  </w:pPr>
                                  <w:r w:rsidRPr="002D0B91">
                                    <w:rPr>
                                      <w:color w:val="FFFFFF" w:themeColor="background1"/>
                                      <w:lang w:bidi="fr-FR"/>
                                    </w:rPr>
                                    <w:t>URL du site web</w:t>
                                  </w:r>
                                </w:p>
                              </w:txbxContent>
                            </wps:txbx>
                            <wps:bodyPr rot="0" spcFirstLastPara="0" vertOverflow="overflow" horzOverflow="overflow" vert="horz" wrap="square" lIns="365760" tIns="180000" rIns="91440" bIns="45720" numCol="1" spcCol="0" rtlCol="0" fromWordArt="0" anchor="t" anchorCtr="0" forceAA="0" compatLnSpc="1">
                              <a:prstTxWarp prst="textNoShape">
                                <a:avLst/>
                              </a:prstTxWarp>
                              <a:noAutofit/>
                            </wps:bodyPr>
                          </wps:wsp>
                        </a:graphicData>
                      </a:graphic>
                    </wp:inline>
                  </w:drawing>
                </mc:Choice>
                <mc:Fallback>
                  <w:pict>
                    <v:shape w14:anchorId="3A8EB2BF" id="Zone de texte 78" o:spid="_x0000_s1066" type="#_x0000_t202" style="width:208.05pt;height:1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" fillcolor="#294983 [3207]" stroked="f" strokeweight=".5pt">
                      <v:textbox inset="28.8pt,5mm">
                        <w:txbxContent>
                          <w:p w14:paraId="451D8B0C" w14:textId="77777777" w:rsidR="002D0B91" w:rsidRPr="002D0B91" w:rsidRDefault="002D0B91" w:rsidP="00DE2E3C">
                            <w:pPr>
                              <w:pStyle w:val="Titre2"/>
                              <w:spacing w:before="100" w:beforeAutospacing="1"/>
                              <w:rPr>
                                <w:color w:val="FFFFFF" w:themeColor="background1"/>
                              </w:rPr>
                            </w:pPr>
                            <w:r w:rsidRPr="002D0B91">
                              <w:rPr>
                                <w:color w:val="FFFFFF" w:themeColor="background1"/>
                                <w:lang w:bidi="fr-FR"/>
                              </w:rPr>
                              <w:t>Nous sommes sur le Web !</w:t>
                            </w:r>
                          </w:p>
                          <w:p w14:paraId="196C1F48" w14:textId="77777777" w:rsidR="002D0B91" w:rsidRPr="002D0B91" w:rsidRDefault="002D0B91" w:rsidP="005153F9">
                            <w:pPr>
                              <w:pStyle w:val="Contenu"/>
                              <w:rPr>
                                <w:b/>
                                <w:color w:val="FFFFFF" w:themeColor="background1"/>
                                <w:sz w:val="28"/>
                              </w:rPr>
                            </w:pPr>
                            <w:r w:rsidRPr="002D0B91">
                              <w:rPr>
                                <w:b/>
                                <w:color w:val="FFFFFF" w:themeColor="background1"/>
                                <w:sz w:val="28"/>
                                <w:szCs w:val="28"/>
                                <w:lang w:bidi="fr-FR"/>
                              </w:rPr>
                              <w:t>Visitez-nous à l’adresse suivante :</w:t>
                            </w:r>
                          </w:p>
                          <w:p w14:paraId="63F8D16A" w14:textId="77777777" w:rsidR="002A50B5" w:rsidRPr="002D0B91" w:rsidRDefault="002D0B91" w:rsidP="00DE2E3C">
                            <w:pPr>
                              <w:pStyle w:val="Contenu"/>
                              <w:rPr>
                                <w:rFonts w:cs="Lucida Sans Unicode"/>
                                <w:color w:val="FFFFFF" w:themeColor="background1"/>
                              </w:rPr>
                            </w:pPr>
                            <w:r w:rsidRPr="002D0B91">
                              <w:rPr>
                                <w:color w:val="FFFFFF" w:themeColor="background1"/>
                                <w:lang w:bidi="fr-FR"/>
                              </w:rPr>
                              <w:t>URL du site web</w:t>
                            </w:r>
                          </w:p>
                        </w:txbxContent>
                      </v:textbox>
                      <w10:anchorlock/>
                    </v:shape>
                  </w:pict>
                </mc:Fallback>
              </mc:AlternateContent>
            </w:r>
          </w:p>
        </w:tc>
      </w:tr>
      <w:tr w:rsidR="002D0B91" w:rsidRPr="00C23927" w14:paraId="0C2F0CC4" w14:textId="77777777" w:rsidTr="002D0B91">
        <w:trPr>
          <w:trHeight w:val="720"/>
        </w:trPr>
        <w:tc>
          <w:tcPr>
            <w:tcW w:w="8004" w:type="dxa"/>
          </w:tcPr>
          <w:p w14:paraId="3EF14535" w14:textId="77777777" w:rsidR="002D0B91" w:rsidRPr="00C23927" w:rsidRDefault="002D0B91" w:rsidP="00084DCA">
            <w:pPr>
              <w:pStyle w:val="Titre4"/>
              <w:rPr>
                <w:iCs/>
                <w:noProof/>
                <w:color w:val="000000" w:themeColor="text1"/>
              </w:rPr>
            </w:pPr>
          </w:p>
        </w:tc>
        <w:tc>
          <w:tcPr>
            <w:tcW w:w="4692" w:type="dxa"/>
          </w:tcPr>
          <w:p w14:paraId="48F8CF21" w14:textId="77777777" w:rsidR="002D0B91" w:rsidRPr="00C23927" w:rsidRDefault="002D0B91" w:rsidP="00084DCA">
            <w:pPr>
              <w:pStyle w:val="Titre4"/>
              <w:rPr>
                <w:iCs/>
                <w:noProof/>
                <w:color w:val="000000" w:themeColor="text1"/>
              </w:rPr>
            </w:pPr>
          </w:p>
        </w:tc>
      </w:tr>
    </w:tbl>
    <w:p w14:paraId="040984A3" w14:textId="7C900C09" w:rsidR="002D0B91" w:rsidRPr="00C23927" w:rsidRDefault="00C23927" w:rsidP="003358C3">
      <w:pPr>
        <w:spacing w:before="0"/>
        <w:ind w:left="0"/>
        <w:rPr>
          <w:noProof/>
        </w:rPr>
      </w:pPr>
      <w:r w:rsidRPr="00C23927">
        <w:rPr>
          <w:noProof/>
          <w:lang w:bidi="fr-FR"/>
        </w:rPr>
        <mc:AlternateContent>
          <mc:Choice Requires="wps">
            <w:drawing>
              <wp:anchor distT="0" distB="0" distL="114300" distR="114300" simplePos="0" relativeHeight="251740672" behindDoc="0" locked="0" layoutInCell="1" allowOverlap="1" wp14:anchorId="409C103F" wp14:editId="1B81079D">
                <wp:simplePos x="0" y="0"/>
                <wp:positionH relativeFrom="page">
                  <wp:posOffset>2971800</wp:posOffset>
                </wp:positionH>
                <wp:positionV relativeFrom="page">
                  <wp:posOffset>7229474</wp:posOffset>
                </wp:positionV>
                <wp:extent cx="1776730" cy="1038225"/>
                <wp:effectExtent l="0" t="0" r="13970" b="9525"/>
                <wp:wrapNone/>
                <wp:docPr id="102" name="Zone de texte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0D94" w14:textId="77777777" w:rsidR="002D0B91" w:rsidRPr="003358C3" w:rsidRDefault="002D0B91" w:rsidP="003358C3">
                            <w:pPr>
                              <w:pStyle w:val="Titre9"/>
                              <w:ind w:left="0"/>
                              <w:rPr>
                                <w:noProof/>
                                <w:color w:val="44546A" w:themeColor="text2"/>
                              </w:rPr>
                            </w:pPr>
                            <w:r w:rsidRPr="003358C3">
                              <w:rPr>
                                <w:noProof/>
                                <w:color w:val="44546A" w:themeColor="text2"/>
                                <w:lang w:bidi="fr-FR"/>
                              </w:rPr>
                              <w:t>Nom du client</w:t>
                            </w:r>
                          </w:p>
                          <w:p w14:paraId="60D3BC2F" w14:textId="77777777" w:rsidR="002D0B91" w:rsidRPr="003358C3" w:rsidRDefault="002D0B91" w:rsidP="003358C3">
                            <w:pPr>
                              <w:pStyle w:val="Titre9"/>
                              <w:ind w:left="0"/>
                              <w:rPr>
                                <w:noProof/>
                                <w:color w:val="44546A" w:themeColor="text2"/>
                              </w:rPr>
                            </w:pPr>
                            <w:r w:rsidRPr="003358C3">
                              <w:rPr>
                                <w:noProof/>
                                <w:color w:val="44546A" w:themeColor="text2"/>
                                <w:lang w:bidi="fr-FR"/>
                              </w:rPr>
                              <w:t>Adresse postale</w:t>
                            </w:r>
                          </w:p>
                          <w:p w14:paraId="35E7339D" w14:textId="77777777" w:rsidR="002D0B91" w:rsidRPr="003358C3" w:rsidRDefault="0072244B" w:rsidP="003358C3">
                            <w:pPr>
                              <w:pStyle w:val="Titre9"/>
                              <w:ind w:left="0"/>
                              <w:rPr>
                                <w:noProof/>
                                <w:color w:val="44546A" w:themeColor="text2"/>
                              </w:rPr>
                            </w:pPr>
                            <w:r>
                              <w:rPr>
                                <w:noProof/>
                                <w:color w:val="44546A" w:themeColor="text2"/>
                                <w:lang w:bidi="fr-FR"/>
                              </w:rPr>
                              <w:t>Code postal, Ville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C103F" id="Zone de texte 102" o:spid="_x0000_s1067" type="#_x0000_t202" style="position:absolute;margin-left:234pt;margin-top:569.25pt;width:139.9pt;height:81.7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" filled="f" stroked="f">
                <v:textbox inset="0,0,0,0">
                  <w:txbxContent>
                    <w:p w14:paraId="5AD60D94" w14:textId="77777777" w:rsidR="002D0B91" w:rsidRPr="003358C3" w:rsidRDefault="002D0B91" w:rsidP="003358C3">
                      <w:pPr>
                        <w:pStyle w:val="Titre9"/>
                        <w:ind w:left="0"/>
                        <w:rPr>
                          <w:noProof/>
                          <w:color w:val="44546A" w:themeColor="text2"/>
                        </w:rPr>
                      </w:pPr>
                      <w:r w:rsidRPr="003358C3">
                        <w:rPr>
                          <w:noProof/>
                          <w:color w:val="44546A" w:themeColor="text2"/>
                          <w:lang w:bidi="fr-FR"/>
                        </w:rPr>
                        <w:t>Nom du client</w:t>
                      </w:r>
                    </w:p>
                    <w:p w14:paraId="60D3BC2F" w14:textId="77777777" w:rsidR="002D0B91" w:rsidRPr="003358C3" w:rsidRDefault="002D0B91" w:rsidP="003358C3">
                      <w:pPr>
                        <w:pStyle w:val="Titre9"/>
                        <w:ind w:left="0"/>
                        <w:rPr>
                          <w:noProof/>
                          <w:color w:val="44546A" w:themeColor="text2"/>
                        </w:rPr>
                      </w:pPr>
                      <w:r w:rsidRPr="003358C3">
                        <w:rPr>
                          <w:noProof/>
                          <w:color w:val="44546A" w:themeColor="text2"/>
                          <w:lang w:bidi="fr-FR"/>
                        </w:rPr>
                        <w:t>Adresse postale</w:t>
                      </w:r>
                    </w:p>
                    <w:p w14:paraId="35E7339D" w14:textId="77777777" w:rsidR="002D0B91" w:rsidRPr="003358C3" w:rsidRDefault="0072244B" w:rsidP="003358C3">
                      <w:pPr>
                        <w:pStyle w:val="Titre9"/>
                        <w:ind w:left="0"/>
                        <w:rPr>
                          <w:noProof/>
                          <w:color w:val="44546A" w:themeColor="text2"/>
                        </w:rPr>
                      </w:pPr>
                      <w:r>
                        <w:rPr>
                          <w:noProof/>
                          <w:color w:val="44546A" w:themeColor="text2"/>
                          <w:lang w:bidi="fr-FR"/>
                        </w:rPr>
                        <w:t>Code postal, Ville</w:t>
                      </w:r>
                    </w:p>
                  </w:txbxContent>
                </v:textbox>
                <w10:wrap anchorx="page" anchory="page"/>
              </v:shape>
            </w:pict>
          </mc:Fallback>
        </mc:AlternateContent>
      </w:r>
      <w:r w:rsidRPr="00C23927">
        <w:rPr>
          <w:noProof/>
          <w:lang w:bidi="fr-FR"/>
        </w:rPr>
        <mc:AlternateContent>
          <mc:Choice Requires="wps">
            <w:drawing>
              <wp:anchor distT="0" distB="0" distL="114300" distR="114300" simplePos="0" relativeHeight="251739648" behindDoc="0" locked="0" layoutInCell="1" allowOverlap="1" wp14:anchorId="21BEB874" wp14:editId="1E2ADAE4">
                <wp:simplePos x="0" y="0"/>
                <wp:positionH relativeFrom="page">
                  <wp:posOffset>523875</wp:posOffset>
                </wp:positionH>
                <wp:positionV relativeFrom="page">
                  <wp:posOffset>5314950</wp:posOffset>
                </wp:positionV>
                <wp:extent cx="1824990" cy="1047750"/>
                <wp:effectExtent l="0" t="0" r="3810" b="0"/>
                <wp:wrapNone/>
                <wp:docPr id="101" name="Zone de text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39AA9" w14:textId="77777777" w:rsidR="002D0B91" w:rsidRPr="003358C3" w:rsidRDefault="002D0B91" w:rsidP="004C5CC6">
                            <w:pPr>
                              <w:pStyle w:val="Contenu"/>
                              <w:rPr>
                                <w:rStyle w:val="Accentuation"/>
                                <w:noProof/>
                                <w:color w:val="44546A" w:themeColor="text2"/>
                              </w:rPr>
                            </w:pPr>
                            <w:r w:rsidRPr="003358C3">
                              <w:rPr>
                                <w:rStyle w:val="Accentuation"/>
                                <w:noProof/>
                                <w:color w:val="44546A" w:themeColor="text2"/>
                                <w:lang w:bidi="fr-FR"/>
                              </w:rPr>
                              <w:t>Nom de la société</w:t>
                            </w:r>
                          </w:p>
                          <w:p w14:paraId="41814779" w14:textId="77777777" w:rsidR="002D0B91" w:rsidRPr="003358C3" w:rsidRDefault="002D0B91" w:rsidP="004C5CC6">
                            <w:pPr>
                              <w:pStyle w:val="Contenu"/>
                              <w:rPr>
                                <w:rStyle w:val="Accentuation"/>
                                <w:noProof/>
                                <w:color w:val="44546A" w:themeColor="text2"/>
                              </w:rPr>
                            </w:pPr>
                            <w:r w:rsidRPr="003358C3">
                              <w:rPr>
                                <w:rStyle w:val="Accentuation"/>
                                <w:noProof/>
                                <w:color w:val="44546A" w:themeColor="text2"/>
                                <w:lang w:bidi="fr-FR"/>
                              </w:rPr>
                              <w:t>Adresse postale</w:t>
                            </w:r>
                          </w:p>
                          <w:p w14:paraId="179FC407" w14:textId="77777777" w:rsidR="002D0B91" w:rsidRPr="003358C3" w:rsidRDefault="002D0B91" w:rsidP="004C5CC6">
                            <w:pPr>
                              <w:pStyle w:val="Contenu"/>
                              <w:rPr>
                                <w:rStyle w:val="Accentuation"/>
                                <w:noProof/>
                                <w:color w:val="44546A" w:themeColor="text2"/>
                              </w:rPr>
                            </w:pPr>
                            <w:r w:rsidRPr="003358C3">
                              <w:rPr>
                                <w:rStyle w:val="Accentuation"/>
                                <w:noProof/>
                                <w:color w:val="44546A" w:themeColor="text2"/>
                                <w:lang w:bidi="fr-FR"/>
                              </w:rPr>
                              <w:t>Code postal, Ville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EB874" id="Zone de texte 101" o:spid="_x0000_s1068" type="#_x0000_t202" style="position:absolute;margin-left:41.25pt;margin-top:418.5pt;width:143.7pt;height:82.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" filled="f" stroked="f">
                <v:textbox inset="0,0,0,0">
                  <w:txbxContent>
                    <w:p w14:paraId="69F39AA9" w14:textId="77777777" w:rsidR="002D0B91" w:rsidRPr="003358C3" w:rsidRDefault="002D0B91" w:rsidP="004C5CC6">
                      <w:pPr>
                        <w:pStyle w:val="Contenu"/>
                        <w:rPr>
                          <w:rStyle w:val="Accentuation"/>
                          <w:noProof/>
                          <w:color w:val="44546A" w:themeColor="text2"/>
                        </w:rPr>
                      </w:pPr>
                      <w:r w:rsidRPr="003358C3">
                        <w:rPr>
                          <w:rStyle w:val="Accentuation"/>
                          <w:noProof/>
                          <w:color w:val="44546A" w:themeColor="text2"/>
                          <w:lang w:bidi="fr-FR"/>
                        </w:rPr>
                        <w:t>Nom de la société</w:t>
                      </w:r>
                    </w:p>
                    <w:p w14:paraId="41814779" w14:textId="77777777" w:rsidR="002D0B91" w:rsidRPr="003358C3" w:rsidRDefault="002D0B91" w:rsidP="004C5CC6">
                      <w:pPr>
                        <w:pStyle w:val="Contenu"/>
                        <w:rPr>
                          <w:rStyle w:val="Accentuation"/>
                          <w:noProof/>
                          <w:color w:val="44546A" w:themeColor="text2"/>
                        </w:rPr>
                      </w:pPr>
                      <w:r w:rsidRPr="003358C3">
                        <w:rPr>
                          <w:rStyle w:val="Accentuation"/>
                          <w:noProof/>
                          <w:color w:val="44546A" w:themeColor="text2"/>
                          <w:lang w:bidi="fr-FR"/>
                        </w:rPr>
                        <w:t>Adresse postale</w:t>
                      </w:r>
                    </w:p>
                    <w:p w14:paraId="179FC407" w14:textId="77777777" w:rsidR="002D0B91" w:rsidRPr="003358C3" w:rsidRDefault="002D0B91" w:rsidP="004C5CC6">
                      <w:pPr>
                        <w:pStyle w:val="Contenu"/>
                        <w:rPr>
                          <w:rStyle w:val="Accentuation"/>
                          <w:noProof/>
                          <w:color w:val="44546A" w:themeColor="text2"/>
                        </w:rPr>
                      </w:pPr>
                      <w:r w:rsidRPr="003358C3">
                        <w:rPr>
                          <w:rStyle w:val="Accentuation"/>
                          <w:noProof/>
                          <w:color w:val="44546A" w:themeColor="text2"/>
                          <w:lang w:bidi="fr-FR"/>
                        </w:rPr>
                        <w:t>Code postal, Ville</w:t>
                      </w:r>
                    </w:p>
                  </w:txbxContent>
                </v:textbox>
                <w10:wrap anchorx="page" anchory="page"/>
              </v:shape>
            </w:pict>
          </mc:Fallback>
        </mc:AlternateContent>
      </w:r>
      <w:r w:rsidR="002D0B91" w:rsidRPr="00C23927">
        <w:rPr>
          <w:noProof/>
          <w:lang w:bidi="fr-FR"/>
        </w:rPr>
        <mc:AlternateContent>
          <mc:Choice Requires="wps">
            <w:drawing>
              <wp:anchor distT="0" distB="0" distL="114300" distR="114300" simplePos="0" relativeHeight="251738624" behindDoc="1" locked="0" layoutInCell="1" allowOverlap="1" wp14:anchorId="0441AFFC" wp14:editId="6708FE08">
                <wp:simplePos x="0" y="0"/>
                <wp:positionH relativeFrom="page">
                  <wp:posOffset>6536055</wp:posOffset>
                </wp:positionH>
                <wp:positionV relativeFrom="page">
                  <wp:posOffset>5338445</wp:posOffset>
                </wp:positionV>
                <wp:extent cx="621665" cy="697865"/>
                <wp:effectExtent l="19050" t="19050" r="26035" b="26035"/>
                <wp:wrapNone/>
                <wp:docPr id="100" name="Rectangle 100" descr="zone d’affranchiss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97865"/>
                        </a:xfrm>
                        <a:prstGeom prst="rect">
                          <a:avLst/>
                        </a:prstGeom>
                        <a:noFill/>
                        <a:ln w="38100" cmpd="dbl">
                          <a:solidFill>
                            <a:schemeClr val="tx2">
                              <a:lumMod val="60000"/>
                              <a:lumOff val="40000"/>
                            </a:schemeClr>
                          </a:solidFill>
                          <a:miter lim="800000"/>
                          <a:headEnd/>
                          <a:tailEnd/>
                        </a:ln>
                        <a:extLst>
                          <a:ext uri="{909E8E84-426E-40DD-AFC4-6F175D3DCCD1}">
                            <a14:hiddenFill xmlns:a14="http://schemas.microsoft.com/office/drawing/2010/main">
                              <a:solidFill>
                                <a:srgbClr val="135DA1">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27908" id="Rectangle 100" o:spid="_x0000_s1026" alt="zone d’affranchissement" style="position:absolute;margin-left:514.65pt;margin-top:420.35pt;width:48.95pt;height:54.9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" filled="f" fillcolor="#135da1" strokecolor="#8496b0 [1951]" strokeweight="3pt">
                <v:fill opacity="32896f"/>
                <v:stroke linestyle="thinThin"/>
                <w10:wrap anchorx="page" anchory="page"/>
              </v:rect>
            </w:pict>
          </mc:Fallback>
        </mc:AlternateContent>
      </w:r>
    </w:p>
    <w:sectPr w:rsidR="002D0B91" w:rsidRPr="00C23927" w:rsidSect="00F1742A">
      <w:pgSz w:w="11906" w:h="16838" w:code="9"/>
      <w:pgMar w:top="0" w:right="1800" w:bottom="0" w:left="1800" w:header="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C7A0E2" w14:textId="77777777" w:rsidR="00EA330E" w:rsidRDefault="00EA330E" w:rsidP="00ED6510">
      <w:r>
        <w:separator/>
      </w:r>
    </w:p>
  </w:endnote>
  <w:endnote w:type="continuationSeparator" w:id="0">
    <w:p w14:paraId="3D1D9A6E" w14:textId="77777777" w:rsidR="00EA330E" w:rsidRDefault="00EA330E" w:rsidP="00ED6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95CD3" w14:textId="77777777" w:rsidR="001E170B" w:rsidRDefault="001E170B" w:rsidP="001E170B">
    <w:pPr>
      <w:pStyle w:val="Pieddepage"/>
      <w:spacing w:before="0"/>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77E2C5" w14:textId="77777777" w:rsidR="00EA330E" w:rsidRDefault="00EA330E" w:rsidP="00ED6510">
      <w:r>
        <w:separator/>
      </w:r>
    </w:p>
  </w:footnote>
  <w:footnote w:type="continuationSeparator" w:id="0">
    <w:p w14:paraId="13C0E581" w14:textId="77777777" w:rsidR="00EA330E" w:rsidRDefault="00EA330E" w:rsidP="00ED6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4676F" w14:textId="77777777" w:rsidR="00AD4565" w:rsidRDefault="00AD4565" w:rsidP="00AD4565">
    <w:pPr>
      <w:pStyle w:val="En-tte"/>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D8614F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3660A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AFE2B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CCC421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C2DB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7129DC"/>
    <w:multiLevelType w:val="hybridMultilevel"/>
    <w:tmpl w:val="C1B492E0"/>
    <w:lvl w:ilvl="0" w:tplc="3B3495C8">
      <w:start w:val="1"/>
      <w:numFmt w:val="decimal"/>
      <w:pStyle w:val="corpsdetexte-Numro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8451386"/>
    <w:multiLevelType w:val="hybridMultilevel"/>
    <w:tmpl w:val="EB3AB8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59704A3"/>
    <w:multiLevelType w:val="hybridMultilevel"/>
    <w:tmpl w:val="1ACEC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64A"/>
    <w:rsid w:val="00015987"/>
    <w:rsid w:val="0001641D"/>
    <w:rsid w:val="00021EB3"/>
    <w:rsid w:val="000426E5"/>
    <w:rsid w:val="00047970"/>
    <w:rsid w:val="00054DD9"/>
    <w:rsid w:val="0006397F"/>
    <w:rsid w:val="00064570"/>
    <w:rsid w:val="000751A0"/>
    <w:rsid w:val="00083BFB"/>
    <w:rsid w:val="000946FD"/>
    <w:rsid w:val="000A3FF4"/>
    <w:rsid w:val="000A61EC"/>
    <w:rsid w:val="000B49FE"/>
    <w:rsid w:val="000C6154"/>
    <w:rsid w:val="000D0D42"/>
    <w:rsid w:val="000E0CD3"/>
    <w:rsid w:val="000E32BD"/>
    <w:rsid w:val="000E542D"/>
    <w:rsid w:val="0010070B"/>
    <w:rsid w:val="001029A5"/>
    <w:rsid w:val="00103BCA"/>
    <w:rsid w:val="00106245"/>
    <w:rsid w:val="00107CB0"/>
    <w:rsid w:val="00116342"/>
    <w:rsid w:val="00134B10"/>
    <w:rsid w:val="0013574C"/>
    <w:rsid w:val="00154248"/>
    <w:rsid w:val="0017482C"/>
    <w:rsid w:val="00187B99"/>
    <w:rsid w:val="001917B8"/>
    <w:rsid w:val="001949AD"/>
    <w:rsid w:val="00194E15"/>
    <w:rsid w:val="00197AF3"/>
    <w:rsid w:val="001B0D52"/>
    <w:rsid w:val="001B7DF6"/>
    <w:rsid w:val="001D61A5"/>
    <w:rsid w:val="001D65D2"/>
    <w:rsid w:val="001D667A"/>
    <w:rsid w:val="001D7C64"/>
    <w:rsid w:val="001E170B"/>
    <w:rsid w:val="001F11DA"/>
    <w:rsid w:val="00202928"/>
    <w:rsid w:val="00202FBA"/>
    <w:rsid w:val="00211113"/>
    <w:rsid w:val="00213DB3"/>
    <w:rsid w:val="002153DC"/>
    <w:rsid w:val="00215570"/>
    <w:rsid w:val="00236358"/>
    <w:rsid w:val="00254F6D"/>
    <w:rsid w:val="00261810"/>
    <w:rsid w:val="00263A4D"/>
    <w:rsid w:val="00272F4D"/>
    <w:rsid w:val="002763FE"/>
    <w:rsid w:val="002766FB"/>
    <w:rsid w:val="002779F9"/>
    <w:rsid w:val="00287E93"/>
    <w:rsid w:val="002A50B5"/>
    <w:rsid w:val="002B5F7C"/>
    <w:rsid w:val="002C0D0E"/>
    <w:rsid w:val="002C1E91"/>
    <w:rsid w:val="002C35F7"/>
    <w:rsid w:val="002D0B91"/>
    <w:rsid w:val="002D0DC6"/>
    <w:rsid w:val="002E09A3"/>
    <w:rsid w:val="002E10C6"/>
    <w:rsid w:val="002E7397"/>
    <w:rsid w:val="002F3B56"/>
    <w:rsid w:val="002F3BBC"/>
    <w:rsid w:val="00302238"/>
    <w:rsid w:val="00313658"/>
    <w:rsid w:val="0031677E"/>
    <w:rsid w:val="0032236E"/>
    <w:rsid w:val="00332F11"/>
    <w:rsid w:val="003358C3"/>
    <w:rsid w:val="00353109"/>
    <w:rsid w:val="003537B7"/>
    <w:rsid w:val="00365E98"/>
    <w:rsid w:val="00366DD0"/>
    <w:rsid w:val="00370E54"/>
    <w:rsid w:val="003763D1"/>
    <w:rsid w:val="00380B5D"/>
    <w:rsid w:val="00381B0B"/>
    <w:rsid w:val="0039031E"/>
    <w:rsid w:val="00395111"/>
    <w:rsid w:val="003E17B5"/>
    <w:rsid w:val="003E3F69"/>
    <w:rsid w:val="003E7DA1"/>
    <w:rsid w:val="003F0C0B"/>
    <w:rsid w:val="003F31E4"/>
    <w:rsid w:val="003F3C46"/>
    <w:rsid w:val="003F664A"/>
    <w:rsid w:val="00415F44"/>
    <w:rsid w:val="0042445F"/>
    <w:rsid w:val="00424A9E"/>
    <w:rsid w:val="0043005A"/>
    <w:rsid w:val="0044561E"/>
    <w:rsid w:val="004636A0"/>
    <w:rsid w:val="00471D18"/>
    <w:rsid w:val="004759B9"/>
    <w:rsid w:val="00483F51"/>
    <w:rsid w:val="004918AE"/>
    <w:rsid w:val="0049198E"/>
    <w:rsid w:val="00495598"/>
    <w:rsid w:val="004A4802"/>
    <w:rsid w:val="004B4A48"/>
    <w:rsid w:val="004C1825"/>
    <w:rsid w:val="004C57D6"/>
    <w:rsid w:val="004C5CC6"/>
    <w:rsid w:val="004D3A41"/>
    <w:rsid w:val="004E7927"/>
    <w:rsid w:val="005010EC"/>
    <w:rsid w:val="005066B1"/>
    <w:rsid w:val="00510234"/>
    <w:rsid w:val="00511DCB"/>
    <w:rsid w:val="005153F9"/>
    <w:rsid w:val="00516F08"/>
    <w:rsid w:val="005209A0"/>
    <w:rsid w:val="005274FA"/>
    <w:rsid w:val="00532C8A"/>
    <w:rsid w:val="005333F6"/>
    <w:rsid w:val="00536C98"/>
    <w:rsid w:val="00540AF9"/>
    <w:rsid w:val="00543943"/>
    <w:rsid w:val="0054558F"/>
    <w:rsid w:val="005479F5"/>
    <w:rsid w:val="00547B65"/>
    <w:rsid w:val="005503D3"/>
    <w:rsid w:val="00550D7F"/>
    <w:rsid w:val="005520F0"/>
    <w:rsid w:val="00556221"/>
    <w:rsid w:val="00557F55"/>
    <w:rsid w:val="00564E62"/>
    <w:rsid w:val="00577767"/>
    <w:rsid w:val="00583AD5"/>
    <w:rsid w:val="00591188"/>
    <w:rsid w:val="00594903"/>
    <w:rsid w:val="00595324"/>
    <w:rsid w:val="005961E1"/>
    <w:rsid w:val="005A1438"/>
    <w:rsid w:val="005B617D"/>
    <w:rsid w:val="005B638A"/>
    <w:rsid w:val="005B7866"/>
    <w:rsid w:val="005C494E"/>
    <w:rsid w:val="005D65DA"/>
    <w:rsid w:val="005D6665"/>
    <w:rsid w:val="005E3B2D"/>
    <w:rsid w:val="005F0D09"/>
    <w:rsid w:val="0060229A"/>
    <w:rsid w:val="0060438D"/>
    <w:rsid w:val="00615D8B"/>
    <w:rsid w:val="0061714B"/>
    <w:rsid w:val="0063723D"/>
    <w:rsid w:val="00643ACC"/>
    <w:rsid w:val="00661F04"/>
    <w:rsid w:val="00663FF1"/>
    <w:rsid w:val="00665B31"/>
    <w:rsid w:val="00665DF7"/>
    <w:rsid w:val="00672FB0"/>
    <w:rsid w:val="00682FB0"/>
    <w:rsid w:val="0068303A"/>
    <w:rsid w:val="006839B6"/>
    <w:rsid w:val="006855FD"/>
    <w:rsid w:val="00685F8D"/>
    <w:rsid w:val="00690E40"/>
    <w:rsid w:val="006A421A"/>
    <w:rsid w:val="006B405C"/>
    <w:rsid w:val="006B6BA5"/>
    <w:rsid w:val="006B7F1A"/>
    <w:rsid w:val="006C08EB"/>
    <w:rsid w:val="006C3463"/>
    <w:rsid w:val="006D64B2"/>
    <w:rsid w:val="006E0451"/>
    <w:rsid w:val="006E29F9"/>
    <w:rsid w:val="006E3415"/>
    <w:rsid w:val="006F6F04"/>
    <w:rsid w:val="00703F31"/>
    <w:rsid w:val="00710035"/>
    <w:rsid w:val="0072244B"/>
    <w:rsid w:val="00724279"/>
    <w:rsid w:val="007252DD"/>
    <w:rsid w:val="00772F68"/>
    <w:rsid w:val="00786EF8"/>
    <w:rsid w:val="007937C1"/>
    <w:rsid w:val="007A6666"/>
    <w:rsid w:val="007D3A2E"/>
    <w:rsid w:val="007E4DF0"/>
    <w:rsid w:val="007F364D"/>
    <w:rsid w:val="008170E6"/>
    <w:rsid w:val="0082400E"/>
    <w:rsid w:val="008330E2"/>
    <w:rsid w:val="00847DFF"/>
    <w:rsid w:val="00852E0B"/>
    <w:rsid w:val="0085574A"/>
    <w:rsid w:val="0087079B"/>
    <w:rsid w:val="00871F40"/>
    <w:rsid w:val="00877A2F"/>
    <w:rsid w:val="008A2746"/>
    <w:rsid w:val="008B41EC"/>
    <w:rsid w:val="008C0136"/>
    <w:rsid w:val="008D25E8"/>
    <w:rsid w:val="008D4743"/>
    <w:rsid w:val="008D5295"/>
    <w:rsid w:val="008E3237"/>
    <w:rsid w:val="008F0BFB"/>
    <w:rsid w:val="008F3F7B"/>
    <w:rsid w:val="008F42B5"/>
    <w:rsid w:val="00927570"/>
    <w:rsid w:val="00930247"/>
    <w:rsid w:val="0093165E"/>
    <w:rsid w:val="009316B0"/>
    <w:rsid w:val="009372EF"/>
    <w:rsid w:val="00937E7E"/>
    <w:rsid w:val="00946141"/>
    <w:rsid w:val="00950E09"/>
    <w:rsid w:val="00961BE6"/>
    <w:rsid w:val="00967D03"/>
    <w:rsid w:val="0097645D"/>
    <w:rsid w:val="00983BF3"/>
    <w:rsid w:val="00986D35"/>
    <w:rsid w:val="009916DB"/>
    <w:rsid w:val="00995643"/>
    <w:rsid w:val="009A3959"/>
    <w:rsid w:val="009A4EA4"/>
    <w:rsid w:val="009B2BDE"/>
    <w:rsid w:val="009B3CB2"/>
    <w:rsid w:val="009C1EF9"/>
    <w:rsid w:val="009C4C67"/>
    <w:rsid w:val="009C5B3B"/>
    <w:rsid w:val="009D206A"/>
    <w:rsid w:val="009D4169"/>
    <w:rsid w:val="009E591D"/>
    <w:rsid w:val="009F7F16"/>
    <w:rsid w:val="00A1008D"/>
    <w:rsid w:val="00A10ACF"/>
    <w:rsid w:val="00A11749"/>
    <w:rsid w:val="00A22904"/>
    <w:rsid w:val="00A41671"/>
    <w:rsid w:val="00A431C5"/>
    <w:rsid w:val="00A44B25"/>
    <w:rsid w:val="00A44CBD"/>
    <w:rsid w:val="00A5154C"/>
    <w:rsid w:val="00A5532E"/>
    <w:rsid w:val="00A76B6E"/>
    <w:rsid w:val="00A81E84"/>
    <w:rsid w:val="00A93769"/>
    <w:rsid w:val="00A95078"/>
    <w:rsid w:val="00AC649D"/>
    <w:rsid w:val="00AC7ED8"/>
    <w:rsid w:val="00AD4565"/>
    <w:rsid w:val="00AE3686"/>
    <w:rsid w:val="00AF2E04"/>
    <w:rsid w:val="00AF59EE"/>
    <w:rsid w:val="00B06B77"/>
    <w:rsid w:val="00B150F7"/>
    <w:rsid w:val="00B34902"/>
    <w:rsid w:val="00B5286C"/>
    <w:rsid w:val="00B550A8"/>
    <w:rsid w:val="00B576DF"/>
    <w:rsid w:val="00B62DED"/>
    <w:rsid w:val="00B63EAC"/>
    <w:rsid w:val="00B7204C"/>
    <w:rsid w:val="00B77921"/>
    <w:rsid w:val="00B86142"/>
    <w:rsid w:val="00B86F94"/>
    <w:rsid w:val="00B96370"/>
    <w:rsid w:val="00BA06EC"/>
    <w:rsid w:val="00BA6838"/>
    <w:rsid w:val="00BA7E32"/>
    <w:rsid w:val="00BB3BE2"/>
    <w:rsid w:val="00BB4261"/>
    <w:rsid w:val="00BB7A6F"/>
    <w:rsid w:val="00BC6D92"/>
    <w:rsid w:val="00BD02E1"/>
    <w:rsid w:val="00C008B8"/>
    <w:rsid w:val="00C026EC"/>
    <w:rsid w:val="00C056C8"/>
    <w:rsid w:val="00C23927"/>
    <w:rsid w:val="00C33252"/>
    <w:rsid w:val="00C5283A"/>
    <w:rsid w:val="00C644EA"/>
    <w:rsid w:val="00C6512E"/>
    <w:rsid w:val="00C7673C"/>
    <w:rsid w:val="00C80EC0"/>
    <w:rsid w:val="00C82669"/>
    <w:rsid w:val="00CB2D15"/>
    <w:rsid w:val="00CB73B4"/>
    <w:rsid w:val="00CC0C24"/>
    <w:rsid w:val="00CC39A1"/>
    <w:rsid w:val="00CD0415"/>
    <w:rsid w:val="00CD11F8"/>
    <w:rsid w:val="00CD52C4"/>
    <w:rsid w:val="00CD6491"/>
    <w:rsid w:val="00CE3E3A"/>
    <w:rsid w:val="00CE470C"/>
    <w:rsid w:val="00CE5A11"/>
    <w:rsid w:val="00CE6C4F"/>
    <w:rsid w:val="00CE7301"/>
    <w:rsid w:val="00CF5761"/>
    <w:rsid w:val="00D07AD8"/>
    <w:rsid w:val="00D165D5"/>
    <w:rsid w:val="00D16BC2"/>
    <w:rsid w:val="00D23E70"/>
    <w:rsid w:val="00D25084"/>
    <w:rsid w:val="00D2508E"/>
    <w:rsid w:val="00D30A17"/>
    <w:rsid w:val="00D30F25"/>
    <w:rsid w:val="00D33014"/>
    <w:rsid w:val="00D33132"/>
    <w:rsid w:val="00D34292"/>
    <w:rsid w:val="00D3758A"/>
    <w:rsid w:val="00D37B9B"/>
    <w:rsid w:val="00D4434B"/>
    <w:rsid w:val="00D561B4"/>
    <w:rsid w:val="00D61A05"/>
    <w:rsid w:val="00D66A53"/>
    <w:rsid w:val="00D706A6"/>
    <w:rsid w:val="00D767D4"/>
    <w:rsid w:val="00D93FCF"/>
    <w:rsid w:val="00DA5A75"/>
    <w:rsid w:val="00DA7D12"/>
    <w:rsid w:val="00DB6599"/>
    <w:rsid w:val="00DC024E"/>
    <w:rsid w:val="00DC3DBB"/>
    <w:rsid w:val="00DE1ADA"/>
    <w:rsid w:val="00DE2E3C"/>
    <w:rsid w:val="00DE3ACB"/>
    <w:rsid w:val="00DE68B8"/>
    <w:rsid w:val="00DE76EC"/>
    <w:rsid w:val="00DF3187"/>
    <w:rsid w:val="00DF589E"/>
    <w:rsid w:val="00DF754D"/>
    <w:rsid w:val="00E029FE"/>
    <w:rsid w:val="00E172AA"/>
    <w:rsid w:val="00E334B3"/>
    <w:rsid w:val="00E336A0"/>
    <w:rsid w:val="00E33E6B"/>
    <w:rsid w:val="00E36889"/>
    <w:rsid w:val="00E378CE"/>
    <w:rsid w:val="00E45D23"/>
    <w:rsid w:val="00E518B9"/>
    <w:rsid w:val="00E51F57"/>
    <w:rsid w:val="00E52FD3"/>
    <w:rsid w:val="00E5384B"/>
    <w:rsid w:val="00E56E2D"/>
    <w:rsid w:val="00E6058B"/>
    <w:rsid w:val="00E76A98"/>
    <w:rsid w:val="00E779A8"/>
    <w:rsid w:val="00E804C1"/>
    <w:rsid w:val="00E827A0"/>
    <w:rsid w:val="00E865B6"/>
    <w:rsid w:val="00E939EA"/>
    <w:rsid w:val="00EA29C1"/>
    <w:rsid w:val="00EA330E"/>
    <w:rsid w:val="00EA3932"/>
    <w:rsid w:val="00EA4B8A"/>
    <w:rsid w:val="00EB4A1B"/>
    <w:rsid w:val="00EC3FEA"/>
    <w:rsid w:val="00ED366A"/>
    <w:rsid w:val="00ED3A0F"/>
    <w:rsid w:val="00ED6510"/>
    <w:rsid w:val="00ED702C"/>
    <w:rsid w:val="00EE015A"/>
    <w:rsid w:val="00EE706F"/>
    <w:rsid w:val="00EF208E"/>
    <w:rsid w:val="00EF5A7B"/>
    <w:rsid w:val="00F1742A"/>
    <w:rsid w:val="00F27C09"/>
    <w:rsid w:val="00F340E7"/>
    <w:rsid w:val="00F40606"/>
    <w:rsid w:val="00F44CA0"/>
    <w:rsid w:val="00F526BB"/>
    <w:rsid w:val="00F53814"/>
    <w:rsid w:val="00F66709"/>
    <w:rsid w:val="00F67668"/>
    <w:rsid w:val="00F75C5E"/>
    <w:rsid w:val="00F869FF"/>
    <w:rsid w:val="00FA28AA"/>
    <w:rsid w:val="00FA5032"/>
    <w:rsid w:val="00FB2E72"/>
    <w:rsid w:val="00FC5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14:docId w14:val="1D028E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6510"/>
    <w:pPr>
      <w:spacing w:before="120"/>
      <w:ind w:left="288"/>
    </w:pPr>
    <w:rPr>
      <w:rFonts w:ascii="Eras Bold ITC" w:eastAsia="Times New Roman" w:hAnsi="Eras Bold ITC"/>
      <w:color w:val="FFFFFF" w:themeColor="background1"/>
      <w:sz w:val="28"/>
      <w:szCs w:val="28"/>
    </w:rPr>
  </w:style>
  <w:style w:type="paragraph" w:styleId="Titre1">
    <w:name w:val="heading 1"/>
    <w:basedOn w:val="Articlesdesous-titre"/>
    <w:next w:val="Normal"/>
    <w:qFormat/>
    <w:rsid w:val="005333F6"/>
    <w:pPr>
      <w:outlineLvl w:val="0"/>
    </w:pPr>
    <w:rPr>
      <w:rFonts w:ascii="Century Gothic" w:hAnsi="Century Gothic"/>
      <w:sz w:val="44"/>
      <w:szCs w:val="48"/>
    </w:rPr>
  </w:style>
  <w:style w:type="paragraph" w:styleId="Titre2">
    <w:name w:val="heading 2"/>
    <w:basedOn w:val="Normal"/>
    <w:next w:val="Normal"/>
    <w:qFormat/>
    <w:rsid w:val="00CE7301"/>
    <w:pPr>
      <w:keepNext/>
      <w:spacing w:after="100"/>
      <w:ind w:left="0"/>
      <w:outlineLvl w:val="1"/>
    </w:pPr>
    <w:rPr>
      <w:rFonts w:ascii="Century Gothic" w:hAnsi="Century Gothic" w:cs="Lucida Sans Unicode"/>
      <w:b/>
      <w:color w:val="44546A" w:themeColor="text2"/>
      <w:sz w:val="32"/>
      <w:szCs w:val="32"/>
    </w:rPr>
  </w:style>
  <w:style w:type="paragraph" w:styleId="Titre3">
    <w:name w:val="heading 3"/>
    <w:next w:val="Normal"/>
    <w:qFormat/>
    <w:rsid w:val="00ED6510"/>
    <w:pPr>
      <w:spacing w:after="180"/>
      <w:jc w:val="right"/>
      <w:outlineLvl w:val="2"/>
    </w:pPr>
    <w:rPr>
      <w:rFonts w:ascii="Eras Bold ITC" w:eastAsia="Times New Roman" w:hAnsi="Eras Bold ITC" w:cs="Lucida Sans Unicode"/>
      <w:smallCaps/>
      <w:color w:val="FFFFFF" w:themeColor="background1"/>
      <w:sz w:val="28"/>
      <w:szCs w:val="28"/>
    </w:rPr>
  </w:style>
  <w:style w:type="paragraph" w:styleId="Titre4">
    <w:name w:val="heading 4"/>
    <w:basedOn w:val="Normal"/>
    <w:next w:val="Normal"/>
    <w:qFormat/>
    <w:rsid w:val="00213DB3"/>
    <w:pPr>
      <w:keepNext/>
      <w:outlineLvl w:val="3"/>
    </w:pPr>
    <w:rPr>
      <w:rFonts w:ascii="Palatino" w:hAnsi="Palatino"/>
    </w:rPr>
  </w:style>
  <w:style w:type="paragraph" w:styleId="Titre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Titre6">
    <w:name w:val="heading 6"/>
    <w:basedOn w:val="Normal"/>
    <w:next w:val="Normal"/>
    <w:qFormat/>
    <w:rsid w:val="006A421A"/>
    <w:pPr>
      <w:keepNext/>
      <w:outlineLvl w:val="5"/>
    </w:pPr>
    <w:rPr>
      <w:i/>
      <w:color w:val="666633"/>
      <w:sz w:val="18"/>
      <w:szCs w:val="18"/>
    </w:rPr>
  </w:style>
  <w:style w:type="paragraph" w:styleId="Titre9">
    <w:name w:val="heading 9"/>
    <w:basedOn w:val="Normal"/>
    <w:next w:val="Normal"/>
    <w:qFormat/>
    <w:rsid w:val="00665DF7"/>
    <w:pPr>
      <w:keepNext/>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E33E6B"/>
    <w:pPr>
      <w:spacing w:after="300" w:line="300" w:lineRule="exact"/>
    </w:pPr>
    <w:rPr>
      <w:rFonts w:ascii="Lucida Sans Unicode" w:hAnsi="Lucida Sans Unicode" w:cs="Lucida Sans Unicode"/>
      <w:sz w:val="20"/>
    </w:rPr>
  </w:style>
  <w:style w:type="paragraph" w:styleId="Retraitcorpsdetexte">
    <w:name w:val="Body Text Indent"/>
    <w:basedOn w:val="Normal"/>
    <w:rsid w:val="006A421A"/>
    <w:pPr>
      <w:tabs>
        <w:tab w:val="right" w:pos="4464"/>
      </w:tabs>
      <w:spacing w:after="40"/>
    </w:pPr>
    <w:rPr>
      <w:color w:val="666633"/>
      <w:sz w:val="16"/>
      <w:szCs w:val="16"/>
    </w:rPr>
  </w:style>
  <w:style w:type="paragraph" w:customStyle="1" w:styleId="Textedelgende">
    <w:name w:val="Texte de légende"/>
    <w:basedOn w:val="Normal"/>
    <w:rsid w:val="00847DFF"/>
    <w:pPr>
      <w:spacing w:line="240" w:lineRule="atLeast"/>
    </w:pPr>
    <w:rPr>
      <w:rFonts w:ascii="Lucida Sans Unicode" w:hAnsi="Lucida Sans Unicode" w:cs="Lucida Sans Unicode"/>
      <w:i/>
      <w:color w:val="666633"/>
      <w:sz w:val="16"/>
      <w:szCs w:val="16"/>
    </w:rPr>
  </w:style>
  <w:style w:type="paragraph" w:customStyle="1" w:styleId="Accroche">
    <w:name w:val="Accroche"/>
    <w:basedOn w:val="Textedelgende"/>
    <w:rsid w:val="00E51F57"/>
    <w:pPr>
      <w:spacing w:line="360" w:lineRule="atLeast"/>
      <w:jc w:val="center"/>
    </w:pPr>
    <w:rPr>
      <w:sz w:val="24"/>
    </w:rPr>
  </w:style>
  <w:style w:type="character" w:customStyle="1" w:styleId="EmailStyle20">
    <w:name w:val="EmailStyle20"/>
    <w:basedOn w:val="Policepardfaut"/>
    <w:semiHidden/>
    <w:rsid w:val="00967D03"/>
    <w:rPr>
      <w:rFonts w:ascii="Verdana" w:hAnsi="Verdana" w:cs="Arial" w:hint="default"/>
      <w:color w:val="auto"/>
      <w:sz w:val="20"/>
      <w:szCs w:val="20"/>
    </w:rPr>
  </w:style>
  <w:style w:type="paragraph" w:customStyle="1" w:styleId="Gnrique">
    <w:name w:val="Générique"/>
    <w:basedOn w:val="Titre1"/>
    <w:rsid w:val="009E591D"/>
    <w:rPr>
      <w:b/>
      <w:smallCaps/>
      <w:color w:val="C2C2AD"/>
      <w:spacing w:val="44"/>
      <w:sz w:val="104"/>
      <w:szCs w:val="104"/>
    </w:rPr>
  </w:style>
  <w:style w:type="paragraph" w:customStyle="1" w:styleId="Informationssurlasocit">
    <w:name w:val="Informations sur la société"/>
    <w:basedOn w:val="Normal"/>
    <w:rsid w:val="00F44CA0"/>
    <w:pPr>
      <w:spacing w:after="180"/>
      <w:jc w:val="center"/>
    </w:pPr>
    <w:rPr>
      <w:rFonts w:ascii="Lucida Sans Unicode" w:hAnsi="Lucida Sans Unicode" w:cs="Lucida Sans Unicode"/>
      <w:sz w:val="18"/>
    </w:rPr>
  </w:style>
  <w:style w:type="paragraph" w:customStyle="1" w:styleId="Graphique">
    <w:name w:val="Graphique"/>
    <w:basedOn w:val="Normal"/>
    <w:rsid w:val="00A1008D"/>
    <w:pPr>
      <w:jc w:val="center"/>
    </w:pPr>
  </w:style>
  <w:style w:type="character" w:customStyle="1" w:styleId="CorpsdetexteCar">
    <w:name w:val="Corps de texte Car"/>
    <w:basedOn w:val="Policepardfaut"/>
    <w:link w:val="Corpsdetexte"/>
    <w:rsid w:val="00E33E6B"/>
    <w:rPr>
      <w:rFonts w:ascii="Lucida Sans Unicode" w:hAnsi="Lucida Sans Unicode" w:cs="Lucida Sans Unicode"/>
      <w:lang w:val="en-US" w:eastAsia="en-US" w:bidi="ar-SA"/>
    </w:rPr>
  </w:style>
  <w:style w:type="paragraph" w:customStyle="1" w:styleId="Devise">
    <w:name w:val="Devise"/>
    <w:basedOn w:val="Normal"/>
    <w:rsid w:val="00591188"/>
    <w:rPr>
      <w:rFonts w:ascii="Lucida Sans Unicode" w:hAnsi="Lucida Sans Unicode" w:cs="Lucida Sans Unicode"/>
      <w:b/>
      <w:color w:val="666633"/>
      <w:sz w:val="18"/>
      <w:szCs w:val="18"/>
    </w:rPr>
  </w:style>
  <w:style w:type="paragraph" w:customStyle="1" w:styleId="Volumeetnumro">
    <w:name w:val="Volume et numéro"/>
    <w:basedOn w:val="Normal"/>
    <w:rsid w:val="00591188"/>
    <w:pPr>
      <w:spacing w:line="240" w:lineRule="atLeast"/>
      <w:jc w:val="right"/>
    </w:pPr>
    <w:rPr>
      <w:b/>
      <w:color w:val="C2C2AD"/>
      <w:spacing w:val="20"/>
      <w:sz w:val="16"/>
      <w:szCs w:val="16"/>
    </w:rPr>
  </w:style>
  <w:style w:type="paragraph" w:customStyle="1" w:styleId="Passer">
    <w:name w:val="Passer à"/>
    <w:rsid w:val="00DA7D12"/>
    <w:pPr>
      <w:jc w:val="right"/>
    </w:pPr>
    <w:rPr>
      <w:rFonts w:ascii="Lucida Sans Unicode" w:eastAsia="Times New Roman" w:hAnsi="Lucida Sans Unicode" w:cs="Lucida Sans Unicode"/>
    </w:rPr>
  </w:style>
  <w:style w:type="paragraph" w:customStyle="1" w:styleId="Passerde">
    <w:name w:val="Passer de"/>
    <w:rsid w:val="00DA7D12"/>
    <w:rPr>
      <w:rFonts w:ascii="Lucida Sans Unicode" w:eastAsia="Times New Roman" w:hAnsi="Lucida Sans Unicode" w:cs="Lucida Sans Unicode"/>
    </w:rPr>
  </w:style>
  <w:style w:type="paragraph" w:styleId="Textedebulles">
    <w:name w:val="Balloon Text"/>
    <w:basedOn w:val="Normal"/>
    <w:semiHidden/>
    <w:rsid w:val="004A4802"/>
    <w:rPr>
      <w:rFonts w:ascii="Tahoma" w:hAnsi="Tahoma" w:cs="Tahoma"/>
      <w:sz w:val="16"/>
      <w:szCs w:val="16"/>
    </w:rPr>
  </w:style>
  <w:style w:type="paragraph" w:customStyle="1" w:styleId="En-ttegauche">
    <w:name w:val="En-tête gauche"/>
    <w:basedOn w:val="Normal"/>
    <w:rsid w:val="005274FA"/>
    <w:rPr>
      <w:rFonts w:ascii="Lucida Sans Unicode" w:hAnsi="Lucida Sans Unicode" w:cs="Lucida Sans Unicode"/>
      <w:color w:val="666633"/>
    </w:rPr>
  </w:style>
  <w:style w:type="paragraph" w:customStyle="1" w:styleId="En-ttedroit">
    <w:name w:val="En-tête droit"/>
    <w:basedOn w:val="Normal"/>
    <w:rsid w:val="005274FA"/>
    <w:pPr>
      <w:jc w:val="right"/>
    </w:pPr>
    <w:rPr>
      <w:rFonts w:ascii="Lucida Sans Unicode" w:hAnsi="Lucida Sans Unicode" w:cs="Lucida Sans Unicode"/>
      <w:color w:val="666633"/>
    </w:rPr>
  </w:style>
  <w:style w:type="paragraph" w:customStyle="1" w:styleId="Signature1">
    <w:name w:val="Signature1"/>
    <w:basedOn w:val="Passerde"/>
    <w:rsid w:val="004C57D6"/>
  </w:style>
  <w:style w:type="paragraph" w:customStyle="1" w:styleId="Adressedelexpditeur">
    <w:name w:val="Adresse de l’expéditeur"/>
    <w:basedOn w:val="Normal"/>
    <w:rsid w:val="00495598"/>
    <w:rPr>
      <w:rFonts w:ascii="Lucida Sans Unicode" w:hAnsi="Lucida Sans Unicode" w:cs="Lucida Sans Unicode"/>
      <w:color w:val="666633"/>
      <w:sz w:val="22"/>
    </w:rPr>
  </w:style>
  <w:style w:type="paragraph" w:customStyle="1" w:styleId="Adressepostale">
    <w:name w:val="Adresse postale"/>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corpsdetexte-Numrot">
    <w:name w:val="corps de texte - Numéroté"/>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corpsdetexte-Espacesupplmentaire">
    <w:name w:val="corps de texte - Espace supplémentaire"/>
    <w:rsid w:val="00CD11F8"/>
    <w:pPr>
      <w:spacing w:before="300" w:after="300" w:line="300" w:lineRule="exact"/>
    </w:pPr>
    <w:rPr>
      <w:rFonts w:ascii="Lucida Sans Unicode" w:eastAsia="Times New Roman" w:hAnsi="Lucida Sans Unicode" w:cs="Lucida Sans Unicode"/>
    </w:rPr>
  </w:style>
  <w:style w:type="paragraph" w:styleId="En-tte">
    <w:name w:val="header"/>
    <w:basedOn w:val="Normal"/>
    <w:rsid w:val="00366DD0"/>
    <w:pPr>
      <w:tabs>
        <w:tab w:val="center" w:pos="4320"/>
        <w:tab w:val="right" w:pos="8640"/>
      </w:tabs>
    </w:pPr>
  </w:style>
  <w:style w:type="paragraph" w:styleId="Pieddepage">
    <w:name w:val="footer"/>
    <w:basedOn w:val="Normal"/>
    <w:rsid w:val="00366DD0"/>
    <w:pPr>
      <w:tabs>
        <w:tab w:val="center" w:pos="4320"/>
        <w:tab w:val="right" w:pos="8640"/>
      </w:tabs>
    </w:pPr>
  </w:style>
  <w:style w:type="paragraph" w:styleId="Titre">
    <w:name w:val="Title"/>
    <w:basedOn w:val="Normal"/>
    <w:next w:val="Normal"/>
    <w:link w:val="TitreCar"/>
    <w:qFormat/>
    <w:rsid w:val="00ED6510"/>
    <w:pPr>
      <w:spacing w:before="0"/>
      <w:contextualSpacing/>
    </w:pPr>
    <w:rPr>
      <w:rFonts w:ascii="Bodoni MT Black" w:eastAsiaTheme="majorEastAsia" w:hAnsi="Bodoni MT Black" w:cstheme="majorBidi"/>
      <w:spacing w:val="-10"/>
      <w:kern w:val="28"/>
      <w:sz w:val="144"/>
      <w:szCs w:val="144"/>
    </w:rPr>
  </w:style>
  <w:style w:type="character" w:customStyle="1" w:styleId="TitreCar">
    <w:name w:val="Titre Car"/>
    <w:basedOn w:val="Policepardfaut"/>
    <w:link w:val="Titre"/>
    <w:rsid w:val="00ED6510"/>
    <w:rPr>
      <w:rFonts w:ascii="Bodoni MT Black" w:eastAsiaTheme="majorEastAsia" w:hAnsi="Bodoni MT Black" w:cstheme="majorBidi"/>
      <w:color w:val="FFFFFF" w:themeColor="background1"/>
      <w:spacing w:val="-10"/>
      <w:kern w:val="28"/>
      <w:sz w:val="144"/>
      <w:szCs w:val="144"/>
    </w:rPr>
  </w:style>
  <w:style w:type="character" w:styleId="lev">
    <w:name w:val="Strong"/>
    <w:basedOn w:val="Policepardfaut"/>
    <w:qFormat/>
    <w:rsid w:val="00ED6510"/>
    <w:rPr>
      <w:b/>
      <w:bCs/>
    </w:rPr>
  </w:style>
  <w:style w:type="character" w:styleId="Accentuation">
    <w:name w:val="Emphasis"/>
    <w:basedOn w:val="Policepardfaut"/>
    <w:qFormat/>
    <w:rsid w:val="003358C3"/>
    <w:rPr>
      <w:rFonts w:ascii="Century Gothic" w:hAnsi="Century Gothic"/>
      <w:b/>
      <w:i/>
      <w:iCs/>
      <w:sz w:val="22"/>
    </w:rPr>
  </w:style>
  <w:style w:type="paragraph" w:customStyle="1" w:styleId="Articlesdesous-titre">
    <w:name w:val="Articles de sous-titre"/>
    <w:basedOn w:val="Normal"/>
    <w:link w:val="Caractredarticlesdesous-titre"/>
    <w:qFormat/>
    <w:rsid w:val="00665DF7"/>
  </w:style>
  <w:style w:type="paragraph" w:customStyle="1" w:styleId="Contenu">
    <w:name w:val="Contenu"/>
    <w:basedOn w:val="Normal"/>
    <w:link w:val="Caractredecontenu"/>
    <w:qFormat/>
    <w:rsid w:val="005333F6"/>
    <w:pPr>
      <w:ind w:left="0"/>
    </w:pPr>
    <w:rPr>
      <w:rFonts w:asciiTheme="majorHAnsi" w:hAnsiTheme="majorHAnsi"/>
      <w:color w:val="000000" w:themeColor="text1"/>
      <w:sz w:val="23"/>
      <w:szCs w:val="24"/>
    </w:rPr>
  </w:style>
  <w:style w:type="character" w:customStyle="1" w:styleId="Caractredarticlesdesous-titre">
    <w:name w:val="Caractère d’articles de sous-titre"/>
    <w:basedOn w:val="Policepardfaut"/>
    <w:link w:val="Articlesdesous-titre"/>
    <w:rsid w:val="00665DF7"/>
    <w:rPr>
      <w:rFonts w:ascii="Eras Bold ITC" w:eastAsia="Times New Roman" w:hAnsi="Eras Bold ITC"/>
      <w:color w:val="FFFFFF" w:themeColor="background1"/>
      <w:sz w:val="28"/>
      <w:szCs w:val="28"/>
    </w:rPr>
  </w:style>
  <w:style w:type="character" w:customStyle="1" w:styleId="Caractredecontenu">
    <w:name w:val="Caractère de contenu"/>
    <w:basedOn w:val="Policepardfaut"/>
    <w:link w:val="Contenu"/>
    <w:rsid w:val="005333F6"/>
    <w:rPr>
      <w:rFonts w:asciiTheme="majorHAnsi" w:eastAsia="Times New Roman" w:hAnsiTheme="majorHAnsi"/>
      <w:color w:val="000000" w:themeColor="text1"/>
      <w:sz w:val="23"/>
      <w:szCs w:val="24"/>
    </w:rPr>
  </w:style>
  <w:style w:type="paragraph" w:styleId="Sous-titre">
    <w:name w:val="Subtitle"/>
    <w:basedOn w:val="Normal"/>
    <w:next w:val="Normal"/>
    <w:link w:val="Sous-titreCar"/>
    <w:qFormat/>
    <w:rsid w:val="002D0B91"/>
    <w:pPr>
      <w:numPr>
        <w:ilvl w:val="1"/>
      </w:numPr>
      <w:spacing w:after="160"/>
      <w:ind w:left="288"/>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2D0B91"/>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C75454"/>
      </a:accent1>
      <a:accent2>
        <a:srgbClr val="58AD94"/>
      </a:accent2>
      <a:accent3>
        <a:srgbClr val="7AC6DB"/>
      </a:accent3>
      <a:accent4>
        <a:srgbClr val="294983"/>
      </a:accent4>
      <a:accent5>
        <a:srgbClr val="7AC6DB"/>
      </a:accent5>
      <a:accent6>
        <a:srgbClr val="58AD94"/>
      </a:accent6>
      <a:hlink>
        <a:srgbClr val="00206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Office_37542654_TF06086209</Template>
  <TotalTime>176</TotalTime>
  <Pages>6</Pages>
  <Words>28</Words>
  <Characters>159</Characters>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2003-09-09T09:21:00Z</cp:lastPrinted>
  <dcterms:created xsi:type="dcterms:W3CDTF">2019-10-21T10:23:00Z</dcterms:created>
  <dcterms:modified xsi:type="dcterms:W3CDTF">2019-10-25T08:59:00Z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