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Disposition de carte de visite pour 10 cartes par page"/>
      </w:tblPr>
      <w:tblGrid>
        <w:gridCol w:w="2868"/>
        <w:gridCol w:w="2869"/>
        <w:gridCol w:w="2869"/>
        <w:gridCol w:w="2869"/>
        <w:gridCol w:w="2869"/>
      </w:tblGrid>
      <w:tr w:rsidR="00EE2BCB" w:rsidRPr="00DF0C2B" w:rsidTr="00FB07B4">
        <w:trPr>
          <w:trHeight w:val="5040"/>
        </w:trPr>
        <w:tc>
          <w:tcPr>
            <w:tcW w:w="2880" w:type="dxa"/>
            <w:vAlign w:val="bottom"/>
          </w:tcPr>
          <w:bookmarkStart w:id="0" w:name="_GoBack" w:displacedByCustomXml="next"/>
          <w:bookmarkEnd w:id="0" w:displacedByCustomXml="next"/>
          <w:sdt>
            <w:sdtPr>
              <w:rPr>
                <w:rFonts w:eastAsia="Times New Roman"/>
                <w:lang w:eastAsia="ja-JP"/>
              </w:rPr>
              <w:alias w:val="Entrez votre nom :"/>
              <w:tag w:val="Entrez votre nom 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pStyle w:val="Titre1"/>
                  <w:rPr>
                    <w:rFonts w:eastAsia="Times New Roman"/>
                    <w:lang w:eastAsia="ja-JP"/>
                  </w:rPr>
                </w:pPr>
                <w:r w:rsidRPr="00DF0C2B">
                  <w:rPr>
                    <w:rFonts w:eastAsia="Times New Roman"/>
                    <w:lang w:bidi="fr-FR"/>
                  </w:rPr>
                  <w:t>Votre nom</w:t>
                </w:r>
              </w:p>
            </w:sdtContent>
          </w:sdt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F0122F" w:rsidRDefault="00381C77" w:rsidP="00EE2BCB">
            <w:pPr>
              <w:rPr>
                <w:lang w:val="en-US"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F0122F">
                  <w:rPr>
                    <w:lang w:val="en-US" w:bidi="fr-FR"/>
                  </w:rPr>
                  <w:t>Téléphone</w:t>
                </w:r>
              </w:sdtContent>
            </w:sdt>
          </w:p>
          <w:p w:rsidR="00EE2BCB" w:rsidRPr="00F0122F" w:rsidRDefault="00381C77" w:rsidP="00EE2BCB">
            <w:pPr>
              <w:rPr>
                <w:lang w:val="en-US"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F0122F" w:rsidRDefault="00381C77" w:rsidP="00EE2BCB">
            <w:pPr>
              <w:rPr>
                <w:lang w:val="en-US"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F0122F">
                  <w:rPr>
                    <w:lang w:val="en-US" w:bidi="fr-FR"/>
                  </w:rPr>
                  <w:t>@twitter</w:t>
                </w:r>
              </w:sdtContent>
            </w:sdt>
            <w:r w:rsidR="00EE2BCB" w:rsidRPr="00F0122F">
              <w:rPr>
                <w:lang w:val="en-US"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F0122F">
                  <w:rPr>
                    <w:lang w:val="en-US"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ntrez votre nom :"/>
              <w:tag w:val="Entrez votre nom 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pStyle w:val="Titre1"/>
                  <w:rPr>
                    <w:rFonts w:eastAsia="Times New Roman"/>
                    <w:lang w:eastAsia="ja-JP"/>
                  </w:rPr>
                </w:pPr>
                <w:r w:rsidRPr="00DF0C2B">
                  <w:rPr>
                    <w:rFonts w:eastAsia="Times New Roman"/>
                    <w:lang w:bidi="fr-FR"/>
                  </w:rPr>
                  <w:t>Votre nom</w:t>
                </w:r>
              </w:p>
            </w:sdtContent>
          </w:sdt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381C77" w:rsidRDefault="00381C77" w:rsidP="00EE2BCB">
            <w:pPr>
              <w:rPr>
                <w:lang w:val="en-US"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proofErr w:type="spellStart"/>
                <w:r w:rsidR="00EE2BCB" w:rsidRPr="00381C77">
                  <w:rPr>
                    <w:lang w:val="en-US" w:bidi="fr-FR"/>
                  </w:rPr>
                  <w:t>Téléphone</w:t>
                </w:r>
                <w:proofErr w:type="spellEnd"/>
              </w:sdtContent>
            </w:sdt>
          </w:p>
          <w:p w:rsidR="00EE2BCB" w:rsidRPr="00381C77" w:rsidRDefault="00381C77" w:rsidP="00EE2BCB">
            <w:pPr>
              <w:rPr>
                <w:lang w:val="en-US"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381C77" w:rsidRDefault="00381C77" w:rsidP="00EE2BCB">
            <w:pPr>
              <w:rPr>
                <w:lang w:val="en-US"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81C77">
                  <w:rPr>
                    <w:lang w:val="en-US" w:bidi="fr-FR"/>
                  </w:rPr>
                  <w:t>@twitter</w:t>
                </w:r>
              </w:sdtContent>
            </w:sdt>
            <w:r w:rsidR="00EE2BCB" w:rsidRPr="00381C77">
              <w:rPr>
                <w:lang w:val="en-US"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81C77">
                  <w:rPr>
                    <w:lang w:val="en-US"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ntrez votre nom :"/>
              <w:tag w:val="Entrez votre nom 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pStyle w:val="Titre1"/>
                  <w:rPr>
                    <w:rFonts w:eastAsia="Times New Roman"/>
                    <w:lang w:eastAsia="ja-JP"/>
                  </w:rPr>
                </w:pPr>
                <w:r w:rsidRPr="00DF0C2B">
                  <w:rPr>
                    <w:rFonts w:eastAsia="Times New Roman"/>
                    <w:lang w:bidi="fr-FR"/>
                  </w:rPr>
                  <w:t>Votre nom</w:t>
                </w:r>
              </w:p>
            </w:sdtContent>
          </w:sdt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Téléphone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F0C2B">
                  <w:rPr>
                    <w:lang w:bidi="fr-FR"/>
                  </w:rPr>
                  <w:t>@twitter</w:t>
                </w:r>
              </w:sdtContent>
            </w:sdt>
            <w:r w:rsidR="00EE2BCB" w:rsidRPr="00DF0C2B">
              <w:rPr>
                <w:lang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ntrez votre nom :"/>
              <w:tag w:val="Entrez votre nom 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pStyle w:val="Titre1"/>
                  <w:rPr>
                    <w:rFonts w:eastAsia="Times New Roman"/>
                    <w:lang w:eastAsia="ja-JP"/>
                  </w:rPr>
                </w:pPr>
                <w:r w:rsidRPr="00DF0C2B">
                  <w:rPr>
                    <w:rFonts w:eastAsia="Times New Roman"/>
                    <w:lang w:bidi="fr-FR"/>
                  </w:rPr>
                  <w:t>Votre nom</w:t>
                </w:r>
              </w:p>
            </w:sdtContent>
          </w:sdt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Téléphone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F0C2B">
                  <w:rPr>
                    <w:lang w:bidi="fr-FR"/>
                  </w:rPr>
                  <w:t>@twitter</w:t>
                </w:r>
              </w:sdtContent>
            </w:sdt>
            <w:r w:rsidR="00EE2BCB" w:rsidRPr="00DF0C2B">
              <w:rPr>
                <w:lang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ntrez votre nom :"/>
              <w:tag w:val="Entrez votre nom 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pStyle w:val="Titre1"/>
                  <w:rPr>
                    <w:rFonts w:eastAsia="Times New Roman"/>
                    <w:lang w:eastAsia="ja-JP"/>
                  </w:rPr>
                </w:pPr>
                <w:r w:rsidRPr="00DF0C2B">
                  <w:rPr>
                    <w:rFonts w:eastAsia="Times New Roman"/>
                    <w:lang w:bidi="fr-FR"/>
                  </w:rPr>
                  <w:t>Votre nom</w:t>
                </w:r>
              </w:p>
            </w:sdtContent>
          </w:sdt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Téléphone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F0C2B">
                  <w:rPr>
                    <w:lang w:bidi="fr-FR"/>
                  </w:rPr>
                  <w:t>@twitter</w:t>
                </w:r>
              </w:sdtContent>
            </w:sdt>
            <w:r w:rsidR="00EE2BCB" w:rsidRPr="00DF0C2B">
              <w:rPr>
                <w:lang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</w:tr>
      <w:tr w:rsidR="00EE2BCB" w:rsidRPr="00DF0C2B" w:rsidTr="00FB07B4">
        <w:trPr>
          <w:trHeight w:val="5040"/>
        </w:trPr>
        <w:tc>
          <w:tcPr>
            <w:tcW w:w="2880" w:type="dxa"/>
            <w:vAlign w:val="bottom"/>
          </w:tcPr>
          <w:p w:rsidR="00EE2BCB" w:rsidRPr="00DF0C2B" w:rsidRDefault="00381C77" w:rsidP="00EE2BCB">
            <w:pPr>
              <w:pStyle w:val="Titre1"/>
              <w:rPr>
                <w:rFonts w:eastAsia="Times New Roman"/>
                <w:lang w:eastAsia="ja-JP"/>
              </w:rPr>
            </w:pPr>
            <w:sdt>
              <w:sdtPr>
                <w:rPr>
                  <w:rFonts w:eastAsia="Times New Roman"/>
                  <w:lang w:eastAsia="ja-JP"/>
                </w:rPr>
                <w:alias w:val="Entrez votre nom :"/>
                <w:tag w:val="Entrez votre nom 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rFonts w:eastAsia="Times New Roman"/>
                    <w:lang w:bidi="fr-FR"/>
                  </w:rPr>
                  <w:t>Votre nom</w:t>
                </w:r>
              </w:sdtContent>
            </w:sdt>
          </w:p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Téléphone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F0C2B">
                  <w:rPr>
                    <w:lang w:bidi="fr-FR"/>
                  </w:rPr>
                  <w:t>@twitter</w:t>
                </w:r>
              </w:sdtContent>
            </w:sdt>
            <w:r w:rsidR="00EE2BCB" w:rsidRPr="00DF0C2B">
              <w:rPr>
                <w:lang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ntrez votre nom :"/>
              <w:tag w:val="Entrez votre nom 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pStyle w:val="Titre1"/>
                  <w:rPr>
                    <w:rFonts w:eastAsia="Times New Roman"/>
                    <w:lang w:eastAsia="ja-JP"/>
                  </w:rPr>
                </w:pPr>
                <w:r w:rsidRPr="00DF0C2B">
                  <w:rPr>
                    <w:rFonts w:eastAsia="Times New Roman"/>
                    <w:lang w:bidi="fr-FR"/>
                  </w:rPr>
                  <w:t>Votre nom</w:t>
                </w:r>
              </w:p>
            </w:sdtContent>
          </w:sdt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Téléphone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F0C2B">
                  <w:rPr>
                    <w:lang w:bidi="fr-FR"/>
                  </w:rPr>
                  <w:t>@twitter</w:t>
                </w:r>
              </w:sdtContent>
            </w:sdt>
            <w:r w:rsidR="00EE2BCB" w:rsidRPr="00DF0C2B">
              <w:rPr>
                <w:lang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ntrez votre nom :"/>
              <w:tag w:val="Entrez votre nom 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pStyle w:val="Titre1"/>
                  <w:rPr>
                    <w:rFonts w:eastAsia="Times New Roman"/>
                    <w:lang w:eastAsia="ja-JP"/>
                  </w:rPr>
                </w:pPr>
                <w:r w:rsidRPr="00DF0C2B">
                  <w:rPr>
                    <w:rFonts w:eastAsia="Times New Roman"/>
                    <w:lang w:bidi="fr-FR"/>
                  </w:rPr>
                  <w:t>Votre nom</w:t>
                </w:r>
              </w:p>
            </w:sdtContent>
          </w:sdt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Téléphone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F0C2B">
                  <w:rPr>
                    <w:lang w:bidi="fr-FR"/>
                  </w:rPr>
                  <w:t>@twitter</w:t>
                </w:r>
              </w:sdtContent>
            </w:sdt>
            <w:r w:rsidR="00EE2BCB" w:rsidRPr="00DF0C2B">
              <w:rPr>
                <w:lang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ntrez votre nom :"/>
              <w:tag w:val="Entrez votre nom 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pStyle w:val="Titre1"/>
                  <w:rPr>
                    <w:rFonts w:eastAsia="Times New Roman"/>
                    <w:lang w:eastAsia="ja-JP"/>
                  </w:rPr>
                </w:pPr>
                <w:r w:rsidRPr="00DF0C2B">
                  <w:rPr>
                    <w:rFonts w:eastAsia="Times New Roman"/>
                    <w:lang w:bidi="fr-FR"/>
                  </w:rPr>
                  <w:t>Votre nom</w:t>
                </w:r>
              </w:p>
            </w:sdtContent>
          </w:sdt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Téléphone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F0C2B">
                  <w:rPr>
                    <w:lang w:bidi="fr-FR"/>
                  </w:rPr>
                  <w:t>@twitter</w:t>
                </w:r>
              </w:sdtContent>
            </w:sdt>
            <w:r w:rsidR="00EE2BCB" w:rsidRPr="00DF0C2B">
              <w:rPr>
                <w:lang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Entrez votre nom :"/>
              <w:tag w:val="Entrez votre nom 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pStyle w:val="Titre1"/>
                  <w:rPr>
                    <w:rFonts w:eastAsia="Times New Roman"/>
                    <w:lang w:eastAsia="ja-JP"/>
                  </w:rPr>
                </w:pPr>
                <w:r w:rsidRPr="00DF0C2B">
                  <w:rPr>
                    <w:rFonts w:eastAsia="Times New Roman"/>
                    <w:lang w:bidi="fr-FR"/>
                  </w:rPr>
                  <w:t>Votre nom</w:t>
                </w:r>
              </w:p>
            </w:sdtContent>
          </w:sdt>
          <w:sdt>
            <w:sdtPr>
              <w:rPr>
                <w:lang w:eastAsia="ja-JP"/>
              </w:rPr>
              <w:alias w:val="Entrez le nom de la rue, le code postal et la localité :"/>
              <w:tag w:val="Entrez le nom de la rue, le code postal et la localité 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Adresse</w:t>
                </w:r>
                <w:r w:rsidRPr="00DF0C2B">
                  <w:rPr>
                    <w:lang w:bidi="fr-FR"/>
                  </w:rPr>
                  <w:br/>
                  <w:t>Localité, Code postal</w:t>
                </w:r>
              </w:p>
            </w:sdtContent>
          </w:sdt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numéro de téléphone :"/>
                <w:tag w:val="Entrez votre numéro de téléphone 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Téléphone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Entrez votre adresse e-mail :"/>
                <w:tag w:val="Entrez votre adresse de courrier 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Pr="00F0122F">
                  <w:rPr>
                    <w:lang w:val="en-US" w:bidi="fr-FR"/>
                  </w:rPr>
                  <w:t>E-mail</w:t>
                </w:r>
              </w:sdtContent>
            </w:sdt>
          </w:p>
          <w:p w:rsidR="00EE2BCB" w:rsidRPr="00DF0C2B" w:rsidRDefault="00381C77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 :"/>
                <w:tag w:val="Twitter 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DF0C2B">
                  <w:rPr>
                    <w:lang w:bidi="fr-FR"/>
                  </w:rPr>
                  <w:t>@twitter</w:t>
                </w:r>
              </w:sdtContent>
            </w:sdt>
            <w:r w:rsidR="00EE2BCB" w:rsidRPr="00DF0C2B">
              <w:rPr>
                <w:lang w:bidi="fr-FR"/>
              </w:rPr>
              <w:t xml:space="preserve"> : </w:t>
            </w:r>
            <w:sdt>
              <w:sdtPr>
                <w:rPr>
                  <w:lang w:eastAsia="ja-JP"/>
                </w:rPr>
                <w:alias w:val="Entrez un pseudo Twitter :"/>
                <w:tag w:val="Entrez le pseudo Twitter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DF0C2B">
                  <w:rPr>
                    <w:lang w:bidi="fr-FR"/>
                  </w:rPr>
                  <w:t>Pseudo Twitter</w:t>
                </w:r>
              </w:sdtContent>
            </w:sdt>
          </w:p>
          <w:sdt>
            <w:sdtPr>
              <w:rPr>
                <w:lang w:eastAsia="ja-JP"/>
              </w:rPr>
              <w:alias w:val="Entrez l’URL du site web :"/>
              <w:tag w:val="Entrez l’URL du site web 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DF0C2B" w:rsidRDefault="00EE2BCB" w:rsidP="00EE2BCB">
                <w:pPr>
                  <w:rPr>
                    <w:lang w:eastAsia="ja-JP"/>
                  </w:rPr>
                </w:pPr>
                <w:r w:rsidRPr="00DF0C2B">
                  <w:rPr>
                    <w:lang w:bidi="fr-FR"/>
                  </w:rPr>
                  <w:t>URL du site web</w:t>
                </w:r>
              </w:p>
            </w:sdtContent>
          </w:sdt>
        </w:tc>
      </w:tr>
    </w:tbl>
    <w:p w:rsidR="002C74C0" w:rsidRPr="00DF0C2B" w:rsidRDefault="00381C77"/>
    <w:sectPr w:rsidR="002C74C0" w:rsidRPr="00DF0C2B" w:rsidSect="00F342AC">
      <w:headerReference w:type="default" r:id="rId7"/>
      <w:pgSz w:w="16838" w:h="11906" w:orient="landscape" w:code="9"/>
      <w:pgMar w:top="907" w:right="1247" w:bottom="567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78CF" w:rsidRDefault="008078CF" w:rsidP="008F07DC">
      <w:r>
        <w:separator/>
      </w:r>
    </w:p>
  </w:endnote>
  <w:endnote w:type="continuationSeparator" w:id="0">
    <w:p w:rsidR="008078CF" w:rsidRDefault="008078CF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78CF" w:rsidRDefault="008078CF" w:rsidP="008F07DC">
      <w:r>
        <w:separator/>
      </w:r>
    </w:p>
  </w:footnote>
  <w:footnote w:type="continuationSeparator" w:id="0">
    <w:p w:rsidR="008078CF" w:rsidRDefault="008078CF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2961" w:rsidRDefault="00EE2BCB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margin">
                <wp:posOffset>-113030</wp:posOffset>
              </wp:positionH>
              <wp:positionV relativeFrom="paragraph">
                <wp:posOffset>53975</wp:posOffset>
              </wp:positionV>
              <wp:extent cx="9327515" cy="6602095"/>
              <wp:effectExtent l="0" t="0" r="6985" b="8255"/>
              <wp:wrapNone/>
              <wp:docPr id="4" name="Groupe 4" descr="Illustration originale en arrière-plan avec nuages blancs et soleil jaune, avec émoticônes sur arrière-plan texturé bleu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7515" cy="6602095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Image 1" descr="Illustration originale en arrière-plan avec nuages blancs et soleil jaune, avec émoticônes sur arrière-plan texturé bleu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 2" descr="Illustration originale en arrière-plan avec nuages blancs et soleil jaune, avec émoticônes sur arrière-plan texturé bleu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 3" descr="Illustration originale en arrière-plan avec nuages blancs et soleil jaune, avec émoticônes sur arrière-plan texturé bleu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B770C6" id="Groupe 4" o:spid="_x0000_s1026" alt="Illustration originale en arrière-plan avec nuages blancs et soleil jaune, avec émoticônes sur arrière-plan texturé bleu" style="position:absolute;margin-left:-8.9pt;margin-top:4.25pt;width:734.45pt;height:519.85pt;z-index:-251657216;mso-position-horizontal-relative:margin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1" o:spid="_x0000_s1027" type="#_x0000_t75" alt="Illustration originale en arrière-plan avec nuages blancs et soleil jaune, avec émoticônes sur arrière-plan texturé bleu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Illustration originale en arrière-plan avec nuages blancs et soleil jaune, avec émoticônes sur arrière-plan texturé bleu" cropbottom="419f" cropright="410f"/>
                <v:path arrowok="t"/>
              </v:shape>
              <v:shape id="Image 2" o:spid="_x0000_s1028" type="#_x0000_t75" alt="Illustration originale en arrière-plan avec nuages blancs et soleil jaune, avec émoticônes sur arrière-plan texturé bleu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Illustration originale en arrière-plan avec nuages blancs et soleil jaune, avec émoticônes sur arrière-plan texturé bleu" cropleft="4489f" cropright="6499f"/>
                <v:path arrowok="t"/>
              </v:shape>
              <v:shape id="Image 3" o:spid="_x0000_s1029" type="#_x0000_t75" alt="Illustration originale en arrière-plan avec nuages blancs et soleil jaune, avec émoticônes sur arrière-plan texturé bleu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Illustration originale en arrière-plan avec nuages blancs et soleil jaune, avec émoticônes sur arrière-plan texturé bleu" cropleft="4489f" cropright="6499f"/>
                <v:path arrowok="t"/>
              </v:shape>
              <w10:wrap anchorx="margin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A0"/>
    <w:rsid w:val="00021291"/>
    <w:rsid w:val="000A15F3"/>
    <w:rsid w:val="001979BF"/>
    <w:rsid w:val="001B1950"/>
    <w:rsid w:val="00203A3F"/>
    <w:rsid w:val="00293B83"/>
    <w:rsid w:val="003316BC"/>
    <w:rsid w:val="00381C77"/>
    <w:rsid w:val="003D37BC"/>
    <w:rsid w:val="00481F05"/>
    <w:rsid w:val="00597750"/>
    <w:rsid w:val="005C55A0"/>
    <w:rsid w:val="005F3E61"/>
    <w:rsid w:val="006A3CE7"/>
    <w:rsid w:val="006E48F3"/>
    <w:rsid w:val="008078CF"/>
    <w:rsid w:val="008F07DC"/>
    <w:rsid w:val="00BD0135"/>
    <w:rsid w:val="00C900FB"/>
    <w:rsid w:val="00DF0C2B"/>
    <w:rsid w:val="00EA2BC4"/>
    <w:rsid w:val="00EE2BCB"/>
    <w:rsid w:val="00F0122F"/>
    <w:rsid w:val="00F342AC"/>
    <w:rsid w:val="00F3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2BCB"/>
  </w:style>
  <w:style w:type="paragraph" w:styleId="Titre1">
    <w:name w:val="heading 1"/>
    <w:basedOn w:val="Normal"/>
    <w:next w:val="Normal"/>
    <w:link w:val="Titre1Car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macro">
    <w:name w:val="macro"/>
    <w:link w:val="TextedemacroC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En-tte">
    <w:name w:val="header"/>
    <w:basedOn w:val="Normal"/>
    <w:link w:val="En-tteCar"/>
    <w:uiPriority w:val="99"/>
    <w:unhideWhenUsed/>
    <w:rsid w:val="008F07DC"/>
  </w:style>
  <w:style w:type="character" w:customStyle="1" w:styleId="En-tteCar">
    <w:name w:val="En-tête Car"/>
    <w:basedOn w:val="Policepardfaut"/>
    <w:link w:val="En-tte"/>
    <w:uiPriority w:val="99"/>
    <w:rsid w:val="008F07DC"/>
  </w:style>
  <w:style w:type="paragraph" w:styleId="Pieddepage">
    <w:name w:val="footer"/>
    <w:basedOn w:val="Normal"/>
    <w:link w:val="PieddepageCar"/>
    <w:uiPriority w:val="99"/>
    <w:unhideWhenUsed/>
    <w:rsid w:val="008F07DC"/>
  </w:style>
  <w:style w:type="character" w:customStyle="1" w:styleId="PieddepageCar">
    <w:name w:val="Pied de page Car"/>
    <w:basedOn w:val="Policepardfaut"/>
    <w:link w:val="Pieddepage"/>
    <w:uiPriority w:val="99"/>
    <w:rsid w:val="008F07DC"/>
  </w:style>
  <w:style w:type="paragraph" w:styleId="Titre">
    <w:name w:val="Title"/>
    <w:basedOn w:val="Normal"/>
    <w:link w:val="TitreCar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Titre8Car">
    <w:name w:val="Titre 8 Car"/>
    <w:basedOn w:val="Policepardfaut"/>
    <w:link w:val="Titre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8F07DC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8F07DC"/>
    <w:rPr>
      <w:i/>
      <w:iCs/>
      <w:color w:val="002E38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Titre2Car">
    <w:name w:val="Titre 2 Car"/>
    <w:basedOn w:val="Policepardfaut"/>
    <w:link w:val="Titre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7DC"/>
    <w:rPr>
      <w:rFonts w:ascii="Segoe UI" w:hAnsi="Segoe UI" w:cs="Segoe UI"/>
      <w:szCs w:val="18"/>
    </w:rPr>
  </w:style>
  <w:style w:type="paragraph" w:styleId="Normalcentr">
    <w:name w:val="Block Text"/>
    <w:basedOn w:val="Normal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F07DC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8F07DC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F07DC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F07DC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F07DC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F07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F07DC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F07DC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F07DC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F07DC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F07DC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F07DC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F07DC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8F07DC"/>
    <w:rPr>
      <w:rFonts w:ascii="Consolas" w:hAnsi="Consolas"/>
      <w:szCs w:val="21"/>
    </w:rPr>
  </w:style>
  <w:style w:type="character" w:styleId="Textedelespacerserv">
    <w:name w:val="Placeholder Text"/>
    <w:basedOn w:val="Policepardfaut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B41853" w:rsidP="00B41853">
          <w:pPr>
            <w:pStyle w:val="61751A2BF08D4433BE32BD6C49D58A2F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B41853" w:rsidP="00B41853">
          <w:pPr>
            <w:pStyle w:val="44B6891E68284A228E60A0A90CA0EF5E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B41853" w:rsidP="00B41853">
          <w:pPr>
            <w:pStyle w:val="C3F59890460E4FDE8BC634E0D11BAD3C6"/>
          </w:pPr>
          <w:r w:rsidRPr="00F0122F">
            <w:rPr>
              <w:lang w:val="en-US" w:bidi="fr-FR"/>
            </w:rPr>
            <w:t>Téléphone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B41853" w:rsidP="00B41853">
          <w:pPr>
            <w:pStyle w:val="9F8BFD8A00974A4EAE664C38E9530A6B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B41853" w:rsidP="00B41853">
          <w:pPr>
            <w:pStyle w:val="2DB300036B7A44608B8248D6AC8D6A286"/>
          </w:pPr>
          <w:r w:rsidRPr="00F0122F">
            <w:rPr>
              <w:lang w:val="en-US" w:bidi="fr-FR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B41853" w:rsidP="00B41853">
          <w:pPr>
            <w:pStyle w:val="F5F32F1C8DBB44499DAD070A8B4BB8886"/>
          </w:pPr>
          <w:r w:rsidRPr="00F0122F">
            <w:rPr>
              <w:lang w:val="en-US" w:bidi="fr-FR"/>
            </w:rPr>
            <w:t>Pseudo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B41853" w:rsidP="00B41853">
          <w:pPr>
            <w:pStyle w:val="935CC20D92E54899BCE515D9A291781A6"/>
          </w:pPr>
          <w:r w:rsidRPr="00DF0C2B">
            <w:rPr>
              <w:lang w:bidi="fr-FR"/>
            </w:rPr>
            <w:t>URL du site web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B41853" w:rsidP="00B41853">
          <w:pPr>
            <w:pStyle w:val="497842A4D96D4990AF0939ECA3BAEAE3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B41853" w:rsidP="00B41853">
          <w:pPr>
            <w:pStyle w:val="FCE87D51527F403CAC5D4D3A9A0FFCF9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B41853" w:rsidP="00B41853">
          <w:pPr>
            <w:pStyle w:val="54A25BF130B74AFA87A816CD1BDFA9E86"/>
          </w:pPr>
          <w:r w:rsidRPr="00381C77">
            <w:rPr>
              <w:lang w:val="en-US" w:bidi="fr-FR"/>
            </w:rPr>
            <w:t>Téléphone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B41853" w:rsidP="00B41853">
          <w:pPr>
            <w:pStyle w:val="740A7C05D53E4FBA9535856538E9FF37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B41853" w:rsidP="00B41853">
          <w:pPr>
            <w:pStyle w:val="D405DB9F0E1B4EEEBD176E24C48E1FD46"/>
          </w:pPr>
          <w:r w:rsidRPr="00381C77">
            <w:rPr>
              <w:lang w:val="en-US" w:bidi="fr-FR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B41853" w:rsidP="00B41853">
          <w:pPr>
            <w:pStyle w:val="9EA814B3162C407FB64BC8C873E653396"/>
          </w:pPr>
          <w:r w:rsidRPr="00381C77">
            <w:rPr>
              <w:lang w:val="en-US" w:bidi="fr-FR"/>
            </w:rPr>
            <w:t>Pseudo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B41853" w:rsidP="00B41853">
          <w:pPr>
            <w:pStyle w:val="BEB43983431C45F69ED7B1A598CCDD916"/>
          </w:pPr>
          <w:r w:rsidRPr="00DF0C2B">
            <w:rPr>
              <w:lang w:bidi="fr-FR"/>
            </w:rPr>
            <w:t>URL du site web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B41853" w:rsidP="00B41853">
          <w:pPr>
            <w:pStyle w:val="BD54F712089C4A7D83F9BA1E44760BF3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B41853" w:rsidP="00B41853">
          <w:pPr>
            <w:pStyle w:val="B52EFD85EF724FB49806FD19340060CC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B41853" w:rsidP="00B41853">
          <w:pPr>
            <w:pStyle w:val="5AC38FC2A5AC4F0D97A459B75B2154356"/>
          </w:pPr>
          <w:r w:rsidRPr="00DF0C2B">
            <w:rPr>
              <w:lang w:bidi="fr-FR"/>
            </w:rPr>
            <w:t>Téléphone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B41853" w:rsidP="00B41853">
          <w:pPr>
            <w:pStyle w:val="D13BEC89AA3A49D290D013DFF4FECD43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B41853" w:rsidP="00B41853">
          <w:pPr>
            <w:pStyle w:val="5F0C00C586C34B6CADC2BD00A693D11D6"/>
          </w:pPr>
          <w:r w:rsidRPr="00DF0C2B">
            <w:rPr>
              <w:lang w:bidi="fr-FR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B41853" w:rsidP="00B41853">
          <w:pPr>
            <w:pStyle w:val="BDDE80B71B71412D8FB57C43012BD0706"/>
          </w:pPr>
          <w:r w:rsidRPr="00DF0C2B">
            <w:rPr>
              <w:lang w:bidi="fr-FR"/>
            </w:rPr>
            <w:t>Pseudo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B41853" w:rsidP="00B41853">
          <w:pPr>
            <w:pStyle w:val="98FDA0D21B07498296F53C70C182444B6"/>
          </w:pPr>
          <w:r w:rsidRPr="00DF0C2B">
            <w:rPr>
              <w:lang w:bidi="fr-FR"/>
            </w:rPr>
            <w:t>URL du site web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B41853" w:rsidP="00B41853">
          <w:pPr>
            <w:pStyle w:val="4319D86A3B854D60B5285237661530A3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B41853" w:rsidP="00B41853">
          <w:pPr>
            <w:pStyle w:val="41F337D386D84D529A32C532592AC4F9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B41853" w:rsidP="00B41853">
          <w:pPr>
            <w:pStyle w:val="B5BF58398EF147D1BD596E24C7E4BE4F6"/>
          </w:pPr>
          <w:r w:rsidRPr="00DF0C2B">
            <w:rPr>
              <w:lang w:bidi="fr-FR"/>
            </w:rPr>
            <w:t>Téléphone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B41853" w:rsidP="00B41853">
          <w:pPr>
            <w:pStyle w:val="EBA0AA0254C641B98A33C63E11B48EC0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B41853" w:rsidP="00B41853">
          <w:pPr>
            <w:pStyle w:val="D9484940B9B74C19B9C9F67A0D8DD6FD6"/>
          </w:pPr>
          <w:r w:rsidRPr="00DF0C2B">
            <w:rPr>
              <w:lang w:bidi="fr-FR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B41853" w:rsidP="00B41853">
          <w:pPr>
            <w:pStyle w:val="3F1C3174481E450985D2041DE804FC286"/>
          </w:pPr>
          <w:r w:rsidRPr="00DF0C2B">
            <w:rPr>
              <w:lang w:bidi="fr-FR"/>
            </w:rPr>
            <w:t>Pseudo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B41853" w:rsidP="00B41853">
          <w:pPr>
            <w:pStyle w:val="C499C30D4C4044339241C04ED251E80A6"/>
          </w:pPr>
          <w:r w:rsidRPr="00DF0C2B">
            <w:rPr>
              <w:lang w:bidi="fr-FR"/>
            </w:rPr>
            <w:t>URL du site web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B41853" w:rsidP="00B41853">
          <w:pPr>
            <w:pStyle w:val="17EA11FCAFE34B9C9D2B955AF18127E5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B41853" w:rsidP="00B41853">
          <w:pPr>
            <w:pStyle w:val="843AF17E534843C6B064C539B1B23EB6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B41853" w:rsidP="00B41853">
          <w:pPr>
            <w:pStyle w:val="5E194F9D016044BD8E07424879C6CEBA6"/>
          </w:pPr>
          <w:r w:rsidRPr="00DF0C2B">
            <w:rPr>
              <w:lang w:bidi="fr-FR"/>
            </w:rPr>
            <w:t>Téléphone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B41853" w:rsidP="00B41853">
          <w:pPr>
            <w:pStyle w:val="D6EC307BD561411C823635398FFF17C9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B41853" w:rsidP="00B41853">
          <w:pPr>
            <w:pStyle w:val="B40AD156B3FF494CA6B09240AF1852D76"/>
          </w:pPr>
          <w:r w:rsidRPr="00DF0C2B">
            <w:rPr>
              <w:lang w:bidi="fr-FR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B41853" w:rsidP="00B41853">
          <w:pPr>
            <w:pStyle w:val="9294D1F6D50F438185EE9634A30453826"/>
          </w:pPr>
          <w:r w:rsidRPr="00DF0C2B">
            <w:rPr>
              <w:lang w:bidi="fr-FR"/>
            </w:rPr>
            <w:t>Pseudo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B41853" w:rsidP="00B41853">
          <w:pPr>
            <w:pStyle w:val="B38EBE298F624E5EBC6885C62249DB376"/>
          </w:pPr>
          <w:r w:rsidRPr="00DF0C2B">
            <w:rPr>
              <w:lang w:bidi="fr-FR"/>
            </w:rPr>
            <w:t>URL du site web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B41853" w:rsidP="00B41853">
          <w:pPr>
            <w:pStyle w:val="87F3AAFF2A1147079EBEAD5E9AD09404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B41853" w:rsidP="00B41853">
          <w:pPr>
            <w:pStyle w:val="B713CC29FD7A4CB181C84C220ECF176D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B41853" w:rsidP="00B41853">
          <w:pPr>
            <w:pStyle w:val="03DC97ACBC8E42AD8EC8817EA1ED359E6"/>
          </w:pPr>
          <w:r w:rsidRPr="00DF0C2B">
            <w:rPr>
              <w:lang w:bidi="fr-FR"/>
            </w:rPr>
            <w:t>Téléphone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B41853" w:rsidP="00B41853">
          <w:pPr>
            <w:pStyle w:val="98DEE2BBEA9D438581934394F50EFE24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B41853" w:rsidP="00B41853">
          <w:pPr>
            <w:pStyle w:val="3F59DDF6FCD44B52B2B1E3435A99ECD16"/>
          </w:pPr>
          <w:r w:rsidRPr="00DF0C2B">
            <w:rPr>
              <w:lang w:bidi="fr-FR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B41853" w:rsidP="00B41853">
          <w:pPr>
            <w:pStyle w:val="14003D18E086497FB4FFE7802219D6ED6"/>
          </w:pPr>
          <w:r w:rsidRPr="00DF0C2B">
            <w:rPr>
              <w:lang w:bidi="fr-FR"/>
            </w:rPr>
            <w:t>Pseudo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B41853" w:rsidP="00B41853">
          <w:pPr>
            <w:pStyle w:val="5D7BB8680BCD4B7BAB2E66F0A436E0016"/>
          </w:pPr>
          <w:r w:rsidRPr="00DF0C2B">
            <w:rPr>
              <w:lang w:bidi="fr-FR"/>
            </w:rPr>
            <w:t>URL du site web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B41853" w:rsidP="00B41853">
          <w:pPr>
            <w:pStyle w:val="F585EADD01764CE79CC46B16932526ED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B41853" w:rsidP="00B41853">
          <w:pPr>
            <w:pStyle w:val="A57853B1C55C47699D1C2C8D61D7228D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B41853" w:rsidP="00B41853">
          <w:pPr>
            <w:pStyle w:val="9A0F9DA1452442DC92C29ACA8E88F0296"/>
          </w:pPr>
          <w:r w:rsidRPr="00DF0C2B">
            <w:rPr>
              <w:lang w:bidi="fr-FR"/>
            </w:rPr>
            <w:t>Téléphone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B41853" w:rsidP="00B41853">
          <w:pPr>
            <w:pStyle w:val="507F24B7E5B94F39BA087D717ACFA51F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B41853" w:rsidP="00B41853">
          <w:pPr>
            <w:pStyle w:val="C3569666973449C0902E6ABF51E53DB06"/>
          </w:pPr>
          <w:r w:rsidRPr="00DF0C2B">
            <w:rPr>
              <w:lang w:bidi="fr-FR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B41853" w:rsidP="00B41853">
          <w:pPr>
            <w:pStyle w:val="04696397080E41B1864D22FDE6C28FE46"/>
          </w:pPr>
          <w:r w:rsidRPr="00DF0C2B">
            <w:rPr>
              <w:lang w:bidi="fr-FR"/>
            </w:rPr>
            <w:t>Pseudo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B41853" w:rsidP="00B41853">
          <w:pPr>
            <w:pStyle w:val="B075BFA1F2B04506B66BDB7197CE7B8E6"/>
          </w:pPr>
          <w:r w:rsidRPr="00DF0C2B">
            <w:rPr>
              <w:lang w:bidi="fr-FR"/>
            </w:rPr>
            <w:t>URL du site web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B41853" w:rsidP="00B41853">
          <w:pPr>
            <w:pStyle w:val="29043AB05F0149E5BF8F8BE9561B1CC0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B41853" w:rsidP="00B41853">
          <w:pPr>
            <w:pStyle w:val="DB4E58551C4349E6B17C14BBAFC7F53B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B41853" w:rsidP="00B41853">
          <w:pPr>
            <w:pStyle w:val="A20378D79E414C72B0597B103540418D6"/>
          </w:pPr>
          <w:r w:rsidRPr="00DF0C2B">
            <w:rPr>
              <w:lang w:bidi="fr-FR"/>
            </w:rPr>
            <w:t>Téléphone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B41853" w:rsidP="00B41853">
          <w:pPr>
            <w:pStyle w:val="BBB533B150DC47409DE327415209C5BA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B41853" w:rsidP="00B41853">
          <w:pPr>
            <w:pStyle w:val="242AB9A62A5C4845A66FABE00351FFD96"/>
          </w:pPr>
          <w:r w:rsidRPr="00DF0C2B">
            <w:rPr>
              <w:lang w:bidi="fr-FR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B41853" w:rsidP="00B41853">
          <w:pPr>
            <w:pStyle w:val="F4BC503EFEA747CAB18587EA3BBB490B6"/>
          </w:pPr>
          <w:r w:rsidRPr="00DF0C2B">
            <w:rPr>
              <w:lang w:bidi="fr-FR"/>
            </w:rPr>
            <w:t>Pseudo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B41853" w:rsidP="00B41853">
          <w:pPr>
            <w:pStyle w:val="BB095B48F3B34993B2723679B607FC6C6"/>
          </w:pPr>
          <w:r w:rsidRPr="00DF0C2B">
            <w:rPr>
              <w:lang w:bidi="fr-FR"/>
            </w:rPr>
            <w:t>URL du site web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B41853" w:rsidP="00B41853">
          <w:pPr>
            <w:pStyle w:val="5E507FC34F044A56AFB35F1BC902F19F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B41853" w:rsidP="00B41853">
          <w:pPr>
            <w:pStyle w:val="63EE7F5E9008432EAAC28098C4E537F7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B41853" w:rsidP="00B41853">
          <w:pPr>
            <w:pStyle w:val="AC90C47A7696466F854639C42D2D77AD6"/>
          </w:pPr>
          <w:r w:rsidRPr="00DF0C2B">
            <w:rPr>
              <w:lang w:bidi="fr-FR"/>
            </w:rPr>
            <w:t>Téléphone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B41853" w:rsidP="00B41853">
          <w:pPr>
            <w:pStyle w:val="40B849C197564BF9A0E3EA1249BEEB27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B41853" w:rsidP="00B41853">
          <w:pPr>
            <w:pStyle w:val="A5C48B79821D495C9A80898618818E0C6"/>
          </w:pPr>
          <w:r w:rsidRPr="00DF0C2B">
            <w:rPr>
              <w:lang w:bidi="fr-FR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B41853" w:rsidP="00B41853">
          <w:pPr>
            <w:pStyle w:val="A1EAE44E57AB428E8F3F13B92DB4513A6"/>
          </w:pPr>
          <w:r w:rsidRPr="00DF0C2B">
            <w:rPr>
              <w:lang w:bidi="fr-FR"/>
            </w:rPr>
            <w:t>Pseudo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B41853" w:rsidP="00B41853">
          <w:pPr>
            <w:pStyle w:val="BC39F189559448C6BDAD5CA932CB8E836"/>
          </w:pPr>
          <w:r w:rsidRPr="00DF0C2B">
            <w:rPr>
              <w:lang w:bidi="fr-FR"/>
            </w:rPr>
            <w:t>URL du site web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B41853" w:rsidP="00B41853">
          <w:pPr>
            <w:pStyle w:val="CC21CA08A1244A329D43391B027051DD6"/>
          </w:pPr>
          <w:r w:rsidRPr="00DF0C2B">
            <w:rPr>
              <w:rFonts w:eastAsia="Times New Roman"/>
              <w:lang w:bidi="fr-FR"/>
            </w:rPr>
            <w:t>Votre nom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B41853" w:rsidP="00B41853">
          <w:pPr>
            <w:pStyle w:val="806E87A790034897BAE9C3EDB03776826"/>
          </w:pPr>
          <w:r w:rsidRPr="00DF0C2B">
            <w:rPr>
              <w:lang w:bidi="fr-FR"/>
            </w:rPr>
            <w:t>Adresse</w:t>
          </w:r>
          <w:r w:rsidRPr="00DF0C2B">
            <w:rPr>
              <w:lang w:bidi="fr-FR"/>
            </w:rPr>
            <w:br/>
            <w:t>Localité, Code postal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B41853" w:rsidP="00B41853">
          <w:pPr>
            <w:pStyle w:val="C8CD0564BDD64F4299574B759F27C14C6"/>
          </w:pPr>
          <w:r w:rsidRPr="00DF0C2B">
            <w:rPr>
              <w:lang w:bidi="fr-FR"/>
            </w:rPr>
            <w:t>Téléphone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B41853" w:rsidP="00B41853">
          <w:pPr>
            <w:pStyle w:val="6D4133065E1E4368BA7230F852B0901C6"/>
          </w:pPr>
          <w:r w:rsidRPr="00F0122F">
            <w:rPr>
              <w:lang w:val="en-US" w:bidi="fr-FR"/>
            </w:rPr>
            <w:t>E-mail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B41853" w:rsidP="00B41853">
          <w:pPr>
            <w:pStyle w:val="0C0E8D3FC82F4C83811E783DC8B918D26"/>
          </w:pPr>
          <w:r w:rsidRPr="00DF0C2B">
            <w:rPr>
              <w:lang w:bidi="fr-FR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B41853" w:rsidP="00B41853">
          <w:pPr>
            <w:pStyle w:val="6E05D381D9D44DF5B7DC5298A2D237326"/>
          </w:pPr>
          <w:r w:rsidRPr="00DF0C2B">
            <w:rPr>
              <w:lang w:bidi="fr-FR"/>
            </w:rPr>
            <w:t>Pseudo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B41853" w:rsidP="00B41853">
          <w:pPr>
            <w:pStyle w:val="66ECA03E55084983A1D834D7EBF917DC6"/>
          </w:pPr>
          <w:r w:rsidRPr="00DF0C2B">
            <w:rPr>
              <w:lang w:bidi="fr-FR"/>
            </w:rPr>
            <w:t>URL du site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87D"/>
    <w:rsid w:val="000719C8"/>
    <w:rsid w:val="00072834"/>
    <w:rsid w:val="00475584"/>
    <w:rsid w:val="004B3F63"/>
    <w:rsid w:val="009275CD"/>
    <w:rsid w:val="00A23E4E"/>
    <w:rsid w:val="00B41853"/>
    <w:rsid w:val="00BC0627"/>
    <w:rsid w:val="00DA59AF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487D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Textedelespacerserv">
    <w:name w:val="Placeholder Text"/>
    <w:basedOn w:val="Policepardfaut"/>
    <w:uiPriority w:val="99"/>
    <w:semiHidden/>
    <w:rsid w:val="00B41853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1751A2BF08D4433BE32BD6C49D58A2F2">
    <w:name w:val="61751A2BF08D4433BE32BD6C49D58A2F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2">
    <w:name w:val="44B6891E68284A228E60A0A90CA0EF5E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2">
    <w:name w:val="C3F59890460E4FDE8BC634E0D11BAD3C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2">
    <w:name w:val="9F8BFD8A00974A4EAE664C38E9530A6B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2">
    <w:name w:val="2DB300036B7A44608B8248D6AC8D6A28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2">
    <w:name w:val="F5F32F1C8DBB44499DAD070A8B4BB888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2">
    <w:name w:val="935CC20D92E54899BCE515D9A291781A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2">
    <w:name w:val="497842A4D96D4990AF0939ECA3BAEAE3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2">
    <w:name w:val="FCE87D51527F403CAC5D4D3A9A0FFCF9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2">
    <w:name w:val="54A25BF130B74AFA87A816CD1BDFA9E8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2">
    <w:name w:val="740A7C05D53E4FBA9535856538E9FF37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2">
    <w:name w:val="D405DB9F0E1B4EEEBD176E24C48E1FD4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2">
    <w:name w:val="9EA814B3162C407FB64BC8C873E65339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2">
    <w:name w:val="BEB43983431C45F69ED7B1A598CCDD91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2">
    <w:name w:val="BD54F712089C4A7D83F9BA1E44760BF3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2">
    <w:name w:val="B52EFD85EF724FB49806FD19340060CC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2">
    <w:name w:val="5AC38FC2A5AC4F0D97A459B75B215435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2">
    <w:name w:val="D13BEC89AA3A49D290D013DFF4FECD43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2">
    <w:name w:val="5F0C00C586C34B6CADC2BD00A693D11D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2">
    <w:name w:val="BDDE80B71B71412D8FB57C43012BD070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2">
    <w:name w:val="98FDA0D21B07498296F53C70C182444B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2">
    <w:name w:val="4319D86A3B854D60B5285237661530A3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2">
    <w:name w:val="41F337D386D84D529A32C532592AC4F9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2">
    <w:name w:val="B5BF58398EF147D1BD596E24C7E4BE4F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2">
    <w:name w:val="EBA0AA0254C641B98A33C63E11B48EC0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2">
    <w:name w:val="D9484940B9B74C19B9C9F67A0D8DD6FD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2">
    <w:name w:val="3F1C3174481E450985D2041DE804FC28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2">
    <w:name w:val="C499C30D4C4044339241C04ED251E80A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2">
    <w:name w:val="17EA11FCAFE34B9C9D2B955AF18127E5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2">
    <w:name w:val="843AF17E534843C6B064C539B1B23EB6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2">
    <w:name w:val="5E194F9D016044BD8E07424879C6CEBA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2">
    <w:name w:val="D6EC307BD561411C823635398FFF17C9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2">
    <w:name w:val="B40AD156B3FF494CA6B09240AF1852D7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2">
    <w:name w:val="9294D1F6D50F438185EE9634A3045382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2">
    <w:name w:val="B38EBE298F624E5EBC6885C62249DB37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2">
    <w:name w:val="87F3AAFF2A1147079EBEAD5E9AD09404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2">
    <w:name w:val="B713CC29FD7A4CB181C84C220ECF176D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2">
    <w:name w:val="03DC97ACBC8E42AD8EC8817EA1ED359E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2">
    <w:name w:val="98DEE2BBEA9D438581934394F50EFE24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2">
    <w:name w:val="3F59DDF6FCD44B52B2B1E3435A99ECD1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2">
    <w:name w:val="14003D18E086497FB4FFE7802219D6ED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2">
    <w:name w:val="5D7BB8680BCD4B7BAB2E66F0A436E001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2">
    <w:name w:val="F585EADD01764CE79CC46B16932526ED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2">
    <w:name w:val="A57853B1C55C47699D1C2C8D61D7228D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2">
    <w:name w:val="9A0F9DA1452442DC92C29ACA8E88F029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2">
    <w:name w:val="507F24B7E5B94F39BA087D717ACFA51F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2">
    <w:name w:val="C3569666973449C0902E6ABF51E53DB0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2">
    <w:name w:val="04696397080E41B1864D22FDE6C28FE4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2">
    <w:name w:val="B075BFA1F2B04506B66BDB7197CE7B8E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2">
    <w:name w:val="29043AB05F0149E5BF8F8BE9561B1CC0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2">
    <w:name w:val="DB4E58551C4349E6B17C14BBAFC7F53B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2">
    <w:name w:val="A20378D79E414C72B0597B103540418D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2">
    <w:name w:val="BBB533B150DC47409DE327415209C5BA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2">
    <w:name w:val="242AB9A62A5C4845A66FABE00351FFD9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2">
    <w:name w:val="F4BC503EFEA747CAB18587EA3BBB490B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2">
    <w:name w:val="BB095B48F3B34993B2723679B607FC6C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2">
    <w:name w:val="5E507FC34F044A56AFB35F1BC902F19F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2">
    <w:name w:val="63EE7F5E9008432EAAC28098C4E537F7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2">
    <w:name w:val="AC90C47A7696466F854639C42D2D77AD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2">
    <w:name w:val="40B849C197564BF9A0E3EA1249BEEB27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2">
    <w:name w:val="A5C48B79821D495C9A80898618818E0C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2">
    <w:name w:val="A1EAE44E57AB428E8F3F13B92DB4513A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2">
    <w:name w:val="BC39F189559448C6BDAD5CA932CB8E83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2">
    <w:name w:val="CC21CA08A1244A329D43391B027051DD2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2">
    <w:name w:val="806E87A790034897BAE9C3EDB0377682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2">
    <w:name w:val="C8CD0564BDD64F4299574B759F27C14C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2">
    <w:name w:val="6D4133065E1E4368BA7230F852B0901C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2">
    <w:name w:val="0C0E8D3FC82F4C83811E783DC8B918D2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2">
    <w:name w:val="6E05D381D9D44DF5B7DC5298A2D23732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2">
    <w:name w:val="66ECA03E55084983A1D834D7EBF917DC2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1751A2BF08D4433BE32BD6C49D58A2F3">
    <w:name w:val="61751A2BF08D4433BE32BD6C49D58A2F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3">
    <w:name w:val="44B6891E68284A228E60A0A90CA0EF5E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3">
    <w:name w:val="C3F59890460E4FDE8BC634E0D11BAD3C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3">
    <w:name w:val="9F8BFD8A00974A4EAE664C38E9530A6B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3">
    <w:name w:val="2DB300036B7A44608B8248D6AC8D6A28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3">
    <w:name w:val="F5F32F1C8DBB44499DAD070A8B4BB888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3">
    <w:name w:val="935CC20D92E54899BCE515D9A291781A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3">
    <w:name w:val="497842A4D96D4990AF0939ECA3BAEAE3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3">
    <w:name w:val="FCE87D51527F403CAC5D4D3A9A0FFCF9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3">
    <w:name w:val="54A25BF130B74AFA87A816CD1BDFA9E8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3">
    <w:name w:val="740A7C05D53E4FBA9535856538E9FF37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3">
    <w:name w:val="D405DB9F0E1B4EEEBD176E24C48E1FD4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3">
    <w:name w:val="9EA814B3162C407FB64BC8C873E65339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3">
    <w:name w:val="BEB43983431C45F69ED7B1A598CCDD91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3">
    <w:name w:val="BD54F712089C4A7D83F9BA1E44760BF3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3">
    <w:name w:val="B52EFD85EF724FB49806FD19340060CC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3">
    <w:name w:val="5AC38FC2A5AC4F0D97A459B75B215435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3">
    <w:name w:val="D13BEC89AA3A49D290D013DFF4FECD43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3">
    <w:name w:val="5F0C00C586C34B6CADC2BD00A693D11D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3">
    <w:name w:val="BDDE80B71B71412D8FB57C43012BD070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3">
    <w:name w:val="98FDA0D21B07498296F53C70C182444B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3">
    <w:name w:val="4319D86A3B854D60B5285237661530A3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3">
    <w:name w:val="41F337D386D84D529A32C532592AC4F9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3">
    <w:name w:val="B5BF58398EF147D1BD596E24C7E4BE4F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3">
    <w:name w:val="EBA0AA0254C641B98A33C63E11B48EC0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3">
    <w:name w:val="D9484940B9B74C19B9C9F67A0D8DD6FD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3">
    <w:name w:val="3F1C3174481E450985D2041DE804FC28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3">
    <w:name w:val="C499C30D4C4044339241C04ED251E80A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3">
    <w:name w:val="17EA11FCAFE34B9C9D2B955AF18127E5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3">
    <w:name w:val="843AF17E534843C6B064C539B1B23EB6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3">
    <w:name w:val="5E194F9D016044BD8E07424879C6CEBA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3">
    <w:name w:val="D6EC307BD561411C823635398FFF17C9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3">
    <w:name w:val="B40AD156B3FF494CA6B09240AF1852D7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3">
    <w:name w:val="9294D1F6D50F438185EE9634A3045382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3">
    <w:name w:val="B38EBE298F624E5EBC6885C62249DB37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3">
    <w:name w:val="87F3AAFF2A1147079EBEAD5E9AD09404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3">
    <w:name w:val="B713CC29FD7A4CB181C84C220ECF176D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3">
    <w:name w:val="03DC97ACBC8E42AD8EC8817EA1ED359E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3">
    <w:name w:val="98DEE2BBEA9D438581934394F50EFE24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3">
    <w:name w:val="3F59DDF6FCD44B52B2B1E3435A99ECD1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3">
    <w:name w:val="14003D18E086497FB4FFE7802219D6ED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3">
    <w:name w:val="5D7BB8680BCD4B7BAB2E66F0A436E001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3">
    <w:name w:val="F585EADD01764CE79CC46B16932526ED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3">
    <w:name w:val="A57853B1C55C47699D1C2C8D61D7228D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3">
    <w:name w:val="9A0F9DA1452442DC92C29ACA8E88F029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3">
    <w:name w:val="507F24B7E5B94F39BA087D717ACFA51F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3">
    <w:name w:val="C3569666973449C0902E6ABF51E53DB0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3">
    <w:name w:val="04696397080E41B1864D22FDE6C28FE4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3">
    <w:name w:val="B075BFA1F2B04506B66BDB7197CE7B8E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3">
    <w:name w:val="29043AB05F0149E5BF8F8BE9561B1CC0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3">
    <w:name w:val="DB4E58551C4349E6B17C14BBAFC7F53B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3">
    <w:name w:val="A20378D79E414C72B0597B103540418D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3">
    <w:name w:val="BBB533B150DC47409DE327415209C5BA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3">
    <w:name w:val="242AB9A62A5C4845A66FABE00351FFD9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3">
    <w:name w:val="F4BC503EFEA747CAB18587EA3BBB490B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3">
    <w:name w:val="BB095B48F3B34993B2723679B607FC6C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3">
    <w:name w:val="5E507FC34F044A56AFB35F1BC902F19F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3">
    <w:name w:val="63EE7F5E9008432EAAC28098C4E537F7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3">
    <w:name w:val="AC90C47A7696466F854639C42D2D77AD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3">
    <w:name w:val="40B849C197564BF9A0E3EA1249BEEB27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3">
    <w:name w:val="A5C48B79821D495C9A80898618818E0C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3">
    <w:name w:val="A1EAE44E57AB428E8F3F13B92DB4513A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3">
    <w:name w:val="BC39F189559448C6BDAD5CA932CB8E83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3">
    <w:name w:val="CC21CA08A1244A329D43391B027051DD3"/>
    <w:rsid w:val="00A23E4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3">
    <w:name w:val="806E87A790034897BAE9C3EDB0377682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3">
    <w:name w:val="C8CD0564BDD64F4299574B759F27C14C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3">
    <w:name w:val="6D4133065E1E4368BA7230F852B0901C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3">
    <w:name w:val="0C0E8D3FC82F4C83811E783DC8B918D2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3">
    <w:name w:val="6E05D381D9D44DF5B7DC5298A2D23732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3">
    <w:name w:val="66ECA03E55084983A1D834D7EBF917DC3"/>
    <w:rsid w:val="00A23E4E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1751A2BF08D4433BE32BD6C49D58A2F4">
    <w:name w:val="61751A2BF08D4433BE32BD6C49D58A2F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4">
    <w:name w:val="44B6891E68284A228E60A0A90CA0EF5E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4">
    <w:name w:val="C3F59890460E4FDE8BC634E0D11BAD3C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4">
    <w:name w:val="9F8BFD8A00974A4EAE664C38E9530A6B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4">
    <w:name w:val="2DB300036B7A44608B8248D6AC8D6A28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4">
    <w:name w:val="F5F32F1C8DBB44499DAD070A8B4BB888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4">
    <w:name w:val="935CC20D92E54899BCE515D9A291781A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4">
    <w:name w:val="497842A4D96D4990AF0939ECA3BAEAE3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4">
    <w:name w:val="FCE87D51527F403CAC5D4D3A9A0FFCF9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4">
    <w:name w:val="54A25BF130B74AFA87A816CD1BDFA9E8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4">
    <w:name w:val="740A7C05D53E4FBA9535856538E9FF37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4">
    <w:name w:val="D405DB9F0E1B4EEEBD176E24C48E1FD4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4">
    <w:name w:val="9EA814B3162C407FB64BC8C873E65339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4">
    <w:name w:val="BEB43983431C45F69ED7B1A598CCDD91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4">
    <w:name w:val="BD54F712089C4A7D83F9BA1E44760BF3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4">
    <w:name w:val="B52EFD85EF724FB49806FD19340060CC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4">
    <w:name w:val="5AC38FC2A5AC4F0D97A459B75B215435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4">
    <w:name w:val="D13BEC89AA3A49D290D013DFF4FECD43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4">
    <w:name w:val="5F0C00C586C34B6CADC2BD00A693D11D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4">
    <w:name w:val="BDDE80B71B71412D8FB57C43012BD070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4">
    <w:name w:val="98FDA0D21B07498296F53C70C182444B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4">
    <w:name w:val="4319D86A3B854D60B5285237661530A3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4">
    <w:name w:val="41F337D386D84D529A32C532592AC4F9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4">
    <w:name w:val="B5BF58398EF147D1BD596E24C7E4BE4F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4">
    <w:name w:val="EBA0AA0254C641B98A33C63E11B48EC0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4">
    <w:name w:val="D9484940B9B74C19B9C9F67A0D8DD6FD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4">
    <w:name w:val="3F1C3174481E450985D2041DE804FC28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4">
    <w:name w:val="C499C30D4C4044339241C04ED251E80A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4">
    <w:name w:val="17EA11FCAFE34B9C9D2B955AF18127E5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4">
    <w:name w:val="843AF17E534843C6B064C539B1B23EB6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4">
    <w:name w:val="5E194F9D016044BD8E07424879C6CEBA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4">
    <w:name w:val="D6EC307BD561411C823635398FFF17C9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4">
    <w:name w:val="B40AD156B3FF494CA6B09240AF1852D7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4">
    <w:name w:val="9294D1F6D50F438185EE9634A3045382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4">
    <w:name w:val="B38EBE298F624E5EBC6885C62249DB37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4">
    <w:name w:val="87F3AAFF2A1147079EBEAD5E9AD09404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4">
    <w:name w:val="B713CC29FD7A4CB181C84C220ECF176D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4">
    <w:name w:val="03DC97ACBC8E42AD8EC8817EA1ED359E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4">
    <w:name w:val="98DEE2BBEA9D438581934394F50EFE24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4">
    <w:name w:val="3F59DDF6FCD44B52B2B1E3435A99ECD1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4">
    <w:name w:val="14003D18E086497FB4FFE7802219D6ED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4">
    <w:name w:val="5D7BB8680BCD4B7BAB2E66F0A436E001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4">
    <w:name w:val="F585EADD01764CE79CC46B16932526ED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4">
    <w:name w:val="A57853B1C55C47699D1C2C8D61D7228D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4">
    <w:name w:val="9A0F9DA1452442DC92C29ACA8E88F029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4">
    <w:name w:val="507F24B7E5B94F39BA087D717ACFA51F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4">
    <w:name w:val="C3569666973449C0902E6ABF51E53DB0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4">
    <w:name w:val="04696397080E41B1864D22FDE6C28FE4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4">
    <w:name w:val="B075BFA1F2B04506B66BDB7197CE7B8E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4">
    <w:name w:val="29043AB05F0149E5BF8F8BE9561B1CC0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4">
    <w:name w:val="DB4E58551C4349E6B17C14BBAFC7F53B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4">
    <w:name w:val="A20378D79E414C72B0597B103540418D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4">
    <w:name w:val="BBB533B150DC47409DE327415209C5BA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4">
    <w:name w:val="242AB9A62A5C4845A66FABE00351FFD9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4">
    <w:name w:val="F4BC503EFEA747CAB18587EA3BBB490B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4">
    <w:name w:val="BB095B48F3B34993B2723679B607FC6C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4">
    <w:name w:val="5E507FC34F044A56AFB35F1BC902F19F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4">
    <w:name w:val="63EE7F5E9008432EAAC28098C4E537F7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4">
    <w:name w:val="AC90C47A7696466F854639C42D2D77AD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4">
    <w:name w:val="40B849C197564BF9A0E3EA1249BEEB27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4">
    <w:name w:val="A5C48B79821D495C9A80898618818E0C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4">
    <w:name w:val="A1EAE44E57AB428E8F3F13B92DB4513A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4">
    <w:name w:val="BC39F189559448C6BDAD5CA932CB8E83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4">
    <w:name w:val="CC21CA08A1244A329D43391B027051DD4"/>
    <w:rsid w:val="00DA59A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4">
    <w:name w:val="806E87A790034897BAE9C3EDB0377682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4">
    <w:name w:val="C8CD0564BDD64F4299574B759F27C14C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4">
    <w:name w:val="6D4133065E1E4368BA7230F852B0901C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4">
    <w:name w:val="0C0E8D3FC82F4C83811E783DC8B918D2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4">
    <w:name w:val="6E05D381D9D44DF5B7DC5298A2D23732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4">
    <w:name w:val="66ECA03E55084983A1D834D7EBF917DC4"/>
    <w:rsid w:val="00DA59AF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1751A2BF08D4433BE32BD6C49D58A2F5">
    <w:name w:val="61751A2BF08D4433BE32BD6C49D58A2F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5">
    <w:name w:val="44B6891E68284A228E60A0A90CA0EF5E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5">
    <w:name w:val="C3F59890460E4FDE8BC634E0D11BAD3C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5">
    <w:name w:val="9F8BFD8A00974A4EAE664C38E9530A6B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5">
    <w:name w:val="2DB300036B7A44608B8248D6AC8D6A28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5">
    <w:name w:val="F5F32F1C8DBB44499DAD070A8B4BB888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5">
    <w:name w:val="935CC20D92E54899BCE515D9A291781A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5">
    <w:name w:val="497842A4D96D4990AF0939ECA3BAEAE3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5">
    <w:name w:val="FCE87D51527F403CAC5D4D3A9A0FFCF9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5">
    <w:name w:val="54A25BF130B74AFA87A816CD1BDFA9E8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5">
    <w:name w:val="740A7C05D53E4FBA9535856538E9FF37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5">
    <w:name w:val="D405DB9F0E1B4EEEBD176E24C48E1FD4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5">
    <w:name w:val="9EA814B3162C407FB64BC8C873E65339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5">
    <w:name w:val="BEB43983431C45F69ED7B1A598CCDD91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5">
    <w:name w:val="BD54F712089C4A7D83F9BA1E44760BF3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5">
    <w:name w:val="B52EFD85EF724FB49806FD19340060CC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5">
    <w:name w:val="5AC38FC2A5AC4F0D97A459B75B215435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5">
    <w:name w:val="D13BEC89AA3A49D290D013DFF4FECD43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5">
    <w:name w:val="5F0C00C586C34B6CADC2BD00A693D11D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5">
    <w:name w:val="BDDE80B71B71412D8FB57C43012BD070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5">
    <w:name w:val="98FDA0D21B07498296F53C70C182444B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5">
    <w:name w:val="4319D86A3B854D60B5285237661530A3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5">
    <w:name w:val="41F337D386D84D529A32C532592AC4F9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5">
    <w:name w:val="B5BF58398EF147D1BD596E24C7E4BE4F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5">
    <w:name w:val="EBA0AA0254C641B98A33C63E11B48EC0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5">
    <w:name w:val="D9484940B9B74C19B9C9F67A0D8DD6FD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5">
    <w:name w:val="3F1C3174481E450985D2041DE804FC28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5">
    <w:name w:val="C499C30D4C4044339241C04ED251E80A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5">
    <w:name w:val="17EA11FCAFE34B9C9D2B955AF18127E5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5">
    <w:name w:val="843AF17E534843C6B064C539B1B23EB6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5">
    <w:name w:val="5E194F9D016044BD8E07424879C6CEBA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5">
    <w:name w:val="D6EC307BD561411C823635398FFF17C9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5">
    <w:name w:val="B40AD156B3FF494CA6B09240AF1852D7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5">
    <w:name w:val="9294D1F6D50F438185EE9634A3045382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5">
    <w:name w:val="B38EBE298F624E5EBC6885C62249DB37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5">
    <w:name w:val="87F3AAFF2A1147079EBEAD5E9AD09404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5">
    <w:name w:val="B713CC29FD7A4CB181C84C220ECF176D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5">
    <w:name w:val="03DC97ACBC8E42AD8EC8817EA1ED359E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5">
    <w:name w:val="98DEE2BBEA9D438581934394F50EFE24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5">
    <w:name w:val="3F59DDF6FCD44B52B2B1E3435A99ECD1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5">
    <w:name w:val="14003D18E086497FB4FFE7802219D6ED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5">
    <w:name w:val="5D7BB8680BCD4B7BAB2E66F0A436E001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5">
    <w:name w:val="F585EADD01764CE79CC46B16932526ED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5">
    <w:name w:val="A57853B1C55C47699D1C2C8D61D7228D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5">
    <w:name w:val="9A0F9DA1452442DC92C29ACA8E88F029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5">
    <w:name w:val="507F24B7E5B94F39BA087D717ACFA51F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5">
    <w:name w:val="C3569666973449C0902E6ABF51E53DB0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5">
    <w:name w:val="04696397080E41B1864D22FDE6C28FE4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5">
    <w:name w:val="B075BFA1F2B04506B66BDB7197CE7B8E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5">
    <w:name w:val="29043AB05F0149E5BF8F8BE9561B1CC0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5">
    <w:name w:val="DB4E58551C4349E6B17C14BBAFC7F53B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5">
    <w:name w:val="A20378D79E414C72B0597B103540418D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5">
    <w:name w:val="BBB533B150DC47409DE327415209C5BA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5">
    <w:name w:val="242AB9A62A5C4845A66FABE00351FFD9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5">
    <w:name w:val="F4BC503EFEA747CAB18587EA3BBB490B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5">
    <w:name w:val="BB095B48F3B34993B2723679B607FC6C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5">
    <w:name w:val="5E507FC34F044A56AFB35F1BC902F19F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5">
    <w:name w:val="63EE7F5E9008432EAAC28098C4E537F7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5">
    <w:name w:val="AC90C47A7696466F854639C42D2D77AD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5">
    <w:name w:val="40B849C197564BF9A0E3EA1249BEEB27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5">
    <w:name w:val="A5C48B79821D495C9A80898618818E0C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5">
    <w:name w:val="A1EAE44E57AB428E8F3F13B92DB4513A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5">
    <w:name w:val="BC39F189559448C6BDAD5CA932CB8E83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5">
    <w:name w:val="CC21CA08A1244A329D43391B027051DD5"/>
    <w:rsid w:val="000719C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5">
    <w:name w:val="806E87A790034897BAE9C3EDB0377682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5">
    <w:name w:val="C8CD0564BDD64F4299574B759F27C14C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5">
    <w:name w:val="6D4133065E1E4368BA7230F852B0901C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5">
    <w:name w:val="0C0E8D3FC82F4C83811E783DC8B918D2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5">
    <w:name w:val="6E05D381D9D44DF5B7DC5298A2D23732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5">
    <w:name w:val="66ECA03E55084983A1D834D7EBF917DC5"/>
    <w:rsid w:val="000719C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1751A2BF08D4433BE32BD6C49D58A2F6">
    <w:name w:val="61751A2BF08D4433BE32BD6C49D58A2F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6">
    <w:name w:val="44B6891E68284A228E60A0A90CA0EF5E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6">
    <w:name w:val="C3F59890460E4FDE8BC634E0D11BAD3C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6">
    <w:name w:val="9F8BFD8A00974A4EAE664C38E9530A6B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6">
    <w:name w:val="2DB300036B7A44608B8248D6AC8D6A28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6">
    <w:name w:val="F5F32F1C8DBB44499DAD070A8B4BB888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6">
    <w:name w:val="935CC20D92E54899BCE515D9A291781A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6">
    <w:name w:val="497842A4D96D4990AF0939ECA3BAEAE3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6">
    <w:name w:val="FCE87D51527F403CAC5D4D3A9A0FFCF9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6">
    <w:name w:val="54A25BF130B74AFA87A816CD1BDFA9E8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6">
    <w:name w:val="740A7C05D53E4FBA9535856538E9FF37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6">
    <w:name w:val="D405DB9F0E1B4EEEBD176E24C48E1FD4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6">
    <w:name w:val="9EA814B3162C407FB64BC8C873E65339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6">
    <w:name w:val="BEB43983431C45F69ED7B1A598CCDD91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6">
    <w:name w:val="BD54F712089C4A7D83F9BA1E44760BF3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6">
    <w:name w:val="B52EFD85EF724FB49806FD19340060CC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6">
    <w:name w:val="5AC38FC2A5AC4F0D97A459B75B215435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6">
    <w:name w:val="D13BEC89AA3A49D290D013DFF4FECD43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6">
    <w:name w:val="5F0C00C586C34B6CADC2BD00A693D11D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6">
    <w:name w:val="BDDE80B71B71412D8FB57C43012BD070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6">
    <w:name w:val="98FDA0D21B07498296F53C70C182444B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6">
    <w:name w:val="4319D86A3B854D60B5285237661530A3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6">
    <w:name w:val="41F337D386D84D529A32C532592AC4F9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6">
    <w:name w:val="B5BF58398EF147D1BD596E24C7E4BE4F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6">
    <w:name w:val="EBA0AA0254C641B98A33C63E11B48EC0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6">
    <w:name w:val="D9484940B9B74C19B9C9F67A0D8DD6FD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6">
    <w:name w:val="3F1C3174481E450985D2041DE804FC28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6">
    <w:name w:val="C499C30D4C4044339241C04ED251E80A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6">
    <w:name w:val="17EA11FCAFE34B9C9D2B955AF18127E5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6">
    <w:name w:val="843AF17E534843C6B064C539B1B23EB6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6">
    <w:name w:val="5E194F9D016044BD8E07424879C6CEBA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6">
    <w:name w:val="D6EC307BD561411C823635398FFF17C9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6">
    <w:name w:val="B40AD156B3FF494CA6B09240AF1852D7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6">
    <w:name w:val="9294D1F6D50F438185EE9634A3045382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6">
    <w:name w:val="B38EBE298F624E5EBC6885C62249DB37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6">
    <w:name w:val="87F3AAFF2A1147079EBEAD5E9AD09404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6">
    <w:name w:val="B713CC29FD7A4CB181C84C220ECF176D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6">
    <w:name w:val="03DC97ACBC8E42AD8EC8817EA1ED359E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6">
    <w:name w:val="98DEE2BBEA9D438581934394F50EFE24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6">
    <w:name w:val="3F59DDF6FCD44B52B2B1E3435A99ECD1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6">
    <w:name w:val="14003D18E086497FB4FFE7802219D6ED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6">
    <w:name w:val="5D7BB8680BCD4B7BAB2E66F0A436E001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6">
    <w:name w:val="F585EADD01764CE79CC46B16932526ED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6">
    <w:name w:val="A57853B1C55C47699D1C2C8D61D7228D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6">
    <w:name w:val="9A0F9DA1452442DC92C29ACA8E88F029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6">
    <w:name w:val="507F24B7E5B94F39BA087D717ACFA51F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6">
    <w:name w:val="C3569666973449C0902E6ABF51E53DB0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6">
    <w:name w:val="04696397080E41B1864D22FDE6C28FE4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6">
    <w:name w:val="B075BFA1F2B04506B66BDB7197CE7B8E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6">
    <w:name w:val="29043AB05F0149E5BF8F8BE9561B1CC0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6">
    <w:name w:val="DB4E58551C4349E6B17C14BBAFC7F53B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6">
    <w:name w:val="A20378D79E414C72B0597B103540418D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6">
    <w:name w:val="BBB533B150DC47409DE327415209C5BA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6">
    <w:name w:val="242AB9A62A5C4845A66FABE00351FFD9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6">
    <w:name w:val="F4BC503EFEA747CAB18587EA3BBB490B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6">
    <w:name w:val="BB095B48F3B34993B2723679B607FC6C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6">
    <w:name w:val="5E507FC34F044A56AFB35F1BC902F19F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6">
    <w:name w:val="63EE7F5E9008432EAAC28098C4E537F7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6">
    <w:name w:val="AC90C47A7696466F854639C42D2D77AD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6">
    <w:name w:val="40B849C197564BF9A0E3EA1249BEEB27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6">
    <w:name w:val="A5C48B79821D495C9A80898618818E0C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6">
    <w:name w:val="A1EAE44E57AB428E8F3F13B92DB4513A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6">
    <w:name w:val="BC39F189559448C6BDAD5CA932CB8E83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6">
    <w:name w:val="CC21CA08A1244A329D43391B027051DD6"/>
    <w:rsid w:val="00B4185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6">
    <w:name w:val="806E87A790034897BAE9C3EDB0377682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6">
    <w:name w:val="C8CD0564BDD64F4299574B759F27C14C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6">
    <w:name w:val="6D4133065E1E4368BA7230F852B0901C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6">
    <w:name w:val="0C0E8D3FC82F4C83811E783DC8B918D2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6">
    <w:name w:val="6E05D381D9D44DF5B7DC5298A2D23732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6">
    <w:name w:val="66ECA03E55084983A1D834D7EBF917DC6"/>
    <w:rsid w:val="00B41853"/>
    <w:pPr>
      <w:spacing w:after="0" w:line="240" w:lineRule="auto"/>
      <w:jc w:val="center"/>
    </w:pPr>
    <w:rPr>
      <w:rFonts w:eastAsiaTheme="minorHAnsi"/>
      <w:color w:val="4472C4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Office_15820521_TF03424893</Template>
  <TotalTime>28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2</cp:revision>
  <dcterms:created xsi:type="dcterms:W3CDTF">2017-06-23T19:40:00Z</dcterms:created>
  <dcterms:modified xsi:type="dcterms:W3CDTF">2017-09-29T13:24:00Z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