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8"/>
        <w:gridCol w:w="269"/>
        <w:gridCol w:w="2293"/>
        <w:gridCol w:w="2483"/>
        <w:gridCol w:w="298"/>
        <w:gridCol w:w="2259"/>
      </w:tblGrid>
      <w:tr w:rsidR="005A62E8" w:rsidRPr="00DC3125" w14:paraId="6497407D" w14:textId="77777777" w:rsidTr="005A62E8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37EFD882" w14:textId="77777777" w:rsidR="005A62E8" w:rsidRPr="00DC3125" w:rsidRDefault="00193E89" w:rsidP="00375322">
            <w:pPr>
              <w:rPr>
                <w:noProof/>
              </w:rPr>
            </w:pPr>
            <w:bookmarkStart w:id="0" w:name="_GoBack" w:colFirst="0" w:colLast="0"/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56192" behindDoc="0" locked="0" layoutInCell="1" allowOverlap="1" wp14:anchorId="7D3688A0" wp14:editId="3024706A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1" name="Graphisme 1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00F969F4" wp14:editId="7B626824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292" name="Groupe 292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131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AF228" w14:textId="77777777" w:rsidR="00375322" w:rsidRPr="006259A0" w:rsidRDefault="00375322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129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D661BC" w14:textId="77777777" w:rsidR="00375322" w:rsidRPr="001A2967" w:rsidRDefault="00375322" w:rsidP="00375322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6E703B31" w14:textId="77777777" w:rsidR="00375322" w:rsidRPr="001A2967" w:rsidRDefault="00375322" w:rsidP="00375322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F969F4" id="Groupe 292" o:spid="_x0000_s1026" alt="libellé de nom et du nom de l’entreprise" style="position:absolute;margin-left:1.35pt;margin-top:39.05pt;width:248.2pt;height:37pt;z-index:251657216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119" o:spid="_x0000_s1027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" fillcolor="#0e113c [3213]" stroked="f">
                        <v:fill opacity="52428f"/>
                        <v:textbox inset="0,18pt,14.4pt">
                          <w:txbxContent>
                            <w:p w14:paraId="101AF228" w14:textId="77777777" w:rsidR="00375322" w:rsidRPr="006259A0" w:rsidRDefault="00375322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28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" fillcolor="#0e113c [3213]" stroked="f">
                        <v:fill opacity="52428f"/>
                        <v:textbox inset="14.4pt,4.32pt,,0">
                          <w:txbxContent>
                            <w:p w14:paraId="4FD661BC" w14:textId="77777777" w:rsidR="00375322" w:rsidRPr="001A2967" w:rsidRDefault="00375322" w:rsidP="00375322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6E703B31" w14:textId="77777777" w:rsidR="00375322" w:rsidRPr="001A2967" w:rsidRDefault="00375322" w:rsidP="00375322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A62E8"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0751B4F1" w14:textId="26D58F3A" w:rsidR="005A62E8" w:rsidRPr="00DC3125" w:rsidRDefault="00193E89" w:rsidP="00375322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9421742" wp14:editId="4782E67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646" name="Groupe 646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647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7F41F3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648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450628" w14:textId="77777777" w:rsidR="00193E89" w:rsidRPr="001A2967" w:rsidRDefault="00193E89" w:rsidP="00375322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170A1C54" w14:textId="77777777" w:rsidR="00193E89" w:rsidRPr="001A2967" w:rsidRDefault="00193E89" w:rsidP="00375322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421742" id="Groupe 646" o:spid="_x0000_s1029" alt="libellé de nom et du nom de l’entreprise" style="position:absolute;margin-left:1.8pt;margin-top:38.8pt;width:248.15pt;height:37pt;z-index:25166028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">
                      <v:shape id="Zone de texte 1119" o:spid="_x0000_s1030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0A7F41F3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31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" fillcolor="#0e113c [3213]" stroked="f">
                        <v:fill opacity="52428f"/>
                        <v:textbox inset="14.4pt,4.32pt,,0">
                          <w:txbxContent>
                            <w:p w14:paraId="74450628" w14:textId="77777777" w:rsidR="00193E89" w:rsidRPr="001A2967" w:rsidRDefault="00193E89" w:rsidP="00375322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170A1C54" w14:textId="77777777" w:rsidR="00193E89" w:rsidRPr="001A2967" w:rsidRDefault="00193E89" w:rsidP="00375322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59264" behindDoc="0" locked="0" layoutInCell="1" allowOverlap="1" wp14:anchorId="03D03282" wp14:editId="652E5F72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649" name="Graphisme 649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2E8" w:rsidRPr="00DC3125" w14:paraId="1497BB35" w14:textId="77777777" w:rsidTr="00193E8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1991EB6E" w14:textId="77777777" w:rsidR="005A62E8" w:rsidRPr="00DC3125" w:rsidRDefault="005A62E8" w:rsidP="005A62E8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0E01A3A5" w14:textId="77777777" w:rsidR="005A62E8" w:rsidRPr="00DC3125" w:rsidRDefault="005A62E8" w:rsidP="005A62E8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6FEFABC2" w14:textId="77777777" w:rsidR="005A62E8" w:rsidRPr="00DC3125" w:rsidRDefault="005A62E8" w:rsidP="005A62E8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589D21DE" w14:textId="77777777" w:rsidR="005A62E8" w:rsidRPr="00DC3125" w:rsidRDefault="005A62E8" w:rsidP="005A62E8">
            <w:pPr>
              <w:rPr>
                <w:noProof/>
              </w:rPr>
            </w:pPr>
          </w:p>
          <w:p w14:paraId="1F292D2C" w14:textId="77777777" w:rsidR="005A62E8" w:rsidRPr="00DC3125" w:rsidRDefault="005A62E8" w:rsidP="005A62E8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09B6BD91" w14:textId="25A5AA93" w:rsidR="005A62E8" w:rsidRPr="00DC3125" w:rsidRDefault="00221E7C" w:rsidP="005A62E8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3F10776C" wp14:editId="7F64B00D">
                  <wp:extent cx="123825" cy="123825"/>
                  <wp:effectExtent l="0" t="0" r="9525" b="9525"/>
                  <wp:docPr id="5" name="Graphisme 605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c 605" descr="Receiver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30937" w14:textId="4DBDE34C" w:rsidR="005A62E8" w:rsidRPr="00DC3125" w:rsidRDefault="00221E7C" w:rsidP="005A62E8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75C2505C" wp14:editId="5E827850">
                  <wp:extent cx="123825" cy="123825"/>
                  <wp:effectExtent l="0" t="0" r="9525" b="9525"/>
                  <wp:docPr id="6" name="Graphisme 607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c 607" descr="Telepho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55CE6" w14:textId="189E67F4" w:rsidR="005A62E8" w:rsidRPr="00DC3125" w:rsidRDefault="005A62E8" w:rsidP="005A62E8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3A91C95E" wp14:editId="05E6DD04">
                  <wp:extent cx="123190" cy="123190"/>
                  <wp:effectExtent l="0" t="0" r="0" b="0"/>
                  <wp:docPr id="608" name="Graphisme 608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1D5995D6" w14:textId="77777777" w:rsidR="005A62E8" w:rsidRPr="00DC3125" w:rsidRDefault="005A62E8" w:rsidP="005A62E8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10D5E1A7" w14:textId="77777777" w:rsidR="005A62E8" w:rsidRPr="00DC3125" w:rsidRDefault="005A62E8" w:rsidP="005A62E8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783E6BE7" w14:textId="77777777" w:rsidR="005A62E8" w:rsidRPr="00DC3125" w:rsidRDefault="005A62E8" w:rsidP="005A62E8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0DBE6B84" w14:textId="77777777" w:rsidR="005A62E8" w:rsidRPr="00DC3125" w:rsidRDefault="005A62E8" w:rsidP="005A62E8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5D2F5E53" w14:textId="77777777" w:rsidR="005A62E8" w:rsidRPr="00DC3125" w:rsidRDefault="005A62E8" w:rsidP="005A62E8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7D4278E8" w14:textId="77777777" w:rsidR="005A62E8" w:rsidRPr="00DC3125" w:rsidRDefault="005A62E8" w:rsidP="005A62E8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7A25458D" w14:textId="77777777" w:rsidR="005A62E8" w:rsidRPr="00DC3125" w:rsidRDefault="005A62E8" w:rsidP="005A62E8">
            <w:pPr>
              <w:rPr>
                <w:noProof/>
              </w:rPr>
            </w:pPr>
          </w:p>
          <w:p w14:paraId="02EA3A5F" w14:textId="77777777" w:rsidR="005A62E8" w:rsidRPr="00DC3125" w:rsidRDefault="005A62E8" w:rsidP="005A62E8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6ECE03A2" w14:textId="77777777" w:rsidR="005A62E8" w:rsidRPr="00DC3125" w:rsidRDefault="005A62E8" w:rsidP="005A62E8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04B988F8" wp14:editId="5CC85381">
                  <wp:extent cx="123568" cy="123568"/>
                  <wp:effectExtent l="0" t="0" r="0" b="0"/>
                  <wp:docPr id="593" name="Graphisme 593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706E55BD" w14:textId="77777777" w:rsidR="005A62E8" w:rsidRPr="00DC3125" w:rsidRDefault="005A62E8" w:rsidP="005A62E8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0C386BA9" wp14:editId="6B86E62B">
                  <wp:extent cx="123190" cy="123190"/>
                  <wp:effectExtent l="0" t="0" r="0" b="0"/>
                  <wp:docPr id="595" name="Graphisme 595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53DC1631" w14:textId="77777777" w:rsidR="005A62E8" w:rsidRPr="00DC3125" w:rsidRDefault="005A62E8" w:rsidP="005A62E8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3138ED2B" wp14:editId="6FEF53AC">
                  <wp:extent cx="123190" cy="123190"/>
                  <wp:effectExtent l="0" t="0" r="0" b="0"/>
                  <wp:docPr id="596" name="Graphisme 596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3D4C2A3F" w14:textId="77777777" w:rsidR="005A62E8" w:rsidRPr="00DC3125" w:rsidRDefault="005A62E8" w:rsidP="005A62E8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2DFD8190" w14:textId="77777777" w:rsidR="005A62E8" w:rsidRPr="00DC3125" w:rsidRDefault="005A62E8" w:rsidP="005A62E8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71604082" w14:textId="77777777" w:rsidR="005A62E8" w:rsidRPr="00DC3125" w:rsidRDefault="005A62E8" w:rsidP="005A62E8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</w:tr>
      <w:tr w:rsidR="00193E89" w:rsidRPr="00DC3125" w14:paraId="6156E423" w14:textId="77777777" w:rsidTr="00533849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1BF59D06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62336" behindDoc="0" locked="0" layoutInCell="1" allowOverlap="1" wp14:anchorId="4B69F182" wp14:editId="3A62E42A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50" name="Graphisme 850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ED7F439" wp14:editId="3DC12E29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44" name="Groupe 844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45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DFE26E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46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FFA1C" w14:textId="77777777" w:rsidR="00193E89" w:rsidRPr="001A2967" w:rsidRDefault="00193E89" w:rsidP="00193E89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3B7B0653" w14:textId="77777777" w:rsidR="00193E89" w:rsidRPr="001A2967" w:rsidRDefault="00193E89" w:rsidP="00193E89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D7F439" id="Groupe 844" o:spid="_x0000_s1032" alt="libellé de nom et du nom de l’entreprise" style="position:absolute;margin-left:1.35pt;margin-top:39.05pt;width:248.2pt;height:37pt;z-index:25166336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">
                      <v:shape id="Zone de texte 1119" o:spid="_x0000_s1033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25DFE26E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34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718FFA1C" w14:textId="77777777" w:rsidR="00193E89" w:rsidRPr="001A2967" w:rsidRDefault="00193E89" w:rsidP="00193E89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3B7B0653" w14:textId="77777777" w:rsidR="00193E89" w:rsidRPr="001A2967" w:rsidRDefault="00193E89" w:rsidP="00193E89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3895AE92" w14:textId="00222E16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714B3AF" wp14:editId="303E23C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47" name="Groupe 847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48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6F7D47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49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27B0DF" w14:textId="77777777" w:rsidR="00193E89" w:rsidRPr="001A2967" w:rsidRDefault="00193E89" w:rsidP="00193E89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7FB924F6" w14:textId="77777777" w:rsidR="00193E89" w:rsidRPr="001A2967" w:rsidRDefault="00193E89" w:rsidP="00193E89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4B3AF" id="Groupe 847" o:spid="_x0000_s1035" alt="libellé de nom et du nom de l’entreprise" style="position:absolute;margin-left:1.8pt;margin-top:38.8pt;width:248.15pt;height:37pt;z-index:25166540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">
                      <v:shape id="Zone de texte 1119" o:spid="_x0000_s1036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" fillcolor="#0e113c [3213]" stroked="f">
                        <v:fill opacity="52428f"/>
                        <v:textbox inset="0,18pt,14.4pt">
                          <w:txbxContent>
                            <w:p w14:paraId="326F7D47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37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1A27B0DF" w14:textId="77777777" w:rsidR="00193E89" w:rsidRPr="001A2967" w:rsidRDefault="00193E89" w:rsidP="00193E89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7FB924F6" w14:textId="77777777" w:rsidR="00193E89" w:rsidRPr="001A2967" w:rsidRDefault="00193E89" w:rsidP="00193E89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64384" behindDoc="0" locked="0" layoutInCell="1" allowOverlap="1" wp14:anchorId="5AEF7603" wp14:editId="2F8F406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51" name="Graphisme 851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DC3125" w14:paraId="38DB0703" w14:textId="77777777" w:rsidTr="0053384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5D7B0F65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550A791F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0DD57587" w14:textId="77777777" w:rsidR="00193E89" w:rsidRPr="00DC3125" w:rsidRDefault="00193E89" w:rsidP="00533849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510A78A9" w14:textId="77777777" w:rsidR="00193E89" w:rsidRPr="00DC3125" w:rsidRDefault="00193E89" w:rsidP="00533849">
            <w:pPr>
              <w:rPr>
                <w:noProof/>
              </w:rPr>
            </w:pPr>
          </w:p>
          <w:p w14:paraId="19C3C337" w14:textId="77777777" w:rsidR="00193E89" w:rsidRPr="00DC3125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0624C3F7" w14:textId="571D7583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25A7B905" wp14:editId="2E71AE5D">
                  <wp:extent cx="123825" cy="123825"/>
                  <wp:effectExtent l="0" t="0" r="9525" b="9525"/>
                  <wp:docPr id="857" name="Image 857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sme 605" descr="Destinatair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E89EF" w14:textId="1C36D41D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5A3AEC71" wp14:editId="218D8FE8">
                  <wp:extent cx="123825" cy="123825"/>
                  <wp:effectExtent l="0" t="0" r="9525" b="9525"/>
                  <wp:docPr id="856" name="Image 856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sme 607" descr="Télépho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E804C" w14:textId="2B199E93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4ED67D7D" wp14:editId="159905D2">
                  <wp:extent cx="123190" cy="123190"/>
                  <wp:effectExtent l="0" t="0" r="0" b="0"/>
                  <wp:docPr id="852" name="Graphisme 852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200CC1B9" w14:textId="77777777" w:rsidR="00193E89" w:rsidRPr="00DC3125" w:rsidRDefault="00193E89" w:rsidP="00533849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24708F14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0D2DC6F0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3035A268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14A4329F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7A36B222" w14:textId="77777777" w:rsidR="00193E89" w:rsidRPr="00DC3125" w:rsidRDefault="00193E89" w:rsidP="00533849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1F5CC148" w14:textId="77777777" w:rsidR="00193E89" w:rsidRPr="00DC3125" w:rsidRDefault="00193E89" w:rsidP="00533849">
            <w:pPr>
              <w:rPr>
                <w:noProof/>
              </w:rPr>
            </w:pPr>
          </w:p>
          <w:p w14:paraId="446FB59B" w14:textId="77777777" w:rsidR="00193E89" w:rsidRPr="00DC3125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0C96DBF8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2A8101DD" wp14:editId="32313415">
                  <wp:extent cx="123568" cy="123568"/>
                  <wp:effectExtent l="0" t="0" r="0" b="0"/>
                  <wp:docPr id="853" name="Graphisme 853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128178B6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24A7D755" wp14:editId="55FC9937">
                  <wp:extent cx="123190" cy="123190"/>
                  <wp:effectExtent l="0" t="0" r="0" b="0"/>
                  <wp:docPr id="854" name="Graphisme 854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0C0099C3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568EBBCE" wp14:editId="3CC7AC19">
                  <wp:extent cx="123190" cy="123190"/>
                  <wp:effectExtent l="0" t="0" r="0" b="0"/>
                  <wp:docPr id="855" name="Graphisme 855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0E1797CC" w14:textId="77777777" w:rsidR="00193E89" w:rsidRPr="00DC3125" w:rsidRDefault="00193E89" w:rsidP="00533849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3A272B4D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0BB4F9AD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</w:tr>
      <w:tr w:rsidR="00193E89" w:rsidRPr="00DC3125" w14:paraId="1C96A77F" w14:textId="77777777" w:rsidTr="00533849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45A8DB87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67456" behindDoc="0" locked="0" layoutInCell="1" allowOverlap="1" wp14:anchorId="532201E3" wp14:editId="5AAF5441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64" name="Graphisme 864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34025F2" wp14:editId="1EFC70B6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58" name="Groupe 858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59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9A4D5E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60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698419" w14:textId="77777777" w:rsidR="00193E89" w:rsidRPr="001A2967" w:rsidRDefault="00193E89" w:rsidP="00193E89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64FD9CF4" w14:textId="77777777" w:rsidR="00193E89" w:rsidRPr="001A2967" w:rsidRDefault="00193E89" w:rsidP="00193E89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4025F2" id="Groupe 858" o:spid="_x0000_s1038" alt="libellé de nom et du nom de l’entreprise" style="position:absolute;margin-left:1.35pt;margin-top:39.05pt;width:248.2pt;height:37pt;z-index:25166848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">
                      <v:shape id="Zone de texte 1119" o:spid="_x0000_s1039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389A4D5E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40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" fillcolor="#0e113c [3213]" stroked="f">
                        <v:fill opacity="52428f"/>
                        <v:textbox inset="14.4pt,4.32pt,,0">
                          <w:txbxContent>
                            <w:p w14:paraId="42698419" w14:textId="77777777" w:rsidR="00193E89" w:rsidRPr="001A2967" w:rsidRDefault="00193E89" w:rsidP="00193E89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64FD9CF4" w14:textId="77777777" w:rsidR="00193E89" w:rsidRPr="001A2967" w:rsidRDefault="00193E89" w:rsidP="00193E89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79FA90EC" w14:textId="7CB2F2A5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57CA7A5" wp14:editId="2A38414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61" name="Groupe 861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62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E2F2C6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63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E3834" w14:textId="77777777" w:rsidR="00193E89" w:rsidRPr="001A2967" w:rsidRDefault="00193E89" w:rsidP="00193E89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37BF135C" w14:textId="77777777" w:rsidR="00193E89" w:rsidRPr="001A2967" w:rsidRDefault="00193E89" w:rsidP="00193E89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7CA7A5" id="Groupe 861" o:spid="_x0000_s1041" alt="libellé de nom et du nom de l’entreprise" style="position:absolute;margin-left:1.8pt;margin-top:38.8pt;width:248.15pt;height:37pt;z-index:25167052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">
                      <v:shape id="Zone de texte 1119" o:spid="_x0000_s1042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" fillcolor="#0e113c [3213]" stroked="f">
                        <v:fill opacity="52428f"/>
                        <v:textbox inset="0,18pt,14.4pt">
                          <w:txbxContent>
                            <w:p w14:paraId="40E2F2C6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43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54FE3834" w14:textId="77777777" w:rsidR="00193E89" w:rsidRPr="001A2967" w:rsidRDefault="00193E89" w:rsidP="00193E89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37BF135C" w14:textId="77777777" w:rsidR="00193E89" w:rsidRPr="001A2967" w:rsidRDefault="00193E89" w:rsidP="00193E89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69504" behindDoc="0" locked="0" layoutInCell="1" allowOverlap="1" wp14:anchorId="4B2C2C0F" wp14:editId="78A3264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65" name="Graphisme 865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DC3125" w14:paraId="47048258" w14:textId="77777777" w:rsidTr="0053384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5AA46D0E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70F89B95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0C7599BE" w14:textId="77777777" w:rsidR="00193E89" w:rsidRPr="00DC3125" w:rsidRDefault="00193E89" w:rsidP="00533849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1697D62F" w14:textId="77777777" w:rsidR="00193E89" w:rsidRPr="00DC3125" w:rsidRDefault="00193E89" w:rsidP="00533849">
            <w:pPr>
              <w:rPr>
                <w:noProof/>
              </w:rPr>
            </w:pPr>
          </w:p>
          <w:p w14:paraId="5A00797A" w14:textId="77777777" w:rsidR="00193E89" w:rsidRPr="00DC3125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5F412432" w14:textId="6272AC33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26010C33" wp14:editId="113DCB3C">
                  <wp:extent cx="123825" cy="123825"/>
                  <wp:effectExtent l="0" t="0" r="9525" b="9525"/>
                  <wp:docPr id="871" name="Image 871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sme 605" descr="Destinatair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67B10" w14:textId="3F374662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0AAA73F3" wp14:editId="482ED8C4">
                  <wp:extent cx="123825" cy="123825"/>
                  <wp:effectExtent l="0" t="0" r="9525" b="9525"/>
                  <wp:docPr id="870" name="Image 870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sme 607" descr="Télépho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BFA0B" w14:textId="048C9B59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483EA67A" wp14:editId="268576E8">
                  <wp:extent cx="123190" cy="123190"/>
                  <wp:effectExtent l="0" t="0" r="0" b="0"/>
                  <wp:docPr id="866" name="Graphisme 866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4D343AAF" w14:textId="77777777" w:rsidR="00193E89" w:rsidRPr="00DC3125" w:rsidRDefault="00193E89" w:rsidP="00533849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67BC1860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35FFFBAF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38673620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6A944363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54EA1E08" w14:textId="77777777" w:rsidR="00193E89" w:rsidRPr="00DC3125" w:rsidRDefault="00193E89" w:rsidP="00533849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348EF66B" w14:textId="77777777" w:rsidR="00193E89" w:rsidRPr="00DC3125" w:rsidRDefault="00193E89" w:rsidP="00533849">
            <w:pPr>
              <w:rPr>
                <w:noProof/>
              </w:rPr>
            </w:pPr>
          </w:p>
          <w:p w14:paraId="6B9034B8" w14:textId="77777777" w:rsidR="00193E89" w:rsidRPr="00DC3125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16436C7C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692F5AED" wp14:editId="58C01C39">
                  <wp:extent cx="123568" cy="123568"/>
                  <wp:effectExtent l="0" t="0" r="0" b="0"/>
                  <wp:docPr id="867" name="Graphisme 867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33A58B6B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5D07A6A6" wp14:editId="09911662">
                  <wp:extent cx="123190" cy="123190"/>
                  <wp:effectExtent l="0" t="0" r="0" b="0"/>
                  <wp:docPr id="868" name="Graphisme 868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70E24E73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1E146C8B" wp14:editId="1094DA27">
                  <wp:extent cx="123190" cy="123190"/>
                  <wp:effectExtent l="0" t="0" r="0" b="0"/>
                  <wp:docPr id="869" name="Graphisme 869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34E89607" w14:textId="77777777" w:rsidR="00193E89" w:rsidRPr="00DC3125" w:rsidRDefault="00193E89" w:rsidP="00533849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59D054F2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2857AFEB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</w:tr>
      <w:tr w:rsidR="00193E89" w:rsidRPr="00DC3125" w14:paraId="67530501" w14:textId="77777777" w:rsidTr="00533849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130937BF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72576" behindDoc="0" locked="0" layoutInCell="1" allowOverlap="1" wp14:anchorId="3981D2D9" wp14:editId="4482B004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78" name="Graphisme 878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4A7537B" wp14:editId="023A8136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72" name="Groupe 872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73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F4F5AD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74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8DF1CD" w14:textId="77777777" w:rsidR="00193E89" w:rsidRPr="001A2967" w:rsidRDefault="00193E89" w:rsidP="00193E89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65822FDE" w14:textId="77777777" w:rsidR="00193E89" w:rsidRPr="001A2967" w:rsidRDefault="00193E89" w:rsidP="00193E89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7537B" id="Groupe 872" o:spid="_x0000_s1044" alt="libellé de nom et du nom de l’entreprise" style="position:absolute;margin-left:1.35pt;margin-top:39.05pt;width:248.2pt;height:37pt;z-index:25167360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">
                      <v:shape id="Zone de texte 1119" o:spid="_x0000_s1045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" fillcolor="#0e113c [3213]" stroked="f">
                        <v:fill opacity="52428f"/>
                        <v:textbox inset="0,18pt,14.4pt">
                          <w:txbxContent>
                            <w:p w14:paraId="68F4F5AD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46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" fillcolor="#0e113c [3213]" stroked="f">
                        <v:fill opacity="52428f"/>
                        <v:textbox inset="14.4pt,4.32pt,,0">
                          <w:txbxContent>
                            <w:p w14:paraId="498DF1CD" w14:textId="77777777" w:rsidR="00193E89" w:rsidRPr="001A2967" w:rsidRDefault="00193E89" w:rsidP="00193E89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65822FDE" w14:textId="77777777" w:rsidR="00193E89" w:rsidRPr="001A2967" w:rsidRDefault="00193E89" w:rsidP="00193E89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63AC62B1" w14:textId="11D09E43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97B9AD5" wp14:editId="35EFA949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6350"/>
                      <wp:wrapNone/>
                      <wp:docPr id="875" name="Groupe 875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76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69C86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77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02FB8F" w14:textId="77777777" w:rsidR="00193E89" w:rsidRPr="001A2967" w:rsidRDefault="00193E89" w:rsidP="00193E89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7E797463" w14:textId="77777777" w:rsidR="00193E89" w:rsidRPr="001A2967" w:rsidRDefault="00193E89" w:rsidP="00193E89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7B9AD5" id="Groupe 875" o:spid="_x0000_s1047" alt="libellé de nom et du nom de l’entreprise" style="position:absolute;margin-left:1.8pt;margin-top:38.8pt;width:248.15pt;height:37pt;z-index:25167564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">
                      <v:shape id="Zone de texte 1119" o:spid="_x0000_s1048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" fillcolor="#0e113c [3213]" stroked="f">
                        <v:fill opacity="52428f"/>
                        <v:textbox inset="0,18pt,14.4pt">
                          <w:txbxContent>
                            <w:p w14:paraId="39969C86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49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" fillcolor="#0e113c [3213]" stroked="f">
                        <v:fill opacity="52428f"/>
                        <v:textbox inset="14.4pt,4.32pt,,0">
                          <w:txbxContent>
                            <w:p w14:paraId="2502FB8F" w14:textId="77777777" w:rsidR="00193E89" w:rsidRPr="001A2967" w:rsidRDefault="00193E89" w:rsidP="00193E89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7E797463" w14:textId="77777777" w:rsidR="00193E89" w:rsidRPr="001A2967" w:rsidRDefault="00193E89" w:rsidP="00193E89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74624" behindDoc="0" locked="0" layoutInCell="1" allowOverlap="1" wp14:anchorId="463E2013" wp14:editId="5861487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79" name="Graphisme 879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DC3125" w14:paraId="66502700" w14:textId="77777777" w:rsidTr="0053384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76F3D5FF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0365814A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681DABDA" w14:textId="77777777" w:rsidR="00193E89" w:rsidRPr="00DC3125" w:rsidRDefault="00193E89" w:rsidP="00533849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5556BE55" w14:textId="77777777" w:rsidR="00193E89" w:rsidRPr="00DC3125" w:rsidRDefault="00193E89" w:rsidP="00533849">
            <w:pPr>
              <w:rPr>
                <w:noProof/>
              </w:rPr>
            </w:pPr>
          </w:p>
          <w:p w14:paraId="7BD0B18B" w14:textId="77777777" w:rsidR="00193E89" w:rsidRPr="00DC3125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10382C91" w14:textId="3C911180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2726466A" wp14:editId="02681F09">
                  <wp:extent cx="91440" cy="91440"/>
                  <wp:effectExtent l="0" t="0" r="3810" b="3810"/>
                  <wp:docPr id="885" name="Image 885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sme 605" descr="Destinatair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26EF2" w14:textId="7EA75D59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6F7B5D88" wp14:editId="6AC00C43">
                  <wp:extent cx="91440" cy="91440"/>
                  <wp:effectExtent l="0" t="0" r="3810" b="3810"/>
                  <wp:docPr id="884" name="Image 884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sme 607" descr="Téléphon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72391" w14:textId="773E882C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64A35FCC" wp14:editId="6A9EFFCE">
                  <wp:extent cx="123190" cy="123190"/>
                  <wp:effectExtent l="0" t="0" r="0" b="0"/>
                  <wp:docPr id="880" name="Graphisme 880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0A5C2980" w14:textId="77777777" w:rsidR="00193E89" w:rsidRPr="00DC3125" w:rsidRDefault="00193E89" w:rsidP="00533849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0CB0D358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76A88126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396F9920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09522018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2EA5E66D" w14:textId="77777777" w:rsidR="00193E89" w:rsidRPr="00DC3125" w:rsidRDefault="00193E89" w:rsidP="00533849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2D85B5CC" w14:textId="77777777" w:rsidR="00193E89" w:rsidRPr="00DC3125" w:rsidRDefault="00193E89" w:rsidP="00533849">
            <w:pPr>
              <w:rPr>
                <w:noProof/>
              </w:rPr>
            </w:pPr>
          </w:p>
          <w:p w14:paraId="7D9C108C" w14:textId="77777777" w:rsidR="00193E89" w:rsidRPr="00DC3125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6733C8F6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70C874D9" wp14:editId="5537A211">
                  <wp:extent cx="123568" cy="123568"/>
                  <wp:effectExtent l="0" t="0" r="0" b="0"/>
                  <wp:docPr id="881" name="Graphisme 881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48B17A2E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52513C1E" wp14:editId="117C31DA">
                  <wp:extent cx="123190" cy="123190"/>
                  <wp:effectExtent l="0" t="0" r="0" b="0"/>
                  <wp:docPr id="882" name="Graphisme 882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5BA9175E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649141B3" wp14:editId="33925123">
                  <wp:extent cx="123190" cy="123190"/>
                  <wp:effectExtent l="0" t="0" r="0" b="0"/>
                  <wp:docPr id="883" name="Graphisme 883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00F25721" w14:textId="77777777" w:rsidR="00193E89" w:rsidRPr="00DC3125" w:rsidRDefault="00193E89" w:rsidP="00533849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6C0548A1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21C038CF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</w:tr>
      <w:tr w:rsidR="00193E89" w:rsidRPr="00DC3125" w14:paraId="14311368" w14:textId="77777777" w:rsidTr="00533849">
        <w:trPr>
          <w:cantSplit/>
          <w:trHeight w:val="1955"/>
        </w:trPr>
        <w:tc>
          <w:tcPr>
            <w:tcW w:w="5040" w:type="dxa"/>
            <w:gridSpan w:val="3"/>
            <w:tcBorders>
              <w:righ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2BF527FB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77696" behindDoc="0" locked="0" layoutInCell="1" allowOverlap="1" wp14:anchorId="0F3F6EC7" wp14:editId="0F899193">
                  <wp:simplePos x="0" y="0"/>
                  <wp:positionH relativeFrom="column">
                    <wp:posOffset>25851</wp:posOffset>
                  </wp:positionH>
                  <wp:positionV relativeFrom="paragraph">
                    <wp:posOffset>47767</wp:posOffset>
                  </wp:positionV>
                  <wp:extent cx="3180814" cy="1629410"/>
                  <wp:effectExtent l="0" t="0" r="635" b="8890"/>
                  <wp:wrapNone/>
                  <wp:docPr id="892" name="Graphisme 892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814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BA2809B" wp14:editId="142C89BC">
                      <wp:simplePos x="0" y="0"/>
                      <wp:positionH relativeFrom="column">
                        <wp:posOffset>17060</wp:posOffset>
                      </wp:positionH>
                      <wp:positionV relativeFrom="paragraph">
                        <wp:posOffset>496175</wp:posOffset>
                      </wp:positionV>
                      <wp:extent cx="3152101" cy="469900"/>
                      <wp:effectExtent l="0" t="0" r="0" b="6350"/>
                      <wp:wrapNone/>
                      <wp:docPr id="886" name="Groupe 886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01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87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CEB720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88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FB7795" w14:textId="77777777" w:rsidR="00193E89" w:rsidRPr="001A2967" w:rsidRDefault="00193E89" w:rsidP="00193E89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2827896A" w14:textId="77777777" w:rsidR="00193E89" w:rsidRPr="001A2967" w:rsidRDefault="00193E89" w:rsidP="00193E89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A2809B" id="Groupe 886" o:spid="_x0000_s1050" alt="libellé de nom et du nom de l’entreprise" style="position:absolute;margin-left:1.35pt;margin-top:39.05pt;width:248.2pt;height:37pt;z-index:251678720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">
                      <v:shape id="Zone de texte 1119" o:spid="_x0000_s1051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" fillcolor="#0e113c [3213]" stroked="f">
                        <v:fill opacity="52428f"/>
                        <v:textbox inset="0,18pt,14.4pt">
                          <w:txbxContent>
                            <w:p w14:paraId="19CEB720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52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" fillcolor="#0e113c [3213]" stroked="f">
                        <v:fill opacity="52428f"/>
                        <v:textbox inset="14.4pt,4.32pt,,0">
                          <w:txbxContent>
                            <w:p w14:paraId="76FB7795" w14:textId="77777777" w:rsidR="00193E89" w:rsidRPr="001A2967" w:rsidRDefault="00193E89" w:rsidP="00193E89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2827896A" w14:textId="77777777" w:rsidR="00193E89" w:rsidRPr="001A2967" w:rsidRDefault="00193E89" w:rsidP="00193E89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left w:val="single" w:sz="24" w:space="0" w:color="FFFFFF" w:themeColor="background1"/>
            </w:tcBorders>
            <w:shd w:val="clear" w:color="auto" w:fill="0E113C" w:themeFill="text1"/>
            <w:vAlign w:val="center"/>
          </w:tcPr>
          <w:p w14:paraId="770BA11F" w14:textId="54389FB8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BACB975" wp14:editId="7C536DE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492760</wp:posOffset>
                      </wp:positionV>
                      <wp:extent cx="3151505" cy="469900"/>
                      <wp:effectExtent l="0" t="0" r="0" b="0"/>
                      <wp:wrapNone/>
                      <wp:docPr id="889" name="Groupe 889" descr="libellé de nom et du nom de l’entrepri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1505" cy="469900"/>
                                <a:chOff x="0" y="0"/>
                                <a:chExt cx="3153078" cy="469900"/>
                              </a:xfrm>
                            </wpg:grpSpPr>
                            <wps:wsp>
                              <wps:cNvPr id="890" name="Zone de texte 1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4021" y="0"/>
                                  <a:ext cx="1559057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662A40" w14:textId="77777777" w:rsidR="00193E89" w:rsidRPr="006259A0" w:rsidRDefault="00193E89" w:rsidP="00E56182">
                                    <w:pPr>
                                      <w:pStyle w:val="Titre2"/>
                                      <w:jc w:val="center"/>
                                    </w:pPr>
                                    <w:r w:rsidRPr="006259A0">
                                      <w:rPr>
                                        <w:lang w:bidi="fr-FR"/>
                                      </w:rPr>
                                      <w:t>NOM DE L’ENTREPRISE</w:t>
                                    </w:r>
                                  </w:p>
                                </w:txbxContent>
                              </wps:txbx>
                              <wps:bodyPr rot="0" vert="horz" wrap="square" lIns="0" tIns="228600" rIns="182880" bIns="45720" anchor="t" anchorCtr="0" upright="1">
                                <a:noAutofit/>
                              </wps:bodyPr>
                            </wps:wsp>
                            <wps:wsp>
                              <wps:cNvPr id="891" name="Zone de texte 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74800" cy="46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90FF1" w14:textId="77777777" w:rsidR="00193E89" w:rsidRPr="001A2967" w:rsidRDefault="00193E89" w:rsidP="00193E89">
                                    <w:pPr>
                                      <w:pStyle w:val="Titre1"/>
                                      <w:spacing w:after="40"/>
                                      <w:ind w:right="144"/>
                                    </w:pPr>
                                    <w:r w:rsidRPr="001A2967">
                                      <w:rPr>
                                        <w:lang w:bidi="fr-FR"/>
                                      </w:rPr>
                                      <w:t>Nom de l’employé</w:t>
                                    </w:r>
                                  </w:p>
                                  <w:p w14:paraId="40756D16" w14:textId="77777777" w:rsidR="00193E89" w:rsidRPr="001A2967" w:rsidRDefault="00193E89" w:rsidP="00193E89">
                                    <w:r w:rsidRPr="001A2967">
                                      <w:rPr>
                                        <w:lang w:bidi="fr-FR"/>
                                      </w:rPr>
                                      <w:t>Titre du poste</w:t>
                                    </w:r>
                                  </w:p>
                                </w:txbxContent>
                              </wps:txbx>
                              <wps:bodyPr rot="0" vert="horz" wrap="square" lIns="182880" tIns="54864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CB975" id="Groupe 889" o:spid="_x0000_s1053" alt="libellé de nom et du nom de l’entreprise" style="position:absolute;margin-left:1.8pt;margin-top:38.8pt;width:248.15pt;height:37pt;z-index:251680768;mso-width-relative:margin;mso-height-relative:margin" coordsize="31530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">
                      <v:shape id="Zone de texte 1119" o:spid="_x0000_s1054" type="#_x0000_t202" style="position:absolute;left:15940;width:1559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" fillcolor="#0e113c [3213]" stroked="f">
                        <v:fill opacity="52428f"/>
                        <v:textbox inset="0,18pt,14.4pt">
                          <w:txbxContent>
                            <w:p w14:paraId="23662A40" w14:textId="77777777" w:rsidR="00193E89" w:rsidRPr="006259A0" w:rsidRDefault="00193E89" w:rsidP="00E56182">
                              <w:pPr>
                                <w:pStyle w:val="Titre2"/>
                                <w:jc w:val="center"/>
                              </w:pPr>
                              <w:r w:rsidRPr="006259A0">
                                <w:rPr>
                                  <w:lang w:bidi="fr-FR"/>
                                </w:rPr>
                                <w:t>NOM DE L’ENTREPRISE</w:t>
                              </w:r>
                            </w:p>
                          </w:txbxContent>
                        </v:textbox>
                      </v:shape>
                      <v:shape id="Zone de texte 1130" o:spid="_x0000_s1055" type="#_x0000_t202" style="position:absolute;width:1574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" fillcolor="#0e113c [3213]" stroked="f">
                        <v:fill opacity="52428f"/>
                        <v:textbox inset="14.4pt,4.32pt,,0">
                          <w:txbxContent>
                            <w:p w14:paraId="54C90FF1" w14:textId="77777777" w:rsidR="00193E89" w:rsidRPr="001A2967" w:rsidRDefault="00193E89" w:rsidP="00193E89">
                              <w:pPr>
                                <w:pStyle w:val="Titre1"/>
                                <w:spacing w:after="40"/>
                                <w:ind w:right="144"/>
                              </w:pPr>
                              <w:r w:rsidRPr="001A2967">
                                <w:rPr>
                                  <w:lang w:bidi="fr-FR"/>
                                </w:rPr>
                                <w:t>Nom de l’employé</w:t>
                              </w:r>
                            </w:p>
                            <w:p w14:paraId="40756D16" w14:textId="77777777" w:rsidR="00193E89" w:rsidRPr="001A2967" w:rsidRDefault="00193E89" w:rsidP="00193E89">
                              <w:r w:rsidRPr="001A2967">
                                <w:rPr>
                                  <w:lang w:bidi="fr-FR"/>
                                </w:rPr>
                                <w:t>Titre du poste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C3125">
              <w:rPr>
                <w:noProof/>
                <w:lang w:bidi="fr-FR"/>
              </w:rPr>
              <w:drawing>
                <wp:anchor distT="0" distB="0" distL="114300" distR="114300" simplePos="0" relativeHeight="251679744" behindDoc="0" locked="0" layoutInCell="1" allowOverlap="1" wp14:anchorId="27AC4429" wp14:editId="16BF9B82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44450</wp:posOffset>
                  </wp:positionV>
                  <wp:extent cx="3180715" cy="1629410"/>
                  <wp:effectExtent l="0" t="0" r="635" b="8890"/>
                  <wp:wrapNone/>
                  <wp:docPr id="893" name="Graphisme 893" descr="Graphisme de la carte du mo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sme 1" descr="Graphisme de la carte du mond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3E89" w:rsidRPr="00DC3125" w14:paraId="376273A4" w14:textId="77777777" w:rsidTr="00533849">
        <w:trPr>
          <w:cantSplit/>
          <w:trHeight w:hRule="exact" w:val="925"/>
        </w:trPr>
        <w:tc>
          <w:tcPr>
            <w:tcW w:w="247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39C23B0C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6B601306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5FC6BAF3" w14:textId="77777777" w:rsidR="00193E89" w:rsidRPr="00DC3125" w:rsidRDefault="00193E89" w:rsidP="00533849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65FEDA29" w14:textId="77777777" w:rsidR="00193E89" w:rsidRPr="00DC3125" w:rsidRDefault="00193E89" w:rsidP="00533849">
            <w:pPr>
              <w:rPr>
                <w:noProof/>
              </w:rPr>
            </w:pPr>
          </w:p>
          <w:p w14:paraId="7D044795" w14:textId="77777777" w:rsidR="00193E89" w:rsidRPr="00DC3125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69" w:type="dxa"/>
            <w:tcBorders>
              <w:bottom w:val="single" w:sz="24" w:space="0" w:color="FFFFFF" w:themeColor="background1"/>
              <w:right w:val="nil"/>
            </w:tcBorders>
            <w:shd w:val="clear" w:color="auto" w:fill="0E113C" w:themeFill="text1"/>
          </w:tcPr>
          <w:p w14:paraId="283B2687" w14:textId="130EC17F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4FBD900F" wp14:editId="364C7461">
                  <wp:extent cx="123825" cy="123825"/>
                  <wp:effectExtent l="0" t="0" r="9525" b="9525"/>
                  <wp:docPr id="899" name="Image 899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Graphisme 605" descr="Destinatair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1C537" w14:textId="355EF8A2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2E197A6A" wp14:editId="227A11CC">
                  <wp:extent cx="123825" cy="123825"/>
                  <wp:effectExtent l="0" t="0" r="9525" b="9525"/>
                  <wp:docPr id="898" name="Image 898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Graphisme 607" descr="Télépho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77CFC" w14:textId="0319445B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4009780E" wp14:editId="464F8CB9">
                  <wp:extent cx="123190" cy="123190"/>
                  <wp:effectExtent l="0" t="0" r="0" b="0"/>
                  <wp:docPr id="894" name="Graphisme 894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tcBorders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E113C" w:themeFill="text1"/>
          </w:tcPr>
          <w:p w14:paraId="49C2BD9E" w14:textId="77777777" w:rsidR="00193E89" w:rsidRPr="00DC3125" w:rsidRDefault="00193E89" w:rsidP="00533849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4EF1382E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17051820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  <w:tc>
          <w:tcPr>
            <w:tcW w:w="2483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0E113C" w:themeFill="text1"/>
          </w:tcPr>
          <w:p w14:paraId="397B4E2E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</w:t>
            </w:r>
          </w:p>
          <w:p w14:paraId="4A730A49" w14:textId="77777777" w:rsidR="00193E89" w:rsidRPr="00DC3125" w:rsidRDefault="00193E89" w:rsidP="00533849">
            <w:pPr>
              <w:spacing w:before="1"/>
              <w:ind w:left="288"/>
              <w:rPr>
                <w:noProof/>
              </w:rPr>
            </w:pPr>
            <w:r w:rsidRPr="00DC3125">
              <w:rPr>
                <w:noProof/>
                <w:lang w:bidi="fr-FR"/>
              </w:rPr>
              <w:t>Adresse postale 2</w:t>
            </w:r>
          </w:p>
          <w:p w14:paraId="3A5E689D" w14:textId="77777777" w:rsidR="00193E89" w:rsidRPr="00DC3125" w:rsidRDefault="00193E89" w:rsidP="00533849">
            <w:pPr>
              <w:spacing w:before="1"/>
              <w:ind w:left="288"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Code postal, Ville</w:t>
            </w:r>
          </w:p>
          <w:p w14:paraId="52E01D8F" w14:textId="77777777" w:rsidR="00193E89" w:rsidRPr="00DC3125" w:rsidRDefault="00193E89" w:rsidP="00533849">
            <w:pPr>
              <w:rPr>
                <w:noProof/>
              </w:rPr>
            </w:pPr>
          </w:p>
          <w:p w14:paraId="7ADADE92" w14:textId="77777777" w:rsidR="00193E89" w:rsidRPr="00DC3125" w:rsidRDefault="00193E89" w:rsidP="00533849">
            <w:pPr>
              <w:rPr>
                <w:noProof/>
                <w:color w:val="0E113C" w:themeColor="text1"/>
              </w:rPr>
            </w:pPr>
          </w:p>
        </w:tc>
        <w:tc>
          <w:tcPr>
            <w:tcW w:w="298" w:type="dxa"/>
            <w:tcBorders>
              <w:bottom w:val="single" w:sz="24" w:space="0" w:color="FFFFFF" w:themeColor="background1"/>
            </w:tcBorders>
            <w:shd w:val="clear" w:color="auto" w:fill="0E113C" w:themeFill="text1"/>
          </w:tcPr>
          <w:p w14:paraId="39998F42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74D674AA" wp14:editId="62468754">
                  <wp:extent cx="123568" cy="123568"/>
                  <wp:effectExtent l="0" t="0" r="0" b="0"/>
                  <wp:docPr id="895" name="Graphisme 895" descr="Destina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Download?provider=MicrosoftIcon&amp;fileName=Receiver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7" cy="1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5319B982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46C29F2C" wp14:editId="336125EA">
                  <wp:extent cx="123190" cy="123190"/>
                  <wp:effectExtent l="0" t="0" r="0" b="0"/>
                  <wp:docPr id="896" name="Graphisme 896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Download?provider=MicrosoftIcon&amp;fileName=Telephon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929" cy="1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  <w:p w14:paraId="1CEE8499" w14:textId="77777777" w:rsidR="00193E89" w:rsidRPr="00DC3125" w:rsidRDefault="00193E89" w:rsidP="00533849">
            <w:pPr>
              <w:spacing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drawing>
                <wp:inline distT="0" distB="0" distL="0" distR="0" wp14:anchorId="30F84E10" wp14:editId="40D77D4D">
                  <wp:extent cx="123190" cy="123190"/>
                  <wp:effectExtent l="0" t="0" r="0" b="0"/>
                  <wp:docPr id="897" name="Graphisme 897" descr="Envelo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Download?provider=MicrosoftIcon&amp;fileName=Envelop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57A5" w:rsidRPr="00DC3125">
              <w:rPr>
                <w:noProof/>
                <w:lang w:bidi="fr-FR"/>
              </w:rPr>
              <w:t xml:space="preserve"> </w:t>
            </w:r>
          </w:p>
        </w:tc>
        <w:tc>
          <w:tcPr>
            <w:tcW w:w="2259" w:type="dxa"/>
            <w:tcBorders>
              <w:left w:val="nil"/>
              <w:bottom w:val="single" w:sz="24" w:space="0" w:color="FFFFFF" w:themeColor="background1"/>
            </w:tcBorders>
            <w:shd w:val="clear" w:color="auto" w:fill="0E113C" w:themeFill="text1"/>
          </w:tcPr>
          <w:p w14:paraId="0561A94B" w14:textId="77777777" w:rsidR="00193E89" w:rsidRPr="00DC3125" w:rsidRDefault="00193E89" w:rsidP="00533849">
            <w:pPr>
              <w:spacing w:before="60" w:after="60"/>
              <w:ind w:right="144"/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555.555.0100</w:t>
            </w:r>
          </w:p>
          <w:p w14:paraId="0EA84F35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555.555.0101</w:t>
            </w:r>
          </w:p>
          <w:p w14:paraId="69F35721" w14:textId="77777777" w:rsidR="00193E89" w:rsidRPr="00DC3125" w:rsidRDefault="00193E89" w:rsidP="00533849">
            <w:pPr>
              <w:rPr>
                <w:noProof/>
              </w:rPr>
            </w:pPr>
            <w:r w:rsidRPr="00DC3125">
              <w:rPr>
                <w:noProof/>
                <w:lang w:bidi="fr-FR"/>
              </w:rPr>
              <w:t>xyz@exemple.com</w:t>
            </w:r>
          </w:p>
        </w:tc>
      </w:tr>
      <w:bookmarkEnd w:id="0"/>
    </w:tbl>
    <w:p w14:paraId="56FB2E92" w14:textId="77777777" w:rsidR="00983590" w:rsidRPr="00DC3125" w:rsidRDefault="00983590" w:rsidP="006259A0">
      <w:pPr>
        <w:rPr>
          <w:noProof/>
        </w:rPr>
      </w:pPr>
    </w:p>
    <w:sectPr w:rsidR="00983590" w:rsidRPr="00DC3125" w:rsidSect="008201A2">
      <w:type w:val="continuous"/>
      <w:pgSz w:w="11906" w:h="16838" w:code="9"/>
      <w:pgMar w:top="1135" w:right="924" w:bottom="0" w:left="924" w:header="720" w:footer="720" w:gutter="0"/>
      <w:paperSrc w:first="15" w:other="15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5E09F" w14:textId="77777777" w:rsidR="001A08C1" w:rsidRDefault="001A08C1" w:rsidP="009B5300">
      <w:r>
        <w:separator/>
      </w:r>
    </w:p>
  </w:endnote>
  <w:endnote w:type="continuationSeparator" w:id="0">
    <w:p w14:paraId="51C711E4" w14:textId="77777777" w:rsidR="001A08C1" w:rsidRDefault="001A08C1" w:rsidP="009B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A0C8A" w14:textId="77777777" w:rsidR="001A08C1" w:rsidRDefault="001A08C1" w:rsidP="009B5300">
      <w:r>
        <w:separator/>
      </w:r>
    </w:p>
  </w:footnote>
  <w:footnote w:type="continuationSeparator" w:id="0">
    <w:p w14:paraId="35E20F22" w14:textId="77777777" w:rsidR="001A08C1" w:rsidRDefault="001A08C1" w:rsidP="009B5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0F969F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Receiver" style="width:6pt;height: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" o:bullet="t">
        <v:imagedata r:id="rId1" o:title="" cropbottom="-524f" cropright="-524f"/>
      </v:shape>
    </w:pict>
  </w:numPicBullet>
  <w:numPicBullet w:numPicBulletId="1">
    <w:pict>
      <v:shape id="_x0000_i1035" type="#_x0000_t75" alt="Receiver" style="width:8.25pt;height:8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" o:bullet="t">
        <v:imagedata r:id="rId2" o:title=""/>
      </v:shape>
    </w:pict>
  </w:numPicBullet>
  <w:numPicBullet w:numPicBulletId="2">
    <w:pict>
      <v:shape id="_x0000_i1036" type="#_x0000_t75" alt="Receiver" style="width:9.75pt;height:9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" o:bullet="t">
        <v:imagedata r:id="rId3" o:title="" cropbottom="-683f" cropright="-683f"/>
      </v:shape>
    </w:pict>
  </w:numPicBullet>
  <w:numPicBullet w:numPicBulletId="3">
    <w:pict>
      <v:shape w14:anchorId="09421742" id="_x0000_i1037" type="#_x0000_t75" alt="Telephone" style="width:9pt;height:7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" o:bullet="t">
        <v:imagedata r:id="rId4" o:title="" croptop="-8086f" cropbottom="-8936f" cropleft="-3810f" cropright="-4572f"/>
      </v:shape>
    </w:pict>
  </w:numPicBullet>
  <w:abstractNum w:abstractNumId="0" w15:restartNumberingAfterBreak="0">
    <w:nsid w:val="280209B1"/>
    <w:multiLevelType w:val="hybridMultilevel"/>
    <w:tmpl w:val="DC80C404"/>
    <w:lvl w:ilvl="0" w:tplc="5E0091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5804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1465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D82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749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DE3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0659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9EE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3894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wrap-style:none" fill="f" fillcolor="white" stroke="f">
      <v:fill color="white" on="f"/>
      <v:stroke on="f"/>
      <v:textbox style="mso-fit-shape-to-text:t"/>
      <o:colormru v:ext="edit" colors="#99c38f,#a50021,#9494b8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767"/>
    <w:rsid w:val="00006683"/>
    <w:rsid w:val="0005094C"/>
    <w:rsid w:val="00082F29"/>
    <w:rsid w:val="000D259D"/>
    <w:rsid w:val="000E51E0"/>
    <w:rsid w:val="000E528D"/>
    <w:rsid w:val="00131462"/>
    <w:rsid w:val="001408C5"/>
    <w:rsid w:val="00193E89"/>
    <w:rsid w:val="00195611"/>
    <w:rsid w:val="001A08C1"/>
    <w:rsid w:val="001A2967"/>
    <w:rsid w:val="001A496F"/>
    <w:rsid w:val="001C585E"/>
    <w:rsid w:val="001D7DBC"/>
    <w:rsid w:val="001E1382"/>
    <w:rsid w:val="001F3B56"/>
    <w:rsid w:val="001F3BB7"/>
    <w:rsid w:val="00221E7C"/>
    <w:rsid w:val="00223A7B"/>
    <w:rsid w:val="00227A70"/>
    <w:rsid w:val="00256968"/>
    <w:rsid w:val="00260703"/>
    <w:rsid w:val="002607D0"/>
    <w:rsid w:val="00267151"/>
    <w:rsid w:val="00272E5E"/>
    <w:rsid w:val="00375322"/>
    <w:rsid w:val="003B1A3D"/>
    <w:rsid w:val="003D141B"/>
    <w:rsid w:val="003E57A5"/>
    <w:rsid w:val="005045CA"/>
    <w:rsid w:val="0054284B"/>
    <w:rsid w:val="005946E2"/>
    <w:rsid w:val="005A62E8"/>
    <w:rsid w:val="005B78A2"/>
    <w:rsid w:val="006115C6"/>
    <w:rsid w:val="00622ED2"/>
    <w:rsid w:val="006259A0"/>
    <w:rsid w:val="00633B3A"/>
    <w:rsid w:val="006646BC"/>
    <w:rsid w:val="00677EC2"/>
    <w:rsid w:val="00701015"/>
    <w:rsid w:val="0072049E"/>
    <w:rsid w:val="007A0066"/>
    <w:rsid w:val="007A3776"/>
    <w:rsid w:val="007C578E"/>
    <w:rsid w:val="007E34DA"/>
    <w:rsid w:val="00812976"/>
    <w:rsid w:val="008201A2"/>
    <w:rsid w:val="008709FF"/>
    <w:rsid w:val="00983590"/>
    <w:rsid w:val="009B5300"/>
    <w:rsid w:val="009C77F0"/>
    <w:rsid w:val="00AC50B1"/>
    <w:rsid w:val="00AD413B"/>
    <w:rsid w:val="00B01A88"/>
    <w:rsid w:val="00B1080D"/>
    <w:rsid w:val="00B22CB3"/>
    <w:rsid w:val="00B3098D"/>
    <w:rsid w:val="00B34DA3"/>
    <w:rsid w:val="00B956CE"/>
    <w:rsid w:val="00BA0C8C"/>
    <w:rsid w:val="00BC50FB"/>
    <w:rsid w:val="00C10767"/>
    <w:rsid w:val="00C132B5"/>
    <w:rsid w:val="00C1702D"/>
    <w:rsid w:val="00CE3AA7"/>
    <w:rsid w:val="00CE3D7A"/>
    <w:rsid w:val="00D036C4"/>
    <w:rsid w:val="00D05547"/>
    <w:rsid w:val="00D504BB"/>
    <w:rsid w:val="00D87307"/>
    <w:rsid w:val="00DA3377"/>
    <w:rsid w:val="00DC3125"/>
    <w:rsid w:val="00DC54CD"/>
    <w:rsid w:val="00DD5481"/>
    <w:rsid w:val="00DF1D4D"/>
    <w:rsid w:val="00DF2029"/>
    <w:rsid w:val="00E24A1B"/>
    <w:rsid w:val="00E426E6"/>
    <w:rsid w:val="00E460F0"/>
    <w:rsid w:val="00E56182"/>
    <w:rsid w:val="00E57C9F"/>
    <w:rsid w:val="00E9739A"/>
    <w:rsid w:val="00F072AE"/>
    <w:rsid w:val="00F35E04"/>
    <w:rsid w:val="00F72C65"/>
    <w:rsid w:val="00F846BF"/>
    <w:rsid w:val="00FA3A17"/>
    <w:rsid w:val="00FF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="f" fillcolor="white" stroke="f">
      <v:fill color="white" on="f"/>
      <v:stroke on="f"/>
      <v:textbox style="mso-fit-shape-to-text:t"/>
      <o:colormru v:ext="edit" colors="#99c38f,#a50021,#9494b8"/>
    </o:shapedefaults>
    <o:shapelayout v:ext="edit">
      <o:idmap v:ext="edit" data="1"/>
    </o:shapelayout>
  </w:shapeDefaults>
  <w:decimalSymbol w:val=","/>
  <w:listSeparator w:val=";"/>
  <w14:docId w14:val="4B1F8F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259A0"/>
    <w:pPr>
      <w:tabs>
        <w:tab w:val="left" w:pos="3150"/>
      </w:tabs>
      <w:ind w:right="150"/>
    </w:pPr>
    <w:rPr>
      <w:rFonts w:asciiTheme="minorHAnsi" w:hAnsiTheme="minorHAnsi" w:cs="Tahoma"/>
      <w:color w:val="FFFFFF" w:themeColor="background1"/>
      <w:sz w:val="16"/>
      <w:szCs w:val="16"/>
    </w:rPr>
  </w:style>
  <w:style w:type="paragraph" w:styleId="Titre1">
    <w:name w:val="heading 1"/>
    <w:basedOn w:val="Normal"/>
    <w:next w:val="Normal"/>
    <w:link w:val="Titre1Car"/>
    <w:qFormat/>
    <w:rsid w:val="006259A0"/>
    <w:pPr>
      <w:keepNext/>
      <w:outlineLvl w:val="0"/>
    </w:pPr>
    <w:rPr>
      <w:rFonts w:asciiTheme="majorHAnsi" w:hAnsiTheme="majorHAnsi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E56182"/>
    <w:pPr>
      <w:ind w:right="0"/>
      <w:jc w:val="right"/>
      <w:outlineLvl w:val="1"/>
    </w:pPr>
    <w:rPr>
      <w:rFonts w:asciiTheme="majorHAnsi" w:hAnsiTheme="majorHAnsi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D5481"/>
    <w:rPr>
      <w:rFonts w:ascii="Tahoma" w:hAnsi="Tahoma"/>
    </w:rPr>
  </w:style>
  <w:style w:type="paragraph" w:styleId="Titre">
    <w:name w:val="Title"/>
    <w:basedOn w:val="Normal"/>
    <w:next w:val="Normal"/>
    <w:link w:val="TitreCar"/>
    <w:qFormat/>
    <w:rsid w:val="001C58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1C5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ev">
    <w:name w:val="Strong"/>
    <w:basedOn w:val="Policepardfaut"/>
    <w:qFormat/>
    <w:rsid w:val="001C585E"/>
    <w:rPr>
      <w:rFonts w:asciiTheme="minorHAnsi" w:hAnsiTheme="minorHAnsi"/>
      <w:b/>
      <w:bCs/>
    </w:rPr>
  </w:style>
  <w:style w:type="character" w:customStyle="1" w:styleId="Titre1Car">
    <w:name w:val="Titre 1 Car"/>
    <w:basedOn w:val="Policepardfaut"/>
    <w:link w:val="Titre1"/>
    <w:rsid w:val="00375322"/>
    <w:rPr>
      <w:rFonts w:asciiTheme="majorHAnsi" w:hAnsiTheme="majorHAnsi" w:cs="Tahoma"/>
      <w:color w:val="FFFFFF" w:themeColor="background1"/>
      <w:sz w:val="24"/>
      <w:szCs w:val="24"/>
    </w:rPr>
  </w:style>
  <w:style w:type="character" w:customStyle="1" w:styleId="Titre2Car">
    <w:name w:val="Titre 2 Car"/>
    <w:basedOn w:val="Policepardfaut"/>
    <w:link w:val="Titre2"/>
    <w:rsid w:val="00E56182"/>
    <w:rPr>
      <w:rFonts w:asciiTheme="majorHAnsi" w:hAnsiTheme="majorHAnsi" w:cs="Tahoma"/>
      <w:b/>
      <w:color w:val="FFFFFF" w:themeColor="background1"/>
      <w:szCs w:val="16"/>
    </w:rPr>
  </w:style>
  <w:style w:type="paragraph" w:styleId="Paragraphedeliste">
    <w:name w:val="List Paragraph"/>
    <w:basedOn w:val="Normal"/>
    <w:uiPriority w:val="34"/>
    <w:qFormat/>
    <w:rsid w:val="005A62E8"/>
    <w:pPr>
      <w:ind w:left="720"/>
      <w:contextualSpacing/>
    </w:pPr>
  </w:style>
  <w:style w:type="paragraph" w:styleId="En-tte">
    <w:name w:val="header"/>
    <w:basedOn w:val="Normal"/>
    <w:link w:val="En-tteCar"/>
    <w:rsid w:val="009B5300"/>
    <w:pPr>
      <w:tabs>
        <w:tab w:val="clear" w:pos="3150"/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9B5300"/>
    <w:rPr>
      <w:rFonts w:asciiTheme="minorHAnsi" w:hAnsiTheme="minorHAnsi" w:cs="Tahoma"/>
      <w:color w:val="FFFFFF" w:themeColor="background1"/>
      <w:sz w:val="16"/>
      <w:szCs w:val="16"/>
    </w:rPr>
  </w:style>
  <w:style w:type="paragraph" w:styleId="Pieddepage">
    <w:name w:val="footer"/>
    <w:basedOn w:val="Normal"/>
    <w:link w:val="PieddepageCar"/>
    <w:rsid w:val="009B5300"/>
    <w:pPr>
      <w:tabs>
        <w:tab w:val="clear" w:pos="3150"/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9B5300"/>
    <w:rPr>
      <w:rFonts w:asciiTheme="minorHAnsi" w:hAnsiTheme="minorHAnsi" w:cs="Tahoma"/>
      <w:color w:val="FFFFFF" w:themeColor="background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sv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sv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sv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sv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6">
      <a:dk1>
        <a:srgbClr val="0E113C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7">
      <a:majorFont>
        <a:latin typeface="Tw Cen MT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Office_37042547_TF01022009</Template>
  <TotalTime>10</TotalTime>
  <Pages>1</Pages>
  <Words>167</Words>
  <Characters>924</Characters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2002-11-20T13:57:00Z</cp:lastPrinted>
  <dcterms:created xsi:type="dcterms:W3CDTF">2019-09-23T04:42:00Z</dcterms:created>
  <dcterms:modified xsi:type="dcterms:W3CDTF">2019-09-25T02:25:00Z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TC010220091033</vt:lpwstr>
  </property>
</Properties>
</file>