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5173B0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5173B0" w:rsidRDefault="00075253" w:rsidP="00370A7B">
            <w:pPr>
              <w:spacing w:after="0" w:line="240" w:lineRule="auto"/>
              <w:jc w:val="right"/>
              <w:rPr>
                <w:lang w:val="fr-CA"/>
              </w:rPr>
            </w:pPr>
            <w:bookmarkStart w:id="0" w:name="_GoBack"/>
            <w:bookmarkEnd w:id="0"/>
            <w:r w:rsidRPr="005173B0">
              <w:rPr>
                <w:lang w:val="fr-CA"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2366906" cy="2576830"/>
                      <wp:effectExtent l="0" t="0" r="0" b="0"/>
                      <wp:docPr id="3" name="Zone de texte 3" descr="Zone de texte de la page de gard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366906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35671B" w:rsidRDefault="00075253" w:rsidP="00075253">
                                  <w:pPr>
                                    <w:pStyle w:val="Titre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fr-FR"/>
                                    </w:rPr>
                                    <w:t>Être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fr-FR"/>
                                    </w:rPr>
                                    <w:br/>
                                    <w:t>avec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fr-FR"/>
                                    </w:rPr>
                                    <w:br/>
                                    <w:t>toi...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Zone de texte 3" o:spid="_x0000_s1026" type="#_x0000_t176" alt="Zone de texte de la page de garde" style="width:186.3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" filled="f" stroked="f" strokeweight=".5pt">
                      <v:textbox>
                        <w:txbxContent>
                          <w:p w:rsidR="00075253" w:rsidRPr="0035671B" w:rsidRDefault="00075253" w:rsidP="00075253">
                            <w:pPr>
                              <w:pStyle w:val="Titre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fr-FR"/>
                              </w:rPr>
                              <w:t>Être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fr-FR"/>
                              </w:rPr>
                              <w:br/>
                              <w:t>avec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fr-FR"/>
                              </w:rPr>
                              <w:br/>
                              <w:t>toi...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5173B0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5173B0" w:rsidRDefault="0092584B" w:rsidP="0092584B">
            <w:pPr>
              <w:spacing w:after="0"/>
              <w:jc w:val="right"/>
              <w:rPr>
                <w:lang w:val="fr-CA"/>
              </w:rPr>
            </w:pPr>
            <w:r w:rsidRPr="005173B0">
              <w:rPr>
                <w:lang w:val="fr-CA"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2386965" cy="2181225"/>
                      <wp:effectExtent l="0" t="0" r="0" b="0"/>
                      <wp:docPr id="5" name="Zone de texte 5" descr="Zone de texte du mess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96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35671B" w:rsidRDefault="0092584B" w:rsidP="0092584B">
                                  <w:pPr>
                                    <w:spacing w:after="0"/>
                                    <w:jc w:val="right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fr-FR"/>
                                    </w:rPr>
                                    <w:t>... me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fr-FR"/>
                                    </w:rPr>
                                    <w:br/>
                                    <w:t>comble de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fr-FR"/>
                                    </w:rPr>
                                    <w:br/>
                                    <w:t>bonheur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Zone de texte 5" o:spid="_x0000_s1027" type="#_x0000_t176" alt="Zone de texte du message" style="width:187.9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" filled="f" stroked="f" strokeweight=".5pt">
                      <v:textbox inset="0,0,0,0">
                        <w:txbxContent>
                          <w:p w:rsidR="0092584B" w:rsidRPr="0035671B" w:rsidRDefault="0092584B" w:rsidP="0092584B">
                            <w:pPr>
                              <w:spacing w:after="0"/>
                              <w:jc w:val="right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fr-FR"/>
                              </w:rPr>
                              <w:t>... me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fr-FR"/>
                              </w:rPr>
                              <w:br/>
                              <w:t>comble de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fr-FR"/>
                              </w:rPr>
                              <w:br/>
                              <w:t>bonheur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5173B0" w:rsidRDefault="00A04339" w:rsidP="00A04339">
      <w:pPr>
        <w:jc w:val="both"/>
        <w:rPr>
          <w:lang w:val="fr-CA"/>
        </w:rPr>
      </w:pPr>
      <w:r w:rsidRPr="005173B0">
        <w:rPr>
          <w:lang w:val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Image 2" title="Image d’arrière-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dèle-image-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008" w:rsidRPr="005173B0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011" w:rsidRDefault="00005011">
      <w:r>
        <w:separator/>
      </w:r>
    </w:p>
  </w:endnote>
  <w:endnote w:type="continuationSeparator" w:id="0">
    <w:p w:rsidR="00005011" w:rsidRDefault="00005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011" w:rsidRDefault="00005011">
      <w:r>
        <w:separator/>
      </w:r>
    </w:p>
  </w:footnote>
  <w:footnote w:type="continuationSeparator" w:id="0">
    <w:p w:rsidR="00005011" w:rsidRDefault="000050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05011"/>
    <w:rsid w:val="00075253"/>
    <w:rsid w:val="00091E92"/>
    <w:rsid w:val="000C79ED"/>
    <w:rsid w:val="00113008"/>
    <w:rsid w:val="00197F84"/>
    <w:rsid w:val="001A7443"/>
    <w:rsid w:val="00310DA2"/>
    <w:rsid w:val="0035671B"/>
    <w:rsid w:val="00370A7B"/>
    <w:rsid w:val="00444463"/>
    <w:rsid w:val="004523C1"/>
    <w:rsid w:val="004B0642"/>
    <w:rsid w:val="005173B0"/>
    <w:rsid w:val="005255E2"/>
    <w:rsid w:val="005F77F2"/>
    <w:rsid w:val="00640AAF"/>
    <w:rsid w:val="006A2D1D"/>
    <w:rsid w:val="0092584B"/>
    <w:rsid w:val="00A04339"/>
    <w:rsid w:val="00A128AC"/>
    <w:rsid w:val="00AE1964"/>
    <w:rsid w:val="00B34175"/>
    <w:rsid w:val="00C8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5253"/>
    <w:pPr>
      <w:spacing w:after="160" w:line="259" w:lineRule="auto"/>
    </w:pPr>
    <w:rPr>
      <w:lang w:eastAsia="en-US"/>
    </w:rPr>
  </w:style>
  <w:style w:type="paragraph" w:styleId="Titre1">
    <w:name w:val="heading 1"/>
    <w:basedOn w:val="Normal"/>
    <w:next w:val="Normal"/>
    <w:link w:val="Titre1Car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itre">
    <w:name w:val="Title"/>
    <w:basedOn w:val="Normal"/>
    <w:next w:val="Normal"/>
    <w:link w:val="TitreCar"/>
    <w:uiPriority w:val="10"/>
    <w:unhideWhenUsed/>
    <w:qFormat/>
    <w:rsid w:val="000752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752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128AC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28AC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Office_25594561_TF03992061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admin</cp:lastModifiedBy>
  <cp:revision>2</cp:revision>
  <dcterms:created xsi:type="dcterms:W3CDTF">2018-10-19T10:55:00Z</dcterms:created>
  <dcterms:modified xsi:type="dcterms:W3CDTF">2018-11-01T06:36:00Z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