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700" w:type="dxa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Étiquettes d’adresse de l’expéditeur"/>
      </w:tblPr>
      <w:tblGrid>
        <w:gridCol w:w="3771"/>
        <w:gridCol w:w="180"/>
        <w:gridCol w:w="3784"/>
        <w:gridCol w:w="181"/>
        <w:gridCol w:w="3784"/>
      </w:tblGrid>
      <w:tr w:rsidR="00B84FEC" w:rsidRPr="00640A1A" w14:paraId="07BF07EC" w14:textId="77777777" w:rsidTr="00114396">
        <w:trPr>
          <w:trHeight w:hRule="exact" w:val="1440"/>
        </w:trPr>
        <w:tc>
          <w:tcPr>
            <w:tcW w:w="3771" w:type="dxa"/>
          </w:tcPr>
          <w:p w14:paraId="01AC4CA6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bookmarkStart w:id="0" w:name="_GoBack"/>
            <w:bookmarkEnd w:id="0"/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9BEE4B6" wp14:editId="0B590112">
                      <wp:extent cx="2387600" cy="895350"/>
                      <wp:effectExtent l="0" t="0" r="0" b="0"/>
                      <wp:docPr id="25" name="Groupe 25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Zone de texte 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3729D2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4A4C4B49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BF0FBDE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EE4B6" id="Groupe 25" o:spid="_x0000_s1026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6" o:spid="_x0000_s102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7" o:spid="_x0000_s102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673729D2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4A4C4B49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BF0FBDE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4A052750" w14:textId="77777777" w:rsidR="00B84FEC" w:rsidRPr="00640A1A" w:rsidRDefault="00B84FEC" w:rsidP="0013047F">
            <w:pPr>
              <w:jc w:val="center"/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42C21771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708AD90B" wp14:editId="19B55C1B">
                      <wp:extent cx="2387600" cy="895350"/>
                      <wp:effectExtent l="0" t="0" r="0" b="0"/>
                      <wp:docPr id="28" name="Groupe 28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 descr="Arrière-plan d’arbre de Noël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Zone de texte 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1F5DF0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7663A5A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7D65C2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D90B" id="Groupe 28" o:spid="_x0000_s1029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Ek/57QMAAFk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29" o:spid="_x0000_s1030" type="#_x0000_t75" alt="Arrière-plan d’arbre de Noël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">
                        <v:imagedata r:id="rId8" o:title="Arrière-plan d’arbre de Noël"/>
                      </v:shape>
                      <v:shape id="Zone de texte 30" o:spid="_x0000_s103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481F5DF0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7663A5A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7D65C2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B0A2072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3E8B7973" w14:textId="77777777" w:rsidR="00B84FEC" w:rsidRPr="00640A1A" w:rsidRDefault="00AB518A" w:rsidP="00114396">
            <w:pPr>
              <w:rPr>
                <w:rFonts w:eastAsiaTheme="minorEastAsia" w:cstheme="minorBidi"/>
                <w:b/>
                <w:bCs/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D9B3ADE" wp14:editId="272E464B">
                      <wp:extent cx="2387600" cy="895350"/>
                      <wp:effectExtent l="0" t="0" r="0" b="0"/>
                      <wp:docPr id="1026" name="Groupe 1026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Image 1027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8" name="Zone de texte 102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712509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38A6AF80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DA7842F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B3ADE" id="Groupe 1026" o:spid="_x0000_s1032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">
                      <v:shape id="Image 1027" o:spid="_x0000_s103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">
                        <v:imagedata r:id="rId8" o:title=""/>
                      </v:shape>
                      <v:shape id="Zone de texte 1028" o:spid="_x0000_s103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      <v:textbox>
                          <w:txbxContent>
                            <w:p w14:paraId="3D712509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38A6AF80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DA7842F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43494BFC" w14:textId="77777777" w:rsidTr="00114396">
        <w:trPr>
          <w:trHeight w:hRule="exact" w:val="1440"/>
        </w:trPr>
        <w:tc>
          <w:tcPr>
            <w:tcW w:w="3771" w:type="dxa"/>
          </w:tcPr>
          <w:p w14:paraId="469FA5BA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354B7773" wp14:editId="2B324634">
                      <wp:extent cx="2387600" cy="895350"/>
                      <wp:effectExtent l="0" t="0" r="0" b="0"/>
                      <wp:docPr id="23" name="Groupe 23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Image 1035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Zone de texte 106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07EF0B" w14:textId="77777777" w:rsidR="00114396" w:rsidRPr="00640A1A" w:rsidRDefault="00114396" w:rsidP="00114396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0D6A4D85" w14:textId="77777777" w:rsidR="00114396" w:rsidRPr="00640A1A" w:rsidRDefault="00114396" w:rsidP="00114396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422C9699" w14:textId="77777777" w:rsidR="00114396" w:rsidRPr="00640A1A" w:rsidRDefault="00114396" w:rsidP="00114396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B7773" id="Groupe 23" o:spid="_x0000_s1035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">
                      <v:shape id="Image 1035" o:spid="_x0000_s103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">
                        <v:imagedata r:id="rId8" o:title=""/>
                      </v:shape>
                      <v:shape id="Zone de texte 1064" o:spid="_x0000_s103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    <v:textbox>
                          <w:txbxContent>
                            <w:p w14:paraId="2A07EF0B" w14:textId="77777777" w:rsidR="00114396" w:rsidRPr="00640A1A" w:rsidRDefault="00114396" w:rsidP="00114396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0D6A4D85" w14:textId="77777777" w:rsidR="00114396" w:rsidRPr="00640A1A" w:rsidRDefault="00114396" w:rsidP="00114396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422C9699" w14:textId="77777777" w:rsidR="00114396" w:rsidRPr="00640A1A" w:rsidRDefault="00114396" w:rsidP="00114396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75A5A4DD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6EB29962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2BC010C" wp14:editId="41810020">
                      <wp:extent cx="2387600" cy="895350"/>
                      <wp:effectExtent l="0" t="0" r="0" b="0"/>
                      <wp:docPr id="31" name="Groupe 31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 1024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5" name="Zone de texte 102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2FCB6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A9A4E3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CB73EC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C010C" id="Groupe 31" o:spid="_x0000_s1038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KagH7QMAADk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1024" o:spid="_x0000_s103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">
                        <v:imagedata r:id="rId8" o:title=""/>
                      </v:shape>
                      <v:shape id="Zone de texte 1025" o:spid="_x0000_s104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      <v:textbox>
                          <w:txbxContent>
                            <w:p w14:paraId="0E2FCB6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A9A4E3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CB73EC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4B34268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7C0768B8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0CEEB281" wp14:editId="3C42C166">
                      <wp:extent cx="2387600" cy="895350"/>
                      <wp:effectExtent l="0" t="0" r="0" b="0"/>
                      <wp:docPr id="1029" name="Groupe 1029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0" name="Image 1030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" name="Zone de texte 103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E00D92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0875711C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1C80F53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EB281" id="Groupe 1029" o:spid="_x0000_s1041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4TU47QMAADw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1030" o:spid="_x0000_s104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">
                        <v:imagedata r:id="rId8" o:title=""/>
                      </v:shape>
                      <v:shape id="Zone de texte 1031" o:spid="_x0000_s104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    <v:textbox>
                          <w:txbxContent>
                            <w:p w14:paraId="22E00D92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0875711C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1C80F53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294CF3AB" w14:textId="77777777" w:rsidTr="00114396">
        <w:trPr>
          <w:trHeight w:hRule="exact" w:val="1440"/>
        </w:trPr>
        <w:tc>
          <w:tcPr>
            <w:tcW w:w="3771" w:type="dxa"/>
          </w:tcPr>
          <w:p w14:paraId="6DF4E72C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8024B48" wp14:editId="3B0EF235">
                      <wp:extent cx="2387600" cy="895350"/>
                      <wp:effectExtent l="0" t="0" r="0" b="0"/>
                      <wp:docPr id="1032" name="Groupe 1032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Image 1033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" name="Zone de texte 103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6BAF7E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9384FBC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057CCC4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24B48" id="Groupe 1032" o:spid="_x0000_s1044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">
                      <v:shape id="Image 1033" o:spid="_x0000_s104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">
                        <v:imagedata r:id="rId8" o:title=""/>
                      </v:shape>
                      <v:shape id="Zone de texte 1034" o:spid="_x0000_s104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      <v:textbox>
                          <w:txbxContent>
                            <w:p w14:paraId="576BAF7E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9384FBC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057CCC4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7558103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56433E02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76EA80E" wp14:editId="7B3201E4">
                      <wp:extent cx="2387600" cy="895350"/>
                      <wp:effectExtent l="0" t="0" r="0" b="0"/>
                      <wp:docPr id="1065" name="Groupe 1065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 1066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9" name="Zone de texte 106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11FB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C7A466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59EBF3F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EA80E" id="Groupe 1065" o:spid="_x0000_s1047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">
                      <v:shape id="Image 1066" o:spid="_x0000_s104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">
                        <v:imagedata r:id="rId8" o:title=""/>
                      </v:shape>
                      <v:shape id="Zone de texte 1069" o:spid="_x0000_s104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    <v:textbox>
                          <w:txbxContent>
                            <w:p w14:paraId="6A911FB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C7A466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59EBF3F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CAEBE79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06CE0971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87F7BBE" wp14:editId="5DBB01DC">
                      <wp:extent cx="2387600" cy="895350"/>
                      <wp:effectExtent l="0" t="0" r="0" b="0"/>
                      <wp:docPr id="1070" name="Groupe 1070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" name="Image 1071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2" name="Zone de texte 107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3C3521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1CF2421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12A9EA7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F7BBE" id="Groupe 1070" o:spid="_x0000_s1050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2Sk8R7QMAADw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1071" o:spid="_x0000_s105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">
                        <v:imagedata r:id="rId8" o:title=""/>
                      </v:shape>
                      <v:shape id="Zone de texte 1072" o:spid="_x0000_s105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      <v:textbox>
                          <w:txbxContent>
                            <w:p w14:paraId="653C3521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1CF2421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12A9EA7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70BACD52" w14:textId="77777777" w:rsidTr="00BC24FE">
        <w:trPr>
          <w:trHeight w:hRule="exact" w:val="1440"/>
        </w:trPr>
        <w:tc>
          <w:tcPr>
            <w:tcW w:w="3771" w:type="dxa"/>
          </w:tcPr>
          <w:p w14:paraId="082CA2C5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A434CF4" wp14:editId="32EC2C65">
                      <wp:extent cx="2387600" cy="895350"/>
                      <wp:effectExtent l="0" t="0" r="0" b="0"/>
                      <wp:docPr id="1073" name="Groupe 1073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age 1074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2" name="Zone de texte 108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AF8ACD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2A6CB789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27C9CD2D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34CF4" id="Groupe 1073" o:spid="_x0000_s1053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">
                      <v:shape id="Image 1074" o:spid="_x0000_s105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">
                        <v:imagedata r:id="rId8" o:title=""/>
                      </v:shape>
                      <v:shape id="Zone de texte 1082" o:spid="_x0000_s105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      <v:textbox>
                          <w:txbxContent>
                            <w:p w14:paraId="35AF8ACD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2A6CB789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27C9CD2D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336D0329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781EFA15" w14:textId="77777777" w:rsidR="00B84FEC" w:rsidRPr="00640A1A" w:rsidRDefault="00AB518A" w:rsidP="00114396">
            <w:pPr>
              <w:rPr>
                <w:rFonts w:eastAsiaTheme="minorEastAsia" w:cstheme="minorBidi"/>
                <w:b/>
                <w:bCs/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296FECEB" wp14:editId="45E0BF20">
                      <wp:extent cx="2387600" cy="895350"/>
                      <wp:effectExtent l="0" t="0" r="0" b="0"/>
                      <wp:docPr id="1083" name="Groupe 1083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" name="Image 1084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" name="Zone de texte 108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ECB9E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4EA3E0E0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7FF6E00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FECEB" id="Groupe 1083" o:spid="_x0000_s1056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">
                      <v:shape id="Image 1084" o:spid="_x0000_s105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">
                        <v:imagedata r:id="rId8" o:title=""/>
                      </v:shape>
                      <v:shape id="Zone de texte 1085" o:spid="_x0000_s105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      <v:textbox>
                          <w:txbxContent>
                            <w:p w14:paraId="02ECB9E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4EA3E0E0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7FF6E00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76CEEB0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090DC7E8" w14:textId="77777777" w:rsidR="001E134C" w:rsidRPr="00640A1A" w:rsidRDefault="00AB518A" w:rsidP="00BC24FE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A10FA9A" wp14:editId="586AC6D4">
                      <wp:extent cx="2387600" cy="895350"/>
                      <wp:effectExtent l="0" t="0" r="0" b="0"/>
                      <wp:docPr id="1086" name="Groupe 1086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Image 1087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" name="Zone de texte 108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942C0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0A6A205A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2467D079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0FA9A" id="Groupe 1086" o:spid="_x0000_s1059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">
                      <v:shape id="Image 1087" o:spid="_x0000_s106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">
                        <v:imagedata r:id="rId8" o:title=""/>
                      </v:shape>
                      <v:shape id="Zone de texte 1088" o:spid="_x0000_s106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    <v:textbox>
                          <w:txbxContent>
                            <w:p w14:paraId="77942C0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0A6A205A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2467D079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04265A58" w14:textId="77777777" w:rsidTr="00114396">
        <w:trPr>
          <w:trHeight w:hRule="exact" w:val="1440"/>
        </w:trPr>
        <w:tc>
          <w:tcPr>
            <w:tcW w:w="3771" w:type="dxa"/>
          </w:tcPr>
          <w:p w14:paraId="4963ABEA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35A878A" wp14:editId="130E686A">
                      <wp:extent cx="2387600" cy="895350"/>
                      <wp:effectExtent l="0" t="0" r="0" b="0"/>
                      <wp:docPr id="1089" name="Groupe 1089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Image 1090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1" name="Zone de texte 109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F522F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84BED4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73DA541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A878A" id="Groupe 1089" o:spid="_x0000_s1062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">
                      <v:shape id="Image 1090" o:spid="_x0000_s106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">
                        <v:imagedata r:id="rId8" o:title=""/>
                      </v:shape>
                      <v:shape id="Zone de texte 1091" o:spid="_x0000_s106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  <v:textbox>
                          <w:txbxContent>
                            <w:p w14:paraId="75F522F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84BED4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73DA541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FC703DB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60EBA5D9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2AC87596" wp14:editId="6753D57B">
                      <wp:extent cx="2387600" cy="895350"/>
                      <wp:effectExtent l="0" t="0" r="0" b="0"/>
                      <wp:docPr id="1092" name="Groupe 1092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3" name="Image 1093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4" name="Zone de texte 109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491D50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2DF6487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5C463B11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87596" id="Groupe 1092" o:spid="_x0000_s1065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">
                      <v:shape id="Image 1093" o:spid="_x0000_s106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">
                        <v:imagedata r:id="rId8" o:title=""/>
                      </v:shape>
                      <v:shape id="Zone de texte 1094" o:spid="_x0000_s106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  <v:textbox>
                          <w:txbxContent>
                            <w:p w14:paraId="36491D50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2DF6487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5C463B11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466600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66C3E49D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631AF4C" wp14:editId="0B1EA166">
                      <wp:extent cx="2387600" cy="895350"/>
                      <wp:effectExtent l="0" t="0" r="0" b="0"/>
                      <wp:docPr id="1095" name="Groupe 1095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" name="Image 1096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7" name="Zone de texte 109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0083A6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44C738C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29DA942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1AF4C" id="Groupe 1095" o:spid="_x0000_s1068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">
                      <v:shape id="Image 1096" o:spid="_x0000_s106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">
                        <v:imagedata r:id="rId8" o:title=""/>
                      </v:shape>
                      <v:shape id="Zone de texte 1097" o:spid="_x0000_s107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  <v:textbox>
                          <w:txbxContent>
                            <w:p w14:paraId="0E0083A6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44C738C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29DA942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7D234B8F" w14:textId="77777777" w:rsidTr="00114396">
        <w:trPr>
          <w:trHeight w:hRule="exact" w:val="1440"/>
        </w:trPr>
        <w:tc>
          <w:tcPr>
            <w:tcW w:w="3771" w:type="dxa"/>
          </w:tcPr>
          <w:p w14:paraId="4E648662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31226EAB" wp14:editId="10FC5AD5">
                      <wp:extent cx="2387600" cy="895350"/>
                      <wp:effectExtent l="0" t="0" r="0" b="0"/>
                      <wp:docPr id="1098" name="Groupe 1098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9" name="Image 1099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" name="Zone de texte 110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13E76C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3DA205F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0BCC4FA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26EAB" id="Groupe 1098" o:spid="_x0000_s1071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">
                      <v:shape id="Image 1099" o:spid="_x0000_s107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">
                        <v:imagedata r:id="rId8" o:title=""/>
                      </v:shape>
                      <v:shape id="Zone de texte 1100" o:spid="_x0000_s107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  <v:textbox>
                          <w:txbxContent>
                            <w:p w14:paraId="5313E76C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3DA205F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0BCC4FA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1844216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49E7E95C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3C356682" wp14:editId="67AA6DDA">
                      <wp:extent cx="2387600" cy="895350"/>
                      <wp:effectExtent l="0" t="0" r="0" b="0"/>
                      <wp:docPr id="1101" name="Groupe 1101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2" name="Image 1102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3" name="Zone de texte 110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EDB86F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1EC94867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2AEB553C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56682" id="Groupe 1101" o:spid="_x0000_s1074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">
                      <v:shape id="Image 1102" o:spid="_x0000_s107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">
                        <v:imagedata r:id="rId8" o:title=""/>
                      </v:shape>
                      <v:shape id="Zone de texte 1103" o:spid="_x0000_s107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    <v:textbox>
                          <w:txbxContent>
                            <w:p w14:paraId="34EDB86F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1EC94867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2AEB553C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0F03E12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7B8A2110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045423A" wp14:editId="4C0A727A">
                      <wp:extent cx="2387600" cy="895350"/>
                      <wp:effectExtent l="0" t="0" r="0" b="0"/>
                      <wp:docPr id="1104" name="Groupe 1104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5" name="Image 1105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6" name="Zone de texte 110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D8097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3D2AD60E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2F62AF94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5423A" id="Groupe 1104" o:spid="_x0000_s1077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">
                      <v:shape id="Image 1105" o:spid="_x0000_s107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">
                        <v:imagedata r:id="rId8" o:title=""/>
                      </v:shape>
                      <v:shape id="Zone de texte 1106" o:spid="_x0000_s107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  <v:textbox>
                          <w:txbxContent>
                            <w:p w14:paraId="0AAD8097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3D2AD60E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2F62AF94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60DD6079" w14:textId="77777777" w:rsidTr="00114396">
        <w:trPr>
          <w:trHeight w:hRule="exact" w:val="1440"/>
        </w:trPr>
        <w:tc>
          <w:tcPr>
            <w:tcW w:w="3771" w:type="dxa"/>
          </w:tcPr>
          <w:p w14:paraId="4E16AAC1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7D69021" wp14:editId="0D642BB7">
                      <wp:extent cx="2387600" cy="895350"/>
                      <wp:effectExtent l="0" t="0" r="0" b="0"/>
                      <wp:docPr id="1107" name="Groupe 1107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8" name="Image 1108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9" name="Zone de texte 110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CFFDEC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114D34A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59E9D66A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69021" id="Groupe 1107" o:spid="_x0000_s1080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">
                      <v:shape id="Image 1108" o:spid="_x0000_s108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">
                        <v:imagedata r:id="rId8" o:title=""/>
                      </v:shape>
                      <v:shape id="Zone de texte 1109" o:spid="_x0000_s108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  <v:textbox>
                          <w:txbxContent>
                            <w:p w14:paraId="47CFFDEC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114D34A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59E9D66A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56A1870D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0DC6EEDE" w14:textId="77777777" w:rsidR="00B84FEC" w:rsidRPr="00640A1A" w:rsidRDefault="00AB518A" w:rsidP="00114396">
            <w:pPr>
              <w:rPr>
                <w:rFonts w:eastAsiaTheme="minorEastAsia" w:cstheme="minorBidi"/>
                <w:b/>
                <w:bCs/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6EDCA45" wp14:editId="7B759B25">
                      <wp:extent cx="2387600" cy="895350"/>
                      <wp:effectExtent l="0" t="0" r="0" b="0"/>
                      <wp:docPr id="1110" name="Groupe 1110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" name="Image 1111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2" name="Zone de texte 111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2EACD1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CA88299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47A71C0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DCA45" id="Groupe 1110" o:spid="_x0000_s1083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">
                      <v:shape id="Image 1111" o:spid="_x0000_s108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">
                        <v:imagedata r:id="rId8" o:title=""/>
                      </v:shape>
                      <v:shape id="Zone de texte 1112" o:spid="_x0000_s108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  <v:textbox>
                          <w:txbxContent>
                            <w:p w14:paraId="1F2EACD1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CA88299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47A71C0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3C678C4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1013C0F0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9CDD1BA" wp14:editId="17F3AD01">
                      <wp:extent cx="2387600" cy="895350"/>
                      <wp:effectExtent l="0" t="0" r="0" b="0"/>
                      <wp:docPr id="1113" name="Groupe 1113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" name="Image 1114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5" name="Zone de texte 111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3A3DDA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0463DAB2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05C993F1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DD1BA" id="Groupe 1113" o:spid="_x0000_s1086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">
                      <v:shape id="Image 1114" o:spid="_x0000_s108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21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6gVu36QTZHEFAAD//wMAUEsBAi0AFAAGAAgAAAAhANvh9svuAAAAhQEAABMAAAAAAAAAAAAA&#10;AAAAAAAAAFtDb250ZW50X1R5cGVzXS54bWxQSwECLQAUAAYACAAAACEAWvQsW78AAAAVAQAACwAA&#10;AAAAAAAAAAAAAAAfAQAAX3JlbHMvLnJlbHNQSwECLQAUAAYACAAAACEAWka9tcMAAADdAAAADwAA&#10;AAAAAAAAAAAAAAAHAgAAZHJzL2Rvd25yZXYueG1sUEsFBgAAAAADAAMAtwAAAPcCAAAAAA==&#10;">
                        <v:imagedata r:id="rId8" o:title=""/>
                      </v:shape>
                      <v:shape id="Zone de texte 1115" o:spid="_x0000_s108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  <v:textbox>
                          <w:txbxContent>
                            <w:p w14:paraId="7B3A3DDA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0463DAB2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05C993F1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07687DD8" w14:textId="77777777" w:rsidTr="00114396">
        <w:trPr>
          <w:trHeight w:hRule="exact" w:val="1440"/>
        </w:trPr>
        <w:tc>
          <w:tcPr>
            <w:tcW w:w="3771" w:type="dxa"/>
          </w:tcPr>
          <w:p w14:paraId="27CADF05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7A40D06F" wp14:editId="238920B2">
                      <wp:extent cx="2387600" cy="895350"/>
                      <wp:effectExtent l="0" t="0" r="0" b="0"/>
                      <wp:docPr id="1116" name="Groupe 1116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7" name="Image 1117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8" name="Zone de texte 111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72CC84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601CBB2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49454AF2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0D06F" id="Groupe 1116" o:spid="_x0000_s1089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">
                      <v:shape id="Image 1117" o:spid="_x0000_s109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">
                        <v:imagedata r:id="rId8" o:title=""/>
                      </v:shape>
                      <v:shape id="Zone de texte 1118" o:spid="_x0000_s109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    <v:textbox>
                          <w:txbxContent>
                            <w:p w14:paraId="4572CC84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601CBB2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49454AF2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2CDA8D39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57688558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EB81591" wp14:editId="572051C3">
                      <wp:extent cx="2387600" cy="895350"/>
                      <wp:effectExtent l="0" t="0" r="0" b="0"/>
                      <wp:docPr id="1119" name="Groupe 1119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" name="Image 1120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" name="Zone de texte 112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E5917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670A7C84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1857AF3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81591" id="Groupe 1119" o:spid="_x0000_s1092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">
                      <v:shape id="Image 1120" o:spid="_x0000_s109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">
                        <v:imagedata r:id="rId8" o:title=""/>
                      </v:shape>
                      <v:shape id="Zone de texte 1121" o:spid="_x0000_s109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  <v:textbox>
                          <w:txbxContent>
                            <w:p w14:paraId="29E5917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670A7C84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1857AF3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FD05F4D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57E5011C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0DED89DF" wp14:editId="6CCEF64B">
                      <wp:extent cx="2387600" cy="895350"/>
                      <wp:effectExtent l="0" t="0" r="0" b="0"/>
                      <wp:docPr id="1122" name="Groupe 1122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Image 1123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" name="Zone de texte 112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A9BC2E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0A52C6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BA5DA8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D89DF" id="Groupe 1122" o:spid="_x0000_s1095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NbgmT7QMAAD0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1123" o:spid="_x0000_s109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98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">
                        <v:imagedata r:id="rId8" o:title=""/>
                      </v:shape>
                      <v:shape id="Zone de texte 1124" o:spid="_x0000_s109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    <v:textbox>
                          <w:txbxContent>
                            <w:p w14:paraId="7EA9BC2E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0A52C6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BA5DA8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556F647A" w14:textId="77777777" w:rsidTr="00114396">
        <w:trPr>
          <w:trHeight w:hRule="exact" w:val="1440"/>
        </w:trPr>
        <w:tc>
          <w:tcPr>
            <w:tcW w:w="3771" w:type="dxa"/>
          </w:tcPr>
          <w:p w14:paraId="4EB085CF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ACB839F" wp14:editId="4C8545A6">
                      <wp:extent cx="2387600" cy="895350"/>
                      <wp:effectExtent l="0" t="0" r="0" b="0"/>
                      <wp:docPr id="1125" name="Groupe 1125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6" name="Image 1126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" name="Zone de texte 11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DF9E0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65BEF98A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A781266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B839F" id="Groupe 1125" o:spid="_x0000_s1098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XqX3H7QMAAD0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1126" o:spid="_x0000_s109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">
                        <v:imagedata r:id="rId8" o:title=""/>
                      </v:shape>
                      <v:shape id="Zone de texte 1127" o:spid="_x0000_s110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    <v:textbox>
                          <w:txbxContent>
                            <w:p w14:paraId="68DF9E0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65BEF98A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A781266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50A34D5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5399B907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2FCDD7CF" wp14:editId="06DCE643">
                      <wp:extent cx="2387600" cy="895350"/>
                      <wp:effectExtent l="0" t="0" r="0" b="0"/>
                      <wp:docPr id="1128" name="Groupe 1128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age 1129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Zone de texte 11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4E1B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04A44E7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2E62A084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DD7CF" id="Groupe 1128" o:spid="_x0000_s1101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">
                      <v:shape id="Image 1129" o:spid="_x0000_s110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">
                        <v:imagedata r:id="rId8" o:title=""/>
                      </v:shape>
                      <v:shape id="Zone de texte 1130" o:spid="_x0000_s110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    <v:textbox>
                          <w:txbxContent>
                            <w:p w14:paraId="513F4E1B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04A44E7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2E62A084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5C1FBA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283A08C6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37A4572" wp14:editId="64C70D97">
                      <wp:extent cx="2387600" cy="895350"/>
                      <wp:effectExtent l="0" t="0" r="0" b="0"/>
                      <wp:docPr id="1131" name="Groupe 1131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Image 1132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3" name="Zone de texte 113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A0B8BC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55DBF4D7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724CAF33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A4572" id="Groupe 1131" o:spid="_x0000_s1104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">
                      <v:shape id="Image 1132" o:spid="_x0000_s110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w6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">
                        <v:imagedata r:id="rId8" o:title=""/>
                      </v:shape>
                      <v:shape id="Zone de texte 1133" o:spid="_x0000_s110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    <v:textbox>
                          <w:txbxContent>
                            <w:p w14:paraId="69A0B8BC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55DBF4D7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724CAF33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640A1A" w14:paraId="75A335A0" w14:textId="77777777" w:rsidTr="00114396">
        <w:trPr>
          <w:trHeight w:hRule="exact" w:val="1440"/>
        </w:trPr>
        <w:tc>
          <w:tcPr>
            <w:tcW w:w="3771" w:type="dxa"/>
          </w:tcPr>
          <w:p w14:paraId="2D6E8047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3613844" wp14:editId="03B85D73">
                      <wp:extent cx="2387600" cy="895350"/>
                      <wp:effectExtent l="0" t="0" r="0" b="0"/>
                      <wp:docPr id="1134" name="Groupe 1134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Image 1135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6" name="Zone de texte 113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2FD7B8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2573A715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60DD9722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13844" id="Groupe 1134" o:spid="_x0000_s1107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">
                      <v:shape id="Image 1135" o:spid="_x0000_s110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">
                        <v:imagedata r:id="rId8" o:title=""/>
                      </v:shape>
                      <v:shape id="Zone de texte 1136" o:spid="_x0000_s110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      <v:textbox>
                          <w:txbxContent>
                            <w:p w14:paraId="6B2FD7B8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2573A715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60DD9722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33BE31D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2B846F4E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2E5C8F6" wp14:editId="545B6A72">
                      <wp:extent cx="2387600" cy="895350"/>
                      <wp:effectExtent l="0" t="0" r="0" b="0"/>
                      <wp:docPr id="1137" name="Groupe 1137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8" name="Image 1138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Zone de texte 113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4B454D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35AE7BA2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01C9B59F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5C8F6" id="Groupe 1137" o:spid="_x0000_s1110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">
                      <v:shape id="Image 1138" o:spid="_x0000_s111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">
                        <v:imagedata r:id="rId8" o:title=""/>
                      </v:shape>
                      <v:shape id="Zone de texte 1139" o:spid="_x0000_s111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    <v:textbox>
                          <w:txbxContent>
                            <w:p w14:paraId="6F4B454D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35AE7BA2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01C9B59F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12AEDDC8" w14:textId="77777777" w:rsidR="00B84FEC" w:rsidRPr="00640A1A" w:rsidRDefault="00B84FEC" w:rsidP="00B84FEC">
            <w:pPr>
              <w:rPr>
                <w:rStyle w:val="lev"/>
                <w:noProof/>
                <w:lang w:val="fr-CA"/>
              </w:rPr>
            </w:pPr>
          </w:p>
        </w:tc>
        <w:tc>
          <w:tcPr>
            <w:tcW w:w="3784" w:type="dxa"/>
          </w:tcPr>
          <w:p w14:paraId="597EEEFD" w14:textId="77777777" w:rsidR="00B84FEC" w:rsidRPr="00640A1A" w:rsidRDefault="00AB518A" w:rsidP="00114396">
            <w:pPr>
              <w:rPr>
                <w:noProof/>
                <w:lang w:val="fr-CA"/>
              </w:rPr>
            </w:pPr>
            <w:r w:rsidRPr="00640A1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20F7287" wp14:editId="35A97A16">
                      <wp:extent cx="2387600" cy="895350"/>
                      <wp:effectExtent l="0" t="0" r="0" b="0"/>
                      <wp:docPr id="1140" name="Groupe 1140" descr="Arrière-plan d’arbre de Noë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Image 1141" title="Étiquette d’arb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2" name="Zone de texte 114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F559E6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b/>
                                        <w:lang w:val="fr-CA" w:bidi="fr-FR"/>
                                      </w:rPr>
                                      <w:t>Nom</w:t>
                                    </w:r>
                                  </w:p>
                                  <w:p w14:paraId="0886A280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Adresse</w:t>
                                    </w:r>
                                  </w:p>
                                  <w:p w14:paraId="3014C917" w14:textId="77777777" w:rsidR="00AB518A" w:rsidRPr="00640A1A" w:rsidRDefault="00AB518A" w:rsidP="00AB518A">
                                    <w:pPr>
                                      <w:jc w:val="center"/>
                                      <w:rPr>
                                        <w:lang w:val="fr-CA"/>
                                      </w:rPr>
                                    </w:pPr>
                                    <w:r w:rsidRPr="00640A1A">
                                      <w:rPr>
                                        <w:lang w:val="fr-CA" w:bidi="fr-FR"/>
                                      </w:rPr>
                                      <w:t>Code postal, Ville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F7287" id="Groupe 1140" o:spid="_x0000_s1113" alt="Arrière-plan d’arbre de Noë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">
                      <v:shape id="Image 1141" o:spid="_x0000_s111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w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Lwpu36QTZHEFAAD//wMAUEsBAi0AFAAGAAgAAAAhANvh9svuAAAAhQEAABMAAAAAAAAAAAAA&#10;AAAAAAAAAFtDb250ZW50X1R5cGVzXS54bWxQSwECLQAUAAYACAAAACEAWvQsW78AAAAVAQAACwAA&#10;AAAAAAAAAAAAAAAfAQAAX3JlbHMvLnJlbHNQSwECLQAUAAYACAAAACEAWYIxMMMAAADdAAAADwAA&#10;AAAAAAAAAAAAAAAHAgAAZHJzL2Rvd25yZXYueG1sUEsFBgAAAAADAAMAtwAAAPcCAAAAAA==&#10;">
                        <v:imagedata r:id="rId8" o:title=""/>
                      </v:shape>
                      <v:shape id="Zone de texte 1142" o:spid="_x0000_s111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    <v:textbox>
                          <w:txbxContent>
                            <w:p w14:paraId="3DF559E6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b/>
                                  <w:lang w:val="fr-CA"/>
                                </w:rPr>
                              </w:pPr>
                              <w:r w:rsidRPr="00640A1A">
                                <w:rPr>
                                  <w:b/>
                                  <w:lang w:val="fr-CA" w:bidi="fr-FR"/>
                                </w:rPr>
                                <w:t>Nom</w:t>
                              </w:r>
                            </w:p>
                            <w:p w14:paraId="0886A280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Adresse</w:t>
                              </w:r>
                            </w:p>
                            <w:p w14:paraId="3014C917" w14:textId="77777777" w:rsidR="00AB518A" w:rsidRPr="00640A1A" w:rsidRDefault="00AB518A" w:rsidP="00AB518A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 w:rsidRPr="00640A1A">
                                <w:rPr>
                                  <w:lang w:val="fr-CA" w:bidi="fr-FR"/>
                                </w:rPr>
                                <w:t>Code postal, Ville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4D338A" w14:textId="77777777" w:rsidR="00286FB5" w:rsidRPr="00640A1A" w:rsidRDefault="00286FB5">
      <w:pPr>
        <w:rPr>
          <w:noProof/>
          <w:lang w:val="fr-CA"/>
        </w:rPr>
      </w:pPr>
    </w:p>
    <w:sectPr w:rsidR="00286FB5" w:rsidRPr="00640A1A" w:rsidSect="00484564">
      <w:pgSz w:w="11906" w:h="16838" w:code="9"/>
      <w:pgMar w:top="720" w:right="288" w:bottom="432" w:left="28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2F89D" w14:textId="77777777" w:rsidR="00C53F3B" w:rsidRDefault="00C53F3B">
      <w:r>
        <w:separator/>
      </w:r>
    </w:p>
  </w:endnote>
  <w:endnote w:type="continuationSeparator" w:id="0">
    <w:p w14:paraId="12C5AA11" w14:textId="77777777" w:rsidR="00C53F3B" w:rsidRDefault="00C5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3EB5D" w14:textId="77777777" w:rsidR="00C53F3B" w:rsidRDefault="00C53F3B">
      <w:r>
        <w:separator/>
      </w:r>
    </w:p>
  </w:footnote>
  <w:footnote w:type="continuationSeparator" w:id="0">
    <w:p w14:paraId="51B12DB9" w14:textId="77777777" w:rsidR="00C53F3B" w:rsidRDefault="00C53F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8A"/>
    <w:rsid w:val="00114396"/>
    <w:rsid w:val="0013047F"/>
    <w:rsid w:val="001751D0"/>
    <w:rsid w:val="001E134C"/>
    <w:rsid w:val="00286FB5"/>
    <w:rsid w:val="002A4A5B"/>
    <w:rsid w:val="00484564"/>
    <w:rsid w:val="005424AD"/>
    <w:rsid w:val="005676EE"/>
    <w:rsid w:val="00640A1A"/>
    <w:rsid w:val="00AB518A"/>
    <w:rsid w:val="00AE6B0A"/>
    <w:rsid w:val="00B35B65"/>
    <w:rsid w:val="00B84FEC"/>
    <w:rsid w:val="00BC24FE"/>
    <w:rsid w:val="00BD4D0B"/>
    <w:rsid w:val="00C53F3B"/>
    <w:rsid w:val="00D911E8"/>
    <w:rsid w:val="00E2538C"/>
    <w:rsid w:val="00EA7570"/>
    <w:rsid w:val="00F917C1"/>
    <w:rsid w:val="00F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1695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 w:cs="Times New Roman"/>
      <w:color w:val="1F4E79" w:themeColor="accent1" w:themeShade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styleId="lev">
    <w:name w:val="Strong"/>
    <w:basedOn w:val="Policepardfaut"/>
    <w:qFormat/>
    <w:rPr>
      <w:rFonts w:asciiTheme="minorHAnsi" w:eastAsiaTheme="minorEastAsia" w:hAnsiTheme="minorHAnsi" w:cstheme="minorBidi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eastAsia="Times New Roman" w:hAnsi="Segoe UI" w:cs="Segoe UI"/>
      <w:color w:val="1F4E79" w:themeColor="accent1" w:themeShade="8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turn address labels (winter design, works with Avery 5160)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TF03978919</Template>
  <TotalTime>5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Tester fr-FR</cp:lastModifiedBy>
  <cp:revision>7</cp:revision>
  <cp:lastPrinted>2012-11-24T21:09:00Z</cp:lastPrinted>
  <dcterms:created xsi:type="dcterms:W3CDTF">2019-05-25T13:26:00Z</dcterms:created>
  <dcterms:modified xsi:type="dcterms:W3CDTF">2019-06-03T08:29:00Z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