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E1C71" w:rsidRDefault="005770C2">
      <w:pPr>
        <w:pStyle w:val="Title"/>
      </w:pPr>
      <w:sdt>
        <w:sdtPr>
          <w:alias w:val="Entrez le titre du certificat :"/>
          <w:tag w:val="Entrez le titre du certificat 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Pr="005770C2">
            <w:rPr>
              <w:lang w:bidi="fr-FR"/>
            </w:rPr>
            <w:t>JOUEUR LE PLUS INSPIRANT</w:t>
          </w:r>
        </w:sdtContent>
      </w:sdt>
    </w:p>
    <w:p w:rsidR="006E1C71" w:rsidRPr="00C83C1D" w:rsidRDefault="005770C2" w:rsidP="00C83C1D">
      <w:pPr>
        <w:pStyle w:val="Heading1"/>
      </w:pPr>
      <w:sdt>
        <w:sdtPr>
          <w:alias w:val="Entrez le nom du destinataire :"/>
          <w:tag w:val="Entrez le nom du destinataire 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bidi="fr-FR"/>
            </w:rPr>
            <w:t>Nom du destinataire</w:t>
          </w:r>
        </w:sdtContent>
      </w:sdt>
    </w:p>
    <w:sdt>
      <w:sdtPr>
        <w:alias w:val="Description du certificat :"/>
        <w:tag w:val="Description du certificat 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5770C2">
          <w:r>
            <w:rPr>
              <w:lang w:bidi="fr-FR"/>
            </w:rPr>
            <w:t>est ici reconnu comme le joueur le plus inspirant de cette saison suite à l’attitude exemplaire qu’il a eue au sein de l’équipe</w:t>
          </w:r>
        </w:p>
      </w:sdtContent>
    </w:sdt>
    <w:p w:rsidR="006E1C71" w:rsidRPr="00C83C1D" w:rsidRDefault="005770C2" w:rsidP="00C83C1D">
      <w:pPr>
        <w:pStyle w:val="Heading2"/>
      </w:pPr>
      <w:sdt>
        <w:sdtPr>
          <w:alias w:val="Entrez le nom de l’équipe :"/>
          <w:tag w:val="Entrez le nom de l’équipe 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bidi="fr-FR"/>
            </w:rPr>
            <w:t>Nom de l’équipe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ceau pour récompense et tableau de signature"/>
      </w:tblPr>
      <w:tblGrid>
        <w:gridCol w:w="3123"/>
        <w:gridCol w:w="9549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NoSpacing"/>
            </w:pPr>
            <w:r>
              <w:rPr>
                <w:noProof/>
                <w:lang w:val="en-US" w:eastAsia="en-US"/>
              </w:rPr>
              <w:lastRenderedPageBreak/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Groupe 1" descr="Sceau pour récompen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ceau" descr="Sceau pour récompense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Forme du sceau" descr="Forme du sceau pour récompens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Texture du sceau" descr="Texture du sceau pour récompens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ase-ball" descr="Icône du base-ba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8D51D" id="Groupe 1" o:spid="_x0000_s1026" alt="Sceau pour récompense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">
                      <v:group id="Sceau" o:spid="_x0000_s1027" alt="Sceau pour récompense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Forme du sceau" o:spid="_x0000_s1028" alt="Forme du sceau pour récompens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xture du sceau" o:spid="_x0000_s1029" type="#_x0000_t75" alt="Texture du sceau pour récompens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Texture du sceau pour récompense" croptop="-2164f" cropleft="19433f" cropright="-949f"/>
                        </v:shape>
                      </v:group>
                      <v:shape id="Base-ball" o:spid="_x0000_s1030" type="#_x0000_t75" alt="Icône du base-ball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Icône du base-ba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et tableau de signature"/>
            </w:tblPr>
            <w:tblGrid>
              <w:gridCol w:w="2411"/>
              <w:gridCol w:w="6188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5770C2" w:rsidP="009C610B">
                  <w:pPr>
                    <w:pStyle w:val="Heading3"/>
                  </w:pPr>
                  <w:sdt>
                    <w:sdtPr>
                      <w:alias w:val="Émis par :"/>
                      <w:tag w:val="Émis par 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bidi="fr-FR"/>
                        </w:rPr>
                        <w:t>Émis par :</w:t>
                      </w:r>
                    </w:sdtContent>
                  </w:sdt>
                </w:p>
              </w:tc>
              <w:sdt>
                <w:sdtPr>
                  <w:alias w:val="Entrez le nom/la fonction de l’émetteur :"/>
                  <w:tag w:val="Entrez le nom/la fonction de l’émetteur 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Heading4"/>
                      </w:pPr>
                      <w:r w:rsidRPr="0088629E">
                        <w:rPr>
                          <w:lang w:bidi="fr-FR"/>
                        </w:rPr>
                        <w:t>Nom/fonction de l’émetteur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Ce jour :"/>
                  <w:tag w:val="Ce jour 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Heading3"/>
                      </w:pPr>
                      <w:r>
                        <w:rPr>
                          <w:lang w:bidi="fr-FR"/>
                        </w:rPr>
                        <w:t>Ce jour :</w:t>
                      </w:r>
                    </w:p>
                  </w:tc>
                </w:sdtContent>
              </w:sdt>
              <w:sdt>
                <w:sdtPr>
                  <w:alias w:val="Entrez la date :"/>
                  <w:tag w:val="Entrez la date 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Heading4"/>
                      </w:pPr>
                      <w:r>
                        <w:rPr>
                          <w:lang w:bidi="fr-FR"/>
                        </w:rPr>
                        <w:t>Entrez la date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NoSpacing"/>
      </w:pPr>
    </w:p>
    <w:sectPr w:rsidR="006E1C71" w:rsidSect="008A5914">
      <w:headerReference w:type="default" r:id="rId12"/>
      <w:footerReference w:type="default" r:id="rId13"/>
      <w:headerReference w:type="first" r:id="rId14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2170" w:rsidRDefault="00852170">
      <w:pPr>
        <w:spacing w:after="0" w:line="240" w:lineRule="auto"/>
      </w:pPr>
      <w:r>
        <w:separator/>
      </w:r>
    </w:p>
  </w:endnote>
  <w:endnote w:type="continuationSeparator" w:id="0">
    <w:p w:rsidR="00852170" w:rsidRDefault="0085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Foo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C3389D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2170" w:rsidRDefault="00852170">
      <w:pPr>
        <w:spacing w:after="0" w:line="240" w:lineRule="auto"/>
      </w:pPr>
      <w:r>
        <w:separator/>
      </w:r>
    </w:p>
  </w:footnote>
  <w:footnote w:type="continuationSeparator" w:id="0">
    <w:p w:rsidR="00852170" w:rsidRDefault="00852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e 11" descr="2 rectangles aux angles interconnectés avec des rayons partant du centre vers les bord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ons" descr="2 rectangles aux angles interconnectés avec des rayons partant du centre vers les bord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ordure noire" descr="2 rectangles aux angles interconnectés avec des rayons partant du centre vers les bord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Bordure des rectangles" descr="2 rectangles aux angles interconnectés avec des rayons partant du centre vers les bord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2F29DA" id="Groupe 11" o:spid="_x0000_s1026" alt="2 rectangles aux angles interconnectés avec des rayons partant du centre vers les bord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ons" o:spid="_x0000_s1027" type="#_x0000_t75" alt="2 rectangles aux angles interconnectés avec des rayons partant du centre vers les bord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tangles aux angles interconnectés avec des rayons partant du centre vers les bords"/>
              </v:shape>
              <v:shape id="Bordure noire" o:spid="_x0000_s1028" type="#_x0000_t75" alt="2 rectangles aux angles interconnectés avec des rayons partant du centre vers les bord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tangles aux angles interconnectés avec des rayons partant du centre vers les bords"/>
              </v:shape>
              <v:rect id="Bordure des rectangles" o:spid="_x0000_s1029" alt="2 rectangles aux angles interconnectés avec des rayons partant du centre vers les bord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upe 4" descr="2 rectangles aux angles interconnectés avec des rayons partant du centre vers les bord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ons" descr="2 rectangles aux angles interconnectés avec des rayons partant du centre vers les bord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ordure noire" descr="2 rectangles aux angles interconnectés avec des rayons partant du centre vers les bord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Bordure des rectangles" descr="2 rectangles aux angles interconnectés avec des rayons partant du centre vers les bord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224369" id="Groupe 4" o:spid="_x0000_s1026" alt="2 rectangles aux angles interconnectés avec des rayons partant du centre vers les bord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ons" o:spid="_x0000_s1027" type="#_x0000_t75" alt="2 rectangles aux angles interconnectés avec des rayons partant du centre vers les bord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rectangles aux angles interconnectés avec des rayons partant du centre vers les bords"/>
              </v:shape>
              <v:shape id="Bordure noire" o:spid="_x0000_s1028" type="#_x0000_t75" alt="2 rectangles aux angles interconnectés avec des rayons partant du centre vers les bord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rectangles aux angles interconnectés avec des rayons partant du centre vers les bords"/>
              </v:shape>
              <v:rect id="Bordure des rectangles" o:spid="_x0000_s1029" alt="2 rectangles aux angles interconnectés avec des rayons partant du centre vers les bord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F47AB"/>
    <w:rsid w:val="00402527"/>
    <w:rsid w:val="004E24B8"/>
    <w:rsid w:val="0054759E"/>
    <w:rsid w:val="00553547"/>
    <w:rsid w:val="005770C2"/>
    <w:rsid w:val="005F6FDE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3389D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fr-FR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customStyle="1" w:styleId="PlainTable11">
    <w:name w:val="Plain Table 1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182DC7" w:rsidP="00182DC7">
          <w:pPr>
            <w:pStyle w:val="4ADB83C530D24C9CA83642B73C64FAFC"/>
          </w:pPr>
          <w:r w:rsidRPr="00C83C1D">
            <w:rPr>
              <w:lang w:bidi="fr-FR"/>
            </w:rPr>
            <w:t>Nom du destinataire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182DC7" w:rsidP="00182DC7">
          <w:pPr>
            <w:pStyle w:val="ECA6D58B978440DBB99497C29DD773FB"/>
          </w:pPr>
          <w:r>
            <w:rPr>
              <w:lang w:bidi="fr-FR"/>
            </w:rPr>
            <w:t>est ici reconnu comme le joueur le plus inspirant de cette saison suite à l’attitude exemplaire qu’il a eue au sein de l’équipe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182DC7" w:rsidP="00182DC7">
          <w:pPr>
            <w:pStyle w:val="2506B6AC172E4A978C05D1C0015F62EE"/>
          </w:pPr>
          <w:r w:rsidRPr="00C83C1D">
            <w:rPr>
              <w:lang w:bidi="fr-FR"/>
            </w:rPr>
            <w:t>Nom de l’équipe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182DC7" w:rsidP="00182DC7">
          <w:pPr>
            <w:pStyle w:val="E2D400A3A12E4598B226A821E0C6A11C1"/>
          </w:pPr>
          <w:r w:rsidRPr="0088629E">
            <w:rPr>
              <w:lang w:bidi="fr-FR"/>
            </w:rPr>
            <w:t>Nom/fonction de l’émetteur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182DC7" w:rsidP="00182DC7">
          <w:pPr>
            <w:pStyle w:val="E0EBDEE568C3480BB1C08FC5DF8AE303"/>
          </w:pPr>
          <w:r>
            <w:rPr>
              <w:lang w:bidi="fr-FR"/>
            </w:rPr>
            <w:t>Entrez la date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182DC7" w:rsidP="00182DC7">
          <w:pPr>
            <w:pStyle w:val="72BACBCF133F47AAB8669B42D448956B"/>
          </w:pPr>
          <w:r w:rsidRPr="005770C2">
            <w:rPr>
              <w:lang w:bidi="fr-FR"/>
            </w:rPr>
            <w:t>JOUEUR LE PLUS INSPIRANT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182DC7" w:rsidP="00182DC7">
          <w:pPr>
            <w:pStyle w:val="FA91316956F743DE90994F4E510349C6"/>
          </w:pPr>
          <w:r w:rsidRPr="009C610B">
            <w:rPr>
              <w:lang w:bidi="fr-FR"/>
            </w:rPr>
            <w:t>Émis par 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182DC7" w:rsidP="00182DC7">
          <w:pPr>
            <w:pStyle w:val="18208100460442769F7A4F237E79ABE1"/>
          </w:pPr>
          <w:r>
            <w:rPr>
              <w:lang w:bidi="fr-FR"/>
            </w:rPr>
            <w:t>Ce jour 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182DC7"/>
    <w:rsid w:val="00246888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2DC7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  <w:style w:type="paragraph" w:customStyle="1" w:styleId="72BACBCF133F47AAB8669B42D448956B">
    <w:name w:val="72BACBCF133F47AAB8669B42D448956B"/>
    <w:rsid w:val="00182DC7"/>
    <w:pPr>
      <w:pBdr>
        <w:top w:val="single" w:sz="8" w:space="5" w:color="8496B0" w:themeColor="text2" w:themeTint="99"/>
        <w:bottom w:val="single" w:sz="8" w:space="5" w:color="8496B0" w:themeColor="text2" w:themeTint="99"/>
      </w:pBd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A5A5A5" w:themeColor="accent3"/>
      <w:kern w:val="0"/>
      <w:sz w:val="68"/>
      <w:szCs w:val="68"/>
      <w:lang w:eastAsia="ja-JP"/>
      <w14:ligatures w14:val="none"/>
    </w:rPr>
  </w:style>
  <w:style w:type="paragraph" w:customStyle="1" w:styleId="4ADB83C530D24C9CA83642B73C64FAFC">
    <w:name w:val="4ADB83C530D24C9CA83642B73C64FAFC"/>
    <w:rsid w:val="00182DC7"/>
    <w:pPr>
      <w:pBdr>
        <w:bottom w:val="single" w:sz="4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kern w:val="0"/>
      <w:sz w:val="114"/>
      <w:szCs w:val="32"/>
      <w:lang w:eastAsia="ja-JP"/>
      <w14:ligatures w14:val="none"/>
    </w:rPr>
  </w:style>
  <w:style w:type="paragraph" w:customStyle="1" w:styleId="ECA6D58B978440DBB99497C29DD773FB">
    <w:name w:val="ECA6D58B978440DBB99497C29DD773FB"/>
    <w:rsid w:val="00182DC7"/>
    <w:pPr>
      <w:spacing w:after="200" w:line="276" w:lineRule="auto"/>
      <w:jc w:val="center"/>
    </w:pPr>
    <w:rPr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2506B6AC172E4A978C05D1C0015F62EE">
    <w:name w:val="2506B6AC172E4A978C05D1C0015F62EE"/>
    <w:rsid w:val="00182DC7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kern w:val="0"/>
      <w:sz w:val="66"/>
      <w:szCs w:val="26"/>
      <w:lang w:eastAsia="ja-JP"/>
      <w14:ligatures w14:val="none"/>
    </w:rPr>
  </w:style>
  <w:style w:type="paragraph" w:customStyle="1" w:styleId="FA91316956F743DE90994F4E510349C6">
    <w:name w:val="FA91316956F743DE90994F4E510349C6"/>
    <w:rsid w:val="00182DC7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2D400A3A12E4598B226A821E0C6A11C1">
    <w:name w:val="E2D400A3A12E4598B226A821E0C6A11C1"/>
    <w:rsid w:val="00182DC7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18208100460442769F7A4F237E79ABE1">
    <w:name w:val="18208100460442769F7A4F237E79ABE1"/>
    <w:rsid w:val="00182DC7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0EBDEE568C3480BB1C08FC5DF8AE303">
    <w:name w:val="E0EBDEE568C3480BB1C08FC5DF8AE303"/>
    <w:rsid w:val="00182DC7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5EC75-B61B-4D77-9BB6-F3A8D7BC3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TF03171112</Template>
  <TotalTime>3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Zakia Lu</cp:lastModifiedBy>
  <cp:revision>3</cp:revision>
  <dcterms:created xsi:type="dcterms:W3CDTF">2018-04-06T10:44:00Z</dcterms:created>
  <dcterms:modified xsi:type="dcterms:W3CDTF">2018-05-02T09:39:00Z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