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BF1881" w:rsidP="00DD2D26">
      <w:pPr>
        <w:pStyle w:val="a9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1200150</wp:posOffset>
                </wp:positionH>
                <wp:positionV relativeFrom="page">
                  <wp:posOffset>1371600</wp:posOffset>
                </wp:positionV>
                <wp:extent cx="8277225" cy="657860"/>
                <wp:effectExtent l="0" t="0" r="28575" b="27940"/>
                <wp:wrapNone/>
                <wp:docPr id="3827" name="Tekstin reunaviivat" descr="Suunnitteluelementt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7225" cy="657860"/>
                          <a:chOff x="0" y="0"/>
                          <a:chExt cx="8012938" cy="657860"/>
                        </a:xfrm>
                      </wpg:grpSpPr>
                      <wpg:grpSp>
                        <wpg:cNvPr id="28" name="Ryhmä 28"/>
                        <wpg:cNvGrpSpPr/>
                        <wpg:grpSpPr>
                          <a:xfrm>
                            <a:off x="0" y="0"/>
                            <a:ext cx="1659757" cy="657860"/>
                            <a:chOff x="0" y="0"/>
                            <a:chExt cx="1318082" cy="656718"/>
                          </a:xfrm>
                        </wpg:grpSpPr>
                        <wps:wsp>
                          <wps:cNvPr id="7" name="Suora yhdysviiva 7"/>
                          <wps:cNvCnPr/>
                          <wps:spPr>
                            <a:xfrm>
                              <a:off x="0" y="0"/>
                              <a:ext cx="123753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uora yhdysviiva 10"/>
                          <wps:cNvCnPr/>
                          <wps:spPr>
                            <a:xfrm>
                              <a:off x="0" y="656718"/>
                              <a:ext cx="131808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Ryhmä 29"/>
                        <wpg:cNvGrpSpPr/>
                        <wpg:grpSpPr>
                          <a:xfrm>
                            <a:off x="5799928" y="0"/>
                            <a:ext cx="2213010" cy="657860"/>
                            <a:chOff x="8728" y="0"/>
                            <a:chExt cx="2213010" cy="656718"/>
                          </a:xfrm>
                        </wpg:grpSpPr>
                        <wps:wsp>
                          <wps:cNvPr id="24" name="Suora yhdysviiva 24"/>
                          <wps:cNvCnPr/>
                          <wps:spPr>
                            <a:xfrm>
                              <a:off x="239250" y="0"/>
                              <a:ext cx="19756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uora yhdysviiva 25"/>
                          <wps:cNvCnPr/>
                          <wps:spPr>
                            <a:xfrm>
                              <a:off x="8728" y="656718"/>
                              <a:ext cx="2213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85072" id="Tekstin reunaviivat" o:spid="_x0000_s1026" alt="Suunnitteluelementti" style="position:absolute;margin-left:94.5pt;margin-top:108pt;width:651.75pt;height:51.8pt;z-index:-251646465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" o:allowincell="f">
                <v:group id="Ryhmä 28" o:spid="_x0000_s1027" style="position:absolute;width:16597;height:6578" coordsize="13180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uora yhdysviiva 7" o:spid="_x0000_s1028" style="position:absolute;visibility:visible;mso-wrap-style:square" from="0,0" to="123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uora yhdysviiva 10" o:spid="_x0000_s1029" style="position:absolute;visibility:visible;mso-wrap-style:square" from="0,6567" to="13180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Ryhmä 29" o:spid="_x0000_s1030" style="position:absolute;left:57999;width:22130;height:6578" coordorigin="87" coordsize="22130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uora yhdysviiva 24" o:spid="_x0000_s1031" style="position:absolute;visibility:visible;mso-wrap-style:square" from="2392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uora yhdysviiva 25" o:spid="_x0000_s1032" style="position:absolute;visibility:visible;mso-wrap-style:square" from="87,6567" to="2221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bookmarkStart w:id="0" w:name="_GoBack"/>
      <w:r w:rsidR="007E7A2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1873250</wp:posOffset>
            </wp:positionH>
            <wp:positionV relativeFrom="page">
              <wp:posOffset>970915</wp:posOffset>
            </wp:positionV>
            <wp:extent cx="4415790" cy="1285875"/>
            <wp:effectExtent l="0" t="0" r="0" b="0"/>
            <wp:wrapTight wrapText="bothSides">
              <wp:wrapPolygon edited="0">
                <wp:start x="2423" y="2240"/>
                <wp:lineTo x="1770" y="3840"/>
                <wp:lineTo x="839" y="7040"/>
                <wp:lineTo x="745" y="16320"/>
                <wp:lineTo x="839" y="18240"/>
                <wp:lineTo x="1211" y="18240"/>
                <wp:lineTo x="2423" y="20160"/>
                <wp:lineTo x="2516" y="20800"/>
                <wp:lineTo x="2982" y="20800"/>
                <wp:lineTo x="3914" y="20160"/>
                <wp:lineTo x="13418" y="18560"/>
                <wp:lineTo x="17519" y="18240"/>
                <wp:lineTo x="20873" y="16000"/>
                <wp:lineTo x="20873" y="13120"/>
                <wp:lineTo x="20594" y="11520"/>
                <wp:lineTo x="19848" y="8000"/>
                <wp:lineTo x="20035" y="5440"/>
                <wp:lineTo x="16866" y="4480"/>
                <wp:lineTo x="4007" y="2240"/>
                <wp:lineTo x="2423" y="2240"/>
              </wp:wrapPolygon>
            </wp:wrapTight>
            <wp:docPr id="4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et-E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sdt>
        <w:sdtPr>
          <w:alias w:val="Eniten:"/>
          <w:tag w:val="Eniten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fi-FI"/>
            </w:rPr>
            <w:t>Eniten</w:t>
          </w:r>
        </w:sdtContent>
      </w:sdt>
      <w:r w:rsidR="00D52BD0">
        <w:rPr>
          <w:lang w:bidi="fi-FI"/>
        </w:rPr>
        <w:t xml:space="preserve"> </w:t>
      </w:r>
      <w:sdt>
        <w:sdtPr>
          <w:alias w:val="Pelaaja:"/>
          <w:tag w:val="Pelaaja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fi-FI"/>
            </w:rPr>
            <w:t>Pelaaja</w:t>
          </w:r>
        </w:sdtContent>
      </w:sdt>
    </w:p>
    <w:p w:rsidR="00DD2D26" w:rsidRPr="005F1054" w:rsidRDefault="0080561D" w:rsidP="00DD2D26">
      <w:pPr>
        <w:pStyle w:val="1"/>
      </w:pPr>
      <w:sdt>
        <w:sdtPr>
          <w:alias w:val="Anna saajan nimi:"/>
          <w:tag w:val="Anna saajan nimi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fi-FI"/>
            </w:rPr>
            <w:t>Saajan nimi</w:t>
          </w:r>
        </w:sdtContent>
      </w:sdt>
    </w:p>
    <w:sdt>
      <w:sdtPr>
        <w:alias w:val="Todistuksen kuvaus:"/>
        <w:tag w:val="Todistuksen kuvaus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fi-FI"/>
            </w:rPr>
            <w:t>on valittu tämän kauden eniten arvostetuksi pelaajaksi, koska hän on osoittanut ilmiömäistä sitoutuneisuutta joukkueeseen</w:t>
          </w:r>
        </w:p>
      </w:sdtContent>
    </w:sdt>
    <w:p w:rsidR="00DD2D26" w:rsidRPr="00C91816" w:rsidRDefault="0080561D" w:rsidP="00DD2D26">
      <w:pPr>
        <w:pStyle w:val="21"/>
      </w:pPr>
      <w:sdt>
        <w:sdtPr>
          <w:alias w:val="Kirjoita joukkueen nimi:"/>
          <w:tag w:val="Kirjoita joukkueen nimi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fi-FI"/>
            </w:rPr>
            <w:t>Joukkueen nimi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lkinnon leima ja allekirjoitustaulukko"/>
      </w:tblPr>
      <w:tblGrid>
        <w:gridCol w:w="3370"/>
        <w:gridCol w:w="10304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affff5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Ryhmä 1" descr="Palkinnon leim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Leima" descr="Palkinnon leima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Leimamuoto" descr="Palkinnon leima -muoto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Leiman materiaalikuvio" descr="Palkinnon leiman materiaalikuvio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all" descr="Baseball-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94E16" id="Ryhmä 1" o:spid="_x0000_s1026" alt="Palkinnon leima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">
                      <v:group id="Leima" o:spid="_x0000_s1027" alt="Palkinnon leima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Leimamuoto" o:spid="_x0000_s1028" alt="Palkinnon leima -muoto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Leiman materiaalikuvio" o:spid="_x0000_s1029" type="#_x0000_t75" alt="Palkinnon leiman materiaalikuvio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Palkinnon leiman materiaalikuvio" croptop="-2164f" cropleft="19433f" cropright="-949f"/>
                        </v:shape>
                      </v:group>
                      <v:shape id="Baseball" o:spid="_x0000_s1030" type="#_x0000_t75" alt="Baseball-kuvake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Baseball-kuvak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äivämäärä ja allekirjoitukset -taulukko"/>
            </w:tblPr>
            <w:tblGrid>
              <w:gridCol w:w="2623"/>
              <w:gridCol w:w="6731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80561D" w:rsidP="00DD2D26">
                  <w:pPr>
                    <w:pStyle w:val="31"/>
                  </w:pPr>
                  <w:sdt>
                    <w:sdtPr>
                      <w:alias w:val="Myöntäjä:"/>
                      <w:tag w:val="Myöntäjä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fi-FI"/>
                        </w:rPr>
                        <w:t>Myöntäjä: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Kirjoita myöntäjän nimi/titteli:"/>
                    <w:tag w:val="Kirjoita myöntäjän nimi/titteli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fi-FI"/>
                        </w:rPr>
                        <w:t>Myöntäjän nimi/titteli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Päivämäärä:"/>
                  <w:tag w:val="Päivämäärä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fi-FI"/>
                        </w:rPr>
                        <w:t>Päivämäärä:</w:t>
                      </w:r>
                    </w:p>
                  </w:tc>
                </w:sdtContent>
              </w:sdt>
              <w:sdt>
                <w:sdtPr>
                  <w:alias w:val="Anna päivämäärä:"/>
                  <w:tag w:val="Anna päivämäärä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fi-FI"/>
                        </w:rPr>
                        <w:t>Anna päivämäärä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affff5"/>
      </w:pPr>
    </w:p>
    <w:sectPr w:rsidR="003F12BF" w:rsidSect="007E7A22">
      <w:headerReference w:type="default" r:id="rId12"/>
      <w:footerReference w:type="default" r:id="rId13"/>
      <w:headerReference w:type="first" r:id="rId14"/>
      <w:pgSz w:w="16838" w:h="11906" w:orient="landscape" w:code="9"/>
      <w:pgMar w:top="2268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61D" w:rsidRDefault="0080561D">
      <w:pPr>
        <w:spacing w:after="0" w:line="240" w:lineRule="auto"/>
      </w:pPr>
      <w:r>
        <w:separator/>
      </w:r>
    </w:p>
  </w:endnote>
  <w:endnote w:type="continuationSeparator" w:id="0">
    <w:p w:rsidR="0080561D" w:rsidRDefault="00805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fi-FI"/>
          </w:rPr>
          <w:fldChar w:fldCharType="begin"/>
        </w:r>
        <w:r>
          <w:rPr>
            <w:lang w:bidi="fi-FI"/>
          </w:rPr>
          <w:instrText xml:space="preserve"> PAGE   \* MERGEFORMAT </w:instrText>
        </w:r>
        <w:r>
          <w:rPr>
            <w:lang w:bidi="fi-FI"/>
          </w:rPr>
          <w:fldChar w:fldCharType="separate"/>
        </w:r>
        <w:r w:rsidR="00E81CB9">
          <w:rPr>
            <w:noProof/>
            <w:lang w:bidi="fi-FI"/>
          </w:rPr>
          <w:t>2</w:t>
        </w:r>
        <w:r>
          <w:rPr>
            <w:noProof/>
            <w:lang w:bidi="fi-F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61D" w:rsidRDefault="0080561D">
      <w:pPr>
        <w:spacing w:after="0" w:line="240" w:lineRule="auto"/>
      </w:pPr>
      <w:r>
        <w:separator/>
      </w:r>
    </w:p>
  </w:footnote>
  <w:footnote w:type="continuationSeparator" w:id="0">
    <w:p w:rsidR="0080561D" w:rsidRDefault="00805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17" name="Ryhmä 17" descr="2 suorakulmaista kehystä, jotka punoutuvat kulmista yhteen ja joissa auringonsäteet ulottuvat keskeltä reunoill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äteet" descr="2 suorakulmaista kehystä, jotka punoutuvat kulmista yhteen ja joissa auringonsäteet ulottuvat keskeltä reunoill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Musta reuna" descr="2 suorakulmaista kehystä, jotka punoutuvat kulmista yhteen ja joissa auringonsäteet ulottuvat keskeltä reunoill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Suorakulmion reunat" descr="2 suorakulmaista kehystä, jotka punoutuvat kulmista yhteen ja joissa auringonsäteet ulottuvat keskeltä reunoille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7D3627" id="Ryhmä 17" o:spid="_x0000_s1026" alt="2 suorakulmaista kehystä, jotka punoutuvat kulmista yhteen ja joissa auringonsäteet ulottuvat keskeltä reunoille" style="position:absolute;margin-left:0;margin-top:0;width:777.25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äteet" o:spid="_x0000_s1027" type="#_x0000_t75" alt="2 suorakulmaista kehystä, jotka punoutuvat kulmista yhteen ja joissa auringonsäteet ulottuvat keskeltä reunoill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suorakulmaista kehystä, jotka punoutuvat kulmista yhteen ja joissa auringonsäteet ulottuvat keskeltä reunoille"/>
              </v:shape>
              <v:shape id="Musta reuna" o:spid="_x0000_s1028" type="#_x0000_t75" alt="2 suorakulmaista kehystä, jotka punoutuvat kulmista yhteen ja joissa auringonsäteet ulottuvat keskeltä reunoill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suorakulmaista kehystä, jotka punoutuvat kulmista yhteen ja joissa auringonsäteet ulottuvat keskeltä reunoille"/>
              </v:shape>
              <v:rect id="Suorakulmion reunat" o:spid="_x0000_s1029" alt="2 suorakulmaista kehystä, jotka punoutuvat kulmista yhteen ja joissa auringonsäteet ulottuvat keskeltä reunoille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7144"/>
              <wp:effectExtent l="0" t="0" r="0" b="0"/>
              <wp:wrapNone/>
              <wp:docPr id="22" name="Ryhmä 22" descr="2 suorakulmaista kehystä, jotka punoutuvat kulmista yhteen ja joissa auringonsäteet ulottuvat keskeltä reunoill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Säteet" descr="2 suorakulmaista kehystä, jotka punoutuvat kulmista yhteen ja joissa auringonsäteet ulottuvat keskeltä reunoill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Musta reuna" descr="2 suorakulmaista kehystä, jotka punoutuvat kulmista yhteen ja joissa auringonsäteet ulottuvat keskeltä reunoill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Suorakulmion reunat" descr="2 suorakulmaista kehystä, jotka punoutuvat kulmista yhteen ja joissa auringonsäteet ulottuvat keskeltä reunoille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F31E16" id="Ryhmä 22" o:spid="_x0000_s1026" alt="2 suorakulmaista kehystä, jotka punoutuvat kulmista yhteen ja joissa auringonsäteet ulottuvat keskeltä reunoille" style="position:absolute;margin-left:32.05pt;margin-top:27pt;width:777.2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äteet" o:spid="_x0000_s1027" type="#_x0000_t75" alt="2 suorakulmaista kehystä, jotka punoutuvat kulmista yhteen ja joissa auringonsäteet ulottuvat keskeltä reunoill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suorakulmaista kehystä, jotka punoutuvat kulmista yhteen ja joissa auringonsäteet ulottuvat keskeltä reunoille"/>
              </v:shape>
              <v:shape id="Musta reuna" o:spid="_x0000_s1028" type="#_x0000_t75" alt="2 suorakulmaista kehystä, jotka punoutuvat kulmista yhteen ja joissa auringonsäteet ulottuvat keskeltä reunoill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suorakulmaista kehystä, jotka punoutuvat kulmista yhteen ja joissa auringonsäteet ulottuvat keskeltä reunoille"/>
              </v:shape>
              <v:rect id="Suorakulmion reunat" o:spid="_x0000_s1029" alt="2 suorakulmaista kehystä, jotka punoutuvat kulmista yhteen ja joissa auringonsäteet ulottuvat keskeltä reunoille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E6BFF"/>
    <w:rsid w:val="000F3216"/>
    <w:rsid w:val="00162A1C"/>
    <w:rsid w:val="00236181"/>
    <w:rsid w:val="002F6430"/>
    <w:rsid w:val="003A034C"/>
    <w:rsid w:val="003E1D52"/>
    <w:rsid w:val="003F12BF"/>
    <w:rsid w:val="00435900"/>
    <w:rsid w:val="00491D9D"/>
    <w:rsid w:val="004D7937"/>
    <w:rsid w:val="00530441"/>
    <w:rsid w:val="005D4B12"/>
    <w:rsid w:val="005F1054"/>
    <w:rsid w:val="00672D65"/>
    <w:rsid w:val="00794A12"/>
    <w:rsid w:val="007B41C2"/>
    <w:rsid w:val="007E7A22"/>
    <w:rsid w:val="0080561D"/>
    <w:rsid w:val="008114D5"/>
    <w:rsid w:val="00823CE5"/>
    <w:rsid w:val="008A48EF"/>
    <w:rsid w:val="009811CC"/>
    <w:rsid w:val="009828FE"/>
    <w:rsid w:val="00AB1BE3"/>
    <w:rsid w:val="00AC66E4"/>
    <w:rsid w:val="00B9539F"/>
    <w:rsid w:val="00BA2779"/>
    <w:rsid w:val="00BF1881"/>
    <w:rsid w:val="00C762CF"/>
    <w:rsid w:val="00C91816"/>
    <w:rsid w:val="00D455A2"/>
    <w:rsid w:val="00D52BD0"/>
    <w:rsid w:val="00D5535D"/>
    <w:rsid w:val="00DD2D26"/>
    <w:rsid w:val="00E81CB9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fi-FI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D455A2"/>
    <w:rPr>
      <w:sz w:val="25"/>
    </w:rPr>
  </w:style>
  <w:style w:type="paragraph" w:styleId="1">
    <w:name w:val="heading 1"/>
    <w:basedOn w:val="a1"/>
    <w:link w:val="10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BF1881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BF188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customStyle="1" w:styleId="11">
    <w:name w:val="网格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网格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">
    <w:name w:val="网格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">
    <w:name w:val="网格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">
    <w:name w:val="网格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">
    <w:name w:val="网格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">
    <w:name w:val="网格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0">
    <w:name w:val="网格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3-21">
    <w:name w:val="网格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3-31">
    <w:name w:val="网格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3-41">
    <w:name w:val="网格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3-51">
    <w:name w:val="网格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3-61">
    <w:name w:val="网格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410">
    <w:name w:val="网格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">
    <w:name w:val="网格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">
    <w:name w:val="网格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">
    <w:name w:val="网格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">
    <w:name w:val="网格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">
    <w:name w:val="网格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0">
    <w:name w:val="网格表 5 深色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5-21">
    <w:name w:val="网格表 5 深色 - 着色 2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5-31">
    <w:name w:val="网格表 5 深色 - 着色 3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5-41">
    <w:name w:val="网格表 5 深色 - 着色 4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5-51">
    <w:name w:val="网格表 5 深色 - 着色 5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5-61">
    <w:name w:val="网格表 5 深色 - 着色 6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61">
    <w:name w:val="网格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">
    <w:name w:val="网格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">
    <w:name w:val="网格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">
    <w:name w:val="网格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">
    <w:name w:val="网格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">
    <w:name w:val="网格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">
    <w:name w:val="网格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7-21">
    <w:name w:val="网格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7-31">
    <w:name w:val="网格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7-41">
    <w:name w:val="网格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7-51">
    <w:name w:val="网格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7-61">
    <w:name w:val="网格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672D65"/>
    <w:rPr>
      <w:rFonts w:eastAsiaTheme="majorEastAsia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9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7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3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3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customStyle="1" w:styleId="110">
    <w:name w:val="清单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1-210">
    <w:name w:val="清单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1-310">
    <w:name w:val="清单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1-410">
    <w:name w:val="清单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1-510">
    <w:name w:val="清单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1-610">
    <w:name w:val="清单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211">
    <w:name w:val="清单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0">
    <w:name w:val="清单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0">
    <w:name w:val="清单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0">
    <w:name w:val="清单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0">
    <w:name w:val="清单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0">
    <w:name w:val="清单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1">
    <w:name w:val="清单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3-210">
    <w:name w:val="清单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3-310">
    <w:name w:val="清单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3-410">
    <w:name w:val="清单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3-510">
    <w:name w:val="清单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3-610">
    <w:name w:val="清单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411">
    <w:name w:val="清单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0">
    <w:name w:val="清单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0">
    <w:name w:val="清单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0">
    <w:name w:val="清单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0">
    <w:name w:val="清单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0">
    <w:name w:val="清单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1">
    <w:name w:val="清单表 5 深色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0">
    <w:name w:val="清单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0">
    <w:name w:val="清单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0">
    <w:name w:val="清单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0">
    <w:name w:val="清单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0">
    <w:name w:val="清单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0">
    <w:name w:val="清单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3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2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customStyle="1" w:styleId="111">
    <w:name w:val="无格式表格 1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无格式表格 21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无格式表格 31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无格式表格 41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无格式表格 51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网格型浅色1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9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3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a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9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5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5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054F88" w:rsidP="00054F88">
          <w:pPr>
            <w:pStyle w:val="7D5BD3E89BAD43B9BDB7A27255DD426B"/>
          </w:pPr>
          <w:r w:rsidRPr="005F1054">
            <w:rPr>
              <w:lang w:bidi="fi-FI"/>
            </w:rPr>
            <w:t>Saajan nimi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054F88" w:rsidP="00054F88">
          <w:pPr>
            <w:pStyle w:val="7B357F59BFC34E5EB81B1D00288700B0"/>
          </w:pPr>
          <w:r>
            <w:rPr>
              <w:lang w:bidi="fi-FI"/>
            </w:rPr>
            <w:t>on valittu tämän kauden eniten arvostetuksi pelaajaksi, koska hän on osoittanut ilmiömäistä sitoutuneisuutta joukkueeseen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054F88" w:rsidP="00054F88">
          <w:pPr>
            <w:pStyle w:val="FBF42E3065944AB69AC4E6676845978B"/>
          </w:pPr>
          <w:r w:rsidRPr="00C91816">
            <w:rPr>
              <w:lang w:bidi="fi-FI"/>
            </w:rPr>
            <w:t>Joukkueen nimi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054F88" w:rsidP="00054F88">
          <w:pPr>
            <w:pStyle w:val="70CDCDCE33274FA3BAEB5AF9DC3383CC1"/>
          </w:pPr>
          <w:r w:rsidRPr="00C91816">
            <w:rPr>
              <w:lang w:bidi="fi-FI"/>
            </w:rPr>
            <w:t>Myöntäjän nimi/titteli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054F88" w:rsidP="00054F88">
          <w:pPr>
            <w:pStyle w:val="39CEA59EE9604C29A5C76449388B57D01"/>
          </w:pPr>
          <w:r>
            <w:rPr>
              <w:lang w:bidi="fi-FI"/>
            </w:rPr>
            <w:t>Anna päivämäärä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054F88" w:rsidP="00054F88">
          <w:pPr>
            <w:pStyle w:val="F57C1D0BB4C34A22BCB06C078215354E"/>
          </w:pPr>
          <w:r>
            <w:rPr>
              <w:lang w:bidi="fi-FI"/>
            </w:rPr>
            <w:t>Eniten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054F88" w:rsidP="00054F88">
          <w:pPr>
            <w:pStyle w:val="9FA498C34DA44849B81456A18C37CA6E"/>
          </w:pPr>
          <w:r>
            <w:rPr>
              <w:lang w:bidi="fi-FI"/>
            </w:rPr>
            <w:t>Pelaaja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054F88" w:rsidP="00054F88">
          <w:pPr>
            <w:pStyle w:val="0A5B72604A764FDB9480DA342FD5FA12"/>
          </w:pPr>
          <w:r w:rsidRPr="00C91816">
            <w:rPr>
              <w:lang w:bidi="fi-FI"/>
            </w:rPr>
            <w:t>Myöntäjä: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054F88" w:rsidP="00054F88">
          <w:pPr>
            <w:pStyle w:val="5DEC94D1BA1142279C151AF9397AA2A8"/>
          </w:pPr>
          <w:r>
            <w:rPr>
              <w:lang w:bidi="fi-FI"/>
            </w:rPr>
            <w:t>Päivämäärä: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54F88"/>
    <w:rsid w:val="0008345F"/>
    <w:rsid w:val="0022526D"/>
    <w:rsid w:val="006B6F5D"/>
    <w:rsid w:val="008E2D98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F88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054F88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0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054F88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0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054F88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054F88"/>
    <w:pPr>
      <w:jc w:val="center"/>
    </w:pPr>
    <w:rPr>
      <w:color w:val="262626" w:themeColor="text1" w:themeTint="D9"/>
      <w:sz w:val="25"/>
      <w:szCs w:val="26"/>
      <w:lang w:eastAsia="ja-JP"/>
    </w:rPr>
  </w:style>
  <w:style w:type="paragraph" w:customStyle="1" w:styleId="FBF42E3065944AB69AC4E6676845978B">
    <w:name w:val="FBF42E3065944AB69AC4E6676845978B"/>
    <w:rsid w:val="00054F88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054F88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5"/>
      <w:szCs w:val="24"/>
      <w:lang w:eastAsia="ja-JP"/>
    </w:rPr>
  </w:style>
  <w:style w:type="paragraph" w:customStyle="1" w:styleId="70CDCDCE33274FA3BAEB5AF9DC3383CC1">
    <w:name w:val="70CDCDCE33274FA3BAEB5AF9DC3383CC1"/>
    <w:rsid w:val="00054F88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5"/>
      <w:szCs w:val="26"/>
      <w:lang w:eastAsia="ja-JP"/>
    </w:rPr>
  </w:style>
  <w:style w:type="paragraph" w:customStyle="1" w:styleId="5DEC94D1BA1142279C151AF9397AA2A8">
    <w:name w:val="5DEC94D1BA1142279C151AF9397AA2A8"/>
    <w:rsid w:val="00054F88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5"/>
      <w:szCs w:val="24"/>
      <w:lang w:eastAsia="ja-JP"/>
    </w:rPr>
  </w:style>
  <w:style w:type="paragraph" w:customStyle="1" w:styleId="39CEA59EE9604C29A5C76449388B57D01">
    <w:name w:val="39CEA59EE9604C29A5C76449388B57D01"/>
    <w:rsid w:val="00054F88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5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Office_21464951_TF02805142.dotx</Template>
  <TotalTime>7</TotalTime>
  <Pages>1</Pages>
  <Words>37</Words>
  <Characters>215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2018-11-02T17:19:00Z</dcterms:created>
  <dcterms:modified xsi:type="dcterms:W3CDTF">2018-11-05T06:36:00Z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