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199"/>
      </w:tblGrid>
      <w:tr w:rsidR="00B66D44" w:rsidRPr="00E90BDF" w:rsidTr="00291D3A">
        <w:trPr>
          <w:jc w:val="right"/>
        </w:trPr>
        <w:bookmarkStart w:id="0" w:name="_GoBack" w:displacedByCustomXml="next"/>
        <w:sdt>
          <w:sdtPr>
            <w:id w:val="1701890649"/>
            <w:placeholder>
              <w:docPart w:val="C5EC9B4B088E4BF3963DF1774B92F6A7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E90BDF" w:rsidRDefault="001518A3" w:rsidP="003463DA">
                <w:pPr>
                  <w:pStyle w:val="Title"/>
                  <w:spacing w:before="240"/>
                </w:pPr>
                <w:r w:rsidRPr="00E90BDF">
                  <w:rPr>
                    <w:lang w:bidi="et-EE"/>
                  </w:rPr>
                  <w:t>Ürituse nimi</w:t>
                </w:r>
              </w:p>
            </w:tc>
          </w:sdtContent>
        </w:sdt>
      </w:tr>
      <w:bookmarkEnd w:id="0"/>
      <w:tr w:rsidR="00B66D44" w:rsidRPr="00E90BDF" w:rsidTr="00291D3A">
        <w:trPr>
          <w:trHeight w:val="558"/>
          <w:jc w:val="right"/>
        </w:trPr>
        <w:tc>
          <w:tcPr>
            <w:tcW w:w="6199" w:type="dxa"/>
          </w:tcPr>
          <w:p w:rsidR="00B66D44" w:rsidRPr="00E90BDF" w:rsidRDefault="000662F2" w:rsidP="00291D3A">
            <w:pPr>
              <w:pStyle w:val="NoSpacing"/>
              <w:ind w:left="0"/>
              <w:jc w:val="right"/>
              <w:rPr>
                <w:color w:val="FFFFFF" w:themeColor="background1"/>
                <w:lang w:val="et-EE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53C87699" wp14:editId="4C7AB2E8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FC892F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E90BDF" w:rsidTr="00291D3A">
        <w:trPr>
          <w:jc w:val="right"/>
        </w:trPr>
        <w:sdt>
          <w:sdtPr>
            <w:id w:val="-1558544731"/>
            <w:placeholder>
              <w:docPart w:val="9EE0C694150B44E693E29E668EAFC2D5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E90BDF" w:rsidRDefault="001518A3" w:rsidP="00291D3A">
                <w:pPr>
                  <w:spacing w:after="120" w:line="240" w:lineRule="auto"/>
                  <w:ind w:left="102" w:right="102"/>
                </w:pPr>
                <w:r w:rsidRPr="00E90BDF">
                  <w:rPr>
                    <w:lang w:bidi="et-EE"/>
                  </w:rPr>
                  <w:t>Aeg</w:t>
                </w:r>
              </w:p>
            </w:tc>
          </w:sdtContent>
        </w:sdt>
      </w:tr>
      <w:tr w:rsidR="00B66D44" w:rsidRPr="00E90BDF" w:rsidTr="00291D3A">
        <w:trPr>
          <w:jc w:val="right"/>
        </w:trPr>
        <w:sdt>
          <w:sdtPr>
            <w:id w:val="1042010646"/>
            <w:placeholder>
              <w:docPart w:val="54E45EC3DD2C49178568A87BE878F385"/>
            </w:placeholder>
            <w:temporary/>
            <w:showingPlcHdr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E90BDF" w:rsidRDefault="001518A3" w:rsidP="00291D3A">
                <w:pPr>
                  <w:pStyle w:val="Date"/>
                  <w:rPr>
                    <w:rStyle w:val="DateChar"/>
                  </w:rPr>
                </w:pPr>
                <w:r w:rsidRPr="00E90BDF">
                  <w:rPr>
                    <w:lang w:bidi="et-EE"/>
                  </w:rPr>
                  <w:t>8. juuni [AASTA]</w:t>
                </w:r>
              </w:p>
            </w:tc>
          </w:sdtContent>
        </w:sdt>
      </w:tr>
      <w:tr w:rsidR="00B66D44" w:rsidRPr="00E90BDF" w:rsidTr="00291D3A">
        <w:trPr>
          <w:jc w:val="right"/>
        </w:trPr>
        <w:sdt>
          <w:sdtPr>
            <w:id w:val="-2119821005"/>
            <w:placeholder>
              <w:docPart w:val="60BA4E6BD38D4F79B934720EAA6C8CC2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E90BDF" w:rsidRDefault="001518A3" w:rsidP="00291D3A">
                <w:pPr>
                  <w:pStyle w:val="Kellaaeg"/>
                </w:pPr>
                <w:r w:rsidRPr="00E90BDF">
                  <w:rPr>
                    <w:lang w:bidi="et-EE"/>
                  </w:rPr>
                  <w:t>20:00–22:00</w:t>
                </w:r>
              </w:p>
            </w:tc>
          </w:sdtContent>
        </w:sdt>
      </w:tr>
      <w:tr w:rsidR="00B66D44" w:rsidRPr="00E90BDF" w:rsidTr="00291D3A">
        <w:trPr>
          <w:jc w:val="right"/>
        </w:trPr>
        <w:sdt>
          <w:sdtPr>
            <w:rPr>
              <w:noProof/>
            </w:rPr>
            <w:id w:val="2051649660"/>
            <w:placeholder>
              <w:docPart w:val="34FA93BF87684059BC0D2A52C83AD8B8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E90BDF" w:rsidRDefault="001518A3" w:rsidP="00291D3A">
                <w:pPr>
                  <w:pStyle w:val="Subtitle"/>
                  <w:rPr>
                    <w:noProof/>
                  </w:rPr>
                </w:pPr>
                <w:r w:rsidRPr="00E90BDF">
                  <w:rPr>
                    <w:lang w:bidi="et-EE"/>
                  </w:rPr>
                  <w:t>Lisage siia ürituse põhiteave.</w:t>
                </w:r>
              </w:p>
            </w:tc>
          </w:sdtContent>
        </w:sdt>
      </w:tr>
      <w:tr w:rsidR="00B66D44" w:rsidRPr="00E90BDF" w:rsidTr="00291D3A">
        <w:trPr>
          <w:jc w:val="right"/>
        </w:trPr>
        <w:sdt>
          <w:sdtPr>
            <w:rPr>
              <w:noProof/>
            </w:rPr>
            <w:id w:val="-1573420329"/>
            <w:placeholder>
              <w:docPart w:val="CC5529F8EE9E404390E9F8757E793971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1518A3" w:rsidRPr="00E90BDF" w:rsidRDefault="001518A3" w:rsidP="001518A3">
                <w:r w:rsidRPr="00E90BDF">
                  <w:rPr>
                    <w:lang w:bidi="et-EE"/>
                  </w:rPr>
                  <w:t>Kui soovite selle või mõne muu kohatäiteteksti asendada, klõpsake lihtsalt seda ja hakake tippima.</w:t>
                </w:r>
              </w:p>
              <w:p w:rsidR="001518A3" w:rsidRPr="00E90BDF" w:rsidRDefault="001518A3" w:rsidP="001518A3">
                <w:r w:rsidRPr="00E90BDF">
                  <w:rPr>
                    <w:lang w:bidi="et-EE"/>
                  </w:rPr>
                  <w:t xml:space="preserve">Siin saate reklaamitavat üritust lähemalt kirjeldada.  Menüüst Kujundus leiate fondi- ja värvivaliku, mis aitavad teil mallile oma näo anda.  </w:t>
                </w:r>
              </w:p>
              <w:p w:rsidR="00B66D44" w:rsidRPr="00E90BDF" w:rsidRDefault="001518A3" w:rsidP="001518A3">
                <w:pPr>
                  <w:rPr>
                    <w:noProof/>
                  </w:rPr>
                </w:pPr>
                <w:r w:rsidRPr="00E90BDF">
                  <w:rPr>
                    <w:lang w:bidi="et-EE"/>
                  </w:rPr>
                  <w:t>Taustpildi ja/või -objektide muutmiseks topeltklõpsake päist.</w:t>
                </w:r>
              </w:p>
            </w:tc>
          </w:sdtContent>
        </w:sdt>
      </w:tr>
    </w:tbl>
    <w:p w:rsidR="00C479BE" w:rsidRPr="00E90BDF" w:rsidRDefault="00C479BE" w:rsidP="00C6724B">
      <w:pPr>
        <w:spacing w:after="0"/>
        <w:rPr>
          <w:sz w:val="10"/>
        </w:rPr>
      </w:pPr>
    </w:p>
    <w:p w:rsidR="007F2548" w:rsidRPr="00E90BDF" w:rsidRDefault="007F2548" w:rsidP="00C6724B">
      <w:pPr>
        <w:pStyle w:val="NoSpacing"/>
        <w:rPr>
          <w:lang w:val="et-EE"/>
        </w:rPr>
      </w:pPr>
    </w:p>
    <w:sectPr w:rsidR="007F2548" w:rsidRPr="00E90BDF" w:rsidSect="00E90B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3DA" w:rsidRDefault="003463DA" w:rsidP="0068245E">
      <w:pPr>
        <w:spacing w:after="0" w:line="240" w:lineRule="auto"/>
      </w:pPr>
      <w:r>
        <w:separator/>
      </w:r>
    </w:p>
  </w:endnote>
  <w:endnote w:type="continuationSeparator" w:id="0">
    <w:p w:rsidR="003463DA" w:rsidRDefault="003463DA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E90BDF" w:rsidRDefault="009124DD">
    <w:pPr>
      <w:pStyle w:val="Footer"/>
    </w:pPr>
    <w:r w:rsidRPr="00E90BDF">
      <w:rPr>
        <w:lang w:bidi="et-EE"/>
      </w:rPr>
      <w:fldChar w:fldCharType="begin"/>
    </w:r>
    <w:r w:rsidRPr="00E90BDF">
      <w:rPr>
        <w:lang w:bidi="et-EE"/>
      </w:rPr>
      <w:instrText xml:space="preserve"> PAGE   \* MERGEFORMAT </w:instrText>
    </w:r>
    <w:r w:rsidRPr="00E90BDF">
      <w:rPr>
        <w:lang w:bidi="et-EE"/>
      </w:rPr>
      <w:fldChar w:fldCharType="separate"/>
    </w:r>
    <w:r w:rsidR="001518A3" w:rsidRPr="00E90BDF">
      <w:rPr>
        <w:noProof/>
        <w:lang w:bidi="et-EE"/>
      </w:rPr>
      <w:t>2</w:t>
    </w:r>
    <w:r w:rsidRPr="00E90BDF">
      <w:rPr>
        <w:noProof/>
        <w:lang w:bidi="et-E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3DA" w:rsidRDefault="003463DA" w:rsidP="0068245E">
      <w:pPr>
        <w:spacing w:after="0" w:line="240" w:lineRule="auto"/>
      </w:pPr>
      <w:r>
        <w:separator/>
      </w:r>
    </w:p>
  </w:footnote>
  <w:footnote w:type="continuationSeparator" w:id="0">
    <w:p w:rsidR="003463DA" w:rsidRDefault="003463DA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Pr="00E90BDF" w:rsidRDefault="004178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291D3A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Rühm 2" descr="Taustpildid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Pilt" descr="Kontserdi pilt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istkülik 3" descr="Kahvatu pilt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istkülik 8" descr="Alumine kahvatu väli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istkülik 6" descr="Parempoolne kahvatu taustaväli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irgkonnektor 10" descr="Vertikaaljoon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Sirgkonnektor 11" descr="Horisontaaljoon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20235CD3" id="Rühm 2" o:spid="_x0000_s1026" alt="Taustpildid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">
              <v:rect id="Pilt" o:spid="_x0000_s1027" alt="Kontserdi pilt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Kontserdi pilt" recolor="t" rotate="t" type="frame"/>
              </v:rect>
              <v:rect id="Ristkülik 3" o:spid="_x0000_s1028" alt="Kahvatu pilt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Ristkülik 8" o:spid="_x0000_s1029" alt="Alumine kahvatu väli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Ristkülik 6" o:spid="_x0000_s1030" alt="Parempoolne kahvatu taustaväli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Sirgkonnektor 10" o:spid="_x0000_s1031" alt="Vertikaaljoon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Sirgkonnektor 11" o:spid="_x0000_s1032" alt="Horisontaaljoon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bidi="et-E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4F85D2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CE0EB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62E6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CE6197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B644E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1C549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7C061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1054B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8AC1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7C82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C5096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A3767F7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Jaotis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89607C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3DA"/>
    <w:rsid w:val="00034FCD"/>
    <w:rsid w:val="000662F2"/>
    <w:rsid w:val="000669E7"/>
    <w:rsid w:val="000862BE"/>
    <w:rsid w:val="000D3832"/>
    <w:rsid w:val="000E33EA"/>
    <w:rsid w:val="00101F28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463DA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532C3C"/>
    <w:rsid w:val="00590ED7"/>
    <w:rsid w:val="00594051"/>
    <w:rsid w:val="005A29A9"/>
    <w:rsid w:val="005D2D39"/>
    <w:rsid w:val="00600D01"/>
    <w:rsid w:val="0061037D"/>
    <w:rsid w:val="00617F9F"/>
    <w:rsid w:val="00624B22"/>
    <w:rsid w:val="00652B11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B19A6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90BDF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et-EE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0BDF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90BDF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E90BDF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90BDF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90BDF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90BDF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90BDF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0F26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90BDF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0F26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90BDF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90BDF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E90BDF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E90BDF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E90BDF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E90BDF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E90BDF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E90BDF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E90BDF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Kellaaeg">
    <w:name w:val="Kellaaeg"/>
    <w:basedOn w:val="Normal"/>
    <w:uiPriority w:val="2"/>
    <w:qFormat/>
    <w:rsid w:val="00E90BDF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Asukoht">
    <w:name w:val="Asukoht"/>
    <w:basedOn w:val="Normal"/>
    <w:uiPriority w:val="3"/>
    <w:semiHidden/>
    <w:qFormat/>
    <w:rsid w:val="00E90BDF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teave">
    <w:name w:val="Kontaktteave"/>
    <w:basedOn w:val="Normal"/>
    <w:uiPriority w:val="4"/>
    <w:semiHidden/>
    <w:qFormat/>
    <w:rsid w:val="00E90BDF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E90BDF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0BDF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E90BD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0BDF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E90BDF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E90BDF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E90BDF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E90BDF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E90BDF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90BDF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E90BDF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E90BDF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BDF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E90BDF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E90BDF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E90BDF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E90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E90BDF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E90BDF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E90BDF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E90BDF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BDF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BDF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90BDF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90BDF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E90BDF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90BD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E90BDF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E90BDF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0BD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90BDF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B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90BDF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BD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BDF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90BD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E90BDF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90BDF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0BD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90BDF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E90BDF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E90BD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0BD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90BDF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E90BDF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E90BD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E90BDF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90BD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E90BDF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E90BDF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E90BDF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90BDF"/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DF"/>
    <w:rPr>
      <w:rFonts w:ascii="Arial Black" w:eastAsiaTheme="majorEastAsia" w:hAnsi="Arial Black" w:cstheme="majorBidi"/>
      <w:color w:val="0F26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DF"/>
    <w:rPr>
      <w:rFonts w:ascii="Arial Black" w:eastAsiaTheme="majorEastAsia" w:hAnsi="Arial Black" w:cstheme="majorBidi"/>
      <w:i/>
      <w:iCs/>
      <w:color w:val="0F263C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E90BDF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E90BDF"/>
  </w:style>
  <w:style w:type="paragraph" w:styleId="BodyText">
    <w:name w:val="Body Text"/>
    <w:basedOn w:val="Normal"/>
    <w:link w:val="BodyTextChar"/>
    <w:uiPriority w:val="99"/>
    <w:semiHidden/>
    <w:unhideWhenUsed/>
    <w:rsid w:val="00E90BD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0BDF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90BD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90BDF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90BDF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90BDF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90BD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90BDF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90BDF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90BDF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90BD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90BDF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E90BDF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E90BD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90BDF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</w:rPr>
      <w:tblPr/>
      <w:tcPr>
        <w:shd w:val="clear" w:color="auto" w:fill="8CB9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B9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</w:rPr>
      <w:tblPr/>
      <w:tcPr>
        <w:shd w:val="clear" w:color="auto" w:fill="679E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E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90BD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90BDF"/>
    <w:rPr>
      <w:color w:val="000000" w:themeColor="text1"/>
    </w:rPr>
    <w:tblPr>
      <w:tblStyleRowBandSize w:val="1"/>
      <w:tblStyleColBandSize w:val="1"/>
    </w:tblPr>
    <w:tcPr>
      <w:shd w:val="clear" w:color="auto" w:fill="E2ED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90BDF"/>
    <w:rPr>
      <w:color w:val="000000" w:themeColor="text1"/>
    </w:rPr>
    <w:tblPr>
      <w:tblStyleRowBandSize w:val="1"/>
      <w:tblStyleColBandSize w:val="1"/>
    </w:tblPr>
    <w:tcPr>
      <w:shd w:val="clear" w:color="auto" w:fill="D9E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90BDF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90BDF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90BDF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90BDF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E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E48" w:themeColor="accent1" w:themeShade="99"/>
          <w:insideV w:val="nil"/>
        </w:tcBorders>
        <w:shd w:val="clear" w:color="auto" w:fill="122E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E48" w:themeFill="accent1" w:themeFillShade="99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71A8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1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193A" w:themeColor="accent2" w:themeShade="99"/>
          <w:insideV w:val="nil"/>
        </w:tcBorders>
        <w:shd w:val="clear" w:color="auto" w:fill="041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193A" w:themeFill="accent2" w:themeFillShade="99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4287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E90BD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90BDF"/>
    <w:rPr>
      <w:color w:val="FFFFFF" w:themeColor="background1"/>
    </w:rPr>
    <w:tblPr>
      <w:tblStyleRowBandSize w:val="1"/>
      <w:tblStyleColBandSize w:val="1"/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6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3A5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90BDF"/>
    <w:rPr>
      <w:color w:val="FFFFFF" w:themeColor="background1"/>
    </w:rPr>
    <w:tblPr>
      <w:tblStyleRowBandSize w:val="1"/>
      <w:tblStyleColBandSize w:val="1"/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315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51F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90BDF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90BDF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90BDF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90BDF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90BD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90BDF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E90BDF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90BDF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E90BD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E90BDF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E90BD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90BDF"/>
    <w:tblPr>
      <w:tblStyleRowBandSize w:val="1"/>
      <w:tblStyleColBandSize w:val="1"/>
      <w:tblBorders>
        <w:top w:val="single" w:sz="4" w:space="0" w:color="8CB9E1" w:themeColor="accent1" w:themeTint="66"/>
        <w:left w:val="single" w:sz="4" w:space="0" w:color="8CB9E1" w:themeColor="accent1" w:themeTint="66"/>
        <w:bottom w:val="single" w:sz="4" w:space="0" w:color="8CB9E1" w:themeColor="accent1" w:themeTint="66"/>
        <w:right w:val="single" w:sz="4" w:space="0" w:color="8CB9E1" w:themeColor="accent1" w:themeTint="66"/>
        <w:insideH w:val="single" w:sz="4" w:space="0" w:color="8CB9E1" w:themeColor="accent1" w:themeTint="66"/>
        <w:insideV w:val="single" w:sz="4" w:space="0" w:color="8CB9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90BDF"/>
    <w:tblPr>
      <w:tblStyleRowBandSize w:val="1"/>
      <w:tblStyleColBandSize w:val="1"/>
      <w:tblBorders>
        <w:top w:val="single" w:sz="4" w:space="0" w:color="679EF4" w:themeColor="accent2" w:themeTint="66"/>
        <w:left w:val="single" w:sz="4" w:space="0" w:color="679EF4" w:themeColor="accent2" w:themeTint="66"/>
        <w:bottom w:val="single" w:sz="4" w:space="0" w:color="679EF4" w:themeColor="accent2" w:themeTint="66"/>
        <w:right w:val="single" w:sz="4" w:space="0" w:color="679EF4" w:themeColor="accent2" w:themeTint="66"/>
        <w:insideH w:val="single" w:sz="4" w:space="0" w:color="679EF4" w:themeColor="accent2" w:themeTint="66"/>
        <w:insideV w:val="single" w:sz="4" w:space="0" w:color="679E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90BDF"/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90BDF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90BDF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90BDF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90BD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90BDF"/>
    <w:tblPr>
      <w:tblStyleRowBandSize w:val="1"/>
      <w:tblStyleColBandSize w:val="1"/>
      <w:tblBorders>
        <w:top w:val="single" w:sz="2" w:space="0" w:color="5396D3" w:themeColor="accent1" w:themeTint="99"/>
        <w:bottom w:val="single" w:sz="2" w:space="0" w:color="5396D3" w:themeColor="accent1" w:themeTint="99"/>
        <w:insideH w:val="single" w:sz="2" w:space="0" w:color="5396D3" w:themeColor="accent1" w:themeTint="99"/>
        <w:insideV w:val="single" w:sz="2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96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90BDF"/>
    <w:tblPr>
      <w:tblStyleRowBandSize w:val="1"/>
      <w:tblStyleColBandSize w:val="1"/>
      <w:tblBorders>
        <w:top w:val="single" w:sz="2" w:space="0" w:color="1C6EEE" w:themeColor="accent2" w:themeTint="99"/>
        <w:bottom w:val="single" w:sz="2" w:space="0" w:color="1C6EEE" w:themeColor="accent2" w:themeTint="99"/>
        <w:insideH w:val="single" w:sz="2" w:space="0" w:color="1C6EEE" w:themeColor="accent2" w:themeTint="99"/>
        <w:insideV w:val="single" w:sz="2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C6E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90BDF"/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90BDF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90BDF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90BDF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90B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90B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8CB9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90B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679EF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90B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90B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90B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90B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90BD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90BDF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90BDF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90BDF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90BDF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90BDF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90BDF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90BD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90BDF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90BDF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90BDF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90BDF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90BDF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90BDF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E90BDF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E90BDF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90BD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90BDF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E90BDF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90BDF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E90BDF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E90BDF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90BDF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90BDF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90BDF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90BDF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90BDF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90BDF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90BDF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90BDF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90BDF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90BDF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E90BD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90BDF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1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  <w:shd w:val="clear" w:color="auto" w:fill="B8D3ED" w:themeFill="accent1" w:themeFillTint="3F"/>
      </w:tcPr>
    </w:tblStylePr>
    <w:tblStylePr w:type="band2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90BDF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1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  <w:shd w:val="clear" w:color="auto" w:fill="A1C3F8" w:themeFill="accent2" w:themeFillTint="3F"/>
      </w:tcPr>
    </w:tblStylePr>
    <w:tblStylePr w:type="band2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90BDF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90BDF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90BDF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90BDF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90BD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90BDF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90BDF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90BDF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90BDF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90BDF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90BDF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90BD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90BDF"/>
    <w:rPr>
      <w:color w:val="173A5A" w:themeColor="accent1" w:themeShade="BF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90BDF"/>
    <w:rPr>
      <w:color w:val="051F49" w:themeColor="accent2" w:themeShade="BF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90BDF"/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90BDF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90BDF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90BDF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90BDF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E90BD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90BD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90BD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90BD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90BD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90BDF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90BDF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90BDF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90BDF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90BDF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90BD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90BD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90BD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90BD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90BD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90BDF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90BDF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90BDF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90BDF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90BDF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E90BD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90B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90B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90B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90B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90B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90B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90B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E90BD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90BDF"/>
    <w:tblPr>
      <w:tblStyleRowBandSize w:val="1"/>
      <w:tblStyleColBandSize w:val="1"/>
      <w:tblBorders>
        <w:top w:val="single" w:sz="4" w:space="0" w:color="5396D3" w:themeColor="accent1" w:themeTint="99"/>
        <w:bottom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90BDF"/>
    <w:tblPr>
      <w:tblStyleRowBandSize w:val="1"/>
      <w:tblStyleColBandSize w:val="1"/>
      <w:tblBorders>
        <w:top w:val="single" w:sz="4" w:space="0" w:color="1C6EEE" w:themeColor="accent2" w:themeTint="99"/>
        <w:bottom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90BDF"/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90BDF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90BDF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90BDF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1F4E79" w:themeColor="accent1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4E79" w:themeColor="accent1"/>
          <w:right w:val="single" w:sz="4" w:space="0" w:color="1F4E79" w:themeColor="accent1"/>
        </w:tcBorders>
      </w:tcPr>
    </w:tblStylePr>
    <w:tblStylePr w:type="band1Horz">
      <w:tblPr/>
      <w:tcPr>
        <w:tcBorders>
          <w:top w:val="single" w:sz="4" w:space="0" w:color="1F4E79" w:themeColor="accent1"/>
          <w:bottom w:val="single" w:sz="4" w:space="0" w:color="1F4E7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4E79" w:themeColor="accent1"/>
          <w:left w:val="nil"/>
        </w:tcBorders>
      </w:tcPr>
    </w:tblStylePr>
    <w:tblStylePr w:type="swCell">
      <w:tblPr/>
      <w:tcPr>
        <w:tcBorders>
          <w:top w:val="double" w:sz="4" w:space="0" w:color="1F4E7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72B62" w:themeColor="accent2"/>
          <w:right w:val="single" w:sz="4" w:space="0" w:color="072B62" w:themeColor="accent2"/>
        </w:tcBorders>
      </w:tcPr>
    </w:tblStylePr>
    <w:tblStylePr w:type="band1Horz">
      <w:tblPr/>
      <w:tcPr>
        <w:tcBorders>
          <w:top w:val="single" w:sz="4" w:space="0" w:color="072B62" w:themeColor="accent2"/>
          <w:bottom w:val="single" w:sz="4" w:space="0" w:color="072B6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72B62" w:themeColor="accent2"/>
          <w:left w:val="nil"/>
        </w:tcBorders>
      </w:tcPr>
    </w:tblStylePr>
    <w:tblStylePr w:type="swCell">
      <w:tblPr/>
      <w:tcPr>
        <w:tcBorders>
          <w:top w:val="double" w:sz="4" w:space="0" w:color="072B6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90BDF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90BDF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90BD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90BDF"/>
    <w:rPr>
      <w:color w:val="FFFFFF" w:themeColor="background1"/>
    </w:rPr>
    <w:tblPr>
      <w:tblStyleRowBandSize w:val="1"/>
      <w:tblStyleColBandSize w:val="1"/>
      <w:tblBorders>
        <w:top w:val="single" w:sz="24" w:space="0" w:color="1F4E79" w:themeColor="accent1"/>
        <w:left w:val="single" w:sz="24" w:space="0" w:color="1F4E79" w:themeColor="accent1"/>
        <w:bottom w:val="single" w:sz="24" w:space="0" w:color="1F4E79" w:themeColor="accent1"/>
        <w:right w:val="single" w:sz="24" w:space="0" w:color="1F4E79" w:themeColor="accent1"/>
      </w:tblBorders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90BDF"/>
    <w:rPr>
      <w:color w:val="FFFFFF" w:themeColor="background1"/>
    </w:rPr>
    <w:tblPr>
      <w:tblStyleRowBandSize w:val="1"/>
      <w:tblStyleColBandSize w:val="1"/>
      <w:tblBorders>
        <w:top w:val="single" w:sz="24" w:space="0" w:color="072B62" w:themeColor="accent2"/>
        <w:left w:val="single" w:sz="24" w:space="0" w:color="072B62" w:themeColor="accent2"/>
        <w:bottom w:val="single" w:sz="24" w:space="0" w:color="072B62" w:themeColor="accent2"/>
        <w:right w:val="single" w:sz="24" w:space="0" w:color="072B62" w:themeColor="accent2"/>
      </w:tblBorders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90BDF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90BDF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90BDF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90BDF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90BD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90BDF"/>
    <w:rPr>
      <w:color w:val="173A5A" w:themeColor="accent1" w:themeShade="BF"/>
    </w:rPr>
    <w:tblPr>
      <w:tblStyleRowBandSize w:val="1"/>
      <w:tblStyleColBandSize w:val="1"/>
      <w:tblBorders>
        <w:top w:val="single" w:sz="4" w:space="0" w:color="1F4E79" w:themeColor="accent1"/>
        <w:bottom w:val="single" w:sz="4" w:space="0" w:color="1F4E7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F4E7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90BDF"/>
    <w:rPr>
      <w:color w:val="051F49" w:themeColor="accent2" w:themeShade="BF"/>
    </w:rPr>
    <w:tblPr>
      <w:tblStyleRowBandSize w:val="1"/>
      <w:tblStyleColBandSize w:val="1"/>
      <w:tblBorders>
        <w:top w:val="single" w:sz="4" w:space="0" w:color="072B62" w:themeColor="accent2"/>
        <w:bottom w:val="single" w:sz="4" w:space="0" w:color="072B6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72B6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90BDF"/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90BDF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90BDF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90BDF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90BD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90BDF"/>
    <w:rPr>
      <w:color w:val="173A5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4E7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4E7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4E7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4E7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90BDF"/>
    <w:rPr>
      <w:color w:val="051F4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72B6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72B6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72B6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72B6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90BDF"/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90BDF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90BDF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90BDF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90BD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90BDF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  <w:insideV w:val="single" w:sz="8" w:space="0" w:color="317BC0" w:themeColor="accent1" w:themeTint="BF"/>
      </w:tblBorders>
    </w:tblPr>
    <w:tcPr>
      <w:shd w:val="clear" w:color="auto" w:fill="B8D3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7B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90BDF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  <w:insideV w:val="single" w:sz="8" w:space="0" w:color="0D53C0" w:themeColor="accent2" w:themeTint="BF"/>
      </w:tblBorders>
    </w:tblPr>
    <w:tcPr>
      <w:shd w:val="clear" w:color="auto" w:fill="A1C3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53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90BDF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90BDF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90BDF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90BDF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cPr>
      <w:shd w:val="clear" w:color="auto" w:fill="B8D3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CF0" w:themeFill="accent1" w:themeFillTint="33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tcBorders>
          <w:insideH w:val="single" w:sz="6" w:space="0" w:color="1F4E79" w:themeColor="accent1"/>
          <w:insideV w:val="single" w:sz="6" w:space="0" w:color="1F4E79" w:themeColor="accent1"/>
        </w:tcBorders>
        <w:shd w:val="clear" w:color="auto" w:fill="71A8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cPr>
      <w:shd w:val="clear" w:color="auto" w:fill="A1C3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E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EF9" w:themeFill="accent2" w:themeFillTint="33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tcBorders>
          <w:insideH w:val="single" w:sz="6" w:space="0" w:color="072B62" w:themeColor="accent2"/>
          <w:insideV w:val="single" w:sz="6" w:space="0" w:color="072B62" w:themeColor="accent2"/>
        </w:tcBorders>
        <w:shd w:val="clear" w:color="auto" w:fill="4287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90BD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90BD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3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A8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A8D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90BD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C3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287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287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90BD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90BD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90BD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90BD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4E79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shd w:val="clear" w:color="auto" w:fill="B8D3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72B62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shd w:val="clear" w:color="auto" w:fill="A1C3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90BDF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4E7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4E7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4E7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3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72B6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72B6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C3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90BD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90BD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90BDF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3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90BDF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C3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90BDF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90BDF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90BDF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90BDF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90BD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90BD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90BD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90BD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90BD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90BD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90BD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E90BDF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90B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90BDF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E90BDF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90BD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90BD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90BDF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E90BDF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E90BD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0BD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0BD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90BD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90BD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E90BD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0BDF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90BD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90BDF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90BD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90BDF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E90BDF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E90BDF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E90BDF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E90BDF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90BD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90BDF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90BDF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90BDF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90BDF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90BDF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90BDF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90BDF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90BDF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90BDF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90BDF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90BDF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90BDF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90BDF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E90BDF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EC9B4B088E4BF3963DF1774B92F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FB775-1322-4FB2-AFA5-4C007869469D}"/>
      </w:docPartPr>
      <w:docPartBody>
        <w:p w:rsidR="00000000" w:rsidRDefault="00395795">
          <w:pPr>
            <w:pStyle w:val="C5EC9B4B088E4BF3963DF1774B92F6A7"/>
          </w:pPr>
          <w:r>
            <w:rPr>
              <w:rStyle w:val="PlaceholderText"/>
              <w:lang w:bidi="et-EE"/>
            </w:rPr>
            <w:t>Ürituse nimi</w:t>
          </w:r>
        </w:p>
      </w:docPartBody>
    </w:docPart>
    <w:docPart>
      <w:docPartPr>
        <w:name w:val="9EE0C694150B44E693E29E668EAFC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97562-60C3-4E7C-81C4-72245F992DF3}"/>
      </w:docPartPr>
      <w:docPartBody>
        <w:p w:rsidR="00000000" w:rsidRDefault="00395795">
          <w:pPr>
            <w:pStyle w:val="9EE0C694150B44E693E29E668EAFC2D5"/>
          </w:pPr>
          <w:r>
            <w:rPr>
              <w:rStyle w:val="PlaceholderText"/>
              <w:lang w:bidi="et-EE"/>
            </w:rPr>
            <w:t>Aeg</w:t>
          </w:r>
        </w:p>
      </w:docPartBody>
    </w:docPart>
    <w:docPart>
      <w:docPartPr>
        <w:name w:val="54E45EC3DD2C49178568A87BE878F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F566C-04E8-4090-AF36-11B307071322}"/>
      </w:docPartPr>
      <w:docPartBody>
        <w:p w:rsidR="00000000" w:rsidRDefault="00395795">
          <w:pPr>
            <w:pStyle w:val="54E45EC3DD2C49178568A87BE878F385"/>
          </w:pPr>
          <w:r>
            <w:rPr>
              <w:rStyle w:val="PlaceholderText"/>
              <w:lang w:bidi="et-EE"/>
            </w:rPr>
            <w:t>8. juuni [AASTA]</w:t>
          </w:r>
        </w:p>
      </w:docPartBody>
    </w:docPart>
    <w:docPart>
      <w:docPartPr>
        <w:name w:val="60BA4E6BD38D4F79B934720EAA6C8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BB9D2-9D18-4276-AC56-DD9BDF3E5FE0}"/>
      </w:docPartPr>
      <w:docPartBody>
        <w:p w:rsidR="00000000" w:rsidRDefault="00395795">
          <w:pPr>
            <w:pStyle w:val="60BA4E6BD38D4F79B934720EAA6C8CC2"/>
          </w:pPr>
          <w:r>
            <w:rPr>
              <w:rStyle w:val="PlaceholderText"/>
              <w:lang w:bidi="et-EE"/>
            </w:rPr>
            <w:t>20:00–22:00</w:t>
          </w:r>
        </w:p>
      </w:docPartBody>
    </w:docPart>
    <w:docPart>
      <w:docPartPr>
        <w:name w:val="34FA93BF87684059BC0D2A52C8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F4114-5097-4D53-9388-81D2E254F871}"/>
      </w:docPartPr>
      <w:docPartBody>
        <w:p w:rsidR="00000000" w:rsidRDefault="00395795">
          <w:pPr>
            <w:pStyle w:val="34FA93BF87684059BC0D2A52C83AD8B8"/>
          </w:pPr>
          <w:r>
            <w:rPr>
              <w:rStyle w:val="PlaceholderText"/>
              <w:lang w:bidi="et-EE"/>
            </w:rPr>
            <w:t>Lisage siia ürituse põhiteave.</w:t>
          </w:r>
        </w:p>
      </w:docPartBody>
    </w:docPart>
    <w:docPart>
      <w:docPartPr>
        <w:name w:val="CC5529F8EE9E404390E9F8757E793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0A947-8044-4EE8-AD40-A16A32118610}"/>
      </w:docPartPr>
      <w:docPartBody>
        <w:p w:rsidR="00395795" w:rsidRPr="001518A3" w:rsidRDefault="00395795" w:rsidP="001518A3">
          <w:pPr>
            <w:rPr>
              <w:color w:val="595959"/>
            </w:rPr>
          </w:pPr>
          <w:r w:rsidRPr="001518A3">
            <w:rPr>
              <w:color w:val="595959"/>
              <w:lang w:bidi="et-EE"/>
            </w:rPr>
            <w:t>Kui soovite selle või mõne muu kohatäiteteksti asendada, klõpsake lihtsalt seda ja hakake tippima.</w:t>
          </w:r>
        </w:p>
        <w:p w:rsidR="00395795" w:rsidRPr="001518A3" w:rsidRDefault="00395795" w:rsidP="001518A3">
          <w:pPr>
            <w:rPr>
              <w:color w:val="595959"/>
            </w:rPr>
          </w:pPr>
          <w:r w:rsidRPr="001518A3">
            <w:rPr>
              <w:color w:val="595959"/>
              <w:lang w:bidi="et-EE"/>
            </w:rPr>
            <w:t xml:space="preserve">Siin saate reklaamitavat üritust lähemalt kirjeldada.  Menüüst Kujundus leiate fondi- ja värvivaliku, mis aitavad teil mallile oma näo anda.  </w:t>
          </w:r>
        </w:p>
        <w:p w:rsidR="00000000" w:rsidRDefault="00395795">
          <w:pPr>
            <w:pStyle w:val="CC5529F8EE9E404390E9F8757E793971"/>
          </w:pPr>
          <w:r w:rsidRPr="001518A3">
            <w:rPr>
              <w:color w:val="595959"/>
              <w:lang w:bidi="et-EE"/>
            </w:rPr>
            <w:t>Taustpildi ja/või -objektide muutmiseks topeltklõpsake päist.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595959"/>
    </w:rPr>
  </w:style>
  <w:style w:type="paragraph" w:customStyle="1" w:styleId="C5EC9B4B088E4BF3963DF1774B92F6A7">
    <w:name w:val="C5EC9B4B088E4BF3963DF1774B92F6A7"/>
  </w:style>
  <w:style w:type="paragraph" w:customStyle="1" w:styleId="9EE0C694150B44E693E29E668EAFC2D5">
    <w:name w:val="9EE0C694150B44E693E29E668EAFC2D5"/>
  </w:style>
  <w:style w:type="paragraph" w:customStyle="1" w:styleId="54E45EC3DD2C49178568A87BE878F385">
    <w:name w:val="54E45EC3DD2C49178568A87BE878F385"/>
  </w:style>
  <w:style w:type="paragraph" w:customStyle="1" w:styleId="60BA4E6BD38D4F79B934720EAA6C8CC2">
    <w:name w:val="60BA4E6BD38D4F79B934720EAA6C8CC2"/>
  </w:style>
  <w:style w:type="paragraph" w:customStyle="1" w:styleId="34FA93BF87684059BC0D2A52C83AD8B8">
    <w:name w:val="34FA93BF87684059BC0D2A52C83AD8B8"/>
  </w:style>
  <w:style w:type="paragraph" w:customStyle="1" w:styleId="CC5529F8EE9E404390E9F8757E793971">
    <w:name w:val="CC5529F8EE9E404390E9F8757E7939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CE195-2D28-4768-A37C-F20B2EB8F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DD3DA3-C702-4DA4-9A65-E4142DA32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C92D4D-6027-4219-A11B-83F97E5C4834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7D574D5-9E1A-4EC7-901E-64B4908AD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TF16412138</Template>
  <TotalTime>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2018-06-26T15:09:00Z</dcterms:created>
  <dcterms:modified xsi:type="dcterms:W3CDTF">2018-06-26T15:09:00Z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