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75" w:type="pct"/>
        <w:tblInd w:w="18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Visiitkaardi paigutus, kümme kaarti ühel lehel"/>
      </w:tblPr>
      <w:tblGrid>
        <w:gridCol w:w="5358"/>
        <w:gridCol w:w="5360"/>
      </w:tblGrid>
      <w:tr w:rsidR="00C307D8" w:rsidRPr="00276F01" w:rsidTr="00047C94">
        <w:trPr>
          <w:trHeight w:hRule="exact" w:val="2891"/>
        </w:trPr>
        <w:tc>
          <w:tcPr>
            <w:tcW w:w="5358" w:type="dxa"/>
          </w:tcPr>
          <w:p w:rsidR="00C307D8" w:rsidRPr="00276F01" w:rsidRDefault="00C307D8">
            <w:bookmarkStart w:id="0" w:name="_GoBack"/>
            <w:bookmarkEnd w:id="0"/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688064E3" wp14:editId="20AB38FA">
                      <wp:extent cx="1143000" cy="777240"/>
                      <wp:effectExtent l="0" t="0" r="0" b="0"/>
                      <wp:docPr id="88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Rühm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Vabakuju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Vabakuju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Vabakuju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DDA7C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">
                      <o:lock v:ext="edit" aspectratio="t"/>
                      <v:group id="Rühm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Vabakuju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276F01" w:rsidRDefault="00731789">
            <w:pPr>
              <w:pStyle w:val="Nimi"/>
            </w:pPr>
            <w:sdt>
              <w:sdtPr>
                <w:alias w:val="Sisestage oma nimi:"/>
                <w:tag w:val="Sisestage oma nimi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276F01">
                  <w:rPr>
                    <w:lang w:bidi="et-EE"/>
                  </w:rPr>
                  <w:t>Teie nimi</w:t>
                </w:r>
              </w:sdtContent>
            </w:sdt>
          </w:p>
          <w:sdt>
            <w:sdtPr>
              <w:alias w:val="Sisestage aadress, linn, maakond, sihtnumber:"/>
              <w:tag w:val="Sisestage aadress, linn, maakond, sihtnumber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F16789">
            <w:sdt>
              <w:sdtPr>
                <w:alias w:val="Sisestage telefoninumber:"/>
                <w:tag w:val="Sisestage telefoninumber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p w:rsidR="00C307D8" w:rsidRPr="00276F01" w:rsidRDefault="00731789" w:rsidP="00C307D8">
            <w:sdt>
              <w:sdtPr>
                <w:alias w:val="Sisestage veebiaadress:"/>
                <w:tag w:val="Sisestage veebiaadress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Veebiaadress</w:t>
                </w:r>
              </w:sdtContent>
            </w:sdt>
          </w:p>
        </w:tc>
        <w:tc>
          <w:tcPr>
            <w:tcW w:w="5361" w:type="dxa"/>
          </w:tcPr>
          <w:p w:rsidR="00C307D8" w:rsidRPr="00276F01" w:rsidRDefault="00C307D8"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63B5807F" wp14:editId="450F7263">
                      <wp:extent cx="1143000" cy="777240"/>
                      <wp:effectExtent l="0" t="0" r="0" b="0"/>
                      <wp:docPr id="82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Rühm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Vabakuju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Vabakuju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Vabakuju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3CB17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">
                      <o:lock v:ext="edit" aspectratio="t"/>
                      <v:group id="Rühm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Vabakuju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isestage oma nimi:"/>
              <w:tag w:val="Sisestage oma nimi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pPr>
                  <w:pStyle w:val="Nimi"/>
                </w:pPr>
                <w:r w:rsidRPr="00276F01">
                  <w:rPr>
                    <w:lang w:bidi="et-EE"/>
                  </w:rPr>
                  <w:t>Teie nimi</w:t>
                </w:r>
              </w:p>
            </w:sdtContent>
          </w:sdt>
          <w:sdt>
            <w:sdtPr>
              <w:alias w:val="Sisestage aadress, linn, maakond, sihtnumber:"/>
              <w:tag w:val="Sisestage aadress, linn, maakond, sihtnumber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9D78A3">
            <w:sdt>
              <w:sdtPr>
                <w:alias w:val="Sisestage telefoninumber:"/>
                <w:tag w:val="Sisestage telefoninumber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sdt>
            <w:sdtPr>
              <w:alias w:val="Sisestage veebiaadress:"/>
              <w:tag w:val="Sisestage veebiaadress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Veebiaadress</w:t>
                </w:r>
              </w:p>
            </w:sdtContent>
          </w:sdt>
        </w:tc>
      </w:tr>
      <w:tr w:rsidR="00C307D8" w:rsidRPr="00276F01" w:rsidTr="00047C94">
        <w:trPr>
          <w:trHeight w:hRule="exact" w:val="2891"/>
        </w:trPr>
        <w:tc>
          <w:tcPr>
            <w:tcW w:w="5358" w:type="dxa"/>
          </w:tcPr>
          <w:p w:rsidR="00C307D8" w:rsidRPr="00276F01" w:rsidRDefault="00C307D8"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7CA4092B" wp14:editId="3C00A238">
                      <wp:extent cx="1143000" cy="777240"/>
                      <wp:effectExtent l="0" t="0" r="0" b="0"/>
                      <wp:docPr id="87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Rühm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Vabakuju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Vabakuju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Vabakuju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3CEC3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">
                      <o:lock v:ext="edit" aspectratio="t"/>
                      <v:group id="Rühm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Vabakuju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isestage oma nimi:"/>
              <w:tag w:val="Sisestage oma nimi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pPr>
                  <w:pStyle w:val="Nimi"/>
                </w:pPr>
                <w:r w:rsidRPr="00276F01">
                  <w:rPr>
                    <w:lang w:bidi="et-EE"/>
                  </w:rPr>
                  <w:t>Teie nimi</w:t>
                </w:r>
              </w:p>
            </w:sdtContent>
          </w:sdt>
          <w:sdt>
            <w:sdtPr>
              <w:alias w:val="Sisestage aadress, linn, maakond, sihtnumber:"/>
              <w:tag w:val="Sisestage aadress, linn, maakond, sihtnumber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9D78A3">
            <w:sdt>
              <w:sdtPr>
                <w:alias w:val="Sisestage telefoninumber:"/>
                <w:tag w:val="Sisestage telefoninumber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sdt>
            <w:sdtPr>
              <w:alias w:val="Sisestage veebiaadress:"/>
              <w:tag w:val="Sisestage veebiaadress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Veebiaadress</w:t>
                </w:r>
              </w:p>
            </w:sdtContent>
          </w:sdt>
        </w:tc>
        <w:tc>
          <w:tcPr>
            <w:tcW w:w="5361" w:type="dxa"/>
          </w:tcPr>
          <w:p w:rsidR="00C307D8" w:rsidRPr="00276F01" w:rsidRDefault="00C307D8"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7F5C11E3" wp14:editId="0A271F9D">
                      <wp:extent cx="1143000" cy="777240"/>
                      <wp:effectExtent l="0" t="0" r="0" b="0"/>
                      <wp:docPr id="93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Rühm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Vabakuju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Vabakuju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Vabakuju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E8B6E0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">
                      <o:lock v:ext="edit" aspectratio="t"/>
                      <v:group id="Rühm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Vabakuju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isestage oma nimi:"/>
              <w:tag w:val="Sisestage oma nimi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pPr>
                  <w:pStyle w:val="Nimi"/>
                </w:pPr>
                <w:r w:rsidRPr="00276F01">
                  <w:rPr>
                    <w:lang w:bidi="et-EE"/>
                  </w:rPr>
                  <w:t>Teie nimi</w:t>
                </w:r>
              </w:p>
            </w:sdtContent>
          </w:sdt>
          <w:sdt>
            <w:sdtPr>
              <w:alias w:val="Sisestage aadress, linn, maakond, sihtnumber:"/>
              <w:tag w:val="Sisestage aadress, linn, maakond, sihtnumber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9D78A3">
            <w:sdt>
              <w:sdtPr>
                <w:alias w:val="Sisestage telefoninumber:"/>
                <w:tag w:val="Sisestage telefoninumber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sdt>
            <w:sdtPr>
              <w:alias w:val="Sisestage veebiaadress:"/>
              <w:tag w:val="Sisestage veebiaadress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Veebiaadress</w:t>
                </w:r>
              </w:p>
            </w:sdtContent>
          </w:sdt>
        </w:tc>
      </w:tr>
      <w:tr w:rsidR="00C307D8" w:rsidRPr="00276F01" w:rsidTr="00047C94">
        <w:trPr>
          <w:trHeight w:hRule="exact" w:val="2891"/>
        </w:trPr>
        <w:tc>
          <w:tcPr>
            <w:tcW w:w="5358" w:type="dxa"/>
          </w:tcPr>
          <w:p w:rsidR="00C307D8" w:rsidRPr="00276F01" w:rsidRDefault="00C307D8"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19F47E1D" wp14:editId="5396DB3A">
                      <wp:extent cx="1143000" cy="777240"/>
                      <wp:effectExtent l="0" t="0" r="0" b="0"/>
                      <wp:docPr id="103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Rühm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Vabakuju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Vabakuju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Vabakuju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F687E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">
                      <o:lock v:ext="edit" aspectratio="t"/>
                      <v:group id="Rühm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Vabakuju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isestage oma nimi:"/>
              <w:tag w:val="Sisestage oma nimi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pPr>
                  <w:pStyle w:val="Nimi"/>
                </w:pPr>
                <w:r w:rsidRPr="00276F01">
                  <w:rPr>
                    <w:lang w:bidi="et-EE"/>
                  </w:rPr>
                  <w:t>Teie nimi</w:t>
                </w:r>
              </w:p>
            </w:sdtContent>
          </w:sdt>
          <w:sdt>
            <w:sdtPr>
              <w:alias w:val="Sisestage aadress, linn, maakond, sihtnumber:"/>
              <w:tag w:val="Sisestage aadress, linn, maakond, sihtnumber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9D78A3">
            <w:sdt>
              <w:sdtPr>
                <w:alias w:val="Sisestage telefoninumber:"/>
                <w:tag w:val="Sisestage telefoninumber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sdt>
            <w:sdtPr>
              <w:alias w:val="Sisestage veebiaadress:"/>
              <w:tag w:val="Sisestage veebiaadress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Veebiaadress</w:t>
                </w:r>
              </w:p>
            </w:sdtContent>
          </w:sdt>
        </w:tc>
        <w:tc>
          <w:tcPr>
            <w:tcW w:w="5361" w:type="dxa"/>
          </w:tcPr>
          <w:p w:rsidR="00C307D8" w:rsidRPr="00276F01" w:rsidRDefault="00C307D8"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5D651EDA" wp14:editId="0B5D88C9">
                      <wp:extent cx="1143000" cy="777240"/>
                      <wp:effectExtent l="0" t="0" r="0" b="0"/>
                      <wp:docPr id="98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Rühm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Vabakuju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Vabakuju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Vabakuju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1A9B72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">
                      <o:lock v:ext="edit" aspectratio="t"/>
                      <v:group id="Rühm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Vabakuju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isestage oma nimi:"/>
              <w:tag w:val="Sisestage oma nimi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pPr>
                  <w:pStyle w:val="Nimi"/>
                </w:pPr>
                <w:r w:rsidRPr="00276F01">
                  <w:rPr>
                    <w:lang w:bidi="et-EE"/>
                  </w:rPr>
                  <w:t>Teie nimi</w:t>
                </w:r>
              </w:p>
            </w:sdtContent>
          </w:sdt>
          <w:sdt>
            <w:sdtPr>
              <w:alias w:val="Sisestage aadress, linn, maakond, sihtnumber:"/>
              <w:tag w:val="Sisestage aadress, linn, maakond, sihtnumber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9D78A3">
            <w:sdt>
              <w:sdtPr>
                <w:alias w:val="Sisestage telefoninumber:"/>
                <w:tag w:val="Sisestage telefoninumber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sdt>
            <w:sdtPr>
              <w:alias w:val="Sisestage veebiaadress:"/>
              <w:tag w:val="Sisestage veebiaadress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Veebiaadress</w:t>
                </w:r>
              </w:p>
            </w:sdtContent>
          </w:sdt>
        </w:tc>
      </w:tr>
      <w:tr w:rsidR="00C307D8" w:rsidRPr="00276F01" w:rsidTr="00047C94">
        <w:trPr>
          <w:trHeight w:hRule="exact" w:val="2891"/>
        </w:trPr>
        <w:tc>
          <w:tcPr>
            <w:tcW w:w="5358" w:type="dxa"/>
          </w:tcPr>
          <w:p w:rsidR="00C307D8" w:rsidRPr="00276F01" w:rsidRDefault="00C307D8"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1E55369A" wp14:editId="461C7289">
                      <wp:extent cx="1143000" cy="777240"/>
                      <wp:effectExtent l="0" t="0" r="0" b="0"/>
                      <wp:docPr id="108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Rühm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Vabakuju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Vabakuju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Vabakuju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97307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">
                      <o:lock v:ext="edit" aspectratio="t"/>
                      <v:group id="Rühm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Vabakuju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isestage oma nimi:"/>
              <w:tag w:val="Sisestage oma nimi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pPr>
                  <w:pStyle w:val="Nimi"/>
                </w:pPr>
                <w:r w:rsidRPr="00276F01">
                  <w:rPr>
                    <w:lang w:bidi="et-EE"/>
                  </w:rPr>
                  <w:t>Teie nimi</w:t>
                </w:r>
              </w:p>
            </w:sdtContent>
          </w:sdt>
          <w:sdt>
            <w:sdtPr>
              <w:alias w:val="Sisestage aadress, linn, maakond, sihtnumber:"/>
              <w:tag w:val="Sisestage aadress, linn, maakond, sihtnumber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9D78A3">
            <w:sdt>
              <w:sdtPr>
                <w:alias w:val="Sisestage telefoninumber:"/>
                <w:tag w:val="Sisestage telefoninumber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sdt>
            <w:sdtPr>
              <w:alias w:val="Sisestage veebiaadress:"/>
              <w:tag w:val="Sisestage veebiaadress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Veebiaadress</w:t>
                </w:r>
              </w:p>
            </w:sdtContent>
          </w:sdt>
        </w:tc>
        <w:tc>
          <w:tcPr>
            <w:tcW w:w="5361" w:type="dxa"/>
          </w:tcPr>
          <w:p w:rsidR="00C307D8" w:rsidRPr="00276F01" w:rsidRDefault="00C307D8"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4C62BB46" wp14:editId="02B74D8A">
                      <wp:extent cx="1143000" cy="777240"/>
                      <wp:effectExtent l="0" t="0" r="0" b="0"/>
                      <wp:docPr id="113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Rühm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Vabakuju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Vabakuju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Vabakuju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E671B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">
                      <o:lock v:ext="edit" aspectratio="t"/>
                      <v:group id="Rühm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Vabakuju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isestage oma nimi:"/>
              <w:tag w:val="Sisestage oma nimi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pPr>
                  <w:pStyle w:val="Nimi"/>
                </w:pPr>
                <w:r w:rsidRPr="00276F01">
                  <w:rPr>
                    <w:lang w:bidi="et-EE"/>
                  </w:rPr>
                  <w:t>Teie nimi</w:t>
                </w:r>
              </w:p>
            </w:sdtContent>
          </w:sdt>
          <w:sdt>
            <w:sdtPr>
              <w:alias w:val="Sisestage aadress, linn, maakond, sihtnumber:"/>
              <w:tag w:val="Sisestage aadress, linn, maakond, sihtnumber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9D78A3">
            <w:sdt>
              <w:sdtPr>
                <w:alias w:val="Sisestage telefoninumber:"/>
                <w:tag w:val="Sisestage telefoninumber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sdt>
            <w:sdtPr>
              <w:alias w:val="Sisestage veebiaadress:"/>
              <w:tag w:val="Sisestage veebiaadress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Veebiaadress</w:t>
                </w:r>
              </w:p>
            </w:sdtContent>
          </w:sdt>
        </w:tc>
      </w:tr>
      <w:tr w:rsidR="00C307D8" w:rsidRPr="00276F01" w:rsidTr="00047C94">
        <w:trPr>
          <w:trHeight w:hRule="exact" w:val="2891"/>
        </w:trPr>
        <w:tc>
          <w:tcPr>
            <w:tcW w:w="5358" w:type="dxa"/>
          </w:tcPr>
          <w:p w:rsidR="00C307D8" w:rsidRPr="00276F01" w:rsidRDefault="00C307D8"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5F61B1A1" wp14:editId="41E85DCE">
                      <wp:extent cx="1143000" cy="777240"/>
                      <wp:effectExtent l="0" t="0" r="0" b="0"/>
                      <wp:docPr id="118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Rühm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Vabakuju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Vabakuju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Vabakuju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D7231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">
                      <o:lock v:ext="edit" aspectratio="t"/>
                      <v:group id="Rühm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Vabakuju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isestage oma nimi:"/>
              <w:tag w:val="Sisestage oma nimi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pPr>
                  <w:pStyle w:val="Nimi"/>
                </w:pPr>
                <w:r w:rsidRPr="00276F01">
                  <w:rPr>
                    <w:lang w:bidi="et-EE"/>
                  </w:rPr>
                  <w:t>Teie nimi</w:t>
                </w:r>
              </w:p>
            </w:sdtContent>
          </w:sdt>
          <w:sdt>
            <w:sdtPr>
              <w:alias w:val="Sisestage aadress, linn, maakond, sihtnumber:"/>
              <w:tag w:val="Sisestage aadress, linn, maakond, sihtnumber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9D78A3">
            <w:sdt>
              <w:sdtPr>
                <w:alias w:val="Sisestage telefoninumber:"/>
                <w:tag w:val="Sisestage telefoninumber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p w:rsidR="00C307D8" w:rsidRPr="00276F01" w:rsidRDefault="00731789" w:rsidP="009D78A3">
            <w:sdt>
              <w:sdtPr>
                <w:alias w:val="Sisestage veebiaadress:"/>
                <w:tag w:val="Sisestage veebiaadress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Veebiaadress</w:t>
                </w:r>
              </w:sdtContent>
            </w:sdt>
            <w:r w:rsidR="0020511A" w:rsidRPr="00276F01">
              <w:rPr>
                <w:lang w:bidi="et-EE"/>
              </w:rPr>
              <w:t xml:space="preserve"> </w:t>
            </w:r>
          </w:p>
        </w:tc>
        <w:tc>
          <w:tcPr>
            <w:tcW w:w="5361" w:type="dxa"/>
          </w:tcPr>
          <w:p w:rsidR="00C307D8" w:rsidRPr="00276F01" w:rsidRDefault="00C307D8">
            <w:r w:rsidRPr="00276F01">
              <w:rPr>
                <w:noProof/>
                <w:lang w:eastAsia="et-EE"/>
              </w:rPr>
              <mc:AlternateContent>
                <mc:Choice Requires="wpg">
                  <w:drawing>
                    <wp:inline distT="0" distB="0" distL="0" distR="0" wp14:anchorId="0A638C65" wp14:editId="280DA907">
                      <wp:extent cx="1143000" cy="777240"/>
                      <wp:effectExtent l="0" t="0" r="0" b="0"/>
                      <wp:docPr id="123" name="Rühm 87" descr="Roosas ja kollases värvitoonis lillejooni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Rühm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Vabakuju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Vabakuju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Vabakuju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CD22A" id="Rühm 87" o:spid="_x0000_s1026" alt="Roosas ja kollases värvitoonis lillejoonis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">
                      <o:lock v:ext="edit" aspectratio="t"/>
                      <v:group id="Rühm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Vabakuju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Vabakuju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Vabakuju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Sisestage oma nimi:"/>
              <w:tag w:val="Sisestage oma nimi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pPr>
                  <w:pStyle w:val="Nimi"/>
                </w:pPr>
                <w:r w:rsidRPr="00276F01">
                  <w:rPr>
                    <w:lang w:bidi="et-EE"/>
                  </w:rPr>
                  <w:t>Teie nimi</w:t>
                </w:r>
              </w:p>
            </w:sdtContent>
          </w:sdt>
          <w:sdt>
            <w:sdtPr>
              <w:alias w:val="Sisestage aadress, linn, maakond, sihtnumber:"/>
              <w:tag w:val="Sisestage aadress, linn, maakond, sihtnumber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Tänav, maja, linn, maakond, sihtnumber</w:t>
                </w:r>
              </w:p>
            </w:sdtContent>
          </w:sdt>
          <w:p w:rsidR="00C307D8" w:rsidRPr="00276F01" w:rsidRDefault="00731789" w:rsidP="009D78A3">
            <w:sdt>
              <w:sdtPr>
                <w:alias w:val="Sisestage telefoninumber:"/>
                <w:tag w:val="Sisestage telefoninumber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276F01">
                  <w:rPr>
                    <w:lang w:bidi="et-EE"/>
                  </w:rPr>
                  <w:t>Telefon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Sisestage meiliaadress:"/>
                <w:tag w:val="Sisestage meiliaadress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Meiliaadress</w:t>
                </w:r>
              </w:sdtContent>
            </w:sdt>
            <w:r w:rsidR="00C307D8" w:rsidRPr="00FB51DF">
              <w:t> </w:t>
            </w:r>
            <w:r w:rsidR="00C307D8" w:rsidRPr="00276F01">
              <w:rPr>
                <w:rStyle w:val="Strong"/>
                <w:lang w:bidi="et-EE"/>
              </w:rPr>
              <w:t>|</w:t>
            </w:r>
            <w:r w:rsidR="00C307D8" w:rsidRPr="00FB51DF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276F01">
                  <w:rPr>
                    <w:lang w:bidi="et-EE"/>
                  </w:rPr>
                  <w:t>@twitter</w:t>
                </w:r>
              </w:sdtContent>
            </w:sdt>
            <w:r w:rsidR="00C307D8" w:rsidRPr="00276F01">
              <w:rPr>
                <w:lang w:bidi="et-EE"/>
              </w:rPr>
              <w:t xml:space="preserve">: </w:t>
            </w:r>
            <w:sdt>
              <w:sdtPr>
                <w:alias w:val="Sisestage Twitteri konto:"/>
                <w:tag w:val="Sisestage Twitteri konto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276F01">
                  <w:rPr>
                    <w:lang w:bidi="et-EE"/>
                  </w:rPr>
                  <w:t>Twitteri konto</w:t>
                </w:r>
              </w:sdtContent>
            </w:sdt>
          </w:p>
          <w:sdt>
            <w:sdtPr>
              <w:alias w:val="Sisestage veebiaadress:"/>
              <w:tag w:val="Sisestage veebiaadress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276F01" w:rsidRDefault="00C307D8" w:rsidP="009D78A3">
                <w:r w:rsidRPr="00276F01">
                  <w:rPr>
                    <w:lang w:bidi="et-EE"/>
                  </w:rPr>
                  <w:t>Veebiaadress</w:t>
                </w:r>
              </w:p>
            </w:sdtContent>
          </w:sdt>
        </w:tc>
      </w:tr>
    </w:tbl>
    <w:p w:rsidR="00333B97" w:rsidRPr="00276F01" w:rsidRDefault="00333B97" w:rsidP="00360D51"/>
    <w:sectPr w:rsidR="00333B97" w:rsidRPr="00276F01" w:rsidSect="00904736">
      <w:pgSz w:w="11906" w:h="16838" w:code="9"/>
      <w:pgMar w:top="794" w:right="567" w:bottom="510" w:left="56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1789" w:rsidRDefault="00731789" w:rsidP="0093710A">
      <w:r>
        <w:separator/>
      </w:r>
    </w:p>
  </w:endnote>
  <w:endnote w:type="continuationSeparator" w:id="0">
    <w:p w:rsidR="00731789" w:rsidRDefault="00731789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1789" w:rsidRDefault="00731789" w:rsidP="0093710A">
      <w:r>
        <w:separator/>
      </w:r>
    </w:p>
  </w:footnote>
  <w:footnote w:type="continuationSeparator" w:id="0">
    <w:p w:rsidR="00731789" w:rsidRDefault="00731789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47C94"/>
    <w:rsid w:val="000C3826"/>
    <w:rsid w:val="000F355E"/>
    <w:rsid w:val="00154E2D"/>
    <w:rsid w:val="0020511A"/>
    <w:rsid w:val="00276F01"/>
    <w:rsid w:val="00295AFB"/>
    <w:rsid w:val="002D42BB"/>
    <w:rsid w:val="00333B97"/>
    <w:rsid w:val="00360D51"/>
    <w:rsid w:val="003F1705"/>
    <w:rsid w:val="00445BFF"/>
    <w:rsid w:val="00497482"/>
    <w:rsid w:val="005A58D1"/>
    <w:rsid w:val="00681345"/>
    <w:rsid w:val="006E0AA0"/>
    <w:rsid w:val="0072404D"/>
    <w:rsid w:val="00731789"/>
    <w:rsid w:val="00747040"/>
    <w:rsid w:val="007F0AA0"/>
    <w:rsid w:val="00801F57"/>
    <w:rsid w:val="00843B08"/>
    <w:rsid w:val="008A3E0C"/>
    <w:rsid w:val="00904736"/>
    <w:rsid w:val="0093710A"/>
    <w:rsid w:val="00947032"/>
    <w:rsid w:val="0096129F"/>
    <w:rsid w:val="009A6BAE"/>
    <w:rsid w:val="009D78A3"/>
    <w:rsid w:val="00A44B39"/>
    <w:rsid w:val="00AF015F"/>
    <w:rsid w:val="00B008EB"/>
    <w:rsid w:val="00B129EC"/>
    <w:rsid w:val="00B42F65"/>
    <w:rsid w:val="00C307D8"/>
    <w:rsid w:val="00C515E4"/>
    <w:rsid w:val="00D154D3"/>
    <w:rsid w:val="00F16789"/>
    <w:rsid w:val="00FB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t-EE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imi">
    <w:name w:val="Nimi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Heleruuttabel11">
    <w:name w:val="Hele ruuttabel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11">
    <w:name w:val="Hele ruuttabel 1 – rõhk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21">
    <w:name w:val="Hele ruuttabel 1 – rõhk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31">
    <w:name w:val="Hele ruuttabel 1 – rõhk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41">
    <w:name w:val="Hele ruuttabel 1 – rõhk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51">
    <w:name w:val="Hele ruuttabel 1 – rõhk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61">
    <w:name w:val="Hele ruuttabel 1 – rõhk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uttabel21">
    <w:name w:val="Ruuttabel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uttabel2rhk11">
    <w:name w:val="Ruuttabel 2 – rõhk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uttabel2rhk21">
    <w:name w:val="Ruuttabel 2 – rõhk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uttabel2rhk31">
    <w:name w:val="Ruuttabel 2 – rõhk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uttabel2rhk41">
    <w:name w:val="Ruuttabel 2 – rõhk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uttabel2rhk51">
    <w:name w:val="Ruuttabel 2 – rõhk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uttabel2rhk61">
    <w:name w:val="Ruuttabel 2 – rõhk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Ruuttabel31">
    <w:name w:val="Ruuttabel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uttabel3rhk11">
    <w:name w:val="Ruuttabel 3 – rõhk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Ruuttabel3rhk21">
    <w:name w:val="Ruuttabel 3 – rõhk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Ruuttabel3rhk31">
    <w:name w:val="Ruuttabel 3 – rõhk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Ruuttabel3rhk41">
    <w:name w:val="Ruuttabel 3 – rõhk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Ruuttabel3rhk51">
    <w:name w:val="Ruuttabel 3 – rõhk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Ruuttabel3rhk61">
    <w:name w:val="Ruuttabel 3 – rõhk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Ruuttabel41">
    <w:name w:val="Ruuttabel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uttabel4rhk11">
    <w:name w:val="Ruuttabel 4 – rõhk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Ruuttabel4rhk21">
    <w:name w:val="Ruuttabel 4 – rõhk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Ruuttabel4rhk31">
    <w:name w:val="Ruuttabel 4 – rõhk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Ruuttabel4rhk41">
    <w:name w:val="Ruuttabel 4 – rõhk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Ruuttabel4rhk51">
    <w:name w:val="Ruuttabel 4 – rõhk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Ruuttabel4rhk61">
    <w:name w:val="Ruuttabel 4 – rõhk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umeruuttabel51">
    <w:name w:val="Tume ruuttabel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umeruuttabel5rhk11">
    <w:name w:val="Tume ruuttabel 5 – rõhk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umeruuttabel5rhk21">
    <w:name w:val="Tume ruuttabel 5 – rõhk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umeruuttabel5rhk31">
    <w:name w:val="Tume ruuttabel 5 – rõhk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umeruuttabel5rhk41">
    <w:name w:val="Tume ruuttabel 5 – rõhk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umeruuttabel5rhk51">
    <w:name w:val="Tume ruuttabel 5 – rõhk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umeruuttabel5rhk61">
    <w:name w:val="Tume ruuttabel 5 – rõhk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Vrvilineruuttabel61">
    <w:name w:val="Värviline ruuttabel 6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Vrvilineruuttabel6rhk11">
    <w:name w:val="Värviline ruuttabel 6 – rõhk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Vrvilineruuttabel6rhk21">
    <w:name w:val="Värviline ruuttabel 6 – rõhk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Vrvilineruuttabel6rhk31">
    <w:name w:val="Värviline ruuttabel 6 – rõhk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Vrvilineruuttabel6rhk41">
    <w:name w:val="Värviline ruuttabel 6 – rõhk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Vrvilineruuttabel6rhk51">
    <w:name w:val="Värviline ruuttabel 6 – rõhk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Vrvilineruuttabel6rhk61">
    <w:name w:val="Värviline ruuttabel 6 – rõhk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Vrvilineruuttabel71">
    <w:name w:val="Värviline ruuttabel 7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Vrvilineruuttabel7rhk11">
    <w:name w:val="Värviline ruuttabel 7 – rõhk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Vrvilineruuttabel7rhk21">
    <w:name w:val="Värviline ruuttabel 7 – rõhk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Vrvilineruuttabel7rhk31">
    <w:name w:val="Värviline ruuttabel 7 – rõhk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Vrvilineruuttabel7rhk41">
    <w:name w:val="Värviline ruuttabel 7 – rõhk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Vrvilineruuttabel7rhk51">
    <w:name w:val="Värviline ruuttabel 7 – rõhk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Vrvilineruuttabel7rhk61">
    <w:name w:val="Värviline ruuttabel 7 – rõhk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Heleloetelutabel11">
    <w:name w:val="Hele loetelutabel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Heleloetelutabel1rhk11">
    <w:name w:val="Hele loetelutabel 1 – rõhk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Heleloetelutabel1rhk21">
    <w:name w:val="Hele loetelutabel 1 – rõhk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Heleloetelutabel1rhk31">
    <w:name w:val="Hele loetelutabel 1 – rõhk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Heleloetelutabel1rhk41">
    <w:name w:val="Hele loetelutabel 1 – rõhk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Heleloetelutabel1rhk51">
    <w:name w:val="Hele loetelutabel 1 – rõhk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Heleloetelutabel1rhk61">
    <w:name w:val="Hele loetelutabel 1 – rõhk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oetelutabel21">
    <w:name w:val="Loetelutabel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oetelutabel2rhk11">
    <w:name w:val="Loetelutabel 2 – rõhk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oetelutabel2rhk21">
    <w:name w:val="Loetelutabel 2 – rõhk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oetelutabel2rhk31">
    <w:name w:val="Loetelutabel 2 – rõhk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oetelutabel2rhk41">
    <w:name w:val="Loetelutabel 2 – rõhk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oetelutabel2rhk51">
    <w:name w:val="Loetelutabel 2 – rõhk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oetelutabel2rhk61">
    <w:name w:val="Loetelutabel 2 – rõhk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Loetelutabel31">
    <w:name w:val="Loetelutabel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oetelutabel3rhk11">
    <w:name w:val="Loetelutabel 3 – rõhk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Loetelutabel3rhk21">
    <w:name w:val="Loetelutabel 3 – rõhk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Loetelutabel3rhk31">
    <w:name w:val="Loetelutabel 3 – rõhk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Loetelutabel3rhk41">
    <w:name w:val="Loetelutabel 3 – rõhk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Loetelutabel3rhk51">
    <w:name w:val="Loetelutabel 3 – rõhk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Loetelutabel3rhk61">
    <w:name w:val="Loetelutabel 3 – rõhk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Loetelutabel41">
    <w:name w:val="Loetelutabel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oetelutabel4rhk11">
    <w:name w:val="Loetelutabel 4 – rõhk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Loetelutabel4rhk21">
    <w:name w:val="Loetelutabel 4 – rõhk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Loetelutabel4rhk31">
    <w:name w:val="Loetelutabel 4 – rõhk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Loetelutabel4rhk41">
    <w:name w:val="Loetelutabel 4 – rõhk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Loetelutabel4rhk51">
    <w:name w:val="Loetelutabel 4 – rõhk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Loetelutabel4rhk61">
    <w:name w:val="Loetelutabel 4 – rõhk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umeloetelutabel51">
    <w:name w:val="Tume loetelutabel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11">
    <w:name w:val="Tume loetelutabel 5 – rõhk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21">
    <w:name w:val="Tume loetelutabel 5 – rõhk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31">
    <w:name w:val="Tume loetelutabel 5 – rõhk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41">
    <w:name w:val="Tume loetelutabel 5 – rõhk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51">
    <w:name w:val="Tume loetelutabel 5 – rõhk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61">
    <w:name w:val="Tume loetelutabel 5 – rõhk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Vrvilineloetelutabel61">
    <w:name w:val="Värviline loetelutabel 6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Vrvilineloetelutabel6rhk11">
    <w:name w:val="Värviline loetelutabel 6 – rõhk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Vrvilineloetelutabel6rhk21">
    <w:name w:val="Värviline loetelutabel 6 – rõhk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Vrvilineloetelutabel6rhk31">
    <w:name w:val="Värviline loetelutabel 6 – rõhk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Vrvilineloetelutabel6rhk41">
    <w:name w:val="Värviline loetelutabel 6 – rõhk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Vrvilineloetelutabel6rhk51">
    <w:name w:val="Värviline loetelutabel 6 – rõhk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Vrvilineloetelutabel6rhk61">
    <w:name w:val="Värviline loetelutabel 6 – rõhk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Vrvilineloetelutabel71">
    <w:name w:val="Värviline loetelutabel 7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11">
    <w:name w:val="Värviline loetelutabel 7 – rõhk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21">
    <w:name w:val="Värviline loetelutabel 7 – rõhk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31">
    <w:name w:val="Värviline loetelutabel 7 – rõhk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41">
    <w:name w:val="Värviline loetelutabel 7 – rõhk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51">
    <w:name w:val="Värviline loetelutabel 7 – rõhk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61">
    <w:name w:val="Värviline loetelutabel 7 – rõhk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Tavatabel11">
    <w:name w:val="Tavatabel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vatabel21">
    <w:name w:val="Tavatabel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vatabel31">
    <w:name w:val="Tavatabel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vatabel41">
    <w:name w:val="Tavatabel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vatabel51">
    <w:name w:val="Tavatabel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ekontuurtabel1">
    <w:name w:val="Hele kontuurtabel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C719E6" w:rsidP="00C719E6">
          <w:pPr>
            <w:pStyle w:val="68BCF059FAE24D38B723189348A345DC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C719E6" w:rsidP="00C719E6">
          <w:pPr>
            <w:pStyle w:val="25711D6A6F98415AB748D678F93F4B52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C719E6" w:rsidP="00C719E6">
          <w:pPr>
            <w:pStyle w:val="4898521E74CA4AC4A665777C91565A53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C719E6" w:rsidP="00C719E6">
          <w:pPr>
            <w:pStyle w:val="0F54E8A6A3F14036A587252711B66C0A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C719E6" w:rsidP="00C719E6">
          <w:pPr>
            <w:pStyle w:val="FB81FE586FD54529AA77747711048982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C719E6" w:rsidP="00C719E6">
          <w:pPr>
            <w:pStyle w:val="C74D7865BE4F4738928AA93E1B7940C6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C719E6" w:rsidP="00C719E6">
          <w:pPr>
            <w:pStyle w:val="911EF5089B3F41BEA8242E1E5275D9F22"/>
          </w:pPr>
          <w:r w:rsidRPr="00276F01">
            <w:rPr>
              <w:lang w:bidi="et-EE"/>
            </w:rPr>
            <w:t>Veebiaadress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C719E6" w:rsidP="00C719E6">
          <w:pPr>
            <w:pStyle w:val="C2228C0B858444C989F9A523BB2C4606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C719E6" w:rsidP="00C719E6">
          <w:pPr>
            <w:pStyle w:val="53A276C4141143D49EFA007782EA94F5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C719E6" w:rsidP="00C719E6">
          <w:pPr>
            <w:pStyle w:val="4671580BFA054C7FAA7068F88518775B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C719E6" w:rsidP="00C719E6">
          <w:pPr>
            <w:pStyle w:val="F56CBFCB43C04DDE81B4214A724DEAD5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C719E6" w:rsidP="00C719E6">
          <w:pPr>
            <w:pStyle w:val="17D090E138D14D3EB660095525D60E78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C719E6" w:rsidP="00C719E6">
          <w:pPr>
            <w:pStyle w:val="06FB2EE686D3459987362FB395980A98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C719E6" w:rsidP="00C719E6">
          <w:pPr>
            <w:pStyle w:val="D289354F1BB84BC9875E89BE1142A0FE2"/>
          </w:pPr>
          <w:r w:rsidRPr="00276F01">
            <w:rPr>
              <w:lang w:bidi="et-EE"/>
            </w:rPr>
            <w:t>Veebiaadress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C719E6" w:rsidP="00C719E6">
          <w:pPr>
            <w:pStyle w:val="836D6C47AFCA41A094B41410546A962A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C719E6" w:rsidP="00C719E6">
          <w:pPr>
            <w:pStyle w:val="1DF3A65F52D8470C86C62BCABDB24B3F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C719E6" w:rsidP="00C719E6">
          <w:pPr>
            <w:pStyle w:val="134BFA88A48D48BD88B0FBD0321AABAF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C719E6" w:rsidP="00C719E6">
          <w:pPr>
            <w:pStyle w:val="CADD01BD0BAA4502B5CEE90C8B4DF702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C719E6" w:rsidP="00C719E6">
          <w:pPr>
            <w:pStyle w:val="75EEEB20F5B34D7D9ECF85192353BACE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C719E6" w:rsidP="00C719E6">
          <w:pPr>
            <w:pStyle w:val="3A5941D2D55C45FEBE8B22F3CAB73FFA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C719E6" w:rsidP="00C719E6">
          <w:pPr>
            <w:pStyle w:val="88B138ABF5D544D99696E0454D8FF87D2"/>
          </w:pPr>
          <w:r w:rsidRPr="00276F01">
            <w:rPr>
              <w:lang w:bidi="et-EE"/>
            </w:rPr>
            <w:t>Veebiaadress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C719E6" w:rsidP="00C719E6">
          <w:pPr>
            <w:pStyle w:val="7A974F08C62D4BBD81F5BDD505CD9274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C719E6" w:rsidP="00C719E6">
          <w:pPr>
            <w:pStyle w:val="D2415796CDBA4AA0A351502C43CF6C7A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C719E6" w:rsidP="00C719E6">
          <w:pPr>
            <w:pStyle w:val="020B52A457F5451AB58C7085473939BC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C719E6" w:rsidP="00C719E6">
          <w:pPr>
            <w:pStyle w:val="5C0376686605443687D41A0513C260E1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C719E6" w:rsidP="00C719E6">
          <w:pPr>
            <w:pStyle w:val="BC970D8AC53D472785F0A450AB27948A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C719E6" w:rsidP="00C719E6">
          <w:pPr>
            <w:pStyle w:val="4B3224B26F5F46889EF536831E18AE37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C719E6" w:rsidP="00C719E6">
          <w:pPr>
            <w:pStyle w:val="DC98B87CCAD043D68524DEB1800790052"/>
          </w:pPr>
          <w:r w:rsidRPr="00276F01">
            <w:rPr>
              <w:lang w:bidi="et-EE"/>
            </w:rPr>
            <w:t>Veebiaadress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C719E6" w:rsidP="00C719E6">
          <w:pPr>
            <w:pStyle w:val="0CE4CD22C26E47B285FE50FC9856DF55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C719E6" w:rsidP="00C719E6">
          <w:pPr>
            <w:pStyle w:val="BC6EE3D1166C416CBEA32417FADB2F21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C719E6" w:rsidP="00C719E6">
          <w:pPr>
            <w:pStyle w:val="B4E9E80B12434AAAB175D67D3DBEF2B2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C719E6" w:rsidP="00C719E6">
          <w:pPr>
            <w:pStyle w:val="469E39427D6A4480B9C8183605259751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C719E6" w:rsidP="00C719E6">
          <w:pPr>
            <w:pStyle w:val="E492C42B7DB9478F805E69FDE1BB2E85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C719E6" w:rsidP="00C719E6">
          <w:pPr>
            <w:pStyle w:val="1E3CD9BA47F24F188875E1CB9BEEFB5F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C719E6" w:rsidP="00C719E6">
          <w:pPr>
            <w:pStyle w:val="8E03841F6D4A4E2EB7C9C1E4D73CD6F62"/>
          </w:pPr>
          <w:r w:rsidRPr="00276F01">
            <w:rPr>
              <w:lang w:bidi="et-EE"/>
            </w:rPr>
            <w:t>Veebiaadress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C719E6" w:rsidP="00C719E6">
          <w:pPr>
            <w:pStyle w:val="B88388866C6A4B0BB74BAB15D14BC512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C719E6" w:rsidP="00C719E6">
          <w:pPr>
            <w:pStyle w:val="4C47ED37C079438BBC66C5851BD1925D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C719E6" w:rsidP="00C719E6">
          <w:pPr>
            <w:pStyle w:val="384DD45142A441E294BD0330CE141A12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C719E6" w:rsidP="00C719E6">
          <w:pPr>
            <w:pStyle w:val="D29590122C004AF2B317541D970F67E8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C719E6" w:rsidP="00C719E6">
          <w:pPr>
            <w:pStyle w:val="B2F13D0F285B4952A91C0F1FFC3689DD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C719E6" w:rsidP="00C719E6">
          <w:pPr>
            <w:pStyle w:val="30C1EEDC19C84B8CB88DB624B309CA72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C719E6" w:rsidP="00C719E6">
          <w:pPr>
            <w:pStyle w:val="64D6869E2F27452899A03445E7864D4E2"/>
          </w:pPr>
          <w:r w:rsidRPr="00276F01">
            <w:rPr>
              <w:lang w:bidi="et-EE"/>
            </w:rPr>
            <w:t>Veebiaadress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C719E6" w:rsidP="00C719E6">
          <w:pPr>
            <w:pStyle w:val="28C52F7957D846868FBC42E17A39E0BA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C719E6" w:rsidP="00C719E6">
          <w:pPr>
            <w:pStyle w:val="AF864A5AAF9B4A118D17C448ABEA9E27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C719E6" w:rsidP="00C719E6">
          <w:pPr>
            <w:pStyle w:val="C4718C5F2B2C412D86B769FFB5B17621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C719E6" w:rsidP="00C719E6">
          <w:pPr>
            <w:pStyle w:val="F4D34214B1A24A7095B86F696F0E986A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C719E6" w:rsidP="00C719E6">
          <w:pPr>
            <w:pStyle w:val="8F092CB4BA3F4BAB871745C540EE6BFF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C719E6" w:rsidP="00C719E6">
          <w:pPr>
            <w:pStyle w:val="A7C102AA256F419486B5C3335672F53E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C719E6" w:rsidP="00C719E6">
          <w:pPr>
            <w:pStyle w:val="BD25B0C6B5C740748DCF4ACC0C0E2FE42"/>
          </w:pPr>
          <w:r w:rsidRPr="00276F01">
            <w:rPr>
              <w:lang w:bidi="et-EE"/>
            </w:rPr>
            <w:t>Veebiaadress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C719E6" w:rsidP="00C719E6">
          <w:pPr>
            <w:pStyle w:val="B55A39CD4B7D46A0864FC752550A0F4A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C719E6" w:rsidP="00C719E6">
          <w:pPr>
            <w:pStyle w:val="5945A2B905E94B4CB264E5EC7558BE1A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C719E6" w:rsidP="00C719E6">
          <w:pPr>
            <w:pStyle w:val="F0664A7F0C684DE6A29437227796EE8A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C719E6" w:rsidP="00C719E6">
          <w:pPr>
            <w:pStyle w:val="FF886BF7CCF546288FB2B1586A425C32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C719E6" w:rsidP="00C719E6">
          <w:pPr>
            <w:pStyle w:val="84D281CA5B9C474B967E3C1320B0C346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C719E6" w:rsidP="00C719E6">
          <w:pPr>
            <w:pStyle w:val="6167FE8D7A3244BCA2D5DC38178734F2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C719E6" w:rsidP="00C719E6">
          <w:pPr>
            <w:pStyle w:val="BDB92089DB9D4818A13CD21C3FEC95012"/>
          </w:pPr>
          <w:r w:rsidRPr="00276F01">
            <w:rPr>
              <w:lang w:bidi="et-EE"/>
            </w:rPr>
            <w:t>Veebiaadress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C719E6" w:rsidP="00C719E6">
          <w:pPr>
            <w:pStyle w:val="E41E0BBFA0F143139E77A314489D7F0D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C719E6" w:rsidP="00C719E6">
          <w:pPr>
            <w:pStyle w:val="3A37C2ED64D54ACB8CF9F18242B7D572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C719E6" w:rsidP="00C719E6">
          <w:pPr>
            <w:pStyle w:val="EBFC6E2E6496474E83667500E1262770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C719E6" w:rsidP="00C719E6">
          <w:pPr>
            <w:pStyle w:val="8242CCDE9B1941539C09DA36F72640EF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C719E6" w:rsidP="00C719E6">
          <w:pPr>
            <w:pStyle w:val="F3C10E87F2B24ECD9C8F54ADA8D21240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C719E6" w:rsidP="00C719E6">
          <w:pPr>
            <w:pStyle w:val="FB00085B61894040A5FF6A57299BA698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C719E6" w:rsidP="00C719E6">
          <w:pPr>
            <w:pStyle w:val="15C3D6A510ED4F36882396FD9A3D415A2"/>
          </w:pPr>
          <w:r w:rsidRPr="00276F01">
            <w:rPr>
              <w:lang w:bidi="et-EE"/>
            </w:rPr>
            <w:t>Veebiaadress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C719E6" w:rsidP="00C719E6">
          <w:pPr>
            <w:pStyle w:val="9294AFAD310E4A65A999FB81107F07E32"/>
          </w:pPr>
          <w:r w:rsidRPr="00276F01">
            <w:rPr>
              <w:lang w:bidi="et-EE"/>
            </w:rPr>
            <w:t>Teie nimi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C719E6" w:rsidP="00C719E6">
          <w:pPr>
            <w:pStyle w:val="419630686892454BADDA01E257114F6F2"/>
          </w:pPr>
          <w:r w:rsidRPr="00276F01">
            <w:rPr>
              <w:lang w:bidi="et-EE"/>
            </w:rPr>
            <w:t>Tänav, maja, linn, maakond, sihtnumber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C719E6" w:rsidP="00C719E6">
          <w:pPr>
            <w:pStyle w:val="C112CEF2E3CC44B085959EAB173BFB672"/>
          </w:pPr>
          <w:r w:rsidRPr="00276F01">
            <w:rPr>
              <w:lang w:bidi="et-EE"/>
            </w:rPr>
            <w:t>Telefon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C719E6" w:rsidP="00C719E6">
          <w:pPr>
            <w:pStyle w:val="271FD75FC3694D779FA59A21B53B85652"/>
          </w:pPr>
          <w:r w:rsidRPr="00276F01">
            <w:rPr>
              <w:lang w:bidi="et-EE"/>
            </w:rPr>
            <w:t>Meiliaadress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C719E6" w:rsidP="00C719E6">
          <w:pPr>
            <w:pStyle w:val="F9B8B15D1FE346A4B9149E6A1813600D2"/>
          </w:pPr>
          <w:r w:rsidRPr="00276F01">
            <w:rPr>
              <w:lang w:bidi="et-EE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C719E6" w:rsidP="00C719E6">
          <w:pPr>
            <w:pStyle w:val="F87025AF2765492F98D5240C335027D02"/>
          </w:pPr>
          <w:r w:rsidRPr="00276F01">
            <w:rPr>
              <w:lang w:bidi="et-EE"/>
            </w:rPr>
            <w:t>Twitteri konto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C719E6" w:rsidP="00C719E6">
          <w:pPr>
            <w:pStyle w:val="BF4A191842F440EB9FCDB7D4749049582"/>
          </w:pPr>
          <w:r w:rsidRPr="00276F01">
            <w:rPr>
              <w:lang w:bidi="et-EE"/>
            </w:rPr>
            <w:t>Veebiaadress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5052E"/>
    <w:rsid w:val="00365BEB"/>
    <w:rsid w:val="003931F4"/>
    <w:rsid w:val="0048747D"/>
    <w:rsid w:val="00491C4C"/>
    <w:rsid w:val="005750FD"/>
    <w:rsid w:val="005B32DB"/>
    <w:rsid w:val="007144E5"/>
    <w:rsid w:val="00802FB6"/>
    <w:rsid w:val="008C5F1D"/>
    <w:rsid w:val="009B6506"/>
    <w:rsid w:val="00A2327C"/>
    <w:rsid w:val="00A406F8"/>
    <w:rsid w:val="00A811CB"/>
    <w:rsid w:val="00BF3574"/>
    <w:rsid w:val="00C719E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19E6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8C5F1D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8C5F1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2">
    <w:name w:val="68BCF059FAE24D38B723189348A345DC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2">
    <w:name w:val="4898521E74CA4AC4A665777C91565A53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2">
    <w:name w:val="0F54E8A6A3F14036A587252711B66C0A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2">
    <w:name w:val="FB81FE586FD54529AA7774771104898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2">
    <w:name w:val="C74D7865BE4F4738928AA93E1B7940C6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2">
    <w:name w:val="911EF5089B3F41BEA8242E1E5275D9F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2">
    <w:name w:val="C2228C0B858444C989F9A523BB2C4606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2">
    <w:name w:val="53A276C4141143D49EFA007782EA94F5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2">
    <w:name w:val="4671580BFA054C7FAA7068F88518775B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2">
    <w:name w:val="F56CBFCB43C04DDE81B4214A724DEAD5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2">
    <w:name w:val="17D090E138D14D3EB660095525D60E78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2">
    <w:name w:val="06FB2EE686D3459987362FB395980A98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2">
    <w:name w:val="D289354F1BB84BC9875E89BE1142A0FE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2">
    <w:name w:val="836D6C47AFCA41A094B41410546A962A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2">
    <w:name w:val="1DF3A65F52D8470C86C62BCABDB24B3F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2">
    <w:name w:val="134BFA88A48D48BD88B0FBD0321AABAF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2">
    <w:name w:val="CADD01BD0BAA4502B5CEE90C8B4DF70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2">
    <w:name w:val="75EEEB20F5B34D7D9ECF85192353BACE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2">
    <w:name w:val="3A5941D2D55C45FEBE8B22F3CAB73FFA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2">
    <w:name w:val="88B138ABF5D544D99696E0454D8FF87D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2">
    <w:name w:val="7A974F08C62D4BBD81F5BDD505CD9274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2">
    <w:name w:val="D2415796CDBA4AA0A351502C43CF6C7A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2">
    <w:name w:val="020B52A457F5451AB58C7085473939BC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2">
    <w:name w:val="5C0376686605443687D41A0513C260E1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2">
    <w:name w:val="BC970D8AC53D472785F0A450AB27948A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2">
    <w:name w:val="4B3224B26F5F46889EF536831E18AE37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2">
    <w:name w:val="DC98B87CCAD043D68524DEB180079005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2">
    <w:name w:val="0CE4CD22C26E47B285FE50FC9856DF55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2">
    <w:name w:val="BC6EE3D1166C416CBEA32417FADB2F21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2">
    <w:name w:val="B4E9E80B12434AAAB175D67D3DBEF2B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2">
    <w:name w:val="469E39427D6A4480B9C8183605259751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2">
    <w:name w:val="E492C42B7DB9478F805E69FDE1BB2E85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2">
    <w:name w:val="1E3CD9BA47F24F188875E1CB9BEEFB5F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2">
    <w:name w:val="8E03841F6D4A4E2EB7C9C1E4D73CD6F6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2">
    <w:name w:val="B88388866C6A4B0BB74BAB15D14BC512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2">
    <w:name w:val="4C47ED37C079438BBC66C5851BD1925D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2">
    <w:name w:val="384DD45142A441E294BD0330CE141A1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2">
    <w:name w:val="D29590122C004AF2B317541D970F67E8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2">
    <w:name w:val="B2F13D0F285B4952A91C0F1FFC3689DD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2">
    <w:name w:val="30C1EEDC19C84B8CB88DB624B309CA7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2">
    <w:name w:val="64D6869E2F27452899A03445E7864D4E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2">
    <w:name w:val="28C52F7957D846868FBC42E17A39E0BA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2">
    <w:name w:val="AF864A5AAF9B4A118D17C448ABEA9E27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2">
    <w:name w:val="C4718C5F2B2C412D86B769FFB5B17621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2">
    <w:name w:val="F4D34214B1A24A7095B86F696F0E986A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2">
    <w:name w:val="8F092CB4BA3F4BAB871745C540EE6BFF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2">
    <w:name w:val="A7C102AA256F419486B5C3335672F53E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2">
    <w:name w:val="BD25B0C6B5C740748DCF4ACC0C0E2FE4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2">
    <w:name w:val="B55A39CD4B7D46A0864FC752550A0F4A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2">
    <w:name w:val="5945A2B905E94B4CB264E5EC7558BE1A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2">
    <w:name w:val="F0664A7F0C684DE6A29437227796EE8A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2">
    <w:name w:val="FF886BF7CCF546288FB2B1586A425C3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2">
    <w:name w:val="84D281CA5B9C474B967E3C1320B0C346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2">
    <w:name w:val="6167FE8D7A3244BCA2D5DC38178734F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2">
    <w:name w:val="BDB92089DB9D4818A13CD21C3FEC9501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2">
    <w:name w:val="E41E0BBFA0F143139E77A314489D7F0D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2">
    <w:name w:val="3A37C2ED64D54ACB8CF9F18242B7D572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2">
    <w:name w:val="EBFC6E2E6496474E83667500E1262770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2">
    <w:name w:val="8242CCDE9B1941539C09DA36F72640EF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2">
    <w:name w:val="F3C10E87F2B24ECD9C8F54ADA8D21240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2">
    <w:name w:val="FB00085B61894040A5FF6A57299BA698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2">
    <w:name w:val="15C3D6A510ED4F36882396FD9A3D415A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2">
    <w:name w:val="9294AFAD310E4A65A999FB81107F07E32"/>
    <w:rsid w:val="00C719E6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2">
    <w:name w:val="419630686892454BADDA01E257114F6F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2">
    <w:name w:val="C112CEF2E3CC44B085959EAB173BFB67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2">
    <w:name w:val="271FD75FC3694D779FA59A21B53B8565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2">
    <w:name w:val="F9B8B15D1FE346A4B9149E6A1813600D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2">
    <w:name w:val="F87025AF2765492F98D5240C335027D0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2">
    <w:name w:val="BF4A191842F440EB9FCDB7D4749049582"/>
    <w:rsid w:val="00C719E6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C0C585-7AED-4082-82AA-DE2CFEF37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Office_17150188_TF03424896</Template>
  <TotalTime>21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9</cp:revision>
  <cp:lastPrinted>2012-08-29T19:15:00Z</cp:lastPrinted>
  <dcterms:created xsi:type="dcterms:W3CDTF">2018-01-16T14:36:00Z</dcterms:created>
  <dcterms:modified xsi:type="dcterms:W3CDTF">2018-01-19T11:47:00Z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