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C71" w:rsidRDefault="00A80852">
      <w:pPr>
        <w:pStyle w:val="Ttulo"/>
      </w:pPr>
      <w:sdt>
        <w:sdtPr>
          <w:alias w:val="Escribe el título del certificado:"/>
          <w:tag w:val="Escribe el título del certificado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val="es-MX" w:bidi="es-MX"/>
            </w:rPr>
            <w:t>Jugador más inspirador</w:t>
          </w:r>
        </w:sdtContent>
      </w:sdt>
    </w:p>
    <w:p w:rsidR="006E1C71" w:rsidRPr="00C83C1D" w:rsidRDefault="00A80852" w:rsidP="00C83C1D">
      <w:pPr>
        <w:pStyle w:val="Ttulo1"/>
      </w:pPr>
      <w:sdt>
        <w:sdtPr>
          <w:alias w:val="Escribe el nombre del destinatario:"/>
          <w:tag w:val="Escribe el nombre del destinatario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val="es-MX" w:bidi="es-MX"/>
            </w:rPr>
            <w:t>Nombre del destinatario</w:t>
          </w:r>
        </w:sdtContent>
      </w:sdt>
    </w:p>
    <w:sdt>
      <w:sdtPr>
        <w:alias w:val="Descripción del certificado:"/>
        <w:tag w:val="Descripción del certificado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val="es-MX" w:bidi="es-MX"/>
            </w:rPr>
            <w:t>se reconoce como el jugador más inspirador de esta temporada por su extraordinaria participación en</w:t>
          </w:r>
        </w:p>
      </w:sdtContent>
    </w:sdt>
    <w:p w:rsidR="006E1C71" w:rsidRPr="00C83C1D" w:rsidRDefault="00A80852" w:rsidP="00C83C1D">
      <w:pPr>
        <w:pStyle w:val="Ttulo2"/>
      </w:pPr>
      <w:sdt>
        <w:sdtPr>
          <w:alias w:val="Escribe el nombre del equipo:"/>
          <w:tag w:val="Escribe el nombre del equipo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bookmarkStart w:id="0" w:name="_GoBack"/>
          <w:r w:rsidR="009A3C9B" w:rsidRPr="00C83C1D">
            <w:rPr>
              <w:lang w:val="es-MX" w:bidi="es-MX"/>
            </w:rPr>
            <w:t>Nombre del equipo</w:t>
          </w:r>
          <w:bookmarkEnd w:id="0"/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firma y sello de reconocimiento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Sinespaciado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o 1" descr="Sello de reconocimient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ello" descr="Sello de reconocimiento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a del sello" descr="Forma del sello de reconocimiento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extura del sello" descr="Textura del sello de reconocimiento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éisbol" descr="Icono de béis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9FA35" id="Grupo 1" o:spid="_x0000_s1026" alt="Sello de reconocimiento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">
                      <v:group id="Sello" o:spid="_x0000_s1027" alt="Sello de reconocimiento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orma del sello" o:spid="_x0000_s1028" alt="Forma del sello de reconocimiento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a del sello" o:spid="_x0000_s1029" type="#_x0000_t75" alt="Textura del sello de reconocimiento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Textura del sello de reconocimiento" croptop="-2164f" cropleft="19433f" cropright="-949f"/>
                        </v:shape>
                      </v:group>
                      <v:shape id="Béisbol" o:spid="_x0000_s1030" type="#_x0000_t75" alt="Icono de béisbo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Icono de béis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a de firma y fecha"/>
            </w:tblPr>
            <w:tblGrid>
              <w:gridCol w:w="2623"/>
              <w:gridCol w:w="6733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A80852" w:rsidP="009C610B">
                  <w:pPr>
                    <w:pStyle w:val="Ttulo3"/>
                  </w:pPr>
                  <w:sdt>
                    <w:sdtPr>
                      <w:alias w:val="Presentador:"/>
                      <w:tag w:val="Presentador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val="es-MX" w:bidi="es-MX"/>
                        </w:rPr>
                        <w:t>Presentador:</w:t>
                      </w:r>
                    </w:sdtContent>
                  </w:sdt>
                </w:p>
              </w:tc>
              <w:sdt>
                <w:sdtPr>
                  <w:alias w:val="Escribe el nombre o puesto del presentador:"/>
                  <w:tag w:val="Escribe el nombre o puesto del presentador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Ttulo4"/>
                      </w:pPr>
                      <w:r w:rsidRPr="0088629E">
                        <w:rPr>
                          <w:lang w:val="es-MX" w:bidi="es-MX"/>
                        </w:rPr>
                        <w:t>Nombre o puesto del presentador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A día:"/>
                  <w:tag w:val="A día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Ttulo3"/>
                      </w:pPr>
                      <w:r>
                        <w:rPr>
                          <w:lang w:val="es-MX" w:bidi="es-MX"/>
                        </w:rPr>
                        <w:t>A día:</w:t>
                      </w:r>
                    </w:p>
                  </w:tc>
                </w:sdtContent>
              </w:sdt>
              <w:sdt>
                <w:sdtPr>
                  <w:alias w:val="Escribe la fecha:"/>
                  <w:tag w:val="Escriba la fecha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Ttulo4"/>
                      </w:pPr>
                      <w:r>
                        <w:rPr>
                          <w:lang w:val="es-MX" w:bidi="es-MX"/>
                        </w:rPr>
                        <w:t>Escribe la fecha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Sinespaciado"/>
      </w:pPr>
    </w:p>
    <w:sectPr w:rsidR="006E1C71" w:rsidSect="002A563E">
      <w:headerReference w:type="default" r:id="rId12"/>
      <w:footerReference w:type="default" r:id="rId13"/>
      <w:headerReference w:type="first" r:id="rId14"/>
      <w:pgSz w:w="16840" w:h="11907" w:orient="landscape" w:code="9"/>
      <w:pgMar w:top="2160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852" w:rsidRDefault="00A80852">
      <w:pPr>
        <w:spacing w:after="0" w:line="240" w:lineRule="auto"/>
      </w:pPr>
      <w:r>
        <w:separator/>
      </w:r>
    </w:p>
  </w:endnote>
  <w:endnote w:type="continuationSeparator" w:id="0">
    <w:p w:rsidR="00A80852" w:rsidRDefault="00A80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Piedepgina"/>
        </w:pPr>
        <w:r>
          <w:rPr>
            <w:lang w:val="es-MX" w:bidi="es-MX"/>
          </w:rPr>
          <w:fldChar w:fldCharType="begin"/>
        </w:r>
        <w:r>
          <w:rPr>
            <w:lang w:val="es-MX" w:bidi="es-MX"/>
          </w:rPr>
          <w:instrText xml:space="preserve"> PAGE   \* MERGEFORMAT </w:instrText>
        </w:r>
        <w:r>
          <w:rPr>
            <w:lang w:val="es-MX" w:bidi="es-MX"/>
          </w:rPr>
          <w:fldChar w:fldCharType="separate"/>
        </w:r>
        <w:r w:rsidR="008C6A08">
          <w:rPr>
            <w:noProof/>
            <w:lang w:val="es-MX" w:bidi="es-MX"/>
          </w:rPr>
          <w:t>2</w:t>
        </w:r>
        <w:r>
          <w:rPr>
            <w:noProof/>
            <w:lang w:val="es-MX" w:bidi="es-MX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852" w:rsidRDefault="00A80852">
      <w:pPr>
        <w:spacing w:after="0" w:line="240" w:lineRule="auto"/>
      </w:pPr>
      <w:r>
        <w:separator/>
      </w:r>
    </w:p>
  </w:footnote>
  <w:footnote w:type="continuationSeparator" w:id="0">
    <w:p w:rsidR="00A80852" w:rsidRDefault="00A80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Encabezado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o 11" descr="2 marcos rectangulares entrelazados en las esquinas con rayas de estallidos que van del centro a los bord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as" descr="2 marcos rectangulares entrelazados en las esquinas con rayas de estallidos que van del centro a los bord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e negro" descr="2 marcos rectangulares entrelazados en las esquinas con rayas de estallidos que van del centro a los bord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Borde de rectángulo" descr="2 marcos rectangulares entrelazados en las esquinas con rayas de estallidos que van del centro a los bord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F2534B" id="Grupo 11" o:spid="_x0000_s1026" alt="2 marcos rectangulares entrelazados en las esquinas con rayas de estallidos que van del centro a los bord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as" o:spid="_x0000_s1027" type="#_x0000_t75" alt="2 marcos rectangulares entrelazados en las esquinas con rayas de estallidos que van del centro a los bord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marcos rectangulares entrelazados en las esquinas con rayas de estallidos que van del centro a los bordes"/>
              </v:shape>
              <v:shape id="Borde negro" o:spid="_x0000_s1028" type="#_x0000_t75" alt="2 marcos rectangulares entrelazados en las esquinas con rayas de estallidos que van del centro a los bord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marcos rectangulares entrelazados en las esquinas con rayas de estallidos que van del centro a los bordes"/>
              </v:shape>
              <v:rect id="Borde de rectángulo" o:spid="_x0000_s1029" alt="2 marcos rectangulares entrelazados en las esquinas con rayas de estallidos que van del centro a los bord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Encabezado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o 4" descr="2 marcos rectangulares entrelazados en las esquinas con rayas de estallidos que van del centro a los bord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as" descr="2 marcos rectangulares entrelazados en las esquinas con rayas de estallidos que van del centro a los bord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orde negro" descr="2 marcos rectangulares entrelazados en las esquinas con rayas de estallidos que van del centro a los bord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Borde de rectángulo" descr="2 marcos rectangulares entrelazados en las esquinas con rayas de estallidos que van del centro a los bord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862FF" id="Grupo 4" o:spid="_x0000_s1026" alt="2 marcos rectangulares entrelazados en las esquinas con rayas de estallidos que van del centro a los bord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as" o:spid="_x0000_s1027" type="#_x0000_t75" alt="2 marcos rectangulares entrelazados en las esquinas con rayas de estallidos que van del centro a los bord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marcos rectangulares entrelazados en las esquinas con rayas de estallidos que van del centro a los bordes"/>
              </v:shape>
              <v:shape id="Borde negro" o:spid="_x0000_s1028" type="#_x0000_t75" alt="2 marcos rectangulares entrelazados en las esquinas con rayas de estallidos que van del centro a los bord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marcos rectangulares entrelazados en las esquinas con rayas de estallidos que van del centro a los bordes"/>
              </v:shape>
              <v:rect id="Borde de rectángulo" o:spid="_x0000_s1029" alt="2 marcos rectangulares entrelazados en las esquinas con rayas de estallidos que van del centro a los bord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2A563E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14672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80852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s-E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Ttulo1">
    <w:name w:val="heading 1"/>
    <w:basedOn w:val="Normal"/>
    <w:link w:val="Ttulo1C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Ttulo3">
    <w:name w:val="heading 3"/>
    <w:basedOn w:val="Normal"/>
    <w:link w:val="Ttulo3C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22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A6797"/>
    <w:rPr>
      <w:color w:val="595959" w:themeColor="text1" w:themeTint="A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tuloCar">
    <w:name w:val="Título Car"/>
    <w:basedOn w:val="Fuentedeprrafopredeter"/>
    <w:link w:val="Ttulo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tulo1Car">
    <w:name w:val="Título 1 Car"/>
    <w:basedOn w:val="Fuentedeprrafopredeter"/>
    <w:link w:val="Ttulo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B7D03"/>
    <w:rPr>
      <w:rFonts w:eastAsiaTheme="majorEastAsia" w:cstheme="majorBidi"/>
      <w:caps/>
      <w:sz w:val="66"/>
    </w:rPr>
  </w:style>
  <w:style w:type="paragraph" w:styleId="Encabezado">
    <w:name w:val="header"/>
    <w:basedOn w:val="Normal"/>
    <w:link w:val="EncabezadoCar"/>
    <w:uiPriority w:val="99"/>
    <w:unhideWhenUsed/>
    <w:rsid w:val="005F6FDE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6FDE"/>
  </w:style>
  <w:style w:type="paragraph" w:styleId="Piedepgina">
    <w:name w:val="footer"/>
    <w:basedOn w:val="Normal"/>
    <w:link w:val="PiedepginaCar"/>
    <w:uiPriority w:val="99"/>
    <w:unhideWhenUsed/>
    <w:rsid w:val="005F6FDE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6FDE"/>
  </w:style>
  <w:style w:type="paragraph" w:styleId="Bibliografa">
    <w:name w:val="Bibliography"/>
    <w:basedOn w:val="Normal"/>
    <w:next w:val="Normal"/>
    <w:uiPriority w:val="37"/>
    <w:semiHidden/>
    <w:unhideWhenUsed/>
    <w:rsid w:val="009B3F55"/>
  </w:style>
  <w:style w:type="paragraph" w:styleId="Textodebloque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B3F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B3F5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B3F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B3F5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B3F55"/>
    <w:rPr>
      <w:sz w:val="22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B3F55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B3F55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B3F55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B3F5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B3F55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B3F5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B3F5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B3F55"/>
    <w:rPr>
      <w:sz w:val="22"/>
      <w:szCs w:val="16"/>
    </w:rPr>
  </w:style>
  <w:style w:type="character" w:styleId="Ttulodellibro">
    <w:name w:val="Book Title"/>
    <w:basedOn w:val="Fuentedeprrafopredeter"/>
    <w:uiPriority w:val="33"/>
    <w:semiHidden/>
    <w:qFormat/>
    <w:rsid w:val="00A51DB1"/>
    <w:rPr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9B3F55"/>
  </w:style>
  <w:style w:type="table" w:styleId="Cuadrculavistosa">
    <w:name w:val="Colorful Grid"/>
    <w:basedOn w:val="Tabla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B3F55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3F55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3F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3F55"/>
    <w:rPr>
      <w:b/>
      <w:bCs/>
      <w:sz w:val="22"/>
      <w:szCs w:val="20"/>
    </w:rPr>
  </w:style>
  <w:style w:type="table" w:styleId="Listaoscura">
    <w:name w:val="Dark List"/>
    <w:basedOn w:val="Tabla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9B3F55"/>
  </w:style>
  <w:style w:type="character" w:customStyle="1" w:styleId="FechaCar">
    <w:name w:val="Fecha Car"/>
    <w:basedOn w:val="Fuentedeprrafopredeter"/>
    <w:link w:val="Fecha"/>
    <w:uiPriority w:val="99"/>
    <w:semiHidden/>
    <w:rsid w:val="009B3F55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B3F5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B3F55"/>
  </w:style>
  <w:style w:type="character" w:styleId="nfasis">
    <w:name w:val="Emphasis"/>
    <w:basedOn w:val="Fuentedeprrafopredeter"/>
    <w:uiPriority w:val="20"/>
    <w:semiHidden/>
    <w:qFormat/>
    <w:rsid w:val="009B3F55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9B3F5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B3F55"/>
    <w:rPr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9B3F5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3F55"/>
    <w:rPr>
      <w:sz w:val="22"/>
      <w:szCs w:val="20"/>
    </w:rPr>
  </w:style>
  <w:style w:type="table" w:customStyle="1" w:styleId="Tabladecuadrcula1clara1">
    <w:name w:val="Tabla de cuadrícula 1 clara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ladecuadrcula5oscura1">
    <w:name w:val="Tabla de cuadrícula 5 oscura1"/>
    <w:basedOn w:val="Tabla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a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ladecuadrcula7concolores1">
    <w:name w:val="Tabla de cuadrícula 7 con colores1"/>
    <w:basedOn w:val="Tabla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a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a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a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a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CB7D03"/>
    <w:rPr>
      <w:rFonts w:eastAsiaTheme="majorEastAsia" w:cstheme="majorBidi"/>
      <w:caps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9B3F55"/>
  </w:style>
  <w:style w:type="paragraph" w:styleId="DireccinHTML">
    <w:name w:val="HTML Address"/>
    <w:basedOn w:val="Normal"/>
    <w:link w:val="DireccinHTMLC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B3F55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B3F55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9B3F55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3F55"/>
    <w:rPr>
      <w:rFonts w:ascii="Consolas" w:hAnsi="Consolas"/>
      <w:sz w:val="22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B3F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qFormat/>
    <w:rsid w:val="009B3F55"/>
    <w:rPr>
      <w:i/>
      <w:iCs/>
      <w:color w:val="8B0E0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51DB1"/>
    <w:rPr>
      <w:i/>
      <w:iCs/>
      <w:color w:val="8B0E04" w:themeColor="accent1"/>
    </w:rPr>
  </w:style>
  <w:style w:type="character" w:styleId="Referenciaintensa">
    <w:name w:val="Intense Reference"/>
    <w:basedOn w:val="Fuentedeprrafopredeter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Cuadrculaclara">
    <w:name w:val="Light Grid"/>
    <w:basedOn w:val="Tabla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9B3F55"/>
  </w:style>
  <w:style w:type="paragraph" w:styleId="Lista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Tabladelista1clara1">
    <w:name w:val="Tabla de lista 1 clara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B3F55"/>
    <w:rPr>
      <w:rFonts w:ascii="Consolas" w:hAnsi="Consolas"/>
      <w:sz w:val="22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B3F5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B3F55"/>
  </w:style>
  <w:style w:type="character" w:styleId="Nmerodepgina">
    <w:name w:val="page number"/>
    <w:basedOn w:val="Fuentedeprrafopredeter"/>
    <w:uiPriority w:val="99"/>
    <w:semiHidden/>
    <w:unhideWhenUsed/>
    <w:rsid w:val="009B3F55"/>
  </w:style>
  <w:style w:type="table" w:customStyle="1" w:styleId="Tablanormal11">
    <w:name w:val="Tabla normal 11"/>
    <w:basedOn w:val="Tabla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B3F55"/>
    <w:rPr>
      <w:rFonts w:ascii="Consolas" w:hAnsi="Consolas"/>
      <w:sz w:val="22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51DB1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B3F55"/>
  </w:style>
  <w:style w:type="character" w:customStyle="1" w:styleId="SaludoCar">
    <w:name w:val="Saludo Car"/>
    <w:basedOn w:val="Fuentedeprrafopredeter"/>
    <w:link w:val="Saludo"/>
    <w:uiPriority w:val="99"/>
    <w:semiHidden/>
    <w:rsid w:val="009B3F55"/>
  </w:style>
  <w:style w:type="character" w:styleId="Textoennegrita">
    <w:name w:val="Strong"/>
    <w:basedOn w:val="Fuentedeprrafopredeter"/>
    <w:uiPriority w:val="22"/>
    <w:semiHidden/>
    <w:qFormat/>
    <w:rsid w:val="009B3F55"/>
    <w:rPr>
      <w:b/>
      <w:bCs/>
    </w:rPr>
  </w:style>
  <w:style w:type="paragraph" w:styleId="Subttulo">
    <w:name w:val="Subtitle"/>
    <w:basedOn w:val="Normal"/>
    <w:link w:val="SubttuloC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qFormat/>
    <w:rsid w:val="009B3F55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a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6143E"/>
    <w:pPr>
      <w:outlineLvl w:val="9"/>
    </w:pPr>
  </w:style>
  <w:style w:type="paragraph" w:styleId="Firma">
    <w:name w:val="Signature"/>
    <w:basedOn w:val="Normal"/>
    <w:link w:val="FirmaC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val="es-MX" w:bidi="es-MX"/>
            </w:rPr>
            <w:t>Nombre del destinatario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val="es-MX" w:bidi="es-MX"/>
            </w:rPr>
            <w:t>se reconoce como el jugador más inspirador de esta temporada por su extraordinaria participación en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val="es-MX" w:bidi="es-MX"/>
            </w:rPr>
            <w:t>Nombre del equipo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val="es-MX" w:bidi="es-MX"/>
            </w:rPr>
            <w:t>Nombre o puesto del presentador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val="es-MX" w:bidi="es-MX"/>
            </w:rPr>
            <w:t>Escribe la fecha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val="es-MX" w:bidi="es-MX"/>
            </w:rPr>
            <w:t>Jugador más inspirador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val="es-MX" w:bidi="es-MX"/>
            </w:rPr>
            <w:t>Presentador: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val="es-MX" w:bidi="es-MX"/>
            </w:rPr>
            <w:t>A día: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7448E0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165B9-6B83-4261-B568-9CCE23E28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Office_18341682_TF03171112</Template>
  <TotalTime>1</TotalTime>
  <Pages>1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3</cp:revision>
  <dcterms:created xsi:type="dcterms:W3CDTF">2018-04-06T13:12:00Z</dcterms:created>
  <dcterms:modified xsi:type="dcterms:W3CDTF">2018-04-10T11:35:00Z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