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51728" w14:textId="77777777" w:rsidR="00BD7D33" w:rsidRDefault="00BD7D33">
      <w:pPr>
        <w:rPr>
          <w:noProof/>
          <w:color w:val="auto"/>
          <w:kern w:val="0"/>
          <w:sz w:val="24"/>
          <w:szCs w:val="24"/>
          <w:lang w:bidi="es-ES"/>
        </w:rPr>
      </w:pPr>
    </w:p>
    <w:p w14:paraId="609F9D2F" w14:textId="4D27903B" w:rsidR="00734486" w:rsidRDefault="00BD7D33">
      <w:r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579904" behindDoc="0" locked="0" layoutInCell="1" allowOverlap="1" wp14:anchorId="2E5BE6CE" wp14:editId="519B480A">
            <wp:simplePos x="0" y="0"/>
            <wp:positionH relativeFrom="column">
              <wp:posOffset>6454632</wp:posOffset>
            </wp:positionH>
            <wp:positionV relativeFrom="page">
              <wp:posOffset>252484</wp:posOffset>
            </wp:positionV>
            <wp:extent cx="3147141" cy="39509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9992301-IMG0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1" r="6553" b="1448"/>
                    <a:stretch/>
                  </pic:blipFill>
                  <pic:spPr bwMode="auto">
                    <a:xfrm>
                      <a:off x="0" y="0"/>
                      <a:ext cx="3165222" cy="39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4000" behindDoc="0" locked="0" layoutInCell="1" allowOverlap="1" wp14:anchorId="7878E5CB" wp14:editId="52445DFE">
                <wp:simplePos x="0" y="0"/>
                <wp:positionH relativeFrom="column">
                  <wp:posOffset>3070225</wp:posOffset>
                </wp:positionH>
                <wp:positionV relativeFrom="page">
                  <wp:posOffset>238125</wp:posOffset>
                </wp:positionV>
                <wp:extent cx="3384550" cy="5695950"/>
                <wp:effectExtent l="0" t="0" r="6350" b="0"/>
                <wp:wrapNone/>
                <wp:docPr id="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6959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0E2F2" id="Rectángulo 7" o:spid="_x0000_s1026" style="position:absolute;margin-left:241.75pt;margin-top:18.75pt;width:266.5pt;height:448.5pt;z-index:25158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3C087D10" wp14:editId="6923C52E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í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4203A" id="Línea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5E221326" wp14:editId="1DEAE1A8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íne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3E873" id="Línea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6F79F38B" wp14:editId="56DFABE4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ECA42" w14:textId="77777777" w:rsidR="00D75908" w:rsidRPr="00BD7D33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</w:t>
                            </w:r>
                            <w:proofErr w:type="spellEnd"/>
                          </w:p>
                          <w:p w14:paraId="28B226C9" w14:textId="77777777" w:rsidR="00D75908" w:rsidRPr="00BD7D33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Tummer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delenit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</w:p>
                          <w:p w14:paraId="5586BA92" w14:textId="77777777" w:rsidR="00D75908" w:rsidRPr="00BD7D33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Con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erattis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sectetuer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adip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iscing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elit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sed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magna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9F38B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1026.1pt;margin-top:155.35pt;width:166.5pt;height:157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4ECA42" w14:textId="77777777" w:rsidR="00D75908" w:rsidRPr="00BD7D33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</w:t>
                      </w:r>
                      <w:proofErr w:type="spellEnd"/>
                    </w:p>
                    <w:p w14:paraId="28B226C9" w14:textId="77777777" w:rsidR="00D75908" w:rsidRPr="00BD7D33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Tummer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delenit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</w:p>
                    <w:p w14:paraId="5586BA92" w14:textId="77777777" w:rsidR="00D75908" w:rsidRPr="00BD7D33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Con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erattis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sectetuer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adip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iscing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elit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sed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magna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5504" behindDoc="0" locked="0" layoutInCell="1" allowOverlap="1" wp14:anchorId="0FA8DC28" wp14:editId="5DD23D11">
                <wp:simplePos x="0" y="0"/>
                <wp:positionH relativeFrom="column">
                  <wp:posOffset>3403600</wp:posOffset>
                </wp:positionH>
                <wp:positionV relativeFrom="page">
                  <wp:posOffset>3568700</wp:posOffset>
                </wp:positionV>
                <wp:extent cx="2628900" cy="717550"/>
                <wp:effectExtent l="3175" t="0" r="0" b="0"/>
                <wp:wrapNone/>
                <wp:docPr id="26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533CB" w14:textId="77777777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Option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placer</w:t>
                            </w:r>
                          </w:p>
                          <w:p w14:paraId="2930D906" w14:textId="77777777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at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DC28" id="Cuadro de texto 28" o:spid="_x0000_s1027" type="#_x0000_t202" style="position:absolute;margin-left:268pt;margin-top:281pt;width:207pt;height:56.5pt;z-index:25160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7D533CB" w14:textId="77777777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Option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placer</w:t>
                      </w:r>
                    </w:p>
                    <w:p w14:paraId="2930D906" w14:textId="77777777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at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 wp14:anchorId="512205F3" wp14:editId="657D9CF3">
                <wp:simplePos x="0" y="0"/>
                <wp:positionH relativeFrom="column">
                  <wp:posOffset>3403600</wp:posOffset>
                </wp:positionH>
                <wp:positionV relativeFrom="page">
                  <wp:posOffset>3112135</wp:posOffset>
                </wp:positionV>
                <wp:extent cx="2628900" cy="421005"/>
                <wp:effectExtent l="3175" t="0" r="0" b="635"/>
                <wp:wrapNone/>
                <wp:docPr id="25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C2967F" w14:textId="77777777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Option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05F3" id="Cuadro de texto 27" o:spid="_x0000_s1028" type="#_x0000_t202" style="position:absolute;margin-left:268pt;margin-top:245.05pt;width:207pt;height:33.15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7C2967F" w14:textId="77777777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Option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 wp14:anchorId="7483663B" wp14:editId="1EFB0613">
                <wp:simplePos x="0" y="0"/>
                <wp:positionH relativeFrom="column">
                  <wp:posOffset>159385</wp:posOffset>
                </wp:positionH>
                <wp:positionV relativeFrom="page">
                  <wp:posOffset>469265</wp:posOffset>
                </wp:positionV>
                <wp:extent cx="2171700" cy="685800"/>
                <wp:effectExtent l="0" t="2540" r="2540" b="0"/>
                <wp:wrapNone/>
                <wp:docPr id="22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38945" w14:textId="77777777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“Bienvenido al vecindario”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663B" id="Cuadro de texto 24" o:spid="_x0000_s1029" type="#_x0000_t202" style="position:absolute;margin-left:12.55pt;margin-top:36.95pt;width:171pt;height:54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BD38945" w14:textId="77777777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es-ES"/>
                        </w:rPr>
                        <w:t>“Bienvenido al vecindario”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7312" behindDoc="0" locked="0" layoutInCell="1" allowOverlap="1" wp14:anchorId="71EA4D7F" wp14:editId="1F24BAAE">
                <wp:simplePos x="0" y="0"/>
                <wp:positionH relativeFrom="column">
                  <wp:posOffset>159385</wp:posOffset>
                </wp:positionH>
                <wp:positionV relativeFrom="page">
                  <wp:posOffset>1260475</wp:posOffset>
                </wp:positionV>
                <wp:extent cx="2743200" cy="2743200"/>
                <wp:effectExtent l="0" t="3175" r="2540" b="0"/>
                <wp:wrapNone/>
                <wp:docPr id="1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7D326C" w14:textId="77777777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</w:p>
                          <w:p w14:paraId="27042FC7" w14:textId="77777777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Tummer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delenit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augue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dolore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feugait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nulla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facilisi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Con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erattis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sectetuer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adip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iscing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elit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sed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magna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aliquam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</w:p>
                          <w:p w14:paraId="66A9B743" w14:textId="77777777" w:rsidR="00D75908" w:rsidRPr="00BD7D33" w:rsidRDefault="00D75908" w:rsidP="00D75908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 </w:t>
                            </w:r>
                          </w:p>
                          <w:p w14:paraId="3B89A1F9" w14:textId="21E688F1" w:rsidR="00D75908" w:rsidRPr="00BD7D33" w:rsidRDefault="00D75908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Nam liber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tempor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cum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soluta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nobis sed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option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Puod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Tummer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dele nit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augue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dolore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feugait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nulla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facilisi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Con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erattis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sectetuer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adip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iscing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elit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sed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magna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aliquam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volpat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Nam liber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tempor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cum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soluta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nobis sed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ad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4D7F" id="Cuadro de texto 20" o:spid="_x0000_s1030" type="#_x0000_t202" style="position:absolute;margin-left:12.55pt;margin-top:99.25pt;width:3in;height:3in;z-index:251597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D7D326C" w14:textId="77777777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</w:p>
                    <w:p w14:paraId="27042FC7" w14:textId="77777777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Tummer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delenit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augue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dolore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feugait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nulla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facilisi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Con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erattis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sectetuer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adip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iscing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elit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sed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magna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aliquam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</w:p>
                    <w:p w14:paraId="66A9B743" w14:textId="77777777" w:rsidR="00D75908" w:rsidRPr="00BD7D33" w:rsidRDefault="00D75908" w:rsidP="00D75908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 </w:t>
                      </w:r>
                    </w:p>
                    <w:p w14:paraId="3B89A1F9" w14:textId="21E688F1" w:rsidR="00D75908" w:rsidRPr="00BD7D33" w:rsidRDefault="00D75908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Nam liber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tempor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cum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soluta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nobis sed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option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Puod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Tummer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dele nit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augue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dolore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feugait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nulla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facilisi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Con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erattis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sectetuer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adip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iscing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elit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sed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magna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aliquam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volpat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Nam liber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tempor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cum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soluta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nobis sed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ad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298E49" w14:textId="24FB2E18" w:rsidR="00734486" w:rsidRDefault="00BD7D33">
      <w:bookmarkStart w:id="0" w:name="_GoBack"/>
      <w:r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554299" behindDoc="0" locked="0" layoutInCell="1" allowOverlap="1" wp14:anchorId="545107C9" wp14:editId="62E15461">
            <wp:simplePos x="0" y="0"/>
            <wp:positionH relativeFrom="margin">
              <wp:posOffset>6804</wp:posOffset>
            </wp:positionH>
            <wp:positionV relativeFrom="page">
              <wp:posOffset>4210050</wp:posOffset>
            </wp:positionV>
            <wp:extent cx="2655008" cy="1770005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RE99923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08" cy="17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4A9A9CB1" wp14:editId="391A3B58">
                <wp:simplePos x="0" y="0"/>
                <wp:positionH relativeFrom="column">
                  <wp:posOffset>419554</wp:posOffset>
                </wp:positionH>
                <wp:positionV relativeFrom="page">
                  <wp:posOffset>6127845</wp:posOffset>
                </wp:positionV>
                <wp:extent cx="2154945" cy="838200"/>
                <wp:effectExtent l="0" t="0" r="0" b="0"/>
                <wp:wrapNone/>
                <wp:docPr id="300" name="Cuadro de text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9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833A74" w14:textId="77777777" w:rsidR="00D75908" w:rsidRPr="00BD7D33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</w:rPr>
                            </w:pPr>
                            <w:r w:rsidRPr="00BD7D33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lang w:bidi="es-ES"/>
                              </w:rPr>
                              <w:t xml:space="preserve">"Estamos especialmente impresionados con la atención y el cuidado de la inmobiliaria </w:t>
                            </w:r>
                          </w:p>
                          <w:p w14:paraId="796653E5" w14:textId="15DA25E2" w:rsidR="00D75908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BD7D33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lang w:bidi="es-ES"/>
                              </w:rPr>
                              <w:t>al ayudarnos a encontrar nuestra nueva</w:t>
                            </w:r>
                            <w:r w:rsidR="00BD7D33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lang w:bidi="es-ES"/>
                              </w:rPr>
                              <w:t> </w:t>
                            </w:r>
                            <w:r w:rsidRPr="00BD7D33"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lang w:bidi="es-ES"/>
                              </w:rPr>
                              <w:t>casa".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A9CB1" id="Cuadro de texto 302" o:spid="_x0000_s1031" type="#_x0000_t202" style="position:absolute;margin-left:33.05pt;margin-top:482.5pt;width:169.7pt;height:66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4833A74" w14:textId="77777777" w:rsidR="00D75908" w:rsidRPr="00BD7D33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</w:rPr>
                      </w:pPr>
                      <w:r w:rsidRPr="00BD7D33">
                        <w:rPr>
                          <w:rFonts w:ascii="Arial" w:eastAsia="Arial" w:hAnsi="Arial" w:cs="Arial"/>
                          <w:color w:val="BE783B"/>
                          <w:w w:val="80"/>
                          <w:lang w:bidi="es-ES"/>
                        </w:rPr>
                        <w:t xml:space="preserve">"Estamos especialmente impresionados con la atención y el cuidado de la inmobiliaria </w:t>
                      </w:r>
                    </w:p>
                    <w:p w14:paraId="796653E5" w14:textId="15DA25E2" w:rsidR="00D75908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 w:rsidRPr="00BD7D33">
                        <w:rPr>
                          <w:rFonts w:ascii="Arial" w:eastAsia="Arial" w:hAnsi="Arial" w:cs="Arial"/>
                          <w:color w:val="BE783B"/>
                          <w:w w:val="80"/>
                          <w:lang w:bidi="es-ES"/>
                        </w:rPr>
                        <w:t>al ayudarnos a encontrar nuestra nueva</w:t>
                      </w:r>
                      <w:r w:rsidR="00BD7D33">
                        <w:rPr>
                          <w:rFonts w:ascii="Arial" w:eastAsia="Arial" w:hAnsi="Arial" w:cs="Arial"/>
                          <w:color w:val="BE783B"/>
                          <w:w w:val="80"/>
                          <w:lang w:bidi="es-ES"/>
                        </w:rPr>
                        <w:t> </w:t>
                      </w:r>
                      <w:r w:rsidRPr="00BD7D33">
                        <w:rPr>
                          <w:rFonts w:ascii="Arial" w:eastAsia="Arial" w:hAnsi="Arial" w:cs="Arial"/>
                          <w:color w:val="BE783B"/>
                          <w:w w:val="80"/>
                          <w:lang w:bidi="es-ES"/>
                        </w:rPr>
                        <w:t>casa".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6B19EACD" wp14:editId="297D54EB">
                <wp:simplePos x="0" y="0"/>
                <wp:positionH relativeFrom="column">
                  <wp:posOffset>3400803</wp:posOffset>
                </wp:positionH>
                <wp:positionV relativeFrom="page">
                  <wp:posOffset>4933666</wp:posOffset>
                </wp:positionV>
                <wp:extent cx="2863017" cy="800100"/>
                <wp:effectExtent l="0" t="0" r="0" b="0"/>
                <wp:wrapNone/>
                <wp:docPr id="299" name="Cuadro de text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017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9C363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color w:val="7A6F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  <w:lang w:bidi="es-ES"/>
                              </w:rPr>
                              <w:t xml:space="preserve">Póngase en contacto con nosotros en </w:t>
                            </w:r>
                          </w:p>
                          <w:p w14:paraId="30897965" w14:textId="68423F6E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30"/>
                                <w:szCs w:val="30"/>
                                <w:lang w:bidi="es-ES"/>
                              </w:rPr>
                              <w:t>555-543-5432</w:t>
                            </w:r>
                          </w:p>
                          <w:p w14:paraId="2502D5A9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es-ES"/>
                              </w:rPr>
                              <w:t>o en la web en www.susitiowebaquí.com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EACD" id="Cuadro de texto 301" o:spid="_x0000_s1032" type="#_x0000_t202" style="position:absolute;margin-left:267.8pt;margin-top:388.5pt;width:225.45pt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BB9C363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color w:val="7A6F30"/>
                          <w:sz w:val="28"/>
                          <w:szCs w:val="28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  <w:lang w:bidi="es-ES"/>
                        </w:rPr>
                        <w:t xml:space="preserve">Póngase en contacto con nosotros en </w:t>
                      </w:r>
                    </w:p>
                    <w:p w14:paraId="30897965" w14:textId="68423F6E" w:rsidR="00D75908" w:rsidRDefault="00D75908" w:rsidP="00D75908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BE783B"/>
                          <w:sz w:val="30"/>
                          <w:szCs w:val="30"/>
                          <w:lang w:bidi="es-ES"/>
                        </w:rPr>
                        <w:t>555-543-5432</w:t>
                      </w:r>
                    </w:p>
                    <w:p w14:paraId="2502D5A9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bidi="es-ES"/>
                        </w:rPr>
                        <w:t>o en la web en www.susitiowebaquí.com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6C040F30" wp14:editId="1EE6EB62">
                <wp:simplePos x="0" y="0"/>
                <wp:positionH relativeFrom="column">
                  <wp:posOffset>9507855</wp:posOffset>
                </wp:positionH>
                <wp:positionV relativeFrom="page">
                  <wp:posOffset>7164705</wp:posOffset>
                </wp:positionV>
                <wp:extent cx="99060" cy="0"/>
                <wp:effectExtent l="0" t="0" r="0" b="0"/>
                <wp:wrapNone/>
                <wp:docPr id="175" name="Línea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21CF4" id="Línea 177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64.15pt" to="756.4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6E1E2F41" wp14:editId="1D0333CC">
                <wp:simplePos x="0" y="0"/>
                <wp:positionH relativeFrom="column">
                  <wp:posOffset>9507855</wp:posOffset>
                </wp:positionH>
                <wp:positionV relativeFrom="page">
                  <wp:posOffset>6916420</wp:posOffset>
                </wp:positionV>
                <wp:extent cx="99060" cy="0"/>
                <wp:effectExtent l="0" t="0" r="0" b="0"/>
                <wp:wrapNone/>
                <wp:docPr id="174" name="Línea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B4189" id="Línea 176" o:spid="_x0000_s1026" style="position:absolute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44.6pt" to="756.4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F0E5444" wp14:editId="25111FF1">
                <wp:simplePos x="0" y="0"/>
                <wp:positionH relativeFrom="column">
                  <wp:posOffset>9507855</wp:posOffset>
                </wp:positionH>
                <wp:positionV relativeFrom="page">
                  <wp:posOffset>6668770</wp:posOffset>
                </wp:positionV>
                <wp:extent cx="99060" cy="0"/>
                <wp:effectExtent l="0" t="0" r="0" b="0"/>
                <wp:wrapNone/>
                <wp:docPr id="173" name="Líne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E0886" id="Línea 175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25.1pt" to="756.45pt,5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7BE20E79" wp14:editId="6D926A9E">
                <wp:simplePos x="0" y="0"/>
                <wp:positionH relativeFrom="column">
                  <wp:posOffset>9507855</wp:posOffset>
                </wp:positionH>
                <wp:positionV relativeFrom="page">
                  <wp:posOffset>6421120</wp:posOffset>
                </wp:positionV>
                <wp:extent cx="99060" cy="0"/>
                <wp:effectExtent l="0" t="0" r="0" b="0"/>
                <wp:wrapNone/>
                <wp:docPr id="172" name="Líne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09C24" id="Línea 174" o:spid="_x0000_s1026" style="position:absolute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05.6pt" to="756.4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2DF6BD71" wp14:editId="23361A0F">
                <wp:simplePos x="0" y="0"/>
                <wp:positionH relativeFrom="column">
                  <wp:posOffset>9507855</wp:posOffset>
                </wp:positionH>
                <wp:positionV relativeFrom="page">
                  <wp:posOffset>6173881</wp:posOffset>
                </wp:positionV>
                <wp:extent cx="99060" cy="0"/>
                <wp:effectExtent l="0" t="0" r="0" b="0"/>
                <wp:wrapNone/>
                <wp:docPr id="171" name="Línea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A7AF" id="Línea 173" o:spid="_x0000_s1026" style="position:absolute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86.15pt" to="756.4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265F87D2" wp14:editId="76A10168">
                <wp:simplePos x="0" y="0"/>
                <wp:positionH relativeFrom="column">
                  <wp:posOffset>9496425</wp:posOffset>
                </wp:positionH>
                <wp:positionV relativeFrom="page">
                  <wp:posOffset>5924961</wp:posOffset>
                </wp:positionV>
                <wp:extent cx="0" cy="1485900"/>
                <wp:effectExtent l="0" t="0" r="38100" b="19050"/>
                <wp:wrapNone/>
                <wp:docPr id="176" name="Líne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55EC0" id="Línea 178" o:spid="_x0000_s1026" style="position:absolute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66.55pt" to="747.75pt,5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67594DDC" wp14:editId="54F29255">
                <wp:simplePos x="0" y="0"/>
                <wp:positionH relativeFrom="column">
                  <wp:posOffset>6450081</wp:posOffset>
                </wp:positionH>
                <wp:positionV relativeFrom="margin">
                  <wp:posOffset>5774000</wp:posOffset>
                </wp:positionV>
                <wp:extent cx="3155950" cy="1471930"/>
                <wp:effectExtent l="0" t="0" r="6350" b="0"/>
                <wp:wrapNone/>
                <wp:docPr id="164" name="Rectángul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147193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9C23" id="Rectángulo 166" o:spid="_x0000_s1026" style="position:absolute;margin-left:507.9pt;margin-top:454.65pt;width:248.5pt;height:115.9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OnAgMAAEU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2305F01C" wp14:editId="1165DC22">
                <wp:simplePos x="0" y="0"/>
                <wp:positionH relativeFrom="column">
                  <wp:posOffset>9507855</wp:posOffset>
                </wp:positionH>
                <wp:positionV relativeFrom="page">
                  <wp:posOffset>5922010</wp:posOffset>
                </wp:positionV>
                <wp:extent cx="99060" cy="247015"/>
                <wp:effectExtent l="0" t="0" r="0" b="635"/>
                <wp:wrapNone/>
                <wp:docPr id="165" name="Rectángul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9F598" id="Rectángulo 167" o:spid="_x0000_s1026" style="position:absolute;margin-left:748.65pt;margin-top:466.3pt;width:7.8pt;height:19.4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10B28908" wp14:editId="65AF4E90">
                <wp:simplePos x="0" y="0"/>
                <wp:positionH relativeFrom="column">
                  <wp:posOffset>9507855</wp:posOffset>
                </wp:positionH>
                <wp:positionV relativeFrom="page">
                  <wp:posOffset>6169660</wp:posOffset>
                </wp:positionV>
                <wp:extent cx="99060" cy="247015"/>
                <wp:effectExtent l="0" t="0" r="0" b="635"/>
                <wp:wrapNone/>
                <wp:docPr id="166" name="Rectángul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CC1C5" id="Rectángulo 168" o:spid="_x0000_s1026" style="position:absolute;margin-left:748.65pt;margin-top:485.8pt;width:7.8pt;height:19.4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6E0EEAD1" wp14:editId="2B1F2A87">
                <wp:simplePos x="0" y="0"/>
                <wp:positionH relativeFrom="column">
                  <wp:posOffset>9507855</wp:posOffset>
                </wp:positionH>
                <wp:positionV relativeFrom="page">
                  <wp:posOffset>6417310</wp:posOffset>
                </wp:positionV>
                <wp:extent cx="99060" cy="247015"/>
                <wp:effectExtent l="0" t="0" r="0" b="635"/>
                <wp:wrapNone/>
                <wp:docPr id="167" name="Rectángul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CFFDB" id="Rectángulo 169" o:spid="_x0000_s1026" style="position:absolute;margin-left:748.65pt;margin-top:505.3pt;width:7.8pt;height:19.4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22C511E4" wp14:editId="658B4692">
                <wp:simplePos x="0" y="0"/>
                <wp:positionH relativeFrom="column">
                  <wp:posOffset>9507855</wp:posOffset>
                </wp:positionH>
                <wp:positionV relativeFrom="page">
                  <wp:posOffset>6664960</wp:posOffset>
                </wp:positionV>
                <wp:extent cx="99060" cy="247015"/>
                <wp:effectExtent l="0" t="0" r="0" b="635"/>
                <wp:wrapNone/>
                <wp:docPr id="168" name="Rectángul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24D98" id="Rectángulo 170" o:spid="_x0000_s1026" style="position:absolute;margin-left:748.65pt;margin-top:524.8pt;width:7.8pt;height:19.4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7BA8E097" wp14:editId="7B82D751">
                <wp:simplePos x="0" y="0"/>
                <wp:positionH relativeFrom="column">
                  <wp:posOffset>9507855</wp:posOffset>
                </wp:positionH>
                <wp:positionV relativeFrom="page">
                  <wp:posOffset>6912610</wp:posOffset>
                </wp:positionV>
                <wp:extent cx="99060" cy="247015"/>
                <wp:effectExtent l="0" t="0" r="0" b="635"/>
                <wp:wrapNone/>
                <wp:docPr id="169" name="Rectángul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C0AFE" id="Rectángulo 171" o:spid="_x0000_s1026" style="position:absolute;margin-left:748.65pt;margin-top:544.3pt;width:7.8pt;height:19.4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02B5516" wp14:editId="5F131E6B">
                <wp:simplePos x="0" y="0"/>
                <wp:positionH relativeFrom="column">
                  <wp:posOffset>9507855</wp:posOffset>
                </wp:positionH>
                <wp:positionV relativeFrom="page">
                  <wp:posOffset>7161425</wp:posOffset>
                </wp:positionV>
                <wp:extent cx="99060" cy="247015"/>
                <wp:effectExtent l="0" t="0" r="0" b="635"/>
                <wp:wrapNone/>
                <wp:docPr id="170" name="Rectángul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68121" id="Rectángulo 172" o:spid="_x0000_s1026" style="position:absolute;margin-left:748.65pt;margin-top:563.9pt;width:7.8pt;height:19.4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7E26222E" wp14:editId="420F820B">
                <wp:simplePos x="0" y="0"/>
                <wp:positionH relativeFrom="column">
                  <wp:posOffset>8352155</wp:posOffset>
                </wp:positionH>
                <wp:positionV relativeFrom="page">
                  <wp:posOffset>6858635</wp:posOffset>
                </wp:positionV>
                <wp:extent cx="1028700" cy="255905"/>
                <wp:effectExtent l="0" t="0" r="0" b="0"/>
                <wp:wrapNone/>
                <wp:docPr id="179" name="Cuadro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9BB954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222E" id="Cuadro de texto 181" o:spid="_x0000_s1033" type="#_x0000_t202" style="position:absolute;margin-left:657.65pt;margin-top:540.05pt;width:81pt;height:20.1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F9BB954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8F25BE7" wp14:editId="472719A4">
                <wp:simplePos x="0" y="0"/>
                <wp:positionH relativeFrom="column">
                  <wp:posOffset>8578215</wp:posOffset>
                </wp:positionH>
                <wp:positionV relativeFrom="page">
                  <wp:posOffset>6196330</wp:posOffset>
                </wp:positionV>
                <wp:extent cx="567055" cy="661670"/>
                <wp:effectExtent l="0" t="0" r="23495" b="24130"/>
                <wp:wrapNone/>
                <wp:docPr id="180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81" name="Forma libre 18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bre 18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bre 18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bre 18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bre 18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bre 18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bre 18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bre 19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bre 19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bre 19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a libre 19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a libre 19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a libre 19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a libre 19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a libre 19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a libre 19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a libre 19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a libre 20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a libre 20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a libre 20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a libre 20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a libre 20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a libre 20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bre 20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bre 20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bre 20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bre 20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bre 21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bre 21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bre 21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bre 21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bre 21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bre 21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bre 21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bre 21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bre 21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bre 21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bre 22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bre 22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a libre 22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a libre 22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a libre 22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a libre 22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a libre 22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a libre 22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a libre 22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a libre 22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a libre 23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a libre 23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a libre 23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a libre 23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bre 23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bre 23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bre 23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bre 23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bre 23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bre 23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bre 24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bre 24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bre 24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bre 24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bre 24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bre 24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bre 24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bre 24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bre 24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bre 24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bre 25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a libre 25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a libre 25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a libre 25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a libre 25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a libre 25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a libre 25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a libre 25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a libre 25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bre 25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bre 26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orma libre 26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orma libre 26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orma libre 26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orma libre 26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orma libre 26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orma libre 26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orma libre 26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orma libre 26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orma libre 26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orma libre 27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orma libre 27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a libre 27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a libre 27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a libre 27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orma libre 27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orma libre 27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orma libre 27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orma libre 27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orma libre 27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orma libre 28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orma libre 28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orma libre 28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orma libre 28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orma libre 28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orma libre 28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orma libre 28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a libre 28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orma libre 28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orma libre 28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orma libre 29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orma libre 29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orma libre 29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orma libre 29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orma libre 29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orma libre 29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orma libre 29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orma libre 29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orma libre 29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EACC2" id="Grupo 182" o:spid="_x0000_s1026" style="position:absolute;margin-left:675.45pt;margin-top:487.9pt;width:44.65pt;height:52.1pt;z-index:25164441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">
                <v:shape id="Forma libre 18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8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8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8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8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8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8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9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9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9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9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9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9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9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9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9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9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20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20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20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20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20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20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20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20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20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20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21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21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21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21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21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21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21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21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21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21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22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22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22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22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22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22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AV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VxPIG/M+EIyMUvAAAA//8DAFBLAQItABQABgAIAAAAIQDb4fbL7gAAAIUBAAATAAAAAAAA&#10;AAAAAAAAAAAAAABbQ29udGVudF9UeXBlc10ueG1sUEsBAi0AFAAGAAgAAAAhAFr0LFu/AAAAFQEA&#10;AAsAAAAAAAAAAAAAAAAAHwEAAF9yZWxzLy5yZWxzUEsBAi0AFAAGAAgAAAAhAMDnMBX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22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22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22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22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23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23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23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23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23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23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23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23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23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23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24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24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24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24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24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24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24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24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24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24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25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25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25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25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25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25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25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EnxAAAANwAAAAPAAAAZHJzL2Rvd25yZXYueG1sRI9PawIx&#10;FMTvBb9DeIKXolmXK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OogSf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25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25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25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26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26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26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26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26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26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26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26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26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26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27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27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27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27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7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7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27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27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7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27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28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28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8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28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8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28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8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28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28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8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9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UM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FtfFM&#10;PAJy+QUAAP//AwBQSwECLQAUAAYACAAAACEA2+H2y+4AAACFAQAAEwAAAAAAAAAAAAAAAAAAAAAA&#10;W0NvbnRlbnRfVHlwZXNdLnhtbFBLAQItABQABgAIAAAAIQBa9CxbvwAAABUBAAALAAAAAAAAAAAA&#10;AAAAAB8BAABfcmVscy8ucmVsc1BLAQItABQABgAIAAAAIQAoPJUM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9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29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29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29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9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9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29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29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7818540F" wp14:editId="3169E947">
                <wp:simplePos x="0" y="0"/>
                <wp:positionH relativeFrom="column">
                  <wp:posOffset>8533130</wp:posOffset>
                </wp:positionH>
                <wp:positionV relativeFrom="page">
                  <wp:posOffset>7048605</wp:posOffset>
                </wp:positionV>
                <wp:extent cx="657225" cy="200025"/>
                <wp:effectExtent l="0" t="0" r="9525" b="9525"/>
                <wp:wrapNone/>
                <wp:docPr id="178" name="Cuadro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32156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540F" id="Cuadro de texto 180" o:spid="_x0000_s1034" type="#_x0000_t202" style="position:absolute;margin-left:671.9pt;margin-top:555pt;width:51.75pt;height:15.7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A332156" w14:textId="77777777" w:rsidR="00D75908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EMPRESA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5A0E1F34" wp14:editId="3BF9C0CA">
                <wp:simplePos x="0" y="0"/>
                <wp:positionH relativeFrom="column">
                  <wp:posOffset>7487285</wp:posOffset>
                </wp:positionH>
                <wp:positionV relativeFrom="page">
                  <wp:posOffset>4718050</wp:posOffset>
                </wp:positionV>
                <wp:extent cx="2035810" cy="1028700"/>
                <wp:effectExtent l="0" t="0" r="2540" b="0"/>
                <wp:wrapNone/>
                <wp:docPr id="24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7566A" w14:textId="77777777" w:rsidR="00D75908" w:rsidRDefault="00D7590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 xml:space="preserve">Abriendo puertas </w:t>
                            </w:r>
                          </w:p>
                          <w:p w14:paraId="6C0AE657" w14:textId="0CE9A66B" w:rsidR="00D75908" w:rsidRDefault="00034552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para propietarios de viviendas</w:t>
                            </w:r>
                          </w:p>
                          <w:p w14:paraId="79337C88" w14:textId="77777777" w:rsidR="00D75908" w:rsidRDefault="00D7590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FFFFE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Como usted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1F34" id="Cuadro de texto 26" o:spid="_x0000_s1035" type="#_x0000_t202" style="position:absolute;margin-left:589.55pt;margin-top:371.5pt;width:160.3pt;height:81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D87566A" w14:textId="77777777" w:rsidR="00D75908" w:rsidRDefault="00D7590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es-ES"/>
                        </w:rPr>
                        <w:t xml:space="preserve">Abriendo puertas </w:t>
                      </w:r>
                    </w:p>
                    <w:p w14:paraId="6C0AE657" w14:textId="0CE9A66B" w:rsidR="00D75908" w:rsidRDefault="00034552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es-ES"/>
                        </w:rPr>
                        <w:t>para propietarios de viviendas</w:t>
                      </w:r>
                    </w:p>
                    <w:p w14:paraId="79337C88" w14:textId="77777777" w:rsidR="00D75908" w:rsidRDefault="00D7590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FFFFE"/>
                          <w:w w:val="80"/>
                          <w:sz w:val="48"/>
                          <w:szCs w:val="48"/>
                          <w:lang w:bidi="es-ES"/>
                        </w:rPr>
                        <w:t>Como usted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6528" behindDoc="0" locked="0" layoutInCell="1" allowOverlap="1" wp14:anchorId="53DD6424" wp14:editId="1651090F">
                <wp:simplePos x="0" y="0"/>
                <wp:positionH relativeFrom="column">
                  <wp:posOffset>7487285</wp:posOffset>
                </wp:positionH>
                <wp:positionV relativeFrom="page">
                  <wp:posOffset>4361920</wp:posOffset>
                </wp:positionV>
                <wp:extent cx="1885950" cy="285750"/>
                <wp:effectExtent l="0" t="0" r="0" b="0"/>
                <wp:wrapNone/>
                <wp:docPr id="27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F458B" w14:textId="77777777" w:rsidR="00D75908" w:rsidRDefault="00D75908" w:rsidP="00D75908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El especialista de su vecindario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6424" id="Cuadro de texto 29" o:spid="_x0000_s1036" type="#_x0000_t202" style="position:absolute;margin-left:589.55pt;margin-top:343.45pt;width:148.5pt;height:22.5pt;z-index:251606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027F458B" w14:textId="77777777" w:rsidR="00D75908" w:rsidRDefault="00D75908" w:rsidP="00D75908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w w:val="80"/>
                          <w:sz w:val="24"/>
                          <w:szCs w:val="24"/>
                          <w:lang w:bidi="es-ES"/>
                        </w:rPr>
                        <w:t>El especialista de su vecindario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2976" behindDoc="0" locked="0" layoutInCell="1" allowOverlap="1" wp14:anchorId="204017BB" wp14:editId="743555FF">
                <wp:simplePos x="0" y="0"/>
                <wp:positionH relativeFrom="column">
                  <wp:posOffset>7320915</wp:posOffset>
                </wp:positionH>
                <wp:positionV relativeFrom="page">
                  <wp:posOffset>4209415</wp:posOffset>
                </wp:positionV>
                <wp:extent cx="2286000" cy="1714500"/>
                <wp:effectExtent l="0" t="0" r="0" b="0"/>
                <wp:wrapNone/>
                <wp:docPr id="1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DFE79" id="Rectángulo 6" o:spid="_x0000_s1026" style="position:absolute;margin-left:576.45pt;margin-top:331.45pt;width:180pt;height:135pt;z-index:251582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5024" behindDoc="0" locked="0" layoutInCell="1" allowOverlap="1" wp14:anchorId="22E5DE55" wp14:editId="23CE3015">
                <wp:simplePos x="0" y="0"/>
                <wp:positionH relativeFrom="column">
                  <wp:posOffset>6450965</wp:posOffset>
                </wp:positionH>
                <wp:positionV relativeFrom="page">
                  <wp:posOffset>5691505</wp:posOffset>
                </wp:positionV>
                <wp:extent cx="869950" cy="228600"/>
                <wp:effectExtent l="0" t="0" r="6350" b="0"/>
                <wp:wrapNone/>
                <wp:docPr id="6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63E6A" id="Rectángulo 8" o:spid="_x0000_s1026" style="position:absolute;margin-left:507.95pt;margin-top:448.15pt;width:68.5pt;height:18pt;z-index:251585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464552AA" wp14:editId="3C223A41">
                <wp:simplePos x="0" y="0"/>
                <wp:positionH relativeFrom="column">
                  <wp:posOffset>7320915</wp:posOffset>
                </wp:positionH>
                <wp:positionV relativeFrom="page">
                  <wp:posOffset>4210975</wp:posOffset>
                </wp:positionV>
                <wp:extent cx="0" cy="1714500"/>
                <wp:effectExtent l="0" t="0" r="38100" b="19050"/>
                <wp:wrapNone/>
                <wp:docPr id="298" name="Líne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CC243" id="Línea 300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31.55pt" to="576.4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 wp14:anchorId="46E7B66E" wp14:editId="6CD656FB">
                <wp:simplePos x="0" y="0"/>
                <wp:positionH relativeFrom="margin">
                  <wp:posOffset>6444361</wp:posOffset>
                </wp:positionH>
                <wp:positionV relativeFrom="page">
                  <wp:posOffset>4210022</wp:posOffset>
                </wp:positionV>
                <wp:extent cx="3161030" cy="0"/>
                <wp:effectExtent l="0" t="0" r="0" b="0"/>
                <wp:wrapNone/>
                <wp:docPr id="21" name="Líne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1A793" id="Línea 23" o:spid="_x0000_s1026" style="position:absolute;z-index:251600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507.45pt,331.5pt" to="756.3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2FB56FA0" wp14:editId="52868495">
                <wp:simplePos x="0" y="0"/>
                <wp:positionH relativeFrom="column">
                  <wp:posOffset>6450965</wp:posOffset>
                </wp:positionH>
                <wp:positionV relativeFrom="page">
                  <wp:posOffset>5697059</wp:posOffset>
                </wp:positionV>
                <wp:extent cx="869950" cy="0"/>
                <wp:effectExtent l="0" t="0" r="0" b="0"/>
                <wp:wrapNone/>
                <wp:docPr id="297" name="Líne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316A9" id="Línea 29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48.6pt" to="576.45pt,4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w:drawing>
          <wp:anchor distT="36576" distB="36576" distL="36576" distR="36576" simplePos="0" relativeHeight="251580928" behindDoc="0" locked="0" layoutInCell="1" allowOverlap="1" wp14:anchorId="19D37B8D" wp14:editId="12D0CCDB">
            <wp:simplePos x="0" y="0"/>
            <wp:positionH relativeFrom="column">
              <wp:posOffset>6450965</wp:posOffset>
            </wp:positionH>
            <wp:positionV relativeFrom="page">
              <wp:posOffset>4204335</wp:posOffset>
            </wp:positionV>
            <wp:extent cx="869950" cy="1485900"/>
            <wp:effectExtent l="0" t="0" r="6350" b="0"/>
            <wp:wrapNone/>
            <wp:docPr id="4" name="Imagen 4" descr="RE9992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9992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6" r="17737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8336" behindDoc="0" locked="0" layoutInCell="1" allowOverlap="1" wp14:anchorId="76635727" wp14:editId="1C17C3A8">
                <wp:simplePos x="0" y="0"/>
                <wp:positionH relativeFrom="column">
                  <wp:posOffset>3403600</wp:posOffset>
                </wp:positionH>
                <wp:positionV relativeFrom="page">
                  <wp:posOffset>6139815</wp:posOffset>
                </wp:positionV>
                <wp:extent cx="1505585" cy="564515"/>
                <wp:effectExtent l="0" t="0" r="0" b="6985"/>
                <wp:wrapNone/>
                <wp:docPr id="19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5A570" w14:textId="77777777" w:rsidR="00D75908" w:rsidRDefault="00D75908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  <w:lang w:bidi="es-ES"/>
                              </w:rPr>
                              <w:t>Calle cualquiera 29, Ciudad, País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5727" id="Cuadro de texto 21" o:spid="_x0000_s1037" type="#_x0000_t202" style="position:absolute;margin-left:268pt;margin-top:483.45pt;width:118.55pt;height:44.45pt;z-index:25159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4EB5A570" w14:textId="77777777" w:rsidR="00D75908" w:rsidRDefault="00D75908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  <w:lang w:bidi="es-ES"/>
                        </w:rPr>
                        <w:t>Calle cualquiera 29, Ciudad, País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0624" behindDoc="0" locked="0" layoutInCell="1" allowOverlap="1" wp14:anchorId="60C9CA62" wp14:editId="4F877EC9">
                <wp:simplePos x="0" y="0"/>
                <wp:positionH relativeFrom="column">
                  <wp:posOffset>5339080</wp:posOffset>
                </wp:positionH>
                <wp:positionV relativeFrom="page">
                  <wp:posOffset>7084695</wp:posOffset>
                </wp:positionV>
                <wp:extent cx="657225" cy="200025"/>
                <wp:effectExtent l="0" t="0" r="9525" b="9525"/>
                <wp:wrapNone/>
                <wp:docPr id="31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FC113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es-ES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CA62" id="Cuadro de texto 33" o:spid="_x0000_s1038" type="#_x0000_t202" style="position:absolute;margin-left:420.4pt;margin-top:557.85pt;width:51.75pt;height:15.75pt;z-index:25161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25FC113" w14:textId="77777777" w:rsidR="00D75908" w:rsidRDefault="00D75908" w:rsidP="00D75908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es-ES"/>
                        </w:rPr>
                        <w:t>EMPRESA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7560D589" wp14:editId="4BCE9719">
                <wp:simplePos x="0" y="0"/>
                <wp:positionH relativeFrom="column">
                  <wp:posOffset>5384165</wp:posOffset>
                </wp:positionH>
                <wp:positionV relativeFrom="page">
                  <wp:posOffset>6232525</wp:posOffset>
                </wp:positionV>
                <wp:extent cx="567690" cy="661670"/>
                <wp:effectExtent l="0" t="0" r="22860" b="24130"/>
                <wp:wrapNone/>
                <wp:docPr id="33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1670"/>
                          <a:chOff x="1113628" y="1098741"/>
                          <a:chExt cx="5673" cy="6618"/>
                        </a:xfrm>
                      </wpg:grpSpPr>
                      <wps:wsp>
                        <wps:cNvPr id="34" name="Forma libre 3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3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3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3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bre 4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bre 4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bre 4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bre 4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bre 4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bre 4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bre 4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bre 5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bre 5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bre 5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bre 5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bre 5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bre 5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bre 5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bre 5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bre 5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bre 5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6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6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6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6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6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6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6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6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6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6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7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7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7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7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7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7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bre 7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bre 7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bre 7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bre 7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bre 8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bre 8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bre 8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bre 8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bre 8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bre 8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bre 8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8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8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8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9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9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9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9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9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9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9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9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9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9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10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10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10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bre 10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bre 10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bre 10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bre 10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bre 10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bre 10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bre 10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bre 11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bre 11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bre 11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bre 11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11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11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11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11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11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1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bre 12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bre 12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bre 12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bre 12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bre 12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bre 12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bre 12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bre 12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bre 12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bre 12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bre 13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a libre 13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a libre 13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a libre 13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a libre 13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a libre 13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a libre 13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a libre 13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a libre 13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a libre 13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a libre 14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bre 14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bre 14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orma libre 14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orma libre 14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orma libre 14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4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4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4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4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5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5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281BB" id="Grupo 35" o:spid="_x0000_s1026" style="position:absolute;margin-left:423.95pt;margin-top:490.75pt;width:44.7pt;height:52.1pt;z-index:25161267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">
                <v:shape id="Forma libre 3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3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3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3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4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4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4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4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4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4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h4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UvM/j9kn6AXP0AAAD//wMAUEsBAi0AFAAGAAgAAAAhANvh9svuAAAAhQEAABMAAAAAAAAAAAAA&#10;AAAAAAAAAFtDb250ZW50X1R5cGVzXS54bWxQSwECLQAUAAYACAAAACEAWvQsW78AAAAVAQAACwAA&#10;AAAAAAAAAAAAAAAfAQAAX3JlbHMvLnJlbHNQSwECLQAUAAYACAAAACEAEO+IeM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4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4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4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4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5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5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5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5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5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5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5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jT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4W8D/l/gD5OYGAAD//wMAUEsBAi0AFAAGAAgAAAAhANvh9svuAAAAhQEAABMAAAAAAAAAAAAA&#10;AAAAAAAAAFtDb250ZW50X1R5cGVzXS54bWxQSwECLQAUAAYACAAAACEAWvQsW78AAAAVAQAACwAA&#10;AAAAAAAAAAAAAAAfAQAAX3JlbHMvLnJlbHNQSwECLQAUAAYACAAAACEAjlDI08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5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5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5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6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6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6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6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6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6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6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6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1I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XoF9y/xB8jtDQAA//8DAFBLAQItABQABgAIAAAAIQDb4fbL7gAAAIUBAAATAAAAAAAAAAAA&#10;AAAAAAAAAABbQ29udGVudF9UeXBlc10ueG1sUEsBAi0AFAAGAAgAAAAhAFr0LFu/AAAAFQEAAAsA&#10;AAAAAAAAAAAAAAAAHwEAAF9yZWxzLy5yZWxzUEsBAi0AFAAGAAgAAAAhAEmArUj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6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6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7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7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7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7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7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7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7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7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7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1e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eB9DI8v4QfI+R0AAP//AwBQSwECLQAUAAYACAAAACEA2+H2y+4AAACFAQAAEwAAAAAAAAAA&#10;AAAAAAAAAAAAW0NvbnRlbnRfVHlwZXNdLnhtbFBLAQItABQABgAIAAAAIQBa9CxbvwAAABUBAAAL&#10;AAAAAAAAAAAAAAAAAB8BAABfcmVscy8ucmVsc1BLAQItABQABgAIAAAAIQBmFW1e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7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8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8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8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8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8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8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8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8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8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8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9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9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9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9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9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9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9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9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9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9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0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0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0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0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0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0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0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0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0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0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1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1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1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1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1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1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1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1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1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1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2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2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2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2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jZ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lfD3TL5Abn4BAAD//wMAUEsBAi0AFAAGAAgAAAAhANvh9svuAAAAhQEAABMAAAAAAAAAAAAAAAAA&#10;AAAAAFtDb250ZW50X1R5cGVzXS54bWxQSwECLQAUAAYACAAAACEAWvQsW78AAAAVAQAACwAAAAAA&#10;AAAAAAAAAAAfAQAAX3JlbHMvLnJlbHNQSwECLQAUAAYACAAAACEA1CwI2c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2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2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2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2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3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3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3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3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3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sE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HQCv8/EC+TyBwAA//8DAFBLAQItABQABgAIAAAAIQDb4fbL7gAAAIUBAAATAAAAAAAAAAAA&#10;AAAAAAAAAABbQ29udGVudF9UeXBlc10ueG1sUEsBAi0AFAAGAAgAAAAhAFr0LFu/AAAAFQEAAAsA&#10;AAAAAAAAAAAAAAAAHwEAAF9yZWxzLy5yZWxzUEsBAi0AFAAGAAgAAAAhAMecawT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3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3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3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4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4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4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4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Je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8gx/z4QL5PIGAAD//wMAUEsBAi0AFAAGAAgAAAAhANvh9svuAAAAhQEAABMAAAAAAAAAAAAA&#10;AAAAAAAAAFtDb250ZW50X1R5cGVzXS54bWxQSwECLQAUAAYACAAAACEAWvQsW78AAAAVAQAACwAA&#10;AAAAAAAAAAAAAAAfAQAAX3JlbHMvLnJlbHNQSwECLQAUAAYACAAAACEAKRoSXs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4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4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5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5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1648" behindDoc="0" locked="0" layoutInCell="1" allowOverlap="1" wp14:anchorId="7D99397B" wp14:editId="320F2780">
                <wp:simplePos x="0" y="0"/>
                <wp:positionH relativeFrom="column">
                  <wp:posOffset>5151755</wp:posOffset>
                </wp:positionH>
                <wp:positionV relativeFrom="page">
                  <wp:posOffset>6899749</wp:posOffset>
                </wp:positionV>
                <wp:extent cx="1028700" cy="245110"/>
                <wp:effectExtent l="0" t="0" r="0" b="2540"/>
                <wp:wrapNone/>
                <wp:docPr id="32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283546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NMU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es-E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397B" id="Cuadro de texto 34" o:spid="_x0000_s1039" type="#_x0000_t202" style="position:absolute;margin-left:405.65pt;margin-top:543.3pt;width:81pt;height:19.3pt;z-index:25161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2283546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NMU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es-E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es-ES"/>
                        </w:rPr>
                        <w:t>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6288" behindDoc="0" locked="0" layoutInCell="1" allowOverlap="1" wp14:anchorId="1426EAAA" wp14:editId="0DCA1640">
                <wp:simplePos x="0" y="0"/>
                <wp:positionH relativeFrom="column">
                  <wp:posOffset>3060700</wp:posOffset>
                </wp:positionH>
                <wp:positionV relativeFrom="page">
                  <wp:posOffset>7155180</wp:posOffset>
                </wp:positionV>
                <wp:extent cx="120015" cy="0"/>
                <wp:effectExtent l="0" t="0" r="0" b="0"/>
                <wp:wrapNone/>
                <wp:docPr id="17" name="Líne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BC071" id="Línea 19" o:spid="_x0000_s1026" style="position:absolute;z-index:25159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63.4pt" to="250.45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5264" behindDoc="0" locked="0" layoutInCell="1" allowOverlap="1" wp14:anchorId="48CEE17E" wp14:editId="3D5F5845">
                <wp:simplePos x="0" y="0"/>
                <wp:positionH relativeFrom="column">
                  <wp:posOffset>3060700</wp:posOffset>
                </wp:positionH>
                <wp:positionV relativeFrom="page">
                  <wp:posOffset>6906895</wp:posOffset>
                </wp:positionV>
                <wp:extent cx="120015" cy="0"/>
                <wp:effectExtent l="0" t="0" r="0" b="0"/>
                <wp:wrapNone/>
                <wp:docPr id="16" name="Líne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2D35" id="Línea 18" o:spid="_x0000_s1026" style="position:absolute;z-index:25159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43.85pt" to="250.45pt,5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4240" behindDoc="0" locked="0" layoutInCell="1" allowOverlap="1" wp14:anchorId="6EA5EB7A" wp14:editId="1DD63296">
                <wp:simplePos x="0" y="0"/>
                <wp:positionH relativeFrom="column">
                  <wp:posOffset>3060700</wp:posOffset>
                </wp:positionH>
                <wp:positionV relativeFrom="page">
                  <wp:posOffset>6659245</wp:posOffset>
                </wp:positionV>
                <wp:extent cx="120015" cy="0"/>
                <wp:effectExtent l="0" t="0" r="0" b="0"/>
                <wp:wrapNone/>
                <wp:docPr id="15" name="Lí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09768" id="Línea 17" o:spid="_x0000_s1026" style="position:absolute;z-index:25159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24.35pt" to="250.4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3216" behindDoc="0" locked="0" layoutInCell="1" allowOverlap="1" wp14:anchorId="497D64D8" wp14:editId="1ACF4D53">
                <wp:simplePos x="0" y="0"/>
                <wp:positionH relativeFrom="column">
                  <wp:posOffset>3060700</wp:posOffset>
                </wp:positionH>
                <wp:positionV relativeFrom="page">
                  <wp:posOffset>6411595</wp:posOffset>
                </wp:positionV>
                <wp:extent cx="120015" cy="0"/>
                <wp:effectExtent l="0" t="0" r="0" b="0"/>
                <wp:wrapNone/>
                <wp:docPr id="14" name="Líne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3B533" id="Línea 16" o:spid="_x0000_s1026" style="position:absolute;z-index:25159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04.85pt" to="250.45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 wp14:anchorId="131D8460" wp14:editId="3AC10AFD">
                <wp:simplePos x="0" y="0"/>
                <wp:positionH relativeFrom="column">
                  <wp:posOffset>3060700</wp:posOffset>
                </wp:positionH>
                <wp:positionV relativeFrom="page">
                  <wp:posOffset>6164421</wp:posOffset>
                </wp:positionV>
                <wp:extent cx="120015" cy="0"/>
                <wp:effectExtent l="0" t="0" r="0" b="0"/>
                <wp:wrapNone/>
                <wp:docPr id="13" name="Líne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0FBDF" id="Línea 15" o:spid="_x0000_s1026" style="position:absolute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85.4pt" to="250.45pt,4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1168" behindDoc="0" locked="0" layoutInCell="1" allowOverlap="1" wp14:anchorId="41C4B125" wp14:editId="43A39BBB">
                <wp:simplePos x="0" y="0"/>
                <wp:positionH relativeFrom="column">
                  <wp:posOffset>3063081</wp:posOffset>
                </wp:positionH>
                <wp:positionV relativeFrom="page">
                  <wp:posOffset>7162800</wp:posOffset>
                </wp:positionV>
                <wp:extent cx="120015" cy="238125"/>
                <wp:effectExtent l="0" t="0" r="0" b="9525"/>
                <wp:wrapNone/>
                <wp:docPr id="12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3812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54F29" id="Rectángulo 14" o:spid="_x0000_s1026" style="position:absolute;margin-left:241.2pt;margin-top:564pt;width:9.45pt;height:18.75pt;z-index:251591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9360" behindDoc="0" locked="0" layoutInCell="1" allowOverlap="1" wp14:anchorId="541CAF68" wp14:editId="0556779B">
                <wp:simplePos x="0" y="0"/>
                <wp:positionH relativeFrom="column">
                  <wp:posOffset>4662</wp:posOffset>
                </wp:positionH>
                <wp:positionV relativeFrom="margin">
                  <wp:posOffset>5774810</wp:posOffset>
                </wp:positionV>
                <wp:extent cx="3060065" cy="1471971"/>
                <wp:effectExtent l="0" t="0" r="6985" b="0"/>
                <wp:wrapNone/>
                <wp:docPr id="20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147197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0CDB6" id="Rectángulo 22" o:spid="_x0000_s1026" style="position:absolute;margin-left:.35pt;margin-top:454.7pt;width:240.95pt;height:115.9pt;z-index:251599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" fillcolor="#f4ede2" stroked="f" strokecolor="#212120" insetpen="t">
                <v:shadow color="#dcd6d4"/>
                <v:textbox inset="2.88pt,2.88pt,2.88pt,2.88pt"/>
                <w10:wrap anchory="margin"/>
              </v:rect>
            </w:pict>
          </mc:Fallback>
        </mc:AlternateContent>
      </w:r>
      <w:r w:rsidR="00982C9B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665E0477" wp14:editId="3B335BC3">
                <wp:simplePos x="0" y="0"/>
                <wp:positionH relativeFrom="column">
                  <wp:posOffset>1612900</wp:posOffset>
                </wp:positionH>
                <wp:positionV relativeFrom="page">
                  <wp:posOffset>6960870</wp:posOffset>
                </wp:positionV>
                <wp:extent cx="960120" cy="231140"/>
                <wp:effectExtent l="0" t="0" r="0" b="0"/>
                <wp:wrapNone/>
                <wp:docPr id="301" name="Cuadro de texto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BC907" w14:textId="77777777" w:rsidR="00D75908" w:rsidRDefault="00D75908" w:rsidP="00D75908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bidi="es-ES"/>
                              </w:rPr>
                              <w:t>Nombre Apellidos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0477" id="Cuadro de texto 303" o:spid="_x0000_s1040" type="#_x0000_t202" style="position:absolute;margin-left:127pt;margin-top:548.1pt;width:75.6pt;height:18.2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09BC907" w14:textId="77777777" w:rsidR="00D75908" w:rsidRDefault="00D75908" w:rsidP="00D75908">
                      <w:pPr>
                        <w:widowControl w:val="0"/>
                        <w:spacing w:line="200" w:lineRule="exact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bidi="es-ES"/>
                        </w:rPr>
                        <w:t>Nombre Apellidos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200DD0A8" wp14:editId="0186E261">
                <wp:simplePos x="0" y="0"/>
                <wp:positionH relativeFrom="column">
                  <wp:posOffset>5715</wp:posOffset>
                </wp:positionH>
                <wp:positionV relativeFrom="page">
                  <wp:posOffset>5928677</wp:posOffset>
                </wp:positionV>
                <wp:extent cx="9601200" cy="0"/>
                <wp:effectExtent l="0" t="0" r="0" b="0"/>
                <wp:wrapNone/>
                <wp:docPr id="177" name="Línea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823BF" id="Línea 179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66.8pt" to="756.4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90144" behindDoc="0" locked="0" layoutInCell="1" allowOverlap="1" wp14:anchorId="12C3DE25" wp14:editId="6760CF3B">
                <wp:simplePos x="0" y="0"/>
                <wp:positionH relativeFrom="column">
                  <wp:posOffset>3060700</wp:posOffset>
                </wp:positionH>
                <wp:positionV relativeFrom="page">
                  <wp:posOffset>6913880</wp:posOffset>
                </wp:positionV>
                <wp:extent cx="120015" cy="247015"/>
                <wp:effectExtent l="0" t="0" r="0" b="635"/>
                <wp:wrapNone/>
                <wp:docPr id="11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A4066" id="Rectángulo 13" o:spid="_x0000_s1026" style="position:absolute;margin-left:241pt;margin-top:544.4pt;width:9.45pt;height:19.45pt;z-index:251590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9120" behindDoc="0" locked="0" layoutInCell="1" allowOverlap="1" wp14:anchorId="1FC210E3" wp14:editId="539A73FF">
                <wp:simplePos x="0" y="0"/>
                <wp:positionH relativeFrom="column">
                  <wp:posOffset>3060700</wp:posOffset>
                </wp:positionH>
                <wp:positionV relativeFrom="page">
                  <wp:posOffset>6666230</wp:posOffset>
                </wp:positionV>
                <wp:extent cx="120015" cy="247015"/>
                <wp:effectExtent l="0" t="0" r="0" b="635"/>
                <wp:wrapNone/>
                <wp:docPr id="10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FFB9E" id="Rectángulo 12" o:spid="_x0000_s1026" style="position:absolute;margin-left:241pt;margin-top:524.9pt;width:9.45pt;height:19.45pt;z-index:251589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8096" behindDoc="0" locked="0" layoutInCell="1" allowOverlap="1" wp14:anchorId="14A0BF41" wp14:editId="2F971F59">
                <wp:simplePos x="0" y="0"/>
                <wp:positionH relativeFrom="column">
                  <wp:posOffset>3060700</wp:posOffset>
                </wp:positionH>
                <wp:positionV relativeFrom="page">
                  <wp:posOffset>6418580</wp:posOffset>
                </wp:positionV>
                <wp:extent cx="120015" cy="247015"/>
                <wp:effectExtent l="0" t="0" r="0" b="635"/>
                <wp:wrapNone/>
                <wp:docPr id="9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29E90" id="Rectángulo 11" o:spid="_x0000_s1026" style="position:absolute;margin-left:241pt;margin-top:505.4pt;width:9.45pt;height:19.45pt;z-index:251588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7072" behindDoc="0" locked="0" layoutInCell="1" allowOverlap="1" wp14:anchorId="2741C783" wp14:editId="3F40AF70">
                <wp:simplePos x="0" y="0"/>
                <wp:positionH relativeFrom="column">
                  <wp:posOffset>3060700</wp:posOffset>
                </wp:positionH>
                <wp:positionV relativeFrom="page">
                  <wp:posOffset>6170930</wp:posOffset>
                </wp:positionV>
                <wp:extent cx="120015" cy="247015"/>
                <wp:effectExtent l="0" t="0" r="0" b="635"/>
                <wp:wrapNone/>
                <wp:docPr id="8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A2F5" id="Rectángulo 10" o:spid="_x0000_s1026" style="position:absolute;margin-left:241pt;margin-top:485.9pt;width:9.45pt;height:19.45pt;z-index:251587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586048" behindDoc="0" locked="0" layoutInCell="1" allowOverlap="1" wp14:anchorId="2138589B" wp14:editId="5FDD6B14">
                <wp:simplePos x="0" y="0"/>
                <wp:positionH relativeFrom="column">
                  <wp:posOffset>3060700</wp:posOffset>
                </wp:positionH>
                <wp:positionV relativeFrom="page">
                  <wp:posOffset>5923280</wp:posOffset>
                </wp:positionV>
                <wp:extent cx="120015" cy="247015"/>
                <wp:effectExtent l="0" t="0" r="0" b="635"/>
                <wp:wrapNone/>
                <wp:docPr id="7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3BDA" id="Rectángulo 9" o:spid="_x0000_s1026" style="position:absolute;margin-left:241pt;margin-top:466.4pt;width:9.45pt;height:19.45pt;z-index:251586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4F04EA83" wp14:editId="6F4EFD69">
                <wp:simplePos x="0" y="0"/>
                <wp:positionH relativeFrom="column">
                  <wp:posOffset>2520315</wp:posOffset>
                </wp:positionH>
                <wp:positionV relativeFrom="page">
                  <wp:posOffset>4940300</wp:posOffset>
                </wp:positionV>
                <wp:extent cx="545465" cy="0"/>
                <wp:effectExtent l="0" t="0" r="0" b="0"/>
                <wp:wrapNone/>
                <wp:docPr id="157" name="Líne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C9F8" id="Línea 159" o:spid="_x0000_s1026" style="position:absolute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9pt" to="241.4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0A751229" wp14:editId="445C929D">
                <wp:simplePos x="0" y="0"/>
                <wp:positionH relativeFrom="column">
                  <wp:posOffset>2520315</wp:posOffset>
                </wp:positionH>
                <wp:positionV relativeFrom="page">
                  <wp:posOffset>5185410</wp:posOffset>
                </wp:positionV>
                <wp:extent cx="545465" cy="0"/>
                <wp:effectExtent l="0" t="0" r="0" b="0"/>
                <wp:wrapNone/>
                <wp:docPr id="158" name="Línea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DDA89" id="Línea 160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8.3pt" to="241.4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6954134E" wp14:editId="2E717969">
                <wp:simplePos x="0" y="0"/>
                <wp:positionH relativeFrom="column">
                  <wp:posOffset>2520315</wp:posOffset>
                </wp:positionH>
                <wp:positionV relativeFrom="page">
                  <wp:posOffset>5430520</wp:posOffset>
                </wp:positionV>
                <wp:extent cx="545465" cy="0"/>
                <wp:effectExtent l="0" t="0" r="0" b="0"/>
                <wp:wrapNone/>
                <wp:docPr id="159" name="Líne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DFDCF" id="Línea 161" o:spid="_x0000_s1026" style="position:absolute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27.6pt" to="241.4pt,4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35510361" wp14:editId="524B8BF5">
                <wp:simplePos x="0" y="0"/>
                <wp:positionH relativeFrom="column">
                  <wp:posOffset>2520315</wp:posOffset>
                </wp:positionH>
                <wp:positionV relativeFrom="page">
                  <wp:posOffset>5675630</wp:posOffset>
                </wp:positionV>
                <wp:extent cx="545465" cy="0"/>
                <wp:effectExtent l="0" t="0" r="0" b="0"/>
                <wp:wrapNone/>
                <wp:docPr id="160" name="Líne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407C7" id="Línea 162" o:spid="_x0000_s1026" style="position:absolute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46.9pt" to="241.4pt,4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 wp14:anchorId="2AB3E9D6" wp14:editId="3745158A">
                <wp:simplePos x="0" y="0"/>
                <wp:positionH relativeFrom="column">
                  <wp:posOffset>2520315</wp:posOffset>
                </wp:positionH>
                <wp:positionV relativeFrom="page">
                  <wp:posOffset>4450232</wp:posOffset>
                </wp:positionV>
                <wp:extent cx="545465" cy="0"/>
                <wp:effectExtent l="0" t="0" r="0" b="0"/>
                <wp:wrapNone/>
                <wp:docPr id="162" name="Líne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9E85F" id="Línea 164" o:spid="_x0000_s1026" style="position:absolute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50.4pt" to="241.4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4EB44209" wp14:editId="7058194F">
                <wp:simplePos x="0" y="0"/>
                <wp:positionH relativeFrom="column">
                  <wp:posOffset>2520315</wp:posOffset>
                </wp:positionH>
                <wp:positionV relativeFrom="page">
                  <wp:posOffset>4205382</wp:posOffset>
                </wp:positionV>
                <wp:extent cx="0" cy="1714500"/>
                <wp:effectExtent l="0" t="0" r="38100" b="19050"/>
                <wp:wrapNone/>
                <wp:docPr id="163" name="Líne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1BF2E" id="Línea 165" o:spid="_x0000_s1026" style="position:absolute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31.15pt" to="198.45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 wp14:anchorId="5202EAD3" wp14:editId="7ECFE528">
                <wp:simplePos x="0" y="0"/>
                <wp:positionH relativeFrom="column">
                  <wp:posOffset>2520315</wp:posOffset>
                </wp:positionH>
                <wp:positionV relativeFrom="page">
                  <wp:posOffset>4211320</wp:posOffset>
                </wp:positionV>
                <wp:extent cx="545465" cy="245110"/>
                <wp:effectExtent l="0" t="0" r="6985" b="2540"/>
                <wp:wrapNone/>
                <wp:docPr id="161" name="Rectángul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6A775" id="Rectángulo 163" o:spid="_x0000_s1026" style="position:absolute;margin-left:198.45pt;margin-top:331.6pt;width:42.95pt;height:19.3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Qj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0956BBCF" wp14:editId="08971A4F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0"/>
                <wp:effectExtent l="0" t="0" r="0" b="0"/>
                <wp:wrapNone/>
                <wp:docPr id="156" name="Líne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EE0B" id="Línea 158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70.1pt" to="241.4pt,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5B2416A3" wp14:editId="27D8F608">
                <wp:simplePos x="0" y="0"/>
                <wp:positionH relativeFrom="column">
                  <wp:posOffset>2520315</wp:posOffset>
                </wp:positionH>
                <wp:positionV relativeFrom="page">
                  <wp:posOffset>5680710</wp:posOffset>
                </wp:positionV>
                <wp:extent cx="545465" cy="245110"/>
                <wp:effectExtent l="0" t="0" r="6985" b="2540"/>
                <wp:wrapNone/>
                <wp:docPr id="155" name="Rectángu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A11D7" id="Rectángulo 157" o:spid="_x0000_s1026" style="position:absolute;margin-left:198.45pt;margin-top:447.3pt;width:42.95pt;height:19.3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1F776796" wp14:editId="496366A0">
                <wp:simplePos x="0" y="0"/>
                <wp:positionH relativeFrom="column">
                  <wp:posOffset>2520315</wp:posOffset>
                </wp:positionH>
                <wp:positionV relativeFrom="page">
                  <wp:posOffset>5435600</wp:posOffset>
                </wp:positionV>
                <wp:extent cx="545465" cy="245110"/>
                <wp:effectExtent l="0" t="0" r="6985" b="2540"/>
                <wp:wrapNone/>
                <wp:docPr id="154" name="Rectángul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BE881" id="Rectángulo 156" o:spid="_x0000_s1026" style="position:absolute;margin-left:198.45pt;margin-top:428pt;width:42.95pt;height:19.3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ptAA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65C56481" wp14:editId="0564DA2D">
                <wp:simplePos x="0" y="0"/>
                <wp:positionH relativeFrom="column">
                  <wp:posOffset>2520315</wp:posOffset>
                </wp:positionH>
                <wp:positionV relativeFrom="page">
                  <wp:posOffset>5190490</wp:posOffset>
                </wp:positionV>
                <wp:extent cx="545465" cy="245110"/>
                <wp:effectExtent l="0" t="0" r="6985" b="2540"/>
                <wp:wrapNone/>
                <wp:docPr id="153" name="Rectá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266CD" id="Rectángulo 155" o:spid="_x0000_s1026" style="position:absolute;margin-left:198.45pt;margin-top:408.7pt;width:42.95pt;height:19.3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7D47F05E" wp14:editId="09129FDB">
                <wp:simplePos x="0" y="0"/>
                <wp:positionH relativeFrom="column">
                  <wp:posOffset>2520315</wp:posOffset>
                </wp:positionH>
                <wp:positionV relativeFrom="page">
                  <wp:posOffset>4945380</wp:posOffset>
                </wp:positionV>
                <wp:extent cx="545465" cy="245110"/>
                <wp:effectExtent l="0" t="0" r="6985" b="2540"/>
                <wp:wrapNone/>
                <wp:docPr id="152" name="Rectángu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3577C" id="Rectángulo 154" o:spid="_x0000_s1026" style="position:absolute;margin-left:198.45pt;margin-top:389.4pt;width:42.95pt;height:19.3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T3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4720" behindDoc="0" locked="0" layoutInCell="1" allowOverlap="1" wp14:anchorId="01BB89A3" wp14:editId="2A8B4E2E">
                <wp:simplePos x="0" y="0"/>
                <wp:positionH relativeFrom="column">
                  <wp:posOffset>2520315</wp:posOffset>
                </wp:positionH>
                <wp:positionV relativeFrom="page">
                  <wp:posOffset>4700270</wp:posOffset>
                </wp:positionV>
                <wp:extent cx="545465" cy="245110"/>
                <wp:effectExtent l="0" t="0" r="6985" b="2540"/>
                <wp:wrapNone/>
                <wp:docPr id="151" name="Rectángu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7F22" id="Rectángulo 153" o:spid="_x0000_s1026" style="position:absolute;margin-left:198.45pt;margin-top:370.1pt;width:42.95pt;height:19.3pt;z-index:25161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K+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37114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13696" behindDoc="0" locked="0" layoutInCell="1" allowOverlap="1" wp14:anchorId="02826093" wp14:editId="532427BC">
                <wp:simplePos x="0" y="0"/>
                <wp:positionH relativeFrom="column">
                  <wp:posOffset>2520315</wp:posOffset>
                </wp:positionH>
                <wp:positionV relativeFrom="page">
                  <wp:posOffset>4455160</wp:posOffset>
                </wp:positionV>
                <wp:extent cx="545465" cy="245110"/>
                <wp:effectExtent l="0" t="0" r="6985" b="2540"/>
                <wp:wrapNone/>
                <wp:docPr id="150" name="Rectángul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6FC44" id="Rectángulo 152" o:spid="_x0000_s1026" style="position:absolute;margin-left:198.45pt;margin-top:350.8pt;width:42.95pt;height:19.3pt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4616E0">
        <w:rPr>
          <w:noProof/>
          <w:color w:val="auto"/>
          <w:kern w:val="0"/>
          <w:sz w:val="24"/>
          <w:szCs w:val="24"/>
          <w:lang w:bidi="es-ES"/>
        </w:rPr>
        <mc:AlternateContent>
          <mc:Choice Requires="wps">
            <w:drawing>
              <wp:anchor distT="36576" distB="36576" distL="36576" distR="36576" simplePos="0" relativeHeight="251602432" behindDoc="0" locked="0" layoutInCell="1" allowOverlap="1" wp14:anchorId="493291FB" wp14:editId="709C5019">
                <wp:simplePos x="0" y="0"/>
                <wp:positionH relativeFrom="column">
                  <wp:posOffset>3403600</wp:posOffset>
                </wp:positionH>
                <wp:positionV relativeFrom="page">
                  <wp:posOffset>2438188</wp:posOffset>
                </wp:positionV>
                <wp:extent cx="1885950" cy="685800"/>
                <wp:effectExtent l="0" t="0" r="0" b="0"/>
                <wp:wrapNone/>
                <wp:docPr id="2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FE126" w14:textId="77777777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Permita que nos</w:t>
                            </w:r>
                          </w:p>
                          <w:p w14:paraId="142D2A9A" w14:textId="77777777" w:rsidR="00D75908" w:rsidRDefault="00D75908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presentemos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291FB" id="Cuadro de texto 25" o:spid="_x0000_s1041" type="#_x0000_t202" style="position:absolute;margin-left:268pt;margin-top:192pt;width:148.5pt;height:54pt;z-index:25160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8BFE126" w14:textId="77777777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es-ES"/>
                        </w:rPr>
                        <w:t>Permita que nos</w:t>
                      </w:r>
                    </w:p>
                    <w:p w14:paraId="142D2A9A" w14:textId="77777777" w:rsidR="00D75908" w:rsidRDefault="00D75908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es-ES"/>
                        </w:rPr>
                        <w:t>presentemos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4486">
        <w:rPr>
          <w:lang w:bidi="es-ES"/>
        </w:rPr>
        <w:br w:type="page"/>
      </w:r>
    </w:p>
    <w:p w14:paraId="4F3245D3" w14:textId="2807C0CC" w:rsidR="004E644B" w:rsidRDefault="009F3AEA">
      <w:r>
        <w:rPr>
          <w:noProof/>
          <w:lang w:bidi="es-ES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876837" wp14:editId="22630399">
                <wp:simplePos x="0" y="0"/>
                <wp:positionH relativeFrom="column">
                  <wp:posOffset>5055235</wp:posOffset>
                </wp:positionH>
                <wp:positionV relativeFrom="paragraph">
                  <wp:posOffset>2217874</wp:posOffset>
                </wp:positionV>
                <wp:extent cx="1446530" cy="1706880"/>
                <wp:effectExtent l="0" t="0" r="1270" b="7620"/>
                <wp:wrapNone/>
                <wp:docPr id="338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EF3BFA" w14:textId="77777777" w:rsidR="00C2198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 xml:space="preserve">Venta de propiedades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&gt;&gt;&gt;</w:t>
                            </w:r>
                          </w:p>
                          <w:p w14:paraId="322AA724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prae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facil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6837" id="Cuadro de texto 57" o:spid="_x0000_s1042" type="#_x0000_t202" style="position:absolute;margin-left:398.05pt;margin-top:174.65pt;width:113.9pt;height:13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73EF3BFA" w14:textId="77777777" w:rsidR="00C2198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bidi="es-ES"/>
                        </w:rPr>
                        <w:t xml:space="preserve">Venta de propiedades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bidi="es-ES"/>
                        </w:rPr>
                        <w:t>&gt;&gt;&gt;</w:t>
                      </w:r>
                    </w:p>
                    <w:p w14:paraId="322AA724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bidi="es-ES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uexe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bidi="es-ES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prae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facil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7D33">
        <w:rPr>
          <w:noProof/>
          <w:lang w:bidi="es-ES"/>
        </w:rPr>
        <w:drawing>
          <wp:anchor distT="0" distB="0" distL="114300" distR="114300" simplePos="0" relativeHeight="251730432" behindDoc="0" locked="0" layoutInCell="1" allowOverlap="1" wp14:anchorId="3499A08C" wp14:editId="3F5A23A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599930" cy="1074420"/>
            <wp:effectExtent l="0" t="0" r="1270" b="0"/>
            <wp:wrapNone/>
            <wp:docPr id="411" name="Imagen 4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92" descr="vínculo del anuncio al sitio web de LayoutReady.com.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0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D33">
        <w:rPr>
          <w:noProof/>
          <w:lang w:bidi="es-ES"/>
        </w:rPr>
        <w:drawing>
          <wp:anchor distT="0" distB="0" distL="114300" distR="114300" simplePos="0" relativeHeight="251570686" behindDoc="0" locked="0" layoutInCell="1" allowOverlap="1" wp14:anchorId="6F2FEB62" wp14:editId="2670356E">
            <wp:simplePos x="0" y="0"/>
            <wp:positionH relativeFrom="column">
              <wp:posOffset>3145146</wp:posOffset>
            </wp:positionH>
            <wp:positionV relativeFrom="paragraph">
              <wp:posOffset>4041112</wp:posOffset>
            </wp:positionV>
            <wp:extent cx="1948180" cy="2923403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n 318" descr="RE9992301-IMG0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27" cy="29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D33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8F869A" wp14:editId="4C7C15B2">
                <wp:simplePos x="0" y="0"/>
                <wp:positionH relativeFrom="column">
                  <wp:posOffset>3302095</wp:posOffset>
                </wp:positionH>
                <wp:positionV relativeFrom="paragraph">
                  <wp:posOffset>301625</wp:posOffset>
                </wp:positionV>
                <wp:extent cx="5288548" cy="493395"/>
                <wp:effectExtent l="0" t="0" r="7620" b="1905"/>
                <wp:wrapNone/>
                <wp:docPr id="315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548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171608" w14:textId="5C45E311" w:rsidR="00734486" w:rsidRDefault="00734486" w:rsidP="007344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8"/>
                                <w:szCs w:val="48"/>
                                <w:lang w:bidi="es-ES"/>
                              </w:rPr>
                              <w:t>Buscando un sitio al que llamar hogar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F869A" id="Cuadro de texto 14" o:spid="_x0000_s1043" type="#_x0000_t202" style="position:absolute;margin-left:260pt;margin-top:23.75pt;width:416.4pt;height:38.8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1171608" w14:textId="5C45E311" w:rsidR="00734486" w:rsidRDefault="00734486" w:rsidP="007344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8"/>
                          <w:szCs w:val="48"/>
                          <w:lang w:bidi="es-ES"/>
                        </w:rPr>
                        <w:t>Buscando un sitio al que llamar hogar</w:t>
                      </w:r>
                    </w:p>
                  </w:txbxContent>
                </v:textbox>
              </v:shape>
            </w:pict>
          </mc:Fallback>
        </mc:AlternateContent>
      </w:r>
      <w:r w:rsidR="00BD7D33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7D952B" wp14:editId="47271780">
                <wp:simplePos x="0" y="0"/>
                <wp:positionH relativeFrom="column">
                  <wp:posOffset>3411277</wp:posOffset>
                </wp:positionH>
                <wp:positionV relativeFrom="paragraph">
                  <wp:posOffset>5917679</wp:posOffset>
                </wp:positionV>
                <wp:extent cx="3049848" cy="308610"/>
                <wp:effectExtent l="0" t="0" r="0" b="0"/>
                <wp:wrapNone/>
                <wp:docPr id="308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848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9D93A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Le acompañamos en cada paso del camino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D952B" id="Cuadro de texto 7" o:spid="_x0000_s1044" type="#_x0000_t202" style="position:absolute;margin-left:268.6pt;margin-top:465.95pt;width:240.15pt;height:24.3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7E9D93A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4"/>
                          <w:szCs w:val="24"/>
                          <w:lang w:bidi="es-ES"/>
                        </w:rPr>
                        <w:t>Le acompañamos en cada paso del camino &gt;&gt;&gt;</w:t>
                      </w:r>
                    </w:p>
                  </w:txbxContent>
                </v:textbox>
              </v:shape>
            </w:pict>
          </mc:Fallback>
        </mc:AlternateContent>
      </w:r>
      <w:r w:rsidR="00BD7D33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E951CA" wp14:editId="5645751A">
                <wp:simplePos x="0" y="0"/>
                <wp:positionH relativeFrom="column">
                  <wp:posOffset>88046</wp:posOffset>
                </wp:positionH>
                <wp:positionV relativeFrom="paragraph">
                  <wp:posOffset>5999565</wp:posOffset>
                </wp:positionV>
                <wp:extent cx="3175399" cy="286385"/>
                <wp:effectExtent l="0" t="0" r="6350" b="0"/>
                <wp:wrapNone/>
                <wp:docPr id="30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399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852F8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 xml:space="preserve">Buscar un agente que sea adecuado para usted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51CA" id="Cuadro de texto 6" o:spid="_x0000_s1045" type="#_x0000_t202" style="position:absolute;margin-left:6.95pt;margin-top:472.4pt;width:250.05pt;height:22.5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29852F8" w14:textId="77777777" w:rsidR="00734486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4"/>
                          <w:szCs w:val="24"/>
                          <w:lang w:bidi="es-ES"/>
                        </w:rPr>
                        <w:t xml:space="preserve">Buscar un agente que sea adecuado para usted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4"/>
                          <w:szCs w:val="24"/>
                          <w:lang w:bidi="es-ES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2755C8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1D09FB" wp14:editId="0C059984">
                <wp:simplePos x="0" y="0"/>
                <wp:positionH relativeFrom="margin">
                  <wp:posOffset>8970645</wp:posOffset>
                </wp:positionH>
                <wp:positionV relativeFrom="page">
                  <wp:posOffset>4901869</wp:posOffset>
                </wp:positionV>
                <wp:extent cx="631825" cy="0"/>
                <wp:effectExtent l="0" t="0" r="0" b="0"/>
                <wp:wrapNone/>
                <wp:docPr id="401" name="Conector recto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EDE206" id="Conector recto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35pt,385.95pt" to="756.1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53711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2C8C3E" wp14:editId="49E637F0">
                <wp:simplePos x="0" y="0"/>
                <wp:positionH relativeFrom="column">
                  <wp:posOffset>3146425</wp:posOffset>
                </wp:positionH>
                <wp:positionV relativeFrom="paragraph">
                  <wp:posOffset>5673725</wp:posOffset>
                </wp:positionV>
                <wp:extent cx="6457950" cy="1579245"/>
                <wp:effectExtent l="0" t="0" r="0" b="1905"/>
                <wp:wrapNone/>
                <wp:docPr id="303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57924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BF792" id="Rectángulo 18" o:spid="_x0000_s1026" style="position:absolute;margin-left:247.75pt;margin-top:446.75pt;width:508.5pt;height:124.3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B309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90FCE6" wp14:editId="5D22655F">
                <wp:simplePos x="0" y="0"/>
                <wp:positionH relativeFrom="column">
                  <wp:posOffset>7509933</wp:posOffset>
                </wp:positionH>
                <wp:positionV relativeFrom="paragraph">
                  <wp:posOffset>1955800</wp:posOffset>
                </wp:positionV>
                <wp:extent cx="1147445" cy="1066800"/>
                <wp:effectExtent l="0" t="0" r="0" b="0"/>
                <wp:wrapNone/>
                <wp:docPr id="344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480BFD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secte</w:t>
                            </w:r>
                            <w:proofErr w:type="spellEnd"/>
                          </w:p>
                          <w:p w14:paraId="7E0095F0" w14:textId="77777777" w:rsidR="00734486" w:rsidRDefault="00734486" w:rsidP="0073448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7A6F3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A6F30"/>
                                <w:sz w:val="18"/>
                                <w:szCs w:val="18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FCE6" id="Cuadro de texto 63" o:spid="_x0000_s1046" type="#_x0000_t202" style="position:absolute;margin-left:591.35pt;margin-top:154pt;width:90.35pt;height:84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03480BFD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br/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secte</w:t>
                      </w:r>
                      <w:proofErr w:type="spellEnd"/>
                    </w:p>
                    <w:p w14:paraId="7E0095F0" w14:textId="77777777" w:rsidR="00734486" w:rsidRDefault="00734486" w:rsidP="0073448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7A6F3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A6F30"/>
                          <w:sz w:val="18"/>
                          <w:szCs w:val="18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68120A" wp14:editId="25A7D915">
                <wp:simplePos x="0" y="0"/>
                <wp:positionH relativeFrom="column">
                  <wp:posOffset>6591300</wp:posOffset>
                </wp:positionH>
                <wp:positionV relativeFrom="paragraph">
                  <wp:posOffset>2999105</wp:posOffset>
                </wp:positionV>
                <wp:extent cx="1446530" cy="808990"/>
                <wp:effectExtent l="0" t="0" r="1270" b="0"/>
                <wp:wrapNone/>
                <wp:docPr id="340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77FE7" w14:textId="77777777" w:rsidR="00734486" w:rsidRPr="00BD7D33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Option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diet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120A" id="Cuadro de texto 59" o:spid="_x0000_s1047" type="#_x0000_t202" style="position:absolute;margin-left:519pt;margin-top:236.15pt;width:113.9pt;height:63.7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2177FE7" w14:textId="77777777" w:rsidR="00734486" w:rsidRPr="00BD7D33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Option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diet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6304A81" wp14:editId="593D746A">
                <wp:simplePos x="0" y="0"/>
                <wp:positionH relativeFrom="column">
                  <wp:posOffset>8124825</wp:posOffset>
                </wp:positionH>
                <wp:positionV relativeFrom="paragraph">
                  <wp:posOffset>2995930</wp:posOffset>
                </wp:positionV>
                <wp:extent cx="1446530" cy="808990"/>
                <wp:effectExtent l="0" t="0" r="1270" b="0"/>
                <wp:wrapNone/>
                <wp:docPr id="343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486B4" w14:textId="77777777" w:rsidR="00734486" w:rsidRPr="00BD7D33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tum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delenit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Puod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4A81" id="Cuadro de texto 62" o:spid="_x0000_s1048" type="#_x0000_t202" style="position:absolute;margin-left:639.75pt;margin-top:235.9pt;width:113.9pt;height:63.7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78E486B4" w14:textId="77777777" w:rsidR="00734486" w:rsidRPr="00BD7D33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tum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delenit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Puod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proofErr w:type="gram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C780652" wp14:editId="0C752E51">
                <wp:simplePos x="0" y="0"/>
                <wp:positionH relativeFrom="column">
                  <wp:posOffset>8712200</wp:posOffset>
                </wp:positionH>
                <wp:positionV relativeFrom="paragraph">
                  <wp:posOffset>1862667</wp:posOffset>
                </wp:positionV>
                <wp:extent cx="859155" cy="1295400"/>
                <wp:effectExtent l="0" t="0" r="0" b="0"/>
                <wp:wrapNone/>
                <wp:docPr id="342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A9D5A1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mini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minimena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0652" id="Cuadro de texto 61" o:spid="_x0000_s1049" type="#_x0000_t202" style="position:absolute;margin-left:686pt;margin-top:146.65pt;width:67.65pt;height:10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BA9D5A1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mini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minimena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ex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397139" wp14:editId="067E7E4B">
                <wp:simplePos x="0" y="0"/>
                <wp:positionH relativeFrom="column">
                  <wp:posOffset>6595533</wp:posOffset>
                </wp:positionH>
                <wp:positionV relativeFrom="paragraph">
                  <wp:posOffset>1862667</wp:posOffset>
                </wp:positionV>
                <wp:extent cx="859155" cy="1320800"/>
                <wp:effectExtent l="0" t="0" r="0" b="0"/>
                <wp:wrapNone/>
                <wp:docPr id="30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EAD753" w14:textId="2DC1AD8B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ad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exe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rcitation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odio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7139" id="Cuadro de texto 5" o:spid="_x0000_s1050" type="#_x0000_t202" style="position:absolute;margin-left:519.35pt;margin-top:146.65pt;width:67.65pt;height:10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CEAD753" w14:textId="2DC1AD8B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ad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exe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rcitation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odio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23DFF51" wp14:editId="347395FB">
                <wp:simplePos x="0" y="0"/>
                <wp:positionH relativeFrom="column">
                  <wp:posOffset>8128000</wp:posOffset>
                </wp:positionH>
                <wp:positionV relativeFrom="paragraph">
                  <wp:posOffset>1261533</wp:posOffset>
                </wp:positionV>
                <wp:extent cx="1446530" cy="871643"/>
                <wp:effectExtent l="0" t="0" r="1270" b="5080"/>
                <wp:wrapNone/>
                <wp:docPr id="341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871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A07EB8" w14:textId="77777777" w:rsidR="00C21984" w:rsidRPr="00BD7D33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en-US" w:bidi="es-ES"/>
                              </w:rPr>
                              <w:t>Financiación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val="en-US" w:bidi="es-ES"/>
                              </w:rPr>
                              <w:t xml:space="preserve"> </w:t>
                            </w:r>
                            <w:r w:rsidRPr="00BD7D33"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val="en-US" w:bidi="es-ES"/>
                              </w:rPr>
                              <w:t>&gt;&gt;&gt;</w:t>
                            </w:r>
                          </w:p>
                          <w:p w14:paraId="6117A663" w14:textId="77777777" w:rsidR="00734486" w:rsidRPr="00BD7D33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ad</w:t>
                            </w: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FF51" id="Cuadro de texto 60" o:spid="_x0000_s1051" type="#_x0000_t202" style="position:absolute;margin-left:640pt;margin-top:99.35pt;width:113.9pt;height:68.6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AA07EB8" w14:textId="77777777" w:rsidR="00C21984" w:rsidRPr="00BD7D33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en-US" w:bidi="es-ES"/>
                        </w:rPr>
                        <w:t>Financiación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val="en-US" w:bidi="es-ES"/>
                        </w:rPr>
                        <w:t xml:space="preserve"> </w:t>
                      </w:r>
                      <w:r w:rsidRPr="00BD7D33"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val="en-US" w:bidi="es-ES"/>
                        </w:rPr>
                        <w:t>&gt;&gt;&gt;</w:t>
                      </w:r>
                    </w:p>
                    <w:p w14:paraId="6117A663" w14:textId="77777777" w:rsidR="00734486" w:rsidRPr="00BD7D33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ad</w:t>
                      </w: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1984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3C9487" wp14:editId="572C42E6">
                <wp:simplePos x="0" y="0"/>
                <wp:positionH relativeFrom="column">
                  <wp:posOffset>3530600</wp:posOffset>
                </wp:positionH>
                <wp:positionV relativeFrom="paragraph">
                  <wp:posOffset>1278467</wp:posOffset>
                </wp:positionV>
                <wp:extent cx="1446530" cy="2586566"/>
                <wp:effectExtent l="0" t="0" r="1270" b="4445"/>
                <wp:wrapNone/>
                <wp:docPr id="30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586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BB1F22" w14:textId="77777777" w:rsidR="00C21984" w:rsidRDefault="00C21984" w:rsidP="00C2198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 xml:space="preserve">Compradores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24"/>
                                <w:szCs w:val="24"/>
                                <w:lang w:bidi="es-ES"/>
                              </w:rPr>
                              <w:t>&gt;&gt;&gt;</w:t>
                            </w:r>
                          </w:p>
                          <w:p w14:paraId="50119091" w14:textId="77777777" w:rsidR="00734486" w:rsidRPr="00BD7D33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Nam liber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tempor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cum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soluta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nobis sed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ad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9487" id="Cuadro de texto 4" o:spid="_x0000_s1052" type="#_x0000_t202" style="position:absolute;margin-left:278pt;margin-top:100.65pt;width:113.9pt;height:203.6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8BB1F22" w14:textId="77777777" w:rsidR="00C21984" w:rsidRDefault="00C21984" w:rsidP="00C2198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24"/>
                          <w:szCs w:val="24"/>
                          <w:lang w:bidi="es-ES"/>
                        </w:rPr>
                        <w:t xml:space="preserve">Compradores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24"/>
                          <w:szCs w:val="24"/>
                          <w:lang w:bidi="es-ES"/>
                        </w:rPr>
                        <w:t>&gt;&gt;&gt;</w:t>
                      </w:r>
                    </w:p>
                    <w:p w14:paraId="50119091" w14:textId="77777777" w:rsidR="00734486" w:rsidRPr="00BD7D33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Nam liber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tempor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cum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soluta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nobis sed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ad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55324" behindDoc="0" locked="0" layoutInCell="1" allowOverlap="1" wp14:anchorId="2587D081" wp14:editId="161B1F92">
                <wp:simplePos x="0" y="0"/>
                <wp:positionH relativeFrom="column">
                  <wp:posOffset>0</wp:posOffset>
                </wp:positionH>
                <wp:positionV relativeFrom="paragraph">
                  <wp:posOffset>4276493</wp:posOffset>
                </wp:positionV>
                <wp:extent cx="3143250" cy="234315"/>
                <wp:effectExtent l="0" t="0" r="0" b="0"/>
                <wp:wrapNone/>
                <wp:docPr id="319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053C8" id="Rectángulo 20" o:spid="_x0000_s1026" style="position:absolute;margin-left:0;margin-top:336.75pt;width:247.5pt;height:18.45pt;z-index:251555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56348" behindDoc="0" locked="0" layoutInCell="1" allowOverlap="1" wp14:anchorId="004A9C05" wp14:editId="2996E8E6">
                <wp:simplePos x="0" y="0"/>
                <wp:positionH relativeFrom="column">
                  <wp:posOffset>0</wp:posOffset>
                </wp:positionH>
                <wp:positionV relativeFrom="paragraph">
                  <wp:posOffset>4505093</wp:posOffset>
                </wp:positionV>
                <wp:extent cx="3143250" cy="233680"/>
                <wp:effectExtent l="0" t="0" r="0" b="0"/>
                <wp:wrapNone/>
                <wp:docPr id="320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DF800" id="Rectángulo 21" o:spid="_x0000_s1026" style="position:absolute;margin-left:0;margin-top:354.75pt;width:247.5pt;height:18.4pt;z-index:251556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So/wIAAEM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57372" behindDoc="0" locked="0" layoutInCell="1" allowOverlap="1" wp14:anchorId="5FAC4515" wp14:editId="1D7196A0">
                <wp:simplePos x="0" y="0"/>
                <wp:positionH relativeFrom="column">
                  <wp:posOffset>0</wp:posOffset>
                </wp:positionH>
                <wp:positionV relativeFrom="paragraph">
                  <wp:posOffset>4739268</wp:posOffset>
                </wp:positionV>
                <wp:extent cx="3143250" cy="239751"/>
                <wp:effectExtent l="0" t="0" r="0" b="8255"/>
                <wp:wrapNone/>
                <wp:docPr id="321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22D1F" id="Rectángulo 22" o:spid="_x0000_s1026" style="position:absolute;margin-left:0;margin-top:373.15pt;width:247.5pt;height:18.9pt;z-index:251557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58396" behindDoc="0" locked="0" layoutInCell="1" allowOverlap="1" wp14:anchorId="2C38929A" wp14:editId="29AC2E26">
                <wp:simplePos x="0" y="0"/>
                <wp:positionH relativeFrom="column">
                  <wp:posOffset>0</wp:posOffset>
                </wp:positionH>
                <wp:positionV relativeFrom="paragraph">
                  <wp:posOffset>4973444</wp:posOffset>
                </wp:positionV>
                <wp:extent cx="3143250" cy="234315"/>
                <wp:effectExtent l="0" t="0" r="0" b="0"/>
                <wp:wrapNone/>
                <wp:docPr id="322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F29DC" id="Rectángulo 23" o:spid="_x0000_s1026" style="position:absolute;margin-left:0;margin-top:391.6pt;width:247.5pt;height:18.45pt;z-index:2515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59420" behindDoc="0" locked="0" layoutInCell="1" allowOverlap="1" wp14:anchorId="10B9D02F" wp14:editId="4D734038">
                <wp:simplePos x="0" y="0"/>
                <wp:positionH relativeFrom="column">
                  <wp:posOffset>0</wp:posOffset>
                </wp:positionH>
                <wp:positionV relativeFrom="paragraph">
                  <wp:posOffset>5207620</wp:posOffset>
                </wp:positionV>
                <wp:extent cx="3143250" cy="239751"/>
                <wp:effectExtent l="0" t="0" r="0" b="8255"/>
                <wp:wrapNone/>
                <wp:docPr id="323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441A7" id="Rectángulo 24" o:spid="_x0000_s1026" style="position:absolute;margin-left:0;margin-top:410.05pt;width:247.5pt;height:18.9pt;z-index:251559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0444" behindDoc="0" locked="0" layoutInCell="1" allowOverlap="1" wp14:anchorId="6B105A7E" wp14:editId="59738B12">
                <wp:simplePos x="0" y="0"/>
                <wp:positionH relativeFrom="column">
                  <wp:posOffset>0</wp:posOffset>
                </wp:positionH>
                <wp:positionV relativeFrom="paragraph">
                  <wp:posOffset>5447371</wp:posOffset>
                </wp:positionV>
                <wp:extent cx="3143250" cy="234315"/>
                <wp:effectExtent l="0" t="0" r="0" b="0"/>
                <wp:wrapNone/>
                <wp:docPr id="324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C3F8E" id="Rectángulo 25" o:spid="_x0000_s1026" style="position:absolute;margin-left:0;margin-top:428.95pt;width:247.5pt;height:18.45pt;z-index:251560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1468" behindDoc="0" locked="0" layoutInCell="1" allowOverlap="1" wp14:anchorId="303351F0" wp14:editId="40AB0C81">
                <wp:simplePos x="0" y="0"/>
                <wp:positionH relativeFrom="column">
                  <wp:posOffset>0</wp:posOffset>
                </wp:positionH>
                <wp:positionV relativeFrom="paragraph">
                  <wp:posOffset>4036741</wp:posOffset>
                </wp:positionV>
                <wp:extent cx="3143250" cy="239752"/>
                <wp:effectExtent l="0" t="0" r="0" b="8255"/>
                <wp:wrapNone/>
                <wp:docPr id="325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2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836A8" id="Rectángulo 31" o:spid="_x0000_s1026" style="position:absolute;margin-left:0;margin-top:317.85pt;width:247.5pt;height:18.9pt;z-index:251561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36292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2C18DC3" wp14:editId="7D0B77F8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Conector recto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0A91C" id="Conector recto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E26E7F2" wp14:editId="3C064D65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Conector recto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5EE468" id="Conector recto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C6872E8" wp14:editId="58D3EF89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Conector recto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9DC49" id="Conector recto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BF493A6" wp14:editId="55993E6C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Conector rec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F4E0C" id="Conector recto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2C09280" wp14:editId="72FCA566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Conector rect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AF392" id="Conector recto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EBAD850" wp14:editId="61623709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Conector recto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03759" id="Conector recto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7FDEC8D" wp14:editId="0FE62D36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Conector recto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2A607" id="Conector recto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F7FE8B" wp14:editId="0C613B66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Conector recto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3564C" id="Conector recto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289CFAB" wp14:editId="0930762D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Conector rect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0875D" id="Conector recto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F9B17F" wp14:editId="23323FB7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Conector recto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0A384" id="Conector recto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7C7F1DB7" wp14:editId="59C31F21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íne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3710A" id="Línea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34DE4345" wp14:editId="2D8E120D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íne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E0FB2" id="Línea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78B31819" wp14:editId="3E574720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íne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8B312" id="Línea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531C0EFC" wp14:editId="35507EA0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íne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36C0A" id="Línea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6B9F3250" wp14:editId="6C169E75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íne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33968" id="Línea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 wp14:anchorId="7B8D90E2" wp14:editId="3AC9E2A5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í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3A92" id="Línea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6DF630B8" wp14:editId="6E089C65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íne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6E40" id="Línea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668D72C7" wp14:editId="5B64C155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íne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476CB" id="Línea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50AEB860" wp14:editId="4359B06C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íne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F62C7" id="Línea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1DED22CD" wp14:editId="62D1F134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íne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6B0B8" id="Línea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5E280A29" wp14:editId="2B1F4D28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íne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3D25" id="Línea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bidi="es-ES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361C37E4" wp14:editId="6ADFB54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íne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24E00" id="Línea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5648E0" wp14:editId="6F2EE8E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27917" cy="4036741"/>
                <wp:effectExtent l="0" t="0" r="0" b="1905"/>
                <wp:wrapNone/>
                <wp:docPr id="304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917" cy="40367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4EED" id="Rectángulo 3" o:spid="_x0000_s1026" style="position:absolute;margin-left:0;margin-top:0;width:246.3pt;height:317.8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083D4E" wp14:editId="5EB302D3">
                <wp:simplePos x="0" y="0"/>
                <wp:positionH relativeFrom="column">
                  <wp:posOffset>123825</wp:posOffset>
                </wp:positionH>
                <wp:positionV relativeFrom="paragraph">
                  <wp:posOffset>1504950</wp:posOffset>
                </wp:positionV>
                <wp:extent cx="2559685" cy="400050"/>
                <wp:effectExtent l="0" t="0" r="0" b="0"/>
                <wp:wrapNone/>
                <wp:docPr id="309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EFF00" w14:textId="77777777" w:rsidR="00734486" w:rsidRDefault="00734486" w:rsidP="0073448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A973B"/>
                                <w:w w:val="80"/>
                                <w:sz w:val="32"/>
                                <w:szCs w:val="32"/>
                                <w:lang w:bidi="es-ES"/>
                              </w:rPr>
                              <w:t>Agentes expertos y amables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83D4E" id="Cuadro de texto 8" o:spid="_x0000_s1053" type="#_x0000_t202" style="position:absolute;margin-left:9.75pt;margin-top:118.5pt;width:201.55pt;height:31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48EFF00" w14:textId="77777777" w:rsidR="00734486" w:rsidRDefault="00734486" w:rsidP="0073448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AA973B"/>
                          <w:w w:val="80"/>
                          <w:sz w:val="32"/>
                          <w:szCs w:val="32"/>
                          <w:lang w:bidi="es-ES"/>
                        </w:rPr>
                        <w:t>Agentes expertos y amables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1C40E5" wp14:editId="2B64E7D8">
                <wp:simplePos x="0" y="0"/>
                <wp:positionH relativeFrom="column">
                  <wp:posOffset>1285875</wp:posOffset>
                </wp:positionH>
                <wp:positionV relativeFrom="paragraph">
                  <wp:posOffset>476250</wp:posOffset>
                </wp:positionV>
                <wp:extent cx="1758950" cy="787400"/>
                <wp:effectExtent l="0" t="0" r="0" b="0"/>
                <wp:wrapNone/>
                <wp:docPr id="310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5A617A" w14:textId="77777777" w:rsidR="00734486" w:rsidRPr="00BD7D33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placer</w:t>
                            </w:r>
                          </w:p>
                          <w:p w14:paraId="465A3D84" w14:textId="77777777" w:rsidR="00734486" w:rsidRPr="00BD7D33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at facer minim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ullamcorper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nostru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exerci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i/>
                                <w:sz w:val="16"/>
                                <w:szCs w:val="16"/>
                                <w:lang w:val="en-US"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40E5" id="Cuadro de texto 9" o:spid="_x0000_s1054" type="#_x0000_t202" style="position:absolute;margin-left:101.25pt;margin-top:37.5pt;width:138.5pt;height:6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05A617A" w14:textId="77777777" w:rsidR="00734486" w:rsidRPr="00BD7D33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placer</w:t>
                      </w:r>
                    </w:p>
                    <w:p w14:paraId="465A3D84" w14:textId="77777777" w:rsidR="00734486" w:rsidRPr="00BD7D33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at facer minim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ullamcorper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nostru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exerci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i/>
                          <w:sz w:val="16"/>
                          <w:szCs w:val="16"/>
                          <w:lang w:val="en-US"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2046E7" wp14:editId="5E7CDA78">
                <wp:simplePos x="0" y="0"/>
                <wp:positionH relativeFrom="column">
                  <wp:posOffset>3305175</wp:posOffset>
                </wp:positionH>
                <wp:positionV relativeFrom="paragraph">
                  <wp:posOffset>733425</wp:posOffset>
                </wp:positionV>
                <wp:extent cx="6066790" cy="457200"/>
                <wp:effectExtent l="0" t="0" r="0" b="0"/>
                <wp:wrapNone/>
                <wp:docPr id="31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1D029" w14:textId="77777777" w:rsidR="00734486" w:rsidRDefault="00734486" w:rsidP="00734486">
                            <w:pPr>
                              <w:widowControl w:val="0"/>
                              <w:spacing w:line="260" w:lineRule="exac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exer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46E7" id="Cuadro de texto 10" o:spid="_x0000_s1055" type="#_x0000_t202" style="position:absolute;margin-left:260.25pt;margin-top:57.75pt;width:477.7pt;height:3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E21D029" w14:textId="77777777" w:rsidR="00734486" w:rsidRDefault="00734486" w:rsidP="00734486">
                      <w:pPr>
                        <w:widowControl w:val="0"/>
                        <w:spacing w:line="260" w:lineRule="exac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id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exer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9FC827" wp14:editId="23AE34C6">
                <wp:simplePos x="0" y="0"/>
                <wp:positionH relativeFrom="column">
                  <wp:posOffset>3409950</wp:posOffset>
                </wp:positionH>
                <wp:positionV relativeFrom="paragraph">
                  <wp:posOffset>6134100</wp:posOffset>
                </wp:positionV>
                <wp:extent cx="6114415" cy="1028700"/>
                <wp:effectExtent l="0" t="0" r="635" b="0"/>
                <wp:wrapNone/>
                <wp:docPr id="312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BC17E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E5DECE"/>
                                <w:sz w:val="16"/>
                                <w:szCs w:val="16"/>
                                <w:lang w:bidi="es-ES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quis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exer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Nam liber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tempor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cum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soluta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nobis sed diam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ad minim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am,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nostruexerci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. Option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utte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>ullamcorer</w:t>
                            </w:r>
                            <w:proofErr w:type="spellEnd"/>
                            <w:r w:rsidRPr="00BD7D33"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E"/>
                                <w:sz w:val="16"/>
                                <w:szCs w:val="16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C827" id="Cuadro de texto 11" o:spid="_x0000_s1056" type="#_x0000_t202" style="position:absolute;margin-left:268.5pt;margin-top:483pt;width:481.45pt;height:81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DEBC17E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Congue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imperdiet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doming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E5DECE"/>
                          <w:sz w:val="16"/>
                          <w:szCs w:val="16"/>
                          <w:lang w:bidi="es-ES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quis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exer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ullamcorper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feugait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nulla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facilisi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. Con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erattis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sectetuer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adip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iscing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elit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, sed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diam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nonummy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nibh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magna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aliquam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volutpat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Nam liber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tempor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cum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soluta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nobis sed diam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ad minim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am,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nostruexerci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. Option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utte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>ullamcorer</w:t>
                      </w:r>
                      <w:proofErr w:type="spellEnd"/>
                      <w:r w:rsidRPr="00BD7D33"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tum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E"/>
                          <w:sz w:val="16"/>
                          <w:szCs w:val="16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7A1A92" wp14:editId="5C8E1CDC">
                <wp:simplePos x="0" y="0"/>
                <wp:positionH relativeFrom="column">
                  <wp:posOffset>238125</wp:posOffset>
                </wp:positionH>
                <wp:positionV relativeFrom="paragraph">
                  <wp:posOffset>1809750</wp:posOffset>
                </wp:positionV>
                <wp:extent cx="2800350" cy="2000250"/>
                <wp:effectExtent l="0" t="0" r="0" b="0"/>
                <wp:wrapNone/>
                <wp:docPr id="313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DF9DE6" w14:textId="77777777" w:rsidR="00734486" w:rsidRPr="00BD7D33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b/>
                                <w:sz w:val="16"/>
                                <w:szCs w:val="16"/>
                                <w:lang w:val="en-US" w:bidi="es-ES"/>
                              </w:rPr>
                              <w:t xml:space="preserve">Dependable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</w:t>
                            </w:r>
                            <w:proofErr w:type="spellEnd"/>
                          </w:p>
                          <w:p w14:paraId="01B9584D" w14:textId="0C0E3D2F" w:rsidR="00734486" w:rsidRPr="00BD7D33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et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iusto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odio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dig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nissim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qui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blandit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praesent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lupta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Tummer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delenit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augue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duis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dolore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feugait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nulla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facilisi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Con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erattis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sectetuer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adiping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elit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sed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magna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aliquam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volutpat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</w:p>
                          <w:p w14:paraId="3E7D29FC" w14:textId="77777777" w:rsidR="00734486" w:rsidRPr="00BD7D33" w:rsidRDefault="00734486" w:rsidP="00734486">
                            <w:pPr>
                              <w:widowControl w:val="0"/>
                              <w:spacing w:line="8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 </w:t>
                            </w:r>
                          </w:p>
                          <w:p w14:paraId="62C0823D" w14:textId="77777777" w:rsidR="00734486" w:rsidRPr="00BD7D33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Nam liber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tempor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cum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soluta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nobis sed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ad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corp-er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Option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congue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nihil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imperdiet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doming id quod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mazim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placerat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facer minim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veni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utte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wisi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enim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minimeniam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quis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nostr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uexerci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tation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ullamcorer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1A92" id="Cuadro de texto 12" o:spid="_x0000_s1057" type="#_x0000_t202" style="position:absolute;margin-left:18.75pt;margin-top:142.5pt;width:220.5pt;height:15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4DF9DE6" w14:textId="77777777" w:rsidR="00734486" w:rsidRPr="00BD7D33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b/>
                          <w:sz w:val="16"/>
                          <w:szCs w:val="16"/>
                          <w:lang w:val="en-US" w:bidi="es-ES"/>
                        </w:rPr>
                        <w:t xml:space="preserve">Dependable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</w:t>
                      </w:r>
                      <w:proofErr w:type="spellEnd"/>
                    </w:p>
                    <w:p w14:paraId="01B9584D" w14:textId="0C0E3D2F" w:rsidR="00734486" w:rsidRPr="00BD7D33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et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iusto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odio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dig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nissim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qui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blandit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praesent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lupta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Tummer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delenit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augue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duis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dolore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feugait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nulla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facilisi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Con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erattis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sectetuer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adiping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elit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sed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magna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aliquam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volutpat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</w:p>
                    <w:p w14:paraId="3E7D29FC" w14:textId="77777777" w:rsidR="00734486" w:rsidRPr="00BD7D33" w:rsidRDefault="00734486" w:rsidP="00734486">
                      <w:pPr>
                        <w:widowControl w:val="0"/>
                        <w:spacing w:line="8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 </w:t>
                      </w:r>
                    </w:p>
                    <w:p w14:paraId="62C0823D" w14:textId="77777777" w:rsidR="00734486" w:rsidRPr="00BD7D33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Nam liber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tempor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cum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soluta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nobis sed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ad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corp-er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Option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congue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nihil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imperdiet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doming id quod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mazim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placerat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facer minim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veni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utte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wisi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enim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minimeniam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quis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nostr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uexerci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tation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ullamcorer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54AEC4" wp14:editId="15B6E1BD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7EFE2" w14:textId="458140C8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 ut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feud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AEC4" id="Cuadro de texto 15" o:spid="_x0000_s1058" type="#_x0000_t202" style="position:absolute;margin-left:15.75pt;margin-top:490.5pt;width:220.5pt;height:85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877EFE2" w14:textId="458140C8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 ut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feud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w:drawing>
          <wp:anchor distT="0" distB="0" distL="114300" distR="114300" simplePos="0" relativeHeight="251569662" behindDoc="0" locked="0" layoutInCell="1" allowOverlap="1" wp14:anchorId="66B65F69" wp14:editId="3156387E">
            <wp:simplePos x="0" y="0"/>
            <wp:positionH relativeFrom="column">
              <wp:posOffset>7019925</wp:posOffset>
            </wp:positionH>
            <wp:positionV relativeFrom="paragraph">
              <wp:posOffset>4038600</wp:posOffset>
            </wp:positionV>
            <wp:extent cx="1942465" cy="1637030"/>
            <wp:effectExtent l="0" t="0" r="635" b="1270"/>
            <wp:wrapNone/>
            <wp:docPr id="317" name="Imagen 317" descr="RE99923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n 317" descr="RE9992301-IMG0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r="10208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2493" behindDoc="0" locked="0" layoutInCell="1" allowOverlap="1" wp14:anchorId="2D6EFF1D" wp14:editId="6311CA08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9A117" id="Rectángulo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2CAC4995" wp14:editId="3C806DD9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90895" id="Rectángulo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ahAAMAAEI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4541" behindDoc="0" locked="0" layoutInCell="1" allowOverlap="1" wp14:anchorId="6F6D750A" wp14:editId="2602F414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55152" id="Rectángulo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5565" behindDoc="0" locked="0" layoutInCell="1" allowOverlap="1" wp14:anchorId="35962555" wp14:editId="5A5A595D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A89CE" id="Rectángulo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6589" behindDoc="0" locked="0" layoutInCell="1" allowOverlap="1" wp14:anchorId="388F43E5" wp14:editId="5723242B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B4C1F" id="Rectángulo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G5/wIAAEI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7613" behindDoc="0" locked="0" layoutInCell="1" allowOverlap="1" wp14:anchorId="679C75DE" wp14:editId="7A2F6839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532E2" id="Rectángulo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568637" behindDoc="0" locked="0" layoutInCell="1" allowOverlap="1" wp14:anchorId="0C0D1582" wp14:editId="07BE5469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FDC10" id="Rectángulo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  <w:lang w:bidi="es-ES"/>
        </w:rPr>
        <w:drawing>
          <wp:anchor distT="0" distB="0" distL="114300" distR="114300" simplePos="0" relativeHeight="251571710" behindDoc="0" locked="0" layoutInCell="1" allowOverlap="1" wp14:anchorId="7A0A4ABB" wp14:editId="2BB903CE">
            <wp:simplePos x="0" y="0"/>
            <wp:positionH relativeFrom="column">
              <wp:posOffset>5067300</wp:posOffset>
            </wp:positionH>
            <wp:positionV relativeFrom="paragraph">
              <wp:posOffset>4038600</wp:posOffset>
            </wp:positionV>
            <wp:extent cx="1941830" cy="1637030"/>
            <wp:effectExtent l="0" t="0" r="1270" b="1270"/>
            <wp:wrapNone/>
            <wp:docPr id="333" name="Imagen 333" descr="RE9992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n 333" descr="RE9992301-IMG0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9" r="7878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es-ES"/>
        </w:rPr>
        <w:drawing>
          <wp:anchor distT="0" distB="0" distL="114300" distR="114300" simplePos="0" relativeHeight="251684352" behindDoc="0" locked="0" layoutInCell="1" allowOverlap="1" wp14:anchorId="35BA78EB" wp14:editId="73D3D07F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1143000" cy="914400"/>
            <wp:effectExtent l="0" t="0" r="0" b="0"/>
            <wp:wrapNone/>
            <wp:docPr id="334" name="Imagen 334" descr="RE9992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n 334" descr="RE9992301-IMG0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r="104" b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0AC4C4A" wp14:editId="1FF29019">
                <wp:simplePos x="0" y="0"/>
                <wp:positionH relativeFrom="column">
                  <wp:posOffset>5057775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5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DE07C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am, quis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ullamcorer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. Nos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odio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4C4A" id="Cuadro de texto 54" o:spid="_x0000_s1059" type="#_x0000_t202" style="position:absolute;margin-left:398.25pt;margin-top:102.75pt;width:113.9pt;height:73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B9DE07C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nihil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doming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id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facer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minim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am, quis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ullamcorer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. Nos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tru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odio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dig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F1A50F" wp14:editId="60AF39FB">
                <wp:simplePos x="0" y="0"/>
                <wp:positionH relativeFrom="column">
                  <wp:posOffset>6591300</wp:posOffset>
                </wp:positionH>
                <wp:positionV relativeFrom="paragraph">
                  <wp:posOffset>1304925</wp:posOffset>
                </wp:positionV>
                <wp:extent cx="1446530" cy="936625"/>
                <wp:effectExtent l="0" t="0" r="1270" b="0"/>
                <wp:wrapNone/>
                <wp:docPr id="339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9EDBA0" w14:textId="77777777" w:rsidR="00734486" w:rsidRDefault="00734486" w:rsidP="00734486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sectetuer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adip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iscing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elit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, sed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diam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nonummy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nibh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magna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aliquam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erat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 </w:t>
                            </w:r>
                            <w:proofErr w:type="spellStart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>volutpat</w:t>
                            </w:r>
                            <w:proofErr w:type="spellEnd"/>
                            <w:r w:rsidRPr="00BD7D33">
                              <w:rPr>
                                <w:sz w:val="16"/>
                                <w:szCs w:val="16"/>
                                <w:lang w:val="en-US" w:bidi="es-E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libe 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bidi="es-ES"/>
                              </w:rPr>
                              <w:t xml:space="preserve"> sed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1A50F" id="Cuadro de texto 58" o:spid="_x0000_s1060" type="#_x0000_t202" style="position:absolute;margin-left:519pt;margin-top:102.75pt;width:113.9pt;height:73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E9EDBA0" w14:textId="77777777" w:rsidR="00734486" w:rsidRDefault="00734486" w:rsidP="00734486">
                      <w:pPr>
                        <w:widowControl w:val="0"/>
                        <w:spacing w:line="220" w:lineRule="exact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sectetuer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adip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iscing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elit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, sed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diam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nonummy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nibh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magna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aliquam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erat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 </w:t>
                      </w:r>
                      <w:proofErr w:type="spellStart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>volutpat</w:t>
                      </w:r>
                      <w:proofErr w:type="spellEnd"/>
                      <w:r w:rsidRPr="00BD7D33">
                        <w:rPr>
                          <w:sz w:val="16"/>
                          <w:szCs w:val="16"/>
                          <w:lang w:val="en-US" w:bidi="es-ES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libe r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tempor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cum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soluta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bidi="es-ES"/>
                        </w:rPr>
                        <w:t>nobis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bidi="es-ES"/>
                        </w:rPr>
                        <w:t xml:space="preserve"> sed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537114">
      <w:pgSz w:w="16838" w:h="11906" w:orient="landscape" w:code="9"/>
      <w:pgMar w:top="245" w:right="850" w:bottom="245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4DE2C" w14:textId="77777777" w:rsidR="0016189E" w:rsidRDefault="0016189E" w:rsidP="00101AC6">
      <w:r>
        <w:separator/>
      </w:r>
    </w:p>
  </w:endnote>
  <w:endnote w:type="continuationSeparator" w:id="0">
    <w:p w14:paraId="5F64594A" w14:textId="77777777" w:rsidR="0016189E" w:rsidRDefault="0016189E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14F5E" w14:textId="77777777" w:rsidR="0016189E" w:rsidRDefault="0016189E" w:rsidP="00101AC6">
      <w:r>
        <w:separator/>
      </w:r>
    </w:p>
  </w:footnote>
  <w:footnote w:type="continuationSeparator" w:id="0">
    <w:p w14:paraId="195B870B" w14:textId="77777777" w:rsidR="0016189E" w:rsidRDefault="0016189E" w:rsidP="00101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08"/>
    <w:rsid w:val="00034552"/>
    <w:rsid w:val="000F75AC"/>
    <w:rsid w:val="00101AC6"/>
    <w:rsid w:val="0016189E"/>
    <w:rsid w:val="00172BBD"/>
    <w:rsid w:val="0018648A"/>
    <w:rsid w:val="00236292"/>
    <w:rsid w:val="002755C8"/>
    <w:rsid w:val="003F3E21"/>
    <w:rsid w:val="004616E0"/>
    <w:rsid w:val="004E227C"/>
    <w:rsid w:val="004E644B"/>
    <w:rsid w:val="0050260C"/>
    <w:rsid w:val="00537114"/>
    <w:rsid w:val="00675CC7"/>
    <w:rsid w:val="006B442A"/>
    <w:rsid w:val="00725BD9"/>
    <w:rsid w:val="00734486"/>
    <w:rsid w:val="007640BC"/>
    <w:rsid w:val="007A5312"/>
    <w:rsid w:val="007B46E6"/>
    <w:rsid w:val="0089137F"/>
    <w:rsid w:val="00982C9B"/>
    <w:rsid w:val="009F3AEA"/>
    <w:rsid w:val="00A91EE6"/>
    <w:rsid w:val="00A94EFF"/>
    <w:rsid w:val="00BB3094"/>
    <w:rsid w:val="00BD7D33"/>
    <w:rsid w:val="00C21984"/>
    <w:rsid w:val="00C64EEA"/>
    <w:rsid w:val="00D75908"/>
    <w:rsid w:val="00DC505F"/>
    <w:rsid w:val="00EB6AC3"/>
    <w:rsid w:val="00F5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A6C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Piedepgina">
    <w:name w:val="footer"/>
    <w:basedOn w:val="Normal"/>
    <w:link w:val="PiedepginaC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AC6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layoutready.com/?utm_source=microsoft&amp;utm_medium=file&amp;utm_campaign=office_online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Office_30369515_TF16402931</Template>
  <TotalTime>12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es-ES</cp:lastModifiedBy>
  <cp:revision>3</cp:revision>
  <dcterms:created xsi:type="dcterms:W3CDTF">2019-03-05T23:06:00Z</dcterms:created>
  <dcterms:modified xsi:type="dcterms:W3CDTF">2019-03-19T14:04:00Z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